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66093" w14:paraId="44CCBD71" w14:textId="77777777" w:rsidTr="004F2A2C">
        <w:tc>
          <w:tcPr>
            <w:tcW w:w="9210" w:type="dxa"/>
            <w:shd w:val="clear" w:color="auto" w:fill="auto"/>
          </w:tcPr>
          <w:p w14:paraId="37A4B551" w14:textId="77777777" w:rsidR="00166093" w:rsidRPr="00936585" w:rsidRDefault="00166093" w:rsidP="00936585">
            <w:pPr>
              <w:pStyle w:val="nzvy"/>
            </w:pPr>
            <w:r w:rsidRPr="00936585">
              <w:t>Zveřejněna je upravená verze usnesení a příloh z důvodu dodržení přiměřenosti rozsahu zveřejňovaných osobních údajů podle Nařízení Evropského parlamentu a Rady (EU) č. 2016/679 o ochraně fyzických osob v souvislosti se zpracováním osobních údajů a o volném pohybu těchto údajů a o zrušení směrnice 95/46/ES (obecné nařízení o ochraně osobních údajů) (GDPR). Do úplné verze usnesení a příloh mohou občané Olomouckého kraje nahlédnout na oddělení organizačním odboru kancelář hejtmana v sídle Olomouckého kraje, Jeremenkova 1191/40a, Olomouc, 8. patro, kancelář dveře č. 815–819.</w:t>
            </w:r>
          </w:p>
        </w:tc>
      </w:tr>
    </w:tbl>
    <w:p w14:paraId="7D8C69CB" w14:textId="77777777" w:rsidR="008A6B73" w:rsidRPr="006073C4" w:rsidRDefault="008A6B73" w:rsidP="00936585">
      <w:pPr>
        <w:pStyle w:val="nzvy"/>
      </w:pPr>
    </w:p>
    <w:p w14:paraId="0EC39778" w14:textId="77777777" w:rsidR="00EC50A3" w:rsidRPr="006073C4" w:rsidRDefault="00EC50A3" w:rsidP="00936585">
      <w:pPr>
        <w:pStyle w:val="nzvy"/>
      </w:pPr>
      <w:r w:rsidRPr="006073C4">
        <w:t>Přílohy k textu usnesení jsou k dispozici na webových stránkách Olomouckého kraje:</w:t>
      </w:r>
    </w:p>
    <w:p w14:paraId="5A765718" w14:textId="3EB17202" w:rsidR="005521C5" w:rsidRDefault="00EC50A3" w:rsidP="005521C5">
      <w:pPr>
        <w:pStyle w:val="Zastupitelstvonadpisusnesen"/>
        <w:spacing w:before="0" w:after="0"/>
        <w:jc w:val="both"/>
        <w:rPr>
          <w:b w:val="0"/>
          <w:bCs/>
        </w:rPr>
      </w:pPr>
      <w:r w:rsidRPr="006073C4">
        <w:rPr>
          <w:b w:val="0"/>
          <w:bCs/>
        </w:rPr>
        <w:t>– www.olkraj.cz – Orgány Olomouckého kraje – Rada – Usnesení ROK –</w:t>
      </w:r>
      <w:r w:rsidR="00502701">
        <w:rPr>
          <w:b w:val="0"/>
          <w:bCs/>
        </w:rPr>
        <w:t xml:space="preserve"> </w:t>
      </w:r>
      <w:r w:rsidR="005521C5">
        <w:rPr>
          <w:b w:val="0"/>
          <w:bCs/>
        </w:rPr>
        <w:t>2025 –Usnesení z 10. schůze ROK konané dne 17-02-2025</w:t>
      </w:r>
    </w:p>
    <w:p w14:paraId="08F80997" w14:textId="6B70A5CF" w:rsidR="005521C5" w:rsidRDefault="005521C5" w:rsidP="005521C5">
      <w:pPr>
        <w:pStyle w:val="Zastupitelstvonadpisusnesen"/>
        <w:spacing w:before="0" w:after="0"/>
        <w:jc w:val="both"/>
        <w:rPr>
          <w:b w:val="0"/>
          <w:bCs/>
        </w:rPr>
      </w:pPr>
      <w:hyperlink r:id="rId8" w:history="1">
        <w:r w:rsidRPr="00C02E60">
          <w:rPr>
            <w:rStyle w:val="Hypertextovodkaz"/>
            <w:b w:val="0"/>
            <w:bCs/>
          </w:rPr>
          <w:t>https://www.olkraj.cz/rada-usneseni-rok-2025/usneseni-z-10-schuze-rok-konane-dne-17-02-2025</w:t>
        </w:r>
      </w:hyperlink>
      <w:r>
        <w:rPr>
          <w:b w:val="0"/>
          <w:bCs/>
        </w:rPr>
        <w:t xml:space="preserve"> </w:t>
      </w:r>
    </w:p>
    <w:p w14:paraId="2E949F7A" w14:textId="77777777" w:rsidR="005521C5" w:rsidRDefault="005521C5" w:rsidP="005521C5">
      <w:pPr>
        <w:widowControl w:val="0"/>
        <w:jc w:val="both"/>
        <w:rPr>
          <w:bCs/>
        </w:rPr>
      </w:pPr>
    </w:p>
    <w:p w14:paraId="16B6D8F3" w14:textId="77777777" w:rsidR="005521C5" w:rsidRPr="00417DBE" w:rsidRDefault="005521C5" w:rsidP="005521C5">
      <w:pPr>
        <w:widowControl w:val="0"/>
        <w:jc w:val="both"/>
        <w:rPr>
          <w:bCs/>
        </w:rPr>
      </w:pPr>
      <w:r w:rsidRPr="00417DBE">
        <w:rPr>
          <w:bCs/>
        </w:rPr>
        <w:t xml:space="preserve">Zápisy z jednání komisí Rady Olomouckého kraje jsou k dispozici na webových stránkách komisí </w:t>
      </w:r>
      <w:hyperlink r:id="rId9" w:history="1">
        <w:r w:rsidRPr="00374AA6">
          <w:rPr>
            <w:rStyle w:val="Hypertextovodkaz"/>
            <w:bCs/>
          </w:rPr>
          <w:t>https://www.olkraj.cz/rada/komise-rok</w:t>
        </w:r>
      </w:hyperlink>
      <w:r>
        <w:rPr>
          <w:bCs/>
        </w:rPr>
        <w:t xml:space="preserve"> </w:t>
      </w:r>
    </w:p>
    <w:p w14:paraId="7FAD9CA5" w14:textId="77777777" w:rsidR="005521C5" w:rsidRPr="006073C4" w:rsidRDefault="005521C5" w:rsidP="005521C5">
      <w:pPr>
        <w:pStyle w:val="Zastupitelstvonadpisusnesen"/>
        <w:spacing w:before="0" w:after="0"/>
        <w:jc w:val="left"/>
        <w:rPr>
          <w:b w:val="0"/>
          <w:bCs/>
        </w:rPr>
      </w:pPr>
    </w:p>
    <w:p w14:paraId="0096A0DA" w14:textId="425F52E3" w:rsidR="00166093" w:rsidRPr="006073C4" w:rsidRDefault="00166093" w:rsidP="00EC50A3">
      <w:pPr>
        <w:pStyle w:val="Zastupitelstvonadpisusnesen"/>
        <w:spacing w:before="0" w:after="0"/>
        <w:jc w:val="left"/>
        <w:rPr>
          <w:b w:val="0"/>
          <w:bCs/>
        </w:rPr>
      </w:pPr>
    </w:p>
    <w:p w14:paraId="2DA57EE6" w14:textId="77777777" w:rsidR="00EC50A3" w:rsidRPr="006073C4" w:rsidRDefault="00EC50A3" w:rsidP="00EC50A3">
      <w:pPr>
        <w:pStyle w:val="Zastupitelstvonadpisusnesen"/>
        <w:spacing w:before="0" w:after="0"/>
        <w:jc w:val="left"/>
        <w:rPr>
          <w:b w:val="0"/>
          <w:bCs/>
        </w:rPr>
      </w:pPr>
    </w:p>
    <w:p w14:paraId="4101FDC5" w14:textId="1964EF73"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0D776F">
        <w:rPr>
          <w:lang w:val="en-US"/>
        </w:rPr>
        <w:t>10</w:t>
      </w:r>
      <w:r w:rsidR="00010DF0">
        <w:t xml:space="preserve">. </w:t>
      </w:r>
      <w:r w:rsidR="000D776F">
        <w:t>schůze Rady</w:t>
      </w:r>
      <w:r w:rsidR="00010DF0">
        <w:t xml:space="preserve"> Olomouckého kraje</w:t>
      </w:r>
      <w:r w:rsidR="001A7C3A">
        <w:t xml:space="preserve"> </w:t>
      </w:r>
      <w:r w:rsidR="000D776F">
        <w:t>konané</w:t>
      </w:r>
      <w:r>
        <w:t xml:space="preserve"> dne </w:t>
      </w:r>
      <w:r w:rsidR="000D776F">
        <w:t>17. 2. 2025</w:t>
      </w:r>
    </w:p>
    <w:p w14:paraId="04714719" w14:textId="77777777"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14:paraId="49D23523" w14:textId="77777777" w:rsidTr="000D776F">
        <w:tc>
          <w:tcPr>
            <w:tcW w:w="961" w:type="pct"/>
            <w:gridSpan w:val="2"/>
            <w:tcBorders>
              <w:bottom w:val="nil"/>
            </w:tcBorders>
          </w:tcPr>
          <w:p w14:paraId="08C141AF" w14:textId="5F90F7F9" w:rsidR="00D77E16" w:rsidRPr="007175CF" w:rsidRDefault="000D776F" w:rsidP="00936585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9018181" w14:textId="5785E7EB" w:rsidR="00D77E16" w:rsidRPr="007175CF" w:rsidRDefault="000D776F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10. schůze Rady Olomouckého kraje</w:t>
            </w:r>
          </w:p>
        </w:tc>
      </w:tr>
      <w:tr w:rsidR="00D77E16" w:rsidRPr="00010DF0" w14:paraId="53CA5EBD" w14:textId="77777777" w:rsidTr="000D776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04D628C" w14:textId="471F01C1" w:rsidR="00D77E16" w:rsidRPr="007175CF" w:rsidRDefault="000D776F" w:rsidP="00936585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D77E16" w:rsidRPr="00010DF0" w14:paraId="02A781E9" w14:textId="77777777" w:rsidTr="000D77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5A15640" w14:textId="0B932BB9" w:rsidR="00D77E16" w:rsidRPr="00010DF0" w:rsidRDefault="000D776F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7683B4" w14:textId="5C32F198" w:rsidR="00D77E16" w:rsidRPr="000D776F" w:rsidRDefault="000D776F" w:rsidP="000D77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D776F">
              <w:rPr>
                <w:rFonts w:cs="Arial"/>
                <w:szCs w:val="24"/>
              </w:rPr>
              <w:t>předložený program 10. schůze Rady Olomouckého kraje konané dne 17. 2. 2025 dle přílohy č. 1 usnesení</w:t>
            </w:r>
          </w:p>
        </w:tc>
      </w:tr>
      <w:tr w:rsidR="00D77E16" w:rsidRPr="00010DF0" w14:paraId="0CA439A7" w14:textId="77777777" w:rsidTr="000D776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F2F823C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14:paraId="1022347F" w14:textId="77777777" w:rsidTr="000D776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3447DD5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59C16C4" w14:textId="296B2EA9" w:rsidR="00D77E16" w:rsidRPr="00010DF0" w:rsidRDefault="000D776F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14:paraId="53C73FEC" w14:textId="77777777" w:rsidTr="000D776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B44B712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62FD33A" w14:textId="0FE9C617" w:rsidR="00D77E16" w:rsidRPr="00010DF0" w:rsidRDefault="000D776F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</w:tr>
    </w:tbl>
    <w:p w14:paraId="1DEC1123" w14:textId="77777777"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33504FB" w14:textId="77777777" w:rsidTr="00CC0727">
        <w:tc>
          <w:tcPr>
            <w:tcW w:w="961" w:type="pct"/>
            <w:gridSpan w:val="2"/>
            <w:tcBorders>
              <w:bottom w:val="nil"/>
            </w:tcBorders>
          </w:tcPr>
          <w:p w14:paraId="36F425BD" w14:textId="19F4BCC4" w:rsidR="000D776F" w:rsidRPr="007175CF" w:rsidRDefault="00CC0727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F588D64" w14:textId="5CFA6605" w:rsidR="000D776F" w:rsidRPr="007175CF" w:rsidRDefault="00CC0727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Kontrola plnění usnesení Rady Olomouckého kraje</w:t>
            </w:r>
          </w:p>
        </w:tc>
      </w:tr>
      <w:tr w:rsidR="000D776F" w:rsidRPr="00010DF0" w14:paraId="295CF382" w14:textId="77777777" w:rsidTr="00CC072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40CC7E1" w14:textId="0D28BE36" w:rsidR="000D776F" w:rsidRPr="007175CF" w:rsidRDefault="00CC0727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ECB726D" w14:textId="77777777" w:rsidTr="00CC072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DF683F0" w14:textId="354A768D" w:rsidR="000D776F" w:rsidRPr="00010DF0" w:rsidRDefault="00CC072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30737E" w14:textId="7758527B" w:rsidR="000D776F" w:rsidRPr="00CC0727" w:rsidRDefault="00CC0727" w:rsidP="00CC072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C0727">
              <w:rPr>
                <w:rFonts w:cs="Arial"/>
                <w:szCs w:val="24"/>
              </w:rPr>
              <w:t>zprávu o kontrole plnění usnesení Rady Olomouckého kraje</w:t>
            </w:r>
          </w:p>
        </w:tc>
      </w:tr>
      <w:tr w:rsidR="00CC0727" w:rsidRPr="00010DF0" w14:paraId="00180A29" w14:textId="77777777" w:rsidTr="00CC072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260F10" w14:textId="12612CAD" w:rsidR="00CC0727" w:rsidRPr="00010DF0" w:rsidRDefault="00CC072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1CC0AB" w14:textId="02F2C496" w:rsidR="00CC0727" w:rsidRPr="00CC0727" w:rsidRDefault="00CC0727" w:rsidP="00CC072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prodlužuje</w:t>
            </w:r>
            <w:r>
              <w:rPr>
                <w:rFonts w:cs="Arial"/>
                <w:szCs w:val="24"/>
              </w:rPr>
              <w:t xml:space="preserve"> </w:t>
            </w:r>
            <w:r w:rsidRPr="00CC0727">
              <w:rPr>
                <w:rFonts w:cs="Arial"/>
                <w:szCs w:val="24"/>
              </w:rPr>
              <w:t>termíny plnění usnesení dle přílohy č. 1 usnesení</w:t>
            </w:r>
          </w:p>
        </w:tc>
      </w:tr>
      <w:tr w:rsidR="000D776F" w:rsidRPr="00010DF0" w14:paraId="6BC5AAC2" w14:textId="77777777" w:rsidTr="00CC072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DF1AEA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F660253" w14:textId="77777777" w:rsidTr="00CC072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934C4F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874441E" w14:textId="366C51C9" w:rsidR="000D776F" w:rsidRPr="00010DF0" w:rsidRDefault="00CC072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5E76971B" w14:textId="77777777" w:rsidTr="00CC072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773F24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6239777" w14:textId="748A54B3" w:rsidR="000D776F" w:rsidRPr="00010DF0" w:rsidRDefault="00CC072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</w:tr>
    </w:tbl>
    <w:p w14:paraId="18A96E2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7E3C7963" w14:textId="77777777" w:rsidTr="00721980">
        <w:tc>
          <w:tcPr>
            <w:tcW w:w="961" w:type="pct"/>
            <w:gridSpan w:val="2"/>
            <w:tcBorders>
              <w:bottom w:val="nil"/>
            </w:tcBorders>
          </w:tcPr>
          <w:p w14:paraId="2D10813C" w14:textId="77C463D6" w:rsidR="000D776F" w:rsidRPr="007175CF" w:rsidRDefault="00721980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D3AA799" w14:textId="443703D9" w:rsidR="000D776F" w:rsidRPr="007175CF" w:rsidRDefault="00721980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Informace ke změně ve složení Zastupitelstva Olomouckého kraje</w:t>
            </w:r>
          </w:p>
        </w:tc>
      </w:tr>
      <w:tr w:rsidR="000D776F" w:rsidRPr="00010DF0" w14:paraId="1DEC9794" w14:textId="77777777" w:rsidTr="0072198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109BEE0" w14:textId="0D9B8675" w:rsidR="000D776F" w:rsidRPr="007175CF" w:rsidRDefault="00721980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F7A3B62" w14:textId="77777777" w:rsidTr="007219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87FDA84" w14:textId="233CAB86" w:rsidR="000D776F" w:rsidRPr="00010DF0" w:rsidRDefault="007219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EEB3F2" w14:textId="518A3E2A" w:rsidR="000D776F" w:rsidRPr="00721980" w:rsidRDefault="00721980" w:rsidP="007219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21980">
              <w:rPr>
                <w:rFonts w:cs="Arial"/>
                <w:szCs w:val="24"/>
              </w:rPr>
              <w:t>zánik mandátu člena Zastupitelstva Olomouckého kraje – odstoupení z funkce Ing. Jana Šafaříka, MBA</w:t>
            </w:r>
          </w:p>
        </w:tc>
      </w:tr>
      <w:tr w:rsidR="00721980" w:rsidRPr="00010DF0" w14:paraId="2114C05C" w14:textId="77777777" w:rsidTr="007219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AF1560" w14:textId="3F7FBFA1" w:rsidR="00721980" w:rsidRPr="00010DF0" w:rsidRDefault="007219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D406C6" w14:textId="54CCF9BD" w:rsidR="00721980" w:rsidRPr="00721980" w:rsidRDefault="00721980" w:rsidP="007219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21980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721980" w:rsidRPr="00010DF0" w14:paraId="4F336B73" w14:textId="77777777" w:rsidTr="0072198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B83ED7" w14:textId="77777777" w:rsidR="00721980" w:rsidRDefault="00721980" w:rsidP="00721980">
            <w:r>
              <w:t>Odpovídá: Ladislav Okleštěk, hejtman Olomouckého kraje</w:t>
            </w:r>
          </w:p>
          <w:p w14:paraId="5C72F26C" w14:textId="77777777" w:rsidR="00721980" w:rsidRDefault="00721980" w:rsidP="00721980">
            <w:r>
              <w:t>Realizuje: Ing. Luděk Niče, vedoucí odboru kancelář hejtmana</w:t>
            </w:r>
          </w:p>
          <w:p w14:paraId="769BB9CA" w14:textId="40CAF519" w:rsidR="00721980" w:rsidRPr="00721980" w:rsidRDefault="00721980" w:rsidP="00721980">
            <w:r>
              <w:t>Termín: ZOK 24. 2. 2025</w:t>
            </w:r>
          </w:p>
        </w:tc>
      </w:tr>
      <w:tr w:rsidR="00721980" w:rsidRPr="00010DF0" w14:paraId="397A4883" w14:textId="77777777" w:rsidTr="007219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244883" w14:textId="0C5F60FA" w:rsidR="00721980" w:rsidRPr="00010DF0" w:rsidRDefault="007219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FEA12E" w14:textId="7FA41F10" w:rsidR="00721980" w:rsidRPr="00721980" w:rsidRDefault="00721980" w:rsidP="007219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21980">
              <w:rPr>
                <w:rFonts w:cs="Arial"/>
                <w:szCs w:val="24"/>
              </w:rPr>
              <w:t>vzít na vědomí informaci ke změně ve složení Zastupitelstva Olomouckého kraje</w:t>
            </w:r>
          </w:p>
        </w:tc>
      </w:tr>
      <w:tr w:rsidR="000D776F" w:rsidRPr="00010DF0" w14:paraId="71F0B042" w14:textId="77777777" w:rsidTr="0072198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F44EAC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FE25CAA" w14:textId="77777777" w:rsidTr="0072198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9A6C27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D8058FA" w14:textId="5648B3CE" w:rsidR="000D776F" w:rsidRPr="00010DF0" w:rsidRDefault="007219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6E3F5509" w14:textId="77777777" w:rsidTr="0072198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A09CA8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4ABCF60" w14:textId="3E26BD94" w:rsidR="000D776F" w:rsidRPr="00010DF0" w:rsidRDefault="007219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</w:tr>
    </w:tbl>
    <w:p w14:paraId="562037F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1E65B23" w14:textId="77777777" w:rsidTr="00A013AB">
        <w:tc>
          <w:tcPr>
            <w:tcW w:w="961" w:type="pct"/>
            <w:gridSpan w:val="2"/>
            <w:tcBorders>
              <w:bottom w:val="nil"/>
            </w:tcBorders>
          </w:tcPr>
          <w:p w14:paraId="1E6C99BC" w14:textId="37409C05" w:rsidR="000D776F" w:rsidRPr="007175CF" w:rsidRDefault="00A013AB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7527885" w14:textId="44AE371F" w:rsidR="000D776F" w:rsidRPr="007175CF" w:rsidRDefault="00A013AB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Zápisy z jednání komisí Rady Olomouckého kraje</w:t>
            </w:r>
          </w:p>
        </w:tc>
      </w:tr>
      <w:tr w:rsidR="000D776F" w:rsidRPr="00010DF0" w14:paraId="521DDD9B" w14:textId="77777777" w:rsidTr="00A013A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D4318DE" w14:textId="6A8568CA" w:rsidR="000D776F" w:rsidRPr="007175CF" w:rsidRDefault="00A013AB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1EACD74F" w14:textId="77777777" w:rsidTr="00A013A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ECB5ECB" w14:textId="1B1206FE" w:rsidR="000D776F" w:rsidRPr="00010DF0" w:rsidRDefault="00A013A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61982F" w14:textId="009C659F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013AB">
              <w:rPr>
                <w:rFonts w:cs="Arial"/>
                <w:szCs w:val="24"/>
              </w:rPr>
              <w:t>zápisy z jednání komisí Rady Olomouckého kraje:</w:t>
            </w:r>
          </w:p>
          <w:p w14:paraId="60183171" w14:textId="77777777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a) zápis z 1. jednání Komise pro životní prostředí Rady Olomouckého kraje konaného dne 12. 12. 2024</w:t>
            </w:r>
          </w:p>
          <w:p w14:paraId="1B2DAB3F" w14:textId="77777777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b) zápis z 1. jednání Komise pro dopravu Rady Olomouckého kraje konaného dne 7. 1. 2025</w:t>
            </w:r>
          </w:p>
          <w:p w14:paraId="420F58A4" w14:textId="77777777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c) zápis z 1. jednání Komise pro majetkové záležitosti Rady Olomouckého kraje konaného dne 7. 1. 2025</w:t>
            </w:r>
          </w:p>
          <w:p w14:paraId="61C873BA" w14:textId="77777777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d) zápis z 2. jednání Komise pro kulturu a památkovou péči Rady Olomouckého kraje konaného dne 15. 1. 2025</w:t>
            </w:r>
          </w:p>
          <w:p w14:paraId="620C92D7" w14:textId="77777777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e) zápis z 2. jednání Komise pro rodinu a sociální záležitosti Rady Olomouckého kraje konaného dne 22. 1. 2025</w:t>
            </w:r>
          </w:p>
          <w:p w14:paraId="176A2E01" w14:textId="77777777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f) zápis z 1. jednání Komise pro rozvoj strukturálně znevýhodněných oblastí Rady Olomouckého kraje konaného dne 22. 1. 2025</w:t>
            </w:r>
          </w:p>
          <w:p w14:paraId="5F73A56B" w14:textId="77777777" w:rsidR="00A013AB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g) zápis z 2. jednání Komise pro mládež a sport Rady Olomouckého kraje konaného dne 23. 1. 2025</w:t>
            </w:r>
          </w:p>
          <w:p w14:paraId="3B0089A2" w14:textId="6848D3CC" w:rsidR="000D776F" w:rsidRPr="00A013AB" w:rsidRDefault="00A013AB" w:rsidP="00A013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013AB">
              <w:rPr>
                <w:rFonts w:cs="Arial"/>
                <w:szCs w:val="24"/>
              </w:rPr>
              <w:t>h) zápis z 1. jednání Komise pro prevenci kriminality Rady Olomouckého kraje konaného dne 27. 1. 2025</w:t>
            </w:r>
          </w:p>
        </w:tc>
      </w:tr>
      <w:tr w:rsidR="000D776F" w:rsidRPr="00010DF0" w14:paraId="306826D7" w14:textId="77777777" w:rsidTr="00A013A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7CCA1C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EB667D4" w14:textId="77777777" w:rsidTr="00A013A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6A6D92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9E4845A" w14:textId="0AF33D56" w:rsidR="000D776F" w:rsidRPr="00010DF0" w:rsidRDefault="00A013A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komisí rady</w:t>
            </w:r>
          </w:p>
        </w:tc>
      </w:tr>
      <w:tr w:rsidR="000D776F" w:rsidRPr="00010DF0" w14:paraId="1E74176E" w14:textId="77777777" w:rsidTr="00A013A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6BA28E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EBEF2C4" w14:textId="3084C50A" w:rsidR="000D776F" w:rsidRPr="00010DF0" w:rsidRDefault="00A013A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</w:tr>
    </w:tbl>
    <w:p w14:paraId="4DBB1DA1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F2BF7B1" w14:textId="77777777" w:rsidTr="00B6110D">
        <w:tc>
          <w:tcPr>
            <w:tcW w:w="961" w:type="pct"/>
            <w:gridSpan w:val="2"/>
            <w:tcBorders>
              <w:bottom w:val="nil"/>
            </w:tcBorders>
          </w:tcPr>
          <w:p w14:paraId="10AEF364" w14:textId="4CDFD26C" w:rsidR="000D776F" w:rsidRPr="007175CF" w:rsidRDefault="00B6110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2BBF17C" w14:textId="4198486F" w:rsidR="000D776F" w:rsidRPr="007175CF" w:rsidRDefault="00B6110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Zápisy ze zasedání výborů Zastupitelstva Olomouckého kraje </w:t>
            </w:r>
          </w:p>
        </w:tc>
      </w:tr>
      <w:tr w:rsidR="000D776F" w:rsidRPr="00010DF0" w14:paraId="0649BF3B" w14:textId="77777777" w:rsidTr="00B6110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4CA0C60" w14:textId="0A1FA3F1" w:rsidR="000D776F" w:rsidRPr="007175CF" w:rsidRDefault="00B6110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7540A149" w14:textId="77777777" w:rsidTr="00B6110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639F3C1" w14:textId="083036CF" w:rsidR="000D776F" w:rsidRPr="00010DF0" w:rsidRDefault="00B6110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11EDBF" w14:textId="1CC55E8F" w:rsidR="00B6110D" w:rsidRPr="00B6110D" w:rsidRDefault="00B6110D" w:rsidP="00B6110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6110D">
              <w:rPr>
                <w:rFonts w:cs="Arial"/>
                <w:szCs w:val="24"/>
              </w:rPr>
              <w:t>zápisy ze zasedání výborů Zastupitelstva Olomouckého kraje, předkládané předsedy výborů:</w:t>
            </w:r>
          </w:p>
          <w:p w14:paraId="64DAA808" w14:textId="77777777" w:rsidR="00B6110D" w:rsidRPr="00B6110D" w:rsidRDefault="00B6110D" w:rsidP="00B6110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6110D">
              <w:rPr>
                <w:rFonts w:cs="Arial"/>
                <w:szCs w:val="24"/>
              </w:rPr>
              <w:t>a) zápis z 1. zasedání Kontrolního výboru Zastupitelstva Olomouckého kraje konaného dne 21. 1. 2025</w:t>
            </w:r>
          </w:p>
          <w:p w14:paraId="08490B3C" w14:textId="01F253AF" w:rsidR="000D776F" w:rsidRPr="00B6110D" w:rsidRDefault="00B6110D" w:rsidP="00B6110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6110D">
              <w:rPr>
                <w:rFonts w:cs="Arial"/>
                <w:szCs w:val="24"/>
              </w:rPr>
              <w:t>b) zápis z 1. zasedání Výboru pro zdravotnictví Zastupitelstva Olomouckého kraje konaného dne 22. 1. 2025</w:t>
            </w:r>
          </w:p>
        </w:tc>
      </w:tr>
      <w:tr w:rsidR="00B6110D" w:rsidRPr="00010DF0" w14:paraId="3B1BD31A" w14:textId="77777777" w:rsidTr="00B6110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C54FF5" w14:textId="5AC94939" w:rsidR="00B6110D" w:rsidRPr="00010DF0" w:rsidRDefault="00B6110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9974A0" w14:textId="72B9F0AC" w:rsidR="00B6110D" w:rsidRPr="00B6110D" w:rsidRDefault="00B6110D" w:rsidP="00B6110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6110D">
              <w:rPr>
                <w:rFonts w:cs="Arial"/>
                <w:szCs w:val="24"/>
              </w:rPr>
              <w:t>krajskému úřadu administrativně zajistit předložení zápisů dle bodu 1 usnesení na zasedání Zastupitelstva Olomouckého kraje</w:t>
            </w:r>
          </w:p>
        </w:tc>
      </w:tr>
      <w:tr w:rsidR="00B6110D" w:rsidRPr="00010DF0" w14:paraId="3992DC13" w14:textId="77777777" w:rsidTr="00B6110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48472A" w14:textId="77777777" w:rsidR="00B6110D" w:rsidRDefault="00B6110D" w:rsidP="00B6110D">
            <w:r>
              <w:t>Odpovídá: Ing. Lubomír Baláš, ředitel</w:t>
            </w:r>
          </w:p>
          <w:p w14:paraId="2466F5A2" w14:textId="77777777" w:rsidR="00B6110D" w:rsidRDefault="00B6110D" w:rsidP="00B6110D">
            <w:r>
              <w:t>Realizuje: Ing. Luděk Niče, vedoucí odboru kancelář hejtmana</w:t>
            </w:r>
          </w:p>
          <w:p w14:paraId="76F895AC" w14:textId="1CE9FB2E" w:rsidR="00B6110D" w:rsidRPr="00B6110D" w:rsidRDefault="00B6110D" w:rsidP="00B6110D">
            <w:r>
              <w:t>Termín: ZOK 24. 2. 2025</w:t>
            </w:r>
          </w:p>
        </w:tc>
      </w:tr>
      <w:tr w:rsidR="00B6110D" w:rsidRPr="00010DF0" w14:paraId="755CE7A9" w14:textId="77777777" w:rsidTr="00B6110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7E5008" w14:textId="717C53D0" w:rsidR="00B6110D" w:rsidRPr="00010DF0" w:rsidRDefault="00B6110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D1169A" w14:textId="3AB4700A" w:rsidR="00B6110D" w:rsidRPr="00B6110D" w:rsidRDefault="00B6110D" w:rsidP="00B6110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6110D">
              <w:rPr>
                <w:rFonts w:cs="Arial"/>
                <w:szCs w:val="24"/>
              </w:rPr>
              <w:t>vzít na vědomí zápisy ze zasedání výborů Zastupitelstva Olomouckého kraje</w:t>
            </w:r>
          </w:p>
        </w:tc>
      </w:tr>
      <w:tr w:rsidR="000D776F" w:rsidRPr="00010DF0" w14:paraId="62F9E7DA" w14:textId="77777777" w:rsidTr="00B6110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B7858F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7FAE8EC" w14:textId="77777777" w:rsidTr="00B6110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840742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BB4F3D4" w14:textId="373B04E7" w:rsidR="000D776F" w:rsidRPr="00010DF0" w:rsidRDefault="00B6110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výborů zastupitelstva</w:t>
            </w:r>
          </w:p>
        </w:tc>
      </w:tr>
      <w:tr w:rsidR="000D776F" w:rsidRPr="00010DF0" w14:paraId="70638922" w14:textId="77777777" w:rsidTr="00B6110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FC6AEE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431AA6B" w14:textId="6E37E084" w:rsidR="000D776F" w:rsidRPr="00010DF0" w:rsidRDefault="00B6110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</w:tr>
    </w:tbl>
    <w:p w14:paraId="14761276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3DD8C68" w14:textId="77777777" w:rsidTr="00DA7A79">
        <w:tc>
          <w:tcPr>
            <w:tcW w:w="961" w:type="pct"/>
            <w:gridSpan w:val="2"/>
            <w:tcBorders>
              <w:bottom w:val="nil"/>
            </w:tcBorders>
          </w:tcPr>
          <w:p w14:paraId="6D221847" w14:textId="57C46739" w:rsidR="000D776F" w:rsidRPr="007175CF" w:rsidRDefault="00DA7A7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00A3D46" w14:textId="24B8E73A" w:rsidR="000D776F" w:rsidRPr="007175CF" w:rsidRDefault="00DA7A7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Individuální dotace v oblasti krizového řízení – Nadace policistů a hasičů – vzájemná pomoc v tísni – revokace</w:t>
            </w:r>
          </w:p>
        </w:tc>
      </w:tr>
      <w:tr w:rsidR="000D776F" w:rsidRPr="00010DF0" w14:paraId="6B7B3656" w14:textId="77777777" w:rsidTr="00DA7A7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56053C9" w14:textId="648B56AA" w:rsidR="000D776F" w:rsidRPr="007175CF" w:rsidRDefault="00DA7A7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1040778C" w14:textId="77777777" w:rsidTr="00DA7A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0E065CB" w14:textId="5088933F" w:rsidR="000D776F" w:rsidRPr="00010DF0" w:rsidRDefault="00DA7A7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AE13F4" w14:textId="06FA6FA3" w:rsidR="000D776F" w:rsidRPr="00DA7A79" w:rsidRDefault="00DA7A79" w:rsidP="00DA7A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DA7A79">
              <w:rPr>
                <w:rFonts w:cs="Arial"/>
                <w:szCs w:val="24"/>
              </w:rPr>
              <w:t>své usnesení č. UR/116/4/2024 ze dne 9. 9. 2024, bod 3 usnesení u žadatele Nadace policistů a hasičů – vzájemná pomoc v tísni, se sídlem Nad štolou 936/3, Holešovice, 170 00 Praha 7, IČO: 26738741 – nepřijetí dotace a neuzavření smlouvy</w:t>
            </w:r>
          </w:p>
        </w:tc>
      </w:tr>
      <w:tr w:rsidR="000D776F" w:rsidRPr="00010DF0" w14:paraId="19FE55C7" w14:textId="77777777" w:rsidTr="00DA7A7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436EBB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2E553B7" w14:textId="77777777" w:rsidTr="00DA7A7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D2D7BE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4F700C4" w14:textId="509982AD" w:rsidR="000D776F" w:rsidRPr="00010DF0" w:rsidRDefault="00DA7A7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476E38BE" w14:textId="77777777" w:rsidTr="00DA7A7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2C97EA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70BB6BC" w14:textId="2C37051C" w:rsidR="000D776F" w:rsidRPr="00010DF0" w:rsidRDefault="00DA7A7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</w:tr>
    </w:tbl>
    <w:p w14:paraId="113D0629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980FCAE" w14:textId="77777777" w:rsidTr="009307FA">
        <w:tc>
          <w:tcPr>
            <w:tcW w:w="961" w:type="pct"/>
            <w:gridSpan w:val="2"/>
            <w:tcBorders>
              <w:bottom w:val="nil"/>
            </w:tcBorders>
          </w:tcPr>
          <w:p w14:paraId="3F62700B" w14:textId="26F9628C" w:rsidR="000D776F" w:rsidRPr="007175CF" w:rsidRDefault="009307FA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E713EBF" w14:textId="4846664E" w:rsidR="000D776F" w:rsidRPr="007175CF" w:rsidRDefault="009307FA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Přijetí finančního daru od společnosti ČEPS, a.s.</w:t>
            </w:r>
          </w:p>
        </w:tc>
      </w:tr>
      <w:tr w:rsidR="000D776F" w:rsidRPr="00010DF0" w14:paraId="0176B322" w14:textId="77777777" w:rsidTr="009307F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46A6A25" w14:textId="4FCFA92F" w:rsidR="000D776F" w:rsidRPr="007175CF" w:rsidRDefault="009307FA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B0DFE58" w14:textId="77777777" w:rsidTr="009307F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1C2E0D7" w14:textId="1B3F22D0" w:rsidR="000D776F" w:rsidRPr="00010DF0" w:rsidRDefault="009307F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C386881" w14:textId="0D8B22EE" w:rsidR="000D776F" w:rsidRPr="009307FA" w:rsidRDefault="009307FA" w:rsidP="009307F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307FA">
              <w:rPr>
                <w:rFonts w:cs="Arial"/>
                <w:szCs w:val="24"/>
              </w:rPr>
              <w:t>o přijetí finančního daru ve výši 1 500 000 Kč od společnosti ČEPS, a.s., IČO: 25702556, na projekty v oblasti zdravotnictví a školství související s nápravou škod způsobených povodněmi</w:t>
            </w:r>
          </w:p>
        </w:tc>
      </w:tr>
      <w:tr w:rsidR="009307FA" w:rsidRPr="00010DF0" w14:paraId="4293164C" w14:textId="77777777" w:rsidTr="009307F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E07A83" w14:textId="2DC7B28B" w:rsidR="009307FA" w:rsidRPr="00010DF0" w:rsidRDefault="009307F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C89F47" w14:textId="218661CD" w:rsidR="009307FA" w:rsidRPr="009307FA" w:rsidRDefault="009307FA" w:rsidP="009307F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307FA">
              <w:rPr>
                <w:rFonts w:cs="Arial"/>
                <w:szCs w:val="24"/>
              </w:rPr>
              <w:t>o uzavření smlouvy o poskytnutí finančního daru se společností ČEPS, a.s., ve znění dle přílohy č. 01 tohoto usnesení</w:t>
            </w:r>
          </w:p>
        </w:tc>
      </w:tr>
      <w:tr w:rsidR="009307FA" w:rsidRPr="00010DF0" w14:paraId="43A50C34" w14:textId="77777777" w:rsidTr="009307F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CB4198" w14:textId="3B62AC52" w:rsidR="009307FA" w:rsidRPr="00010DF0" w:rsidRDefault="009307F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A031D8" w14:textId="4FF08D7D" w:rsidR="009307FA" w:rsidRPr="009307FA" w:rsidRDefault="009307FA" w:rsidP="009307F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307FA">
              <w:rPr>
                <w:rFonts w:cs="Arial"/>
                <w:szCs w:val="24"/>
              </w:rPr>
              <w:t>rozpočtovou změnu dle přílohy č. 02 tohoto usnesení</w:t>
            </w:r>
          </w:p>
        </w:tc>
      </w:tr>
      <w:tr w:rsidR="009307FA" w:rsidRPr="00010DF0" w14:paraId="5815E0CC" w14:textId="77777777" w:rsidTr="009307F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D1ED79" w14:textId="5A70D0F2" w:rsidR="009307FA" w:rsidRPr="00010DF0" w:rsidRDefault="009307F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9018D7" w14:textId="433E74C7" w:rsidR="009307FA" w:rsidRPr="009307FA" w:rsidRDefault="009307FA" w:rsidP="009307F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307FA">
              <w:rPr>
                <w:rFonts w:cs="Arial"/>
                <w:szCs w:val="24"/>
              </w:rPr>
              <w:t>předložit materiál dle bodu 3 usnesení na zasedání Zastupitelstva Olomouckého kraje na vědomí</w:t>
            </w:r>
          </w:p>
        </w:tc>
      </w:tr>
      <w:tr w:rsidR="009307FA" w:rsidRPr="00010DF0" w14:paraId="1BC9C392" w14:textId="77777777" w:rsidTr="009307F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80EAE8" w14:textId="77777777" w:rsidR="009307FA" w:rsidRDefault="009307FA" w:rsidP="009307FA">
            <w:r>
              <w:t>Odpovídá: Ladislav Okleštěk, hejtman Olomouckého kraje</w:t>
            </w:r>
          </w:p>
          <w:p w14:paraId="1A447E50" w14:textId="77777777" w:rsidR="009307FA" w:rsidRDefault="009307FA" w:rsidP="009307FA">
            <w:r>
              <w:t>Realizuje: Mgr. Olga Fidrová, MBA, vedoucí odboru ekonomického</w:t>
            </w:r>
          </w:p>
          <w:p w14:paraId="28067BD8" w14:textId="50AE7F28" w:rsidR="009307FA" w:rsidRPr="009307FA" w:rsidRDefault="009307FA" w:rsidP="009307FA">
            <w:r>
              <w:t>Termín: ZOK 24. 2. 2025</w:t>
            </w:r>
          </w:p>
        </w:tc>
      </w:tr>
      <w:tr w:rsidR="009307FA" w:rsidRPr="00010DF0" w14:paraId="4CC0CB2C" w14:textId="77777777" w:rsidTr="009307F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5DD324" w14:textId="7EDB00BA" w:rsidR="009307FA" w:rsidRPr="00010DF0" w:rsidRDefault="009307F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79EE88" w14:textId="4BA44F14" w:rsidR="009307FA" w:rsidRPr="009307FA" w:rsidRDefault="009307FA" w:rsidP="009307F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307FA">
              <w:rPr>
                <w:rFonts w:cs="Arial"/>
                <w:szCs w:val="24"/>
              </w:rPr>
              <w:t>vzít na vědomí rozpočtovou změnu dle bodu 3 usnesení</w:t>
            </w:r>
          </w:p>
        </w:tc>
      </w:tr>
      <w:tr w:rsidR="000D776F" w:rsidRPr="00010DF0" w14:paraId="174B34EC" w14:textId="77777777" w:rsidTr="009307F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2E35BF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C2D0978" w14:textId="77777777" w:rsidTr="009307F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B3A0BB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CDF437E" w14:textId="797A952B" w:rsidR="000D776F" w:rsidRPr="00010DF0" w:rsidRDefault="009307F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7AA207ED" w14:textId="77777777" w:rsidTr="009307F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6D1327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28A9C7B" w14:textId="6EB989D4" w:rsidR="000D776F" w:rsidRPr="00010DF0" w:rsidRDefault="009307F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</w:t>
            </w:r>
          </w:p>
        </w:tc>
      </w:tr>
    </w:tbl>
    <w:p w14:paraId="56BD8349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0B3BE1B" w14:textId="77777777" w:rsidTr="00F51F63">
        <w:tc>
          <w:tcPr>
            <w:tcW w:w="961" w:type="pct"/>
            <w:gridSpan w:val="2"/>
            <w:tcBorders>
              <w:bottom w:val="nil"/>
            </w:tcBorders>
          </w:tcPr>
          <w:p w14:paraId="6B09B69A" w14:textId="4C29D697" w:rsidR="000D776F" w:rsidRPr="007175CF" w:rsidRDefault="00F51F63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EAF288E" w14:textId="7C1A4A00" w:rsidR="000D776F" w:rsidRPr="007175CF" w:rsidRDefault="00F51F63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Ediční plán nakupovaných předmětů na propagaci Olomouckého kraje a Ediční plán ocenění v roce 2025</w:t>
            </w:r>
          </w:p>
        </w:tc>
      </w:tr>
      <w:tr w:rsidR="000D776F" w:rsidRPr="00010DF0" w14:paraId="443A1626" w14:textId="77777777" w:rsidTr="00F51F6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A90E8A7" w14:textId="1795D877" w:rsidR="000D776F" w:rsidRPr="007175CF" w:rsidRDefault="00F51F63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E12D475" w14:textId="77777777" w:rsidTr="00F51F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3709496" w14:textId="6A9E0773" w:rsidR="000D776F" w:rsidRPr="00010DF0" w:rsidRDefault="00F51F6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00FDBC" w14:textId="5C478CC3" w:rsidR="000D776F" w:rsidRPr="00F51F63" w:rsidRDefault="00F51F63" w:rsidP="00F51F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51F63">
              <w:rPr>
                <w:rFonts w:cs="Arial"/>
                <w:szCs w:val="24"/>
              </w:rPr>
              <w:t>v souladu se směrnicí č. 4/2024 Ediční plán nakupovaných předmětů na propagaci Olomouckého kraje a Ediční plán ocenění v roce 2025, dle přílohy č. 1 tohoto usnesení</w:t>
            </w:r>
          </w:p>
        </w:tc>
      </w:tr>
      <w:tr w:rsidR="000D776F" w:rsidRPr="00010DF0" w14:paraId="7D70E56D" w14:textId="77777777" w:rsidTr="00F51F6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36D916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1B461EF" w14:textId="77777777" w:rsidTr="00F51F6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F1E76D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EC1F3D6" w14:textId="3FEFECCE" w:rsidR="000D776F" w:rsidRPr="00010DF0" w:rsidRDefault="00F51F6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15B4EA6C" w14:textId="77777777" w:rsidTr="00F51F6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01DFE2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9AB8FB6" w14:textId="725C7E1D" w:rsidR="000D776F" w:rsidRPr="00010DF0" w:rsidRDefault="00F51F6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1.8.</w:t>
            </w:r>
          </w:p>
        </w:tc>
      </w:tr>
    </w:tbl>
    <w:p w14:paraId="4FBB99D7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757E950" w14:textId="77777777" w:rsidTr="000A7F8C">
        <w:tc>
          <w:tcPr>
            <w:tcW w:w="961" w:type="pct"/>
            <w:gridSpan w:val="2"/>
            <w:tcBorders>
              <w:bottom w:val="nil"/>
            </w:tcBorders>
          </w:tcPr>
          <w:p w14:paraId="5D2F84B0" w14:textId="03BE909B" w:rsidR="000D776F" w:rsidRPr="007175CF" w:rsidRDefault="000A7F8C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302392B" w14:textId="40BE3EFC" w:rsidR="000D776F" w:rsidRPr="007175CF" w:rsidRDefault="000A7F8C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Volba přísedících Krajského soudu v Brně</w:t>
            </w:r>
          </w:p>
        </w:tc>
      </w:tr>
      <w:tr w:rsidR="000D776F" w:rsidRPr="00010DF0" w14:paraId="1D504E4E" w14:textId="77777777" w:rsidTr="000A7F8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29E4881" w14:textId="5D83179F" w:rsidR="000D776F" w:rsidRPr="007175CF" w:rsidRDefault="000A7F8C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7B084AC" w14:textId="77777777" w:rsidTr="000A7F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CD8BB89" w14:textId="50DDFD60" w:rsidR="000D776F" w:rsidRPr="00010DF0" w:rsidRDefault="000A7F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9F4F43" w14:textId="3318BF0A" w:rsidR="000D776F" w:rsidRPr="000A7F8C" w:rsidRDefault="000A7F8C" w:rsidP="000A7F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A7F8C">
              <w:rPr>
                <w:rFonts w:cs="Arial"/>
                <w:szCs w:val="24"/>
              </w:rPr>
              <w:t>s návrhem na zvolení přísedících Krajského soudu v Brně, dle přílohy č. 1 tohoto usnesení</w:t>
            </w:r>
          </w:p>
        </w:tc>
      </w:tr>
      <w:tr w:rsidR="000A7F8C" w:rsidRPr="00010DF0" w14:paraId="07536359" w14:textId="77777777" w:rsidTr="000A7F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2E14B3" w14:textId="5765AA30" w:rsidR="000A7F8C" w:rsidRPr="00010DF0" w:rsidRDefault="000A7F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DCF298" w14:textId="39CF0EC7" w:rsidR="000A7F8C" w:rsidRPr="000A7F8C" w:rsidRDefault="000A7F8C" w:rsidP="000A7F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A7F8C">
              <w:rPr>
                <w:rFonts w:cs="Arial"/>
                <w:szCs w:val="24"/>
              </w:rPr>
              <w:t>předložit na zasedání Zastupitelstva Olomouckého kraje materiál pro možnost zvolení přísedících Krajského soudu v Brně dle bodu 1 usnesení</w:t>
            </w:r>
          </w:p>
        </w:tc>
      </w:tr>
      <w:tr w:rsidR="000A7F8C" w:rsidRPr="00010DF0" w14:paraId="231EA5E4" w14:textId="77777777" w:rsidTr="000A7F8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B0720D" w14:textId="77777777" w:rsidR="000A7F8C" w:rsidRDefault="000A7F8C" w:rsidP="000A7F8C">
            <w:r>
              <w:t>Odpovídá: Ladislav Okleštěk, hejtman Olomouckého kraje</w:t>
            </w:r>
          </w:p>
          <w:p w14:paraId="1D168D93" w14:textId="77777777" w:rsidR="000A7F8C" w:rsidRDefault="000A7F8C" w:rsidP="000A7F8C">
            <w:r>
              <w:t>Realizuje: Ing. Luděk Niče, vedoucí odboru kancelář hejtmana</w:t>
            </w:r>
          </w:p>
          <w:p w14:paraId="536D4C8D" w14:textId="0541FF6C" w:rsidR="000A7F8C" w:rsidRPr="000A7F8C" w:rsidRDefault="000A7F8C" w:rsidP="000A7F8C">
            <w:r>
              <w:t>Termín: ZOK 24. 2. 2025</w:t>
            </w:r>
          </w:p>
        </w:tc>
      </w:tr>
      <w:tr w:rsidR="000A7F8C" w:rsidRPr="00010DF0" w14:paraId="3CD19F6D" w14:textId="77777777" w:rsidTr="000A7F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1714AA" w14:textId="72AC41FA" w:rsidR="000A7F8C" w:rsidRPr="00010DF0" w:rsidRDefault="000A7F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80949B" w14:textId="738831B0" w:rsidR="000A7F8C" w:rsidRPr="000A7F8C" w:rsidRDefault="000A7F8C" w:rsidP="000A7F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A7F8C">
              <w:rPr>
                <w:rFonts w:cs="Arial"/>
                <w:szCs w:val="24"/>
              </w:rPr>
              <w:t>zvolit přísedící Krajského soudu v Brně, dle bodu 1 usnesení</w:t>
            </w:r>
          </w:p>
        </w:tc>
      </w:tr>
      <w:tr w:rsidR="000D776F" w:rsidRPr="00010DF0" w14:paraId="2A7A0B00" w14:textId="77777777" w:rsidTr="000A7F8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9DE915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F7724B3" w14:textId="77777777" w:rsidTr="000A7F8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704BD6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BE3711B" w14:textId="4AE71FCD" w:rsidR="000D776F" w:rsidRPr="00010DF0" w:rsidRDefault="000A7F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714B5A54" w14:textId="77777777" w:rsidTr="000A7F8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8C7C5A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2F6CE0C" w14:textId="1FBBE6D9" w:rsidR="000D776F" w:rsidRPr="00010DF0" w:rsidRDefault="000A7F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1.9.</w:t>
            </w:r>
          </w:p>
        </w:tc>
      </w:tr>
    </w:tbl>
    <w:p w14:paraId="72FC8963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2D712CC0" w14:textId="77777777" w:rsidTr="008428C5">
        <w:tc>
          <w:tcPr>
            <w:tcW w:w="961" w:type="pct"/>
            <w:gridSpan w:val="2"/>
            <w:tcBorders>
              <w:bottom w:val="nil"/>
            </w:tcBorders>
          </w:tcPr>
          <w:p w14:paraId="74FFA4C2" w14:textId="52905522" w:rsidR="000D776F" w:rsidRPr="007175CF" w:rsidRDefault="008428C5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E60AA47" w14:textId="061ECD20" w:rsidR="000D776F" w:rsidRPr="007175CF" w:rsidRDefault="008428C5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04_01_Program na podporu vzdělávání na vysokých školách v Olomouckém kraji v roce 2025 – vyhodnocení</w:t>
            </w:r>
          </w:p>
        </w:tc>
      </w:tr>
      <w:tr w:rsidR="000D776F" w:rsidRPr="00010DF0" w14:paraId="3647E09F" w14:textId="77777777" w:rsidTr="008428C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9CE9C1C" w14:textId="66AFFAF2" w:rsidR="000D776F" w:rsidRPr="007175CF" w:rsidRDefault="008428C5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760F9A2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E8116AA" w14:textId="09C6F287" w:rsidR="000D776F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362928" w14:textId="577BF066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o poskytnutí dotace dle přílohy č. 1 usnesení těmto příjemcům:</w:t>
            </w:r>
          </w:p>
          <w:p w14:paraId="13D5AAF1" w14:textId="77777777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428C5">
              <w:rPr>
                <w:rFonts w:cs="Arial"/>
                <w:szCs w:val="24"/>
              </w:rPr>
              <w:t>-</w:t>
            </w:r>
            <w:r w:rsidRPr="008428C5">
              <w:rPr>
                <w:rFonts w:cs="Arial"/>
                <w:szCs w:val="24"/>
              </w:rPr>
              <w:tab/>
              <w:t>Příjemce č. 2 – Česká zemědělská univerzita v Praze, Kamýcká 129, 165 00 Praha, IČO: 60460709, na projekt „Rozvoj aktivit České zemědělské univerzity v Olomouckém kraji v roce 2025“, výše dotace 250 000 Kč</w:t>
            </w:r>
          </w:p>
          <w:p w14:paraId="394F6EF8" w14:textId="2E5C8267" w:rsidR="000D776F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428C5">
              <w:rPr>
                <w:rFonts w:cs="Arial"/>
                <w:szCs w:val="24"/>
              </w:rPr>
              <w:t>-</w:t>
            </w:r>
            <w:r w:rsidRPr="008428C5">
              <w:rPr>
                <w:rFonts w:cs="Arial"/>
                <w:szCs w:val="24"/>
              </w:rPr>
              <w:tab/>
              <w:t>Příjemce č. 3 – Vysoká škola báňská - Technická univerzita Ostrava, 17. listopadu 2172/15, 708 00 Ostrava, IČO: 61989100, na projekt „Podpora vzdělávání na vysokých školách v Olomouckém kraji“, výše dotace 450 000 Kč</w:t>
            </w:r>
          </w:p>
        </w:tc>
      </w:tr>
      <w:tr w:rsidR="008428C5" w:rsidRPr="00010DF0" w14:paraId="2351AB86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334BD1" w14:textId="48C256DD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F049F2" w14:textId="5784245D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o uzavření veřejnoprávních smluv o poskytnutí dotace s příjemci dle bodu 1 usnesení ve znění dle vzorové veřejnoprávní smlouvy schválené Zastupitelstvem Olomouckého kraje usnesením č.  UZ/2/40/2024 ze dne 16. 12. 2024</w:t>
            </w:r>
          </w:p>
        </w:tc>
      </w:tr>
      <w:tr w:rsidR="008428C5" w:rsidRPr="00010DF0" w14:paraId="00DFD919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2DE8A8" w14:textId="0373F12F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C6DEF2" w14:textId="02408081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s poskytnutím dotace dle přílohy č. 1 usnesení těmto příjemcům:</w:t>
            </w:r>
          </w:p>
          <w:p w14:paraId="4C63C28E" w14:textId="77777777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428C5">
              <w:rPr>
                <w:rFonts w:cs="Arial"/>
                <w:szCs w:val="24"/>
              </w:rPr>
              <w:t>-</w:t>
            </w:r>
            <w:r w:rsidRPr="008428C5">
              <w:rPr>
                <w:rFonts w:cs="Arial"/>
                <w:szCs w:val="24"/>
              </w:rPr>
              <w:tab/>
              <w:t>Příjemce č. 1 – Moravská vysoká škola Olomouc, o.p.s., tř. Kosmonautů 1288/1, 779 00 Olomouc, IČO: 26867184, na projekt „ROZVOJ AKTIVIT MORAVSKÉ VYSOKÉ ŠKOLY OLOMOUC, O.P.S. V ROCE 2025“, výše dotace 5 100 000 Kč</w:t>
            </w:r>
          </w:p>
          <w:p w14:paraId="2A2B96DB" w14:textId="77777777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428C5">
              <w:rPr>
                <w:rFonts w:cs="Arial"/>
                <w:szCs w:val="24"/>
              </w:rPr>
              <w:t>-</w:t>
            </w:r>
            <w:r w:rsidRPr="008428C5">
              <w:rPr>
                <w:rFonts w:cs="Arial"/>
                <w:szCs w:val="24"/>
              </w:rPr>
              <w:tab/>
              <w:t>Příjemce č. 4 – Vysoká škola logistiky o.p.s., Palackého 1381/25, 750 02 Přerov, IČO: 25875167, na projekt „Podpora zvyšování kvality studia, profesního vzdělávání a regionálního rozvoje v logistice 2025“, výše dotace 5 100 000 Kč</w:t>
            </w:r>
          </w:p>
          <w:p w14:paraId="6F43389D" w14:textId="4E95C53F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428C5">
              <w:rPr>
                <w:rFonts w:cs="Arial"/>
                <w:szCs w:val="24"/>
              </w:rPr>
              <w:t>-</w:t>
            </w:r>
            <w:r w:rsidRPr="008428C5">
              <w:rPr>
                <w:rFonts w:cs="Arial"/>
                <w:szCs w:val="24"/>
              </w:rPr>
              <w:tab/>
              <w:t>Příjemce č. 5 – Univerzita Palackého v Olomouci, Křížkovského 511/8, 779 00 Olomouc, IČO: 61989592, na projekt „Univerzita Palackého v Olomouci -Podpora priorit 2025“, výše dotace 5 400 000 Kč</w:t>
            </w:r>
          </w:p>
        </w:tc>
      </w:tr>
      <w:tr w:rsidR="008428C5" w:rsidRPr="00010DF0" w14:paraId="7C10048E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984383" w14:textId="7F8E9021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62D19B" w14:textId="529E20D9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 xml:space="preserve">s uzavřením veřejnoprávních smluv o poskytnutí dotace dle bodu 3 usnesení ve znění dle vzorové veřejnoprávní smlouvy schválené </w:t>
            </w:r>
            <w:r w:rsidRPr="008428C5">
              <w:rPr>
                <w:rFonts w:cs="Arial"/>
                <w:szCs w:val="24"/>
              </w:rPr>
              <w:lastRenderedPageBreak/>
              <w:t>Zastupitelstvem Olomouckého kraje usnesením č.  UZ/2/40/2024 ze dne 16. 12. 2024</w:t>
            </w:r>
          </w:p>
        </w:tc>
      </w:tr>
      <w:tr w:rsidR="008428C5" w:rsidRPr="00010DF0" w14:paraId="0AEE2742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8BAAA2" w14:textId="175F0917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1DC3D2" w14:textId="5D26DA01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rozpočtovou změnu v příloze č. 2 usnesení</w:t>
            </w:r>
          </w:p>
        </w:tc>
      </w:tr>
      <w:tr w:rsidR="008428C5" w:rsidRPr="00010DF0" w14:paraId="3CB4FC2D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D64CBE4" w14:textId="36863E7E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EEDD84" w14:textId="2304FF55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předložit materiál dle bodu 3 a 4 usnesení k rozhodnutí Zastupitelstvu Olomouckého kraje</w:t>
            </w:r>
          </w:p>
        </w:tc>
      </w:tr>
      <w:tr w:rsidR="008428C5" w:rsidRPr="00010DF0" w14:paraId="7EBD782D" w14:textId="77777777" w:rsidTr="008428C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4EA4BE" w14:textId="77777777" w:rsidR="008428C5" w:rsidRDefault="008428C5" w:rsidP="008428C5">
            <w:r>
              <w:t>Odpovídá: Mgr. Svatopluk Binder, Ph.D., náměstek hejtmana</w:t>
            </w:r>
          </w:p>
          <w:p w14:paraId="1865E501" w14:textId="77777777" w:rsidR="008428C5" w:rsidRDefault="008428C5" w:rsidP="008428C5">
            <w:r>
              <w:t>Realizuje: Mgr. Miroslav Gajdůšek, MBA, vedoucí odboru školství a mládeže</w:t>
            </w:r>
          </w:p>
          <w:p w14:paraId="41A1FEEC" w14:textId="180F16E8" w:rsidR="008428C5" w:rsidRPr="008428C5" w:rsidRDefault="008428C5" w:rsidP="008428C5">
            <w:r>
              <w:t>Termín: ZOK 24. 2. 2025</w:t>
            </w:r>
          </w:p>
        </w:tc>
      </w:tr>
      <w:tr w:rsidR="008428C5" w:rsidRPr="00010DF0" w14:paraId="639E189B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3B216B" w14:textId="2905231B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7DBBE5" w14:textId="68069134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předložit materiál dle bodu 5 usnesení na zasedání Zastupitelstva Olomouckého kraje na vědomí</w:t>
            </w:r>
          </w:p>
        </w:tc>
      </w:tr>
      <w:tr w:rsidR="008428C5" w:rsidRPr="00010DF0" w14:paraId="77E1D8BF" w14:textId="77777777" w:rsidTr="008428C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5D07C3" w14:textId="77777777" w:rsidR="008428C5" w:rsidRDefault="008428C5" w:rsidP="008428C5">
            <w:r>
              <w:t>Odpovídá: Ladislav Okleštěk, hejtman Olomouckého kraje</w:t>
            </w:r>
          </w:p>
          <w:p w14:paraId="1911F5B0" w14:textId="77777777" w:rsidR="008428C5" w:rsidRDefault="008428C5" w:rsidP="008428C5">
            <w:r>
              <w:t>Realizuje: Mgr. Olga Fidrová, MBA, vedoucí odboru ekonomického</w:t>
            </w:r>
          </w:p>
          <w:p w14:paraId="16E8B12D" w14:textId="610B22E0" w:rsidR="008428C5" w:rsidRPr="008428C5" w:rsidRDefault="008428C5" w:rsidP="008428C5">
            <w:r>
              <w:t>Termín: ZOK 24. 2. 2025</w:t>
            </w:r>
          </w:p>
        </w:tc>
      </w:tr>
      <w:tr w:rsidR="008428C5" w:rsidRPr="00010DF0" w14:paraId="628809E7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22D909" w14:textId="3FB6BB73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ED093C" w14:textId="45E0E764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rozhodnout o poskytnutí dotace příjemcům dle bodu 3 usnesení a rozhodnout o uzavření veřejnoprávních smluv o poskytnutí dotace dle bodu 4 usnesení</w:t>
            </w:r>
          </w:p>
        </w:tc>
      </w:tr>
      <w:tr w:rsidR="008428C5" w:rsidRPr="00010DF0" w14:paraId="1F07D018" w14:textId="77777777" w:rsidTr="008428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F0CB39" w14:textId="6019C835" w:rsidR="008428C5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B0F731" w14:textId="63397B8F" w:rsidR="008428C5" w:rsidRPr="008428C5" w:rsidRDefault="008428C5" w:rsidP="008428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428C5">
              <w:rPr>
                <w:rFonts w:cs="Arial"/>
                <w:szCs w:val="24"/>
              </w:rPr>
              <w:t>vzít na vědomí rozpočtovou změnu dle bodu 5 usnesení</w:t>
            </w:r>
          </w:p>
        </w:tc>
      </w:tr>
      <w:tr w:rsidR="000D776F" w:rsidRPr="00010DF0" w14:paraId="54B594F6" w14:textId="77777777" w:rsidTr="008428C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E55980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787CFA4" w14:textId="77777777" w:rsidTr="008428C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520947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DEC2657" w14:textId="2F45FF2E" w:rsidR="000D776F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088D048C" w14:textId="77777777" w:rsidTr="008428C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0359FF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446BB51" w14:textId="2B5B6692" w:rsidR="000D776F" w:rsidRPr="00010DF0" w:rsidRDefault="008428C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</w:tr>
    </w:tbl>
    <w:p w14:paraId="7984C17C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0F94DA5" w14:textId="77777777" w:rsidTr="00662A31">
        <w:tc>
          <w:tcPr>
            <w:tcW w:w="961" w:type="pct"/>
            <w:gridSpan w:val="2"/>
            <w:tcBorders>
              <w:bottom w:val="nil"/>
            </w:tcBorders>
          </w:tcPr>
          <w:p w14:paraId="32247AA0" w14:textId="67B7291A" w:rsidR="000D776F" w:rsidRPr="007175CF" w:rsidRDefault="00662A31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C8121C5" w14:textId="78B0C699" w:rsidR="000D776F" w:rsidRPr="007175CF" w:rsidRDefault="00662A31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04_05_Příspěvky na obědy do škol v Olomouckém kraji – vyhodnocení</w:t>
            </w:r>
          </w:p>
        </w:tc>
      </w:tr>
      <w:tr w:rsidR="000D776F" w:rsidRPr="00010DF0" w14:paraId="103F6613" w14:textId="77777777" w:rsidTr="00662A3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7248CEE" w14:textId="30BFDAF6" w:rsidR="000D776F" w:rsidRPr="007175CF" w:rsidRDefault="00662A31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41164DE" w14:textId="77777777" w:rsidTr="00662A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B3B91AF" w14:textId="4CA52E88" w:rsidR="000D776F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750DBE9" w14:textId="3850AB33" w:rsidR="000D776F" w:rsidRPr="00662A31" w:rsidRDefault="00662A31" w:rsidP="00662A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62A31">
              <w:rPr>
                <w:rFonts w:cs="Arial"/>
                <w:szCs w:val="24"/>
              </w:rPr>
              <w:t>informaci o stornovaných žádostech a žádostech vyřazených pro nesplnění pravidel dotačního programu dle přílohy č. 2 usnesení</w:t>
            </w:r>
          </w:p>
        </w:tc>
      </w:tr>
      <w:tr w:rsidR="00662A31" w:rsidRPr="00010DF0" w14:paraId="339E09FD" w14:textId="77777777" w:rsidTr="00662A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051C4C" w14:textId="09C4974D" w:rsidR="00662A31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1B5BD1" w14:textId="436417DB" w:rsidR="00662A31" w:rsidRPr="00662A31" w:rsidRDefault="00662A31" w:rsidP="00662A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662A31">
              <w:rPr>
                <w:rFonts w:cs="Arial"/>
                <w:szCs w:val="24"/>
              </w:rPr>
              <w:t>o poskytnutí dotací příjemcům dle přílohy č. 1 usnesení</w:t>
            </w:r>
          </w:p>
        </w:tc>
      </w:tr>
      <w:tr w:rsidR="00662A31" w:rsidRPr="00010DF0" w14:paraId="32A98D6E" w14:textId="77777777" w:rsidTr="00662A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F1F711" w14:textId="71F3F323" w:rsidR="00662A31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DA01DF1" w14:textId="3BB11F66" w:rsidR="00662A31" w:rsidRPr="00662A31" w:rsidRDefault="00662A31" w:rsidP="00662A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662A31">
              <w:rPr>
                <w:rFonts w:cs="Arial"/>
                <w:szCs w:val="24"/>
              </w:rPr>
              <w:t>o uzavření veřejnoprávních smluv o poskytnutí dotace s příjemci dle bodu 2 usnesení ve znění vzorové veřejnoprávní smlouvy uvedené v příloze č. 3 usnesení</w:t>
            </w:r>
          </w:p>
        </w:tc>
      </w:tr>
      <w:tr w:rsidR="00662A31" w:rsidRPr="00010DF0" w14:paraId="6E5BCAB9" w14:textId="77777777" w:rsidTr="00662A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A37793" w14:textId="150E5291" w:rsidR="00662A31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2F083C" w14:textId="75173241" w:rsidR="00662A31" w:rsidRPr="00662A31" w:rsidRDefault="00662A31" w:rsidP="00662A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662A31">
              <w:rPr>
                <w:rFonts w:cs="Arial"/>
                <w:szCs w:val="24"/>
              </w:rPr>
              <w:t>o poskytnutí účelově určeného příspěvku příspěvkovým organizacím zřizovaným Olomouckým krajem dle důvodové zprávy a dle přílohy č. 1 usnesení</w:t>
            </w:r>
          </w:p>
        </w:tc>
      </w:tr>
      <w:tr w:rsidR="00662A31" w:rsidRPr="00010DF0" w14:paraId="196FF98F" w14:textId="77777777" w:rsidTr="00662A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7D0ED2" w14:textId="15EFE412" w:rsidR="00662A31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AE729F" w14:textId="097110FE" w:rsidR="00662A31" w:rsidRPr="00662A31" w:rsidRDefault="00662A31" w:rsidP="00662A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62A31">
              <w:rPr>
                <w:rFonts w:cs="Arial"/>
                <w:szCs w:val="24"/>
              </w:rPr>
              <w:t>rozpočtovou změnu dle přílohy č. 4 usnesení</w:t>
            </w:r>
          </w:p>
        </w:tc>
      </w:tr>
      <w:tr w:rsidR="00662A31" w:rsidRPr="00010DF0" w14:paraId="6932604C" w14:textId="77777777" w:rsidTr="00662A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C59479" w14:textId="51A5A19C" w:rsidR="00662A31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DDE8A1" w14:textId="5856EE30" w:rsidR="00662A31" w:rsidRPr="00662A31" w:rsidRDefault="00662A31" w:rsidP="00662A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62A31">
              <w:rPr>
                <w:rFonts w:cs="Arial"/>
                <w:szCs w:val="24"/>
              </w:rPr>
              <w:t>krajskému úřadu informovat příspěvkové organizace zřizované Olomouckým krajem o poskytnutí účelově určeného příspěvku dle bodu 4 usnesení</w:t>
            </w:r>
          </w:p>
        </w:tc>
      </w:tr>
      <w:tr w:rsidR="00662A31" w:rsidRPr="00010DF0" w14:paraId="4DEAE091" w14:textId="77777777" w:rsidTr="00662A3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9E19882" w14:textId="77777777" w:rsidR="00662A31" w:rsidRDefault="00662A31" w:rsidP="00662A31">
            <w:r>
              <w:t>Odpovídá: Ing. Lubomír Baláš, ředitel</w:t>
            </w:r>
          </w:p>
          <w:p w14:paraId="496E258C" w14:textId="77777777" w:rsidR="00662A31" w:rsidRDefault="00662A31" w:rsidP="00662A31">
            <w:r>
              <w:t>Realizuje: Mgr. Miroslav Gajdůšek, MBA, vedoucí odboru školství a mládeže</w:t>
            </w:r>
          </w:p>
          <w:p w14:paraId="33653D3B" w14:textId="21A34759" w:rsidR="00662A31" w:rsidRPr="00662A31" w:rsidRDefault="00662A31" w:rsidP="00662A31">
            <w:r>
              <w:t>Termín: 24. 3. 2025</w:t>
            </w:r>
          </w:p>
        </w:tc>
      </w:tr>
      <w:tr w:rsidR="000D776F" w:rsidRPr="00010DF0" w14:paraId="17659BDF" w14:textId="77777777" w:rsidTr="00662A3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A576FB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1A9F118" w14:textId="77777777" w:rsidTr="00662A3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0196C1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A53888A" w14:textId="7426AFA9" w:rsidR="000D776F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59AD2681" w14:textId="77777777" w:rsidTr="00662A3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F93132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85400BD" w14:textId="0B2DCA21" w:rsidR="000D776F" w:rsidRPr="00010DF0" w:rsidRDefault="00662A3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</w:tr>
    </w:tbl>
    <w:p w14:paraId="42C246D7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2E673EFE" w14:textId="77777777" w:rsidTr="00C66C92">
        <w:tc>
          <w:tcPr>
            <w:tcW w:w="961" w:type="pct"/>
            <w:gridSpan w:val="2"/>
            <w:tcBorders>
              <w:bottom w:val="nil"/>
            </w:tcBorders>
          </w:tcPr>
          <w:p w14:paraId="06FA09E2" w14:textId="645985CE" w:rsidR="000D776F" w:rsidRPr="007175CF" w:rsidRDefault="00C66C92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159D5AE" w14:textId="596F0F12" w:rsidR="000D776F" w:rsidRPr="007175CF" w:rsidRDefault="00C66C92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Žádosti o poskytnutí individuální dotace v oblasti školství</w:t>
            </w:r>
          </w:p>
        </w:tc>
      </w:tr>
      <w:tr w:rsidR="000D776F" w:rsidRPr="00010DF0" w14:paraId="70FA4A0E" w14:textId="77777777" w:rsidTr="00C66C9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9E85464" w14:textId="14A1FA36" w:rsidR="000D776F" w:rsidRPr="007175CF" w:rsidRDefault="00C66C92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1DF1AB8" w14:textId="77777777" w:rsidTr="00C66C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CF7F119" w14:textId="01977C88" w:rsidR="000D776F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E92937" w14:textId="4390CDE5" w:rsidR="000D776F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nevyhovuje žádosti</w:t>
            </w:r>
            <w:r>
              <w:rPr>
                <w:rFonts w:cs="Arial"/>
                <w:szCs w:val="24"/>
              </w:rPr>
              <w:t xml:space="preserve"> </w:t>
            </w:r>
            <w:r w:rsidRPr="00C66C92">
              <w:rPr>
                <w:rFonts w:cs="Arial"/>
                <w:szCs w:val="24"/>
              </w:rPr>
              <w:t>o poskytnutí dotace dle přílohy č. 2 usnesení žadateli Školka v pohybu z.s., Machuldova 597/12, Kamýk, 142 00 Praha 4, IČO: 17737001, na projekt „Školka v pohybu - celorepublikový projekt, který hýbe školkami“ s odůvodněním dle uvedené přílohy</w:t>
            </w:r>
          </w:p>
        </w:tc>
      </w:tr>
      <w:tr w:rsidR="00C66C92" w:rsidRPr="00010DF0" w14:paraId="203E956A" w14:textId="77777777" w:rsidTr="00C66C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3C6280" w14:textId="2537A6BB" w:rsidR="00C66C92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26190A" w14:textId="622290B5" w:rsidR="00C66C92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C66C92">
              <w:rPr>
                <w:rFonts w:cs="Arial"/>
                <w:szCs w:val="24"/>
              </w:rPr>
              <w:t>o poskytnutí dotace dle přílohy č. 1 usnesení těmto příjemcům:</w:t>
            </w:r>
          </w:p>
          <w:p w14:paraId="6A9B9296" w14:textId="77777777" w:rsidR="00C66C92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C66C92">
              <w:rPr>
                <w:rFonts w:cs="Arial"/>
                <w:szCs w:val="24"/>
              </w:rPr>
              <w:t>- Příjemce č. 1 – Mensa Česko, Španielova 1111/19, Řepy, 163 00 Praha, IČO: 45248591, na projekt „Logická olympiáda 2025“, výše dotace 25 000 Kč</w:t>
            </w:r>
          </w:p>
          <w:p w14:paraId="119BC76F" w14:textId="353406C4" w:rsidR="00C66C92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C66C92">
              <w:rPr>
                <w:rFonts w:cs="Arial"/>
                <w:szCs w:val="24"/>
              </w:rPr>
              <w:t>- Příjemce č. 2 – ART ECON - Střední škola, s.r.o., Husovo nám. 2061/91, 796 01 Prostějov, IČO: 25500783, na „Podporu polytechnického vzdělávání a řemesel v Olomouckém kraji pro školní rok 2024/2025“, výše dotace 54 000 Kč</w:t>
            </w:r>
          </w:p>
        </w:tc>
      </w:tr>
      <w:tr w:rsidR="00C66C92" w:rsidRPr="00010DF0" w14:paraId="14ADE8C9" w14:textId="77777777" w:rsidTr="00C66C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F6BDCE" w14:textId="6316526F" w:rsidR="00C66C92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DC4773" w14:textId="2DDD9021" w:rsidR="00C66C92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C66C92">
              <w:rPr>
                <w:rFonts w:cs="Arial"/>
                <w:szCs w:val="24"/>
              </w:rPr>
              <w:t>o uzavření veřejnoprávní smlouvy o poskytnutí dotace s příjemcem uvedeným pod č. 1 dle bodu 2 usnesení ve znění vzorové veřejnoprávní smlouvy o poskytnutí individuální dotace na akci právnické osobě schválené Zastupitelstvem Olomouckého kraje usnesením č. UZ/2/13/2024 ze dne 16. 12. 2024 a s příjemcem uvedeným pod č. 2 dle bodu 2 usnesení ve znění veřejnoprávní smlouvy o poskytnutí dotace uvedené v příloze č. 3 usnesení</w:t>
            </w:r>
          </w:p>
        </w:tc>
      </w:tr>
      <w:tr w:rsidR="00C66C92" w:rsidRPr="00010DF0" w14:paraId="06C634F1" w14:textId="77777777" w:rsidTr="00C66C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C830F9" w14:textId="27EF1576" w:rsidR="00C66C92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0BA504" w14:textId="65995D32" w:rsidR="00C66C92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66C92">
              <w:rPr>
                <w:rFonts w:cs="Arial"/>
                <w:szCs w:val="24"/>
              </w:rPr>
              <w:t>rozpočtovou změnu v příloze č. 4 usnesení</w:t>
            </w:r>
          </w:p>
        </w:tc>
      </w:tr>
      <w:tr w:rsidR="00C66C92" w:rsidRPr="00010DF0" w14:paraId="7FD2C8FD" w14:textId="77777777" w:rsidTr="00C66C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E9B4A6" w14:textId="47993143" w:rsidR="00C66C92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C43FDD" w14:textId="00D38AD8" w:rsidR="00C66C92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66C92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C66C92" w:rsidRPr="00010DF0" w14:paraId="1E7C469C" w14:textId="77777777" w:rsidTr="00C66C9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8C3844" w14:textId="77777777" w:rsidR="00C66C92" w:rsidRDefault="00C66C92" w:rsidP="00C66C92">
            <w:r>
              <w:t>Odpovídá: Ladislav Okleštěk, hejtman Olomouckého kraje</w:t>
            </w:r>
          </w:p>
          <w:p w14:paraId="267F28BE" w14:textId="77777777" w:rsidR="00C66C92" w:rsidRDefault="00C66C92" w:rsidP="00C66C92">
            <w:r>
              <w:t>Realizuje: Mgr. Olga Fidrová, MBA, vedoucí odboru ekonomického</w:t>
            </w:r>
          </w:p>
          <w:p w14:paraId="3976D2A8" w14:textId="774AC667" w:rsidR="00C66C92" w:rsidRPr="00C66C92" w:rsidRDefault="00C66C92" w:rsidP="00C66C92">
            <w:r>
              <w:t>Termín: ZOK 24. 2. 2025</w:t>
            </w:r>
          </w:p>
        </w:tc>
      </w:tr>
      <w:tr w:rsidR="00C66C92" w:rsidRPr="00010DF0" w14:paraId="0DB8B229" w14:textId="77777777" w:rsidTr="00C66C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758B98" w14:textId="742A26C6" w:rsidR="00C66C92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791F75" w14:textId="47A8F423" w:rsidR="00C66C92" w:rsidRPr="00C66C92" w:rsidRDefault="00C66C92" w:rsidP="00C66C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66C92">
              <w:rPr>
                <w:rFonts w:cs="Arial"/>
                <w:szCs w:val="24"/>
              </w:rPr>
              <w:t>vzít na vědomí rozpočtovou změnu dle bodu 4 usnesení</w:t>
            </w:r>
          </w:p>
        </w:tc>
      </w:tr>
      <w:tr w:rsidR="000D776F" w:rsidRPr="00010DF0" w14:paraId="38FD2222" w14:textId="77777777" w:rsidTr="00C66C9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710C25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A948317" w14:textId="77777777" w:rsidTr="00C66C9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2133C9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708E060" w14:textId="37AAC3F9" w:rsidR="000D776F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3C651DD4" w14:textId="77777777" w:rsidTr="00C66C9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E75D66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9AE3CF3" w14:textId="2D2CF875" w:rsidR="000D776F" w:rsidRPr="00010DF0" w:rsidRDefault="00C66C9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</w:t>
            </w:r>
          </w:p>
        </w:tc>
      </w:tr>
    </w:tbl>
    <w:p w14:paraId="5625E61F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23FBCA8" w14:textId="77777777" w:rsidTr="00F30B7F">
        <w:tc>
          <w:tcPr>
            <w:tcW w:w="961" w:type="pct"/>
            <w:gridSpan w:val="2"/>
            <w:tcBorders>
              <w:bottom w:val="nil"/>
            </w:tcBorders>
          </w:tcPr>
          <w:p w14:paraId="0505514C" w14:textId="27343664" w:rsidR="000D776F" w:rsidRPr="007175CF" w:rsidRDefault="00F30B7F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80C7DB8" w14:textId="1917517A" w:rsidR="000D776F" w:rsidRPr="007175CF" w:rsidRDefault="00F30B7F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Podpora mezinárodních výměnných pobytů mládeže a mezinárodních vzdělávacích programů v roce 2025 – vyhlášení</w:t>
            </w:r>
          </w:p>
        </w:tc>
      </w:tr>
      <w:tr w:rsidR="000D776F" w:rsidRPr="00010DF0" w14:paraId="03685ECC" w14:textId="77777777" w:rsidTr="00F30B7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2355770" w14:textId="2E9D832C" w:rsidR="000D776F" w:rsidRPr="007175CF" w:rsidRDefault="00F30B7F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82E6B29" w14:textId="77777777" w:rsidTr="00F30B7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6097C5E" w14:textId="7EABCAB0" w:rsidR="000D776F" w:rsidRPr="00010DF0" w:rsidRDefault="00F30B7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F50E32" w14:textId="3C432603" w:rsidR="000D776F" w:rsidRPr="00F30B7F" w:rsidRDefault="00F30B7F" w:rsidP="00F30B7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30B7F">
              <w:rPr>
                <w:rFonts w:cs="Arial"/>
                <w:szCs w:val="24"/>
              </w:rPr>
              <w:t>pravidla Podpory mezinárodních výměnných pobytů mládeže a mezinárodních vzdělávacích programů v roce 2025 dle důvodové zprávy a příloh č. 1–5 usnesení</w:t>
            </w:r>
          </w:p>
        </w:tc>
      </w:tr>
      <w:tr w:rsidR="00F30B7F" w:rsidRPr="00010DF0" w14:paraId="1F9912B2" w14:textId="77777777" w:rsidTr="00F30B7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31EF09" w14:textId="77161036" w:rsidR="00F30B7F" w:rsidRPr="00010DF0" w:rsidRDefault="00F30B7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ABF314" w14:textId="497C6615" w:rsidR="00F30B7F" w:rsidRPr="00F30B7F" w:rsidRDefault="00F30B7F" w:rsidP="00F30B7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30B7F">
              <w:rPr>
                <w:rFonts w:cs="Arial"/>
                <w:szCs w:val="24"/>
              </w:rPr>
              <w:t>krajskému úřadu zajistit zveřejnění pravidel Podpory mezinárodních výměnných pobytů mládeže a mezinárodních vzdělávacích programů v roce 2025 dle bodu 1 usnesení způsobem umožňujícím dálkový přístup</w:t>
            </w:r>
          </w:p>
        </w:tc>
      </w:tr>
      <w:tr w:rsidR="00F30B7F" w:rsidRPr="00010DF0" w14:paraId="17B9AA1C" w14:textId="77777777" w:rsidTr="00F30B7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F94C44" w14:textId="77777777" w:rsidR="00F30B7F" w:rsidRDefault="00F30B7F" w:rsidP="00F30B7F">
            <w:r>
              <w:t>Odpovídá: Ing. Lubomír Baláš, ředitel</w:t>
            </w:r>
          </w:p>
          <w:p w14:paraId="34D0F83C" w14:textId="77777777" w:rsidR="00F30B7F" w:rsidRDefault="00F30B7F" w:rsidP="00F30B7F">
            <w:r>
              <w:t>Realizuje: Mgr. Miroslav Gajdůšek, MBA, vedoucí odboru školství a mládeže</w:t>
            </w:r>
          </w:p>
          <w:p w14:paraId="3ED1F53B" w14:textId="4FCFF422" w:rsidR="00F30B7F" w:rsidRPr="00F30B7F" w:rsidRDefault="00F30B7F" w:rsidP="00F30B7F">
            <w:r>
              <w:t>Termín: 24. 3. 2025</w:t>
            </w:r>
          </w:p>
        </w:tc>
      </w:tr>
      <w:tr w:rsidR="00F30B7F" w:rsidRPr="00010DF0" w14:paraId="0124DFD6" w14:textId="77777777" w:rsidTr="00F30B7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6EF4A1" w14:textId="50C8CBF2" w:rsidR="00F30B7F" w:rsidRPr="00010DF0" w:rsidRDefault="00F30B7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ABA6A6" w14:textId="3F079AE5" w:rsidR="00F30B7F" w:rsidRPr="00F30B7F" w:rsidRDefault="00F30B7F" w:rsidP="00F30B7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30B7F">
              <w:rPr>
                <w:rFonts w:cs="Arial"/>
                <w:szCs w:val="24"/>
              </w:rPr>
              <w:t>předložit vyhodnocení žádostí o podporu Radě Olomouckého kraje</w:t>
            </w:r>
          </w:p>
        </w:tc>
      </w:tr>
      <w:tr w:rsidR="00F30B7F" w:rsidRPr="00010DF0" w14:paraId="45448253" w14:textId="77777777" w:rsidTr="00F30B7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6C376D" w14:textId="77777777" w:rsidR="00F30B7F" w:rsidRDefault="00F30B7F" w:rsidP="00F30B7F">
            <w:r>
              <w:t>Odpovídá: Mgr. Svatopluk Binder, Ph.D., náměstek hejtmana</w:t>
            </w:r>
          </w:p>
          <w:p w14:paraId="1813636D" w14:textId="77777777" w:rsidR="00F30B7F" w:rsidRDefault="00F30B7F" w:rsidP="00F30B7F">
            <w:r>
              <w:t>Realizuje: Mgr. Miroslav Gajdůšek, MBA, vedoucí odboru školství a mládeže</w:t>
            </w:r>
          </w:p>
          <w:p w14:paraId="195AA3A4" w14:textId="3ADA0ACA" w:rsidR="00F30B7F" w:rsidRPr="00F30B7F" w:rsidRDefault="00F30B7F" w:rsidP="00F30B7F">
            <w:r>
              <w:t>Termín: 24. 3. 2025</w:t>
            </w:r>
          </w:p>
        </w:tc>
      </w:tr>
      <w:tr w:rsidR="000D776F" w:rsidRPr="00010DF0" w14:paraId="42CAF0D0" w14:textId="77777777" w:rsidTr="00F30B7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7D1B2F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DE70387" w14:textId="77777777" w:rsidTr="00F30B7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E8541F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9416C5D" w14:textId="42455A37" w:rsidR="000D776F" w:rsidRPr="00010DF0" w:rsidRDefault="00F30B7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4E9C920C" w14:textId="77777777" w:rsidTr="00F30B7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27F206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20B828F" w14:textId="625F5D44" w:rsidR="000D776F" w:rsidRPr="00010DF0" w:rsidRDefault="00F30B7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4.4.</w:t>
            </w:r>
          </w:p>
        </w:tc>
      </w:tr>
    </w:tbl>
    <w:p w14:paraId="4ECC0C6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738B2BB5" w14:textId="77777777" w:rsidTr="00093414">
        <w:tc>
          <w:tcPr>
            <w:tcW w:w="961" w:type="pct"/>
            <w:gridSpan w:val="2"/>
            <w:tcBorders>
              <w:bottom w:val="nil"/>
            </w:tcBorders>
          </w:tcPr>
          <w:p w14:paraId="61CF908B" w14:textId="20238837" w:rsidR="000D776F" w:rsidRPr="007175CF" w:rsidRDefault="00093414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2E919AE" w14:textId="0E2D66F2" w:rsidR="000D776F" w:rsidRPr="007175CF" w:rsidRDefault="00093414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Podpora polytechnického vzdělávání a řemesel v Olomouckém kraji – vyhodnocení žádostí</w:t>
            </w:r>
          </w:p>
        </w:tc>
      </w:tr>
      <w:tr w:rsidR="000D776F" w:rsidRPr="00010DF0" w14:paraId="78209D3B" w14:textId="77777777" w:rsidTr="000934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D18B691" w14:textId="7ED317E5" w:rsidR="000D776F" w:rsidRPr="007175CF" w:rsidRDefault="00093414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4709E55" w14:textId="77777777" w:rsidTr="000934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63CE85B" w14:textId="05E0C8B6" w:rsidR="000D776F" w:rsidRPr="00010DF0" w:rsidRDefault="0009341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AAB1B7" w14:textId="77C5BC07" w:rsidR="000D776F" w:rsidRPr="00093414" w:rsidRDefault="00093414" w:rsidP="000934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93414">
              <w:rPr>
                <w:rFonts w:cs="Arial"/>
                <w:szCs w:val="24"/>
              </w:rPr>
              <w:t>o poskytnutí finančního příspěvku ve formě stipendií žákům vybraných technických oborů vzdělání zakončených maturitní zkouškou dle důvodové zprávy a přílohy č. 1 usnesení</w:t>
            </w:r>
          </w:p>
        </w:tc>
      </w:tr>
      <w:tr w:rsidR="00093414" w:rsidRPr="00010DF0" w14:paraId="2E0EB920" w14:textId="77777777" w:rsidTr="000934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92B882" w14:textId="77CB41AA" w:rsidR="00093414" w:rsidRPr="00010DF0" w:rsidRDefault="0009341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BD3E60" w14:textId="3CC29DB9" w:rsidR="00093414" w:rsidRPr="00093414" w:rsidRDefault="00093414" w:rsidP="000934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93414">
              <w:rPr>
                <w:rFonts w:cs="Arial"/>
                <w:szCs w:val="24"/>
              </w:rPr>
              <w:t>krajskému úřadu informovat příspěvkové organizace o poskytnutí finančního příspěvku dle bodu 1 usnesení</w:t>
            </w:r>
          </w:p>
        </w:tc>
      </w:tr>
      <w:tr w:rsidR="00093414" w:rsidRPr="00010DF0" w14:paraId="7313C9CC" w14:textId="77777777" w:rsidTr="000934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552059" w14:textId="77777777" w:rsidR="00093414" w:rsidRDefault="00093414" w:rsidP="00093414">
            <w:r>
              <w:t>Odpovídá: Ing. Lubomír Baláš, ředitel</w:t>
            </w:r>
          </w:p>
          <w:p w14:paraId="26ABCBCB" w14:textId="77777777" w:rsidR="00093414" w:rsidRDefault="00093414" w:rsidP="00093414">
            <w:r>
              <w:t>Realizuje: Mgr. Miroslav Gajdůšek, MBA, vedoucí odboru školství a mládeže</w:t>
            </w:r>
          </w:p>
          <w:p w14:paraId="4FD9D6D7" w14:textId="27B5F813" w:rsidR="00093414" w:rsidRPr="00093414" w:rsidRDefault="00093414" w:rsidP="00093414">
            <w:r>
              <w:t>Termín: 24. 3. 2025</w:t>
            </w:r>
          </w:p>
        </w:tc>
      </w:tr>
      <w:tr w:rsidR="000D776F" w:rsidRPr="00010DF0" w14:paraId="25989030" w14:textId="77777777" w:rsidTr="0009341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F770F7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C38FB2B" w14:textId="77777777" w:rsidTr="0009341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8E03A0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D1E3DE2" w14:textId="457AB67F" w:rsidR="000D776F" w:rsidRPr="00010DF0" w:rsidRDefault="0009341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2644F92B" w14:textId="77777777" w:rsidTr="0009341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108620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9A5BCB3" w14:textId="0FB8011A" w:rsidR="000D776F" w:rsidRPr="00010DF0" w:rsidRDefault="0009341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4.5.</w:t>
            </w:r>
          </w:p>
        </w:tc>
      </w:tr>
    </w:tbl>
    <w:p w14:paraId="5BEE58BF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E97259D" w14:textId="77777777" w:rsidTr="00353E98">
        <w:tc>
          <w:tcPr>
            <w:tcW w:w="961" w:type="pct"/>
            <w:gridSpan w:val="2"/>
            <w:tcBorders>
              <w:bottom w:val="nil"/>
            </w:tcBorders>
          </w:tcPr>
          <w:p w14:paraId="74341204" w14:textId="1FDF69FB" w:rsidR="000D776F" w:rsidRPr="007175CF" w:rsidRDefault="00353E98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CA41A71" w14:textId="58F174C2" w:rsidR="000D776F" w:rsidRPr="007175CF" w:rsidRDefault="00353E98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Výroční zpráva o stavu a rozvoji vzdělávací soustavy v Olomouckém kraji za školní rok 2023/2024</w:t>
            </w:r>
          </w:p>
        </w:tc>
      </w:tr>
      <w:tr w:rsidR="000D776F" w:rsidRPr="00010DF0" w14:paraId="7F0AA4F0" w14:textId="77777777" w:rsidTr="00353E9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78AB33A" w14:textId="4219279E" w:rsidR="000D776F" w:rsidRPr="007175CF" w:rsidRDefault="00353E98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822B0A8" w14:textId="77777777" w:rsidTr="00353E9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6668877" w14:textId="2E55C63A" w:rsidR="000D776F" w:rsidRPr="00010DF0" w:rsidRDefault="00353E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68E320B" w14:textId="21FBAC0F" w:rsidR="000D776F" w:rsidRPr="00353E98" w:rsidRDefault="00353E98" w:rsidP="00353E9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53E98">
              <w:rPr>
                <w:rFonts w:cs="Arial"/>
                <w:szCs w:val="24"/>
              </w:rPr>
              <w:t>s textem Výroční zprávy o stavu a rozvoji vzdělávací soustavy v Olomouckém kraji za školní rok 2023/2024 dle přílohy č. 1 usnesení</w:t>
            </w:r>
          </w:p>
        </w:tc>
      </w:tr>
      <w:tr w:rsidR="00353E98" w:rsidRPr="00010DF0" w14:paraId="12D7B3D8" w14:textId="77777777" w:rsidTr="00353E9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E2443D" w14:textId="4F047033" w:rsidR="00353E98" w:rsidRPr="00010DF0" w:rsidRDefault="00353E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60DBAA" w14:textId="1D14EE85" w:rsidR="00353E98" w:rsidRPr="00353E98" w:rsidRDefault="00353E98" w:rsidP="00353E9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53E98">
              <w:rPr>
                <w:rFonts w:cs="Arial"/>
                <w:szCs w:val="24"/>
              </w:rPr>
              <w:t>předložit Výroční zprávu o stavu a rozvoji vzdělávací soustavy v Olomouckém kraji za školní rok 2023/2024 ke schválení Zastupitelstvu Olomouckého kraje dle bodu 1 usnesení</w:t>
            </w:r>
          </w:p>
        </w:tc>
      </w:tr>
      <w:tr w:rsidR="00353E98" w:rsidRPr="00010DF0" w14:paraId="38F1D77E" w14:textId="77777777" w:rsidTr="00353E9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777CEC" w14:textId="77777777" w:rsidR="00353E98" w:rsidRDefault="00353E98" w:rsidP="00353E98">
            <w:r>
              <w:t>Odpovídá: Mgr. Svatopluk Binder, Ph.D., náměstek hejtmana</w:t>
            </w:r>
          </w:p>
          <w:p w14:paraId="73F91C7D" w14:textId="77777777" w:rsidR="00353E98" w:rsidRDefault="00353E98" w:rsidP="00353E98">
            <w:r>
              <w:t>Realizuje: Mgr. Miroslav Gajdůšek, MBA, vedoucí odboru školství a mládeže</w:t>
            </w:r>
          </w:p>
          <w:p w14:paraId="3750FC75" w14:textId="36C6E644" w:rsidR="00353E98" w:rsidRPr="00353E98" w:rsidRDefault="00353E98" w:rsidP="00353E98">
            <w:r>
              <w:t>Termín: ZOK 24. 2. 2025</w:t>
            </w:r>
          </w:p>
        </w:tc>
      </w:tr>
      <w:tr w:rsidR="00353E98" w:rsidRPr="00010DF0" w14:paraId="4383B223" w14:textId="77777777" w:rsidTr="00353E9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1B29F3" w14:textId="382A2994" w:rsidR="00353E98" w:rsidRPr="00010DF0" w:rsidRDefault="00353E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25503B" w14:textId="4AE63F4E" w:rsidR="00353E98" w:rsidRPr="00353E98" w:rsidRDefault="00353E98" w:rsidP="00353E9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53E98">
              <w:rPr>
                <w:rFonts w:cs="Arial"/>
                <w:szCs w:val="24"/>
              </w:rPr>
              <w:t>schválit Výroční zprávu o stavu a rozvoji vzdělávací soustavy v Olomouckém kraji za školní rok 2023/2024 dle bodu 1 usnesení</w:t>
            </w:r>
          </w:p>
        </w:tc>
      </w:tr>
      <w:tr w:rsidR="000D776F" w:rsidRPr="00010DF0" w14:paraId="682087F2" w14:textId="77777777" w:rsidTr="00353E9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5DFDCA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BFA209B" w14:textId="77777777" w:rsidTr="00353E9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30C3F3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7E29EFD" w14:textId="7E1773FD" w:rsidR="000D776F" w:rsidRPr="00010DF0" w:rsidRDefault="00353E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698FD39C" w14:textId="77777777" w:rsidTr="00353E9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5C1CC3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6C39DF7" w14:textId="64C9BD40" w:rsidR="000D776F" w:rsidRPr="00010DF0" w:rsidRDefault="00353E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4.6.</w:t>
            </w:r>
          </w:p>
        </w:tc>
      </w:tr>
    </w:tbl>
    <w:p w14:paraId="0C2B4CF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11382FE" w14:textId="77777777" w:rsidTr="00746032">
        <w:tc>
          <w:tcPr>
            <w:tcW w:w="961" w:type="pct"/>
            <w:gridSpan w:val="2"/>
            <w:tcBorders>
              <w:bottom w:val="nil"/>
            </w:tcBorders>
          </w:tcPr>
          <w:p w14:paraId="72098926" w14:textId="2F05C002" w:rsidR="000D776F" w:rsidRPr="007175CF" w:rsidRDefault="00746032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2DF7189" w14:textId="0AA3D57C" w:rsidR="000D776F" w:rsidRPr="007175CF" w:rsidRDefault="00746032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Rejstřík škol a školských zařízení v působnosti Olomouckého kraje</w:t>
            </w:r>
          </w:p>
        </w:tc>
      </w:tr>
      <w:tr w:rsidR="000D776F" w:rsidRPr="00010DF0" w14:paraId="43F6F37E" w14:textId="77777777" w:rsidTr="0074603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495053D" w14:textId="4A41B7D5" w:rsidR="000D776F" w:rsidRPr="007175CF" w:rsidRDefault="00746032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6F922B2" w14:textId="77777777" w:rsidTr="0074603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3E7F127" w14:textId="63593DB9" w:rsidR="000D776F" w:rsidRPr="00010DF0" w:rsidRDefault="0074603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1B50D8" w14:textId="0A413D09" w:rsidR="000D776F" w:rsidRPr="00746032" w:rsidRDefault="00746032" w:rsidP="0074603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46032">
              <w:rPr>
                <w:rFonts w:cs="Arial"/>
                <w:szCs w:val="24"/>
              </w:rPr>
              <w:t>provedení změn v rejstříku škol a školských zařízení u Gymnázia, Šumperk, Masarykovo náměstí 8, s účinností od nejbližšího možného termínu, a to zvýšení cílové kapacity školní jídelny z 500 stravovaných na 600 stravovaných</w:t>
            </w:r>
          </w:p>
        </w:tc>
      </w:tr>
      <w:tr w:rsidR="00746032" w:rsidRPr="00010DF0" w14:paraId="18071910" w14:textId="77777777" w:rsidTr="0074603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4811F3" w14:textId="03CF33CD" w:rsidR="00746032" w:rsidRPr="00010DF0" w:rsidRDefault="0074603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E54EA7" w14:textId="0389ACF6" w:rsidR="00746032" w:rsidRPr="00746032" w:rsidRDefault="00746032" w:rsidP="0074603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46032">
              <w:rPr>
                <w:rFonts w:cs="Arial"/>
                <w:szCs w:val="24"/>
              </w:rPr>
              <w:t>krajskému úřadu administrativně zajistit změny v rejstříku škol a školských zařízení dle bodu 1 usnesení</w:t>
            </w:r>
          </w:p>
        </w:tc>
      </w:tr>
      <w:tr w:rsidR="00746032" w:rsidRPr="00010DF0" w14:paraId="46D76285" w14:textId="77777777" w:rsidTr="0074603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9814BF" w14:textId="77777777" w:rsidR="00746032" w:rsidRDefault="00746032" w:rsidP="00746032">
            <w:r>
              <w:t>Odpovídá: Ing. Lubomír Baláš, ředitel</w:t>
            </w:r>
          </w:p>
          <w:p w14:paraId="4B4CA29D" w14:textId="77777777" w:rsidR="00746032" w:rsidRDefault="00746032" w:rsidP="00746032">
            <w:r>
              <w:t>Realizuje: Mgr. Miroslav Gajdůšek, MBA, vedoucí odboru školství a mládeže</w:t>
            </w:r>
          </w:p>
          <w:p w14:paraId="56DF128C" w14:textId="56074D01" w:rsidR="00746032" w:rsidRPr="00746032" w:rsidRDefault="00746032" w:rsidP="00746032">
            <w:r>
              <w:t>Termín: 24. 3. 2025</w:t>
            </w:r>
          </w:p>
        </w:tc>
      </w:tr>
      <w:tr w:rsidR="000D776F" w:rsidRPr="00010DF0" w14:paraId="59CE00C9" w14:textId="77777777" w:rsidTr="0074603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EB4D14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F68B71B" w14:textId="77777777" w:rsidTr="0074603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F01175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7E9CCF4" w14:textId="6B171F67" w:rsidR="000D776F" w:rsidRPr="00010DF0" w:rsidRDefault="0074603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54204799" w14:textId="77777777" w:rsidTr="0074603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F457A6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776657D" w14:textId="61FAA338" w:rsidR="000D776F" w:rsidRPr="00010DF0" w:rsidRDefault="0074603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4.7.</w:t>
            </w:r>
          </w:p>
        </w:tc>
      </w:tr>
    </w:tbl>
    <w:p w14:paraId="5A61B92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77CB1C75" w14:textId="77777777" w:rsidTr="005F1898">
        <w:tc>
          <w:tcPr>
            <w:tcW w:w="961" w:type="pct"/>
            <w:gridSpan w:val="2"/>
            <w:tcBorders>
              <w:bottom w:val="nil"/>
            </w:tcBorders>
          </w:tcPr>
          <w:p w14:paraId="53CE3E93" w14:textId="4251ABBB" w:rsidR="000D776F" w:rsidRPr="007175CF" w:rsidRDefault="005F1898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A436D76" w14:textId="52360D15" w:rsidR="000D776F" w:rsidRPr="007175CF" w:rsidRDefault="005F1898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Výjimka z naplněnosti třídy ve škole zřizované Olomouckým krajem</w:t>
            </w:r>
          </w:p>
        </w:tc>
      </w:tr>
      <w:tr w:rsidR="000D776F" w:rsidRPr="00010DF0" w14:paraId="63FEB0A4" w14:textId="77777777" w:rsidTr="005F189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60FB77A" w14:textId="7EA0CAE6" w:rsidR="000D776F" w:rsidRPr="007175CF" w:rsidRDefault="005F1898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33ACA20" w14:textId="77777777" w:rsidTr="005F189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CCB5DF1" w14:textId="5EFB8229" w:rsidR="000D776F" w:rsidRPr="00010DF0" w:rsidRDefault="005F18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DFC2A3" w14:textId="730460A1" w:rsidR="000D776F" w:rsidRPr="005F1898" w:rsidRDefault="005F1898" w:rsidP="005F189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F1898">
              <w:rPr>
                <w:rFonts w:cs="Arial"/>
                <w:szCs w:val="24"/>
              </w:rPr>
              <w:t>výjimku z naplněnosti třídy u Střední školy logistiky a chemie, Olomouc, U Hradiska 29, s účinností od 17. 2. 2025</w:t>
            </w:r>
          </w:p>
        </w:tc>
      </w:tr>
      <w:tr w:rsidR="005F1898" w:rsidRPr="00010DF0" w14:paraId="79B990F8" w14:textId="77777777" w:rsidTr="005F189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ABA7E6" w14:textId="09FC06EA" w:rsidR="005F1898" w:rsidRPr="00010DF0" w:rsidRDefault="005F18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550550" w14:textId="152C78C6" w:rsidR="005F1898" w:rsidRPr="005F1898" w:rsidRDefault="005F1898" w:rsidP="005F189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F1898">
              <w:rPr>
                <w:rFonts w:cs="Arial"/>
                <w:szCs w:val="24"/>
              </w:rPr>
              <w:t>krajskému úřadu informovat ředitele Střední školy logistiky a chemie, Olomouc, U Hradiska 29, o schválení výjimky z naplněnosti třídy dle bodu 1 usnesení</w:t>
            </w:r>
          </w:p>
        </w:tc>
      </w:tr>
      <w:tr w:rsidR="005F1898" w:rsidRPr="00010DF0" w14:paraId="5BF5CDD8" w14:textId="77777777" w:rsidTr="005F189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A0181B" w14:textId="77777777" w:rsidR="005F1898" w:rsidRDefault="005F1898" w:rsidP="005F1898">
            <w:r>
              <w:t>Odpovídá: Ing. Lubomír Baláš, ředitel</w:t>
            </w:r>
          </w:p>
          <w:p w14:paraId="5F2FC914" w14:textId="77777777" w:rsidR="005F1898" w:rsidRDefault="005F1898" w:rsidP="005F1898">
            <w:r>
              <w:t>Realizuje: Mgr. Miroslav Gajdůšek, MBA, vedoucí odboru školství a mládeže</w:t>
            </w:r>
          </w:p>
          <w:p w14:paraId="0DAA5E71" w14:textId="4741F0E9" w:rsidR="005F1898" w:rsidRPr="005F1898" w:rsidRDefault="005F1898" w:rsidP="005F1898">
            <w:r>
              <w:t>Termín: 24. 3. 2025</w:t>
            </w:r>
          </w:p>
        </w:tc>
      </w:tr>
      <w:tr w:rsidR="000D776F" w:rsidRPr="00010DF0" w14:paraId="2E3783A4" w14:textId="77777777" w:rsidTr="005F189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168D81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4336656" w14:textId="77777777" w:rsidTr="005F189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2C1F06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5309792" w14:textId="6384C38F" w:rsidR="000D776F" w:rsidRPr="00010DF0" w:rsidRDefault="005F18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50152857" w14:textId="77777777" w:rsidTr="005F189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2E9CC7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E55E3E8" w14:textId="62445ED1" w:rsidR="000D776F" w:rsidRPr="00010DF0" w:rsidRDefault="005F189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4.8.</w:t>
            </w:r>
          </w:p>
        </w:tc>
      </w:tr>
    </w:tbl>
    <w:p w14:paraId="21BC672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D9AE486" w14:textId="77777777" w:rsidTr="00A24EB9">
        <w:tc>
          <w:tcPr>
            <w:tcW w:w="961" w:type="pct"/>
            <w:gridSpan w:val="2"/>
            <w:tcBorders>
              <w:bottom w:val="nil"/>
            </w:tcBorders>
          </w:tcPr>
          <w:p w14:paraId="12770446" w14:textId="4339BDC9" w:rsidR="000D776F" w:rsidRPr="007175CF" w:rsidRDefault="00A24EB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AEBA80D" w14:textId="19329F50" w:rsidR="000D776F" w:rsidRPr="007175CF" w:rsidRDefault="00A24EB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Rozpis rozpočtu škol a školských zařízení v působnosti Olomouckého kraje v roce 2024</w:t>
            </w:r>
          </w:p>
        </w:tc>
      </w:tr>
      <w:tr w:rsidR="000D776F" w:rsidRPr="00010DF0" w14:paraId="2B59DCA6" w14:textId="77777777" w:rsidTr="00A24EB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A3DAE6F" w14:textId="46168AFE" w:rsidR="000D776F" w:rsidRPr="007175CF" w:rsidRDefault="00A24EB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D4EFD2C" w14:textId="77777777" w:rsidTr="00A24E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1729DC1" w14:textId="6BD9AFDC" w:rsidR="000D776F" w:rsidRPr="00010DF0" w:rsidRDefault="00A24E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1AB99A" w14:textId="1B7B7DB3" w:rsidR="000D776F" w:rsidRPr="00A24EB9" w:rsidRDefault="00A24EB9" w:rsidP="00A24E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24EB9">
              <w:rPr>
                <w:rFonts w:cs="Arial"/>
                <w:szCs w:val="24"/>
              </w:rPr>
              <w:t>rozpis rozpočtu škol a školských zařízení v působnosti Olomouckého kraje v roce 2024 dle přílohy č. 1, přílohy č. 2 a přílohy č. 3 usnesení</w:t>
            </w:r>
          </w:p>
        </w:tc>
      </w:tr>
      <w:tr w:rsidR="00A24EB9" w:rsidRPr="00010DF0" w14:paraId="53D2117A" w14:textId="77777777" w:rsidTr="00A24E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ED5CC2" w14:textId="6B91F618" w:rsidR="00A24EB9" w:rsidRPr="00010DF0" w:rsidRDefault="00A24E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0C7ADC" w14:textId="58361D26" w:rsidR="00A24EB9" w:rsidRPr="00A24EB9" w:rsidRDefault="00A24EB9" w:rsidP="00A24E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24EB9">
              <w:rPr>
                <w:rFonts w:cs="Arial"/>
                <w:szCs w:val="24"/>
              </w:rPr>
              <w:t>předložit Zastupitelstvu Olomouckého kraje rozpis rozpočtu škol a školských zařízení v působnosti Olomouckého kraje v roce 2024 dle přílohy č. 1, přílohy č. 2 a přílohy č. 3 usnesení</w:t>
            </w:r>
          </w:p>
        </w:tc>
      </w:tr>
      <w:tr w:rsidR="00A24EB9" w:rsidRPr="00010DF0" w14:paraId="19B0995D" w14:textId="77777777" w:rsidTr="00A24EB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3F3BD4" w14:textId="77777777" w:rsidR="00A24EB9" w:rsidRDefault="00A24EB9" w:rsidP="00A24EB9">
            <w:r>
              <w:t>Odpovídá: Mgr. Svatopluk Binder, Ph.D., náměstek hejtmana</w:t>
            </w:r>
          </w:p>
          <w:p w14:paraId="4D548ECD" w14:textId="77777777" w:rsidR="00A24EB9" w:rsidRDefault="00A24EB9" w:rsidP="00A24EB9">
            <w:r>
              <w:t>Realizuje: Mgr. Miroslav Gajdůšek, MBA, vedoucí odboru školství a mládeže</w:t>
            </w:r>
          </w:p>
          <w:p w14:paraId="1C9BA25D" w14:textId="3FF72923" w:rsidR="00A24EB9" w:rsidRPr="00A24EB9" w:rsidRDefault="00A24EB9" w:rsidP="00A24EB9">
            <w:r>
              <w:t>Termín: ZOK 24. 2. 2025</w:t>
            </w:r>
          </w:p>
        </w:tc>
      </w:tr>
      <w:tr w:rsidR="00A24EB9" w:rsidRPr="00010DF0" w14:paraId="1E34D4F0" w14:textId="77777777" w:rsidTr="00A24E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F56111" w14:textId="7B9E4CF7" w:rsidR="00A24EB9" w:rsidRPr="00010DF0" w:rsidRDefault="00A24E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99AAA9" w14:textId="1080E33F" w:rsidR="00A24EB9" w:rsidRPr="00A24EB9" w:rsidRDefault="00A24EB9" w:rsidP="00A24E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24EB9">
              <w:rPr>
                <w:rFonts w:cs="Arial"/>
                <w:szCs w:val="24"/>
              </w:rPr>
              <w:t>vzít na vědomí rozpis rozpočtu škol a školských zařízení v působnosti Olomouckého kraje v roce 2024 dle přílohy č. 1, přílohy č. 2 a přílohy č. 3 usnesení</w:t>
            </w:r>
          </w:p>
        </w:tc>
      </w:tr>
      <w:tr w:rsidR="000D776F" w:rsidRPr="00010DF0" w14:paraId="08889C95" w14:textId="77777777" w:rsidTr="00A24EB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A534B9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2419220" w14:textId="77777777" w:rsidTr="00A24EB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BEBABB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B284090" w14:textId="3B9A96F1" w:rsidR="000D776F" w:rsidRPr="00010DF0" w:rsidRDefault="00A24E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D776F" w:rsidRPr="00010DF0" w14:paraId="6E2BEE86" w14:textId="77777777" w:rsidTr="00A24EB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88FD03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0336164" w14:textId="349D7817" w:rsidR="000D776F" w:rsidRPr="00010DF0" w:rsidRDefault="00A24E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4.9.</w:t>
            </w:r>
          </w:p>
        </w:tc>
      </w:tr>
    </w:tbl>
    <w:p w14:paraId="21A6AE3C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46DCAD7" w14:textId="77777777" w:rsidTr="003A11B0">
        <w:tc>
          <w:tcPr>
            <w:tcW w:w="961" w:type="pct"/>
            <w:gridSpan w:val="2"/>
            <w:tcBorders>
              <w:bottom w:val="nil"/>
            </w:tcBorders>
          </w:tcPr>
          <w:p w14:paraId="6FB1E028" w14:textId="3A73C493" w:rsidR="000D776F" w:rsidRPr="007175CF" w:rsidRDefault="003A11B0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UR/10/19/2025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5F14842" w14:textId="0648FBD8" w:rsidR="000D776F" w:rsidRPr="007175CF" w:rsidRDefault="003A11B0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Rozpočet Olomouckého kraje 2025 – rozpočtové změny</w:t>
            </w:r>
          </w:p>
        </w:tc>
      </w:tr>
      <w:tr w:rsidR="000D776F" w:rsidRPr="00010DF0" w14:paraId="4BB36255" w14:textId="77777777" w:rsidTr="003A11B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30B8327" w14:textId="38F2490A" w:rsidR="000D776F" w:rsidRPr="007175CF" w:rsidRDefault="003A11B0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11F1D2E" w14:textId="77777777" w:rsidTr="003A11B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BD037B0" w14:textId="4DF5F0FF" w:rsidR="000D776F" w:rsidRPr="00010DF0" w:rsidRDefault="003A11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F5287D" w14:textId="76FCD086" w:rsidR="000D776F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A11B0">
              <w:rPr>
                <w:rFonts w:cs="Arial"/>
                <w:szCs w:val="24"/>
              </w:rPr>
              <w:t>rozpočtové změny v příloze č. 1 usnesení</w:t>
            </w:r>
          </w:p>
        </w:tc>
      </w:tr>
      <w:tr w:rsidR="003A11B0" w:rsidRPr="00010DF0" w14:paraId="1EF40704" w14:textId="77777777" w:rsidTr="003A11B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4D6639" w14:textId="5BD89692" w:rsidR="003A11B0" w:rsidRPr="00010DF0" w:rsidRDefault="003A11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9578E1F" w14:textId="79A0521D" w:rsidR="003A11B0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A11B0">
              <w:rPr>
                <w:rFonts w:cs="Arial"/>
                <w:szCs w:val="24"/>
              </w:rPr>
              <w:t>s rozpočtovou změnou v příloze č. 2 usnesení</w:t>
            </w:r>
          </w:p>
        </w:tc>
      </w:tr>
      <w:tr w:rsidR="003A11B0" w:rsidRPr="00010DF0" w14:paraId="51D10EFD" w14:textId="77777777" w:rsidTr="003A11B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BDF06F" w14:textId="167B2570" w:rsidR="003A11B0" w:rsidRPr="00010DF0" w:rsidRDefault="003A11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5640FB" w14:textId="3EDA314E" w:rsidR="003A11B0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</w:p>
          <w:p w14:paraId="2D07BD78" w14:textId="77777777" w:rsidR="003A11B0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A11B0">
              <w:rPr>
                <w:rFonts w:cs="Arial"/>
                <w:szCs w:val="24"/>
              </w:rPr>
              <w:t>a) předložit rozpočtové změny dle bodu 1 usnesení na zasedání Zastupitelstva Olomouckého kraje na vědomí</w:t>
            </w:r>
          </w:p>
          <w:p w14:paraId="1BBD8CD9" w14:textId="6C6CEAA8" w:rsidR="003A11B0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A11B0">
              <w:rPr>
                <w:rFonts w:cs="Arial"/>
                <w:szCs w:val="24"/>
              </w:rPr>
              <w:t>b) předložit rozpočtovou změnu dle bodu 2 usnesení na zasedání Zastupitelstva Olomouckého kraje ke schválení</w:t>
            </w:r>
          </w:p>
        </w:tc>
      </w:tr>
      <w:tr w:rsidR="003A11B0" w:rsidRPr="00010DF0" w14:paraId="2928F329" w14:textId="77777777" w:rsidTr="003A11B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FDAD98" w14:textId="77777777" w:rsidR="003A11B0" w:rsidRDefault="003A11B0" w:rsidP="003A11B0">
            <w:r>
              <w:t>Odpovídá: Ladislav Okleštěk, hejtman Olomouckého kraje</w:t>
            </w:r>
          </w:p>
          <w:p w14:paraId="4836C621" w14:textId="77777777" w:rsidR="003A11B0" w:rsidRDefault="003A11B0" w:rsidP="003A11B0">
            <w:r>
              <w:t>Realizuje: Mgr. Olga Fidrová, MBA, vedoucí odboru ekonomického</w:t>
            </w:r>
          </w:p>
          <w:p w14:paraId="1F841511" w14:textId="785BC849" w:rsidR="003A11B0" w:rsidRPr="003A11B0" w:rsidRDefault="003A11B0" w:rsidP="003A11B0">
            <w:r>
              <w:t>Termín: ZOK 24. 2. 2025</w:t>
            </w:r>
          </w:p>
        </w:tc>
      </w:tr>
      <w:tr w:rsidR="003A11B0" w:rsidRPr="00010DF0" w14:paraId="4E131ABF" w14:textId="77777777" w:rsidTr="003A11B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38D58D" w14:textId="163AA04D" w:rsidR="003A11B0" w:rsidRPr="00010DF0" w:rsidRDefault="003A11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EDD2D8" w14:textId="206BE4F0" w:rsidR="003A11B0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</w:p>
          <w:p w14:paraId="65BE8C1F" w14:textId="77777777" w:rsidR="003A11B0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A11B0">
              <w:rPr>
                <w:rFonts w:cs="Arial"/>
                <w:szCs w:val="24"/>
              </w:rPr>
              <w:t>a) vzít na vědomí rozpočtové změny dle bodu 1 usnesení</w:t>
            </w:r>
          </w:p>
          <w:p w14:paraId="0B6573AB" w14:textId="000372A5" w:rsidR="003A11B0" w:rsidRPr="003A11B0" w:rsidRDefault="003A11B0" w:rsidP="003A11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A11B0">
              <w:rPr>
                <w:rFonts w:cs="Arial"/>
                <w:szCs w:val="24"/>
              </w:rPr>
              <w:t>b) schválit rozpočtovou změnu dle bodu 2 usnesení</w:t>
            </w:r>
          </w:p>
        </w:tc>
      </w:tr>
      <w:tr w:rsidR="000D776F" w:rsidRPr="00010DF0" w14:paraId="54545A3C" w14:textId="77777777" w:rsidTr="003A11B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1AF120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8F8B480" w14:textId="77777777" w:rsidTr="003A11B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316892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29854C4" w14:textId="663A83B8" w:rsidR="000D776F" w:rsidRPr="00010DF0" w:rsidRDefault="003A11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22CECDB4" w14:textId="77777777" w:rsidTr="003A11B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8316F6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B8BF1F9" w14:textId="6DDC18B3" w:rsidR="000D776F" w:rsidRPr="00010DF0" w:rsidRDefault="003A11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</w:tr>
    </w:tbl>
    <w:p w14:paraId="602B142D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66F9B64" w14:textId="77777777" w:rsidTr="0064656C">
        <w:tc>
          <w:tcPr>
            <w:tcW w:w="961" w:type="pct"/>
            <w:gridSpan w:val="2"/>
            <w:tcBorders>
              <w:bottom w:val="nil"/>
            </w:tcBorders>
          </w:tcPr>
          <w:p w14:paraId="012FDCB7" w14:textId="3F41FE35" w:rsidR="000D776F" w:rsidRPr="007175CF" w:rsidRDefault="0064656C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4331314" w14:textId="61C2149D" w:rsidR="000D776F" w:rsidRPr="007175CF" w:rsidRDefault="0064656C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záměry Olomouckého kraje</w:t>
            </w:r>
          </w:p>
        </w:tc>
      </w:tr>
      <w:tr w:rsidR="000D776F" w:rsidRPr="00010DF0" w14:paraId="7E7DDEC1" w14:textId="77777777" w:rsidTr="0064656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2A9285B" w14:textId="6D9DB14F" w:rsidR="000D776F" w:rsidRPr="007175CF" w:rsidRDefault="0064656C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5506CC2" w14:textId="77777777" w:rsidTr="00646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DD79F0E" w14:textId="1A6CB6CF" w:rsidR="000D776F" w:rsidRPr="00010DF0" w:rsidRDefault="0064656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3FDA931" w14:textId="3511BAB5" w:rsidR="000D776F" w:rsidRPr="0064656C" w:rsidRDefault="0064656C" w:rsidP="00646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4656C">
              <w:rPr>
                <w:rFonts w:cs="Arial"/>
                <w:szCs w:val="24"/>
              </w:rPr>
              <w:t>záměr Olomouckého kraje bezúplatně převést části pozemků parc. č. 600/1 ost. pl. o výměře cca 285 m2 a parc. č. 664/8 ost. pl. o výměře cca 420 m2, oba v k. ú. a obci Střeň, oba z vlastnictví Olomouckého kraje, z hospodaření Správy silnic Olomouckého kraje, příspěvkové organizace do vlastnictví obce Střeň, IČO: 47997265. Nejprve bude uzavřena smlouva o budoucí darovací smlouvě na budoucí bezúplatný převod nemovitostí. Řádná darovací smlouva bude uzavřena do jednoho roku od vydání kolaudačního souhlasu na stavbu „Chodník podél silnice III/44620 od hřiště po ZŠ“, nejpozději do 31. 12. 2035. Nabyvatel uhradí veškeré náklady spojené s převodem vlastnického práva a správní poplatek k návrhu na vklad vlastnického práva do katastru nemovitostí.</w:t>
            </w:r>
          </w:p>
        </w:tc>
      </w:tr>
      <w:tr w:rsidR="0064656C" w:rsidRPr="00010DF0" w14:paraId="7FF17AD8" w14:textId="77777777" w:rsidTr="00646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2C75A3" w14:textId="043481B5" w:rsidR="0064656C" w:rsidRPr="00010DF0" w:rsidRDefault="0064656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A9B0D3" w14:textId="7B0DEE27" w:rsidR="0064656C" w:rsidRPr="0064656C" w:rsidRDefault="0064656C" w:rsidP="00646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4656C">
              <w:rPr>
                <w:rFonts w:cs="Arial"/>
                <w:szCs w:val="24"/>
              </w:rPr>
              <w:t>krajskému úřadu zajistit zveřejnění záměru Olomouckého kraje dle bodu 1. návrhu na usnesení</w:t>
            </w:r>
          </w:p>
        </w:tc>
      </w:tr>
      <w:tr w:rsidR="0064656C" w:rsidRPr="00010DF0" w14:paraId="695EE36A" w14:textId="77777777" w:rsidTr="0064656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43435C" w14:textId="77777777" w:rsidR="0064656C" w:rsidRDefault="0064656C" w:rsidP="0064656C">
            <w:r>
              <w:t>Odpovídá: Ing. Lubomír Baláš, ředitel</w:t>
            </w:r>
          </w:p>
          <w:p w14:paraId="722C9642" w14:textId="77777777" w:rsidR="0064656C" w:rsidRDefault="0064656C" w:rsidP="0064656C">
            <w:r>
              <w:t>Realizuje: Mgr. Hana Kamasová, vedoucí odboru majetkového, právního a správních činností</w:t>
            </w:r>
          </w:p>
          <w:p w14:paraId="25A295F0" w14:textId="338D5D89" w:rsidR="0064656C" w:rsidRPr="0064656C" w:rsidRDefault="0064656C" w:rsidP="0064656C">
            <w:r>
              <w:t>Termín: 10. 3. 2025</w:t>
            </w:r>
          </w:p>
        </w:tc>
      </w:tr>
      <w:tr w:rsidR="0064656C" w:rsidRPr="00010DF0" w14:paraId="1F6C57B0" w14:textId="77777777" w:rsidTr="00646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02BBC2" w14:textId="527A44C3" w:rsidR="0064656C" w:rsidRPr="00010DF0" w:rsidRDefault="0064656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E9F516" w14:textId="68745463" w:rsidR="0064656C" w:rsidRPr="0064656C" w:rsidRDefault="0064656C" w:rsidP="00646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4656C">
              <w:rPr>
                <w:rFonts w:cs="Arial"/>
                <w:szCs w:val="24"/>
              </w:rPr>
              <w:t>krajskému úřadu informovat žadatele (nabyvatele) o přijatém záměru Olomouckého kraje dle bodu 1. návrhu na usnesení</w:t>
            </w:r>
          </w:p>
        </w:tc>
      </w:tr>
      <w:tr w:rsidR="0064656C" w:rsidRPr="00010DF0" w14:paraId="2E0E9A58" w14:textId="77777777" w:rsidTr="0064656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7281A6" w14:textId="77777777" w:rsidR="0064656C" w:rsidRDefault="0064656C" w:rsidP="0064656C">
            <w:r>
              <w:t>Odpovídá: Ing. Lubomír Baláš, ředitel</w:t>
            </w:r>
          </w:p>
          <w:p w14:paraId="41CFAF1E" w14:textId="77777777" w:rsidR="0064656C" w:rsidRDefault="0064656C" w:rsidP="0064656C">
            <w:r>
              <w:lastRenderedPageBreak/>
              <w:t>Realizuje: Mgr. Hana Kamasová, vedoucí odboru majetkového, právního a správních činností</w:t>
            </w:r>
          </w:p>
          <w:p w14:paraId="09C6E367" w14:textId="577DFA33" w:rsidR="0064656C" w:rsidRPr="0064656C" w:rsidRDefault="0064656C" w:rsidP="0064656C">
            <w:r>
              <w:t>Termín: 10. 3. 2025</w:t>
            </w:r>
          </w:p>
        </w:tc>
      </w:tr>
      <w:tr w:rsidR="000D776F" w:rsidRPr="00010DF0" w14:paraId="4DECAEC2" w14:textId="77777777" w:rsidTr="0064656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9690B8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45095EA" w14:textId="77777777" w:rsidTr="0064656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BF92B9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10ABF0F" w14:textId="229C6FEC" w:rsidR="000D776F" w:rsidRPr="00010DF0" w:rsidRDefault="0064656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4C110848" w14:textId="77777777" w:rsidTr="0064656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294086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4131B73" w14:textId="66FB7C8A" w:rsidR="000D776F" w:rsidRPr="00010DF0" w:rsidRDefault="0064656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</w:tr>
    </w:tbl>
    <w:p w14:paraId="516740DA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06C0AD1" w14:textId="77777777" w:rsidTr="00BE49B9">
        <w:tc>
          <w:tcPr>
            <w:tcW w:w="961" w:type="pct"/>
            <w:gridSpan w:val="2"/>
            <w:tcBorders>
              <w:bottom w:val="nil"/>
            </w:tcBorders>
          </w:tcPr>
          <w:p w14:paraId="7D3C4333" w14:textId="79D9C522" w:rsidR="000D776F" w:rsidRPr="007175CF" w:rsidRDefault="00BE49B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BEAF956" w14:textId="326CAE0D" w:rsidR="000D776F" w:rsidRPr="007175CF" w:rsidRDefault="00BE49B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odkoupení nemovitého majetku</w:t>
            </w:r>
          </w:p>
        </w:tc>
      </w:tr>
      <w:tr w:rsidR="000D776F" w:rsidRPr="00010DF0" w14:paraId="6A4BA1A7" w14:textId="77777777" w:rsidTr="00BE49B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BE7E511" w14:textId="0E5DF694" w:rsidR="000D776F" w:rsidRPr="007175CF" w:rsidRDefault="00BE49B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7442CB8B" w14:textId="77777777" w:rsidTr="00BE49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28573C2" w14:textId="7BADF7DA" w:rsidR="000D776F" w:rsidRPr="00010DF0" w:rsidRDefault="00BE49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B6CF7E" w14:textId="0C2A7F1B" w:rsidR="000D776F" w:rsidRPr="00BE49B9" w:rsidRDefault="00BE49B9" w:rsidP="00BE49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E49B9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E49B9" w:rsidRPr="00010DF0" w14:paraId="33741A09" w14:textId="77777777" w:rsidTr="00BE49B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46FCA7" w14:textId="77777777" w:rsidR="00BE49B9" w:rsidRDefault="00BE49B9" w:rsidP="00BE49B9">
            <w:r>
              <w:t>Odpovídá: Ladislav Okleštěk, hejtman Olomouckého kraje</w:t>
            </w:r>
          </w:p>
          <w:p w14:paraId="2EAD790A" w14:textId="77777777" w:rsidR="00BE49B9" w:rsidRDefault="00BE49B9" w:rsidP="00BE49B9">
            <w:r>
              <w:t>Realizuje: Mgr. Hana Kamasová, vedoucí odboru majetkového, právního a správních činností</w:t>
            </w:r>
          </w:p>
          <w:p w14:paraId="76804F6E" w14:textId="50094C13" w:rsidR="00BE49B9" w:rsidRPr="00BE49B9" w:rsidRDefault="00BE49B9" w:rsidP="00BE49B9">
            <w:r>
              <w:t>Termín: ZOK 24. 2. 2025</w:t>
            </w:r>
          </w:p>
        </w:tc>
      </w:tr>
      <w:tr w:rsidR="00BE49B9" w:rsidRPr="00010DF0" w14:paraId="423C4349" w14:textId="77777777" w:rsidTr="00BE49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01A7F8" w14:textId="78BAEE8B" w:rsidR="00BE49B9" w:rsidRPr="00010DF0" w:rsidRDefault="00BE49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7BFEB6" w14:textId="1A9868FE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schválit:</w:t>
            </w:r>
          </w:p>
          <w:p w14:paraId="5CE74B48" w14:textId="77777777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2. 1. odkoupení pozemků parc. č. 8100/85 ost. pl. o výměře 487 m2, parc. č. 8100/86 ost. pl. o výměře 33 m2 a parc. č. 8100/87 ost. pl. o výměře 396 m2, vše v k.ú. a obci Prostějov z vlastnictví společnosti České dráhy, a.s., IČO: 70994226, do vlastnictví Olomouckého kraje, do hospodaření Správy silnic Olomouckého kraje, příspěvkové organizace, za kupní cenu ve výši 590 000 Kč navýšenou o příslušnou platnou sazbu DPH. Olomoucký kraj uhradí veškeré náklady spojené s převodem vlastnického práva včetně správního poplatku k návrhu na vklad vlastnického práva do katastru nemovitostí.</w:t>
            </w:r>
          </w:p>
          <w:p w14:paraId="303FE7B8" w14:textId="77777777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2. 2. odkoupení pozemku parc. č. 388/5 zahrada o výměře 269 m2, jehož součástí bude novostavba rodinného domu, v k.ú. Slavonín, obec Olomouc, z vlastnictví společnosti KABELOVÝ servis, spol. s r.o., IČO: 60322268, do vlastnictví Olomouckého kraje, do hospodaření Dětského domova Šance, Olomouc za navrhovanou kupní cenu ve výši 13 500 000 Kč. Olomoucký kraj uhradí veškeré náklady spojené s převodem vlastnického práva včetně správního poplatku k návrhu na vklad vlastnického práva do katastru nemovitostí.</w:t>
            </w:r>
          </w:p>
          <w:p w14:paraId="1EA93A2A" w14:textId="77777777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2.3. odkoupení pozemku parc. č. 388/6 zahrada o výměře 268 m2, jehož součástí bude novostavba rodinného domu, v k.ú. Slavonín, obec Olomouc, z vlastnictví společnosti KABELOVÝ servis, spol. s r.o., IČO: 60322268, do vlastnictví Olomouckého kraje, do hospodaření Dětského domova Šance, Olomouc za navrhovanou kupní cenu ve výši 13 500 000 Kč. Olomoucký kraj uhradí veškeré náklady spojené s převodem vlastnického práva včetně správního poplatku k návrhu na vklad vlastnického práva do katastru nemovitostí.</w:t>
            </w:r>
          </w:p>
          <w:p w14:paraId="5D291933" w14:textId="77777777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2.4. odkoupení budoucí bytové jednotky 1 + kk označované jako 2115 včetně příslušných podílů na společných částech domu a pozemku parc. č. 849/91 orná půda o výměře 10 971 m2 a části pozemku parc. č. 849/91 orná půda o výměře 17,2 m2, vše v k.ú. Řepčín, obec Olomouc, vše z vlastnictví společnosti Holandská čtvrť VI., s.r.o., IČO: 09124390, do vlastnictví Olomouckého kraje, do hospodaření Dětského domova Šance, Olomouc za navrhovanou kupní cenu ve výši 3 490 000 Kč. Nejprve bude uzavřena rezervační smlouva mezi společností Holandská čtvrť VI., s.r.o., IČO: 09124390, jako investorem, společností ALLE </w:t>
            </w:r>
            <w:r>
              <w:rPr>
                <w:lang w:val="cs-CZ"/>
              </w:rPr>
              <w:lastRenderedPageBreak/>
              <w:t>reality&amp;development s.r.o., IČO: 08716986, jako zprostředkovatelem a Olomouckým krajem jako zájemcem a uhrazen rezervační poplatek ve výši 100 000 Kč. Následně bude uzavřena kupní smlouva. Olomoucký kraj uhradí veškeré náklady spojené s převodem vlastnického práva včetně správního poplatku k návrhu na vklad vlastnického práva do katastru nemovitostí.</w:t>
            </w:r>
          </w:p>
          <w:p w14:paraId="0CB89F5C" w14:textId="77777777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2.5. odkoupení budoucí bytové jednotky 1 + kk označované jako 2418 včetně příslušných podílů na společných částech domu a pozemku parc. č. 849/91 orná půda o výměře 10 971 m2 v k.ú. Řepčín, obec Olomouc z vlastnictví společnosti Holandská čtvrť VI., s.r.o., IČO: 09124390, do vlastnictví Olomouckého kraje, do hospodaření Dětského domova Šance, Olomouc za navrhovanou kupní cenu ve výši 3 410 000 Kč. Nejprve bude uzavřena rezervační smlouva mezi společností Holandská čtvrť VI., s.r.o., IČO: 09124390, jako investorem, společností ALLE reality&amp;development s.r.o., IČO: 08716986, jako zprostředkovatelem a Olomouckým krajem jako zájemcem a uhrazen rezervační poplatek ve výši 100 000 Kč. Následně bude uzavřena kupní smlouva. Olomoucký kraj uhradí veškeré náklady spojené s převodem vlastnického práva včetně správního poplatku k návrhu na vklad vlastnického práva do katastru nemovitostí.</w:t>
            </w:r>
          </w:p>
          <w:p w14:paraId="21C63A21" w14:textId="77777777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2.6. odkoupení pozemku parc. č. 2188/22 zast. pl. o výměře 154 m2, jehož součástí je stavba Jeseník, č.p. 1116, rod. dům, a pozemku parc. č. 2188/13 zahrada o výměře 403 m2, vše v k.ú. a obci Jeseník, vše z vlastnictví pana </w:t>
            </w:r>
            <w:r w:rsidRPr="00850D6F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do vlastnictví Olomouckého kraje, do hospodaření Dětského domova a Školní jídelny, Jeseník, Priessnitzova 405 za navrhovanou kupní cenu ve výši 7 350 000 Kč. Olomoucký kraj uhradí veškeré náklady spojené s převodem vlastnického práva včetně správního poplatku k návrhu na vklad vlastnického práva do katastru nemovitostí.</w:t>
            </w:r>
          </w:p>
          <w:p w14:paraId="4CB0D62F" w14:textId="77777777" w:rsid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2.7. odkoupení pozemku parc. č. 924/4 zast. pl. o výměře 91 m2, jehož součástí je stavba Jeseník, č.p. 1225, rod. dům, a pozemku parc. č. 924/2 ost. pl. o výměře 540 m2, vše v k.ú. a obci Jeseník, vše z vlastnictví paní </w:t>
            </w:r>
            <w:r w:rsidRPr="00850D6F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do vlastnictví Olomouckého kraje, do hospodaření Dětského domova a Školní jídelny, Jeseník, Priessnitzova 405 za navrhovanou kupní cenu ve výši 7 500 000 Kč. Olomoucký kraj uhradí veškeré náklady spojené s převodem vlastnického práva včetně správního poplatku k návrhu na vklad vlastnického práva do katastru nemovitostí.</w:t>
            </w:r>
          </w:p>
          <w:p w14:paraId="2395BB39" w14:textId="0161A465" w:rsidR="00BE49B9" w:rsidRPr="00BE49B9" w:rsidRDefault="00BE49B9" w:rsidP="00BE49B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2. 8. odkoupení pozemku parc. č. st. 1676 zast. pl. o výměře 199 m2, jehož součástí je stavba Hranice I – Město, č.p. 1398, rod. dům, pozemku parc. č. st. 3647 zast. pl. o výměře 36 m2, jehož součástí je stavba bez č.p./č.e., garáž, a pozemku parc. č. 913/40 zahrada o výměře 479 m2, vše v k.ú. a obci Hranice, vše ze společného jmění manželů </w:t>
            </w:r>
            <w:r w:rsidRPr="00850D6F">
              <w:rPr>
                <w:lang w:val="cs-CZ"/>
              </w:rPr>
              <w:t>XXXXX</w:t>
            </w:r>
            <w:r>
              <w:rPr>
                <w:lang w:val="cs-CZ"/>
              </w:rPr>
              <w:t>do vlastnictví Olomouckého kraje, do hospodaření Dětského domova a Školní jídelny Hranice, Purgešova 847 za navrhovanou kupní cenu ve výši 13 500 000 Kč. Olomoucký kraj uhradí veškeré náklady spojené s převodem vlastnického práva včetně správního poplatku k návrhu na vklad vlastnického práva do katastru nemovitostí.</w:t>
            </w:r>
          </w:p>
        </w:tc>
      </w:tr>
      <w:tr w:rsidR="00BE49B9" w:rsidRPr="00010DF0" w14:paraId="63544155" w14:textId="77777777" w:rsidTr="00BE49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EE2F99" w14:textId="64008950" w:rsidR="00BE49B9" w:rsidRPr="00010DF0" w:rsidRDefault="00BE49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721A03" w14:textId="1B23B809" w:rsidR="00BE49B9" w:rsidRPr="00BE49B9" w:rsidRDefault="00BE49B9" w:rsidP="00BE49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E49B9">
              <w:rPr>
                <w:rFonts w:cs="Arial"/>
                <w:szCs w:val="24"/>
              </w:rPr>
              <w:t>3.1.</w:t>
            </w:r>
            <w:r w:rsidRPr="00BE49B9">
              <w:rPr>
                <w:rFonts w:cs="Arial"/>
                <w:szCs w:val="24"/>
              </w:rPr>
              <w:tab/>
              <w:t xml:space="preserve">uzavření rezervační smlouvy mezi společností Holandská čtvrť VI., s.r.o., IČO: 09124390, jako investorem, společností ALLE reality&amp;development s.r.o., IČO: 08716986, jako zprostředkovatelem a Olomouckým krajem jako zájemcem, jejímž předmětem je rezervace budoucí bytové jednotky 1 + kk označované jako 2115 včetně příslušných podílů na společných částech domu a pozemku parc. č. 849/91 orná půda o výměře 10 971 m2 a části pozemku parc. č. 849/91 orná půda o výměře 17,2 m2, vše v k.ú. </w:t>
            </w:r>
            <w:r w:rsidRPr="00BE49B9">
              <w:rPr>
                <w:rFonts w:cs="Arial"/>
                <w:szCs w:val="24"/>
              </w:rPr>
              <w:lastRenderedPageBreak/>
              <w:t xml:space="preserve">Řepčín, obec Olomouc. Olomoucký kraj uhradí rezervační poplatek ve výši 100 000 Kč.  </w:t>
            </w:r>
          </w:p>
          <w:p w14:paraId="78A4BF85" w14:textId="4B440179" w:rsidR="00BE49B9" w:rsidRPr="00BE49B9" w:rsidRDefault="00BE49B9" w:rsidP="00BE49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E49B9">
              <w:rPr>
                <w:rFonts w:cs="Arial"/>
                <w:szCs w:val="24"/>
              </w:rPr>
              <w:t>3.2.</w:t>
            </w:r>
            <w:r w:rsidRPr="00BE49B9">
              <w:rPr>
                <w:rFonts w:cs="Arial"/>
                <w:szCs w:val="24"/>
              </w:rPr>
              <w:tab/>
              <w:t>uzavření rezervační smlouvy mezi společností Holandská čtvrť VI., s.r.o., IČO: 09124390, jako investorem, společností ALLE reality&amp;development s.r.o., IČO: 08716986, jako zprostředkovatelem a Olomouckým krajem jako zájemcem, jejímž předmětem je rezervace budoucí bytové jednotky 1 + kk označované jako 2418 včetně příslušných podílů na společných částech domu a pozemku parc. č. 849/91 orná půda o výměře 10 971 m2 v k.ú. Řepčín, obec Olomouc. Olomoucký kraj uhradí rezervační poplatek ve výši 100 000 Kč.</w:t>
            </w:r>
          </w:p>
        </w:tc>
      </w:tr>
      <w:tr w:rsidR="00BE49B9" w:rsidRPr="00010DF0" w14:paraId="3904794B" w14:textId="77777777" w:rsidTr="00BE49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5B4900" w14:textId="4457DFE0" w:rsidR="00BE49B9" w:rsidRPr="00010DF0" w:rsidRDefault="00BE49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0C46C9" w14:textId="7FDE6215" w:rsidR="00BE49B9" w:rsidRPr="00BE49B9" w:rsidRDefault="00BE49B9" w:rsidP="00BE49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E49B9">
              <w:rPr>
                <w:rFonts w:cs="Arial"/>
                <w:szCs w:val="24"/>
              </w:rPr>
              <w:t>s úhradou rezervačních poplatků dle bodů 3. 1. a 3. 2. návrhu na usnesení</w:t>
            </w:r>
          </w:p>
        </w:tc>
      </w:tr>
      <w:tr w:rsidR="000D776F" w:rsidRPr="00010DF0" w14:paraId="07F53A77" w14:textId="77777777" w:rsidTr="00BE49B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1878B3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DEA788B" w14:textId="77777777" w:rsidTr="00BE49B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5D0AD8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19D62F8" w14:textId="1165CE5F" w:rsidR="000D776F" w:rsidRPr="00010DF0" w:rsidRDefault="00BE49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6961B416" w14:textId="77777777" w:rsidTr="00BE49B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71F4C0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6B49916" w14:textId="09AAC70A" w:rsidR="000D776F" w:rsidRPr="00010DF0" w:rsidRDefault="00BE49B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6.2.</w:t>
            </w:r>
          </w:p>
        </w:tc>
      </w:tr>
    </w:tbl>
    <w:p w14:paraId="3AAF96E3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FDCD29E" w14:textId="77777777" w:rsidTr="00576CAE">
        <w:tc>
          <w:tcPr>
            <w:tcW w:w="961" w:type="pct"/>
            <w:gridSpan w:val="2"/>
            <w:tcBorders>
              <w:bottom w:val="nil"/>
            </w:tcBorders>
          </w:tcPr>
          <w:p w14:paraId="0FC71784" w14:textId="153DC052" w:rsidR="000D776F" w:rsidRPr="007175CF" w:rsidRDefault="00576CAE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3DDD262" w14:textId="7D07CA73" w:rsidR="000D776F" w:rsidRPr="007175CF" w:rsidRDefault="00576CAE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bezúplatná nabytí nemovitého majetku</w:t>
            </w:r>
          </w:p>
        </w:tc>
      </w:tr>
      <w:tr w:rsidR="000D776F" w:rsidRPr="00010DF0" w14:paraId="4B9970CC" w14:textId="77777777" w:rsidTr="00576CA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588C925" w14:textId="2EEE949D" w:rsidR="000D776F" w:rsidRPr="007175CF" w:rsidRDefault="00576CAE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37BD0A6" w14:textId="77777777" w:rsidTr="00576C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8893293" w14:textId="308E1844" w:rsidR="000D776F" w:rsidRPr="00010DF0" w:rsidRDefault="00576CAE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6623E5" w14:textId="4330E684" w:rsidR="000D776F" w:rsidRPr="00576CAE" w:rsidRDefault="00576CAE" w:rsidP="00576C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76CAE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576CAE" w:rsidRPr="00010DF0" w14:paraId="1032E0C4" w14:textId="77777777" w:rsidTr="00576CA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F0FC85" w14:textId="77777777" w:rsidR="00576CAE" w:rsidRDefault="00576CAE" w:rsidP="00576CAE">
            <w:r>
              <w:t>Odpovídá: Ladislav Okleštěk, hejtman Olomouckého kraje</w:t>
            </w:r>
          </w:p>
          <w:p w14:paraId="50C9137A" w14:textId="77777777" w:rsidR="00576CAE" w:rsidRDefault="00576CAE" w:rsidP="00576CAE">
            <w:r>
              <w:t>Realizuje: Mgr. Hana Kamasová, vedoucí odboru majetkového, právního a správních činností</w:t>
            </w:r>
          </w:p>
          <w:p w14:paraId="47151E29" w14:textId="4CFD0B2F" w:rsidR="00576CAE" w:rsidRPr="00576CAE" w:rsidRDefault="00576CAE" w:rsidP="00576CAE">
            <w:r>
              <w:t>Termín: ZOK 24. 2. 2025</w:t>
            </w:r>
          </w:p>
        </w:tc>
      </w:tr>
      <w:tr w:rsidR="00576CAE" w:rsidRPr="00010DF0" w14:paraId="5B358DCF" w14:textId="77777777" w:rsidTr="00576C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6D13F0" w14:textId="2FCDB688" w:rsidR="00576CAE" w:rsidRPr="00010DF0" w:rsidRDefault="00576CAE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A2BCE7" w14:textId="011F03CB" w:rsidR="00576CAE" w:rsidRPr="00576CAE" w:rsidRDefault="00576CAE" w:rsidP="00576C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76CAE">
              <w:rPr>
                <w:rFonts w:cs="Arial"/>
                <w:szCs w:val="24"/>
              </w:rPr>
              <w:t>schválit bezúplatné nabytí spoluvlastnického podílu (id. 4/18) k pozemku parc. č. 2562/65 ost. pl. o výměře 34 m2 v k.ú. Nové Dvory nad Bečvou, obec Lipník nad Bečvou, z vlastnictví ČR – Úřadu pro zastupování státu ve věcech majetkových, IČO: 69797111, do vlastnictví Olomouckého kraje, do hospodaření Správy silnic Olomouckého kraje, příspěvkové organizace, za podmínek stanovených Úřadem pro zastupování státu ve věcech majetkových. Nabyvatel uhradí veškeré náklady spojené s převodem vlastnického práva a správní poplatek spojený s návrhem na vklad vlastnického práva do katastru nemovitostí.</w:t>
            </w:r>
          </w:p>
        </w:tc>
      </w:tr>
      <w:tr w:rsidR="000D776F" w:rsidRPr="00010DF0" w14:paraId="2420F686" w14:textId="77777777" w:rsidTr="00576CA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0003C9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FDE5C52" w14:textId="77777777" w:rsidTr="00576CA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F9E36B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3A5EF69" w14:textId="1DE1212B" w:rsidR="000D776F" w:rsidRPr="00010DF0" w:rsidRDefault="00576CAE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21DD3642" w14:textId="77777777" w:rsidTr="00576CA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088931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27F1F36" w14:textId="60C23EB8" w:rsidR="000D776F" w:rsidRPr="00010DF0" w:rsidRDefault="00576CAE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6.3.</w:t>
            </w:r>
          </w:p>
        </w:tc>
      </w:tr>
    </w:tbl>
    <w:p w14:paraId="03A944F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FC7B713" w14:textId="77777777" w:rsidTr="00494880">
        <w:tc>
          <w:tcPr>
            <w:tcW w:w="961" w:type="pct"/>
            <w:gridSpan w:val="2"/>
            <w:tcBorders>
              <w:bottom w:val="nil"/>
            </w:tcBorders>
          </w:tcPr>
          <w:p w14:paraId="58112EC0" w14:textId="0C711A26" w:rsidR="000D776F" w:rsidRPr="007175CF" w:rsidRDefault="00494880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63B6613" w14:textId="6A04CF56" w:rsidR="000D776F" w:rsidRPr="007175CF" w:rsidRDefault="00494880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užívání nemovitého majetku</w:t>
            </w:r>
          </w:p>
        </w:tc>
      </w:tr>
      <w:tr w:rsidR="000D776F" w:rsidRPr="00010DF0" w14:paraId="653DCC28" w14:textId="77777777" w:rsidTr="0049488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BC73B61" w14:textId="55930489" w:rsidR="000D776F" w:rsidRPr="007175CF" w:rsidRDefault="00494880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E7135F9" w14:textId="77777777" w:rsidTr="004948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ECE0528" w14:textId="0421E400" w:rsidR="000D776F" w:rsidRPr="00010DF0" w:rsidRDefault="004948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A89538" w14:textId="0D1F98AF" w:rsidR="000D776F" w:rsidRPr="00494880" w:rsidRDefault="00494880" w:rsidP="004948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494880">
              <w:rPr>
                <w:rFonts w:cs="Arial"/>
                <w:szCs w:val="24"/>
              </w:rPr>
              <w:t>s uzavřením smlouvy o výpůjčce na části pozemku parc. č. 249/6 ost. pl. o celkové výměře 3 950 m2 (tj. 3 050 m2 + 900 m2) v k.ú. Nové Sady u Olomouce, obec Olomouc, mezi Střední školou grafiky a médií Olomouc, Střední novosadská 87/53, jako půjčitelem a statutárním městem Olomouc jako vypůjčitelem, a to na dobu určitou od 1. 3. 2025 do 30. 6. 2026. Ostatní ustanovení smlouvy o výpůjčce budou sjednána v souladu se zřizovací listinou příspěvkové organizace.</w:t>
            </w:r>
          </w:p>
        </w:tc>
      </w:tr>
      <w:tr w:rsidR="000D776F" w:rsidRPr="00010DF0" w14:paraId="03E77BEA" w14:textId="77777777" w:rsidTr="0049488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83066E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375D8FA" w14:textId="77777777" w:rsidTr="0049488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2897FF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000381F" w14:textId="1031340A" w:rsidR="000D776F" w:rsidRPr="00010DF0" w:rsidRDefault="004948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3C68942D" w14:textId="77777777" w:rsidTr="0049488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B11AEE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06EF98F" w14:textId="4AA61B87" w:rsidR="000D776F" w:rsidRPr="00010DF0" w:rsidRDefault="004948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6.4.</w:t>
            </w:r>
          </w:p>
        </w:tc>
      </w:tr>
    </w:tbl>
    <w:p w14:paraId="7F220B1C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0603BB2" w14:textId="77777777" w:rsidTr="00CA72B0">
        <w:tc>
          <w:tcPr>
            <w:tcW w:w="961" w:type="pct"/>
            <w:gridSpan w:val="2"/>
            <w:tcBorders>
              <w:bottom w:val="nil"/>
            </w:tcBorders>
          </w:tcPr>
          <w:p w14:paraId="705AB9DB" w14:textId="1826532C" w:rsidR="000D776F" w:rsidRPr="007175CF" w:rsidRDefault="00CA72B0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39904F6" w14:textId="1151711D" w:rsidR="000D776F" w:rsidRPr="007175CF" w:rsidRDefault="00CA72B0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Majetkové záležitosti příspěvkových organizací Olomouckého kraje</w:t>
            </w:r>
          </w:p>
        </w:tc>
      </w:tr>
      <w:tr w:rsidR="000D776F" w:rsidRPr="00010DF0" w14:paraId="2B4A9A70" w14:textId="77777777" w:rsidTr="00CA72B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6DEC57A" w14:textId="7C6D2CDD" w:rsidR="000D776F" w:rsidRPr="007175CF" w:rsidRDefault="00CA72B0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80D5A36" w14:textId="77777777" w:rsidTr="00CA72B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813769E" w14:textId="31012FDD" w:rsidR="000D776F" w:rsidRPr="00010DF0" w:rsidRDefault="00CA72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BA8857" w14:textId="12A38375" w:rsidR="000D776F" w:rsidRPr="00CA72B0" w:rsidRDefault="00CA72B0" w:rsidP="00CA72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A72B0">
              <w:rPr>
                <w:rFonts w:cs="Arial"/>
                <w:szCs w:val="24"/>
              </w:rPr>
              <w:t>s podáním žádosti o nadační příspěvek ve výši 45 000 Kč k pokrytí nákladů volnočasových a pobytových akcí v létě roku 2025 v dětském domově v Přerově do grantového řízení Podpora regionů, vyhlášeného Nadací ČEZ, IČO: 26721511, a souhlasí s přijetím tohoto nadačního příspěvku od Nadace ČEZ do vlastnictví Dětského domova a Školní jídelny, Přerov, Sušilova 25, IČO: 63701332, jako žadatele</w:t>
            </w:r>
          </w:p>
        </w:tc>
      </w:tr>
      <w:tr w:rsidR="00CA72B0" w:rsidRPr="00010DF0" w14:paraId="64F1A2EE" w14:textId="77777777" w:rsidTr="00CA72B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53F644" w14:textId="25F6E3B1" w:rsidR="00CA72B0" w:rsidRPr="00010DF0" w:rsidRDefault="00CA72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1B49F9" w14:textId="6A38E35D" w:rsidR="00CA72B0" w:rsidRPr="00CA72B0" w:rsidRDefault="00CA72B0" w:rsidP="00CA72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A72B0">
              <w:rPr>
                <w:rFonts w:cs="Arial"/>
                <w:szCs w:val="24"/>
              </w:rPr>
              <w:t>s podáním žádosti o nadační příspěvek ve výši 93 078 Kč k pokrytí nákladů projektu „Tábor pro děti s potřebou vyšší míry podpory 2025“ do grantového řízení Podpora regionů, vyhlášeného Nadací ČEZ, IČO: 26721511, a souhlasí s přijetím tohoto nadačního příspěvku od Nadace ČEZ do vlastnictví Domu dětí a mládeže Litovel, IČO: 61989738, jako žadatele</w:t>
            </w:r>
          </w:p>
        </w:tc>
      </w:tr>
      <w:tr w:rsidR="00CA72B0" w:rsidRPr="00010DF0" w14:paraId="0B4D56A2" w14:textId="77777777" w:rsidTr="00CA72B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047D9F" w14:textId="23775D2D" w:rsidR="00CA72B0" w:rsidRPr="00010DF0" w:rsidRDefault="00CA72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540B96" w14:textId="4B1EB0AD" w:rsidR="00CA72B0" w:rsidRPr="00CA72B0" w:rsidRDefault="00CA72B0" w:rsidP="00CA72B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A72B0">
              <w:rPr>
                <w:rFonts w:cs="Arial"/>
                <w:szCs w:val="24"/>
              </w:rPr>
              <w:t>krajskému úřadu informovat dotčené příspěvkové organizace o přijatém usnesení</w:t>
            </w:r>
          </w:p>
        </w:tc>
      </w:tr>
      <w:tr w:rsidR="00CA72B0" w:rsidRPr="00010DF0" w14:paraId="4260BB3B" w14:textId="77777777" w:rsidTr="00CA72B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BF9464" w14:textId="77777777" w:rsidR="00CA72B0" w:rsidRDefault="00CA72B0" w:rsidP="00CA72B0">
            <w:r>
              <w:t>Odpovídá: Ing. Lubomír Baláš, ředitel</w:t>
            </w:r>
          </w:p>
          <w:p w14:paraId="23DF2DA8" w14:textId="77777777" w:rsidR="00CA72B0" w:rsidRDefault="00CA72B0" w:rsidP="00CA72B0">
            <w:r>
              <w:t>Realizuje: Mgr. Hana Kamasová, vedoucí odboru majetkového, právního a správních činností</w:t>
            </w:r>
          </w:p>
          <w:p w14:paraId="5C3A4472" w14:textId="43E73B4E" w:rsidR="00CA72B0" w:rsidRPr="00CA72B0" w:rsidRDefault="00CA72B0" w:rsidP="00CA72B0">
            <w:r>
              <w:t>Termín: 24. 3. 2025</w:t>
            </w:r>
          </w:p>
        </w:tc>
      </w:tr>
      <w:tr w:rsidR="000D776F" w:rsidRPr="00010DF0" w14:paraId="59356FD7" w14:textId="77777777" w:rsidTr="00CA72B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34A6C9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8B27A7D" w14:textId="77777777" w:rsidTr="00CA72B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2107CC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D8F9776" w14:textId="6A99F01C" w:rsidR="000D776F" w:rsidRPr="00010DF0" w:rsidRDefault="00CA72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D776F" w:rsidRPr="00010DF0" w14:paraId="62A33DAA" w14:textId="77777777" w:rsidTr="00CA72B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211C13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E2D159F" w14:textId="72109F4D" w:rsidR="000D776F" w:rsidRPr="00010DF0" w:rsidRDefault="00CA72B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6.5.</w:t>
            </w:r>
          </w:p>
        </w:tc>
      </w:tr>
    </w:tbl>
    <w:p w14:paraId="6B13C433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8A9C0CC" w14:textId="77777777" w:rsidTr="00EC2BCF">
        <w:tc>
          <w:tcPr>
            <w:tcW w:w="961" w:type="pct"/>
            <w:gridSpan w:val="2"/>
            <w:tcBorders>
              <w:bottom w:val="nil"/>
            </w:tcBorders>
          </w:tcPr>
          <w:p w14:paraId="705546C8" w14:textId="713D8DEB" w:rsidR="000D776F" w:rsidRPr="007175CF" w:rsidRDefault="00EC2BCF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2894F09" w14:textId="617A5812" w:rsidR="000D776F" w:rsidRPr="007175CF" w:rsidRDefault="00EC2BCF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příspěvkové organizace Správa silnic Olomouckého kraje</w:t>
            </w:r>
          </w:p>
        </w:tc>
      </w:tr>
      <w:tr w:rsidR="000D776F" w:rsidRPr="00010DF0" w14:paraId="7806E74E" w14:textId="77777777" w:rsidTr="00EC2BC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356123F" w14:textId="2D91935D" w:rsidR="000D776F" w:rsidRPr="007175CF" w:rsidRDefault="00EC2BCF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3C22543" w14:textId="77777777" w:rsidTr="00EC2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BE4952C" w14:textId="22EC3B7D" w:rsidR="000D776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3B79F2" w14:textId="6CD11C2A" w:rsidR="000D776F" w:rsidRPr="00EC2BCF" w:rsidRDefault="00EC2BCF" w:rsidP="00EC2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odvod</w:t>
            </w:r>
            <w:r>
              <w:rPr>
                <w:rFonts w:cs="Arial"/>
                <w:szCs w:val="24"/>
              </w:rPr>
              <w:t xml:space="preserve"> </w:t>
            </w:r>
            <w:r w:rsidRPr="00EC2BCF">
              <w:rPr>
                <w:rFonts w:cs="Arial"/>
                <w:szCs w:val="24"/>
              </w:rPr>
              <w:t>z fondu investic ve výši 32 641 889,68 Kč příspěvkové organizaci Správa silnic Olomouckého kraje z nevyčerpaného investičního příspěvku na nové investice z roku 2023 dle přílohy č. 1 tohoto usnesení</w:t>
            </w:r>
          </w:p>
        </w:tc>
      </w:tr>
      <w:tr w:rsidR="00EC2BCF" w:rsidRPr="00010DF0" w14:paraId="151D0419" w14:textId="77777777" w:rsidTr="00EC2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02420D" w14:textId="2D32573E" w:rsidR="00EC2BC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ACAAB0" w14:textId="1C263C0A" w:rsidR="00EC2BCF" w:rsidRPr="00EC2BCF" w:rsidRDefault="00EC2BCF" w:rsidP="00EC2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odvod</w:t>
            </w:r>
            <w:r>
              <w:rPr>
                <w:rFonts w:cs="Arial"/>
                <w:szCs w:val="24"/>
              </w:rPr>
              <w:t xml:space="preserve"> </w:t>
            </w:r>
            <w:r w:rsidRPr="00EC2BCF">
              <w:rPr>
                <w:rFonts w:cs="Arial"/>
                <w:szCs w:val="24"/>
              </w:rPr>
              <w:t>z fondu investic ve výši 35 371 314,22 Kč příspěvkové organizaci Správa silnic Olomouckého kraje z nevyčerpaného investičního příspěvku na nové investice z roku 2024 dle přílohy č. 1 tohoto usnesení</w:t>
            </w:r>
          </w:p>
        </w:tc>
      </w:tr>
      <w:tr w:rsidR="00EC2BCF" w:rsidRPr="00010DF0" w14:paraId="2B8D64FF" w14:textId="77777777" w:rsidTr="00EC2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32E49D" w14:textId="01DA124B" w:rsidR="00EC2BC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7910FB" w14:textId="22151D5F" w:rsidR="00EC2BCF" w:rsidRPr="00EC2BCF" w:rsidRDefault="00EC2BCF" w:rsidP="00EC2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odvod</w:t>
            </w:r>
            <w:r>
              <w:rPr>
                <w:rFonts w:cs="Arial"/>
                <w:szCs w:val="24"/>
              </w:rPr>
              <w:t xml:space="preserve"> </w:t>
            </w:r>
            <w:r w:rsidRPr="00EC2BCF">
              <w:rPr>
                <w:rFonts w:cs="Arial"/>
                <w:szCs w:val="24"/>
              </w:rPr>
              <w:t>z fondu investic ve výši 5 249 412,43 Kč příspěvkové organizaci Správa silnic Olomouckého kraje z nevyčerpaného investičního příspěvku na nové investice z přebytku hospodaření z roku 2024 dle přílohy č. 1 tohoto usnesení</w:t>
            </w:r>
          </w:p>
        </w:tc>
      </w:tr>
      <w:tr w:rsidR="00EC2BCF" w:rsidRPr="00010DF0" w14:paraId="089B9FD4" w14:textId="77777777" w:rsidTr="00EC2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684F1E" w14:textId="1F149BAE" w:rsidR="00EC2BC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B032DA" w14:textId="5C420A39" w:rsidR="00EC2BCF" w:rsidRPr="00EC2BCF" w:rsidRDefault="00EC2BCF" w:rsidP="00EC2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2BCF">
              <w:rPr>
                <w:rFonts w:cs="Arial"/>
                <w:szCs w:val="24"/>
              </w:rPr>
              <w:t>poskytnutí investičního příspěvku na akci II/434 Kozlovice - průtah ve výši 3,2 mil. Kč z rozpočtu Olomouckého kraje pro příspěvkovou organizaci Správa silnic Olomouckého kraje</w:t>
            </w:r>
          </w:p>
        </w:tc>
      </w:tr>
      <w:tr w:rsidR="00EC2BCF" w:rsidRPr="00010DF0" w14:paraId="34DE159E" w14:textId="77777777" w:rsidTr="00EC2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54F3832" w14:textId="6C8F06B2" w:rsidR="00EC2BC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2BA822" w14:textId="7E468CB6" w:rsidR="00EC2BCF" w:rsidRPr="00EC2BCF" w:rsidRDefault="00EC2BCF" w:rsidP="00EC2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2BCF">
              <w:rPr>
                <w:rFonts w:cs="Arial"/>
                <w:szCs w:val="24"/>
              </w:rPr>
              <w:t>rozpočtovou změnu uvedenou v příloze č. 2 tohoto usnesení</w:t>
            </w:r>
          </w:p>
        </w:tc>
      </w:tr>
      <w:tr w:rsidR="00EC2BCF" w:rsidRPr="00010DF0" w14:paraId="037710C6" w14:textId="77777777" w:rsidTr="00EC2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F00C24" w14:textId="739116B4" w:rsidR="00EC2BC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0E8E55" w14:textId="66FB585B" w:rsidR="00EC2BCF" w:rsidRPr="00EC2BCF" w:rsidRDefault="00EC2BCF" w:rsidP="00EC2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C2BCF">
              <w:rPr>
                <w:rFonts w:cs="Arial"/>
                <w:szCs w:val="24"/>
              </w:rPr>
              <w:t>předložit materiál dle bodu 5 usnesení na zasedání Zastupitelstva Olomouckého kraje na vědomí</w:t>
            </w:r>
          </w:p>
        </w:tc>
      </w:tr>
      <w:tr w:rsidR="00EC2BCF" w:rsidRPr="00010DF0" w14:paraId="35646126" w14:textId="77777777" w:rsidTr="00EC2BC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F0FF29" w14:textId="77777777" w:rsidR="00EC2BCF" w:rsidRDefault="00EC2BCF" w:rsidP="00EC2BCF">
            <w:r>
              <w:t>Odpovídá: Ladislav Okleštěk, hejtman Olomouckého kraje</w:t>
            </w:r>
          </w:p>
          <w:p w14:paraId="0B9F2B81" w14:textId="77777777" w:rsidR="00EC2BCF" w:rsidRDefault="00EC2BCF" w:rsidP="00EC2BCF">
            <w:r>
              <w:t>Realizuje: Mgr. Olga Fidrová, MBA, vedoucí odboru ekonomického</w:t>
            </w:r>
          </w:p>
          <w:p w14:paraId="73CDB34C" w14:textId="74549D98" w:rsidR="00EC2BCF" w:rsidRPr="00EC2BCF" w:rsidRDefault="00EC2BCF" w:rsidP="00EC2BCF">
            <w:r>
              <w:t>Termín: ZOK 24. 2. 2025</w:t>
            </w:r>
          </w:p>
        </w:tc>
      </w:tr>
      <w:tr w:rsidR="00EC2BCF" w:rsidRPr="00010DF0" w14:paraId="335A1BE0" w14:textId="77777777" w:rsidTr="00EC2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CB30C3" w14:textId="15439C83" w:rsidR="00EC2BC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1A4F1E" w14:textId="30C40CE2" w:rsidR="00EC2BCF" w:rsidRPr="00EC2BCF" w:rsidRDefault="00EC2BCF" w:rsidP="00EC2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C2BCF">
              <w:rPr>
                <w:rFonts w:cs="Arial"/>
                <w:szCs w:val="24"/>
              </w:rPr>
              <w:t>vzít na vědomí rozpočtovou změnu dle bodu 5 usnesení</w:t>
            </w:r>
          </w:p>
        </w:tc>
      </w:tr>
      <w:tr w:rsidR="000D776F" w:rsidRPr="00010DF0" w14:paraId="79FCEE66" w14:textId="77777777" w:rsidTr="00EC2BC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A1C47D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8A87B85" w14:textId="77777777" w:rsidTr="00EC2BC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752C37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D21117B" w14:textId="6C2F052D" w:rsidR="000D776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D776F" w:rsidRPr="00010DF0" w14:paraId="3A934770" w14:textId="77777777" w:rsidTr="00EC2BC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2975D0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3D7D856" w14:textId="62E68FB3" w:rsidR="000D776F" w:rsidRPr="00010DF0" w:rsidRDefault="00EC2BC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</w:tr>
    </w:tbl>
    <w:p w14:paraId="25D17A80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5C38D86" w14:textId="77777777" w:rsidTr="00FE3480">
        <w:tc>
          <w:tcPr>
            <w:tcW w:w="961" w:type="pct"/>
            <w:gridSpan w:val="2"/>
            <w:tcBorders>
              <w:bottom w:val="nil"/>
            </w:tcBorders>
          </w:tcPr>
          <w:p w14:paraId="60DD6EB0" w14:textId="4610CA1F" w:rsidR="000D776F" w:rsidRPr="007175CF" w:rsidRDefault="00FE3480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9EC353F" w14:textId="0D26E12E" w:rsidR="000D776F" w:rsidRPr="007175CF" w:rsidRDefault="00FE3480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Aktualizace investičních akcí příspěvkové organizace Správa silnic Olomouckého kraje</w:t>
            </w:r>
          </w:p>
        </w:tc>
      </w:tr>
      <w:tr w:rsidR="000D776F" w:rsidRPr="00010DF0" w14:paraId="52E5814A" w14:textId="77777777" w:rsidTr="00FE348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A192D24" w14:textId="279953FD" w:rsidR="000D776F" w:rsidRPr="007175CF" w:rsidRDefault="00FE3480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A032DF5" w14:textId="77777777" w:rsidTr="00FE34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99DCB19" w14:textId="4037E62E" w:rsidR="000D776F" w:rsidRPr="00010DF0" w:rsidRDefault="00FE34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856868" w14:textId="594EA968" w:rsidR="000D776F" w:rsidRPr="00FE3480" w:rsidRDefault="00FE3480" w:rsidP="00FE34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E3480">
              <w:rPr>
                <w:rFonts w:cs="Arial"/>
                <w:szCs w:val="24"/>
              </w:rPr>
              <w:t>aktualizaci investičních akcí hrazených z rozpočtu Olomouckého kraje pro příspěvkovou organizaci Správa silnic Olomouckého kraje dle přílohy č. 1 tohoto usnesení</w:t>
            </w:r>
          </w:p>
        </w:tc>
      </w:tr>
      <w:tr w:rsidR="000D776F" w:rsidRPr="00010DF0" w14:paraId="3B913FD2" w14:textId="77777777" w:rsidTr="00FE348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706D11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0B98046" w14:textId="77777777" w:rsidTr="00FE348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E4A1F8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CA929E9" w14:textId="39C5E388" w:rsidR="000D776F" w:rsidRPr="00010DF0" w:rsidRDefault="00FE34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D776F" w:rsidRPr="00010DF0" w14:paraId="61761B93" w14:textId="77777777" w:rsidTr="00FE348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77AD2D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DF7AB5E" w14:textId="77B6AFB2" w:rsidR="000D776F" w:rsidRPr="00010DF0" w:rsidRDefault="00FE348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</w:tr>
    </w:tbl>
    <w:p w14:paraId="0EA81294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ABBA083" w14:textId="77777777" w:rsidTr="003564A1">
        <w:tc>
          <w:tcPr>
            <w:tcW w:w="961" w:type="pct"/>
            <w:gridSpan w:val="2"/>
            <w:tcBorders>
              <w:bottom w:val="nil"/>
            </w:tcBorders>
          </w:tcPr>
          <w:p w14:paraId="59CCD09B" w14:textId="43771B25" w:rsidR="000D776F" w:rsidRPr="007175CF" w:rsidRDefault="003564A1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16BAC3F" w14:textId="4B594630" w:rsidR="000D776F" w:rsidRPr="007175CF" w:rsidRDefault="003564A1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příspěvkové organizace Koordinátor Integrovaného dopravního systému Olomouckého kraje</w:t>
            </w:r>
          </w:p>
        </w:tc>
      </w:tr>
      <w:tr w:rsidR="000D776F" w:rsidRPr="00010DF0" w14:paraId="4B79F2AD" w14:textId="77777777" w:rsidTr="003564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B09A133" w14:textId="3AE680EB" w:rsidR="000D776F" w:rsidRPr="007175CF" w:rsidRDefault="003564A1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3D63CEB" w14:textId="77777777" w:rsidTr="003564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05FA5D3" w14:textId="05AA1925" w:rsidR="000D776F" w:rsidRPr="00010DF0" w:rsidRDefault="003564A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69545D" w14:textId="3B0E8D66" w:rsidR="000D776F" w:rsidRPr="003564A1" w:rsidRDefault="003564A1" w:rsidP="003564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564A1">
              <w:rPr>
                <w:rFonts w:cs="Arial"/>
                <w:szCs w:val="24"/>
              </w:rPr>
              <w:t>zapojení finančních prostředků ve výši 44 322 288,49 Kč z finančního vypořádání neinvestičních příspěvků na dopravní obslužnost za předchozí kalendářní rok od příspěvkové organizace Koordinátor Integrovaného dopravního systému Olomouckého kraje do rezervy na dopravní obslužnost (UZ 137) k financování nedoplatků u dopravní obslužnosti</w:t>
            </w:r>
          </w:p>
        </w:tc>
      </w:tr>
      <w:tr w:rsidR="003564A1" w:rsidRPr="00010DF0" w14:paraId="73CB0830" w14:textId="77777777" w:rsidTr="003564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5A06AC" w14:textId="38534DCF" w:rsidR="003564A1" w:rsidRPr="00010DF0" w:rsidRDefault="003564A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BEB24E" w14:textId="1B0D3F42" w:rsidR="003564A1" w:rsidRPr="003564A1" w:rsidRDefault="003564A1" w:rsidP="003564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564A1">
              <w:rPr>
                <w:rFonts w:cs="Arial"/>
                <w:szCs w:val="24"/>
              </w:rPr>
              <w:t>rozpočtovou změnu dle přílohy č. 1 tohoto usnesení</w:t>
            </w:r>
          </w:p>
        </w:tc>
      </w:tr>
      <w:tr w:rsidR="003564A1" w:rsidRPr="00010DF0" w14:paraId="67066153" w14:textId="77777777" w:rsidTr="003564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061FEF" w14:textId="66407821" w:rsidR="003564A1" w:rsidRPr="00010DF0" w:rsidRDefault="003564A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03EF76" w14:textId="257E44B2" w:rsidR="003564A1" w:rsidRPr="003564A1" w:rsidRDefault="003564A1" w:rsidP="003564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564A1">
              <w:rPr>
                <w:rFonts w:cs="Arial"/>
                <w:szCs w:val="24"/>
              </w:rPr>
              <w:t>předložit materiál dle bodu 2 usnesení na zasedání Zastupitelstva Olomouckého kraje na vědomí</w:t>
            </w:r>
          </w:p>
        </w:tc>
      </w:tr>
      <w:tr w:rsidR="003564A1" w:rsidRPr="00010DF0" w14:paraId="3244755F" w14:textId="77777777" w:rsidTr="003564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B3C5F5" w14:textId="77777777" w:rsidR="003564A1" w:rsidRDefault="003564A1" w:rsidP="003564A1">
            <w:r>
              <w:t>Odpovídá: Ladislav Okleštěk, hejtman Olomouckého kraje</w:t>
            </w:r>
          </w:p>
          <w:p w14:paraId="09A60737" w14:textId="77777777" w:rsidR="003564A1" w:rsidRDefault="003564A1" w:rsidP="003564A1">
            <w:r>
              <w:t>Realizuje: Mgr. Olga Fidrová, MBA, vedoucí odboru ekonomického</w:t>
            </w:r>
          </w:p>
          <w:p w14:paraId="78CED814" w14:textId="416F879F" w:rsidR="003564A1" w:rsidRPr="003564A1" w:rsidRDefault="003564A1" w:rsidP="003564A1">
            <w:r>
              <w:t>Termín: ZOK 24. 2. 2025</w:t>
            </w:r>
          </w:p>
        </w:tc>
      </w:tr>
      <w:tr w:rsidR="003564A1" w:rsidRPr="00010DF0" w14:paraId="5A7CED57" w14:textId="77777777" w:rsidTr="003564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D096B9" w14:textId="665214F3" w:rsidR="003564A1" w:rsidRPr="00010DF0" w:rsidRDefault="003564A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3334CA" w14:textId="0CB1F176" w:rsidR="003564A1" w:rsidRPr="003564A1" w:rsidRDefault="003564A1" w:rsidP="003564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564A1">
              <w:rPr>
                <w:rFonts w:cs="Arial"/>
                <w:szCs w:val="24"/>
              </w:rPr>
              <w:t>vzít na vědomí rozpočtovou změnu dle bodu 2 usnesení</w:t>
            </w:r>
          </w:p>
        </w:tc>
      </w:tr>
      <w:tr w:rsidR="000D776F" w:rsidRPr="00010DF0" w14:paraId="3B7061E2" w14:textId="77777777" w:rsidTr="003564A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CEBC1A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D6F09FF" w14:textId="77777777" w:rsidTr="003564A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167E28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9697309" w14:textId="2188F9C3" w:rsidR="000D776F" w:rsidRPr="00010DF0" w:rsidRDefault="003564A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D776F" w:rsidRPr="00010DF0" w14:paraId="7D046934" w14:textId="77777777" w:rsidTr="003564A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7DF3A6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9D149AE" w14:textId="1EE262AB" w:rsidR="000D776F" w:rsidRPr="00010DF0" w:rsidRDefault="003564A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7.3.</w:t>
            </w:r>
          </w:p>
        </w:tc>
      </w:tr>
    </w:tbl>
    <w:p w14:paraId="028F9827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0EE4014" w14:textId="77777777" w:rsidTr="003E6FEB">
        <w:tc>
          <w:tcPr>
            <w:tcW w:w="961" w:type="pct"/>
            <w:gridSpan w:val="2"/>
            <w:tcBorders>
              <w:bottom w:val="nil"/>
            </w:tcBorders>
          </w:tcPr>
          <w:p w14:paraId="57E7A5ED" w14:textId="64D72C23" w:rsidR="000D776F" w:rsidRPr="007175CF" w:rsidRDefault="003E6FEB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CD560C4" w14:textId="2DC52809" w:rsidR="000D776F" w:rsidRPr="007175CF" w:rsidRDefault="003E6FEB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příspěvkových organizací v oblasti kultury v roce 2025</w:t>
            </w:r>
          </w:p>
        </w:tc>
      </w:tr>
      <w:tr w:rsidR="000D776F" w:rsidRPr="00010DF0" w14:paraId="7CC5D68B" w14:textId="77777777" w:rsidTr="003E6F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F1D294A" w14:textId="7F9DBBA1" w:rsidR="000D776F" w:rsidRPr="007175CF" w:rsidRDefault="003E6FEB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CC84250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CC48A75" w14:textId="0A6D8876" w:rsidR="000D776F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007D00" w14:textId="28CD27E7" w:rsidR="000D776F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odvody z fondu investic příspěvkovým organizacím v oblasti kultury dle přílohy č. 01 usnesení</w:t>
            </w:r>
          </w:p>
        </w:tc>
      </w:tr>
      <w:tr w:rsidR="003E6FEB" w:rsidRPr="00010DF0" w14:paraId="56F1F78A" w14:textId="77777777" w:rsidTr="003E6F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FEC4CF" w14:textId="77777777" w:rsidR="003E6FEB" w:rsidRDefault="003E6FEB" w:rsidP="003E6FEB">
            <w:r>
              <w:t>Odpovídá: ředitel/ředitelka příslušné příspěvkové organizace</w:t>
            </w:r>
          </w:p>
          <w:p w14:paraId="5ED9D979" w14:textId="77777777" w:rsidR="003E6FEB" w:rsidRDefault="003E6FEB" w:rsidP="003E6FEB">
            <w:r>
              <w:t>Realizuje: příspěvkové organizace dle usnesení</w:t>
            </w:r>
          </w:p>
          <w:p w14:paraId="75910176" w14:textId="6678F090" w:rsidR="003E6FEB" w:rsidRPr="003E6FEB" w:rsidRDefault="003E6FEB" w:rsidP="003E6FEB">
            <w:r>
              <w:t>Termín: 10. 3. 2025</w:t>
            </w:r>
          </w:p>
        </w:tc>
      </w:tr>
      <w:tr w:rsidR="003E6FEB" w:rsidRPr="00010DF0" w14:paraId="1EEAE27A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9CD470" w14:textId="1491E233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8EA207" w14:textId="1A7A9F1E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závazné ukazatele – odvody z fondu příspěvkovým organizacím v oblasti kultury dle bodu 1 usnesení a přílohy č. 02 usnesení</w:t>
            </w:r>
          </w:p>
        </w:tc>
      </w:tr>
      <w:tr w:rsidR="003E6FEB" w:rsidRPr="00010DF0" w14:paraId="3904ED8E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FF2695" w14:textId="6D370BC6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77E7D0" w14:textId="1FBDE179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Archeologickému centru Olomouc, příspěvkové organizaci, odvod z fondu investic ve výši 377 500 Kč nepoužitého investičního příspěvku u akce „Pořízení dronu s LiDarem“</w:t>
            </w:r>
          </w:p>
        </w:tc>
      </w:tr>
      <w:tr w:rsidR="003E6FEB" w:rsidRPr="00010DF0" w14:paraId="3D88B1ED" w14:textId="77777777" w:rsidTr="003E6F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0FFFD6" w14:textId="77777777" w:rsidR="003E6FEB" w:rsidRDefault="003E6FEB" w:rsidP="003E6FEB">
            <w:r>
              <w:t>Odpovídá: ředitel příspěvkové organizace</w:t>
            </w:r>
          </w:p>
          <w:p w14:paraId="04788C85" w14:textId="77777777" w:rsidR="003E6FEB" w:rsidRDefault="003E6FEB" w:rsidP="003E6FEB">
            <w:r>
              <w:t>Realizuje: příspěvková organizace dle usnesení</w:t>
            </w:r>
          </w:p>
          <w:p w14:paraId="7FB77ECE" w14:textId="1FB37E65" w:rsidR="003E6FEB" w:rsidRPr="003E6FEB" w:rsidRDefault="003E6FEB" w:rsidP="003E6FEB">
            <w:r>
              <w:t>Termín: 10. 3. 2025</w:t>
            </w:r>
          </w:p>
        </w:tc>
      </w:tr>
      <w:tr w:rsidR="003E6FEB" w:rsidRPr="00010DF0" w14:paraId="4AA77DE8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1A3602" w14:textId="50AD12CB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96A0E6" w14:textId="2EDBB7FE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Archeologickému centru Olomouc, příspěvkové organizaci, závazný ukazatel – odvod z fondu investic ve výši 377 500 Kč dle bodu 3 usnesení</w:t>
            </w:r>
          </w:p>
        </w:tc>
      </w:tr>
      <w:tr w:rsidR="003E6FEB" w:rsidRPr="00010DF0" w14:paraId="7510AC6F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960BC5" w14:textId="3E2E4558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4E39EB" w14:textId="782ED21B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Vlastivědnému muzeu v Olomouci změnu účelu použití schválených neinvestičních prostředků v celkové výši 1 850 000 Kč na investiční akci „Výroba stálé výstavy historických plastik „Nejlepší přítel člověka“ v hlavní budově Vlastivědného muzea v Olomouci“ ve výši 700 000 Kč, na investiční akci „Výroba plavidel pro Velký rybník v parku zámku v Čechách pod Kosířem“ ve výši 700 000 Kč a na investiční akci „Příprava studie a projektové dokumentace III. etapy revitalizace parku zámku v Čechách pod Kosířem“ ve výši 450 000 Kč</w:t>
            </w:r>
          </w:p>
        </w:tc>
      </w:tr>
      <w:tr w:rsidR="003E6FEB" w:rsidRPr="00010DF0" w14:paraId="325744A5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B403C8" w14:textId="373F50C4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01C108" w14:textId="49BD5C68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rozpočtovou změnu v příloze č. 03 usnesení</w:t>
            </w:r>
          </w:p>
        </w:tc>
      </w:tr>
      <w:tr w:rsidR="003E6FEB" w:rsidRPr="00010DF0" w14:paraId="66EFBD1F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F147A1" w14:textId="008EED88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55D596" w14:textId="252145B0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krajskému úřadu informovat o přijatém usnesení ředitele dotčených příspěvkových organizací</w:t>
            </w:r>
          </w:p>
        </w:tc>
      </w:tr>
      <w:tr w:rsidR="003E6FEB" w:rsidRPr="00010DF0" w14:paraId="4AC68F1B" w14:textId="77777777" w:rsidTr="003E6F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F36170" w14:textId="77777777" w:rsidR="003E6FEB" w:rsidRDefault="003E6FEB" w:rsidP="003E6FEB">
            <w:r>
              <w:t>Odpovídá: Ing. Lubomír Baláš, ředitel</w:t>
            </w:r>
          </w:p>
          <w:p w14:paraId="75391022" w14:textId="77777777" w:rsidR="003E6FEB" w:rsidRDefault="003E6FEB" w:rsidP="003E6FEB">
            <w:r>
              <w:t>Realizuje: Ing. Petr Flora, vedoucí odboru sportu, kultury a památkové péče</w:t>
            </w:r>
          </w:p>
          <w:p w14:paraId="3065C1BF" w14:textId="292CE64F" w:rsidR="003E6FEB" w:rsidRPr="003E6FEB" w:rsidRDefault="003E6FEB" w:rsidP="003E6FEB">
            <w:r>
              <w:t>Termín: 10. 3. 2025</w:t>
            </w:r>
          </w:p>
        </w:tc>
      </w:tr>
      <w:tr w:rsidR="003E6FEB" w:rsidRPr="00010DF0" w14:paraId="6695C359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37421B" w14:textId="5E55218C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EFB23D" w14:textId="7C734634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předložit materiál dle bodu 6 usnesení na zasedání Zastupitelstva Olomouckého kraje na vědomí</w:t>
            </w:r>
          </w:p>
        </w:tc>
      </w:tr>
      <w:tr w:rsidR="003E6FEB" w:rsidRPr="00010DF0" w14:paraId="6D087875" w14:textId="77777777" w:rsidTr="003E6F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C9989B" w14:textId="77777777" w:rsidR="003E6FEB" w:rsidRDefault="003E6FEB" w:rsidP="003E6FEB">
            <w:r>
              <w:t>Odpovídá: Ladislav Okleštěk, hejtman Olomouckého kraje</w:t>
            </w:r>
          </w:p>
          <w:p w14:paraId="6DF71A44" w14:textId="77777777" w:rsidR="003E6FEB" w:rsidRDefault="003E6FEB" w:rsidP="003E6FEB">
            <w:r>
              <w:t>Realizuje: Mgr. Olga Fidrová, MBA, vedoucí odboru ekonomického</w:t>
            </w:r>
          </w:p>
          <w:p w14:paraId="030B8C0D" w14:textId="3BB78F33" w:rsidR="003E6FEB" w:rsidRPr="003E6FEB" w:rsidRDefault="003E6FEB" w:rsidP="003E6FEB">
            <w:r>
              <w:t>Termín: ZOK 24. 2. 2025</w:t>
            </w:r>
          </w:p>
        </w:tc>
      </w:tr>
      <w:tr w:rsidR="003E6FEB" w:rsidRPr="00010DF0" w14:paraId="6E27DD9B" w14:textId="77777777" w:rsidTr="003E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740A78" w14:textId="5EAB8EEC" w:rsidR="003E6FEB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0C26EF7" w14:textId="70BFEC35" w:rsidR="003E6FEB" w:rsidRPr="003E6FEB" w:rsidRDefault="003E6FEB" w:rsidP="003E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E6FEB">
              <w:rPr>
                <w:rFonts w:cs="Arial"/>
                <w:szCs w:val="24"/>
              </w:rPr>
              <w:t>vzít na vědomí rozpočtovou změnu dle bodu 6 usnesení</w:t>
            </w:r>
          </w:p>
        </w:tc>
      </w:tr>
      <w:tr w:rsidR="000D776F" w:rsidRPr="00010DF0" w14:paraId="05E5DD74" w14:textId="77777777" w:rsidTr="003E6FE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9A4E4A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E2DE5B5" w14:textId="77777777" w:rsidTr="003E6FE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E6D506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2B17DA5" w14:textId="0DD5999B" w:rsidR="000D776F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4B96ED0E" w14:textId="77777777" w:rsidTr="003E6FE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1D1FE2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0104795" w14:textId="56727599" w:rsidR="000D776F" w:rsidRPr="00010DF0" w:rsidRDefault="003E6F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8.1.</w:t>
            </w:r>
          </w:p>
        </w:tc>
      </w:tr>
    </w:tbl>
    <w:p w14:paraId="4AC3E2F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C8FD841" w14:textId="77777777" w:rsidTr="007B26CB">
        <w:tc>
          <w:tcPr>
            <w:tcW w:w="961" w:type="pct"/>
            <w:gridSpan w:val="2"/>
            <w:tcBorders>
              <w:bottom w:val="nil"/>
            </w:tcBorders>
          </w:tcPr>
          <w:p w14:paraId="0AA4085C" w14:textId="6A0CFE71" w:rsidR="000D776F" w:rsidRPr="007175CF" w:rsidRDefault="007B26CB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UR/10/29/2025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1E1553D" w14:textId="0F8A1BA2" w:rsidR="000D776F" w:rsidRPr="007175CF" w:rsidRDefault="007B26CB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plánu oprav a investic příspěvkových organizací v oblasti kultury v roce 2025</w:t>
            </w:r>
          </w:p>
        </w:tc>
      </w:tr>
      <w:tr w:rsidR="000D776F" w:rsidRPr="00010DF0" w14:paraId="46AC69B7" w14:textId="77777777" w:rsidTr="007B26C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5682050" w14:textId="4052BC84" w:rsidR="000D776F" w:rsidRPr="007175CF" w:rsidRDefault="007B26CB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45DE26E" w14:textId="77777777" w:rsidTr="007B26C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F606459" w14:textId="0944970A" w:rsidR="000D776F" w:rsidRPr="00010DF0" w:rsidRDefault="007B26C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F6A67E" w14:textId="4B6E1DC2" w:rsidR="000D776F" w:rsidRPr="007B26CB" w:rsidRDefault="007B26CB" w:rsidP="007B26C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B26CB">
              <w:rPr>
                <w:rFonts w:cs="Arial"/>
                <w:szCs w:val="24"/>
              </w:rPr>
              <w:t>změnu plánu oprav a investic u příspěvkové organizaci v oblasti kultury na rok 2025 včetně použití prostředků z fondu investic dle Přílohy č. 01 usnesení</w:t>
            </w:r>
          </w:p>
        </w:tc>
      </w:tr>
      <w:tr w:rsidR="007B26CB" w:rsidRPr="00010DF0" w14:paraId="04A356C6" w14:textId="77777777" w:rsidTr="007B26C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573791" w14:textId="5A787504" w:rsidR="007B26CB" w:rsidRPr="00010DF0" w:rsidRDefault="007B26C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FB9C2E" w14:textId="5074595C" w:rsidR="007B26CB" w:rsidRPr="007B26CB" w:rsidRDefault="007B26CB" w:rsidP="007B26C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B26CB">
              <w:rPr>
                <w:rFonts w:cs="Arial"/>
                <w:szCs w:val="24"/>
              </w:rPr>
              <w:t>krajskému úřadu informovat o přijatém usnesení ředitele dotčené příspěvkové organizace</w:t>
            </w:r>
          </w:p>
        </w:tc>
      </w:tr>
      <w:tr w:rsidR="007B26CB" w:rsidRPr="00010DF0" w14:paraId="34D45B98" w14:textId="77777777" w:rsidTr="007B26C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D3795C" w14:textId="77777777" w:rsidR="007B26CB" w:rsidRDefault="007B26CB" w:rsidP="007B26CB">
            <w:r>
              <w:t>Odpovídá: Ing. Lubomír Baláš, ředitel</w:t>
            </w:r>
          </w:p>
          <w:p w14:paraId="538AC4E4" w14:textId="77777777" w:rsidR="007B26CB" w:rsidRDefault="007B26CB" w:rsidP="007B26CB">
            <w:r>
              <w:t>Realizuje: Ing. Petr Flora, vedoucí odboru sportu, kultury a památkové péče</w:t>
            </w:r>
          </w:p>
          <w:p w14:paraId="01AF1564" w14:textId="0DB05358" w:rsidR="007B26CB" w:rsidRPr="007B26CB" w:rsidRDefault="007B26CB" w:rsidP="007B26CB">
            <w:r>
              <w:t>Termín: 10. 3. 2025</w:t>
            </w:r>
          </w:p>
        </w:tc>
      </w:tr>
      <w:tr w:rsidR="000D776F" w:rsidRPr="00010DF0" w14:paraId="240BAD54" w14:textId="77777777" w:rsidTr="007B26C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0C4415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4457748" w14:textId="77777777" w:rsidTr="007B26C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F05399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68054E4" w14:textId="5F10E17E" w:rsidR="000D776F" w:rsidRPr="00010DF0" w:rsidRDefault="007B26C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1A1C8FA4" w14:textId="77777777" w:rsidTr="007B26C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7FDF7C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51823A7" w14:textId="5E6C69A7" w:rsidR="000D776F" w:rsidRPr="00010DF0" w:rsidRDefault="007B26C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8.2.</w:t>
            </w:r>
          </w:p>
        </w:tc>
      </w:tr>
    </w:tbl>
    <w:p w14:paraId="40795AFA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3823F2E" w14:textId="77777777" w:rsidTr="009B1719">
        <w:tc>
          <w:tcPr>
            <w:tcW w:w="961" w:type="pct"/>
            <w:gridSpan w:val="2"/>
            <w:tcBorders>
              <w:bottom w:val="nil"/>
            </w:tcBorders>
          </w:tcPr>
          <w:p w14:paraId="4CF2DBD9" w14:textId="5BBDF786" w:rsidR="000D776F" w:rsidRPr="007175CF" w:rsidRDefault="009B171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BE8F817" w14:textId="21CDAEB1" w:rsidR="000D776F" w:rsidRPr="007175CF" w:rsidRDefault="009B171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Ceny Olomouckého kraje za přínos v oblasti kultury za rok 2024 – vyhodnocení</w:t>
            </w:r>
          </w:p>
        </w:tc>
      </w:tr>
      <w:tr w:rsidR="000D776F" w:rsidRPr="00010DF0" w14:paraId="1A9BCC26" w14:textId="77777777" w:rsidTr="009B171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6BEA3B9" w14:textId="6AB37C10" w:rsidR="000D776F" w:rsidRPr="007175CF" w:rsidRDefault="009B171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54E5384" w14:textId="77777777" w:rsidTr="009B17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5F37C68" w14:textId="7E42D297" w:rsidR="000D776F" w:rsidRPr="00010DF0" w:rsidRDefault="009B171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F8A13C" w14:textId="7814C504" w:rsidR="000D776F" w:rsidRPr="009B1719" w:rsidRDefault="009B1719" w:rsidP="009B17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9B1719">
              <w:rPr>
                <w:rFonts w:cs="Arial"/>
                <w:szCs w:val="24"/>
              </w:rPr>
              <w:t>s návrhy na udělení Cen Olomouckého kraje za přínos v oblasti kultury za rok 2024 dle přílohy č. 01 usnesení</w:t>
            </w:r>
          </w:p>
        </w:tc>
      </w:tr>
      <w:tr w:rsidR="009B1719" w:rsidRPr="00010DF0" w14:paraId="50C78D37" w14:textId="77777777" w:rsidTr="009B17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EA43BF" w14:textId="4FD71440" w:rsidR="009B1719" w:rsidRPr="00010DF0" w:rsidRDefault="009B171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35B0AC" w14:textId="7C700D66" w:rsidR="009B1719" w:rsidRPr="009B1719" w:rsidRDefault="009B1719" w:rsidP="009B17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B1719">
              <w:rPr>
                <w:rFonts w:cs="Arial"/>
                <w:szCs w:val="24"/>
              </w:rPr>
              <w:t>předložit materiál dle bodu 1 usnesení na zasedání Zastupitelstva Olomouckého kraje ke schválení</w:t>
            </w:r>
          </w:p>
        </w:tc>
      </w:tr>
      <w:tr w:rsidR="009B1719" w:rsidRPr="00010DF0" w14:paraId="3B06E346" w14:textId="77777777" w:rsidTr="009B171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B21371" w14:textId="77777777" w:rsidR="009B1719" w:rsidRDefault="009B1719" w:rsidP="009B1719">
            <w:r>
              <w:t>Odpovídá: Ing. Monika Hryzbilová, náměstkyně hejtmana</w:t>
            </w:r>
          </w:p>
          <w:p w14:paraId="152A6011" w14:textId="77777777" w:rsidR="009B1719" w:rsidRDefault="009B1719" w:rsidP="009B1719">
            <w:r>
              <w:t>Realizuje: Ing. Petr Flora, vedoucí odboru sportu, kultury a památkové péče</w:t>
            </w:r>
          </w:p>
          <w:p w14:paraId="0537716C" w14:textId="15B42BDE" w:rsidR="009B1719" w:rsidRPr="009B1719" w:rsidRDefault="009B1719" w:rsidP="009B1719">
            <w:r>
              <w:t>Termín: ZOK 24. 2. 2025</w:t>
            </w:r>
          </w:p>
        </w:tc>
      </w:tr>
      <w:tr w:rsidR="009B1719" w:rsidRPr="00010DF0" w14:paraId="625F54BD" w14:textId="77777777" w:rsidTr="009B17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814732" w14:textId="29964CEF" w:rsidR="009B1719" w:rsidRPr="00010DF0" w:rsidRDefault="009B171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94FA9F" w14:textId="34F144DB" w:rsidR="009B1719" w:rsidRPr="009B1719" w:rsidRDefault="009B1719" w:rsidP="009B17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B1719">
              <w:rPr>
                <w:rFonts w:cs="Arial"/>
                <w:szCs w:val="24"/>
              </w:rPr>
              <w:t>schválit návrhy na udělení Cen Olomouckého kraje za přínos v oblasti kultury za rok 2024 dle Přílohy č. 01 usnesení</w:t>
            </w:r>
          </w:p>
        </w:tc>
      </w:tr>
      <w:tr w:rsidR="000D776F" w:rsidRPr="00010DF0" w14:paraId="334E237F" w14:textId="77777777" w:rsidTr="009B171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8E6A4D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8D4184F" w14:textId="77777777" w:rsidTr="009B171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7B487B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3C85E3D" w14:textId="26EB5788" w:rsidR="000D776F" w:rsidRPr="00010DF0" w:rsidRDefault="009B171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17F6CFCA" w14:textId="77777777" w:rsidTr="009B171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BB579D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C104A14" w14:textId="2D89CB4F" w:rsidR="000D776F" w:rsidRPr="00010DF0" w:rsidRDefault="009B171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8.3.</w:t>
            </w:r>
          </w:p>
        </w:tc>
      </w:tr>
    </w:tbl>
    <w:p w14:paraId="4B3F0D6D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6F6CE54" w14:textId="77777777" w:rsidTr="00B412CD">
        <w:tc>
          <w:tcPr>
            <w:tcW w:w="961" w:type="pct"/>
            <w:gridSpan w:val="2"/>
            <w:tcBorders>
              <w:bottom w:val="nil"/>
            </w:tcBorders>
          </w:tcPr>
          <w:p w14:paraId="07F9DD23" w14:textId="6D418DD8" w:rsidR="000D776F" w:rsidRPr="007175CF" w:rsidRDefault="00B412C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7A52E88" w14:textId="06EB92CE" w:rsidR="000D776F" w:rsidRPr="007175CF" w:rsidRDefault="00B412C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Zajištění a financování regionálních funkcí knihoven v Olomouckém kraji v roce 2025</w:t>
            </w:r>
          </w:p>
        </w:tc>
      </w:tr>
      <w:tr w:rsidR="000D776F" w:rsidRPr="00010DF0" w14:paraId="4AA7B94A" w14:textId="77777777" w:rsidTr="00B412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5564BD3" w14:textId="166B9BB7" w:rsidR="000D776F" w:rsidRPr="007175CF" w:rsidRDefault="00B412C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6CFC5ED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F7C2B58" w14:textId="058DB1E7" w:rsidR="000D776F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97922D" w14:textId="1A5C8347" w:rsidR="000D776F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s navýšením dotací na zajištění regionálních funkcí knihoven v Olomouckém kraji v roce 2025 z rozpočtu Olomouckého kraje, a to v návaznosti na novelu nařízení vlády č. 341/2017 Sb., o platových poměrech zaměstnanců ve veřejných službách a správě, ve znění pozdějších předpisů, dle důvodové zprávy</w:t>
            </w:r>
          </w:p>
        </w:tc>
      </w:tr>
      <w:tr w:rsidR="00B412CD" w:rsidRPr="00010DF0" w14:paraId="70F453D0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F3478A" w14:textId="6A24FB7E" w:rsidR="00B412CD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0C610F" w14:textId="50205B82" w:rsidR="00B412CD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s uzavřením Dodatku č. 1 k veřejnoprávním smlouvám o poskytnutí dotací s příjemci ve znění dle přílohy č. 01 usnesení</w:t>
            </w:r>
          </w:p>
        </w:tc>
      </w:tr>
      <w:tr w:rsidR="00B412CD" w:rsidRPr="00010DF0" w14:paraId="1887443A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404AD2" w14:textId="04636CFC" w:rsidR="00B412CD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8348AA" w14:textId="75422736" w:rsidR="00B412CD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navýšení účelového finančního příspěvku Vědecké knihovně v Olomouci na zajištění regionálních funkcí knihoven v Olomouckém kraji v roce 2025, a to v návaznosti na novelu nařízení vlády č. 341/2017 Sb., o platových poměrech zaměstnanců ve veřejných službách a správě, ve znění pozdějších předpisů, dle důvodové zprávy</w:t>
            </w:r>
          </w:p>
        </w:tc>
      </w:tr>
      <w:tr w:rsidR="00B412CD" w:rsidRPr="00010DF0" w14:paraId="2F31A7BF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8512DD4" w14:textId="05E73E8D" w:rsidR="00B412CD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57DFCD" w14:textId="514126D2" w:rsidR="00B412CD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rozpočtovou změnu v Příloze č. 02 usnesení</w:t>
            </w:r>
          </w:p>
        </w:tc>
      </w:tr>
      <w:tr w:rsidR="00B412CD" w:rsidRPr="00010DF0" w14:paraId="695721EF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FD0FFF" w14:textId="4B7B1BEF" w:rsidR="00B412CD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D5B79A8" w14:textId="23E89D86" w:rsidR="00B412CD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předložit materiál dle bodu 1 a 2 usnesení na zasedání Zastupitelstva Olomouckého kraje k rozhodnutí</w:t>
            </w:r>
          </w:p>
        </w:tc>
      </w:tr>
      <w:tr w:rsidR="00B412CD" w:rsidRPr="00010DF0" w14:paraId="405C96C6" w14:textId="77777777" w:rsidTr="00B412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2F0512" w14:textId="77777777" w:rsidR="00B412CD" w:rsidRDefault="00B412CD" w:rsidP="00B412CD">
            <w:r>
              <w:t>Odpovídá: Ing. Monika Hryzbilová, náměstkyně hejtmana</w:t>
            </w:r>
          </w:p>
          <w:p w14:paraId="69737F85" w14:textId="77777777" w:rsidR="00B412CD" w:rsidRDefault="00B412CD" w:rsidP="00B412CD">
            <w:r>
              <w:t>Realizuje: Ing. Petr Flora, vedoucí odboru sportu, kultury a památkové péče</w:t>
            </w:r>
          </w:p>
          <w:p w14:paraId="2CE3F5E1" w14:textId="0EEFFA72" w:rsidR="00B412CD" w:rsidRPr="00B412CD" w:rsidRDefault="00B412CD" w:rsidP="00B412CD">
            <w:r>
              <w:t>Termín: ZOK 24. 2. 2025</w:t>
            </w:r>
          </w:p>
        </w:tc>
      </w:tr>
      <w:tr w:rsidR="00B412CD" w:rsidRPr="00010DF0" w14:paraId="6028EFDA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BDAA0F" w14:textId="60C2D830" w:rsidR="00B412CD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31F24A" w14:textId="152CAA8E" w:rsidR="00B412CD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B412CD" w:rsidRPr="00010DF0" w14:paraId="3BA9D0BE" w14:textId="77777777" w:rsidTr="00B412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DEC89E" w14:textId="77777777" w:rsidR="00B412CD" w:rsidRDefault="00B412CD" w:rsidP="00B412CD">
            <w:r>
              <w:t>Odpovídá: Ladislav Okleštěk, hejtman Olomouckého kraje</w:t>
            </w:r>
          </w:p>
          <w:p w14:paraId="697C09C7" w14:textId="77777777" w:rsidR="00B412CD" w:rsidRDefault="00B412CD" w:rsidP="00B412CD">
            <w:r>
              <w:t>Realizuje: Mgr. Olga Fidrová, MBA, vedoucí odboru ekonomického</w:t>
            </w:r>
          </w:p>
          <w:p w14:paraId="0CABF384" w14:textId="569010AD" w:rsidR="00B412CD" w:rsidRPr="00B412CD" w:rsidRDefault="00B412CD" w:rsidP="00B412CD">
            <w:r>
              <w:t>Termín: ZOK 24. 2. 2025</w:t>
            </w:r>
          </w:p>
        </w:tc>
      </w:tr>
      <w:tr w:rsidR="00B412CD" w:rsidRPr="00010DF0" w14:paraId="36656265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865869" w14:textId="579D934F" w:rsidR="00B412CD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FA824B" w14:textId="7B71F81B" w:rsidR="00B412CD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schválit navýšení dotací na zajištění regionálních funkcí knihoven v Olomouckém kraji v roce 2025 z rozpočtu Olomouckého kraje, a to v návaznosti na novelu nařízení vlády č. 341/2017 Sb., o platových poměrech zaměstnanců ve veřejných službách a správě, ve znění pozdějších předpisů, dle bodu 1 usnesení, schválit uzavření Dodatku č. 1 k veřejnoprávním smlouvám o poskytnutí dotací s příjemci dle bodu 2 usnesení a uložit Ing. Monice Hryzbilové, náměstkyni hejtmana Olomouckého kraje, dodatky k veřejnoprávním smlouvám o poskytnutí dotací podepsat</w:t>
            </w:r>
          </w:p>
        </w:tc>
      </w:tr>
      <w:tr w:rsidR="00B412CD" w:rsidRPr="00010DF0" w14:paraId="647F5FDE" w14:textId="77777777" w:rsidTr="00B41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7C8CCA" w14:textId="5E4819BF" w:rsidR="00B412CD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3201E4" w14:textId="4F4F1A03" w:rsidR="00B412CD" w:rsidRPr="00B412CD" w:rsidRDefault="00B412CD" w:rsidP="00B41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412CD">
              <w:rPr>
                <w:rFonts w:cs="Arial"/>
                <w:szCs w:val="24"/>
              </w:rPr>
              <w:t>vzít na vědomí rozpočtovou změnu dle bodu 4 usnesení</w:t>
            </w:r>
          </w:p>
        </w:tc>
      </w:tr>
      <w:tr w:rsidR="000D776F" w:rsidRPr="00010DF0" w14:paraId="249BA269" w14:textId="77777777" w:rsidTr="00B412C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BE8FF6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9DB05D1" w14:textId="77777777" w:rsidTr="00B412C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1B2574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1CA52E6" w14:textId="28A5D1AA" w:rsidR="000D776F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7DB16E9B" w14:textId="77777777" w:rsidTr="00B412C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27AFF9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3ACF7F5" w14:textId="7C6921CC" w:rsidR="000D776F" w:rsidRPr="00010DF0" w:rsidRDefault="00B41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8.4.</w:t>
            </w:r>
          </w:p>
        </w:tc>
      </w:tr>
    </w:tbl>
    <w:p w14:paraId="52C26DC4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2F3B10C" w14:textId="77777777" w:rsidTr="00EC5E59">
        <w:tc>
          <w:tcPr>
            <w:tcW w:w="961" w:type="pct"/>
            <w:gridSpan w:val="2"/>
            <w:tcBorders>
              <w:bottom w:val="nil"/>
            </w:tcBorders>
          </w:tcPr>
          <w:p w14:paraId="6B4394A4" w14:textId="3E63FF13" w:rsidR="000D776F" w:rsidRPr="007175CF" w:rsidRDefault="00EC5E5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AAA510A" w14:textId="1D3D5478" w:rsidR="000D776F" w:rsidRPr="007175CF" w:rsidRDefault="00EC5E5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Akční plán Koncepce rozvoje kultury, kreativity a památkové péče Olomouckého kraje na rok 2025</w:t>
            </w:r>
          </w:p>
        </w:tc>
      </w:tr>
      <w:tr w:rsidR="000D776F" w:rsidRPr="00010DF0" w14:paraId="6F5F6A25" w14:textId="77777777" w:rsidTr="00EC5E5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9DBC69E" w14:textId="54DE4DE5" w:rsidR="000D776F" w:rsidRPr="007175CF" w:rsidRDefault="00EC5E5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BD08F86" w14:textId="77777777" w:rsidTr="00EC5E5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A7809F9" w14:textId="6F5F1CE9" w:rsidR="000D776F" w:rsidRPr="00010DF0" w:rsidRDefault="00EC5E5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236B1A" w14:textId="02024900" w:rsidR="000D776F" w:rsidRPr="00EC5E59" w:rsidRDefault="00EC5E59" w:rsidP="00EC5E5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5E59">
              <w:rPr>
                <w:rFonts w:cs="Arial"/>
                <w:szCs w:val="24"/>
              </w:rPr>
              <w:t>Akční plán Koncepce rozvoje kultury, kreativity a památkové péče Olomouckého kraje na rok 2025 dle přílohy č. 1 usnesení</w:t>
            </w:r>
          </w:p>
        </w:tc>
      </w:tr>
      <w:tr w:rsidR="000D776F" w:rsidRPr="00010DF0" w14:paraId="6AC43CBA" w14:textId="77777777" w:rsidTr="00EC5E5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B1EE1A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9AB7DE4" w14:textId="77777777" w:rsidTr="00EC5E5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55AA31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12F2BAF" w14:textId="2CB7249F" w:rsidR="000D776F" w:rsidRPr="00010DF0" w:rsidRDefault="00EC5E5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290A25AE" w14:textId="77777777" w:rsidTr="00EC5E5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30958D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8A1FA3F" w14:textId="0904B445" w:rsidR="000D776F" w:rsidRPr="00010DF0" w:rsidRDefault="00EC5E5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8.5.</w:t>
            </w:r>
          </w:p>
        </w:tc>
      </w:tr>
    </w:tbl>
    <w:p w14:paraId="18CF7EE3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849CC47" w14:textId="77777777" w:rsidTr="00090164">
        <w:tc>
          <w:tcPr>
            <w:tcW w:w="961" w:type="pct"/>
            <w:gridSpan w:val="2"/>
            <w:tcBorders>
              <w:bottom w:val="nil"/>
            </w:tcBorders>
          </w:tcPr>
          <w:p w14:paraId="7061C068" w14:textId="75CDB111" w:rsidR="000D776F" w:rsidRPr="007175CF" w:rsidRDefault="00090164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11F493E" w14:textId="6F0EC825" w:rsidR="000D776F" w:rsidRPr="007175CF" w:rsidRDefault="00090164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06_02_Program na podporu sportu v Olomouckém kraji v roce 2025 – vyhlášení</w:t>
            </w:r>
          </w:p>
        </w:tc>
      </w:tr>
      <w:tr w:rsidR="000D776F" w:rsidRPr="00010DF0" w14:paraId="7346D0CF" w14:textId="77777777" w:rsidTr="0009016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22EAA45" w14:textId="25211945" w:rsidR="000D776F" w:rsidRPr="007175CF" w:rsidRDefault="00090164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CED8DD2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EC59ACB" w14:textId="2530430D" w:rsidR="000D776F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D058DA" w14:textId="481D11E8" w:rsidR="000D776F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„06_02_Program na podporu sportu v Olomouckém kraji v roce 2025“, kterou se mění počty bodů uvedené v této tabulce</w:t>
            </w:r>
          </w:p>
        </w:tc>
      </w:tr>
      <w:tr w:rsidR="00090164" w:rsidRPr="00010DF0" w14:paraId="1BA3415C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834858" w14:textId="1E44D59D" w:rsidR="00090164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7B20B9" w14:textId="72C5699A" w:rsidR="00090164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 xml:space="preserve">se zněním pravidel, vzorových smluv a vzorových žádostí o dotaci dotačního programu Olomouckého kraje „06_02_Program na podporu </w:t>
            </w:r>
            <w:r w:rsidRPr="00090164">
              <w:rPr>
                <w:rFonts w:cs="Arial"/>
                <w:szCs w:val="24"/>
              </w:rPr>
              <w:lastRenderedPageBreak/>
              <w:t>sportu v Olomouckém kraji v roce 2025, dotačního titulu 1 Podpora sportovních akcí, dotačního titulu 2 Dotace na získání trenérské licence, dotačního titulu 3 Podpora reprezentantů ČR z Olomouckého kraje a dotačního titulu 4 Podpora mládežnických reprezentantů ČR (do 21 let) z Olomouckého kraje dle příloh č. 01 až 14 usnesení</w:t>
            </w:r>
          </w:p>
        </w:tc>
      </w:tr>
      <w:tr w:rsidR="00090164" w:rsidRPr="00010DF0" w14:paraId="559F4558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0F2C7A" w14:textId="1A7129DD" w:rsidR="00090164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2A3E28" w14:textId="5F58C086" w:rsidR="00090164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>předložit materiál na zasedání Zastupitelstva Olomouckého kraje dle bodu 1–2 tohoto usnesení ke schválení</w:t>
            </w:r>
          </w:p>
        </w:tc>
      </w:tr>
      <w:tr w:rsidR="00090164" w:rsidRPr="00010DF0" w14:paraId="41DD9D68" w14:textId="77777777" w:rsidTr="0009016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2C36F8" w14:textId="77777777" w:rsidR="00090164" w:rsidRDefault="00090164" w:rsidP="00090164">
            <w:r>
              <w:t>Odpovídá: Ing. Monika Hryzbilová, náměstkyně hejtmana</w:t>
            </w:r>
          </w:p>
          <w:p w14:paraId="11AE49B9" w14:textId="77777777" w:rsidR="00090164" w:rsidRDefault="00090164" w:rsidP="00090164">
            <w:r>
              <w:t>Realizuje: Ing. Petr Flora, vedoucí odboru sportu, kultury a památkové péče</w:t>
            </w:r>
          </w:p>
          <w:p w14:paraId="5A7B28EB" w14:textId="664F0024" w:rsidR="00090164" w:rsidRPr="00090164" w:rsidRDefault="00090164" w:rsidP="00090164">
            <w:r>
              <w:t>Termín: ZOK 24. 2. 2025</w:t>
            </w:r>
          </w:p>
        </w:tc>
      </w:tr>
      <w:tr w:rsidR="00090164" w:rsidRPr="00010DF0" w14:paraId="72C0A7BB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341F61" w14:textId="1DCDE731" w:rsidR="00090164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A4A0FC" w14:textId="24241DB8" w:rsidR="00090164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„06_02_Program na podporu sportu v Olomouckém kraji v roce 2025“, kterou se mění bodové rozpětí uvedené v této tabulce</w:t>
            </w:r>
          </w:p>
        </w:tc>
      </w:tr>
      <w:tr w:rsidR="00090164" w:rsidRPr="00010DF0" w14:paraId="2B5B9BCE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EF9603" w14:textId="1894DA1D" w:rsidR="00090164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5ACC46" w14:textId="217889B6" w:rsidR="00090164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>schválit pravidla, vzorové smlouvy a vzorovou žádost o dotaci dotačního programu „06_02_Program na podporu sportu v Olomouckém kraji v roce 2025, dotačního titulu 1 Podpora sportovních akcí, dotačního titulu 2 Dotace na získání trenérské licence, dotačního titulu 3 Podpora reprezentantů ČR z Olomouckého kraje a dotačního titulu 4 Podpora mládežnických reprezentantů ČR (do 21 let) z Olomouckého kraje“ dle bodu 1–2 usnesení</w:t>
            </w:r>
          </w:p>
        </w:tc>
      </w:tr>
      <w:tr w:rsidR="00090164" w:rsidRPr="00010DF0" w14:paraId="5728E1CB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7509C5" w14:textId="2847D42D" w:rsidR="00090164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04C5E6" w14:textId="5EC3003B" w:rsidR="00090164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>vyhlásit dotační program Olomouckého kraje „06_02_Program na podporu sportu v Olomouckém kraji v roce 2025, dotačního titulu 1 Podpora sportovních akcí, dotačního titulu 2 Dotace na získání trenérské licence, dotačního titulu 3 Podpora reprezentantů ČR z Olomouckého kraje a dotačního titulu 4 Podpora mládežnických reprezentantů ČR (do 21 let) z Olomouckého kraje“</w:t>
            </w:r>
          </w:p>
        </w:tc>
      </w:tr>
      <w:tr w:rsidR="00090164" w:rsidRPr="00010DF0" w14:paraId="35B50DF4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6B0F66" w14:textId="79ECBB62" w:rsidR="00090164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3A900C" w14:textId="4366AEA7" w:rsidR="00090164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>uložit 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090164" w:rsidRPr="00010DF0" w14:paraId="28963306" w14:textId="77777777" w:rsidTr="000901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E50B33" w14:textId="55470CD7" w:rsidR="00090164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EBA142" w14:textId="3A2D4A51" w:rsidR="00090164" w:rsidRPr="00090164" w:rsidRDefault="00090164" w:rsidP="000901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90164">
              <w:rPr>
                <w:rFonts w:cs="Arial"/>
                <w:szCs w:val="24"/>
              </w:rPr>
              <w:t>zmocnit v případě nedočerpání finančních prostředků v dotačním programu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75F1E551" w14:textId="77777777" w:rsidTr="0009016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066770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46F7BCA" w14:textId="77777777" w:rsidTr="0009016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BF74C1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92ED35D" w14:textId="7688C869" w:rsidR="000D776F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4BA21CF0" w14:textId="77777777" w:rsidTr="0009016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3ECC88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DD5BC35" w14:textId="787D4CD1" w:rsidR="000D776F" w:rsidRPr="00010DF0" w:rsidRDefault="0009016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8.7.</w:t>
            </w:r>
          </w:p>
        </w:tc>
      </w:tr>
    </w:tbl>
    <w:p w14:paraId="10A04AC9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4D958ED" w14:textId="77777777" w:rsidTr="00FF7765">
        <w:tc>
          <w:tcPr>
            <w:tcW w:w="961" w:type="pct"/>
            <w:gridSpan w:val="2"/>
            <w:tcBorders>
              <w:bottom w:val="nil"/>
            </w:tcBorders>
          </w:tcPr>
          <w:p w14:paraId="1C6ADEE3" w14:textId="3AB6DEEB" w:rsidR="000D776F" w:rsidRPr="007175CF" w:rsidRDefault="00FF7765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AF57013" w14:textId="1492A06F" w:rsidR="000D776F" w:rsidRPr="007175CF" w:rsidRDefault="00FF7765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06_03_Program na podporu volnočasových aktivit se zaměřením na tělovýchovu a rekreační sport v Olomouckém kraji v roce 2025 – vyhlášení</w:t>
            </w:r>
          </w:p>
        </w:tc>
      </w:tr>
      <w:tr w:rsidR="000D776F" w:rsidRPr="00010DF0" w14:paraId="56232A60" w14:textId="77777777" w:rsidTr="00FF776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13555A3" w14:textId="58218B9A" w:rsidR="000D776F" w:rsidRPr="007175CF" w:rsidRDefault="00FF7765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DEFAA2A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E1D8EC0" w14:textId="44AF8E1A" w:rsidR="000D776F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FA2879" w14:textId="12753E56" w:rsidR="000D776F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„06_03_Program na podporu volnočasových aktivit se zaměřením na tělovýchovu a rekreační sport v Olomouckém kraji v roce 2025“, kterou se mění počty bodů uvedené v této tabulce</w:t>
            </w:r>
          </w:p>
        </w:tc>
      </w:tr>
      <w:tr w:rsidR="00FF7765" w:rsidRPr="00010DF0" w14:paraId="716F7D6F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92DB9C" w14:textId="36E533A6" w:rsidR="00FF7765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FFC683" w14:textId="08763D15" w:rsidR="00FF7765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se zněním pravidel, vzorových smluv a vzorové žádosti o dotaci dotačního programu Olomouckého kraje „06_03_Program na podporu volnočasových aktivit se zaměřením na tělovýchovu a rekreační sport v Olomouckém kraji v roce 2025“ dle příloh č. 01–08 usnesení</w:t>
            </w:r>
          </w:p>
        </w:tc>
      </w:tr>
      <w:tr w:rsidR="00FF7765" w:rsidRPr="00010DF0" w14:paraId="72899489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2BF040" w14:textId="3B11F1FF" w:rsidR="00FF7765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ACBADC" w14:textId="0874DCBE" w:rsidR="00FF7765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předložit materiál na zasedání Zastupitelstva Olomouckého kraje dle bodu 1–2 tohoto usnesení ke schválení</w:t>
            </w:r>
          </w:p>
        </w:tc>
      </w:tr>
      <w:tr w:rsidR="00FF7765" w:rsidRPr="00010DF0" w14:paraId="069C4C97" w14:textId="77777777" w:rsidTr="00FF776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E54119" w14:textId="77777777" w:rsidR="00FF7765" w:rsidRDefault="00FF7765" w:rsidP="00FF7765">
            <w:r>
              <w:t>Odpovídá: Ing. Monika Hryzbilová, náměstkyně hejtmana</w:t>
            </w:r>
          </w:p>
          <w:p w14:paraId="4731AF7B" w14:textId="77777777" w:rsidR="00FF7765" w:rsidRDefault="00FF7765" w:rsidP="00FF7765">
            <w:r>
              <w:t>Realizuje: Ing. Petr Flora, vedoucí odboru sportu, kultury a památkové péče</w:t>
            </w:r>
          </w:p>
          <w:p w14:paraId="3A0C5817" w14:textId="5825D9CC" w:rsidR="00FF7765" w:rsidRPr="00FF7765" w:rsidRDefault="00FF7765" w:rsidP="00FF7765">
            <w:r>
              <w:t>Termín: ZOK 24. 2. 2025</w:t>
            </w:r>
          </w:p>
        </w:tc>
      </w:tr>
      <w:tr w:rsidR="00FF7765" w:rsidRPr="00010DF0" w14:paraId="06252E11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144D79" w14:textId="7F857514" w:rsidR="00FF7765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ECDE9E" w14:textId="5131E145" w:rsidR="00FF7765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„06_03_Program na podporu volnočasových aktivit se zaměřením na tělovýchovu a rekreační sport v Olomouckém kraji v roce 2025“, kterou se mění bodové rozpětí uvedené v této tabulce</w:t>
            </w:r>
          </w:p>
        </w:tc>
      </w:tr>
      <w:tr w:rsidR="00FF7765" w:rsidRPr="00010DF0" w14:paraId="49CD3806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64ED68" w14:textId="019BEC09" w:rsidR="00FF7765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F4A791" w14:textId="43E9F17F" w:rsidR="00FF7765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schválit pravidla, vzorové smlouvy a vzorovou žádost o dotaci dotačního programu „06_03_Program na podporu volnočasových aktivit se zaměřením na tělovýchovu a rekreační sport v Olomouckém kraji v roce 2025“ dle bodu 1–2 usnesení</w:t>
            </w:r>
          </w:p>
        </w:tc>
      </w:tr>
      <w:tr w:rsidR="00FF7765" w:rsidRPr="00010DF0" w14:paraId="60CB44E6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EB098E" w14:textId="00E25B93" w:rsidR="00FF7765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DA8273" w14:textId="3AF68972" w:rsidR="00FF7765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vyhlásit dotační program Olomouckého kraje „06_03_Program na podporu volnočasových aktivit se zaměřením na tělovýchovu a rekreační sport v Olomouckém kraji v roce 2025“</w:t>
            </w:r>
          </w:p>
        </w:tc>
      </w:tr>
      <w:tr w:rsidR="00FF7765" w:rsidRPr="00010DF0" w14:paraId="3FF26CD7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1F2490" w14:textId="1F03BA66" w:rsidR="00FF7765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CA8F90" w14:textId="13891DB0" w:rsidR="00FF7765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uložit 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FF7765" w:rsidRPr="00010DF0" w14:paraId="5B7578FE" w14:textId="77777777" w:rsidTr="00FF77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4652AA" w14:textId="0E449A52" w:rsidR="00FF7765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DE2670" w14:textId="1DC4D5A3" w:rsidR="00FF7765" w:rsidRPr="00FF7765" w:rsidRDefault="00FF7765" w:rsidP="00FF77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F7765">
              <w:rPr>
                <w:rFonts w:cs="Arial"/>
                <w:szCs w:val="24"/>
              </w:rPr>
              <w:t>zmocnit v případě nedočerpání finančních prostředků v dotačním programu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793B4BEF" w14:textId="77777777" w:rsidTr="00FF776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E5FB8A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CB45046" w14:textId="77777777" w:rsidTr="00FF776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2DD004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3610973" w14:textId="234487D6" w:rsidR="000D776F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5D9534B4" w14:textId="77777777" w:rsidTr="00FF776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C7882E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6434405" w14:textId="171BEA5F" w:rsidR="000D776F" w:rsidRPr="00010DF0" w:rsidRDefault="00FF776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8.8.</w:t>
            </w:r>
          </w:p>
        </w:tc>
      </w:tr>
    </w:tbl>
    <w:p w14:paraId="2F81AA31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8C731B0" w14:textId="77777777" w:rsidTr="0015207D">
        <w:tc>
          <w:tcPr>
            <w:tcW w:w="961" w:type="pct"/>
            <w:gridSpan w:val="2"/>
            <w:tcBorders>
              <w:bottom w:val="nil"/>
            </w:tcBorders>
          </w:tcPr>
          <w:p w14:paraId="65F6AC5C" w14:textId="1F19D39F" w:rsidR="000D776F" w:rsidRPr="007175CF" w:rsidRDefault="0015207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33F26FB" w14:textId="3CD8482A" w:rsidR="000D776F" w:rsidRPr="007175CF" w:rsidRDefault="0015207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06_04_Program na podporu sportovní činnosti dětí a mládeže v Olomouckém kraji v roce 2025 – vyhlášení</w:t>
            </w:r>
          </w:p>
        </w:tc>
      </w:tr>
      <w:tr w:rsidR="000D776F" w:rsidRPr="00010DF0" w14:paraId="32C274CB" w14:textId="77777777" w:rsidTr="001520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CCA2A38" w14:textId="50553F16" w:rsidR="000D776F" w:rsidRPr="007175CF" w:rsidRDefault="0015207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lastRenderedPageBreak/>
              <w:t>Rada Olomouckého kraje po projednání:</w:t>
            </w:r>
          </w:p>
        </w:tc>
      </w:tr>
      <w:tr w:rsidR="000D776F" w:rsidRPr="00010DF0" w14:paraId="2D8BD5B3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9077067" w14:textId="33820F41" w:rsidR="000D776F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700565" w14:textId="6DBFDD49" w:rsidR="000D776F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Olomouckého kraje „06_04_Program na podporu sportovní činnosti dětí a mládeže v Olomouckém kraji v roce 2025“, kterou se mění počty bodů uvedené v této tabulce</w:t>
            </w:r>
          </w:p>
        </w:tc>
      </w:tr>
      <w:tr w:rsidR="0015207D" w:rsidRPr="00010DF0" w14:paraId="1ACAA56E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EFAF52" w14:textId="74993E70" w:rsidR="0015207D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25BCD9" w14:textId="1A5D7DC8" w:rsidR="0015207D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se zněním pravidel, vzorových smluv a vzorové žádosti o dotaci dotačního programu Olomouckého kraje „06_04_Program na podporu sportovní činnosti dětí a mládeže v Olomouckém kraji v roce 2025“ dle příloh č. 1–3 usnesení</w:t>
            </w:r>
          </w:p>
        </w:tc>
      </w:tr>
      <w:tr w:rsidR="0015207D" w:rsidRPr="00010DF0" w14:paraId="065F02D8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392335" w14:textId="0FAF1489" w:rsidR="0015207D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089594" w14:textId="0AF7DD66" w:rsidR="0015207D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předložit materiál na zasedání Zastupitelstva Olomouckého kraje dle bodu 1–2 tohoto usnesení ke schválení</w:t>
            </w:r>
          </w:p>
        </w:tc>
      </w:tr>
      <w:tr w:rsidR="0015207D" w:rsidRPr="00010DF0" w14:paraId="5999F01C" w14:textId="77777777" w:rsidTr="001520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B15C08" w14:textId="77777777" w:rsidR="0015207D" w:rsidRDefault="0015207D" w:rsidP="0015207D">
            <w:r>
              <w:t>Odpovídá: Ing. Monika Hryzbilová, náměstkyně hejtmana</w:t>
            </w:r>
          </w:p>
          <w:p w14:paraId="5502A04D" w14:textId="77777777" w:rsidR="0015207D" w:rsidRDefault="0015207D" w:rsidP="0015207D">
            <w:r>
              <w:t>Realizuje: Ing. Petr Flora, vedoucí odboru sportu, kultury a památkové péče</w:t>
            </w:r>
          </w:p>
          <w:p w14:paraId="3816B13B" w14:textId="60CC8F33" w:rsidR="0015207D" w:rsidRPr="0015207D" w:rsidRDefault="0015207D" w:rsidP="0015207D">
            <w:r>
              <w:t>Termín: ZOK 24. 2. 2025</w:t>
            </w:r>
          </w:p>
        </w:tc>
      </w:tr>
      <w:tr w:rsidR="0015207D" w:rsidRPr="00010DF0" w14:paraId="0B453870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FCD52A" w14:textId="00AF9981" w:rsidR="0015207D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8A64AE" w14:textId="4A462E50" w:rsidR="0015207D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„06_04_Program na podporu sportovní činnosti dětí a mládeže v Olomouckém kraji v roce 2025“, kterou se mění bodové rozpětí uvedené v této tabulce</w:t>
            </w:r>
          </w:p>
        </w:tc>
      </w:tr>
      <w:tr w:rsidR="0015207D" w:rsidRPr="00010DF0" w14:paraId="67C8A1AF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92D044" w14:textId="016B8C9B" w:rsidR="0015207D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4CA7A8" w14:textId="745CD7A6" w:rsidR="0015207D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schválit pravidla, vzorové smlouvy a vzorovou žádost o dotaci dotačního programu „06_04_Program na podporu sportovní činnosti dětí a mládeže v Olomouckém kraji v roce 2025“ dle bodu 1–2 usnesení</w:t>
            </w:r>
          </w:p>
        </w:tc>
      </w:tr>
      <w:tr w:rsidR="0015207D" w:rsidRPr="00010DF0" w14:paraId="6E784128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EFA59F" w14:textId="28C9F01F" w:rsidR="0015207D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B17F96" w14:textId="04B59D6E" w:rsidR="0015207D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vyhlásit dotační program Olomouckého kraje „06_04_Program na podporu sportovní činnosti dětí a mládeže v Olomouckém kraji v roce 2025“</w:t>
            </w:r>
          </w:p>
        </w:tc>
      </w:tr>
      <w:tr w:rsidR="0015207D" w:rsidRPr="00010DF0" w14:paraId="25BCEDF6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68870F" w14:textId="466532F8" w:rsidR="0015207D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1207AA" w14:textId="533042C8" w:rsidR="0015207D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uložit 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15207D" w:rsidRPr="00010DF0" w14:paraId="68FC5627" w14:textId="77777777" w:rsidTr="001520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01AABE" w14:textId="7D7EDC14" w:rsidR="0015207D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001397" w14:textId="46A9627F" w:rsidR="0015207D" w:rsidRPr="0015207D" w:rsidRDefault="0015207D" w:rsidP="001520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5207D">
              <w:rPr>
                <w:rFonts w:cs="Arial"/>
                <w:szCs w:val="24"/>
              </w:rPr>
              <w:t>zmocnit v případě nedočerpání finančních prostředků v dotačním programu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43C96ABD" w14:textId="77777777" w:rsidTr="0015207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891FDF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0B398B7" w14:textId="77777777" w:rsidTr="0015207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110A55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6A485F4" w14:textId="6B3488F9" w:rsidR="000D776F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54379EEB" w14:textId="77777777" w:rsidTr="0015207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4F66B5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C81A22E" w14:textId="5977B117" w:rsidR="000D776F" w:rsidRPr="00010DF0" w:rsidRDefault="0015207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8.9.</w:t>
            </w:r>
          </w:p>
        </w:tc>
      </w:tr>
    </w:tbl>
    <w:p w14:paraId="5123D030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C32C65F" w14:textId="77777777" w:rsidTr="00210595">
        <w:tc>
          <w:tcPr>
            <w:tcW w:w="961" w:type="pct"/>
            <w:gridSpan w:val="2"/>
            <w:tcBorders>
              <w:bottom w:val="nil"/>
            </w:tcBorders>
          </w:tcPr>
          <w:p w14:paraId="5AFEFFBD" w14:textId="4BF716F7" w:rsidR="000D776F" w:rsidRPr="007175CF" w:rsidRDefault="00210595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3A5D6EC" w14:textId="6138CCD7" w:rsidR="000D776F" w:rsidRPr="007175CF" w:rsidRDefault="00210595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06_05_Program na podporu handicapovaných sportovců v Olomouckém kraji v roce 2025 – vyhlášení</w:t>
            </w:r>
          </w:p>
        </w:tc>
      </w:tr>
      <w:tr w:rsidR="000D776F" w:rsidRPr="00010DF0" w14:paraId="3F894D2D" w14:textId="77777777" w:rsidTr="0021059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2F0EB8D" w14:textId="5B173D27" w:rsidR="000D776F" w:rsidRPr="007175CF" w:rsidRDefault="00210595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6229B0A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1627FBB" w14:textId="29568239" w:rsidR="000D776F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CAEE3F" w14:textId="0039CF60" w:rsidR="000D776F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„06_05_Program na podporu handicapovaných sportovců v Olomouckém kraji v roce 2025“, kterou se mění počty bodů uvedené v této tabulce</w:t>
            </w:r>
          </w:p>
        </w:tc>
      </w:tr>
      <w:tr w:rsidR="00210595" w:rsidRPr="00010DF0" w14:paraId="4D2523EC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7FCA7E" w14:textId="44D557D0" w:rsidR="00210595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87F73F" w14:textId="1CF01B59" w:rsidR="00210595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se zněním pravidel, vzorových smluv a vzorové žádosti o dotaci dotačního programu Olomouckého kraje „06_05_Program na podporu handicapovaných sportovců v Olomouckém kraji v roce 2025“ dle příloh č. 01–05 usnesení</w:t>
            </w:r>
          </w:p>
        </w:tc>
      </w:tr>
      <w:tr w:rsidR="00210595" w:rsidRPr="00010DF0" w14:paraId="425CBDBB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DFEE47" w14:textId="4255EDB7" w:rsidR="00210595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C4CF98" w14:textId="3329C84C" w:rsidR="00210595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předložit materiál na zasedání Zastupitelstva Olomouckého kraje dle bodu 1–2 tohoto usnesení ke schválení</w:t>
            </w:r>
          </w:p>
        </w:tc>
      </w:tr>
      <w:tr w:rsidR="00210595" w:rsidRPr="00010DF0" w14:paraId="0D31B5BB" w14:textId="77777777" w:rsidTr="0021059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91AD2E" w14:textId="77777777" w:rsidR="00210595" w:rsidRDefault="00210595" w:rsidP="00210595">
            <w:r>
              <w:t>Odpovídá: Ing. Monika Hryzbilová, náměstkyně hejtmana</w:t>
            </w:r>
          </w:p>
          <w:p w14:paraId="24576392" w14:textId="77777777" w:rsidR="00210595" w:rsidRDefault="00210595" w:rsidP="00210595">
            <w:r>
              <w:t>Realizuje: Ing. Petr Flora, vedoucí odboru sportu, kultury a památkové péče</w:t>
            </w:r>
          </w:p>
          <w:p w14:paraId="1CDE09FB" w14:textId="47939482" w:rsidR="00210595" w:rsidRPr="00210595" w:rsidRDefault="00210595" w:rsidP="00210595">
            <w:r>
              <w:t>Termín: ZOK 24. 2. 2025</w:t>
            </w:r>
          </w:p>
        </w:tc>
      </w:tr>
      <w:tr w:rsidR="00210595" w:rsidRPr="00010DF0" w14:paraId="4D30BB8B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E77BA8" w14:textId="10B3AD2E" w:rsidR="00210595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7FDC3C" w14:textId="01C508C9" w:rsidR="00210595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„06_05_Program na podporu handicapovaných sportovců v Olomouckém kraji v roce 2025“, kterou se mění bodové rozpětí uvedené v této tabulce</w:t>
            </w:r>
          </w:p>
        </w:tc>
      </w:tr>
      <w:tr w:rsidR="00210595" w:rsidRPr="00010DF0" w14:paraId="701F8FE2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97A3DA" w14:textId="7EEEAD28" w:rsidR="00210595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75D2AA" w14:textId="6239C99D" w:rsidR="00210595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schválit pravidla, vzorové smlouvy a vzorovou žádost o dotaci dotačního programu „06_05_Program na podporu handicapovaných sportovců v Olomouckém kraji v roce 2025“ dle bodu 1–2 usnesení</w:t>
            </w:r>
          </w:p>
        </w:tc>
      </w:tr>
      <w:tr w:rsidR="00210595" w:rsidRPr="00010DF0" w14:paraId="6F7B625A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DFBFED" w14:textId="5DF87A54" w:rsidR="00210595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D28D15" w14:textId="6337C4C7" w:rsidR="00210595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vyhlásit dotační program Olomouckého kraje „06_05_Program na podporu handicapovaných sportovců v Olomouckém kraji v roce 2025“</w:t>
            </w:r>
          </w:p>
        </w:tc>
      </w:tr>
      <w:tr w:rsidR="00210595" w:rsidRPr="00010DF0" w14:paraId="02CDEB05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78FD1F" w14:textId="6D8504EB" w:rsidR="00210595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9373CB" w14:textId="3B6A2275" w:rsidR="00210595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uložit 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210595" w:rsidRPr="00010DF0" w14:paraId="001E66B3" w14:textId="77777777" w:rsidTr="002105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BDE21A" w14:textId="71B8C8EE" w:rsidR="00210595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97DDA1" w14:textId="6497AEB7" w:rsidR="00210595" w:rsidRPr="00210595" w:rsidRDefault="00210595" w:rsidP="002105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10595">
              <w:rPr>
                <w:rFonts w:cs="Arial"/>
                <w:szCs w:val="24"/>
              </w:rPr>
              <w:t>zmocnit v případě nedočerpání finančních prostředků v dotačním programu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2FD321E9" w14:textId="77777777" w:rsidTr="0021059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8A2924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288F8343" w14:textId="77777777" w:rsidTr="0021059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1C8B93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C7751F2" w14:textId="2A169ABE" w:rsidR="000D776F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64A56517" w14:textId="77777777" w:rsidTr="0021059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4AB6CB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F769E57" w14:textId="403B32F4" w:rsidR="000D776F" w:rsidRPr="00010DF0" w:rsidRDefault="0021059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8.10.</w:t>
            </w:r>
          </w:p>
        </w:tc>
      </w:tr>
    </w:tbl>
    <w:p w14:paraId="30AF954A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25331C06" w14:textId="77777777" w:rsidTr="00622E8A">
        <w:tc>
          <w:tcPr>
            <w:tcW w:w="961" w:type="pct"/>
            <w:gridSpan w:val="2"/>
            <w:tcBorders>
              <w:bottom w:val="nil"/>
            </w:tcBorders>
          </w:tcPr>
          <w:p w14:paraId="10BE55A7" w14:textId="1401ECFE" w:rsidR="000D776F" w:rsidRPr="007175CF" w:rsidRDefault="00622E8A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UR/10/37/2025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0E891ED" w14:textId="28ED75C9" w:rsidR="000D776F" w:rsidRPr="007175CF" w:rsidRDefault="00622E8A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06_06_Program na podporu technického a sportovního vybavení sportovních a tělovýchovných zařízení a sportovní činnosti v Olomouckém kraji v roce 2025 – vyhlášení</w:t>
            </w:r>
          </w:p>
        </w:tc>
      </w:tr>
      <w:tr w:rsidR="000D776F" w:rsidRPr="00010DF0" w14:paraId="49C48241" w14:textId="77777777" w:rsidTr="00622E8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4C6CD73" w14:textId="38CC6B9F" w:rsidR="000D776F" w:rsidRPr="007175CF" w:rsidRDefault="00622E8A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A79C33B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2C5CA6A" w14:textId="30F26374" w:rsidR="000D776F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F2ECF8" w14:textId="1AAD248E" w:rsidR="000D776F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Olomouckého kraje „06_06_Programu na podporu technického a sportovního vybavení sportovních a tělovýchovných zařízení a sportovní činnosti v Olomouckém kraji v roce 2025“, kterou se mění počty bodů uvedené v této tabulce</w:t>
            </w:r>
          </w:p>
        </w:tc>
      </w:tr>
      <w:tr w:rsidR="00622E8A" w:rsidRPr="00010DF0" w14:paraId="0FC8AD88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0FF65E" w14:textId="7F6026BC" w:rsidR="00622E8A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6B7733" w14:textId="114B5788" w:rsidR="00622E8A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se zněním pravidel, vzorových smluv a vzorové žádosti o dotaci dotačního programu Olomouckého kraje „06_06_Programu na podporu technického a sportovního vybavení sportovních a tělovýchovných zařízení a sportovní činnosti v Olomouckém kraji v roce 2025“, dle příloh č. 01–04 unesení</w:t>
            </w:r>
          </w:p>
        </w:tc>
      </w:tr>
      <w:tr w:rsidR="00622E8A" w:rsidRPr="00010DF0" w14:paraId="1D4ACA67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B5F142" w14:textId="1269BD39" w:rsidR="00622E8A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F522F3" w14:textId="50F18679" w:rsidR="00622E8A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předložit materiál na zasedání Zastupitelstva Olomouckého kraje dle bodu 1–2 tohoto usnesení ke schválení</w:t>
            </w:r>
          </w:p>
        </w:tc>
      </w:tr>
      <w:tr w:rsidR="00622E8A" w:rsidRPr="00010DF0" w14:paraId="53585400" w14:textId="77777777" w:rsidTr="00622E8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E651CE" w14:textId="77777777" w:rsidR="00622E8A" w:rsidRDefault="00622E8A" w:rsidP="00622E8A">
            <w:r>
              <w:t>Odpovídá: Ing. Monika Hryzbilová, náměstkyně hejtmana</w:t>
            </w:r>
          </w:p>
          <w:p w14:paraId="51A3731A" w14:textId="77777777" w:rsidR="00622E8A" w:rsidRDefault="00622E8A" w:rsidP="00622E8A">
            <w:r>
              <w:t>Realizuje: Ing. Petr Flora, vedoucí odboru sportu, kultury a památkové péče</w:t>
            </w:r>
          </w:p>
          <w:p w14:paraId="46B2C5BA" w14:textId="068390A1" w:rsidR="00622E8A" w:rsidRPr="00622E8A" w:rsidRDefault="00622E8A" w:rsidP="00622E8A">
            <w:r>
              <w:t>Termín: ZOK 24. 2. 2025</w:t>
            </w:r>
          </w:p>
        </w:tc>
      </w:tr>
      <w:tr w:rsidR="00622E8A" w:rsidRPr="00010DF0" w14:paraId="689DBDCD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9438A4A" w14:textId="5223A5F6" w:rsidR="00622E8A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1D0D8E" w14:textId="0D5F74A8" w:rsidR="00622E8A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Olomouckého kraje „06_06_Programu na podporu technického a sportovního vybavení sportovních a tělovýchovných zařízení a sportovní činnosti v Olomouckém kraji v roce 2025“, kterou se mění bodové rozpětí uvedené v této tabulce</w:t>
            </w:r>
          </w:p>
        </w:tc>
      </w:tr>
      <w:tr w:rsidR="00622E8A" w:rsidRPr="00010DF0" w14:paraId="6BDEFA45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874AAD" w14:textId="220AFD04" w:rsidR="00622E8A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48833A" w14:textId="3BB65455" w:rsidR="00622E8A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schválit pravidla, vzorové smlouvy a vzorovou žádost o dotaci dotačního programu Olomouckého kraje „06_06_Program na podporu technického a sportovního vybavení sportovních a tělovýchovných zařízení a sportovní činnosti v Olomouckém kraji v roce 2025“ dle bodu 1–2 usnesení</w:t>
            </w:r>
          </w:p>
        </w:tc>
      </w:tr>
      <w:tr w:rsidR="00622E8A" w:rsidRPr="00010DF0" w14:paraId="526311C2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341DBA" w14:textId="5CCE0E94" w:rsidR="00622E8A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6561BB" w14:textId="2F214904" w:rsidR="00622E8A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vyhlásit dotační program Olomouckého kraje „06_06_Program na podporu technického a sportovního vybavení sportovních a tělovýchovných zařízení a sportovní činnosti v Olomouckém kraji v roce 2025“</w:t>
            </w:r>
          </w:p>
        </w:tc>
      </w:tr>
      <w:tr w:rsidR="00622E8A" w:rsidRPr="00010DF0" w14:paraId="7AF76DA8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AD1C9D" w14:textId="2AFAEDBB" w:rsidR="00622E8A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2F8469" w14:textId="0C32906F" w:rsidR="00622E8A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uložit 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622E8A" w:rsidRPr="00010DF0" w14:paraId="4CD560E1" w14:textId="77777777" w:rsidTr="00622E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36CB1C" w14:textId="0ADBA13C" w:rsidR="00622E8A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1A9510" w14:textId="55F548FB" w:rsidR="00622E8A" w:rsidRPr="00622E8A" w:rsidRDefault="00622E8A" w:rsidP="00622E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22E8A">
              <w:rPr>
                <w:rFonts w:cs="Arial"/>
                <w:szCs w:val="24"/>
              </w:rPr>
              <w:t>zmocnit v případě nedočerpání finančních prostředků v dotačním programu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648AE5B7" w14:textId="77777777" w:rsidTr="00622E8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C437FC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2E0BA927" w14:textId="77777777" w:rsidTr="00622E8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F9B7C3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AF82E0E" w14:textId="3DFDA8EA" w:rsidR="000D776F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399CA0D7" w14:textId="77777777" w:rsidTr="00622E8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064FD6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D5965A2" w14:textId="4745E9C8" w:rsidR="000D776F" w:rsidRPr="00010DF0" w:rsidRDefault="00622E8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8.11.</w:t>
            </w:r>
          </w:p>
        </w:tc>
      </w:tr>
    </w:tbl>
    <w:p w14:paraId="5C610309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7063AADE" w14:textId="77777777" w:rsidTr="00BE279D">
        <w:tc>
          <w:tcPr>
            <w:tcW w:w="961" w:type="pct"/>
            <w:gridSpan w:val="2"/>
            <w:tcBorders>
              <w:bottom w:val="nil"/>
            </w:tcBorders>
          </w:tcPr>
          <w:p w14:paraId="349657DB" w14:textId="60E63CD2" w:rsidR="000D776F" w:rsidRPr="007175CF" w:rsidRDefault="00BE279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lastRenderedPageBreak/>
              <w:t>UR/10/38/2025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6B5329F" w14:textId="7BB83461" w:rsidR="000D776F" w:rsidRPr="007175CF" w:rsidRDefault="00BE279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06_07_Program na podporu rekonstrukcí sportovních zařízení v obcích Olomouckého kraje v roce 2025 – vyhlášení</w:t>
            </w:r>
          </w:p>
        </w:tc>
      </w:tr>
      <w:tr w:rsidR="000D776F" w:rsidRPr="00010DF0" w14:paraId="7E169622" w14:textId="77777777" w:rsidTr="00BE279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A9EEDD3" w14:textId="64BE6340" w:rsidR="000D776F" w:rsidRPr="007175CF" w:rsidRDefault="00BE279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D9DEFA3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38A986D" w14:textId="4C4596F7" w:rsidR="000D776F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067407" w14:textId="4D93CB06" w:rsidR="000D776F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„06_07_Program na podporu rekonstrukcí sportovních zařízení v obcích Olomouckého kraje v roce 2025“, kterou se mění počty bodů uvedené v této tabulce</w:t>
            </w:r>
          </w:p>
        </w:tc>
      </w:tr>
      <w:tr w:rsidR="00BE279D" w:rsidRPr="00010DF0" w14:paraId="7AAE627D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447546" w14:textId="39E0859D" w:rsidR="00BE279D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53C4B6" w14:textId="1F71F48A" w:rsidR="00BE279D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se zněním pravidel, vzorových smluv a vzorové žádosti o dotaci dotačního programu Olomouckého kraje „06_07_Program na podporu rekonstrukcí sportovních zařízení v obcích Olomouckého kraje v roce 2025“ dle příloh č. 1–6</w:t>
            </w:r>
          </w:p>
        </w:tc>
      </w:tr>
      <w:tr w:rsidR="00BE279D" w:rsidRPr="00010DF0" w14:paraId="0A39587D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0556AA" w14:textId="71BF27C6" w:rsidR="00BE279D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DA77F8" w14:textId="266B1F9B" w:rsidR="00BE279D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předložit materiál na zasedání Zastupitelstva Olomouckého kraje dle bodu 1–2 tohoto usnesení ke schválení</w:t>
            </w:r>
          </w:p>
        </w:tc>
      </w:tr>
      <w:tr w:rsidR="00BE279D" w:rsidRPr="00010DF0" w14:paraId="3470792E" w14:textId="77777777" w:rsidTr="00BE279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9C89BB" w14:textId="77777777" w:rsidR="00BE279D" w:rsidRDefault="00BE279D" w:rsidP="00BE279D">
            <w:r>
              <w:t>Odpovídá: Ing. Monika Hryzbilová, náměstkyně hejtmana</w:t>
            </w:r>
          </w:p>
          <w:p w14:paraId="6A1FB135" w14:textId="77777777" w:rsidR="00BE279D" w:rsidRDefault="00BE279D" w:rsidP="00BE279D">
            <w:r>
              <w:t>Realizuje: Ing. Petr Flora, vedoucí odboru sportu, kultury a památkové péče</w:t>
            </w:r>
          </w:p>
          <w:p w14:paraId="42B1A76B" w14:textId="5CDE1BD7" w:rsidR="00BE279D" w:rsidRPr="00BE279D" w:rsidRDefault="00BE279D" w:rsidP="00BE279D">
            <w:r>
              <w:t>Termín: ZOK 24. 2. 2025</w:t>
            </w:r>
          </w:p>
        </w:tc>
      </w:tr>
      <w:tr w:rsidR="00BE279D" w:rsidRPr="00010DF0" w14:paraId="3A1A036A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5045C65" w14:textId="58D4482A" w:rsidR="00BE279D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59763F" w14:textId="77BDAF34" w:rsidR="00BE279D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„06_07_Program na podporu rekonstrukcí sportovních zařízení v obcích Olomouckého kraje v roce 2025“, kterou se mění bodové rozpětí uvedené v této tabulce</w:t>
            </w:r>
          </w:p>
        </w:tc>
      </w:tr>
      <w:tr w:rsidR="00BE279D" w:rsidRPr="00010DF0" w14:paraId="475B5241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301B9A6" w14:textId="42F743CB" w:rsidR="00BE279D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3BDB5D" w14:textId="73041A26" w:rsidR="00BE279D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schválit pravidla, vzorové smlouvy a vzorovou žádost o dotaci dotačního programu „06_07_Program na podporu rekonstrukcí sportovních zařízení v obcích Olomouckého kraje v roce 2025“ dle bodu 1–2 usnesení</w:t>
            </w:r>
          </w:p>
        </w:tc>
      </w:tr>
      <w:tr w:rsidR="00BE279D" w:rsidRPr="00010DF0" w14:paraId="0BBC557E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6F6ECB" w14:textId="7F6C1924" w:rsidR="00BE279D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FA19CA" w14:textId="65460121" w:rsidR="00BE279D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vyhlásit dotační program Olomouckého kraje „06_07_Program na podporu rekonstrukcí sportovních zařízení v obcích Olomouckého kraje v roce 2025“</w:t>
            </w:r>
          </w:p>
        </w:tc>
      </w:tr>
      <w:tr w:rsidR="00BE279D" w:rsidRPr="00010DF0" w14:paraId="77434CA1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288708" w14:textId="49A64A8B" w:rsidR="00BE279D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D129F4" w14:textId="5336D155" w:rsidR="00BE279D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uložit 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BE279D" w:rsidRPr="00010DF0" w14:paraId="09A2F960" w14:textId="77777777" w:rsidTr="00BE27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DFB844" w14:textId="7909830A" w:rsidR="00BE279D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0AD0B9B" w14:textId="090F822B" w:rsidR="00BE279D" w:rsidRPr="00BE279D" w:rsidRDefault="00BE279D" w:rsidP="00BE27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E279D">
              <w:rPr>
                <w:rFonts w:cs="Arial"/>
                <w:szCs w:val="24"/>
              </w:rPr>
              <w:t>zmocnit v případě nedočerpání finančních prostředků v dotačním programu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158162DB" w14:textId="77777777" w:rsidTr="00BE279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EFEF17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24C3C23" w14:textId="77777777" w:rsidTr="00BE279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FBA272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37BDFF9" w14:textId="33016C96" w:rsidR="000D776F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57B79D3C" w14:textId="77777777" w:rsidTr="00BE279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1ABB4A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33F1FE6" w14:textId="58AF7C79" w:rsidR="000D776F" w:rsidRPr="00010DF0" w:rsidRDefault="00BE279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8.12.</w:t>
            </w:r>
          </w:p>
        </w:tc>
      </w:tr>
    </w:tbl>
    <w:p w14:paraId="657E2D22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AB430FD" w14:textId="77777777" w:rsidTr="005B22CD">
        <w:tc>
          <w:tcPr>
            <w:tcW w:w="961" w:type="pct"/>
            <w:gridSpan w:val="2"/>
            <w:tcBorders>
              <w:bottom w:val="nil"/>
            </w:tcBorders>
          </w:tcPr>
          <w:p w14:paraId="77646B63" w14:textId="49EB47B1" w:rsidR="000D776F" w:rsidRPr="007175CF" w:rsidRDefault="005B22C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lastRenderedPageBreak/>
              <w:t>UR/10/39/2025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278ADE6" w14:textId="622A1EA0" w:rsidR="000D776F" w:rsidRPr="007175CF" w:rsidRDefault="005B22C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06_08_Program na podporu výstavby a rekonstrukcí sportovních zařízení kofinancovaných z Národní sportovní agentury v roce 2025 – vyhlášení</w:t>
            </w:r>
          </w:p>
        </w:tc>
      </w:tr>
      <w:tr w:rsidR="000D776F" w:rsidRPr="00010DF0" w14:paraId="0325CD8F" w14:textId="77777777" w:rsidTr="005B22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DC82AFB" w14:textId="04E5CB5A" w:rsidR="000D776F" w:rsidRPr="007175CF" w:rsidRDefault="005B22C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1C5CE12C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C4B897D" w14:textId="320BCA3A" w:rsidR="000D776F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E67680" w14:textId="21CBF916" w:rsidR="000D776F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„06_08_Program na podporu výstavby a rekonstrukcí sportovních zařízení kofinancovaných z Národní sportovní agentury v roce 2025“, kterou se mění počty bodů uvedené v této tabulce</w:t>
            </w:r>
          </w:p>
        </w:tc>
      </w:tr>
      <w:tr w:rsidR="005B22CD" w:rsidRPr="00010DF0" w14:paraId="426F8EDC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B0848B" w14:textId="291F8388" w:rsidR="005B22CD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D98FD3" w14:textId="4740DFA4" w:rsidR="005B22CD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se zněním pravidel, vzorových smluv a vzorové žádosti o dotaci dotačního programu Olomouckého kraje „06_08_Program na podporu výstavby a rekonstrukcí sportovních zařízení kofinancovaných z Národní sportovní agentury v roce 2025“ dle příloh č. 1–4 usnesení</w:t>
            </w:r>
          </w:p>
        </w:tc>
      </w:tr>
      <w:tr w:rsidR="005B22CD" w:rsidRPr="00010DF0" w14:paraId="32290EA9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C8557A" w14:textId="1ED07B5C" w:rsidR="005B22CD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841511" w14:textId="49B61A73" w:rsidR="005B22CD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předložit materiál na zasedání Zastupitelstva Olomouckého kraje dle bodu 1–2 tohoto usnesení ke schválení</w:t>
            </w:r>
          </w:p>
        </w:tc>
      </w:tr>
      <w:tr w:rsidR="005B22CD" w:rsidRPr="00010DF0" w14:paraId="6054ACA2" w14:textId="77777777" w:rsidTr="005B22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29518B" w14:textId="77777777" w:rsidR="005B22CD" w:rsidRDefault="005B22CD" w:rsidP="005B22CD">
            <w:r>
              <w:t>Odpovídá: Ing. Monika Hryzbilová, náměstkyně hejtmana</w:t>
            </w:r>
          </w:p>
          <w:p w14:paraId="2683BFD6" w14:textId="77777777" w:rsidR="005B22CD" w:rsidRDefault="005B22CD" w:rsidP="005B22CD">
            <w:r>
              <w:t>Realizuje: Ing. Petr Flora, vedoucí odboru sportu, kultury a památkové péče</w:t>
            </w:r>
          </w:p>
          <w:p w14:paraId="10B08E6D" w14:textId="27632D77" w:rsidR="005B22CD" w:rsidRPr="005B22CD" w:rsidRDefault="005B22CD" w:rsidP="005B22CD">
            <w:r>
              <w:t>Termín: ZOK 24. 2. 2025</w:t>
            </w:r>
          </w:p>
        </w:tc>
      </w:tr>
      <w:tr w:rsidR="005B22CD" w:rsidRPr="00010DF0" w14:paraId="27297370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C2428EE" w14:textId="7FB79C4C" w:rsidR="005B22CD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4333DD" w14:textId="51901D1E" w:rsidR="005B22CD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„06_08_Program na podporu výstavby a rekonstrukcí sportovních zařízení kofinancovaných z Národní sportovní agentury v roce 2025“, kterou se mění bodové rozpětí uvedené v této tabulce</w:t>
            </w:r>
          </w:p>
        </w:tc>
      </w:tr>
      <w:tr w:rsidR="005B22CD" w:rsidRPr="00010DF0" w14:paraId="4A2CD7AB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3E5478" w14:textId="20B9ED94" w:rsidR="005B22CD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3B760D" w14:textId="7A75C713" w:rsidR="005B22CD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schválit pravidla, vzorové smlouvy a vzorovou žádost o dotaci dotačního programu „06_08_Program na podporu výstavby a rekonstrukcí sportovních zařízení kofinancovaných z Národní sportovní agentury v roce 2025“ dle bodu 1–2 usnesení</w:t>
            </w:r>
          </w:p>
        </w:tc>
      </w:tr>
      <w:tr w:rsidR="005B22CD" w:rsidRPr="00010DF0" w14:paraId="32B8145F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5A9A35" w14:textId="13631BB7" w:rsidR="005B22CD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FDAA9FC" w14:textId="25028E3E" w:rsidR="005B22CD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vyhlásit dotační program Olomouckého kraje „06_08_Program na podporu výstavby a rekonstrukcí sportovních zařízení kofinancovaných z Národní sportovní agentury v roce 2025“</w:t>
            </w:r>
          </w:p>
        </w:tc>
      </w:tr>
      <w:tr w:rsidR="005B22CD" w:rsidRPr="00010DF0" w14:paraId="370D3A17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F242AC" w14:textId="6E17A2FB" w:rsidR="005B22CD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F4A93D" w14:textId="7E2AFAE6" w:rsidR="005B22CD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uložit 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5B22CD" w:rsidRPr="00010DF0" w14:paraId="6F051BE3" w14:textId="77777777" w:rsidTr="005B22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7A4F49" w14:textId="51E8445D" w:rsidR="005B22CD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406F93" w14:textId="2F9A995E" w:rsidR="005B22CD" w:rsidRPr="005B22CD" w:rsidRDefault="005B22CD" w:rsidP="005B22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B22CD">
              <w:rPr>
                <w:rFonts w:cs="Arial"/>
                <w:szCs w:val="24"/>
              </w:rPr>
              <w:t>zmocnit v případě nedočerpání finančních prostředků v dotačním programu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05C217BB" w14:textId="77777777" w:rsidTr="005B22C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237123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B170F01" w14:textId="77777777" w:rsidTr="005B22C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215155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DDF5043" w14:textId="58FA70D5" w:rsidR="000D776F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7179F564" w14:textId="77777777" w:rsidTr="005B22C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EA7831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B5CC839" w14:textId="1AC77260" w:rsidR="000D776F" w:rsidRPr="00010DF0" w:rsidRDefault="005B22C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8.13.</w:t>
            </w:r>
          </w:p>
        </w:tc>
      </w:tr>
    </w:tbl>
    <w:p w14:paraId="4259502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2DDC5A9E" w14:textId="77777777" w:rsidTr="00763540">
        <w:tc>
          <w:tcPr>
            <w:tcW w:w="961" w:type="pct"/>
            <w:gridSpan w:val="2"/>
            <w:tcBorders>
              <w:bottom w:val="nil"/>
            </w:tcBorders>
          </w:tcPr>
          <w:p w14:paraId="53A6EBA0" w14:textId="1CE084CB" w:rsidR="000D776F" w:rsidRPr="007175CF" w:rsidRDefault="00763540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5AA35BD" w14:textId="6C531312" w:rsidR="000D776F" w:rsidRPr="007175CF" w:rsidRDefault="00763540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06_09_Víceletá podpora v oblasti sportu 2025–2027 – vyhlášení</w:t>
            </w:r>
          </w:p>
        </w:tc>
      </w:tr>
      <w:tr w:rsidR="000D776F" w:rsidRPr="00010DF0" w14:paraId="39EDC9ED" w14:textId="77777777" w:rsidTr="0076354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98D39C2" w14:textId="4A0F83A3" w:rsidR="000D776F" w:rsidRPr="007175CF" w:rsidRDefault="00763540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973E1F9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2686C13" w14:textId="45567A5E" w:rsidR="000D776F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071315" w14:textId="7CC29784" w:rsidR="000D776F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s výjimkou z bodové hranice uvedené v bodě 9.4. textu Vzorových pravidel dotačního programu Olomouckého kraje schválených usnesením Zastupitelstva Olomouckého kraje č. UZ/21/14/2024 ze dne 16. 9. 2024 v dotačním programu „06_09_Víceletá podpora v oblasti sportu 2025 - 2027“, kterou se mění počty bodů uvedené v této tabulce</w:t>
            </w:r>
          </w:p>
        </w:tc>
      </w:tr>
      <w:tr w:rsidR="00763540" w:rsidRPr="00010DF0" w14:paraId="3201B881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41407F" w14:textId="503BA2EE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5416F7" w14:textId="063B26D2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s výjimkou z ustanovení čl. 3 části B odst. 9 předposlední věta Zásad pro poskytování finanční podpory z rozpočtu Olomouckého kraje schválených usnesením Zastupitelstva Olomouckého kraje č. UZ/21/14/2024 ze dne 16. 9. 2024, a to v dotačním titulu 2 Víceletá podpora sportovní činnosti, kterou se umožňuje příjemcům převedení dotace nebo její části na jiného nositele projektu nebo jinou osobu</w:t>
            </w:r>
          </w:p>
        </w:tc>
      </w:tr>
      <w:tr w:rsidR="00763540" w:rsidRPr="00010DF0" w14:paraId="0D93F68F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70FFE3D" w14:textId="264D0B00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9927AE" w14:textId="27193F3F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se zněním pravidel, vzorových smluv a vzorové žádosti o dotaci dotačního programu Olomouckého kraje „06_09_Víceletá podpora v oblasti sportu 2025 - 2027“ dle příloh č. 1–6 unesení</w:t>
            </w:r>
          </w:p>
        </w:tc>
      </w:tr>
      <w:tr w:rsidR="00763540" w:rsidRPr="00010DF0" w14:paraId="7952D137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0669635" w14:textId="0E9C24D0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9D22F4" w14:textId="32FFA264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předložit materiál na zasedání Zastupitelstva Olomouckého kraje dle bodu 1–3 tohoto usnesení ke schválení</w:t>
            </w:r>
          </w:p>
        </w:tc>
      </w:tr>
      <w:tr w:rsidR="00763540" w:rsidRPr="00010DF0" w14:paraId="799CF4E8" w14:textId="77777777" w:rsidTr="0076354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B09171" w14:textId="77777777" w:rsidR="00763540" w:rsidRDefault="00763540" w:rsidP="00763540">
            <w:r>
              <w:t>Odpovídá: Ing. Monika Hryzbilová, náměstkyně hejtmana</w:t>
            </w:r>
          </w:p>
          <w:p w14:paraId="632D5045" w14:textId="77777777" w:rsidR="00763540" w:rsidRDefault="00763540" w:rsidP="00763540">
            <w:r>
              <w:t>Realizuje: Ing. Petr Flora, vedoucí odboru sportu, kultury a památkové péče</w:t>
            </w:r>
          </w:p>
          <w:p w14:paraId="6D41350C" w14:textId="5C6D47DF" w:rsidR="00763540" w:rsidRPr="00763540" w:rsidRDefault="00763540" w:rsidP="00763540">
            <w:r>
              <w:t>Termín: ZOK 24. 2. 2025</w:t>
            </w:r>
          </w:p>
        </w:tc>
      </w:tr>
      <w:tr w:rsidR="00763540" w:rsidRPr="00010DF0" w14:paraId="67722150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312CD4" w14:textId="7D01BA15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91B8F9" w14:textId="5F2FA4B0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schválit výjimku z bodové hranice uvedené v bodě 9.4. textu Vzorových pravidel dotačního programu Olomouckého kraje schválených usnesením Zastupitelstva Olomouckého kraje č. UZ/21/14/2024 ze dne 16. 9. 2024 v dotačním programu „06_09_Víceletá podpora v oblasti sportu 2025 - 2027“, kterou se mění bodové rozpětí uvedené v této tabulce</w:t>
            </w:r>
          </w:p>
        </w:tc>
      </w:tr>
      <w:tr w:rsidR="00763540" w:rsidRPr="00010DF0" w14:paraId="2586C4EC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74F9D1" w14:textId="41CDD44C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A09527" w14:textId="76CCDE2C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schválit výjimku z ustanovení čl. 3 části B odst. 9 předposlední věta Zásad pro poskytování finanční podpory z rozpočtu Olomouckého kraje schválených usnesením Zastupitelstva Olomouckého kraje č. UZ/21/14/2024 ze dne 16. 9. 2024, a to v dotačním titulu 2 Víceletá podpora sportovní činnosti, kterou se umožňuje příjemcům převedení dotace nebo její části na jiného nositele projektu nebo jinou osobu</w:t>
            </w:r>
          </w:p>
        </w:tc>
      </w:tr>
      <w:tr w:rsidR="00763540" w:rsidRPr="00010DF0" w14:paraId="7D440484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3D5DB6" w14:textId="2C74296F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40F000" w14:textId="389621FA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schválit pravidla, vzorové smlouvy a vzorovou žádost o dotaci dotačního programu „06_09_Víceletá podpora v oblasti sportu 2025 - 2027“ dle bodu 1–3 usnesení</w:t>
            </w:r>
          </w:p>
        </w:tc>
      </w:tr>
      <w:tr w:rsidR="00763540" w:rsidRPr="00010DF0" w14:paraId="363F0646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6E37F6" w14:textId="72A23B39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65A385" w14:textId="3CD4EA2B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vyhlásit dotační program Olomouckého kraje „06_09_Víceletá podpora v oblasti sportu 2025 - 2027“</w:t>
            </w:r>
          </w:p>
        </w:tc>
      </w:tr>
      <w:tr w:rsidR="00763540" w:rsidRPr="00010DF0" w14:paraId="04093AA6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E086EB" w14:textId="4F2839FA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A4B6E6" w14:textId="5E0A3C48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 xml:space="preserve">uložit Radě Olomouckého kraje předložit Zastupitelstvu Olomouckého kraje </w:t>
            </w:r>
            <w:r w:rsidRPr="00763540">
              <w:rPr>
                <w:rFonts w:cs="Arial"/>
                <w:szCs w:val="24"/>
              </w:rPr>
              <w:lastRenderedPageBreak/>
              <w:t>vyhodnocení žádostí o dotaci nad 1 000 000 Kč na konkrétní účel, a to včetně návrhu na uzavření veřejnoprávních smluv o poskytnutí dotací s příjemci včetně případných dodatků k těmto smlouvám</w:t>
            </w:r>
          </w:p>
        </w:tc>
      </w:tr>
      <w:tr w:rsidR="00763540" w:rsidRPr="00010DF0" w14:paraId="4737DE43" w14:textId="77777777" w:rsidTr="007635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1BA269" w14:textId="49B77ADC" w:rsidR="00763540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327824" w14:textId="1EB6814F" w:rsidR="00763540" w:rsidRPr="00763540" w:rsidRDefault="00763540" w:rsidP="007635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63540">
              <w:rPr>
                <w:rFonts w:cs="Arial"/>
                <w:szCs w:val="24"/>
              </w:rPr>
              <w:t>zmocnit v případě nedočerpání finančních prostředků v některém dotačním titulu Radu Olomouckého kraje k rozhodnutí o převodu nevyčerpaných finančních prostředků do jiného dotačního programu nebo dotačního titulu v oblasti sportu a volného času</w:t>
            </w:r>
          </w:p>
        </w:tc>
      </w:tr>
      <w:tr w:rsidR="000D776F" w:rsidRPr="00010DF0" w14:paraId="060247A8" w14:textId="77777777" w:rsidTr="0076354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DB0E30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EC72D9B" w14:textId="77777777" w:rsidTr="0076354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083AFD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6FE2465" w14:textId="5A8B6B98" w:rsidR="000D776F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1302C6D3" w14:textId="77777777" w:rsidTr="0076354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A2D50F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7884D1B" w14:textId="31AB9364" w:rsidR="000D776F" w:rsidRPr="00010DF0" w:rsidRDefault="0076354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8.14.</w:t>
            </w:r>
          </w:p>
        </w:tc>
      </w:tr>
    </w:tbl>
    <w:p w14:paraId="0761F2A9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C994A55" w14:textId="77777777" w:rsidTr="00561B73">
        <w:tc>
          <w:tcPr>
            <w:tcW w:w="961" w:type="pct"/>
            <w:gridSpan w:val="2"/>
            <w:tcBorders>
              <w:bottom w:val="nil"/>
            </w:tcBorders>
          </w:tcPr>
          <w:p w14:paraId="2533A471" w14:textId="40E03558" w:rsidR="000D776F" w:rsidRPr="007175CF" w:rsidRDefault="00561B73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93836C0" w14:textId="746B3633" w:rsidR="000D776F" w:rsidRPr="007175CF" w:rsidRDefault="00561B73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Ceny Olomouckého kraje za přínos v oblasti sportu – Sportovec Olomouckého kraje 2024 – vyhodnocení</w:t>
            </w:r>
          </w:p>
        </w:tc>
      </w:tr>
      <w:tr w:rsidR="000D776F" w:rsidRPr="00010DF0" w14:paraId="7E09B4D7" w14:textId="77777777" w:rsidTr="00561B7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FC5458A" w14:textId="500B3C6F" w:rsidR="000D776F" w:rsidRPr="007175CF" w:rsidRDefault="00561B73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64895A7" w14:textId="77777777" w:rsidTr="00561B7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56BAA18" w14:textId="54C3BFD9" w:rsidR="000D776F" w:rsidRPr="00010DF0" w:rsidRDefault="00561B7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693CA7" w14:textId="0421FFD0" w:rsidR="000D776F" w:rsidRPr="00561B73" w:rsidRDefault="00561B73" w:rsidP="00561B7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61B73">
              <w:rPr>
                <w:rFonts w:cs="Arial"/>
                <w:szCs w:val="24"/>
              </w:rPr>
              <w:t>s návrhy na udělení Cen Olomouckého kraje za přínos v oblasti sportu – Sportovec Olomouckého kraje 2024 dle přílohy č. 1 a č. 2 usnesení</w:t>
            </w:r>
          </w:p>
        </w:tc>
      </w:tr>
      <w:tr w:rsidR="00561B73" w:rsidRPr="00010DF0" w14:paraId="57F6F35A" w14:textId="77777777" w:rsidTr="00561B7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E4BA1C" w14:textId="275F8ACF" w:rsidR="00561B73" w:rsidRPr="00010DF0" w:rsidRDefault="00561B7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C4AB93" w14:textId="435A708B" w:rsidR="00561B73" w:rsidRPr="00561B73" w:rsidRDefault="00561B73" w:rsidP="00561B7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61B73">
              <w:rPr>
                <w:rFonts w:cs="Arial"/>
                <w:szCs w:val="24"/>
              </w:rPr>
              <w:t>předložit materiál dle bodu 1 usnesení ke schválení Zastupitelstvu Olomouckého kraje</w:t>
            </w:r>
          </w:p>
        </w:tc>
      </w:tr>
      <w:tr w:rsidR="00561B73" w:rsidRPr="00010DF0" w14:paraId="706F2DAC" w14:textId="77777777" w:rsidTr="00561B7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4216B3" w14:textId="77777777" w:rsidR="00561B73" w:rsidRDefault="00561B73" w:rsidP="00561B73">
            <w:r>
              <w:t>Odpovídá: Ing. Monika Hryzbilová, náměstkyně hejtmana</w:t>
            </w:r>
          </w:p>
          <w:p w14:paraId="6CD3FF6E" w14:textId="77777777" w:rsidR="00561B73" w:rsidRDefault="00561B73" w:rsidP="00561B73">
            <w:r>
              <w:t>Realizuje: Ing. Petr Flora, vedoucí odboru sportu, kultury a památkové péče</w:t>
            </w:r>
          </w:p>
          <w:p w14:paraId="2A8FF9CE" w14:textId="1BFB0D1C" w:rsidR="00561B73" w:rsidRPr="00561B73" w:rsidRDefault="00561B73" w:rsidP="00561B73">
            <w:r>
              <w:t>Termín: ZOK 24. 2. 2025</w:t>
            </w:r>
          </w:p>
        </w:tc>
      </w:tr>
      <w:tr w:rsidR="00561B73" w:rsidRPr="00010DF0" w14:paraId="6A04C9EF" w14:textId="77777777" w:rsidTr="00561B7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E2B271" w14:textId="6D46391E" w:rsidR="00561B73" w:rsidRPr="00010DF0" w:rsidRDefault="00561B7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E45E5D" w14:textId="2B25BE44" w:rsidR="00561B73" w:rsidRPr="00561B73" w:rsidRDefault="00561B73" w:rsidP="00561B7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61B73">
              <w:rPr>
                <w:rFonts w:cs="Arial"/>
                <w:szCs w:val="24"/>
              </w:rPr>
              <w:t>schválit návrhy na udělení Cen Olomouckého kraje za přínos v oblasti sportu – Sportovec Olomouckého kraje 2024 dle přílohy č. 1 a č. 2 usnesení</w:t>
            </w:r>
          </w:p>
        </w:tc>
      </w:tr>
      <w:tr w:rsidR="000D776F" w:rsidRPr="00010DF0" w14:paraId="0959D04C" w14:textId="77777777" w:rsidTr="00561B7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9A2105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DD96AE4" w14:textId="77777777" w:rsidTr="00561B7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5989C4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AB0DB49" w14:textId="62010933" w:rsidR="000D776F" w:rsidRPr="00010DF0" w:rsidRDefault="00561B7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D776F" w:rsidRPr="00010DF0" w14:paraId="23D129D9" w14:textId="77777777" w:rsidTr="00561B7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8E691D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0756C86" w14:textId="5CCAD9D8" w:rsidR="000D776F" w:rsidRPr="00010DF0" w:rsidRDefault="00561B7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8.15.</w:t>
            </w:r>
          </w:p>
        </w:tc>
      </w:tr>
    </w:tbl>
    <w:p w14:paraId="41D861F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107A3FA" w14:textId="77777777" w:rsidTr="00B71A8C">
        <w:tc>
          <w:tcPr>
            <w:tcW w:w="961" w:type="pct"/>
            <w:gridSpan w:val="2"/>
            <w:tcBorders>
              <w:bottom w:val="nil"/>
            </w:tcBorders>
          </w:tcPr>
          <w:p w14:paraId="1C6B2660" w14:textId="21CFFAF8" w:rsidR="000D776F" w:rsidRPr="007175CF" w:rsidRDefault="00B71A8C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5ABF5F5" w14:textId="42DBB26B" w:rsidR="000D776F" w:rsidRPr="007175CF" w:rsidRDefault="00B71A8C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Ceny Olomouckého kraje za přínos v oblasti životního prostředí 2025 – vyhlášení</w:t>
            </w:r>
          </w:p>
        </w:tc>
      </w:tr>
      <w:tr w:rsidR="000D776F" w:rsidRPr="00010DF0" w14:paraId="422AA102" w14:textId="77777777" w:rsidTr="00B71A8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D2A7DD8" w14:textId="015880CD" w:rsidR="000D776F" w:rsidRPr="007175CF" w:rsidRDefault="00B71A8C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9F3D969" w14:textId="77777777" w:rsidTr="00B71A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86FA5E3" w14:textId="361430DA" w:rsidR="000D776F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3BDF56" w14:textId="6FD22A9E" w:rsidR="000D776F" w:rsidRPr="00B71A8C" w:rsidRDefault="00B71A8C" w:rsidP="00B71A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71A8C">
              <w:rPr>
                <w:rFonts w:cs="Arial"/>
                <w:szCs w:val="24"/>
              </w:rPr>
              <w:t>s realizací udílení Cen Olomouckého kraje za přínos v oblasti životního prostředí 2025 v rozsahu důvodové zprávy</w:t>
            </w:r>
          </w:p>
        </w:tc>
      </w:tr>
      <w:tr w:rsidR="00B71A8C" w:rsidRPr="00010DF0" w14:paraId="6DF19CA5" w14:textId="77777777" w:rsidTr="00B71A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0726662" w14:textId="6CB9D2AD" w:rsidR="00B71A8C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CE71D4" w14:textId="48EE03E6" w:rsidR="00B71A8C" w:rsidRPr="00B71A8C" w:rsidRDefault="00B71A8C" w:rsidP="00B71A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71A8C">
              <w:rPr>
                <w:rFonts w:cs="Arial"/>
                <w:szCs w:val="24"/>
              </w:rPr>
              <w:t>se zněním Výzvy k zasílání návrhů na udělení Cen Olomouckého kraje za přínos v oblasti životního prostředí 2025 dle přílohy č. 01 usnesení a návrhem formulářů Nominačních listů dle přílohy č. 02 až 04 usnesení</w:t>
            </w:r>
          </w:p>
        </w:tc>
      </w:tr>
      <w:tr w:rsidR="00B71A8C" w:rsidRPr="00010DF0" w14:paraId="7E3B5EFC" w14:textId="77777777" w:rsidTr="00B71A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1347F2" w14:textId="6E1878A7" w:rsidR="00B71A8C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BBFF3C" w14:textId="695779A8" w:rsidR="00B71A8C" w:rsidRPr="00B71A8C" w:rsidRDefault="00B71A8C" w:rsidP="00B71A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71A8C">
              <w:rPr>
                <w:rFonts w:cs="Arial"/>
                <w:szCs w:val="24"/>
              </w:rPr>
              <w:t>s návrhem organizačního zajištění Cen Olomouckého kraje za přínos v oblasti životního prostředí 2025 a návrhem na složení hodnoticí komise pro vyhodnocení návrhů na udělení Cen Olomouckého kraje za přínos v oblasti životního prostředí 2025, dle důvodové zprávy</w:t>
            </w:r>
          </w:p>
        </w:tc>
      </w:tr>
      <w:tr w:rsidR="00B71A8C" w:rsidRPr="00010DF0" w14:paraId="3C823DD6" w14:textId="77777777" w:rsidTr="00B71A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B7E09C" w14:textId="5BE30337" w:rsidR="00B71A8C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308C47" w14:textId="7E978AC3" w:rsidR="00B71A8C" w:rsidRPr="00B71A8C" w:rsidRDefault="00B71A8C" w:rsidP="00B71A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71A8C">
              <w:rPr>
                <w:rFonts w:cs="Arial"/>
                <w:szCs w:val="24"/>
              </w:rPr>
              <w:t>předložit materiál dle bodu 1 až 3 usnesení na zasedání Zastupitelstva Olomouckého kraje</w:t>
            </w:r>
          </w:p>
        </w:tc>
      </w:tr>
      <w:tr w:rsidR="00B71A8C" w:rsidRPr="00010DF0" w14:paraId="0879B18B" w14:textId="77777777" w:rsidTr="00B71A8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1A26A9" w14:textId="77777777" w:rsidR="00B71A8C" w:rsidRDefault="00B71A8C" w:rsidP="00B71A8C">
            <w:r>
              <w:t>Odpovídá: Irena Blažková, náměstkyně hejtmana</w:t>
            </w:r>
          </w:p>
          <w:p w14:paraId="301C4EBF" w14:textId="77777777" w:rsidR="00B71A8C" w:rsidRDefault="00B71A8C" w:rsidP="00B71A8C">
            <w:r>
              <w:lastRenderedPageBreak/>
              <w:t>Realizuje: Mgr. Ing. Jitka Hejlová, vedoucí odboru životního prostředí a zemědělství</w:t>
            </w:r>
          </w:p>
          <w:p w14:paraId="4E0DF4EB" w14:textId="4905C902" w:rsidR="00B71A8C" w:rsidRPr="00B71A8C" w:rsidRDefault="00B71A8C" w:rsidP="00B71A8C">
            <w:r>
              <w:t>Termín: ZOK 24. 2. 2025</w:t>
            </w:r>
          </w:p>
        </w:tc>
      </w:tr>
      <w:tr w:rsidR="00B71A8C" w:rsidRPr="00010DF0" w14:paraId="0BAD50B1" w14:textId="77777777" w:rsidTr="00B71A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8AFD80" w14:textId="7DFD2079" w:rsidR="00B71A8C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2C11A2" w14:textId="45288849" w:rsidR="00B71A8C" w:rsidRPr="00B71A8C" w:rsidRDefault="00B71A8C" w:rsidP="00B71A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71A8C">
              <w:rPr>
                <w:rFonts w:cs="Arial"/>
                <w:szCs w:val="24"/>
              </w:rPr>
              <w:t>schválit realizaci akce udílení Cen Olomouckého kraje za přínos v oblasti životního prostředí 2025 v rozsahu dle důvodové zprávy</w:t>
            </w:r>
          </w:p>
        </w:tc>
      </w:tr>
      <w:tr w:rsidR="00B71A8C" w:rsidRPr="00010DF0" w14:paraId="4E11902B" w14:textId="77777777" w:rsidTr="00B71A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FD4BCD" w14:textId="3F0132E2" w:rsidR="00B71A8C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51C57A" w14:textId="7BAC43F6" w:rsidR="00B71A8C" w:rsidRPr="00B71A8C" w:rsidRDefault="00B71A8C" w:rsidP="00B71A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71A8C">
              <w:rPr>
                <w:rFonts w:cs="Arial"/>
                <w:szCs w:val="24"/>
              </w:rPr>
              <w:t>schválit znění Výzvy k zasílání návrhů na udělení Cen Olomouckého kraje za přínos v oblasti životního prostředí 2025 dle přílohy č. 01 usnesení a návrh formulářů Nominačních listů dle přílohy č. 02 až 04 usnesení</w:t>
            </w:r>
          </w:p>
        </w:tc>
      </w:tr>
      <w:tr w:rsidR="00B71A8C" w:rsidRPr="00010DF0" w14:paraId="431274B6" w14:textId="77777777" w:rsidTr="00B71A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D499F7" w14:textId="1AB823CA" w:rsidR="00B71A8C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235221" w14:textId="1AA2CAE7" w:rsidR="00B71A8C" w:rsidRPr="00B71A8C" w:rsidRDefault="00B71A8C" w:rsidP="00B71A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71A8C">
              <w:rPr>
                <w:rFonts w:cs="Arial"/>
                <w:szCs w:val="24"/>
              </w:rPr>
              <w:t>schválit návrh organizačního zajištění udílení Cen Olomouckého kraje za přínos v oblasti životního prostředí 2025 a návrh na složení hodnoticí komise pro vyhodnocení návrhů na udělení Cen Olomouckého kraje za přínos v oblasti životního prostředí 2025, dle důvodové zprávy a uložit krajskému úřadu zajištění administrace akce Cen Olomouckého kraje za přínos v oblasti životního prostředí 2025 dle důvodové zprávy</w:t>
            </w:r>
          </w:p>
        </w:tc>
      </w:tr>
      <w:tr w:rsidR="000D776F" w:rsidRPr="00010DF0" w14:paraId="6CAB8D46" w14:textId="77777777" w:rsidTr="00B71A8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AE84BA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16024211" w14:textId="77777777" w:rsidTr="00B71A8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C57B27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B653DD8" w14:textId="724EC8AC" w:rsidR="000D776F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Irena Blažková, náměstkyně hejtmana</w:t>
            </w:r>
          </w:p>
        </w:tc>
      </w:tr>
      <w:tr w:rsidR="000D776F" w:rsidRPr="00010DF0" w14:paraId="290D3597" w14:textId="77777777" w:rsidTr="00B71A8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FAD3B4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3C8CA7E" w14:textId="537556A2" w:rsidR="000D776F" w:rsidRPr="00010DF0" w:rsidRDefault="00B71A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9.1.</w:t>
            </w:r>
          </w:p>
        </w:tc>
      </w:tr>
    </w:tbl>
    <w:p w14:paraId="5334674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C0FB74D" w14:textId="77777777" w:rsidTr="00A60F04">
        <w:tc>
          <w:tcPr>
            <w:tcW w:w="961" w:type="pct"/>
            <w:gridSpan w:val="2"/>
            <w:tcBorders>
              <w:bottom w:val="nil"/>
            </w:tcBorders>
          </w:tcPr>
          <w:p w14:paraId="465CB8A0" w14:textId="39716BAA" w:rsidR="000D776F" w:rsidRPr="007175CF" w:rsidRDefault="00A60F04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E23BCD2" w14:textId="4F3C3DD6" w:rsidR="000D776F" w:rsidRPr="007175CF" w:rsidRDefault="00A60F04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stanov akciové společnosti Servisní společnost odpady Olomouckého kraje, a.s.</w:t>
            </w:r>
          </w:p>
        </w:tc>
      </w:tr>
      <w:tr w:rsidR="000D776F" w:rsidRPr="00010DF0" w14:paraId="11E2ECFF" w14:textId="77777777" w:rsidTr="00A60F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1F7FE48" w14:textId="551D15DB" w:rsidR="000D776F" w:rsidRPr="007175CF" w:rsidRDefault="00A60F04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B848DB1" w14:textId="77777777" w:rsidTr="00A60F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9AAA823" w14:textId="62496D83" w:rsidR="000D776F" w:rsidRPr="00010DF0" w:rsidRDefault="00A60F0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0114B7" w14:textId="6429F86E" w:rsidR="000D776F" w:rsidRPr="00A60F04" w:rsidRDefault="00A60F04" w:rsidP="00A60F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A60F04">
              <w:rPr>
                <w:rFonts w:cs="Arial"/>
                <w:szCs w:val="24"/>
              </w:rPr>
              <w:t>se zněním Stanov akciové společnosti Servisní společnost odpady Olomouckého kraje, a.s., IČO: 07686501, sídlem Zamenhofova 783/34, 779 00 Olomouc, které jsou přílohou č. 01 usnesení</w:t>
            </w:r>
          </w:p>
        </w:tc>
      </w:tr>
      <w:tr w:rsidR="00A60F04" w:rsidRPr="00010DF0" w14:paraId="2575E05C" w14:textId="77777777" w:rsidTr="00A60F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B35DF5" w14:textId="392C7F55" w:rsidR="00A60F04" w:rsidRPr="00010DF0" w:rsidRDefault="00A60F0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285C9E" w14:textId="1127A615" w:rsidR="00A60F04" w:rsidRPr="00A60F04" w:rsidRDefault="00A60F04" w:rsidP="00A60F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60F04">
              <w:rPr>
                <w:rFonts w:cs="Arial"/>
                <w:szCs w:val="24"/>
              </w:rPr>
              <w:t>předložení materiálu dle bodu 1 usnesení ke schválení Zastupitelstvu Olomouckého kraje</w:t>
            </w:r>
          </w:p>
        </w:tc>
      </w:tr>
      <w:tr w:rsidR="00A60F04" w:rsidRPr="00010DF0" w14:paraId="7B460889" w14:textId="77777777" w:rsidTr="00A60F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3F1186" w14:textId="77777777" w:rsidR="00A60F04" w:rsidRDefault="00A60F04" w:rsidP="00A60F04">
            <w:r>
              <w:t>Odpovídá: Irena Blažková, náměstkyně hejtmana</w:t>
            </w:r>
          </w:p>
          <w:p w14:paraId="70132E5B" w14:textId="77777777" w:rsidR="00A60F04" w:rsidRDefault="00A60F04" w:rsidP="00A60F04">
            <w:r>
              <w:t>Realizuje: Mgr. Ing. Jitka Hejlová, vedoucí odboru životního prostředí a zemědělství</w:t>
            </w:r>
          </w:p>
          <w:p w14:paraId="546329C3" w14:textId="2AE65E82" w:rsidR="00A60F04" w:rsidRPr="00A60F04" w:rsidRDefault="00A60F04" w:rsidP="00A60F04">
            <w:r>
              <w:t>Termín: ZOK 24. 2. 2025</w:t>
            </w:r>
          </w:p>
        </w:tc>
      </w:tr>
      <w:tr w:rsidR="00A60F04" w:rsidRPr="00010DF0" w14:paraId="4FAAB0B2" w14:textId="77777777" w:rsidTr="00A60F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62CDD6C" w14:textId="3F4AEEDA" w:rsidR="00A60F04" w:rsidRPr="00010DF0" w:rsidRDefault="00A60F0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375452" w14:textId="61E577FC" w:rsidR="00A60F04" w:rsidRPr="00A60F04" w:rsidRDefault="00A60F04" w:rsidP="00A60F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60F04">
              <w:rPr>
                <w:rFonts w:cs="Arial"/>
                <w:szCs w:val="24"/>
              </w:rPr>
              <w:t>schválit znění Stanov akciové společnosti Servisní společnost odpady Olomouckého kraje, a.s., IČO: 07686501, sídlem Zamenhofova 783/34, 779 00 Olomouc dle bodu 1 tohoto usnesení</w:t>
            </w:r>
          </w:p>
        </w:tc>
      </w:tr>
      <w:tr w:rsidR="000D776F" w:rsidRPr="00010DF0" w14:paraId="2A924E57" w14:textId="77777777" w:rsidTr="00A60F0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73C97A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2C59FDB6" w14:textId="77777777" w:rsidTr="00A60F0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9D4185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8B6153F" w14:textId="3B38DE61" w:rsidR="000D776F" w:rsidRPr="00010DF0" w:rsidRDefault="00A60F0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Irena Blažková, náměstkyně hejtmana</w:t>
            </w:r>
          </w:p>
        </w:tc>
      </w:tr>
      <w:tr w:rsidR="000D776F" w:rsidRPr="00010DF0" w14:paraId="0DF156E6" w14:textId="77777777" w:rsidTr="00A60F0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366F13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F4039AB" w14:textId="0FB8154B" w:rsidR="000D776F" w:rsidRPr="00010DF0" w:rsidRDefault="00A60F0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9.2.</w:t>
            </w:r>
          </w:p>
        </w:tc>
      </w:tr>
    </w:tbl>
    <w:p w14:paraId="4125132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ECB37A9" w14:textId="77777777" w:rsidTr="00236A1D">
        <w:tc>
          <w:tcPr>
            <w:tcW w:w="961" w:type="pct"/>
            <w:gridSpan w:val="2"/>
            <w:tcBorders>
              <w:bottom w:val="nil"/>
            </w:tcBorders>
          </w:tcPr>
          <w:p w14:paraId="233852A2" w14:textId="300FCE23" w:rsidR="000D776F" w:rsidRPr="007175CF" w:rsidRDefault="00236A1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2C6C6F3" w14:textId="6963EC9B" w:rsidR="000D776F" w:rsidRPr="007175CF" w:rsidRDefault="00236A1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Nominace zástupce Olomouckého kraje do spolků Odpady Olomouckého kraje, z.s. a Spolek zákazníků projektu OOK, z.s.</w:t>
            </w:r>
          </w:p>
        </w:tc>
      </w:tr>
      <w:tr w:rsidR="000D776F" w:rsidRPr="00010DF0" w14:paraId="221BA857" w14:textId="77777777" w:rsidTr="00236A1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5233100" w14:textId="3978D29F" w:rsidR="000D776F" w:rsidRPr="007175CF" w:rsidRDefault="00236A1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743AB9DA" w14:textId="77777777" w:rsidTr="00236A1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A15D532" w14:textId="41C1A176" w:rsidR="000D776F" w:rsidRPr="00010DF0" w:rsidRDefault="00236A1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A08C7F" w14:textId="2B0B13A4" w:rsidR="000D776F" w:rsidRPr="00236A1D" w:rsidRDefault="00236A1D" w:rsidP="00236A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navrhuje</w:t>
            </w:r>
            <w:r>
              <w:rPr>
                <w:rFonts w:cs="Arial"/>
                <w:szCs w:val="24"/>
              </w:rPr>
              <w:t xml:space="preserve"> </w:t>
            </w:r>
            <w:r w:rsidRPr="00236A1D">
              <w:rPr>
                <w:rFonts w:cs="Arial"/>
                <w:szCs w:val="24"/>
              </w:rPr>
              <w:t xml:space="preserve">nominovat Irenu Blažkovou, náměstkyni hejtmana jako zástupce Olomouckého kraje do funkce člena statutárního orgánu – správní rady spolku </w:t>
            </w:r>
            <w:r w:rsidRPr="00236A1D">
              <w:rPr>
                <w:rFonts w:cs="Arial"/>
                <w:szCs w:val="24"/>
              </w:rPr>
              <w:lastRenderedPageBreak/>
              <w:t>Odpady Olomouckého kraje, z.s., sídlem Jeremenkova 1191/40a, Hodolany, 779 00 Olomouc, IČO: 04148002</w:t>
            </w:r>
          </w:p>
        </w:tc>
      </w:tr>
      <w:tr w:rsidR="00236A1D" w:rsidRPr="00010DF0" w14:paraId="1CA003E1" w14:textId="77777777" w:rsidTr="00236A1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4F5330" w14:textId="62FD37A5" w:rsidR="00236A1D" w:rsidRPr="00010DF0" w:rsidRDefault="00236A1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370AA4" w14:textId="54D42BC4" w:rsidR="00236A1D" w:rsidRPr="00236A1D" w:rsidRDefault="00236A1D" w:rsidP="00236A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navrhuje</w:t>
            </w:r>
            <w:r>
              <w:rPr>
                <w:rFonts w:cs="Arial"/>
                <w:szCs w:val="24"/>
              </w:rPr>
              <w:t xml:space="preserve"> </w:t>
            </w:r>
            <w:r w:rsidRPr="00236A1D">
              <w:rPr>
                <w:rFonts w:cs="Arial"/>
                <w:szCs w:val="24"/>
              </w:rPr>
              <w:t>nominovat Irenu Blažkovou, náměstkyni hejtmana jako zástupce Olomouckého kraje do funkce člena statutárního orgánu – výboru spolku Spolek zákazníků projektu OOK, z.s., sídlem Jeremenkova 1191/40a, Hodolany, 779 00 Olomouc, IČO: 22327592</w:t>
            </w:r>
          </w:p>
        </w:tc>
      </w:tr>
      <w:tr w:rsidR="000D776F" w:rsidRPr="00010DF0" w14:paraId="649A8840" w14:textId="77777777" w:rsidTr="00236A1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BF8D89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2A815DCD" w14:textId="77777777" w:rsidTr="00236A1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769E63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4B12265" w14:textId="6A9FCF6C" w:rsidR="000D776F" w:rsidRPr="00010DF0" w:rsidRDefault="00236A1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Irena Blažková, náměstkyně hejtmana</w:t>
            </w:r>
          </w:p>
        </w:tc>
      </w:tr>
      <w:tr w:rsidR="000D776F" w:rsidRPr="00010DF0" w14:paraId="28508FED" w14:textId="77777777" w:rsidTr="00236A1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FF8448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26A050D" w14:textId="0FE55E8B" w:rsidR="000D776F" w:rsidRPr="00010DF0" w:rsidRDefault="00236A1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9.3.</w:t>
            </w:r>
          </w:p>
        </w:tc>
      </w:tr>
    </w:tbl>
    <w:p w14:paraId="480281BF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2E5C217" w14:textId="77777777" w:rsidTr="008B1AA2">
        <w:tc>
          <w:tcPr>
            <w:tcW w:w="961" w:type="pct"/>
            <w:gridSpan w:val="2"/>
            <w:tcBorders>
              <w:bottom w:val="nil"/>
            </w:tcBorders>
          </w:tcPr>
          <w:p w14:paraId="6047CA82" w14:textId="0079ED5C" w:rsidR="000D776F" w:rsidRPr="007175CF" w:rsidRDefault="008B1AA2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D30C441" w14:textId="609387F6" w:rsidR="000D776F" w:rsidRPr="007175CF" w:rsidRDefault="008B1AA2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Informace o čerpání finančních prostředků ze zvláštního účtu Olomouckého kraje v roce 2024 dle Směrnice ZOK č. 2/2015</w:t>
            </w:r>
          </w:p>
        </w:tc>
      </w:tr>
      <w:tr w:rsidR="000D776F" w:rsidRPr="00010DF0" w14:paraId="0AA03A9F" w14:textId="77777777" w:rsidTr="008B1AA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353A2FB" w14:textId="16D3C249" w:rsidR="000D776F" w:rsidRPr="007175CF" w:rsidRDefault="008B1AA2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06BD418" w14:textId="77777777" w:rsidTr="008B1AA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FF5AB85" w14:textId="54D12842" w:rsidR="000D776F" w:rsidRPr="00010DF0" w:rsidRDefault="008B1AA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C1EB47" w14:textId="23688206" w:rsidR="000D776F" w:rsidRPr="008B1AA2" w:rsidRDefault="008B1AA2" w:rsidP="008B1AA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B1AA2">
              <w:rPr>
                <w:rFonts w:cs="Arial"/>
                <w:szCs w:val="24"/>
              </w:rPr>
              <w:t>informaci o čerpání finančních prostředků ze zvláštního účtu určeného k financování opatření k nápravě mimořádného závažného zhoršení nebo mimořádného závažného ohrožení jakosti povrchových nebo podzemních vod za rok 2024 podle čl. 10 bod 2. Směrnice č. 2/2015 pro poskytování finančních prostředků ze zvláštního účtu Olomouckého kraje k odstraňování následků havárií s dopadem na jakost podzemních a povrchových vod</w:t>
            </w:r>
          </w:p>
        </w:tc>
      </w:tr>
      <w:tr w:rsidR="000D776F" w:rsidRPr="00010DF0" w14:paraId="77EB3A88" w14:textId="77777777" w:rsidTr="008B1AA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3B4534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9E88CCA" w14:textId="77777777" w:rsidTr="008B1AA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6316F1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180812F" w14:textId="7B50DC45" w:rsidR="000D776F" w:rsidRPr="00010DF0" w:rsidRDefault="008B1AA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Irena Blažková, náměstkyně hejtmana</w:t>
            </w:r>
          </w:p>
        </w:tc>
      </w:tr>
      <w:tr w:rsidR="000D776F" w:rsidRPr="00010DF0" w14:paraId="7A73819E" w14:textId="77777777" w:rsidTr="008B1AA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96DFB6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B515695" w14:textId="681F36D4" w:rsidR="000D776F" w:rsidRPr="00010DF0" w:rsidRDefault="008B1AA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9.4.</w:t>
            </w:r>
          </w:p>
        </w:tc>
      </w:tr>
    </w:tbl>
    <w:p w14:paraId="79D44AD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6CEE1C4" w14:textId="77777777" w:rsidTr="000A09EB">
        <w:tc>
          <w:tcPr>
            <w:tcW w:w="961" w:type="pct"/>
            <w:gridSpan w:val="2"/>
            <w:tcBorders>
              <w:bottom w:val="nil"/>
            </w:tcBorders>
          </w:tcPr>
          <w:p w14:paraId="3D5981EA" w14:textId="25535354" w:rsidR="000D776F" w:rsidRPr="007175CF" w:rsidRDefault="000A09EB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DD9C7B3" w14:textId="08B07BDC" w:rsidR="000D776F" w:rsidRPr="007175CF" w:rsidRDefault="000A09EB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Dotační program 10_02_Program pro oblast protidrogové prevence v roce 2025 – vyhlášení </w:t>
            </w:r>
          </w:p>
        </w:tc>
      </w:tr>
      <w:tr w:rsidR="000D776F" w:rsidRPr="00010DF0" w14:paraId="3CD20A6F" w14:textId="77777777" w:rsidTr="000A09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9B7D779" w14:textId="758C5F31" w:rsidR="000D776F" w:rsidRPr="007175CF" w:rsidRDefault="000A09EB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20B5C20" w14:textId="77777777" w:rsidTr="000A09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0E7171E" w14:textId="5B4780C0" w:rsidR="000D776F" w:rsidRPr="00010DF0" w:rsidRDefault="000A09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6ECF17" w14:textId="281133DB" w:rsidR="000D776F" w:rsidRPr="000A09EB" w:rsidRDefault="000A09EB" w:rsidP="000A09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A09EB">
              <w:rPr>
                <w:rFonts w:cs="Arial"/>
                <w:szCs w:val="24"/>
              </w:rPr>
              <w:t>pravidla dotačního programu Olomouckého kraje 10_02_Program pro oblast protidrogové prevence v roce 2025 (dále jen „dotační program“) a vyhlašuje dotační program ve znění dle příloh č. 01 až č. 03 tohoto usnesení</w:t>
            </w:r>
          </w:p>
        </w:tc>
      </w:tr>
      <w:tr w:rsidR="000A09EB" w:rsidRPr="00010DF0" w14:paraId="3A2BE7DA" w14:textId="77777777" w:rsidTr="000A09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B67C4F" w14:textId="36FF2AFB" w:rsidR="000A09EB" w:rsidRPr="00010DF0" w:rsidRDefault="000A09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CBD15F" w14:textId="5AF5D112" w:rsidR="000A09EB" w:rsidRPr="000A09EB" w:rsidRDefault="000A09EB" w:rsidP="000A09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A09EB">
              <w:rPr>
                <w:rFonts w:cs="Arial"/>
                <w:szCs w:val="24"/>
              </w:rPr>
              <w:t>krajskému úřadu zajistit od 28. 2. 2025 zveřejnění dotačního programu dle bodu 1 usnesení na úřední desce a na webových stránkách Olomouckého kraje (Krajské dotační programy 2025)</w:t>
            </w:r>
          </w:p>
        </w:tc>
      </w:tr>
      <w:tr w:rsidR="000A09EB" w:rsidRPr="00010DF0" w14:paraId="4A2624DA" w14:textId="77777777" w:rsidTr="000A09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80A221" w14:textId="77777777" w:rsidR="000A09EB" w:rsidRDefault="000A09EB" w:rsidP="000A09EB">
            <w:r>
              <w:t>Odpovídá: Ing. Lubomír Baláš, ředitel</w:t>
            </w:r>
          </w:p>
          <w:p w14:paraId="58FD5D9F" w14:textId="77777777" w:rsidR="000A09EB" w:rsidRDefault="000A09EB" w:rsidP="000A09EB">
            <w:r>
              <w:t>Realizuje: Ing. Bohuslav Kolář, MBA, LL.M., vedoucí odboru zdravotnictví</w:t>
            </w:r>
          </w:p>
          <w:p w14:paraId="65ECD7F8" w14:textId="0AFD8271" w:rsidR="000A09EB" w:rsidRPr="000A09EB" w:rsidRDefault="000A09EB" w:rsidP="000A09EB">
            <w:r>
              <w:t>Termín: 10. 3. 2025</w:t>
            </w:r>
          </w:p>
        </w:tc>
      </w:tr>
      <w:tr w:rsidR="000A09EB" w:rsidRPr="00010DF0" w14:paraId="1C6EA1F2" w14:textId="77777777" w:rsidTr="000A09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6A74D4" w14:textId="12E524CC" w:rsidR="000A09EB" w:rsidRPr="00010DF0" w:rsidRDefault="000A09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10D2AB" w14:textId="1B6AE2B3" w:rsidR="000A09EB" w:rsidRPr="000A09EB" w:rsidRDefault="000A09EB" w:rsidP="000A09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A09EB">
              <w:rPr>
                <w:rFonts w:cs="Arial"/>
                <w:szCs w:val="24"/>
              </w:rPr>
              <w:t>předložit vyhodnocení žádostí o dotaci přijatých v dotačním programu 10_02_Program pro oblast protidrogové prevence v roce 2025 Radě Olomouckého kraje včetně návrhu na uzavření veřejnoprávních smluv o poskytnutí dotací s příjemci</w:t>
            </w:r>
          </w:p>
        </w:tc>
      </w:tr>
      <w:tr w:rsidR="000A09EB" w:rsidRPr="00010DF0" w14:paraId="1956BE55" w14:textId="77777777" w:rsidTr="000A09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FD3A81" w14:textId="77777777" w:rsidR="000A09EB" w:rsidRDefault="000A09EB" w:rsidP="000A09EB">
            <w:r>
              <w:t>Odpovídá: JUDr. Vladimír Lichnovský, 1. náměstek hejtmana</w:t>
            </w:r>
          </w:p>
          <w:p w14:paraId="0CFFFFCC" w14:textId="77777777" w:rsidR="000A09EB" w:rsidRDefault="000A09EB" w:rsidP="000A09EB">
            <w:r>
              <w:t>Realizuje: Ing. Bohuslav Kolář, MBA, LL.M., vedoucí odboru zdravotnictví</w:t>
            </w:r>
          </w:p>
          <w:p w14:paraId="6FEAAF5F" w14:textId="5404FC11" w:rsidR="000A09EB" w:rsidRPr="000A09EB" w:rsidRDefault="000A09EB" w:rsidP="000A09EB">
            <w:r>
              <w:t>Termín: 2. 6. 2025</w:t>
            </w:r>
          </w:p>
        </w:tc>
      </w:tr>
      <w:tr w:rsidR="000D776F" w:rsidRPr="00010DF0" w14:paraId="1557C04E" w14:textId="77777777" w:rsidTr="000A09E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8DA2F5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E731E14" w14:textId="77777777" w:rsidTr="000A09E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27928A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D1A8BD4" w14:textId="4D110B6A" w:rsidR="000D776F" w:rsidRPr="00010DF0" w:rsidRDefault="000A09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0725D97E" w14:textId="77777777" w:rsidTr="000A09E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155CBD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379EA7F" w14:textId="267CED75" w:rsidR="000D776F" w:rsidRPr="00010DF0" w:rsidRDefault="000A09E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10.1.</w:t>
            </w:r>
          </w:p>
        </w:tc>
      </w:tr>
    </w:tbl>
    <w:p w14:paraId="14AFF512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AFBBC02" w14:textId="77777777" w:rsidTr="00D247F8">
        <w:tc>
          <w:tcPr>
            <w:tcW w:w="961" w:type="pct"/>
            <w:gridSpan w:val="2"/>
            <w:tcBorders>
              <w:bottom w:val="nil"/>
            </w:tcBorders>
          </w:tcPr>
          <w:p w14:paraId="4D6D6C5E" w14:textId="4757E3FE" w:rsidR="000D776F" w:rsidRPr="007175CF" w:rsidRDefault="00D247F8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9E32B29" w14:textId="11D26310" w:rsidR="000D776F" w:rsidRPr="007175CF" w:rsidRDefault="00D247F8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Olomouckého kraje 10_01_Program na podporu zdraví a zdravého životního stylu v roce 2025 – vyhlášení</w:t>
            </w:r>
          </w:p>
        </w:tc>
      </w:tr>
      <w:tr w:rsidR="000D776F" w:rsidRPr="00010DF0" w14:paraId="2B3D2D2F" w14:textId="77777777" w:rsidTr="00D247F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66852CC" w14:textId="4F2F23D8" w:rsidR="000D776F" w:rsidRPr="007175CF" w:rsidRDefault="00D247F8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59ED799F" w14:textId="77777777" w:rsidTr="00D247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4FB2C14" w14:textId="0F41A7CA" w:rsidR="000D776F" w:rsidRPr="00010DF0" w:rsidRDefault="00D247F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D6EA76" w14:textId="19CDB4D4" w:rsidR="000D776F" w:rsidRPr="00D247F8" w:rsidRDefault="00D247F8" w:rsidP="00D247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247F8">
              <w:rPr>
                <w:rFonts w:cs="Arial"/>
                <w:szCs w:val="24"/>
              </w:rPr>
              <w:t>pravidla dotačního programu Olomouckého kraje 10_01_Program na podporu zdraví a zdravého životního stylu v roce 2025, dotačních titulů 10_01_01_Podpora zdravotně-preventivních aktivit pro všechny skupiny obyvatel a 10_01_02_Podpora významných aktivit v oblasti zdravotnictví (dále jen „dotační program“) a vyhlašuje dotační program ve znění dle příloh č. 1–12 usnesení</w:t>
            </w:r>
          </w:p>
        </w:tc>
      </w:tr>
      <w:tr w:rsidR="00D247F8" w:rsidRPr="00010DF0" w14:paraId="68729817" w14:textId="77777777" w:rsidTr="00D247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9E21F7" w14:textId="039EDFB8" w:rsidR="00D247F8" w:rsidRPr="00010DF0" w:rsidRDefault="00D247F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89F46C" w14:textId="1ABB42EB" w:rsidR="00D247F8" w:rsidRPr="00D247F8" w:rsidRDefault="00D247F8" w:rsidP="00D247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247F8">
              <w:rPr>
                <w:rFonts w:cs="Arial"/>
                <w:szCs w:val="24"/>
              </w:rPr>
              <w:t>krajskému úřadu zajistit od 24. 2. 2025 zveřejnění dotačního programu dle bodu 1 usnesení na úřední desce a na webových stránkách Olomouckého kraje (Krajské dotační programy 2025)</w:t>
            </w:r>
          </w:p>
        </w:tc>
      </w:tr>
      <w:tr w:rsidR="00D247F8" w:rsidRPr="00010DF0" w14:paraId="35BF6EA0" w14:textId="77777777" w:rsidTr="00D247F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3C035A" w14:textId="77777777" w:rsidR="00D247F8" w:rsidRDefault="00D247F8" w:rsidP="00D247F8">
            <w:r>
              <w:t>Odpovídá: Ing. Lubomír Baláš, ředitel</w:t>
            </w:r>
          </w:p>
          <w:p w14:paraId="40BDE6DB" w14:textId="77777777" w:rsidR="00D247F8" w:rsidRDefault="00D247F8" w:rsidP="00D247F8">
            <w:r>
              <w:t>Realizuje: Ing. Bohuslav Kolář, MBA, LL.M., vedoucí odboru zdravotnictví</w:t>
            </w:r>
          </w:p>
          <w:p w14:paraId="63C272EA" w14:textId="504E2DB5" w:rsidR="00D247F8" w:rsidRPr="00D247F8" w:rsidRDefault="00D247F8" w:rsidP="00D247F8">
            <w:r>
              <w:t>Termín: 10. 3. 2025</w:t>
            </w:r>
          </w:p>
        </w:tc>
      </w:tr>
      <w:tr w:rsidR="000D776F" w:rsidRPr="00010DF0" w14:paraId="2012C6EB" w14:textId="77777777" w:rsidTr="00D247F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65FB0E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114B3E7" w14:textId="77777777" w:rsidTr="00D247F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B65EAE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FF18F56" w14:textId="249CBB36" w:rsidR="000D776F" w:rsidRPr="00010DF0" w:rsidRDefault="00D247F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5AA80E5A" w14:textId="77777777" w:rsidTr="00D247F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24680B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5C466CA" w14:textId="2A5B3C5B" w:rsidR="000D776F" w:rsidRPr="00010DF0" w:rsidRDefault="00D247F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10.2.</w:t>
            </w:r>
          </w:p>
        </w:tc>
      </w:tr>
    </w:tbl>
    <w:p w14:paraId="18A001B0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BB46B35" w14:textId="77777777" w:rsidTr="00CC613A">
        <w:tc>
          <w:tcPr>
            <w:tcW w:w="961" w:type="pct"/>
            <w:gridSpan w:val="2"/>
            <w:tcBorders>
              <w:bottom w:val="nil"/>
            </w:tcBorders>
          </w:tcPr>
          <w:p w14:paraId="21F49240" w14:textId="36979DDA" w:rsidR="000D776F" w:rsidRPr="007175CF" w:rsidRDefault="00CC613A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E9B6D14" w14:textId="718F7694" w:rsidR="000D776F" w:rsidRPr="007175CF" w:rsidRDefault="00CC613A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Olomouckého kraje 11_01_Program na podporu poskytovatelů paliativní péče v roce 2025 – vyhlášení</w:t>
            </w:r>
          </w:p>
        </w:tc>
      </w:tr>
      <w:tr w:rsidR="000D776F" w:rsidRPr="00010DF0" w14:paraId="26970549" w14:textId="77777777" w:rsidTr="00CC613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381D362" w14:textId="27C5096C" w:rsidR="000D776F" w:rsidRPr="007175CF" w:rsidRDefault="00CC613A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2680105" w14:textId="77777777" w:rsidTr="00CC613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AB27B38" w14:textId="6F47711E" w:rsidR="000D776F" w:rsidRPr="00010DF0" w:rsidRDefault="00CC613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61FFDC" w14:textId="79E88786" w:rsidR="00CC613A" w:rsidRPr="00CC613A" w:rsidRDefault="00CC613A" w:rsidP="00CC613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C613A">
              <w:rPr>
                <w:rFonts w:cs="Arial"/>
                <w:szCs w:val="24"/>
              </w:rPr>
              <w:t xml:space="preserve">pravidla dotačního programu Olomouckého kraje 11_01_Program na podporu poskytovatelů paliativní péče v roce 2025 </w:t>
            </w:r>
          </w:p>
          <w:p w14:paraId="7C2DC192" w14:textId="58B1A015" w:rsidR="000D776F" w:rsidRPr="00CC613A" w:rsidRDefault="00CC613A" w:rsidP="00CC613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CC613A">
              <w:rPr>
                <w:rFonts w:cs="Arial"/>
                <w:szCs w:val="24"/>
              </w:rPr>
              <w:t>a vyhlašuje dotační program ve znění dle příloh č. 1–6 tohoto usnesení</w:t>
            </w:r>
          </w:p>
        </w:tc>
      </w:tr>
      <w:tr w:rsidR="00CC613A" w:rsidRPr="00010DF0" w14:paraId="672E1E25" w14:textId="77777777" w:rsidTr="00CC613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EBFA72" w14:textId="68A425A6" w:rsidR="00CC613A" w:rsidRPr="00010DF0" w:rsidRDefault="00CC613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F391D3" w14:textId="053A55A2" w:rsidR="00CC613A" w:rsidRPr="00CC613A" w:rsidRDefault="00CC613A" w:rsidP="00CC613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C613A">
              <w:rPr>
                <w:rFonts w:cs="Arial"/>
                <w:szCs w:val="24"/>
              </w:rPr>
              <w:t>krajskému úřadu zajistit od 28. 2. 2025 zveřejnění dotačního programu dle bodu 1 tohoto usnesení na úřední desce a na webových stránkách Olomouckého kraje (Krajské dotační programy 2025)</w:t>
            </w:r>
          </w:p>
        </w:tc>
      </w:tr>
      <w:tr w:rsidR="00CC613A" w:rsidRPr="00010DF0" w14:paraId="038AE0FF" w14:textId="77777777" w:rsidTr="00CC613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D0A4AA" w14:textId="77777777" w:rsidR="00CC613A" w:rsidRDefault="00CC613A" w:rsidP="00CC613A">
            <w:r>
              <w:t>Odpovídá: Ing. Lubomír Baláš, ředitel</w:t>
            </w:r>
          </w:p>
          <w:p w14:paraId="6F92027F" w14:textId="77777777" w:rsidR="00CC613A" w:rsidRDefault="00CC613A" w:rsidP="00CC613A">
            <w:r>
              <w:t>Realizuje: Ing. Bohuslav Kolář, MBA, LL.M., vedoucí odboru zdravotnictví</w:t>
            </w:r>
          </w:p>
          <w:p w14:paraId="6ACADCF0" w14:textId="4F76BD18" w:rsidR="00CC613A" w:rsidRPr="00CC613A" w:rsidRDefault="00CC613A" w:rsidP="00CC613A">
            <w:r>
              <w:t>Termín: 10. 3. 2025</w:t>
            </w:r>
          </w:p>
        </w:tc>
      </w:tr>
      <w:tr w:rsidR="000D776F" w:rsidRPr="00010DF0" w14:paraId="569E3F82" w14:textId="77777777" w:rsidTr="00CC613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AFBBD6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25FAEE44" w14:textId="77777777" w:rsidTr="00CC613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FF7516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DFA4A23" w14:textId="11C5F7F4" w:rsidR="000D776F" w:rsidRPr="00010DF0" w:rsidRDefault="00CC613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35F9AF1F" w14:textId="77777777" w:rsidTr="00CC613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693807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3B4464D" w14:textId="72C60EA0" w:rsidR="000D776F" w:rsidRPr="00010DF0" w:rsidRDefault="00CC613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10.3.</w:t>
            </w:r>
          </w:p>
        </w:tc>
      </w:tr>
    </w:tbl>
    <w:p w14:paraId="0E77B8AE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624F0E3" w14:textId="77777777" w:rsidTr="00710CD9">
        <w:tc>
          <w:tcPr>
            <w:tcW w:w="961" w:type="pct"/>
            <w:gridSpan w:val="2"/>
            <w:tcBorders>
              <w:bottom w:val="nil"/>
            </w:tcBorders>
          </w:tcPr>
          <w:p w14:paraId="4763C6C8" w14:textId="17B44637" w:rsidR="000D776F" w:rsidRPr="007175CF" w:rsidRDefault="00710CD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UR/10/49/2025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9CDC5AA" w14:textId="79F659D5" w:rsidR="000D776F" w:rsidRPr="007175CF" w:rsidRDefault="00710CD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a Změna Plánu oprav a investic zdravotnických příspěvkových organizací</w:t>
            </w:r>
          </w:p>
        </w:tc>
      </w:tr>
      <w:tr w:rsidR="000D776F" w:rsidRPr="00010DF0" w14:paraId="55D3D412" w14:textId="77777777" w:rsidTr="00710CD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239FE0C" w14:textId="7AE146DF" w:rsidR="000D776F" w:rsidRPr="007175CF" w:rsidRDefault="00710CD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7FE4CF4D" w14:textId="77777777" w:rsidTr="00710C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A7B9BD8" w14:textId="350DB55B" w:rsidR="000D776F" w:rsidRPr="00010DF0" w:rsidRDefault="00710CD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167720" w14:textId="5DD72ECD" w:rsidR="000D776F" w:rsidRPr="00710CD9" w:rsidRDefault="00710CD9" w:rsidP="00710C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10CD9">
              <w:rPr>
                <w:rFonts w:cs="Arial"/>
                <w:szCs w:val="24"/>
              </w:rPr>
              <w:t>rozpočtovou změnu dle přílohy č. 01 usnesení</w:t>
            </w:r>
          </w:p>
        </w:tc>
      </w:tr>
      <w:tr w:rsidR="00710CD9" w:rsidRPr="00010DF0" w14:paraId="111346BD" w14:textId="77777777" w:rsidTr="00710C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2A814D" w14:textId="232B67DC" w:rsidR="00710CD9" w:rsidRPr="00010DF0" w:rsidRDefault="00710CD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AF606F" w14:textId="04BDAC17" w:rsidR="00710CD9" w:rsidRPr="00710CD9" w:rsidRDefault="00710CD9" w:rsidP="00710C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10CD9">
              <w:rPr>
                <w:rFonts w:cs="Arial"/>
                <w:szCs w:val="24"/>
              </w:rPr>
              <w:t>Změnu Plánu oprav a investic zdravotnických příspěvkových organizací na rok 2025, dle přílohy č. 02 usnesení</w:t>
            </w:r>
          </w:p>
        </w:tc>
      </w:tr>
      <w:tr w:rsidR="00710CD9" w:rsidRPr="00010DF0" w14:paraId="0AEB3E6F" w14:textId="77777777" w:rsidTr="00710C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8D6DEB" w14:textId="7B7F9371" w:rsidR="00710CD9" w:rsidRPr="00010DF0" w:rsidRDefault="00710CD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BE9F1E" w14:textId="26B4E4B3" w:rsidR="00710CD9" w:rsidRPr="00710CD9" w:rsidRDefault="00710CD9" w:rsidP="00710C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10CD9">
              <w:rPr>
                <w:rFonts w:cs="Arial"/>
                <w:szCs w:val="24"/>
              </w:rPr>
              <w:t>krajskému úřadu informovat o přijatém usnesení ředitelku příspěvkové organizace</w:t>
            </w:r>
          </w:p>
        </w:tc>
      </w:tr>
      <w:tr w:rsidR="00710CD9" w:rsidRPr="00010DF0" w14:paraId="6B2D25B8" w14:textId="77777777" w:rsidTr="00710CD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0ABFE7" w14:textId="77777777" w:rsidR="00710CD9" w:rsidRDefault="00710CD9" w:rsidP="00710CD9">
            <w:r>
              <w:t>Odpovídá: Ing. Lubomír Baláš, ředitel</w:t>
            </w:r>
          </w:p>
          <w:p w14:paraId="7E594B93" w14:textId="77777777" w:rsidR="00710CD9" w:rsidRDefault="00710CD9" w:rsidP="00710CD9">
            <w:r>
              <w:t>Realizuje: Ing. Bohuslav Kolář, MBA, LL.M., vedoucí odboru zdravotnictví</w:t>
            </w:r>
          </w:p>
          <w:p w14:paraId="3C1E22E3" w14:textId="42B53453" w:rsidR="00710CD9" w:rsidRPr="00710CD9" w:rsidRDefault="00710CD9" w:rsidP="00710CD9">
            <w:r>
              <w:t>Termín: 10. 3. 2025</w:t>
            </w:r>
          </w:p>
        </w:tc>
      </w:tr>
      <w:tr w:rsidR="00710CD9" w:rsidRPr="00010DF0" w14:paraId="46C9501A" w14:textId="77777777" w:rsidTr="00710C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C6D79A" w14:textId="11598AF4" w:rsidR="00710CD9" w:rsidRPr="00010DF0" w:rsidRDefault="00710CD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4A2063" w14:textId="4E89E06F" w:rsidR="00710CD9" w:rsidRPr="00710CD9" w:rsidRDefault="00710CD9" w:rsidP="00710C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10CD9">
              <w:rPr>
                <w:rFonts w:cs="Arial"/>
                <w:szCs w:val="24"/>
              </w:rPr>
              <w:t>předložit materiál dle bodu 1 usnesení na zasedání Zastupitelstva Olomouckého kraje na vědomí</w:t>
            </w:r>
          </w:p>
        </w:tc>
      </w:tr>
      <w:tr w:rsidR="00710CD9" w:rsidRPr="00010DF0" w14:paraId="2BB93809" w14:textId="77777777" w:rsidTr="00710CD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175367" w14:textId="77777777" w:rsidR="00710CD9" w:rsidRDefault="00710CD9" w:rsidP="00710CD9">
            <w:r>
              <w:t>Odpovídá: Ladislav Okleštěk, hejtman Olomouckého kraje</w:t>
            </w:r>
          </w:p>
          <w:p w14:paraId="132BC7C3" w14:textId="77777777" w:rsidR="00710CD9" w:rsidRDefault="00710CD9" w:rsidP="00710CD9">
            <w:r>
              <w:t>Realizuje: Mgr. Olga Fidrová, MBA, vedoucí odboru ekonomického</w:t>
            </w:r>
          </w:p>
          <w:p w14:paraId="32ACD6CD" w14:textId="119B512B" w:rsidR="00710CD9" w:rsidRPr="00710CD9" w:rsidRDefault="00710CD9" w:rsidP="00710CD9">
            <w:r>
              <w:t>Termín: ZOK 24. 2. 2025</w:t>
            </w:r>
          </w:p>
        </w:tc>
      </w:tr>
      <w:tr w:rsidR="00710CD9" w:rsidRPr="00010DF0" w14:paraId="7A6FFB6E" w14:textId="77777777" w:rsidTr="00710C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12E2FE" w14:textId="2931FF3F" w:rsidR="00710CD9" w:rsidRPr="00010DF0" w:rsidRDefault="00710CD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9AF32E" w14:textId="33FB5442" w:rsidR="00710CD9" w:rsidRPr="00710CD9" w:rsidRDefault="00710CD9" w:rsidP="00710C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10CD9">
              <w:rPr>
                <w:rFonts w:cs="Arial"/>
                <w:szCs w:val="24"/>
              </w:rPr>
              <w:t>vzít na vědomí rozpočtovou změnu dle bodu 1 usnesení</w:t>
            </w:r>
          </w:p>
        </w:tc>
      </w:tr>
      <w:tr w:rsidR="000D776F" w:rsidRPr="00010DF0" w14:paraId="610CEC6B" w14:textId="77777777" w:rsidTr="00710CD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7F1C48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60CB9DCC" w14:textId="77777777" w:rsidTr="00710CD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7D6B75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345333E" w14:textId="4BDC40C4" w:rsidR="000D776F" w:rsidRPr="00010DF0" w:rsidRDefault="00710CD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1CBA87B8" w14:textId="77777777" w:rsidTr="00710CD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E7197D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6DBE3AE" w14:textId="5BAD8268" w:rsidR="000D776F" w:rsidRPr="00010DF0" w:rsidRDefault="00710CD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10.4.</w:t>
            </w:r>
          </w:p>
        </w:tc>
      </w:tr>
    </w:tbl>
    <w:p w14:paraId="4FB755CF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35E8881" w14:textId="77777777" w:rsidTr="00100C41">
        <w:tc>
          <w:tcPr>
            <w:tcW w:w="961" w:type="pct"/>
            <w:gridSpan w:val="2"/>
            <w:tcBorders>
              <w:bottom w:val="nil"/>
            </w:tcBorders>
          </w:tcPr>
          <w:p w14:paraId="3897785F" w14:textId="51F59DA0" w:rsidR="000D776F" w:rsidRPr="007175CF" w:rsidRDefault="00100C41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5F1ABF4" w14:textId="56ACEFB2" w:rsidR="000D776F" w:rsidRPr="007175CF" w:rsidRDefault="00100C41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závazného ukazatele – odvod z fondu investic</w:t>
            </w:r>
          </w:p>
        </w:tc>
      </w:tr>
      <w:tr w:rsidR="000D776F" w:rsidRPr="00010DF0" w14:paraId="66BFECDE" w14:textId="77777777" w:rsidTr="00100C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CA7A70A" w14:textId="43746112" w:rsidR="000D776F" w:rsidRPr="007175CF" w:rsidRDefault="00100C41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8402A3E" w14:textId="77777777" w:rsidTr="00100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BEEF05D" w14:textId="03B6D388" w:rsidR="000D776F" w:rsidRPr="00010DF0" w:rsidRDefault="0010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881952" w14:textId="409BCA6A" w:rsidR="000D776F" w:rsidRPr="00100C41" w:rsidRDefault="00100C41" w:rsidP="00100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00C41">
              <w:rPr>
                <w:rFonts w:cs="Arial"/>
                <w:szCs w:val="24"/>
              </w:rPr>
              <w:t>závazný ukazatel – odvod z fondu investic pro Odborný léčebný ústav Paseka, příspěvkovou organizaci, ve výši 416 096,30 Kč z nepoužitých investičních příspěvků dle přílohy č. 01 usnesení</w:t>
            </w:r>
          </w:p>
        </w:tc>
      </w:tr>
      <w:tr w:rsidR="00100C41" w:rsidRPr="00010DF0" w14:paraId="68D4015D" w14:textId="77777777" w:rsidTr="00100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CE679A" w14:textId="33B12B29" w:rsidR="00100C41" w:rsidRPr="00010DF0" w:rsidRDefault="0010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694049" w14:textId="38A8E4BB" w:rsidR="00100C41" w:rsidRPr="00100C41" w:rsidRDefault="00100C41" w:rsidP="00100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00C41">
              <w:rPr>
                <w:rFonts w:cs="Arial"/>
                <w:szCs w:val="24"/>
              </w:rPr>
              <w:t>Odbornému léčebnému ústavu Paseka, příspěvkové organizaci, odvod z fondu investic ve výši 416 096,30 Kč z nepoužitých investičních příspěvků dle přílohy č. 01 usnesení</w:t>
            </w:r>
          </w:p>
        </w:tc>
      </w:tr>
      <w:tr w:rsidR="00100C41" w:rsidRPr="00010DF0" w14:paraId="452A32C2" w14:textId="77777777" w:rsidTr="00100C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18D388" w14:textId="77777777" w:rsidR="00100C41" w:rsidRDefault="00100C41" w:rsidP="00100C41">
            <w:r>
              <w:t>Odpovídá: ředitelka příspěvkové organizace</w:t>
            </w:r>
          </w:p>
          <w:p w14:paraId="5CF86E46" w14:textId="77777777" w:rsidR="00100C41" w:rsidRDefault="00100C41" w:rsidP="00100C41">
            <w:r>
              <w:t>Realizuje: příspěvková organizace dle usnesení</w:t>
            </w:r>
          </w:p>
          <w:p w14:paraId="4FD1F82A" w14:textId="41AB5583" w:rsidR="00100C41" w:rsidRPr="00100C41" w:rsidRDefault="00100C41" w:rsidP="00100C41">
            <w:r>
              <w:t>Termín: 10. 3. 2025</w:t>
            </w:r>
          </w:p>
        </w:tc>
      </w:tr>
      <w:tr w:rsidR="00100C41" w:rsidRPr="00010DF0" w14:paraId="5877B710" w14:textId="77777777" w:rsidTr="00100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454C9D" w14:textId="7FCCE3A9" w:rsidR="00100C41" w:rsidRPr="00010DF0" w:rsidRDefault="0010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98F83C" w14:textId="70A81E56" w:rsidR="00100C41" w:rsidRPr="00100C41" w:rsidRDefault="00100C41" w:rsidP="00100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00C41">
              <w:rPr>
                <w:rFonts w:cs="Arial"/>
                <w:szCs w:val="24"/>
              </w:rPr>
              <w:t>krajskému úřadu informovat o přijatém usnesení ředitelku příspěvkové organizace</w:t>
            </w:r>
          </w:p>
        </w:tc>
      </w:tr>
      <w:tr w:rsidR="00100C41" w:rsidRPr="00010DF0" w14:paraId="2D36EDF3" w14:textId="77777777" w:rsidTr="00100C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4E811B" w14:textId="77777777" w:rsidR="00100C41" w:rsidRDefault="00100C41" w:rsidP="00100C41">
            <w:r>
              <w:t>Odpovídá: Ing. Lubomír Baláš, ředitel</w:t>
            </w:r>
          </w:p>
          <w:p w14:paraId="4FCDD6AD" w14:textId="77777777" w:rsidR="00100C41" w:rsidRDefault="00100C41" w:rsidP="00100C41">
            <w:r>
              <w:t>Realizuje: Ing. Bohuslav Kolář, MBA, LL.M., vedoucí odboru zdravotnictví</w:t>
            </w:r>
          </w:p>
          <w:p w14:paraId="40B9A68B" w14:textId="26B197B8" w:rsidR="00100C41" w:rsidRPr="00100C41" w:rsidRDefault="00100C41" w:rsidP="00100C41">
            <w:r>
              <w:t>Termín: 10. 3. 2025</w:t>
            </w:r>
          </w:p>
        </w:tc>
      </w:tr>
      <w:tr w:rsidR="000D776F" w:rsidRPr="00010DF0" w14:paraId="0A5F7548" w14:textId="77777777" w:rsidTr="00100C4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0A162F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C227004" w14:textId="77777777" w:rsidTr="00100C4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B22F7D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789CA4A" w14:textId="423B6E2E" w:rsidR="000D776F" w:rsidRPr="00010DF0" w:rsidRDefault="0010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5782E07E" w14:textId="77777777" w:rsidTr="00100C4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030425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66CD061" w14:textId="1664EA5E" w:rsidR="000D776F" w:rsidRPr="00010DF0" w:rsidRDefault="0010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10.5.</w:t>
            </w:r>
          </w:p>
        </w:tc>
      </w:tr>
    </w:tbl>
    <w:p w14:paraId="71AA9809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4A0DDCD" w14:textId="77777777" w:rsidTr="00CA26D2">
        <w:tc>
          <w:tcPr>
            <w:tcW w:w="961" w:type="pct"/>
            <w:gridSpan w:val="2"/>
            <w:tcBorders>
              <w:bottom w:val="nil"/>
            </w:tcBorders>
          </w:tcPr>
          <w:p w14:paraId="7131E8B4" w14:textId="0F1D6A2A" w:rsidR="000D776F" w:rsidRPr="007175CF" w:rsidRDefault="00CA26D2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2B92A84" w14:textId="767E8F1E" w:rsidR="000D776F" w:rsidRPr="007175CF" w:rsidRDefault="00CA26D2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Dodatek č. 14 smlouvy o nájmu nemovitostí </w:t>
            </w:r>
          </w:p>
        </w:tc>
      </w:tr>
      <w:tr w:rsidR="000D776F" w:rsidRPr="00010DF0" w14:paraId="65C82F01" w14:textId="77777777" w:rsidTr="00CA26D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A69BEC4" w14:textId="70456523" w:rsidR="000D776F" w:rsidRPr="007175CF" w:rsidRDefault="00CA26D2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7C9D036B" w14:textId="77777777" w:rsidTr="00CA26D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BC03658" w14:textId="7939CF3E" w:rsidR="000D776F" w:rsidRPr="00010DF0" w:rsidRDefault="00CA26D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7F1A6E9" w14:textId="403AF661" w:rsidR="000D776F" w:rsidRPr="00CA26D2" w:rsidRDefault="00CA26D2" w:rsidP="00CA26D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CA26D2">
              <w:rPr>
                <w:rFonts w:cs="Arial"/>
                <w:szCs w:val="24"/>
              </w:rPr>
              <w:t>o uzavření Dodatku č. 14 smlouvy o nájmu nemovitostí mezi AGEL Středomoravskou nemocniční a.s., se sídlem Mathonova 291/1, Krasice, 796 04 Prostějov, IČO: 27797660, jako nájemcem a Olomouckým krajem jako pronajímatelem dle přílohy č. 01 usnesení</w:t>
            </w:r>
          </w:p>
        </w:tc>
      </w:tr>
      <w:tr w:rsidR="00CA26D2" w:rsidRPr="00010DF0" w14:paraId="18907734" w14:textId="77777777" w:rsidTr="00CA26D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1846AF" w14:textId="310ABA8F" w:rsidR="00CA26D2" w:rsidRPr="00010DF0" w:rsidRDefault="00CA26D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A1CAEC" w14:textId="580EA684" w:rsidR="00CA26D2" w:rsidRPr="00CA26D2" w:rsidRDefault="00CA26D2" w:rsidP="00CA26D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uzavřít</w:t>
            </w:r>
            <w:r>
              <w:rPr>
                <w:rFonts w:cs="Arial"/>
                <w:szCs w:val="24"/>
              </w:rPr>
              <w:t xml:space="preserve"> </w:t>
            </w:r>
            <w:r w:rsidRPr="00CA26D2">
              <w:rPr>
                <w:rFonts w:cs="Arial"/>
                <w:szCs w:val="24"/>
              </w:rPr>
              <w:t xml:space="preserve">Dodatek č. 14 smlouvy o nájmu nemovitostí dle bodu </w:t>
            </w:r>
          </w:p>
          <w:p w14:paraId="745C6B62" w14:textId="23EB0E3B" w:rsidR="00CA26D2" w:rsidRPr="00CA26D2" w:rsidRDefault="00CA26D2" w:rsidP="00CA26D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CA26D2">
              <w:rPr>
                <w:rFonts w:cs="Arial"/>
                <w:szCs w:val="24"/>
              </w:rPr>
              <w:t>1 tohoto usnesení</w:t>
            </w:r>
          </w:p>
        </w:tc>
      </w:tr>
      <w:tr w:rsidR="00CA26D2" w:rsidRPr="00010DF0" w14:paraId="262A4F41" w14:textId="77777777" w:rsidTr="00CA26D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2FC1CB" w14:textId="67A1B4D3" w:rsidR="00CA26D2" w:rsidRPr="00CA26D2" w:rsidRDefault="00CA26D2" w:rsidP="00CA26D2">
            <w:r>
              <w:t>Odpovídá: JUDr. Vladimír Lichnovský, 1. náměstek hejtmana</w:t>
            </w:r>
          </w:p>
        </w:tc>
      </w:tr>
      <w:tr w:rsidR="000D776F" w:rsidRPr="00010DF0" w14:paraId="45087849" w14:textId="77777777" w:rsidTr="00CA26D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E992AB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BA2E9E2" w14:textId="77777777" w:rsidTr="00CA26D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0FB5F2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67D9AA7" w14:textId="347E4CBC" w:rsidR="000D776F" w:rsidRPr="00010DF0" w:rsidRDefault="00CA26D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113F114C" w14:textId="77777777" w:rsidTr="00CA26D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3F36EA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CE7BCB3" w14:textId="79403737" w:rsidR="000D776F" w:rsidRPr="00010DF0" w:rsidRDefault="00CA26D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10.6.</w:t>
            </w:r>
          </w:p>
        </w:tc>
      </w:tr>
    </w:tbl>
    <w:p w14:paraId="24D096B2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1296D65" w14:textId="77777777" w:rsidTr="000F6B07">
        <w:tc>
          <w:tcPr>
            <w:tcW w:w="961" w:type="pct"/>
            <w:gridSpan w:val="2"/>
            <w:tcBorders>
              <w:bottom w:val="nil"/>
            </w:tcBorders>
          </w:tcPr>
          <w:p w14:paraId="074413EF" w14:textId="33FC31F4" w:rsidR="000D776F" w:rsidRPr="007175CF" w:rsidRDefault="000F6B07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9BD606F" w14:textId="6D1535FB" w:rsidR="000D776F" w:rsidRPr="007175CF" w:rsidRDefault="000F6B07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1 ke Smlouvě o dílo na realizaci stavby „Domov pro seniory Červenka – Dobudování EPS s napojením na CPO – objekt Litovel“</w:t>
            </w:r>
          </w:p>
        </w:tc>
      </w:tr>
      <w:tr w:rsidR="000D776F" w:rsidRPr="00010DF0" w14:paraId="40F20EB4" w14:textId="77777777" w:rsidTr="000F6B0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D56AB2F" w14:textId="61C4BDF1" w:rsidR="000D776F" w:rsidRPr="007175CF" w:rsidRDefault="000F6B07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AC13C5F" w14:textId="77777777" w:rsidTr="000F6B0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12AE70F" w14:textId="53B7A5C9" w:rsidR="000D776F" w:rsidRPr="00010DF0" w:rsidRDefault="000F6B0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EEF1DC" w14:textId="05BC7532" w:rsidR="000D776F" w:rsidRPr="000F6B07" w:rsidRDefault="000F6B07" w:rsidP="000F6B0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F6B07">
              <w:rPr>
                <w:rFonts w:cs="Arial"/>
                <w:szCs w:val="24"/>
              </w:rPr>
              <w:t>o uzavření Dodatku č. 1 ke Smlouvě o dílo na realizaci stavby „Domov pro seniory Červenka – Dobudování EPS s napojením na CPO – objekt Litovel“ ze dne 17. 10. 2024 mezi Olomouckým krajem a společností WEISSTAW s.r.o., se sídlem Horní 259/100, 783 13 Štěpánov, IČO: 05532914, dle přílohy č. 1 usnesení</w:t>
            </w:r>
          </w:p>
        </w:tc>
      </w:tr>
      <w:tr w:rsidR="000D776F" w:rsidRPr="00010DF0" w14:paraId="04DB0F2B" w14:textId="77777777" w:rsidTr="000F6B0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235CBE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6027ED79" w14:textId="77777777" w:rsidTr="000F6B0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2E1A05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4D0FA88" w14:textId="29E8A8AD" w:rsidR="000D776F" w:rsidRPr="00010DF0" w:rsidRDefault="000F6B0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69D6DFEE" w14:textId="77777777" w:rsidTr="000F6B0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6CE326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F7014B2" w14:textId="5D9BC073" w:rsidR="000D776F" w:rsidRPr="00010DF0" w:rsidRDefault="000F6B0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11.1.</w:t>
            </w:r>
          </w:p>
        </w:tc>
      </w:tr>
    </w:tbl>
    <w:p w14:paraId="4F51916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B1F5390" w14:textId="77777777" w:rsidTr="0050621D">
        <w:tc>
          <w:tcPr>
            <w:tcW w:w="961" w:type="pct"/>
            <w:gridSpan w:val="2"/>
            <w:tcBorders>
              <w:bottom w:val="nil"/>
            </w:tcBorders>
          </w:tcPr>
          <w:p w14:paraId="5928922F" w14:textId="30029A16" w:rsidR="000D776F" w:rsidRPr="007175CF" w:rsidRDefault="0050621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47D046C" w14:textId="6EDE1A73" w:rsidR="000D776F" w:rsidRPr="007175CF" w:rsidRDefault="0050621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2 ke Smlouvě o dílo na realizaci stavby „Odborné učiliště a Základní škola, Křenovice – Sociální zařízení na školní zahradě“</w:t>
            </w:r>
          </w:p>
        </w:tc>
      </w:tr>
      <w:tr w:rsidR="000D776F" w:rsidRPr="00010DF0" w14:paraId="1CB0A05E" w14:textId="77777777" w:rsidTr="0050621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BD59B39" w14:textId="59A9B386" w:rsidR="000D776F" w:rsidRPr="007175CF" w:rsidRDefault="0050621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1F9E96D" w14:textId="77777777" w:rsidTr="0050621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F04F4A4" w14:textId="5E58FE5C" w:rsidR="000D776F" w:rsidRPr="00010DF0" w:rsidRDefault="0050621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29FDC9" w14:textId="6AD68D08" w:rsidR="000D776F" w:rsidRPr="0050621D" w:rsidRDefault="0050621D" w:rsidP="005062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50621D">
              <w:rPr>
                <w:rFonts w:cs="Arial"/>
                <w:szCs w:val="24"/>
              </w:rPr>
              <w:t>o uzavření Dodatku č. 2 ke Smlouvě o dílo na realizaci stavby „Odborné učiliště a Základní škola, Křenovice – Sociální zařízení na školní zahradě“ ze dne 2. 5. 2024 mezi Olomouckým krajem a společností ELEKTRO-FLEXI s.r.o., se sídlem U Kapličky 21, 783 49, Lutín, IČO: 28602340, dle přílohy č. 1 usnesení</w:t>
            </w:r>
          </w:p>
        </w:tc>
      </w:tr>
      <w:tr w:rsidR="000D776F" w:rsidRPr="00010DF0" w14:paraId="5FB21590" w14:textId="77777777" w:rsidTr="0050621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B7CD98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1370033B" w14:textId="77777777" w:rsidTr="0050621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DF22960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E2A2F93" w14:textId="43ED67EA" w:rsidR="000D776F" w:rsidRPr="00010DF0" w:rsidRDefault="0050621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78E6195C" w14:textId="77777777" w:rsidTr="0050621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B38A65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751D1AF" w14:textId="05B8472A" w:rsidR="000D776F" w:rsidRPr="00010DF0" w:rsidRDefault="0050621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11.2.</w:t>
            </w:r>
          </w:p>
        </w:tc>
      </w:tr>
    </w:tbl>
    <w:p w14:paraId="50E415E3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4F58743" w14:textId="77777777" w:rsidTr="00D70C41">
        <w:tc>
          <w:tcPr>
            <w:tcW w:w="961" w:type="pct"/>
            <w:gridSpan w:val="2"/>
            <w:tcBorders>
              <w:bottom w:val="nil"/>
            </w:tcBorders>
          </w:tcPr>
          <w:p w14:paraId="7CA3410F" w14:textId="4A6D9C2A" w:rsidR="000D776F" w:rsidRPr="007175CF" w:rsidRDefault="00D70C41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E03DB01" w14:textId="6A0CCA47" w:rsidR="000D776F" w:rsidRPr="007175CF" w:rsidRDefault="00D70C41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3 ke Smlouvě o dílo na realizaci stavby „Klíč – centrum sociálních služeb, příspěvková organizace – Sociální zařízení a elektroinstalace“</w:t>
            </w:r>
          </w:p>
        </w:tc>
      </w:tr>
      <w:tr w:rsidR="000D776F" w:rsidRPr="00010DF0" w14:paraId="47FF884B" w14:textId="77777777" w:rsidTr="00D70C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A52DD46" w14:textId="07B8E987" w:rsidR="000D776F" w:rsidRPr="007175CF" w:rsidRDefault="00D70C41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8DC0410" w14:textId="77777777" w:rsidTr="00D70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11C7220" w14:textId="5BE38A73" w:rsidR="000D776F" w:rsidRPr="00010DF0" w:rsidRDefault="00D7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52F70A" w14:textId="0745ADED" w:rsidR="000D776F" w:rsidRPr="00D70C41" w:rsidRDefault="00D70C41" w:rsidP="00D70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D70C41">
              <w:rPr>
                <w:rFonts w:cs="Arial"/>
                <w:szCs w:val="24"/>
              </w:rPr>
              <w:t>o uzavření Dodatku č. 3 ke Smlouvě o dílo na realizaci stavby „Klíč – centrum sociálních služeb, příspěvková organizace – Sociální zařízení a elektroinstalace“ ze dne 10. 1. 2024 mezi Olomouckým krajem a společností ELEKTRO-FLEXI s.r.o., se sídlem U Kapličky 21, 783 49 Lutín, IČO: 28602340, dle přílohy č. 1 usnesení</w:t>
            </w:r>
          </w:p>
        </w:tc>
      </w:tr>
      <w:tr w:rsidR="000D776F" w:rsidRPr="00010DF0" w14:paraId="32C85ED3" w14:textId="77777777" w:rsidTr="00D70C4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B94B3F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3E68885" w14:textId="77777777" w:rsidTr="00D70C4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BEA8D8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04576AD" w14:textId="172E1BE4" w:rsidR="000D776F" w:rsidRPr="00010DF0" w:rsidRDefault="00D7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41798406" w14:textId="77777777" w:rsidTr="00D70C4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E0FF63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566528C" w14:textId="5EF0B58B" w:rsidR="000D776F" w:rsidRPr="00010DF0" w:rsidRDefault="00D70C4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11.3.</w:t>
            </w:r>
          </w:p>
        </w:tc>
      </w:tr>
    </w:tbl>
    <w:p w14:paraId="6366DFC4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C3AB3EA" w14:textId="77777777" w:rsidTr="00673666">
        <w:tc>
          <w:tcPr>
            <w:tcW w:w="961" w:type="pct"/>
            <w:gridSpan w:val="2"/>
            <w:tcBorders>
              <w:bottom w:val="nil"/>
            </w:tcBorders>
          </w:tcPr>
          <w:p w14:paraId="3CF2A4FD" w14:textId="1293E5DB" w:rsidR="000D776F" w:rsidRPr="007175CF" w:rsidRDefault="00673666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lastRenderedPageBreak/>
              <w:t>UR/10/55/2025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3B04458" w14:textId="4EE5C458" w:rsidR="000D776F" w:rsidRPr="007175CF" w:rsidRDefault="00673666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3 ke Smlouvě o dílo na realizaci stavby „Domov pro seniory Červenka – Nový pavilon“</w:t>
            </w:r>
          </w:p>
        </w:tc>
      </w:tr>
      <w:tr w:rsidR="000D776F" w:rsidRPr="00010DF0" w14:paraId="6A37CDD5" w14:textId="77777777" w:rsidTr="0067366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31510F1" w14:textId="5FAA503D" w:rsidR="000D776F" w:rsidRPr="007175CF" w:rsidRDefault="00673666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0193212" w14:textId="77777777" w:rsidTr="0067366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9E04DE0" w14:textId="23D5200F" w:rsidR="000D776F" w:rsidRPr="00010DF0" w:rsidRDefault="0067366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1880FD" w14:textId="0C8BAE17" w:rsidR="000D776F" w:rsidRPr="00673666" w:rsidRDefault="00673666" w:rsidP="0067366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673666">
              <w:rPr>
                <w:rFonts w:cs="Arial"/>
                <w:szCs w:val="24"/>
              </w:rPr>
              <w:t>o uzavření Dodatku č. 3 ke Smlouvě o dílo na realizaci stavby „Domov pro seniory Červenka – Nový pavilon“ ze dne 19. 7. 2024 mezi Olomouckým krajem a společností OHLA ŽS, a.s., se sídlem Tuřanka 1554/115b, Slatina, 627 00 Brno, IČO: 46342796, dle přílohy č. 1 usnesení</w:t>
            </w:r>
          </w:p>
        </w:tc>
      </w:tr>
      <w:tr w:rsidR="000D776F" w:rsidRPr="00010DF0" w14:paraId="5405E06D" w14:textId="77777777" w:rsidTr="0067366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1A28CF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272CC0D" w14:textId="77777777" w:rsidTr="0067366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07F9E8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AF05ED4" w14:textId="65A26F50" w:rsidR="000D776F" w:rsidRPr="00010DF0" w:rsidRDefault="0067366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256A88C4" w14:textId="77777777" w:rsidTr="0067366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90AD64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FCB4D8B" w14:textId="23952A6E" w:rsidR="000D776F" w:rsidRPr="00010DF0" w:rsidRDefault="0067366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11.4.</w:t>
            </w:r>
          </w:p>
        </w:tc>
      </w:tr>
    </w:tbl>
    <w:p w14:paraId="151E0D5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6E7DE18" w14:textId="77777777" w:rsidTr="00BC7606">
        <w:tc>
          <w:tcPr>
            <w:tcW w:w="961" w:type="pct"/>
            <w:gridSpan w:val="2"/>
            <w:tcBorders>
              <w:bottom w:val="nil"/>
            </w:tcBorders>
          </w:tcPr>
          <w:p w14:paraId="163FDD8E" w14:textId="0E0410E4" w:rsidR="000D776F" w:rsidRPr="007175CF" w:rsidRDefault="00BC7606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B235E5D" w14:textId="4D08A0D1" w:rsidR="000D776F" w:rsidRPr="007175CF" w:rsidRDefault="00BC7606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Rozhodnutí o poskytnutí dotace</w:t>
            </w:r>
          </w:p>
        </w:tc>
      </w:tr>
      <w:tr w:rsidR="000D776F" w:rsidRPr="00010DF0" w14:paraId="19DC0716" w14:textId="77777777" w:rsidTr="00BC76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83FFD10" w14:textId="5F0E4F49" w:rsidR="000D776F" w:rsidRPr="007175CF" w:rsidRDefault="00BC7606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7552405" w14:textId="77777777" w:rsidTr="00BC76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9089A48" w14:textId="546EF7D1" w:rsidR="000D776F" w:rsidRPr="00010DF0" w:rsidRDefault="00BC76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1373FA" w14:textId="05F1449A" w:rsidR="000D776F" w:rsidRPr="00BC7606" w:rsidRDefault="00BC7606" w:rsidP="00BC76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C7606">
              <w:rPr>
                <w:rFonts w:cs="Arial"/>
                <w:szCs w:val="24"/>
              </w:rPr>
              <w:t>se zněním Rozhodnutí o poskytnutí dotace pro projekt „Domov Hrubá Voda – Dobudování EPS s napojením na CPO“ dle Přílohy č. 1 usnesení</w:t>
            </w:r>
          </w:p>
        </w:tc>
      </w:tr>
      <w:tr w:rsidR="00BC7606" w:rsidRPr="00010DF0" w14:paraId="6B3A520F" w14:textId="77777777" w:rsidTr="00BC76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348FF6" w14:textId="13E1743B" w:rsidR="00BC7606" w:rsidRPr="00010DF0" w:rsidRDefault="00BC76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D83900E" w14:textId="549E33AF" w:rsidR="00BC7606" w:rsidRPr="00BC7606" w:rsidRDefault="00BC7606" w:rsidP="00BC76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C7606">
              <w:rPr>
                <w:rFonts w:cs="Arial"/>
                <w:szCs w:val="24"/>
              </w:rPr>
              <w:t>se zněním Rozhodnutí o poskytnutí dotace pro projekt „Domov pro seniory Červenka – Dobudování EPS s napojením na CPO – Objekt Litovel“ dle Přílohy č. 2 usnesení</w:t>
            </w:r>
          </w:p>
        </w:tc>
      </w:tr>
      <w:tr w:rsidR="00BC7606" w:rsidRPr="00010DF0" w14:paraId="407144F3" w14:textId="77777777" w:rsidTr="00BC76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6AF5B9" w14:textId="5431B1DD" w:rsidR="00BC7606" w:rsidRPr="00010DF0" w:rsidRDefault="00BC76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617FD1" w14:textId="7236FA6E" w:rsidR="00BC7606" w:rsidRPr="00BC7606" w:rsidRDefault="00BC7606" w:rsidP="00BC76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C7606">
              <w:rPr>
                <w:rFonts w:cs="Arial"/>
                <w:szCs w:val="24"/>
              </w:rPr>
              <w:t>se zněním Rozhodnutí o poskytnutí dotace pro projekt „Centrum sociálních služeb Prostějov – Dobudování EPS s napojením na CPO“ dle Přílohy č. 3 usnesení</w:t>
            </w:r>
          </w:p>
        </w:tc>
      </w:tr>
      <w:tr w:rsidR="000D776F" w:rsidRPr="00010DF0" w14:paraId="51952586" w14:textId="77777777" w:rsidTr="00BC760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853CAB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2C4A1807" w14:textId="77777777" w:rsidTr="00BC760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1CD6B5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09C6E8F" w14:textId="423236F0" w:rsidR="000D776F" w:rsidRPr="00010DF0" w:rsidRDefault="00BC76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1B265A5B" w14:textId="77777777" w:rsidTr="00BC760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188813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CD2B994" w14:textId="1B725B19" w:rsidR="000D776F" w:rsidRPr="00010DF0" w:rsidRDefault="00BC76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11.5.</w:t>
            </w:r>
          </w:p>
        </w:tc>
      </w:tr>
    </w:tbl>
    <w:p w14:paraId="3B0DAA02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733A65B" w14:textId="77777777" w:rsidTr="00AC5355">
        <w:tc>
          <w:tcPr>
            <w:tcW w:w="961" w:type="pct"/>
            <w:gridSpan w:val="2"/>
            <w:tcBorders>
              <w:bottom w:val="nil"/>
            </w:tcBorders>
          </w:tcPr>
          <w:p w14:paraId="125EE321" w14:textId="3348E6D8" w:rsidR="000D776F" w:rsidRPr="007175CF" w:rsidRDefault="00AC5355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D3C23BB" w14:textId="0ECCC470" w:rsidR="000D776F" w:rsidRPr="007175CF" w:rsidRDefault="00AC5355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Podání projektu do 30. výzvy ITI Olomoucké aglomerace a 56. výzvy OPŽP</w:t>
            </w:r>
          </w:p>
        </w:tc>
      </w:tr>
      <w:tr w:rsidR="000D776F" w:rsidRPr="00010DF0" w14:paraId="68962597" w14:textId="77777777" w:rsidTr="00AC53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381E0B4" w14:textId="6098B99A" w:rsidR="000D776F" w:rsidRPr="007175CF" w:rsidRDefault="00AC5355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5E824ED9" w14:textId="77777777" w:rsidTr="00AC53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32D07A4" w14:textId="35ADFB93" w:rsidR="000D776F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8B0D19" w14:textId="4B94D6EE" w:rsidR="000D776F" w:rsidRPr="00AC5355" w:rsidRDefault="00AC5355" w:rsidP="00AC53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C5355">
              <w:rPr>
                <w:rFonts w:cs="Arial"/>
                <w:szCs w:val="24"/>
              </w:rPr>
              <w:t>podání projektu „REÚO – SPŠ Hranice – Internát“ do 56. výzvy Operačního programu Životní prostředí dle důvodové zprávy</w:t>
            </w:r>
          </w:p>
        </w:tc>
      </w:tr>
      <w:tr w:rsidR="00AC5355" w:rsidRPr="00010DF0" w14:paraId="74FC91D6" w14:textId="77777777" w:rsidTr="00AC53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F6F5F8" w14:textId="280656AF" w:rsidR="00AC5355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4707A2" w14:textId="3CC798FD" w:rsidR="00AC5355" w:rsidRPr="00AC5355" w:rsidRDefault="00AC5355" w:rsidP="00AC53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AC5355">
              <w:rPr>
                <w:rFonts w:cs="Arial"/>
                <w:szCs w:val="24"/>
              </w:rPr>
              <w:t>Ing. Pavla Jelínka, PhD., náměstka hejtmana Olomouckého kraje, k podpisu žádosti o podporu projektu dle bodu 1 usnesení a k případné opravě či doplnění žádosti o podporu podle požadavků poskytovatele dotace</w:t>
            </w:r>
          </w:p>
        </w:tc>
      </w:tr>
      <w:tr w:rsidR="00AC5355" w:rsidRPr="00010DF0" w14:paraId="624CA7F9" w14:textId="77777777" w:rsidTr="00AC53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873C398" w14:textId="5044F48E" w:rsidR="00AC5355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2353A5" w14:textId="46D0FFC5" w:rsidR="00AC5355" w:rsidRPr="00AC5355" w:rsidRDefault="00AC5355" w:rsidP="00AC53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AC5355">
              <w:rPr>
                <w:rFonts w:cs="Arial"/>
                <w:szCs w:val="24"/>
              </w:rPr>
              <w:t>žádost o podporu projektu dle bodu 1 usnesení</w:t>
            </w:r>
          </w:p>
        </w:tc>
      </w:tr>
      <w:tr w:rsidR="00AC5355" w:rsidRPr="00010DF0" w14:paraId="29E47FAB" w14:textId="77777777" w:rsidTr="00AC53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0A6C2C" w14:textId="532A9377" w:rsidR="00AC5355" w:rsidRPr="00AC5355" w:rsidRDefault="00AC5355" w:rsidP="00AC5355">
            <w:r>
              <w:t>Odpovídá: Ing. Pavel Jelínek, PhD., náměstek hejtmana</w:t>
            </w:r>
          </w:p>
        </w:tc>
      </w:tr>
      <w:tr w:rsidR="00AC5355" w:rsidRPr="00010DF0" w14:paraId="4A9E7E9D" w14:textId="77777777" w:rsidTr="00AC53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D4DCCA" w14:textId="6F5745B4" w:rsidR="00AC5355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270959" w14:textId="2492C534" w:rsidR="00AC5355" w:rsidRPr="00AC5355" w:rsidRDefault="00AC5355" w:rsidP="00AC53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C5355">
              <w:rPr>
                <w:rFonts w:cs="Arial"/>
                <w:szCs w:val="24"/>
              </w:rPr>
              <w:t>krajskému úřadu zajistit podání projektu dle bodu 1 usnesení</w:t>
            </w:r>
          </w:p>
        </w:tc>
      </w:tr>
      <w:tr w:rsidR="00AC5355" w:rsidRPr="00010DF0" w14:paraId="4C846FDD" w14:textId="77777777" w:rsidTr="00AC53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2C42AF" w14:textId="77777777" w:rsidR="00AC5355" w:rsidRDefault="00AC5355" w:rsidP="00AC5355">
            <w:r>
              <w:t>Odpovídá: Ing. Lubomír Baláš, ředitel</w:t>
            </w:r>
          </w:p>
          <w:p w14:paraId="0F423B2B" w14:textId="77777777" w:rsidR="00AC5355" w:rsidRDefault="00AC5355" w:rsidP="00AC5355">
            <w:r>
              <w:t>Realizuje: Ing. Miroslav Kubín, vedoucí odboru investic</w:t>
            </w:r>
          </w:p>
          <w:p w14:paraId="357B0BE7" w14:textId="7AE495F7" w:rsidR="00AC5355" w:rsidRPr="00AC5355" w:rsidRDefault="00AC5355" w:rsidP="00AC5355">
            <w:r>
              <w:t>Termín: 7. 4. 2025</w:t>
            </w:r>
          </w:p>
        </w:tc>
      </w:tr>
      <w:tr w:rsidR="00AC5355" w:rsidRPr="00010DF0" w14:paraId="59A35F02" w14:textId="77777777" w:rsidTr="00AC53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6C1A5D" w14:textId="340321B1" w:rsidR="00AC5355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3C26A4" w14:textId="6CA76D91" w:rsidR="00AC5355" w:rsidRPr="00AC5355" w:rsidRDefault="00AC5355" w:rsidP="00AC53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AC5355">
              <w:rPr>
                <w:rFonts w:cs="Arial"/>
                <w:szCs w:val="24"/>
              </w:rPr>
              <w:t>se zajištěním předfinancování a spolufinancování projektu Olomouckého kraje v případě získání podpory z Ministerstva životního prostředí prostřednictvím Státního fondu životního prostředí dle Operačního programu Životní prostředí dle důvodové zprávy</w:t>
            </w:r>
          </w:p>
        </w:tc>
      </w:tr>
      <w:tr w:rsidR="00AC5355" w:rsidRPr="00010DF0" w14:paraId="151FA0F0" w14:textId="77777777" w:rsidTr="00AC53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80AC43" w14:textId="6E234903" w:rsidR="00AC5355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5D6CB1" w14:textId="4812CFDD" w:rsidR="00AC5355" w:rsidRPr="00AC5355" w:rsidRDefault="00AC5355" w:rsidP="00AC53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C5355">
              <w:rPr>
                <w:rFonts w:cs="Arial"/>
                <w:szCs w:val="24"/>
              </w:rPr>
              <w:t>předložit Zastupitelstvu Olomouckého kraje ke schválení financování a předfinancování projektu dle bodu 1 usnesení</w:t>
            </w:r>
          </w:p>
        </w:tc>
      </w:tr>
      <w:tr w:rsidR="00AC5355" w:rsidRPr="00010DF0" w14:paraId="0A5A46EA" w14:textId="77777777" w:rsidTr="00AC53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B76BBD" w14:textId="77777777" w:rsidR="00AC5355" w:rsidRDefault="00AC5355" w:rsidP="00AC5355">
            <w:r>
              <w:t>Odpovídá: Ing. Pavel Jelínek, PhD., náměstek hejtmana</w:t>
            </w:r>
          </w:p>
          <w:p w14:paraId="5F317170" w14:textId="77777777" w:rsidR="00AC5355" w:rsidRDefault="00AC5355" w:rsidP="00AC5355">
            <w:r>
              <w:t>Realizuje: Ing. Miroslav Kubín, vedoucí odboru investic</w:t>
            </w:r>
          </w:p>
          <w:p w14:paraId="0A76CB19" w14:textId="06D9C962" w:rsidR="00AC5355" w:rsidRPr="00AC5355" w:rsidRDefault="00AC5355" w:rsidP="00AC5355">
            <w:r>
              <w:t>Termín: ZOK 28. 4. 2025</w:t>
            </w:r>
          </w:p>
        </w:tc>
      </w:tr>
      <w:tr w:rsidR="00AC5355" w:rsidRPr="00010DF0" w14:paraId="2687755B" w14:textId="77777777" w:rsidTr="00AC53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6DDA78" w14:textId="0B6115B4" w:rsidR="00AC5355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633225" w14:textId="594CD27F" w:rsidR="00AC5355" w:rsidRPr="00AC5355" w:rsidRDefault="00AC5355" w:rsidP="00AC53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C5355">
              <w:rPr>
                <w:rFonts w:cs="Arial"/>
                <w:szCs w:val="24"/>
              </w:rPr>
              <w:t>schválit financování a předfinancování projektu dle bodu 1 usnesení v případě získání podpory z Ministerstva životního prostředí prostřednictvím Státního fondu životního prostředí dle podmínek Operačního programu Životní prostředí</w:t>
            </w:r>
          </w:p>
        </w:tc>
      </w:tr>
      <w:tr w:rsidR="000D776F" w:rsidRPr="00010DF0" w14:paraId="526F25A7" w14:textId="77777777" w:rsidTr="00AC535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817C1B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12326554" w14:textId="77777777" w:rsidTr="00AC535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D045CE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B6CA63D" w14:textId="73342827" w:rsidR="000D776F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69910606" w14:textId="77777777" w:rsidTr="00AC535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266020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E68E7CB" w14:textId="32F54E17" w:rsidR="000D776F" w:rsidRPr="00010DF0" w:rsidRDefault="00AC5355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11.6.</w:t>
            </w:r>
          </w:p>
        </w:tc>
      </w:tr>
    </w:tbl>
    <w:p w14:paraId="236FC82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FCCEEC7" w14:textId="77777777" w:rsidTr="00CC6206">
        <w:tc>
          <w:tcPr>
            <w:tcW w:w="961" w:type="pct"/>
            <w:gridSpan w:val="2"/>
            <w:tcBorders>
              <w:bottom w:val="nil"/>
            </w:tcBorders>
          </w:tcPr>
          <w:p w14:paraId="16486B70" w14:textId="4210BEBE" w:rsidR="000D776F" w:rsidRPr="007175CF" w:rsidRDefault="00CC6206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34E5983" w14:textId="1772551E" w:rsidR="000D776F" w:rsidRPr="007175CF" w:rsidRDefault="00CC6206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finanční podpory poskytování sociálních služeb v Olomouckém kraji, Podprogram č. 1 – návrh výše dotace</w:t>
            </w:r>
          </w:p>
        </w:tc>
      </w:tr>
      <w:tr w:rsidR="000D776F" w:rsidRPr="00010DF0" w14:paraId="20FCEEF6" w14:textId="77777777" w:rsidTr="00CC62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3F10942" w14:textId="18382E6D" w:rsidR="000D776F" w:rsidRPr="007175CF" w:rsidRDefault="00CC6206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59958BF3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2681FDF" w14:textId="2E25BF4D" w:rsidR="000D776F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9B72F3" w14:textId="1A8C194A" w:rsidR="000D776F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s poskytnutím účelově určené dotace ze státního rozpočtu v rámci Podprogramu č. 1 Programu finanční podpory poskytování sociálních služeb v Olomouckém kraji pro rok 2025 jednotlivým sociálním službám, dle přílohy č. 01 usnesení</w:t>
            </w:r>
          </w:p>
        </w:tc>
      </w:tr>
      <w:tr w:rsidR="00CC6206" w:rsidRPr="00010DF0" w14:paraId="1AF4BE1B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25B5AD" w14:textId="0BB2E415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B77447" w14:textId="241F31B8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navrhuje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nevyhovět žádostem o poskytnutí účelově určené dotace ze státního rozpočtu na poskytování sociálních služeb na rok 2025 žadatelům dle přílohy č. 01 usnesení, na základě odůvodnění dle důvodové zprávy a přílohy č. 01 usnesení</w:t>
            </w:r>
          </w:p>
        </w:tc>
      </w:tr>
      <w:tr w:rsidR="00CC6206" w:rsidRPr="00010DF0" w14:paraId="310800D1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2DE461" w14:textId="5BC323CD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9F3D86" w14:textId="1DD4A639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se zněním vzorových veřejnoprávních smluv o poskytnutí účelově určené dotace ze státního rozpočtu na poskytování sociálních služeb, dle příloh č. 02–04 usnesení</w:t>
            </w:r>
          </w:p>
        </w:tc>
      </w:tr>
      <w:tr w:rsidR="00CC6206" w:rsidRPr="00010DF0" w14:paraId="5501ABC2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14222D" w14:textId="01F99CF9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6FE06D" w14:textId="39F6A1B2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s uzavřením veřejnoprávních smluv o poskytnutí účelově určené dotace ze státního rozpočtu na poskytování sociálních služeb s jednotlivými poskytovateli sociálních služeb dle přílohy č. 01 usnesení, ve znění vzorových veřejnoprávních o poskytnutí účelově určené dotace ze státního rozpočtu na poskytování sociálních služeb, dle příloh č. 02–04 usnesení</w:t>
            </w:r>
          </w:p>
        </w:tc>
      </w:tr>
      <w:tr w:rsidR="00CC6206" w:rsidRPr="00010DF0" w14:paraId="7D895F52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271C8D" w14:textId="45A606F3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7F165A" w14:textId="2DC9CEAD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předložit materiál k projednání Zastupitelstvu Olomouckého kraje</w:t>
            </w:r>
          </w:p>
        </w:tc>
      </w:tr>
      <w:tr w:rsidR="00CC6206" w:rsidRPr="00010DF0" w14:paraId="664E3683" w14:textId="77777777" w:rsidTr="00CC62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841C7B" w14:textId="77777777" w:rsidR="00CC6206" w:rsidRDefault="00CC6206" w:rsidP="00CC6206">
            <w:r>
              <w:t>Odpovídá: JUDr. Martin Škurek, Ph.D., náměstek hejtmana</w:t>
            </w:r>
          </w:p>
          <w:p w14:paraId="6C91487D" w14:textId="77777777" w:rsidR="00CC6206" w:rsidRDefault="00CC6206" w:rsidP="00CC6206">
            <w:r>
              <w:t>Realizuje: Mgr. Bc. Zbyněk Vočka, vedoucí odboru sociálních věcí</w:t>
            </w:r>
          </w:p>
          <w:p w14:paraId="1E560D70" w14:textId="1C96C4BF" w:rsidR="00CC6206" w:rsidRPr="00CC6206" w:rsidRDefault="00CC6206" w:rsidP="00CC6206">
            <w:r>
              <w:t>Termín: ZOK 24. 2. 2025</w:t>
            </w:r>
          </w:p>
        </w:tc>
      </w:tr>
      <w:tr w:rsidR="00CC6206" w:rsidRPr="00010DF0" w14:paraId="07C4C738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1ACAD2" w14:textId="37F72345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E3A1D9" w14:textId="6104BF4E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rozpočtovou změnu v příloze č. 05 usnesení</w:t>
            </w:r>
          </w:p>
        </w:tc>
      </w:tr>
      <w:tr w:rsidR="00CC6206" w:rsidRPr="00010DF0" w14:paraId="63065E9A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1B6A77" w14:textId="0E2C08D4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DD016C4" w14:textId="69AF98AA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předložit materiál dle bodu 6 usnesení na zasedání Zastupitelstva Olomouckého kraje na vědomí</w:t>
            </w:r>
          </w:p>
        </w:tc>
      </w:tr>
      <w:tr w:rsidR="00CC6206" w:rsidRPr="00010DF0" w14:paraId="3FAC90E2" w14:textId="77777777" w:rsidTr="00CC62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A46EFD" w14:textId="77777777" w:rsidR="00CC6206" w:rsidRDefault="00CC6206" w:rsidP="00CC6206">
            <w:r>
              <w:t>Odpovídá: Ladislav Okleštěk, hejtman Olomouckého kraje</w:t>
            </w:r>
          </w:p>
          <w:p w14:paraId="3B0365E8" w14:textId="77777777" w:rsidR="00CC6206" w:rsidRDefault="00CC6206" w:rsidP="00CC6206">
            <w:r>
              <w:t>Realizuje: Mgr. Olga Fidrová, MBA, vedoucí odboru ekonomického</w:t>
            </w:r>
          </w:p>
          <w:p w14:paraId="3B04BBFC" w14:textId="0C6937AC" w:rsidR="00CC6206" w:rsidRPr="00CC6206" w:rsidRDefault="00CC6206" w:rsidP="00CC6206">
            <w:r>
              <w:t>Termín: ZOK 24. 2. 2025</w:t>
            </w:r>
          </w:p>
        </w:tc>
      </w:tr>
      <w:tr w:rsidR="00CC6206" w:rsidRPr="00010DF0" w14:paraId="3E09BBC4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682E76" w14:textId="1E9E0CC0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CB29A6" w14:textId="060D6B04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 xml:space="preserve">rozhodnout o poskytnutí účelově určené dotace ze státního rozpočtu v rámci </w:t>
            </w:r>
            <w:r w:rsidRPr="00CC6206">
              <w:rPr>
                <w:rFonts w:cs="Arial"/>
                <w:szCs w:val="24"/>
              </w:rPr>
              <w:lastRenderedPageBreak/>
              <w:t>Podprogramu č. 1 Programu finanční podpory poskytování sociálních služeb v Olomouckém kraji pro rok 2025 jednotlivým sociálním službám, dle přílohy č. 01 usnesení</w:t>
            </w:r>
          </w:p>
        </w:tc>
      </w:tr>
      <w:tr w:rsidR="00CC6206" w:rsidRPr="00010DF0" w14:paraId="6410ECC7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752EB7" w14:textId="4BCF349F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8DD429" w14:textId="6C008895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nevyhovět žádostem o poskytnutí účelově určené dotace ze státního rozpočtu na poskytování sociálních služeb na rok 2025 žadatelům dle přílohy č. 01 usnesení, na základě odůvodnění dle důvodové zprávy a přílohy č. 01 usnesení</w:t>
            </w:r>
          </w:p>
        </w:tc>
      </w:tr>
      <w:tr w:rsidR="00CC6206" w:rsidRPr="00010DF0" w14:paraId="5F415DDC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587DDC" w14:textId="6B84B463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E14C84" w14:textId="1E83CBFA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schválit znění vzorových veřejnoprávních smluv o poskytnutí účelově určené dotace ze státního rozpočtu na poskytování sociálních služeb, dle příloh č. 02–04 usnesení</w:t>
            </w:r>
          </w:p>
        </w:tc>
      </w:tr>
      <w:tr w:rsidR="00CC6206" w:rsidRPr="00010DF0" w14:paraId="0EE7893E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BAAF24" w14:textId="41350B50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DDD956" w14:textId="1BC6F57E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rozhodnout o uzavření veřejnoprávních smluv o poskytnutí účelově určené dotace ze státního rozpočtu na poskytování sociálních služeb s jednotlivými poskytovateli sociálních služeb dle přílohy č. 01 usnesení, ve znění vzorových veřejnoprávních smluv o poskytnutí účelově určené dotace ze státního rozpočtu na poskytování sociálních služeb, dle příloh č. 02–04 usnesení</w:t>
            </w:r>
          </w:p>
        </w:tc>
      </w:tr>
      <w:tr w:rsidR="00CC6206" w:rsidRPr="00010DF0" w14:paraId="68F58615" w14:textId="77777777" w:rsidTr="00CC62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88D08F" w14:textId="3AC4A7DC" w:rsidR="00CC6206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B5F144" w14:textId="2581CDAE" w:rsidR="00CC6206" w:rsidRPr="00CC6206" w:rsidRDefault="00CC6206" w:rsidP="00CC62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C6206">
              <w:rPr>
                <w:rFonts w:cs="Arial"/>
                <w:szCs w:val="24"/>
              </w:rPr>
              <w:t>vzít na vědomí rozpočtovou změnu dle bodu 6 usnesení</w:t>
            </w:r>
          </w:p>
        </w:tc>
      </w:tr>
      <w:tr w:rsidR="000D776F" w:rsidRPr="00010DF0" w14:paraId="3EDBCA49" w14:textId="77777777" w:rsidTr="00CC620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926C18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9090171" w14:textId="77777777" w:rsidTr="00CC620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0EC35B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0D5E6ED" w14:textId="7FBC4C59" w:rsidR="000D776F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D776F" w:rsidRPr="00010DF0" w14:paraId="550B417B" w14:textId="77777777" w:rsidTr="00CC620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98922B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D06B2EF" w14:textId="75C9DEC0" w:rsidR="000D776F" w:rsidRPr="00010DF0" w:rsidRDefault="00CC620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</w:t>
            </w:r>
          </w:p>
        </w:tc>
      </w:tr>
    </w:tbl>
    <w:p w14:paraId="6B617EC0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A4F4657" w14:textId="77777777" w:rsidTr="001C3A03">
        <w:tc>
          <w:tcPr>
            <w:tcW w:w="961" w:type="pct"/>
            <w:gridSpan w:val="2"/>
            <w:tcBorders>
              <w:bottom w:val="nil"/>
            </w:tcBorders>
          </w:tcPr>
          <w:p w14:paraId="4D587F03" w14:textId="5068F91F" w:rsidR="000D776F" w:rsidRPr="007175CF" w:rsidRDefault="001C3A03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UR/10/59/2025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70D7506" w14:textId="662A0901" w:rsidR="000D776F" w:rsidRPr="007175CF" w:rsidRDefault="001C3A03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příspěvkových organizací v oblasti sociální</w:t>
            </w:r>
          </w:p>
        </w:tc>
      </w:tr>
      <w:tr w:rsidR="000D776F" w:rsidRPr="00010DF0" w14:paraId="5251A909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E4A454F" w14:textId="75A85708" w:rsidR="000D776F" w:rsidRPr="007175CF" w:rsidRDefault="001C3A03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173D60FE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1CEA719" w14:textId="7A6474C5" w:rsidR="000D776F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ED21FB" w14:textId="1C4ACF7C" w:rsidR="000D776F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dočasné navýšení příspěvku na provoz – mzdové náklady (UZ 00 301), ve výši 4 500 000,00 Kč pro Domov pro seniory Javorník, příspěvkovou organizaci, do doby obdržení účelové dotace na zajištění sociálních služeb z MPSV ČR</w:t>
            </w:r>
          </w:p>
        </w:tc>
      </w:tr>
      <w:tr w:rsidR="001C3A03" w:rsidRPr="00010DF0" w14:paraId="696069E0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55C5E0" w14:textId="7D069898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94F3F9" w14:textId="326FD971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dočasné navýšení příspěvku na provoz – mzdové náklady (UZ  00 301), ve výši 2 000 000,00 Kč pro Domov Sněženka Jeseník, příspěvkovou organizaci, do doby obdržení účelové dotace na zajištění sociálních služeb z MPSV ČR</w:t>
            </w:r>
          </w:p>
        </w:tc>
      </w:tr>
      <w:tr w:rsidR="001C3A03" w:rsidRPr="00010DF0" w14:paraId="68B3CE02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CAAF16" w14:textId="07F58A43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ABAA5F" w14:textId="5AAE4827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dočasné navýšení příspěvku na provoz – mzdové náklady (UZ  00 301), ve výši 5 000 000,00 Kč pro Domov pro seniory Tovačov, příspěvkovou organizaci, do doby obdržení účelové dotace na zajištění sociálních služeb z MPSV ČR</w:t>
            </w:r>
          </w:p>
        </w:tc>
      </w:tr>
      <w:tr w:rsidR="001C3A03" w:rsidRPr="00010DF0" w14:paraId="25C18961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F31837" w14:textId="6B12EDF0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F4C8A1" w14:textId="44393F36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rozpočtovou změnu v příloze usnesení č. 01</w:t>
            </w:r>
          </w:p>
        </w:tc>
      </w:tr>
      <w:tr w:rsidR="001C3A03" w:rsidRPr="00010DF0" w14:paraId="4ABEB3B8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C00D42" w14:textId="633AD667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C9473D" w14:textId="53AD3B0E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Domovu seniorů POHODA Chválkovice, příspěvkové organizaci, odvod z fondu investic ve výši 143,07 Kč nepoužitého investičního příspěvku na „Nové protipožární dveře“</w:t>
            </w:r>
          </w:p>
        </w:tc>
      </w:tr>
      <w:tr w:rsidR="001C3A03" w:rsidRPr="00010DF0" w14:paraId="4754504C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236E13" w14:textId="77777777" w:rsidR="001C3A03" w:rsidRDefault="001C3A03" w:rsidP="001C3A03">
            <w:r>
              <w:t>Odpovídá: ředitel příspěvkové organizace</w:t>
            </w:r>
          </w:p>
          <w:p w14:paraId="2A384803" w14:textId="77777777" w:rsidR="001C3A03" w:rsidRDefault="001C3A03" w:rsidP="001C3A03">
            <w:r>
              <w:t>Realizuje: příspěvková organizace dle usnesení</w:t>
            </w:r>
          </w:p>
          <w:p w14:paraId="1A97A9A8" w14:textId="4C2F5DA0" w:rsidR="001C3A03" w:rsidRPr="001C3A03" w:rsidRDefault="001C3A03" w:rsidP="001C3A03">
            <w:r>
              <w:t>Termín: 10. 3. 2025</w:t>
            </w:r>
          </w:p>
        </w:tc>
      </w:tr>
      <w:tr w:rsidR="001C3A03" w:rsidRPr="00010DF0" w14:paraId="5B462F03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017B67" w14:textId="356C5509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0E7E4EE" w14:textId="6B9E20AA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Vincentinu – poskytovateli sociálních služeb Šternberk, příspěvkové organizaci, odvod z fondu investic ve výši 325 594,51 Kč nepoužitého investičního příspěvku na „Výměna hlavního serveru“</w:t>
            </w:r>
          </w:p>
        </w:tc>
      </w:tr>
      <w:tr w:rsidR="001C3A03" w:rsidRPr="00010DF0" w14:paraId="060D509A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75CB0D" w14:textId="77777777" w:rsidR="001C3A03" w:rsidRDefault="001C3A03" w:rsidP="001C3A03">
            <w:r>
              <w:t>Odpovídá: ředitel příspěvkové organizace</w:t>
            </w:r>
          </w:p>
          <w:p w14:paraId="3DD58AA4" w14:textId="77777777" w:rsidR="001C3A03" w:rsidRDefault="001C3A03" w:rsidP="001C3A03">
            <w:r>
              <w:t>Realizuje: příspěvková organizace dle usnesení</w:t>
            </w:r>
          </w:p>
          <w:p w14:paraId="1E538B22" w14:textId="443480A8" w:rsidR="001C3A03" w:rsidRPr="001C3A03" w:rsidRDefault="001C3A03" w:rsidP="001C3A03">
            <w:r>
              <w:t>Termín: 10. 3. 2025</w:t>
            </w:r>
          </w:p>
        </w:tc>
      </w:tr>
      <w:tr w:rsidR="001C3A03" w:rsidRPr="00010DF0" w14:paraId="5F774997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867AE8" w14:textId="6E0ACD2C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25DC09" w14:textId="26166006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Klíči – centru sociálních služeb, příspěvkové organizaci, odvod z fondu investic ve výši 311 820,32 Kč nepoužitého investičního příspěvku na „Zhotovení kuchyňských linek a pořízení klimatizace“ a odvod z fondu investic ve výši 781,35 Kč nepoužitého investičního příspěvku na „Vybudování klimatizace do 2. a 1. NP“</w:t>
            </w:r>
          </w:p>
        </w:tc>
      </w:tr>
      <w:tr w:rsidR="001C3A03" w:rsidRPr="00010DF0" w14:paraId="4EA81C00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DCD180" w14:textId="77777777" w:rsidR="001C3A03" w:rsidRDefault="001C3A03" w:rsidP="001C3A03">
            <w:r>
              <w:t>Odpovídá: ředitel příspěvkové organizace</w:t>
            </w:r>
          </w:p>
          <w:p w14:paraId="1B7E33A7" w14:textId="77777777" w:rsidR="001C3A03" w:rsidRDefault="001C3A03" w:rsidP="001C3A03">
            <w:r>
              <w:t>Realizuje: příspěvková organizace dle usnesení</w:t>
            </w:r>
          </w:p>
          <w:p w14:paraId="4A7A3DF7" w14:textId="53906136" w:rsidR="001C3A03" w:rsidRPr="001C3A03" w:rsidRDefault="001C3A03" w:rsidP="001C3A03">
            <w:r>
              <w:t>Termín: 10. 3. 2025</w:t>
            </w:r>
          </w:p>
        </w:tc>
      </w:tr>
      <w:tr w:rsidR="001C3A03" w:rsidRPr="00010DF0" w14:paraId="62752E0C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4F1DAA" w14:textId="6E2A844A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31ED9B" w14:textId="5B6F6561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Domovu Paprsek Olšany, příspěvkové organizaci, odvod z fondu investic ve výši 6 145,00 Kč nepoužitého investičního příspěvku na „Stropní zvedací systém“</w:t>
            </w:r>
          </w:p>
        </w:tc>
      </w:tr>
      <w:tr w:rsidR="001C3A03" w:rsidRPr="00010DF0" w14:paraId="7EF3DB71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E3EB2E" w14:textId="77777777" w:rsidR="001C3A03" w:rsidRDefault="001C3A03" w:rsidP="001C3A03">
            <w:r>
              <w:t>Odpovídá: ředitel příspěvkové organizace</w:t>
            </w:r>
          </w:p>
          <w:p w14:paraId="6C22BDC0" w14:textId="77777777" w:rsidR="001C3A03" w:rsidRDefault="001C3A03" w:rsidP="001C3A03">
            <w:r>
              <w:t>Realizuje: příspěvková organizace dle usnesení</w:t>
            </w:r>
          </w:p>
          <w:p w14:paraId="5D180E92" w14:textId="0BD66571" w:rsidR="001C3A03" w:rsidRPr="001C3A03" w:rsidRDefault="001C3A03" w:rsidP="001C3A03">
            <w:r>
              <w:t>Termín: 10. 3. 2025</w:t>
            </w:r>
          </w:p>
        </w:tc>
      </w:tr>
      <w:tr w:rsidR="001C3A03" w:rsidRPr="00010DF0" w14:paraId="73A28FC6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745AED" w14:textId="507141A4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D10466" w14:textId="65CCB8C2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Domovu Alfreda Skeneho Pavlovice u Přerova, příspěvkové organizaci, odvod z fondu investic ve výši 5 324,00 Kč nepoužitého investičního příspěvku na „Nákup průmyslové myčky“</w:t>
            </w:r>
          </w:p>
        </w:tc>
      </w:tr>
      <w:tr w:rsidR="001C3A03" w:rsidRPr="00010DF0" w14:paraId="24661CD0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8CF280" w14:textId="77777777" w:rsidR="001C3A03" w:rsidRDefault="001C3A03" w:rsidP="001C3A03">
            <w:r>
              <w:t>Odpovídá: ředitelka příspěvkové organizace</w:t>
            </w:r>
          </w:p>
          <w:p w14:paraId="4B4A393B" w14:textId="77777777" w:rsidR="001C3A03" w:rsidRDefault="001C3A03" w:rsidP="001C3A03">
            <w:r>
              <w:t>Realizuje: příspěvková organizace dle usnesení</w:t>
            </w:r>
          </w:p>
          <w:p w14:paraId="74921CC1" w14:textId="798264C5" w:rsidR="001C3A03" w:rsidRPr="001C3A03" w:rsidRDefault="001C3A03" w:rsidP="001C3A03">
            <w:r>
              <w:t>Termín: 10. 3. 2025</w:t>
            </w:r>
          </w:p>
        </w:tc>
      </w:tr>
      <w:tr w:rsidR="001C3A03" w:rsidRPr="00010DF0" w14:paraId="7FAD32AD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728D26" w14:textId="67F93531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9DCC23" w14:textId="5F8A4E02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Domovu pro seniory Tovačov, příspěvkové organizaci, odvod z fondu investic ve výši 47 440,50 Kč nepoužitého investičního příspěvku na „Plynová sušička prádla“ a odvod z fondu investic ve výši 0,01 Kč nepoužitého investičního příspěvku na „Myčka podložních mís – 2 ks“</w:t>
            </w:r>
          </w:p>
        </w:tc>
      </w:tr>
      <w:tr w:rsidR="001C3A03" w:rsidRPr="00010DF0" w14:paraId="3218DB03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ABF137" w14:textId="77777777" w:rsidR="001C3A03" w:rsidRDefault="001C3A03" w:rsidP="001C3A03">
            <w:r>
              <w:t>Odpovídá: ředitelka příspěvkové organizace</w:t>
            </w:r>
          </w:p>
          <w:p w14:paraId="1E133B17" w14:textId="77777777" w:rsidR="001C3A03" w:rsidRDefault="001C3A03" w:rsidP="001C3A03">
            <w:r>
              <w:t>Realizuje: příspěvková organizace dle usnesení</w:t>
            </w:r>
          </w:p>
          <w:p w14:paraId="56450D37" w14:textId="62CEA012" w:rsidR="001C3A03" w:rsidRPr="001C3A03" w:rsidRDefault="001C3A03" w:rsidP="001C3A03">
            <w:r>
              <w:t>Termín: 10. 3. 2025</w:t>
            </w:r>
          </w:p>
        </w:tc>
      </w:tr>
      <w:tr w:rsidR="001C3A03" w:rsidRPr="00010DF0" w14:paraId="4C373D2D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7E207E" w14:textId="0A0C47FF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B14F2D" w14:textId="52D5FEC4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Domovu Větrný mlýn Skalička, příspěvkové organizaci, odvod z fondu investic ve výši 120 000,00 Kč nepoužitého investičního příspěvku na „Plynová smažící pánev“</w:t>
            </w:r>
          </w:p>
        </w:tc>
      </w:tr>
      <w:tr w:rsidR="001C3A03" w:rsidRPr="00010DF0" w14:paraId="35775C31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217DE6" w14:textId="77777777" w:rsidR="001C3A03" w:rsidRDefault="001C3A03" w:rsidP="001C3A03">
            <w:r>
              <w:t>Odpovídá: ředitelka příspěvkové organizace</w:t>
            </w:r>
          </w:p>
          <w:p w14:paraId="63DD1FE8" w14:textId="77777777" w:rsidR="001C3A03" w:rsidRDefault="001C3A03" w:rsidP="001C3A03">
            <w:r>
              <w:t>Realizuje: příspěvková organizace dle usnesení</w:t>
            </w:r>
          </w:p>
          <w:p w14:paraId="0353808D" w14:textId="351DF281" w:rsidR="001C3A03" w:rsidRPr="001C3A03" w:rsidRDefault="001C3A03" w:rsidP="001C3A03">
            <w:r>
              <w:t>Termín: 10. 3. 2025</w:t>
            </w:r>
          </w:p>
        </w:tc>
      </w:tr>
      <w:tr w:rsidR="001C3A03" w:rsidRPr="00010DF0" w14:paraId="55D09DC5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32BA4A" w14:textId="336C6100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21AC01" w14:textId="05F7E9C2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Domovu Na zámečku Rokytnice, příspěvkové organizaci, odvod z fondu investic ve výši 15 750,00 Kč nepoužitého investičního příspěvku na „Transformace příspěvkové organizace Domov Na zámečku Rokytnice – objekt Lipník nad Bečvou“</w:t>
            </w:r>
          </w:p>
        </w:tc>
      </w:tr>
      <w:tr w:rsidR="001C3A03" w:rsidRPr="00010DF0" w14:paraId="287FA249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62BAA4D" w14:textId="77777777" w:rsidR="001C3A03" w:rsidRDefault="001C3A03" w:rsidP="001C3A03">
            <w:r>
              <w:t>Odpovídá: ředitelka příspěvkové organizace</w:t>
            </w:r>
          </w:p>
          <w:p w14:paraId="26D7ADCB" w14:textId="77777777" w:rsidR="001C3A03" w:rsidRDefault="001C3A03" w:rsidP="001C3A03">
            <w:r>
              <w:t>Realizuje: příspěvková organizace dle usnesení</w:t>
            </w:r>
          </w:p>
          <w:p w14:paraId="1B124F79" w14:textId="3B3314FF" w:rsidR="001C3A03" w:rsidRPr="001C3A03" w:rsidRDefault="001C3A03" w:rsidP="001C3A03">
            <w:r>
              <w:lastRenderedPageBreak/>
              <w:t>Termín: 10. 3. 2025</w:t>
            </w:r>
          </w:p>
        </w:tc>
      </w:tr>
      <w:tr w:rsidR="001C3A03" w:rsidRPr="00010DF0" w14:paraId="66F70D58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416EB3" w14:textId="29491711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40A497" w14:textId="2E201005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závazný ukazatel – odvod z fondu investic pro Domov seniorů POHODA Chválkovice, příspěvková organizace, ve výši 143,07 Kč; pro Vincentinum – poskytovatel sociálních služeb Šternberk, příspěvková organizace, ve výši 325 594,51 Kč; pro Klíč – centrum sociálních služeb, příspěvková organizace, ve výši 312 601,67 Kč; pro Domov Paprsek Olšany, příspěvková organizace, ve výši 6 145,00 Kč; pro Domov Alfreda Skeneho Pavlovice u Přerova, příspěvková organizace, ve výši 5 324,00 Kč; pro Domov pro seniory Tovačov, příspěvková organizace, ve výši 47 440,51 Kč; pro Domov Větrný mlýn Skalička, příspěvková organizace, ve výši 120 000,00 Kč a pro Domov Na zámečku Rokytnice, příspěvková organizace, ve výši 15 750,00 Kč</w:t>
            </w:r>
          </w:p>
        </w:tc>
      </w:tr>
      <w:tr w:rsidR="001C3A03" w:rsidRPr="00010DF0" w14:paraId="15D3F16E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C7D6AA" w14:textId="1F136A55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830E9A" w14:textId="067288EA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navýšení závazných ukazatelů limitu mzdových prostředků o částku 5 450 000,00 Kč, limitu spotřeby plynu o částku 580 000,00 Kč, limitu spotřeby elektrické energie o částku 600 000,00 Kč a průměrného přepočteného počtu pracovníku o 12,00 úvazků pro příspěvkovou organizaci Dům seniorů FRANTIŠEK Náměšť na Hané, p. o.</w:t>
            </w:r>
          </w:p>
        </w:tc>
      </w:tr>
      <w:tr w:rsidR="001C3A03" w:rsidRPr="00010DF0" w14:paraId="48E894D9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E1C75F" w14:textId="72FB298F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6AA937B" w14:textId="66CE9C7E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snížení závazných ukazatelů limitu mzdových prostředků o částku 1 032 000,00 Kč a průměrného přepočteného počtu pracovníku o 2,00 úvazky pro příspěvkovou organizaci Centrum sociálních služeb Prostějov, p. o.</w:t>
            </w:r>
          </w:p>
        </w:tc>
      </w:tr>
      <w:tr w:rsidR="001C3A03" w:rsidRPr="00010DF0" w14:paraId="692BD108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A32765" w14:textId="1F568D61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2B0A03" w14:textId="795C4740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1C3A03" w:rsidRPr="00010DF0" w14:paraId="3C2822D0" w14:textId="77777777" w:rsidTr="001C3A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1A28E0" w14:textId="77777777" w:rsidR="001C3A03" w:rsidRDefault="001C3A03" w:rsidP="001C3A03">
            <w:r>
              <w:t>Odpovídá: Ladislav Okleštěk, hejtman Olomouckého kraje</w:t>
            </w:r>
          </w:p>
          <w:p w14:paraId="4246AC07" w14:textId="77777777" w:rsidR="001C3A03" w:rsidRDefault="001C3A03" w:rsidP="001C3A03">
            <w:r>
              <w:t>Realizuje: Mgr. Olga Fidrová, MBA, vedoucí odboru ekonomického</w:t>
            </w:r>
          </w:p>
          <w:p w14:paraId="5B67E77A" w14:textId="2C425007" w:rsidR="001C3A03" w:rsidRPr="001C3A03" w:rsidRDefault="001C3A03" w:rsidP="001C3A03">
            <w:r>
              <w:t>Termín: ZOK 24. 2. 2025</w:t>
            </w:r>
          </w:p>
        </w:tc>
      </w:tr>
      <w:tr w:rsidR="001C3A03" w:rsidRPr="00010DF0" w14:paraId="28EBD559" w14:textId="77777777" w:rsidTr="001C3A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FF05BC" w14:textId="0DCEF9A8" w:rsidR="001C3A03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8BD15D" w14:textId="2F36ADD3" w:rsidR="001C3A03" w:rsidRPr="001C3A03" w:rsidRDefault="001C3A03" w:rsidP="001C3A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C3A03">
              <w:rPr>
                <w:rFonts w:cs="Arial"/>
                <w:szCs w:val="24"/>
              </w:rPr>
              <w:t>vzít na vědomí rozpočtovou změnu dle bodu 4 usnesení</w:t>
            </w:r>
          </w:p>
        </w:tc>
      </w:tr>
      <w:tr w:rsidR="000D776F" w:rsidRPr="00010DF0" w14:paraId="385A035B" w14:textId="77777777" w:rsidTr="001C3A0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8BEBCB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F126467" w14:textId="77777777" w:rsidTr="001C3A0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03F9C36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358C1DF" w14:textId="5FB73B16" w:rsidR="000D776F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D776F" w:rsidRPr="00010DF0" w14:paraId="4CCC1BC0" w14:textId="77777777" w:rsidTr="001C3A0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FA2757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6816353" w14:textId="1362A71E" w:rsidR="000D776F" w:rsidRPr="00010DF0" w:rsidRDefault="001C3A0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12.2.</w:t>
            </w:r>
          </w:p>
        </w:tc>
      </w:tr>
    </w:tbl>
    <w:p w14:paraId="2FA7A45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24AC3CE" w14:textId="77777777" w:rsidTr="001D7429">
        <w:tc>
          <w:tcPr>
            <w:tcW w:w="961" w:type="pct"/>
            <w:gridSpan w:val="2"/>
            <w:tcBorders>
              <w:bottom w:val="nil"/>
            </w:tcBorders>
          </w:tcPr>
          <w:p w14:paraId="7B233BC8" w14:textId="07D0C6E3" w:rsidR="000D776F" w:rsidRPr="007175CF" w:rsidRDefault="001D742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1B971AD" w14:textId="6F6AAEEE" w:rsidR="000D776F" w:rsidRPr="007175CF" w:rsidRDefault="001D742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plánu oprav a investic příspěvkových organizací v oblasti sociální 2025 včetně jejich financování</w:t>
            </w:r>
          </w:p>
        </w:tc>
      </w:tr>
      <w:tr w:rsidR="000D776F" w:rsidRPr="00010DF0" w14:paraId="7EDE013D" w14:textId="77777777" w:rsidTr="001D742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9467406" w14:textId="6AC5D0B4" w:rsidR="000D776F" w:rsidRPr="007175CF" w:rsidRDefault="001D742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5D07C6C6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5E2730E" w14:textId="18DC8D8B" w:rsidR="000D776F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649728" w14:textId="5A59FFE8" w:rsidR="000D776F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změnu plánu oprav a investic příspěvkových organizací Olomouckého kraje v oblasti sociální na rok 2025 dle přílohy č. 01 usnesení</w:t>
            </w:r>
          </w:p>
        </w:tc>
      </w:tr>
      <w:tr w:rsidR="001D7429" w:rsidRPr="00010DF0" w14:paraId="3893DE00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BE6762" w14:textId="49BB476A" w:rsidR="001D7429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90F856" w14:textId="30303175" w:rsidR="001D7429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pro Domov pro seniory Tovačov, příspěvková organizace, navýšení investičních finančních prostředků pod UZ 00 011 na investiční akci „Pořízení profesionální pračky a sušičky, 1 sestava“ ve výši 398 000,00 Kč, které budou vykryty z rezervy na nákupy</w:t>
            </w:r>
          </w:p>
        </w:tc>
      </w:tr>
      <w:tr w:rsidR="001D7429" w:rsidRPr="00010DF0" w14:paraId="14511524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B868EA" w14:textId="43E62EBE" w:rsidR="001D7429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9D945B" w14:textId="170A2BC8" w:rsidR="001D7429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pro Domov pro seniory Javorník, příspěvková organizace, pro rok 2025, s posílením fondu investic z rezervního fondu (tvořeného z ostatních titulů), maximálně do výše 128 042,00 Kč, z toho na investiční akci „Sprchové lůžko“ do výše 59 842,00 Kč a na investiční akci „Mobilní zvedák“ do výše 68 200,00 Kč</w:t>
            </w:r>
          </w:p>
        </w:tc>
      </w:tr>
      <w:tr w:rsidR="001D7429" w:rsidRPr="00010DF0" w14:paraId="75F239AC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A4D4C2" w14:textId="7C3E4F79" w:rsidR="001D7429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82BF51" w14:textId="40F6D805" w:rsidR="001D7429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pro Domov seniorů POHODA Chválkovice, příspěvková organizace, navýšení neinvestičních finančních prostředků pod UZ 00 011 na neinvestiční akci „Havárie vodovodního potrubí“ ve výši 276 000,00 Kč, které budou vykryty z rezervy pro příspěvkové organizace na havárie</w:t>
            </w:r>
          </w:p>
        </w:tc>
      </w:tr>
      <w:tr w:rsidR="001D7429" w:rsidRPr="00010DF0" w14:paraId="64A7C45F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9B84FA" w14:textId="58C9FDE0" w:rsidR="001D7429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4950A6" w14:textId="7A5AB92D" w:rsidR="001D7429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rozpočtové změny v příloze č. 02 usnesení</w:t>
            </w:r>
          </w:p>
        </w:tc>
      </w:tr>
      <w:tr w:rsidR="001D7429" w:rsidRPr="00010DF0" w14:paraId="3DEBF6B6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3256913" w14:textId="057EECE3" w:rsidR="001D7429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3CBB59" w14:textId="60C235F4" w:rsidR="001D7429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krajskému úřadu informovat o přijatém usnesení ředitele příspěvkových organizací</w:t>
            </w:r>
          </w:p>
        </w:tc>
      </w:tr>
      <w:tr w:rsidR="001D7429" w:rsidRPr="00010DF0" w14:paraId="714848FF" w14:textId="77777777" w:rsidTr="001D742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3A9F7C" w14:textId="77777777" w:rsidR="001D7429" w:rsidRDefault="001D7429" w:rsidP="001D7429">
            <w:r>
              <w:t>Odpovídá: Ing. Lubomír Baláš, ředitel</w:t>
            </w:r>
          </w:p>
          <w:p w14:paraId="4D11F722" w14:textId="77777777" w:rsidR="001D7429" w:rsidRDefault="001D7429" w:rsidP="001D7429">
            <w:r>
              <w:t>Realizuje: Mgr. Bc. Zbyněk Vočka, vedoucí odboru sociálních věcí</w:t>
            </w:r>
          </w:p>
          <w:p w14:paraId="7A06C88A" w14:textId="4542B2E3" w:rsidR="001D7429" w:rsidRPr="001D7429" w:rsidRDefault="001D7429" w:rsidP="001D7429">
            <w:r>
              <w:t>Termín: 10. 3. 2025</w:t>
            </w:r>
          </w:p>
        </w:tc>
      </w:tr>
      <w:tr w:rsidR="001D7429" w:rsidRPr="00010DF0" w14:paraId="506F09F7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64727F" w14:textId="7A9DB1BB" w:rsidR="001D7429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892576" w14:textId="437FC6BD" w:rsidR="001D7429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předložit materiál dle bodu 5 usnesení na zasedání Zastupitelstva Olomouckého kraje na vědomí</w:t>
            </w:r>
          </w:p>
        </w:tc>
      </w:tr>
      <w:tr w:rsidR="001D7429" w:rsidRPr="00010DF0" w14:paraId="0FADC770" w14:textId="77777777" w:rsidTr="001D742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608EC4" w14:textId="77777777" w:rsidR="001D7429" w:rsidRDefault="001D7429" w:rsidP="001D7429">
            <w:r>
              <w:t>Odpovídá: Ladislav Okleštěk, hejtman Olomouckého kraje</w:t>
            </w:r>
          </w:p>
          <w:p w14:paraId="649B0BC7" w14:textId="77777777" w:rsidR="001D7429" w:rsidRDefault="001D7429" w:rsidP="001D7429">
            <w:r>
              <w:t>Realizuje: Mgr. Olga Fidrová, MBA, vedoucí odboru ekonomického</w:t>
            </w:r>
          </w:p>
          <w:p w14:paraId="74161EF0" w14:textId="2B1FC0DD" w:rsidR="001D7429" w:rsidRPr="001D7429" w:rsidRDefault="001D7429" w:rsidP="001D7429">
            <w:r>
              <w:t>Termín: ZOK 24. 2. 2025</w:t>
            </w:r>
          </w:p>
        </w:tc>
      </w:tr>
      <w:tr w:rsidR="001D7429" w:rsidRPr="00010DF0" w14:paraId="334C8023" w14:textId="77777777" w:rsidTr="001D74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DE2A5D" w14:textId="7094903D" w:rsidR="001D7429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0BFF43" w14:textId="24210B6C" w:rsidR="001D7429" w:rsidRPr="001D7429" w:rsidRDefault="001D7429" w:rsidP="001D74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D7429">
              <w:rPr>
                <w:rFonts w:cs="Arial"/>
                <w:szCs w:val="24"/>
              </w:rPr>
              <w:t>vzít na vědomí rozpočtové změny dle bodu 5 usnesení</w:t>
            </w:r>
          </w:p>
        </w:tc>
      </w:tr>
      <w:tr w:rsidR="000D776F" w:rsidRPr="00010DF0" w14:paraId="507166E3" w14:textId="77777777" w:rsidTr="001D742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E6193D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B802775" w14:textId="77777777" w:rsidTr="001D742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984ECC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B7B7D3B" w14:textId="22BFF0C6" w:rsidR="000D776F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D776F" w:rsidRPr="00010DF0" w14:paraId="76A6DC7D" w14:textId="77777777" w:rsidTr="001D742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E76AA6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974888A" w14:textId="38849ACC" w:rsidR="000D776F" w:rsidRPr="00010DF0" w:rsidRDefault="001D742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12.3.</w:t>
            </w:r>
          </w:p>
        </w:tc>
      </w:tr>
    </w:tbl>
    <w:p w14:paraId="4AFD86A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0F641126" w14:textId="77777777" w:rsidTr="00BF66CC">
        <w:tc>
          <w:tcPr>
            <w:tcW w:w="961" w:type="pct"/>
            <w:gridSpan w:val="2"/>
            <w:tcBorders>
              <w:bottom w:val="nil"/>
            </w:tcBorders>
          </w:tcPr>
          <w:p w14:paraId="2FA9BE90" w14:textId="5AA3A0E1" w:rsidR="000D776F" w:rsidRPr="007175CF" w:rsidRDefault="00BF66CC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E005FB3" w14:textId="525FB53F" w:rsidR="000D776F" w:rsidRPr="007175CF" w:rsidRDefault="00BF66CC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Žádosti o poskytnutí individuální dotace v oblasti sociální </w:t>
            </w:r>
          </w:p>
        </w:tc>
      </w:tr>
      <w:tr w:rsidR="000D776F" w:rsidRPr="00010DF0" w14:paraId="52B17101" w14:textId="77777777" w:rsidTr="00BF66C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CF29E59" w14:textId="3CB9261A" w:rsidR="000D776F" w:rsidRPr="007175CF" w:rsidRDefault="00BF66CC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36025F7" w14:textId="77777777" w:rsidTr="00BF66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C4927CC" w14:textId="720900E7" w:rsidR="000D776F" w:rsidRPr="00010DF0" w:rsidRDefault="00BF66C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88C7A7" w14:textId="781EBA65" w:rsidR="000D776F" w:rsidRPr="00BF66CC" w:rsidRDefault="00BF66CC" w:rsidP="00BF66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BF66CC">
              <w:rPr>
                <w:rFonts w:cs="Arial"/>
                <w:szCs w:val="24"/>
              </w:rPr>
              <w:t>o poskytnutí investiční dotace z rozpočtu Olomouckého kraje žadatele CARITAS – Vyšší odborná škola sociální Olomouc, nám. Republiky 422/3, 779 00 Olomouc, IČO: 64627233, DIČ: CZ64627233, ve výši 100 000 Kč, na projekt „Příspěvek na šikmou plošinu do objektu CARITAS – Vyšší odborné školy sociální Olomouc“</w:t>
            </w:r>
          </w:p>
        </w:tc>
      </w:tr>
      <w:tr w:rsidR="00BF66CC" w:rsidRPr="00010DF0" w14:paraId="38506745" w14:textId="77777777" w:rsidTr="00BF66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300D9C" w14:textId="4DE1AC34" w:rsidR="00BF66CC" w:rsidRPr="00010DF0" w:rsidRDefault="00BF66C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886D971" w14:textId="7645C2D1" w:rsidR="00BF66CC" w:rsidRPr="00BF66CC" w:rsidRDefault="00BF66CC" w:rsidP="00BF66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BF66CC">
              <w:rPr>
                <w:rFonts w:cs="Arial"/>
                <w:szCs w:val="24"/>
              </w:rPr>
              <w:t>o uzavření veřejnoprávní smlouvy o poskytnutí dotace z rozpočtu Olomouckého kraje s příjemcem dle bodu 1 usnesení, ve znění veřejnoprávní smlouvy uvedené v příloze č. 01 tohoto usnesení, dle vzorových veřejnoprávních smluv schválených usnesením Zastupitelstva Olomouckého kraje UZ/2/13/2024 ze dne 16. 12. 2024</w:t>
            </w:r>
          </w:p>
        </w:tc>
      </w:tr>
      <w:tr w:rsidR="00BF66CC" w:rsidRPr="00010DF0" w14:paraId="0A5D2890" w14:textId="77777777" w:rsidTr="00BF66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969AC5" w14:textId="6D4FC588" w:rsidR="00BF66CC" w:rsidRPr="00010DF0" w:rsidRDefault="00BF66C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BC6AE1" w14:textId="4CFB7D37" w:rsidR="00BF66CC" w:rsidRPr="00BF66CC" w:rsidRDefault="00BF66CC" w:rsidP="00BF66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F66CC">
              <w:rPr>
                <w:rFonts w:cs="Arial"/>
                <w:szCs w:val="24"/>
              </w:rPr>
              <w:t>rozpočtovou změnu v příloze č. 02 usnesení</w:t>
            </w:r>
          </w:p>
        </w:tc>
      </w:tr>
      <w:tr w:rsidR="00BF66CC" w:rsidRPr="00010DF0" w14:paraId="6FBDF643" w14:textId="77777777" w:rsidTr="00BF66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E9C23A" w14:textId="66FF79A0" w:rsidR="00BF66CC" w:rsidRPr="00010DF0" w:rsidRDefault="00BF66C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CD0176" w14:textId="1DE28789" w:rsidR="00BF66CC" w:rsidRPr="00BF66CC" w:rsidRDefault="00BF66CC" w:rsidP="00BF66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F66CC">
              <w:rPr>
                <w:rFonts w:cs="Arial"/>
                <w:szCs w:val="24"/>
              </w:rPr>
              <w:t>předložit materiál dle bodu 3 usnesení na zasedání Zastupitelstva Olomouckého kraje na vědomí</w:t>
            </w:r>
          </w:p>
        </w:tc>
      </w:tr>
      <w:tr w:rsidR="00BF66CC" w:rsidRPr="00010DF0" w14:paraId="6ECA4EA6" w14:textId="77777777" w:rsidTr="00BF66C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C3FD8A" w14:textId="77777777" w:rsidR="00BF66CC" w:rsidRDefault="00BF66CC" w:rsidP="00BF66CC">
            <w:r>
              <w:t>Odpovídá: Ladislav Okleštěk, hejtman Olomouckého kraje</w:t>
            </w:r>
          </w:p>
          <w:p w14:paraId="0C57A4AF" w14:textId="77777777" w:rsidR="00BF66CC" w:rsidRDefault="00BF66CC" w:rsidP="00BF66CC">
            <w:r>
              <w:t>Realizuje: Mgr. Olga Fidrová, MBA, vedoucí odboru ekonomického</w:t>
            </w:r>
          </w:p>
          <w:p w14:paraId="0F23E30E" w14:textId="1955791C" w:rsidR="00BF66CC" w:rsidRPr="00BF66CC" w:rsidRDefault="00BF66CC" w:rsidP="00BF66CC">
            <w:r>
              <w:t>Termín: ZOK 24. 2. 2025</w:t>
            </w:r>
          </w:p>
        </w:tc>
      </w:tr>
      <w:tr w:rsidR="00BF66CC" w:rsidRPr="00010DF0" w14:paraId="096B3CD2" w14:textId="77777777" w:rsidTr="00BF66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9D65D8" w14:textId="2DDF25C9" w:rsidR="00BF66CC" w:rsidRPr="00010DF0" w:rsidRDefault="00BF66C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58F2E6" w14:textId="58A842EE" w:rsidR="00BF66CC" w:rsidRPr="00BF66CC" w:rsidRDefault="00BF66CC" w:rsidP="00BF66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F66CC">
              <w:rPr>
                <w:rFonts w:cs="Arial"/>
                <w:szCs w:val="24"/>
              </w:rPr>
              <w:t>vzít na vědomí rozpočtovou změnu dle bodu 3 usnesení</w:t>
            </w:r>
          </w:p>
        </w:tc>
      </w:tr>
      <w:tr w:rsidR="000D776F" w:rsidRPr="00010DF0" w14:paraId="3C191409" w14:textId="77777777" w:rsidTr="00BF66C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A9D357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64245D47" w14:textId="77777777" w:rsidTr="00BF66C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922762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A1AE087" w14:textId="4A1C9A2C" w:rsidR="000D776F" w:rsidRPr="00010DF0" w:rsidRDefault="00BF66C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D776F" w:rsidRPr="00010DF0" w14:paraId="25936425" w14:textId="77777777" w:rsidTr="00BF66C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21B5C8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EB8E0C2" w14:textId="46537189" w:rsidR="000D776F" w:rsidRPr="00010DF0" w:rsidRDefault="00BF66C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12.4.</w:t>
            </w:r>
          </w:p>
        </w:tc>
      </w:tr>
    </w:tbl>
    <w:p w14:paraId="265540F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31DA3451" w14:textId="77777777" w:rsidTr="006C6361">
        <w:tc>
          <w:tcPr>
            <w:tcW w:w="961" w:type="pct"/>
            <w:gridSpan w:val="2"/>
            <w:tcBorders>
              <w:bottom w:val="nil"/>
            </w:tcBorders>
          </w:tcPr>
          <w:p w14:paraId="713BA1A9" w14:textId="4787941E" w:rsidR="000D776F" w:rsidRPr="007175CF" w:rsidRDefault="006C6361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lastRenderedPageBreak/>
              <w:t>UR/10/62/2025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7B5BB2C" w14:textId="374A231B" w:rsidR="000D776F" w:rsidRPr="007175CF" w:rsidRDefault="006C6361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Aktualizace sítě sociálních služeb Olomouckého kraje</w:t>
            </w:r>
          </w:p>
        </w:tc>
      </w:tr>
      <w:tr w:rsidR="000D776F" w:rsidRPr="00010DF0" w14:paraId="30D1A67D" w14:textId="77777777" w:rsidTr="006C636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B15DD25" w14:textId="3231A557" w:rsidR="000D776F" w:rsidRPr="007175CF" w:rsidRDefault="006C6361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8C54DFE" w14:textId="77777777" w:rsidTr="006C636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5ECDF46" w14:textId="519A263E" w:rsidR="000D776F" w:rsidRPr="00010DF0" w:rsidRDefault="006C636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3E86C7" w14:textId="7971C4D0" w:rsidR="000D776F" w:rsidRPr="006C6361" w:rsidRDefault="006C6361" w:rsidP="006C636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C6361">
              <w:rPr>
                <w:rFonts w:cs="Arial"/>
                <w:szCs w:val="24"/>
              </w:rPr>
              <w:t>podmíněnou aktualizaci jednotek u sociálních služeb zařazených v síti sociálních služeb Olomouckého kraje na rok 2025 dle Přílohy č. 1 usnesení</w:t>
            </w:r>
          </w:p>
        </w:tc>
      </w:tr>
      <w:tr w:rsidR="006C6361" w:rsidRPr="00010DF0" w14:paraId="317E33E8" w14:textId="77777777" w:rsidTr="006C636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ED525C" w14:textId="1C986769" w:rsidR="006C6361" w:rsidRPr="00010DF0" w:rsidRDefault="006C636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7D9307" w14:textId="3A97ADD5" w:rsidR="006C6361" w:rsidRPr="006C6361" w:rsidRDefault="006C6361" w:rsidP="006C636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C6361">
              <w:rPr>
                <w:rFonts w:cs="Arial"/>
                <w:szCs w:val="24"/>
              </w:rPr>
              <w:t>krajskému úřadu písemně informovat žadatele o výsledku posouzení žádostí</w:t>
            </w:r>
          </w:p>
        </w:tc>
      </w:tr>
      <w:tr w:rsidR="006C6361" w:rsidRPr="00010DF0" w14:paraId="0E22CDD2" w14:textId="77777777" w:rsidTr="006C636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EA27D7" w14:textId="77777777" w:rsidR="006C6361" w:rsidRDefault="006C6361" w:rsidP="006C6361">
            <w:r>
              <w:t>Odpovídá: Ing. Lubomír Baláš, ředitel</w:t>
            </w:r>
          </w:p>
          <w:p w14:paraId="14038432" w14:textId="77777777" w:rsidR="006C6361" w:rsidRDefault="006C6361" w:rsidP="006C6361">
            <w:r>
              <w:t>Realizuje: Mgr. Bc. Zbyněk Vočka, vedoucí odboru sociálních věcí</w:t>
            </w:r>
          </w:p>
          <w:p w14:paraId="41023E74" w14:textId="65F330E1" w:rsidR="006C6361" w:rsidRPr="006C6361" w:rsidRDefault="006C6361" w:rsidP="006C6361">
            <w:r>
              <w:t>Termín: 10. 3. 2025</w:t>
            </w:r>
          </w:p>
        </w:tc>
      </w:tr>
      <w:tr w:rsidR="000D776F" w:rsidRPr="00010DF0" w14:paraId="4D226948" w14:textId="77777777" w:rsidTr="006C636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44DF0F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EA707A3" w14:textId="77777777" w:rsidTr="006C636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C2DCD6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42E48AE" w14:textId="2C3A7688" w:rsidR="000D776F" w:rsidRPr="00010DF0" w:rsidRDefault="006C636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D776F" w:rsidRPr="00010DF0" w14:paraId="3F3DB88F" w14:textId="77777777" w:rsidTr="006C636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8DCDC8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C05A2A7" w14:textId="58E39FE1" w:rsidR="000D776F" w:rsidRPr="00010DF0" w:rsidRDefault="006C636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12.5.</w:t>
            </w:r>
          </w:p>
        </w:tc>
      </w:tr>
    </w:tbl>
    <w:p w14:paraId="16B9CEB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2A724BCA" w14:textId="77777777" w:rsidTr="00224E37">
        <w:tc>
          <w:tcPr>
            <w:tcW w:w="961" w:type="pct"/>
            <w:gridSpan w:val="2"/>
            <w:tcBorders>
              <w:bottom w:val="nil"/>
            </w:tcBorders>
          </w:tcPr>
          <w:p w14:paraId="477D4ADE" w14:textId="587A495B" w:rsidR="000D776F" w:rsidRPr="007175CF" w:rsidRDefault="00224E37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CAE013D" w14:textId="665D0EDC" w:rsidR="000D776F" w:rsidRPr="007175CF" w:rsidRDefault="00224E37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Transformace služeb v příspěvkových organizacích v oblasti sociální</w:t>
            </w:r>
          </w:p>
        </w:tc>
      </w:tr>
      <w:tr w:rsidR="000D776F" w:rsidRPr="00010DF0" w14:paraId="09F70813" w14:textId="77777777" w:rsidTr="00224E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DD25AEC" w14:textId="1B0FEFDB" w:rsidR="000D776F" w:rsidRPr="007175CF" w:rsidRDefault="00224E37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7183F9C7" w14:textId="77777777" w:rsidTr="00224E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4FD6996" w14:textId="29D98A3D" w:rsidR="000D776F" w:rsidRPr="00010DF0" w:rsidRDefault="00224E3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C89188" w14:textId="56A7CF86" w:rsidR="000D776F" w:rsidRPr="00224E37" w:rsidRDefault="00224E37" w:rsidP="00224E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24E37">
              <w:rPr>
                <w:rFonts w:cs="Arial"/>
                <w:szCs w:val="24"/>
              </w:rPr>
              <w:t>Transformační plán včetně studie proveditelnosti organizace Domov Na zámečku Rokytnice, p. o., dle přílohy č. 1 a č. 2 usnesení</w:t>
            </w:r>
          </w:p>
        </w:tc>
      </w:tr>
      <w:tr w:rsidR="00224E37" w:rsidRPr="00010DF0" w14:paraId="2DF6F26E" w14:textId="77777777" w:rsidTr="00224E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77F04E" w14:textId="7ED13BE4" w:rsidR="00224E37" w:rsidRPr="00010DF0" w:rsidRDefault="00224E3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4AD5C1" w14:textId="0B1026E0" w:rsidR="00224E37" w:rsidRPr="00224E37" w:rsidRDefault="00224E37" w:rsidP="00224E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24E37">
              <w:rPr>
                <w:rFonts w:cs="Arial"/>
                <w:szCs w:val="24"/>
              </w:rPr>
              <w:t>Transformační plán včetně studie proveditelnosti organizace Domov Větrný mlýn Skalička, p. o., dle přílohy č. 3 a č. 4 usnesení</w:t>
            </w:r>
          </w:p>
        </w:tc>
      </w:tr>
      <w:tr w:rsidR="00224E37" w:rsidRPr="00010DF0" w14:paraId="5594003A" w14:textId="77777777" w:rsidTr="00224E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BF2AF8" w14:textId="05B00CDC" w:rsidR="00224E37" w:rsidRPr="00010DF0" w:rsidRDefault="00224E3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E05119" w14:textId="6787215D" w:rsidR="00224E37" w:rsidRPr="00224E37" w:rsidRDefault="00224E37" w:rsidP="00224E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224E37">
              <w:rPr>
                <w:rFonts w:cs="Arial"/>
                <w:szCs w:val="24"/>
              </w:rPr>
              <w:t>JUDr. Martina Škurka, Ph.D., náměstka hejtmana, ke schvalování změn Transformačních plánů včetně studií proveditelnosti dle bodu 1 a 2 tohoto usnesení</w:t>
            </w:r>
          </w:p>
        </w:tc>
      </w:tr>
      <w:tr w:rsidR="000D776F" w:rsidRPr="00010DF0" w14:paraId="273A33C1" w14:textId="77777777" w:rsidTr="00224E3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F122C4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899CD7A" w14:textId="77777777" w:rsidTr="00224E3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EE04C5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DDDFF58" w14:textId="4617D4DC" w:rsidR="000D776F" w:rsidRPr="00010DF0" w:rsidRDefault="00224E3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D776F" w:rsidRPr="00010DF0" w14:paraId="7F0B55F0" w14:textId="77777777" w:rsidTr="00224E3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F6C9A8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472469B" w14:textId="1B4DE13A" w:rsidR="000D776F" w:rsidRPr="00010DF0" w:rsidRDefault="00224E37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12.6.</w:t>
            </w:r>
          </w:p>
        </w:tc>
      </w:tr>
    </w:tbl>
    <w:p w14:paraId="0DD535CA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D039147" w14:textId="77777777" w:rsidTr="00E16010">
        <w:tc>
          <w:tcPr>
            <w:tcW w:w="961" w:type="pct"/>
            <w:gridSpan w:val="2"/>
            <w:tcBorders>
              <w:bottom w:val="nil"/>
            </w:tcBorders>
          </w:tcPr>
          <w:p w14:paraId="42859EC9" w14:textId="041A79B0" w:rsidR="000D776F" w:rsidRPr="007175CF" w:rsidRDefault="00E16010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B295DE3" w14:textId="06BAF6BC" w:rsidR="000D776F" w:rsidRPr="007175CF" w:rsidRDefault="00E16010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Akční plán Strategie rozvoje systému péče o ohrožené děti Olomouckého kraje na období 2025–2027</w:t>
            </w:r>
          </w:p>
        </w:tc>
      </w:tr>
      <w:tr w:rsidR="000D776F" w:rsidRPr="00010DF0" w14:paraId="048BE344" w14:textId="77777777" w:rsidTr="00E1601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CE91308" w14:textId="4D983AB3" w:rsidR="000D776F" w:rsidRPr="007175CF" w:rsidRDefault="00E16010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482E49B9" w14:textId="77777777" w:rsidTr="00E1601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59A5484" w14:textId="6410CBE7" w:rsidR="000D776F" w:rsidRPr="00010DF0" w:rsidRDefault="00E1601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A8F0E5" w14:textId="5A3E9AE4" w:rsidR="000D776F" w:rsidRPr="00E16010" w:rsidRDefault="00E16010" w:rsidP="00E1601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6010">
              <w:rPr>
                <w:rFonts w:cs="Arial"/>
                <w:szCs w:val="24"/>
              </w:rPr>
              <w:t>Akční plán Strategie rozvoje systému péče o ohrožené děti Olomouckého kraje na období 2025–2027 dle přílohy č. 01 usnesení</w:t>
            </w:r>
          </w:p>
        </w:tc>
      </w:tr>
      <w:tr w:rsidR="000D776F" w:rsidRPr="00010DF0" w14:paraId="4CDD6169" w14:textId="77777777" w:rsidTr="00E1601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2CF117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E49BC06" w14:textId="77777777" w:rsidTr="00E1601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3EEE3E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EAA81FD" w14:textId="2EC8F312" w:rsidR="000D776F" w:rsidRPr="00010DF0" w:rsidRDefault="00E1601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D776F" w:rsidRPr="00010DF0" w14:paraId="11F5693C" w14:textId="77777777" w:rsidTr="00E1601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DBF085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4B013D4" w14:textId="6E21D600" w:rsidR="000D776F" w:rsidRPr="00010DF0" w:rsidRDefault="00E16010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12.7.</w:t>
            </w:r>
          </w:p>
        </w:tc>
      </w:tr>
    </w:tbl>
    <w:p w14:paraId="4705BF3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937DE7D" w14:textId="77777777" w:rsidTr="00E1601C">
        <w:tc>
          <w:tcPr>
            <w:tcW w:w="961" w:type="pct"/>
            <w:gridSpan w:val="2"/>
            <w:tcBorders>
              <w:bottom w:val="nil"/>
            </w:tcBorders>
          </w:tcPr>
          <w:p w14:paraId="2C2D436C" w14:textId="60BB997E" w:rsidR="000D776F" w:rsidRPr="007175CF" w:rsidRDefault="00E1601C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F805488" w14:textId="17FC5A95" w:rsidR="000D776F" w:rsidRPr="007175CF" w:rsidRDefault="00E1601C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Energetické centrum Olomouckého kraje, z. ú. – změna bankovního subjektu</w:t>
            </w:r>
          </w:p>
        </w:tc>
      </w:tr>
      <w:tr w:rsidR="000D776F" w:rsidRPr="00010DF0" w14:paraId="167EB4C0" w14:textId="77777777" w:rsidTr="00E1601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F5F4FA1" w14:textId="472BB782" w:rsidR="000D776F" w:rsidRPr="007175CF" w:rsidRDefault="00E1601C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50CF4250" w14:textId="77777777" w:rsidTr="00E160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5E8D463" w14:textId="6D05A31B" w:rsidR="000D776F" w:rsidRPr="00010DF0" w:rsidRDefault="00E1601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289B01" w14:textId="6B9522EA" w:rsidR="000D776F" w:rsidRPr="00E1601C" w:rsidRDefault="00E1601C" w:rsidP="00E160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1601C">
              <w:rPr>
                <w:rFonts w:cs="Arial"/>
                <w:szCs w:val="24"/>
              </w:rPr>
              <w:t>informaci o změně bankovního subjektu pro založení bankovního účtu pro splacení peněžitého vkladu před vznikem Energetického centra Olomouckého kraje, z. ú. dle důvodové zprávy</w:t>
            </w:r>
          </w:p>
        </w:tc>
      </w:tr>
      <w:tr w:rsidR="00E1601C" w:rsidRPr="00010DF0" w14:paraId="629895E1" w14:textId="77777777" w:rsidTr="00E160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712E06" w14:textId="53695362" w:rsidR="00E1601C" w:rsidRPr="00010DF0" w:rsidRDefault="00E1601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FF84DB" w14:textId="46E69154" w:rsidR="00E1601C" w:rsidRPr="00E1601C" w:rsidRDefault="00E1601C" w:rsidP="00E160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1601C">
              <w:rPr>
                <w:rFonts w:cs="Arial"/>
                <w:szCs w:val="24"/>
              </w:rPr>
              <w:t>revokovat bod 6 usnesení č. UZ/2/62/2024 ze dne 16. 12. 2024, schválení založení bankovního účtu pro splacení peněžitého vkladu před vznikem Energetického centra Olomouckého kraje, z. ú., u České spořitelny a.s.</w:t>
            </w:r>
          </w:p>
        </w:tc>
      </w:tr>
      <w:tr w:rsidR="00E1601C" w:rsidRPr="00010DF0" w14:paraId="05E63ED8" w14:textId="77777777" w:rsidTr="00E160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BACE27" w14:textId="166212F1" w:rsidR="00E1601C" w:rsidRPr="00010DF0" w:rsidRDefault="00E1601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8379D9" w14:textId="46669D23" w:rsidR="00E1601C" w:rsidRPr="00E1601C" w:rsidRDefault="00E1601C" w:rsidP="00E160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1601C">
              <w:rPr>
                <w:rFonts w:cs="Arial"/>
                <w:szCs w:val="24"/>
              </w:rPr>
              <w:t>vzít na vědomí založení bankovního účtu pro splacení peněžitého vkladu před vznikem Energetického centra Olomouckého kraje, z. ú., u Československé obchodní banky, a. s.</w:t>
            </w:r>
          </w:p>
        </w:tc>
      </w:tr>
      <w:tr w:rsidR="000D776F" w:rsidRPr="00010DF0" w14:paraId="5A8FFB82" w14:textId="77777777" w:rsidTr="00E1601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A2FE5C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015843D" w14:textId="77777777" w:rsidTr="00E1601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0B084B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EE130AE" w14:textId="69A715CA" w:rsidR="000D776F" w:rsidRPr="00010DF0" w:rsidRDefault="00E1601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D776F" w:rsidRPr="00010DF0" w14:paraId="7E75E2AE" w14:textId="77777777" w:rsidTr="00E1601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47EE9E8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3E049A3" w14:textId="49FBCA90" w:rsidR="000D776F" w:rsidRPr="00010DF0" w:rsidRDefault="00E1601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13.1.</w:t>
            </w:r>
          </w:p>
        </w:tc>
      </w:tr>
    </w:tbl>
    <w:p w14:paraId="4BC05297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24583B5C" w14:textId="77777777" w:rsidTr="00866374">
        <w:tc>
          <w:tcPr>
            <w:tcW w:w="961" w:type="pct"/>
            <w:gridSpan w:val="2"/>
            <w:tcBorders>
              <w:bottom w:val="nil"/>
            </w:tcBorders>
          </w:tcPr>
          <w:p w14:paraId="7FBF0EDE" w14:textId="1463B321" w:rsidR="000D776F" w:rsidRPr="007175CF" w:rsidRDefault="00866374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FAA53A8" w14:textId="4FDBC078" w:rsidR="000D776F" w:rsidRPr="007175CF" w:rsidRDefault="00866374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Žádost o poskytnutí individuální dotace v oblasti strategického rozvoje</w:t>
            </w:r>
          </w:p>
        </w:tc>
      </w:tr>
      <w:tr w:rsidR="000D776F" w:rsidRPr="00010DF0" w14:paraId="16D1A849" w14:textId="77777777" w:rsidTr="0086637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7E9FE67" w14:textId="3C73A05F" w:rsidR="000D776F" w:rsidRPr="007175CF" w:rsidRDefault="00866374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79273B9C" w14:textId="77777777" w:rsidTr="008663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431BD75" w14:textId="082ACB2B" w:rsidR="000D776F" w:rsidRPr="00010DF0" w:rsidRDefault="0086637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3DE92E" w14:textId="7A4B4846" w:rsidR="000D776F" w:rsidRPr="00866374" w:rsidRDefault="00866374" w:rsidP="008663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66374">
              <w:rPr>
                <w:rFonts w:cs="Arial"/>
                <w:szCs w:val="24"/>
              </w:rPr>
              <w:t>o poskytnutí individuální dotace z rozpočtu Olomouckého kraje 2025 žadateli Českomoravský cyklokoordinátor, z.s., se sídlem Náves Svobody 8/14, Olomouc, 779 00, IČO: 09993339, na „rozvoj, provoz a údržbu portálu plánování a evidence cyklodopravy (olkr.stavbycyklo.cz) za rok 2025“, ve výši 250 000 Kč, dle přílohy č. 01 usnesení</w:t>
            </w:r>
          </w:p>
        </w:tc>
      </w:tr>
      <w:tr w:rsidR="00866374" w:rsidRPr="00010DF0" w14:paraId="40DEF91B" w14:textId="77777777" w:rsidTr="008663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309C60" w14:textId="35209EAA" w:rsidR="00866374" w:rsidRPr="00010DF0" w:rsidRDefault="0086637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EBCB32" w14:textId="3FB25C08" w:rsidR="00866374" w:rsidRPr="00866374" w:rsidRDefault="00866374" w:rsidP="008663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66374">
              <w:rPr>
                <w:rFonts w:cs="Arial"/>
                <w:szCs w:val="24"/>
              </w:rPr>
              <w:t>o uzavření veřejnoprávní smlouvy o poskytnutí individuální dotace z rozpočtu Olomouckého kraje 2025 dle bodu 1 usnesení, ve znění dle vzorových veřejnoprávních smluv schválených na zasedání Zastupitelstva Olomouckého kraje dne 16. 12. 2024 usnesením č. UZ/2/13/2024, vzor /6/</w:t>
            </w:r>
          </w:p>
        </w:tc>
      </w:tr>
      <w:tr w:rsidR="00866374" w:rsidRPr="00010DF0" w14:paraId="426375B7" w14:textId="77777777" w:rsidTr="008663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0766A3" w14:textId="388179A5" w:rsidR="00866374" w:rsidRPr="00010DF0" w:rsidRDefault="0086637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F94F49" w14:textId="793731FC" w:rsidR="00866374" w:rsidRPr="00866374" w:rsidRDefault="00866374" w:rsidP="008663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66374">
              <w:rPr>
                <w:rFonts w:cs="Arial"/>
                <w:szCs w:val="24"/>
              </w:rPr>
              <w:t>rozpočtovou změnu dle přílohy č. 02 usnesení</w:t>
            </w:r>
          </w:p>
        </w:tc>
      </w:tr>
      <w:tr w:rsidR="00866374" w:rsidRPr="00010DF0" w14:paraId="2E7A99CB" w14:textId="77777777" w:rsidTr="008663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A7D148" w14:textId="55857E77" w:rsidR="00866374" w:rsidRPr="00010DF0" w:rsidRDefault="0086637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14B543" w14:textId="24A39967" w:rsidR="00866374" w:rsidRPr="00866374" w:rsidRDefault="00866374" w:rsidP="008663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66374">
              <w:rPr>
                <w:rFonts w:cs="Arial"/>
                <w:szCs w:val="24"/>
              </w:rPr>
              <w:t>předložit materiál dle bodu 3 usnesení na zasedání Zastupitelstva Olomouckého kraje na vědomí</w:t>
            </w:r>
          </w:p>
        </w:tc>
      </w:tr>
      <w:tr w:rsidR="00866374" w:rsidRPr="00010DF0" w14:paraId="700C600A" w14:textId="77777777" w:rsidTr="0086637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CD5A2C" w14:textId="77777777" w:rsidR="00866374" w:rsidRDefault="00866374" w:rsidP="00866374">
            <w:r>
              <w:t>Odpovídá: Ladislav Okleštěk, hejtman Olomouckého kraje</w:t>
            </w:r>
          </w:p>
          <w:p w14:paraId="0927DE83" w14:textId="77777777" w:rsidR="00866374" w:rsidRDefault="00866374" w:rsidP="00866374">
            <w:r>
              <w:t>Realizuje: Mgr. Olga Fidrová, MBA, vedoucí odboru ekonomického</w:t>
            </w:r>
          </w:p>
          <w:p w14:paraId="3243D9EE" w14:textId="598FF6CB" w:rsidR="00866374" w:rsidRPr="00866374" w:rsidRDefault="00866374" w:rsidP="00866374">
            <w:r>
              <w:t>Termín: ZOK 24. 2. 2025</w:t>
            </w:r>
          </w:p>
        </w:tc>
      </w:tr>
      <w:tr w:rsidR="00866374" w:rsidRPr="00010DF0" w14:paraId="6738C6AD" w14:textId="77777777" w:rsidTr="008663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6ABB0B" w14:textId="161833D1" w:rsidR="00866374" w:rsidRPr="00010DF0" w:rsidRDefault="0086637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96549D" w14:textId="00BA594F" w:rsidR="00866374" w:rsidRPr="00866374" w:rsidRDefault="00866374" w:rsidP="008663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66374">
              <w:rPr>
                <w:rFonts w:cs="Arial"/>
                <w:szCs w:val="24"/>
              </w:rPr>
              <w:t>vzít na vědomí rozpočtovou změnu dle bodu 3 usnesení</w:t>
            </w:r>
          </w:p>
        </w:tc>
      </w:tr>
      <w:tr w:rsidR="000D776F" w:rsidRPr="00010DF0" w14:paraId="78D96EDB" w14:textId="77777777" w:rsidTr="0086637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126CED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10A8D56C" w14:textId="77777777" w:rsidTr="0086637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87ED1A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43DC484" w14:textId="0800E03A" w:rsidR="000D776F" w:rsidRPr="00010DF0" w:rsidRDefault="0086637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3A536F8D" w14:textId="77777777" w:rsidTr="0086637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8103F1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25036CE" w14:textId="24A6D136" w:rsidR="000D776F" w:rsidRPr="00010DF0" w:rsidRDefault="00866374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13.2.</w:t>
            </w:r>
          </w:p>
        </w:tc>
      </w:tr>
    </w:tbl>
    <w:p w14:paraId="337DE4CB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B5F041A" w14:textId="77777777" w:rsidTr="007E2C33">
        <w:tc>
          <w:tcPr>
            <w:tcW w:w="961" w:type="pct"/>
            <w:gridSpan w:val="2"/>
            <w:tcBorders>
              <w:bottom w:val="nil"/>
            </w:tcBorders>
          </w:tcPr>
          <w:p w14:paraId="6914184C" w14:textId="4DB1271B" w:rsidR="000D776F" w:rsidRPr="007175CF" w:rsidRDefault="007E2C33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2F4FB71" w14:textId="203608B5" w:rsidR="000D776F" w:rsidRPr="007175CF" w:rsidRDefault="007E2C33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Dotační programy Kotlíkové dotace v Olomouckém kraji – dodatky ke smlouvám o poskytnutí dotace </w:t>
            </w:r>
          </w:p>
        </w:tc>
      </w:tr>
      <w:tr w:rsidR="000D776F" w:rsidRPr="00010DF0" w14:paraId="3E59EF11" w14:textId="77777777" w:rsidTr="007E2C3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72D426C" w14:textId="53F8CFAF" w:rsidR="000D776F" w:rsidRPr="007175CF" w:rsidRDefault="007E2C33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5C677CD5" w14:textId="77777777" w:rsidTr="007E2C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B35441B" w14:textId="399169D6" w:rsidR="000D776F" w:rsidRPr="00010DF0" w:rsidRDefault="007E2C3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828CFC" w14:textId="696B7D55" w:rsidR="000D776F" w:rsidRPr="007E2C33" w:rsidRDefault="007E2C33" w:rsidP="007E2C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E2C33">
              <w:rPr>
                <w:rFonts w:cs="Arial"/>
                <w:szCs w:val="24"/>
              </w:rPr>
              <w:t>předměty 21 dodatků ke Smlouvám o poskytnutí dotace v rámci dotačního programu Kotlíkové dotace v Olomouckém kraji IV., uvedených v příloze č. 1 usnesení</w:t>
            </w:r>
          </w:p>
        </w:tc>
      </w:tr>
      <w:tr w:rsidR="007E2C33" w:rsidRPr="00010DF0" w14:paraId="3647F816" w14:textId="77777777" w:rsidTr="007E2C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51831B" w14:textId="5BB4027D" w:rsidR="007E2C33" w:rsidRPr="00010DF0" w:rsidRDefault="007E2C3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1F929A" w14:textId="1E1329A9" w:rsidR="007E2C33" w:rsidRPr="007E2C33" w:rsidRDefault="007E2C33" w:rsidP="007E2C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E2C33">
              <w:rPr>
                <w:rFonts w:cs="Arial"/>
                <w:szCs w:val="24"/>
              </w:rPr>
              <w:t>předměty 3 dodatků ke Smlouvám o poskytnutí dotace v rámci dotačního programu Kotlíkové dotace v Olomouckém kraji V., uvedených v příloze č. 2 usnesení</w:t>
            </w:r>
          </w:p>
        </w:tc>
      </w:tr>
      <w:tr w:rsidR="007E2C33" w:rsidRPr="00010DF0" w14:paraId="53065B57" w14:textId="77777777" w:rsidTr="007E2C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052B2E" w14:textId="6031FC47" w:rsidR="007E2C33" w:rsidRPr="00010DF0" w:rsidRDefault="007E2C3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562641" w14:textId="37E6C14B" w:rsidR="007E2C33" w:rsidRPr="007E2C33" w:rsidRDefault="007E2C33" w:rsidP="007E2C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7E2C33">
              <w:rPr>
                <w:rFonts w:cs="Arial"/>
                <w:szCs w:val="24"/>
              </w:rPr>
              <w:t>o uzavření dodatků ke Smlouvě o poskytnutí dotace v rámci dotačního programu Kotlíkové dotace v Olomouckém kraji IV. s příjemci dle přílohy č. 1 usnesení, ve znění dle vzorového dodatku uvedeného v příloze č. 3 usnesení</w:t>
            </w:r>
          </w:p>
        </w:tc>
      </w:tr>
      <w:tr w:rsidR="007E2C33" w:rsidRPr="00010DF0" w14:paraId="045E87EE" w14:textId="77777777" w:rsidTr="007E2C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EAED46" w14:textId="2A9223C1" w:rsidR="007E2C33" w:rsidRPr="00010DF0" w:rsidRDefault="007E2C3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9D7A03" w14:textId="628F42ED" w:rsidR="007E2C33" w:rsidRPr="007E2C33" w:rsidRDefault="007E2C33" w:rsidP="007E2C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7E2C33">
              <w:rPr>
                <w:rFonts w:cs="Arial"/>
                <w:szCs w:val="24"/>
              </w:rPr>
              <w:t>o uzavření dodatků ke Smlouvě o poskytnutí dotace v rámci dotačního programu Kotlíkové dotace v Olomouckém kraji V. s příjemci dle přílohy č. 2 usnesení, ve znění dle vzorového dodatku uvedeného v příloze č. 3 usnesení</w:t>
            </w:r>
          </w:p>
        </w:tc>
      </w:tr>
      <w:tr w:rsidR="000D776F" w:rsidRPr="00010DF0" w14:paraId="1834F994" w14:textId="77777777" w:rsidTr="007E2C3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92CD6B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CF60F5B" w14:textId="77777777" w:rsidTr="007E2C3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3575BD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96BF080" w14:textId="2D077469" w:rsidR="000D776F" w:rsidRPr="00010DF0" w:rsidRDefault="007E2C3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6AA5EE62" w14:textId="77777777" w:rsidTr="007E2C3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6B7DA0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633C1FD" w14:textId="1209B2B8" w:rsidR="000D776F" w:rsidRPr="00010DF0" w:rsidRDefault="007E2C33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13.3.</w:t>
            </w:r>
          </w:p>
        </w:tc>
      </w:tr>
    </w:tbl>
    <w:p w14:paraId="37A5A76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374019E" w14:textId="77777777" w:rsidTr="00A72B7A">
        <w:tc>
          <w:tcPr>
            <w:tcW w:w="961" w:type="pct"/>
            <w:gridSpan w:val="2"/>
            <w:tcBorders>
              <w:bottom w:val="nil"/>
            </w:tcBorders>
          </w:tcPr>
          <w:p w14:paraId="1981A455" w14:textId="22F222E0" w:rsidR="000D776F" w:rsidRPr="007175CF" w:rsidRDefault="00A72B7A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D8A087A" w14:textId="3E30AD8A" w:rsidR="000D776F" w:rsidRPr="007175CF" w:rsidRDefault="00A72B7A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Projekty příspěvkových organizací – schválení podání projektů v rámci programu Jan Amos Komenský</w:t>
            </w:r>
          </w:p>
        </w:tc>
      </w:tr>
      <w:tr w:rsidR="000D776F" w:rsidRPr="00010DF0" w14:paraId="4DACA487" w14:textId="77777777" w:rsidTr="00A72B7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46EE750" w14:textId="6C7E4984" w:rsidR="000D776F" w:rsidRPr="007175CF" w:rsidRDefault="00A72B7A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A93ADB3" w14:textId="77777777" w:rsidTr="00A72B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330BF48" w14:textId="02D66FAB" w:rsidR="000D776F" w:rsidRPr="00010DF0" w:rsidRDefault="00A72B7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27311B" w14:textId="28EB473C" w:rsidR="000D776F" w:rsidRPr="00A72B7A" w:rsidRDefault="00A72B7A" w:rsidP="00A72B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72B7A">
              <w:rPr>
                <w:rFonts w:cs="Arial"/>
                <w:szCs w:val="24"/>
              </w:rPr>
              <w:t>podání projektu „Šablony pro MŠ a ZŠ II“ příspěvkové organizace Základní umělecká škola, Šumperk, Žerotínova 11 s celkovými náklady ve výši 888 000 Kč, dle důvodové zprávy</w:t>
            </w:r>
          </w:p>
        </w:tc>
      </w:tr>
      <w:tr w:rsidR="00A72B7A" w:rsidRPr="00010DF0" w14:paraId="3E151A03" w14:textId="77777777" w:rsidTr="00A72B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5778DE" w14:textId="65189F56" w:rsidR="00A72B7A" w:rsidRPr="00010DF0" w:rsidRDefault="00A72B7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C4C061" w14:textId="37B809AF" w:rsidR="00A72B7A" w:rsidRPr="00A72B7A" w:rsidRDefault="00A72B7A" w:rsidP="00A72B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72B7A">
              <w:rPr>
                <w:rFonts w:cs="Arial"/>
                <w:szCs w:val="24"/>
              </w:rPr>
              <w:t>podání projektu „Šablony II OP JAK“ příspěvkové organizace Střední zdravotnická škola a Vyšší odborná škola zdravotnická, Šumperk s celkovými náklady ve výši 1 000 000 Kč, dle důvodové zprávy</w:t>
            </w:r>
          </w:p>
        </w:tc>
      </w:tr>
      <w:tr w:rsidR="00A72B7A" w:rsidRPr="00010DF0" w14:paraId="5A68A274" w14:textId="77777777" w:rsidTr="00A72B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93B796" w14:textId="2A584C5A" w:rsidR="00A72B7A" w:rsidRPr="00010DF0" w:rsidRDefault="00A72B7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F6CECF" w14:textId="6814405C" w:rsidR="00A72B7A" w:rsidRPr="00A72B7A" w:rsidRDefault="00A72B7A" w:rsidP="00A72B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72B7A">
              <w:rPr>
                <w:rFonts w:cs="Arial"/>
                <w:szCs w:val="24"/>
              </w:rPr>
              <w:t>podání projektu „Šablony SŠŘ Šumperk II“ příspěvkové organizace Střední škola řemesel, Šumperk s celkovými náklady ve výši 2 818 855 Kč, dle důvodové zprávy</w:t>
            </w:r>
          </w:p>
        </w:tc>
      </w:tr>
      <w:tr w:rsidR="00A72B7A" w:rsidRPr="00010DF0" w14:paraId="64F8E295" w14:textId="77777777" w:rsidTr="00A72B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2D3260" w14:textId="6BF5EB80" w:rsidR="00A72B7A" w:rsidRPr="00010DF0" w:rsidRDefault="00A72B7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F27ED8" w14:textId="038660FF" w:rsidR="00A72B7A" w:rsidRPr="00A72B7A" w:rsidRDefault="00A72B7A" w:rsidP="00A72B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72B7A">
              <w:rPr>
                <w:rFonts w:cs="Arial"/>
                <w:szCs w:val="24"/>
              </w:rPr>
              <w:t>podání projektu „Šablony pro SŠ a VOŠ II“ příspěvkové organizace Gymnázium, Šternberk, Horní náměstí 5 s celkovými náklady ve výši 2 073 265 Kč, dle důvodové zprávy</w:t>
            </w:r>
          </w:p>
        </w:tc>
      </w:tr>
      <w:tr w:rsidR="00A72B7A" w:rsidRPr="00010DF0" w14:paraId="6089001E" w14:textId="77777777" w:rsidTr="00A72B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195E39" w14:textId="5543B6A1" w:rsidR="00A72B7A" w:rsidRPr="00010DF0" w:rsidRDefault="00A72B7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40805B" w14:textId="22F84CF8" w:rsidR="00A72B7A" w:rsidRPr="00A72B7A" w:rsidRDefault="00A72B7A" w:rsidP="00A72B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72B7A">
              <w:rPr>
                <w:rFonts w:cs="Arial"/>
                <w:szCs w:val="24"/>
              </w:rPr>
              <w:t>krajskému úřadu informovat ředitele příspěvkové organizace Základní umělecká škola, Šumperk, Žerotínova 11, ředitele příspěvkové organizace Střední zdravotnická škola a Vyšší odborná škola zdravotnická, Šumperk, ředitele příspěvkové organizace Střední škola řemesel, Šumperk a ředitele příspěvkové organizace Gymnázium, Šternberk, Horní náměstí 5 o přijatém usnesení</w:t>
            </w:r>
          </w:p>
        </w:tc>
      </w:tr>
      <w:tr w:rsidR="00A72B7A" w:rsidRPr="00010DF0" w14:paraId="0F14148E" w14:textId="77777777" w:rsidTr="00A72B7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71FBAF" w14:textId="77777777" w:rsidR="00A72B7A" w:rsidRDefault="00A72B7A" w:rsidP="00A72B7A">
            <w:r>
              <w:t>Odpovídá: Ing. Lubomír Baláš, ředitel</w:t>
            </w:r>
          </w:p>
          <w:p w14:paraId="195F1149" w14:textId="77777777" w:rsidR="00A72B7A" w:rsidRDefault="00A72B7A" w:rsidP="00A72B7A">
            <w:r>
              <w:t>Realizuje: Ing. Radek Dosoudil, vedoucí odboru strategického rozvoje kraje</w:t>
            </w:r>
          </w:p>
          <w:p w14:paraId="0B9C87D8" w14:textId="6F26DA5C" w:rsidR="00A72B7A" w:rsidRPr="00A72B7A" w:rsidRDefault="00A72B7A" w:rsidP="00A72B7A">
            <w:r>
              <w:t>Termín: 10. 3. 2025</w:t>
            </w:r>
          </w:p>
        </w:tc>
      </w:tr>
      <w:tr w:rsidR="000D776F" w:rsidRPr="00010DF0" w14:paraId="2863126E" w14:textId="77777777" w:rsidTr="00A72B7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E7BA483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67C100EF" w14:textId="77777777" w:rsidTr="00A72B7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BC6BB7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2126BDF" w14:textId="6F53B096" w:rsidR="000D776F" w:rsidRPr="00010DF0" w:rsidRDefault="00A72B7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04B94073" w14:textId="77777777" w:rsidTr="00A72B7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24DB02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96AE3FE" w14:textId="5A5B263C" w:rsidR="000D776F" w:rsidRPr="00010DF0" w:rsidRDefault="00A72B7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13.4.</w:t>
            </w:r>
          </w:p>
        </w:tc>
      </w:tr>
    </w:tbl>
    <w:p w14:paraId="5E4F0BB9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70D835A4" w14:textId="77777777" w:rsidTr="001B225D">
        <w:tc>
          <w:tcPr>
            <w:tcW w:w="961" w:type="pct"/>
            <w:gridSpan w:val="2"/>
            <w:tcBorders>
              <w:bottom w:val="nil"/>
            </w:tcBorders>
          </w:tcPr>
          <w:p w14:paraId="0A9930C4" w14:textId="15752110" w:rsidR="000D776F" w:rsidRPr="007175CF" w:rsidRDefault="001B225D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UR/10/69/2025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1F0757E" w14:textId="49820D26" w:rsidR="000D776F" w:rsidRPr="007175CF" w:rsidRDefault="001B225D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Projekty příspěvkových organizací – schválení podání projektů do programu ERASMUS+</w:t>
            </w:r>
          </w:p>
        </w:tc>
      </w:tr>
      <w:tr w:rsidR="000D776F" w:rsidRPr="00010DF0" w14:paraId="4EEA9563" w14:textId="77777777" w:rsidTr="001B225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18ED0BC" w14:textId="1D3F3656" w:rsidR="000D776F" w:rsidRPr="007175CF" w:rsidRDefault="001B225D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7EB6041" w14:textId="77777777" w:rsidTr="001B22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871CFAF" w14:textId="624C5EFC" w:rsidR="000D776F" w:rsidRPr="00010DF0" w:rsidRDefault="001B225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392272" w14:textId="27BEFD33" w:rsidR="000D776F" w:rsidRPr="001B225D" w:rsidRDefault="001B225D" w:rsidP="001B22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B225D">
              <w:rPr>
                <w:rFonts w:cs="Arial"/>
                <w:szCs w:val="24"/>
              </w:rPr>
              <w:t>podání projektu „ERASMUS+ mobility“ příspěvkové organizace Střední zdravotnická škola a Vyšší odborná škola zdravotnická, Šumperk s celkovými náklady ve výši 1 600 000 Kč, dle důvodové zprávy</w:t>
            </w:r>
          </w:p>
        </w:tc>
      </w:tr>
      <w:tr w:rsidR="001B225D" w:rsidRPr="00010DF0" w14:paraId="7031C2A0" w14:textId="77777777" w:rsidTr="001B22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19A419" w14:textId="650462DE" w:rsidR="001B225D" w:rsidRPr="00010DF0" w:rsidRDefault="001B225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B90CED" w14:textId="68C3B580" w:rsidR="001B225D" w:rsidRPr="001B225D" w:rsidRDefault="001B225D" w:rsidP="001B22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B225D">
              <w:rPr>
                <w:rFonts w:cs="Arial"/>
                <w:szCs w:val="24"/>
              </w:rPr>
              <w:t>podání projektu „ERASMUS+ EU“ příspěvkové organizace Střední zdravotnická škola a Vyšší odborná škola zdravotnická, Šumperk s celkovými náklady ve výši 800 000 Kč, dle důvodové zprávy</w:t>
            </w:r>
          </w:p>
        </w:tc>
      </w:tr>
      <w:tr w:rsidR="001B225D" w:rsidRPr="00010DF0" w14:paraId="5FD3748C" w14:textId="77777777" w:rsidTr="001B22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046EDC" w14:textId="3716EAE8" w:rsidR="001B225D" w:rsidRPr="00010DF0" w:rsidRDefault="001B225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1DB5C8" w14:textId="3F790351" w:rsidR="001B225D" w:rsidRPr="001B225D" w:rsidRDefault="001B225D" w:rsidP="001B22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B225D">
              <w:rPr>
                <w:rFonts w:cs="Arial"/>
                <w:szCs w:val="24"/>
              </w:rPr>
              <w:t>podání projektu „Projekt mobilit ve školním vzdělávání 2025“ příspěvkové organizace Gymnázium, Uničov, Gymnazijní 257 s celkovými náklady ve výši 1 200 000 Kč, dle důvodové zprávy</w:t>
            </w:r>
          </w:p>
        </w:tc>
      </w:tr>
      <w:tr w:rsidR="001B225D" w:rsidRPr="00010DF0" w14:paraId="3419F157" w14:textId="77777777" w:rsidTr="001B22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2B1638" w14:textId="20810582" w:rsidR="001B225D" w:rsidRPr="00010DF0" w:rsidRDefault="001B225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0049BE" w14:textId="1CD4C870" w:rsidR="001B225D" w:rsidRPr="001B225D" w:rsidRDefault="001B225D" w:rsidP="001B22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B225D">
              <w:rPr>
                <w:rFonts w:cs="Arial"/>
                <w:szCs w:val="24"/>
              </w:rPr>
              <w:t>krajskému úřadu informovat ředitele příspěvkové organizace Střední zdravotnická škola a Vyšší odborná škola zdravotnická, Šumperk a ředitele příspěvkové organizace Gymnázium, Uničov, Gymnazijní 257 o přijatém usnesení</w:t>
            </w:r>
          </w:p>
        </w:tc>
      </w:tr>
      <w:tr w:rsidR="001B225D" w:rsidRPr="00010DF0" w14:paraId="0AED7382" w14:textId="77777777" w:rsidTr="001B225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0885A8" w14:textId="77777777" w:rsidR="001B225D" w:rsidRDefault="001B225D" w:rsidP="001B225D">
            <w:r>
              <w:t>Odpovídá: Ing. Lubomír Baláš, ředitel</w:t>
            </w:r>
          </w:p>
          <w:p w14:paraId="24CCD5BB" w14:textId="77777777" w:rsidR="001B225D" w:rsidRDefault="001B225D" w:rsidP="001B225D">
            <w:r>
              <w:t>Realizuje: Ing. Radek Dosoudil, vedoucí odboru strategického rozvoje kraje</w:t>
            </w:r>
          </w:p>
          <w:p w14:paraId="1349A28B" w14:textId="61303EE6" w:rsidR="001B225D" w:rsidRPr="001B225D" w:rsidRDefault="001B225D" w:rsidP="001B225D">
            <w:r>
              <w:t>Termín: 10. 3. 2025</w:t>
            </w:r>
          </w:p>
        </w:tc>
      </w:tr>
      <w:tr w:rsidR="000D776F" w:rsidRPr="00010DF0" w14:paraId="4D960A58" w14:textId="77777777" w:rsidTr="001B225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BD88C9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9CABE74" w14:textId="77777777" w:rsidTr="001B225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017A01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5668A0B" w14:textId="3D6659C2" w:rsidR="000D776F" w:rsidRPr="00010DF0" w:rsidRDefault="001B225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4B1C8C13" w14:textId="77777777" w:rsidTr="001B225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1F96F1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9277E14" w14:textId="16F43914" w:rsidR="000D776F" w:rsidRPr="00010DF0" w:rsidRDefault="001B225D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13.5.</w:t>
            </w:r>
          </w:p>
        </w:tc>
      </w:tr>
    </w:tbl>
    <w:p w14:paraId="1DCADD51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596B2C5" w14:textId="77777777" w:rsidTr="00F23D96">
        <w:tc>
          <w:tcPr>
            <w:tcW w:w="961" w:type="pct"/>
            <w:gridSpan w:val="2"/>
            <w:tcBorders>
              <w:bottom w:val="nil"/>
            </w:tcBorders>
          </w:tcPr>
          <w:p w14:paraId="4B92DBA0" w14:textId="53FE03E9" w:rsidR="000D776F" w:rsidRPr="007175CF" w:rsidRDefault="00F23D96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C006104" w14:textId="52E8E573" w:rsidR="000D776F" w:rsidRPr="007175CF" w:rsidRDefault="00F23D96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 příspěvkové organizace – schválení podání projektu v rámci výzvy Národního plánu obnovy</w:t>
            </w:r>
          </w:p>
        </w:tc>
      </w:tr>
      <w:tr w:rsidR="000D776F" w:rsidRPr="00010DF0" w14:paraId="3F54FD27" w14:textId="77777777" w:rsidTr="00F23D9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154DAA6" w14:textId="4BB74485" w:rsidR="000D776F" w:rsidRPr="007175CF" w:rsidRDefault="00F23D96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67CDE5A" w14:textId="77777777" w:rsidTr="00F23D9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A809BC2" w14:textId="1BEA495A" w:rsidR="000D776F" w:rsidRPr="00010DF0" w:rsidRDefault="00F23D9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E42C1A" w14:textId="181326D7" w:rsidR="000D776F" w:rsidRPr="00F23D96" w:rsidRDefault="00F23D96" w:rsidP="00F23D9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23D96">
              <w:rPr>
                <w:rFonts w:cs="Arial"/>
                <w:szCs w:val="24"/>
              </w:rPr>
              <w:t>podání projektu „Ověření využití 5G sítí pomocí dronů pro ochranu zdraví, majetku atd. pro SPŠ Jeseník“ příspěvkové organizace Střední průmyslová škola Jeseník s celkovými náklady ve výši 10 990 000 Kč</w:t>
            </w:r>
          </w:p>
        </w:tc>
      </w:tr>
      <w:tr w:rsidR="00F23D96" w:rsidRPr="00010DF0" w14:paraId="40190BE6" w14:textId="77777777" w:rsidTr="00F23D9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CE4702" w14:textId="31C5BD8E" w:rsidR="00F23D96" w:rsidRPr="00010DF0" w:rsidRDefault="00F23D9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786F95B" w14:textId="5E4026CD" w:rsidR="00F23D96" w:rsidRPr="00F23D96" w:rsidRDefault="00F23D96" w:rsidP="00F23D9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23D96">
              <w:rPr>
                <w:rFonts w:cs="Arial"/>
                <w:szCs w:val="24"/>
              </w:rPr>
              <w:t>krajskému úřadu informovat ředitele příspěvkové organizace Střední průmyslová škola Jeseník o přijatém usnesení</w:t>
            </w:r>
          </w:p>
        </w:tc>
      </w:tr>
      <w:tr w:rsidR="00F23D96" w:rsidRPr="00010DF0" w14:paraId="3C0BB352" w14:textId="77777777" w:rsidTr="00F23D9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228537" w14:textId="77777777" w:rsidR="00F23D96" w:rsidRDefault="00F23D96" w:rsidP="00F23D96">
            <w:r>
              <w:t>Odpovídá: Ing. Lubomír Baláš, ředitel</w:t>
            </w:r>
          </w:p>
          <w:p w14:paraId="6D219950" w14:textId="77777777" w:rsidR="00F23D96" w:rsidRDefault="00F23D96" w:rsidP="00F23D96">
            <w:r>
              <w:t>Realizuje: Ing. Radek Dosoudil, vedoucí odboru strategického rozvoje kraje</w:t>
            </w:r>
          </w:p>
          <w:p w14:paraId="1EBC6216" w14:textId="3D037E8F" w:rsidR="00F23D96" w:rsidRPr="00F23D96" w:rsidRDefault="00F23D96" w:rsidP="00F23D96">
            <w:r>
              <w:t>Termín: 10. 3. 2025</w:t>
            </w:r>
          </w:p>
        </w:tc>
      </w:tr>
      <w:tr w:rsidR="000D776F" w:rsidRPr="00010DF0" w14:paraId="753BF2E3" w14:textId="77777777" w:rsidTr="00F23D9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F6AF4B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7B1FCED2" w14:textId="77777777" w:rsidTr="00F23D9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7E1F4F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27F5D01" w14:textId="463D9190" w:rsidR="000D776F" w:rsidRPr="00010DF0" w:rsidRDefault="00F23D9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503728B1" w14:textId="77777777" w:rsidTr="00F23D9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E4E37D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9C1F093" w14:textId="7590641C" w:rsidR="000D776F" w:rsidRPr="00010DF0" w:rsidRDefault="00F23D96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13.6.</w:t>
            </w:r>
          </w:p>
        </w:tc>
      </w:tr>
    </w:tbl>
    <w:p w14:paraId="430C57D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8B914E6" w14:textId="77777777" w:rsidTr="008F083F">
        <w:tc>
          <w:tcPr>
            <w:tcW w:w="961" w:type="pct"/>
            <w:gridSpan w:val="2"/>
            <w:tcBorders>
              <w:bottom w:val="nil"/>
            </w:tcBorders>
          </w:tcPr>
          <w:p w14:paraId="1321116E" w14:textId="189CDB4B" w:rsidR="000D776F" w:rsidRPr="007175CF" w:rsidRDefault="008F083F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6A6668D" w14:textId="54957D8C" w:rsidR="000D776F" w:rsidRPr="007175CF" w:rsidRDefault="008F083F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 příspěvkové organizace – schválení podání projektu v rámci výzvy Operačního programu Zaměstnanost+</w:t>
            </w:r>
          </w:p>
        </w:tc>
      </w:tr>
      <w:tr w:rsidR="000D776F" w:rsidRPr="00010DF0" w14:paraId="4D35B508" w14:textId="77777777" w:rsidTr="008F083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F63A821" w14:textId="05FE51A2" w:rsidR="000D776F" w:rsidRPr="007175CF" w:rsidRDefault="008F083F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1EF3B68" w14:textId="77777777" w:rsidTr="008F083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06ED2D8" w14:textId="695727CF" w:rsidR="000D776F" w:rsidRPr="00010DF0" w:rsidRDefault="008F083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9B6143" w14:textId="17279D0D" w:rsidR="000D776F" w:rsidRPr="008F083F" w:rsidRDefault="008F083F" w:rsidP="008F083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F083F">
              <w:rPr>
                <w:rFonts w:cs="Arial"/>
                <w:szCs w:val="24"/>
              </w:rPr>
              <w:t>podání projektu „Transformace DVM Skalička – Etapa 1 a 2“ příspěvkové organizace Domov Větrný mlýn Skalička s celkovými náklady ve výši 5 900 000 Kč, dle důvodové zprávy</w:t>
            </w:r>
          </w:p>
        </w:tc>
      </w:tr>
      <w:tr w:rsidR="008F083F" w:rsidRPr="00010DF0" w14:paraId="3BF60CD5" w14:textId="77777777" w:rsidTr="008F083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2C9E08" w14:textId="65C0BB2F" w:rsidR="008F083F" w:rsidRPr="00010DF0" w:rsidRDefault="008F083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B77AFE" w14:textId="104F0F88" w:rsidR="008F083F" w:rsidRPr="008F083F" w:rsidRDefault="008F083F" w:rsidP="008F083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F083F">
              <w:rPr>
                <w:rFonts w:cs="Arial"/>
                <w:szCs w:val="24"/>
              </w:rPr>
              <w:t>krajskému úřadu informovat ředitele příspěvkové organizace Domov Větrný mlýn Skalička o přijatém usnesení</w:t>
            </w:r>
          </w:p>
        </w:tc>
      </w:tr>
      <w:tr w:rsidR="008F083F" w:rsidRPr="00010DF0" w14:paraId="35E30791" w14:textId="77777777" w:rsidTr="008F083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F8DB388" w14:textId="77777777" w:rsidR="008F083F" w:rsidRDefault="008F083F" w:rsidP="008F083F">
            <w:r>
              <w:t>Odpovídá: Ing. Lubomír Baláš, ředitel</w:t>
            </w:r>
          </w:p>
          <w:p w14:paraId="4FDC16CC" w14:textId="77777777" w:rsidR="008F083F" w:rsidRDefault="008F083F" w:rsidP="008F083F">
            <w:r>
              <w:lastRenderedPageBreak/>
              <w:t>Realizuje: Ing. Radek Dosoudil, vedoucí odboru strategického rozvoje kraje</w:t>
            </w:r>
          </w:p>
          <w:p w14:paraId="489FCF5D" w14:textId="496369CC" w:rsidR="008F083F" w:rsidRPr="008F083F" w:rsidRDefault="008F083F" w:rsidP="008F083F">
            <w:r>
              <w:t>Termín: 10. 3. 2025</w:t>
            </w:r>
          </w:p>
        </w:tc>
      </w:tr>
      <w:tr w:rsidR="000D776F" w:rsidRPr="00010DF0" w14:paraId="71AB55B8" w14:textId="77777777" w:rsidTr="008F083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1C6C61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0978379C" w14:textId="77777777" w:rsidTr="008F083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504788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7913A59" w14:textId="4FD12944" w:rsidR="000D776F" w:rsidRPr="00010DF0" w:rsidRDefault="008F083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4274B9DF" w14:textId="77777777" w:rsidTr="008F083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3FA15E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C26AAD7" w14:textId="7F24C132" w:rsidR="000D776F" w:rsidRPr="00010DF0" w:rsidRDefault="008F083F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13.7.</w:t>
            </w:r>
          </w:p>
        </w:tc>
      </w:tr>
    </w:tbl>
    <w:p w14:paraId="60255454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44A2F0AD" w14:textId="77777777" w:rsidTr="009E62AA">
        <w:tc>
          <w:tcPr>
            <w:tcW w:w="961" w:type="pct"/>
            <w:gridSpan w:val="2"/>
            <w:tcBorders>
              <w:bottom w:val="nil"/>
            </w:tcBorders>
          </w:tcPr>
          <w:p w14:paraId="74C368C3" w14:textId="5C4037F6" w:rsidR="000D776F" w:rsidRPr="007175CF" w:rsidRDefault="009E62AA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796F0DD" w14:textId="26AFBB6D" w:rsidR="000D776F" w:rsidRPr="007175CF" w:rsidRDefault="009E62AA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Rozhodnutí o poskytnutí dotace projektů v rámci Operačního programu Zaměstnanost +</w:t>
            </w:r>
          </w:p>
        </w:tc>
      </w:tr>
      <w:tr w:rsidR="000D776F" w:rsidRPr="00010DF0" w14:paraId="7AE496E8" w14:textId="77777777" w:rsidTr="009E62A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9F80500" w14:textId="3EB5FD05" w:rsidR="000D776F" w:rsidRPr="007175CF" w:rsidRDefault="009E62AA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580633DD" w14:textId="77777777" w:rsidTr="009E62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E7E2E2E" w14:textId="66631C2A" w:rsidR="000D776F" w:rsidRPr="00010DF0" w:rsidRDefault="009E62A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BE63C4" w14:textId="7580CE37" w:rsidR="000D776F" w:rsidRPr="009E62AA" w:rsidRDefault="009E62AA" w:rsidP="009E62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9E62AA">
              <w:rPr>
                <w:rFonts w:cs="Arial"/>
                <w:szCs w:val="24"/>
              </w:rPr>
              <w:t>se zněním Rozhodnutí o poskytnutí dotace a jeho podmínkami k projektu „Podpora zvyšování kvality a dalšího rozvoje sociálních služeb v Olomouckém kraji“, reg. č. CZ.03.02.02/00/24_068/0005132, dle přílohy č. 1 usnesení</w:t>
            </w:r>
          </w:p>
        </w:tc>
      </w:tr>
      <w:tr w:rsidR="009E62AA" w:rsidRPr="00010DF0" w14:paraId="2847D27F" w14:textId="77777777" w:rsidTr="009E62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DF995A" w14:textId="6973FB01" w:rsidR="009E62AA" w:rsidRPr="00010DF0" w:rsidRDefault="009E62A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30B0191" w14:textId="74A78C87" w:rsidR="009E62AA" w:rsidRPr="009E62AA" w:rsidRDefault="009E62AA" w:rsidP="009E62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9E62AA">
              <w:rPr>
                <w:rFonts w:cs="Arial"/>
                <w:szCs w:val="24"/>
              </w:rPr>
              <w:t>se zněním Rozhodnutí o poskytnutí dotace a jeho podmínkami k projektu „Podpora pečujících osob v Olomouckém kraji“, reg. č. CZ.03.02.02/00/24_068/0005133, dle přílohy č. 2 usnesení</w:t>
            </w:r>
          </w:p>
        </w:tc>
      </w:tr>
      <w:tr w:rsidR="000D776F" w:rsidRPr="00010DF0" w14:paraId="0B647CF0" w14:textId="77777777" w:rsidTr="009E62A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100811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6F11391" w14:textId="77777777" w:rsidTr="009E62A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919BE2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BA0E7FF" w14:textId="5AC70842" w:rsidR="000D776F" w:rsidRPr="00010DF0" w:rsidRDefault="009E62A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1661631F" w14:textId="77777777" w:rsidTr="009E62A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9886F7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2287D72" w14:textId="2094B780" w:rsidR="000D776F" w:rsidRPr="00010DF0" w:rsidRDefault="009E62AA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13.8.</w:t>
            </w:r>
          </w:p>
        </w:tc>
      </w:tr>
    </w:tbl>
    <w:p w14:paraId="37DEADEF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1644A9E" w14:textId="77777777" w:rsidTr="004C3412">
        <w:tc>
          <w:tcPr>
            <w:tcW w:w="961" w:type="pct"/>
            <w:gridSpan w:val="2"/>
            <w:tcBorders>
              <w:bottom w:val="nil"/>
            </w:tcBorders>
          </w:tcPr>
          <w:p w14:paraId="7AD32A44" w14:textId="49C72E1B" w:rsidR="000D776F" w:rsidRPr="007175CF" w:rsidRDefault="004C3412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2097F46" w14:textId="7940B066" w:rsidR="000D776F" w:rsidRPr="007175CF" w:rsidRDefault="004C3412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2 ke smlouvě o dílo na realizaci stavby „Stavební úpravy objektu SŠE Lipník nad Bečvou – Odborné učebny a sociální zařízení“</w:t>
            </w:r>
          </w:p>
        </w:tc>
      </w:tr>
      <w:tr w:rsidR="000D776F" w:rsidRPr="00010DF0" w14:paraId="47896B96" w14:textId="77777777" w:rsidTr="004C341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F8F4CFD" w14:textId="41BC3D27" w:rsidR="000D776F" w:rsidRPr="007175CF" w:rsidRDefault="004C3412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03039A77" w14:textId="77777777" w:rsidTr="004C341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DF145FC" w14:textId="6D82E3FF" w:rsidR="000D776F" w:rsidRPr="00010DF0" w:rsidRDefault="004C341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16D55A" w14:textId="62750A1E" w:rsidR="000D776F" w:rsidRPr="004C3412" w:rsidRDefault="004C3412" w:rsidP="004C34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C3412">
              <w:rPr>
                <w:rFonts w:cs="Arial"/>
                <w:szCs w:val="24"/>
              </w:rPr>
              <w:t>o uzavření Dodatku č. 2 ke Smlouvě o dílo na realizaci stavby: „Stavební úpravy objektu SŠE Lipník nad Bečvou – Odborné učebny a sociální zařízení“ č. 2024/00498/OSR/DSM ze dne 4. 7. 2024, podle návrhu uvedeného v příloze č. 1 tohoto usnesení</w:t>
            </w:r>
          </w:p>
        </w:tc>
      </w:tr>
      <w:tr w:rsidR="000D776F" w:rsidRPr="00010DF0" w14:paraId="6BBE4EDD" w14:textId="77777777" w:rsidTr="004C341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C49869F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6E29EF84" w14:textId="77777777" w:rsidTr="004C341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EE4619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A8151C0" w14:textId="3F120407" w:rsidR="000D776F" w:rsidRPr="00010DF0" w:rsidRDefault="004C341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4BA6A39E" w14:textId="77777777" w:rsidTr="004C341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9D680B4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5146D02" w14:textId="3131664C" w:rsidR="000D776F" w:rsidRPr="00010DF0" w:rsidRDefault="004C3412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13.9.</w:t>
            </w:r>
          </w:p>
        </w:tc>
      </w:tr>
    </w:tbl>
    <w:p w14:paraId="59CBCF0E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3FB2E16" w14:textId="77777777" w:rsidTr="00216E8B">
        <w:tc>
          <w:tcPr>
            <w:tcW w:w="961" w:type="pct"/>
            <w:gridSpan w:val="2"/>
            <w:tcBorders>
              <w:bottom w:val="nil"/>
            </w:tcBorders>
          </w:tcPr>
          <w:p w14:paraId="786A65CC" w14:textId="11E79432" w:rsidR="000D776F" w:rsidRPr="007175CF" w:rsidRDefault="00216E8B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4D03E85" w14:textId="7C2CEFF1" w:rsidR="000D776F" w:rsidRPr="007175CF" w:rsidRDefault="00216E8B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Schválení přípravy, podání a realizace projektu Podpora zaměstnanců škol – Povodně 2025</w:t>
            </w:r>
          </w:p>
        </w:tc>
      </w:tr>
      <w:tr w:rsidR="000D776F" w:rsidRPr="00010DF0" w14:paraId="18F76914" w14:textId="77777777" w:rsidTr="00216E8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623DD8E" w14:textId="62FDF014" w:rsidR="000D776F" w:rsidRPr="007175CF" w:rsidRDefault="00216E8B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36A0D415" w14:textId="77777777" w:rsidTr="00216E8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686EB98" w14:textId="718807A6" w:rsidR="000D776F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09236C" w14:textId="11BDD91B" w:rsidR="000D776F" w:rsidRPr="00216E8B" w:rsidRDefault="00216E8B" w:rsidP="00216E8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16E8B">
              <w:rPr>
                <w:rFonts w:cs="Arial"/>
                <w:szCs w:val="24"/>
              </w:rPr>
              <w:t>přípravu, podání a realizaci projektu „Podpora zaměstnanců škol – Povodně 2025“ z výzvy Povodně 2025 vyhlášené Ministerstvem školství, mládeže a tělovýchovy</w:t>
            </w:r>
          </w:p>
        </w:tc>
      </w:tr>
      <w:tr w:rsidR="00216E8B" w:rsidRPr="00010DF0" w14:paraId="2518E843" w14:textId="77777777" w:rsidTr="00216E8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2AB953" w14:textId="3B3E896C" w:rsidR="00216E8B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149158" w14:textId="46FF221F" w:rsidR="00216E8B" w:rsidRPr="00216E8B" w:rsidRDefault="00216E8B" w:rsidP="00216E8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216E8B">
              <w:rPr>
                <w:rFonts w:cs="Arial"/>
                <w:szCs w:val="24"/>
              </w:rPr>
              <w:t>Ing. Pavla Jelínka, PhD., náměstka hejtmana Olomouckého kraje k podpisu žádosti o dotaci a její případné opravě nebo doplnění dle požadavků poskytovatele dotace</w:t>
            </w:r>
          </w:p>
        </w:tc>
      </w:tr>
      <w:tr w:rsidR="00216E8B" w:rsidRPr="00010DF0" w14:paraId="2E1CB55C" w14:textId="77777777" w:rsidTr="00216E8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931F97" w14:textId="44CCE577" w:rsidR="00216E8B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2FC81B" w14:textId="165E4FE1" w:rsidR="00216E8B" w:rsidRPr="00216E8B" w:rsidRDefault="00216E8B" w:rsidP="00216E8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16E8B">
              <w:rPr>
                <w:rFonts w:cs="Arial"/>
                <w:szCs w:val="24"/>
              </w:rPr>
              <w:t>krajskému úřadu zajistit podání žádosti o dotaci dle bodu 1 usnesení</w:t>
            </w:r>
          </w:p>
        </w:tc>
      </w:tr>
      <w:tr w:rsidR="00216E8B" w:rsidRPr="00010DF0" w14:paraId="48F153B7" w14:textId="77777777" w:rsidTr="00216E8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8A8F2E" w14:textId="77777777" w:rsidR="00216E8B" w:rsidRDefault="00216E8B" w:rsidP="00216E8B">
            <w:r>
              <w:t>Odpovídá: Ing. Lubomír Baláš, ředitel</w:t>
            </w:r>
          </w:p>
          <w:p w14:paraId="04CF4591" w14:textId="77777777" w:rsidR="00216E8B" w:rsidRDefault="00216E8B" w:rsidP="00216E8B">
            <w:r>
              <w:t>Realizuje: Ing. Radek Dosoudil, vedoucí odboru strategického rozvoje kraje</w:t>
            </w:r>
          </w:p>
          <w:p w14:paraId="250842A4" w14:textId="1EAC738A" w:rsidR="00216E8B" w:rsidRPr="00216E8B" w:rsidRDefault="00216E8B" w:rsidP="00216E8B">
            <w:r>
              <w:lastRenderedPageBreak/>
              <w:t>Termín: 10. 3. 2025</w:t>
            </w:r>
          </w:p>
        </w:tc>
      </w:tr>
      <w:tr w:rsidR="00216E8B" w:rsidRPr="00010DF0" w14:paraId="557C2533" w14:textId="77777777" w:rsidTr="00216E8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666683" w14:textId="6E05CD9C" w:rsidR="00216E8B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9776C21" w14:textId="14F7EAEB" w:rsidR="00216E8B" w:rsidRPr="00216E8B" w:rsidRDefault="00216E8B" w:rsidP="00216E8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216E8B">
              <w:rPr>
                <w:rFonts w:cs="Arial"/>
                <w:szCs w:val="24"/>
              </w:rPr>
              <w:t>se zajištěním financování realizace projektu dle bodu 1 usnesení v případě získání dotace z výzvy Povodně 2025 Ministerstva školství, mládeže a tělovýchovy</w:t>
            </w:r>
          </w:p>
        </w:tc>
      </w:tr>
      <w:tr w:rsidR="00216E8B" w:rsidRPr="00010DF0" w14:paraId="584DD239" w14:textId="77777777" w:rsidTr="00216E8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ABEEFF" w14:textId="05FC07D3" w:rsidR="00216E8B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FC5B77" w14:textId="4532B3A0" w:rsidR="00216E8B" w:rsidRPr="00216E8B" w:rsidRDefault="00216E8B" w:rsidP="00216E8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16E8B">
              <w:rPr>
                <w:rFonts w:cs="Arial"/>
                <w:szCs w:val="24"/>
              </w:rPr>
              <w:t>předložit Zastupitelstvu Olomouckého kraje projekt ke schválení financování v případě získání dotace dle bodu 1 usnesení</w:t>
            </w:r>
          </w:p>
        </w:tc>
      </w:tr>
      <w:tr w:rsidR="00216E8B" w:rsidRPr="00010DF0" w14:paraId="7D6AB865" w14:textId="77777777" w:rsidTr="00216E8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EC4339" w14:textId="77777777" w:rsidR="00216E8B" w:rsidRDefault="00216E8B" w:rsidP="00216E8B">
            <w:r>
              <w:t>Odpovídá: Ing. Pavel Jelínek, PhD., náměstek hejtmana</w:t>
            </w:r>
          </w:p>
          <w:p w14:paraId="68C3CE02" w14:textId="77777777" w:rsidR="00216E8B" w:rsidRDefault="00216E8B" w:rsidP="00216E8B">
            <w:r>
              <w:t>Realizuje: Ing. Radek Dosoudil, vedoucí odboru strategického rozvoje kraje</w:t>
            </w:r>
          </w:p>
          <w:p w14:paraId="1619F8CE" w14:textId="3AC301F6" w:rsidR="00216E8B" w:rsidRPr="00216E8B" w:rsidRDefault="00216E8B" w:rsidP="00216E8B">
            <w:r>
              <w:t>Termín: ZOK 23. 6. 2025</w:t>
            </w:r>
          </w:p>
        </w:tc>
      </w:tr>
      <w:tr w:rsidR="00216E8B" w:rsidRPr="00010DF0" w14:paraId="4436487F" w14:textId="77777777" w:rsidTr="00216E8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86C76C" w14:textId="4B1641C8" w:rsidR="00216E8B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9D5799" w14:textId="4EE351E8" w:rsidR="00216E8B" w:rsidRPr="00216E8B" w:rsidRDefault="00216E8B" w:rsidP="00216E8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16E8B">
              <w:rPr>
                <w:rFonts w:cs="Arial"/>
                <w:szCs w:val="24"/>
              </w:rPr>
              <w:t>schválit financování realizace projektu dle bodu 1 usnesení v případě získání dotace z výzvy Povodně 2025 vyhlášené Ministerstvem školství, mládeže a tělovýchovy</w:t>
            </w:r>
          </w:p>
        </w:tc>
      </w:tr>
      <w:tr w:rsidR="000D776F" w:rsidRPr="00010DF0" w14:paraId="1876D39A" w14:textId="77777777" w:rsidTr="00216E8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2F4E80B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FCD829D" w14:textId="77777777" w:rsidTr="00216E8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1A07A1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47962BC" w14:textId="01CA09ED" w:rsidR="000D776F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D776F" w:rsidRPr="00010DF0" w14:paraId="67B24464" w14:textId="77777777" w:rsidTr="00216E8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A18A357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E3F266F" w14:textId="3EEB7801" w:rsidR="000D776F" w:rsidRPr="00010DF0" w:rsidRDefault="00216E8B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13.10.</w:t>
            </w:r>
          </w:p>
        </w:tc>
      </w:tr>
    </w:tbl>
    <w:p w14:paraId="6CC5B980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7AB5618" w14:textId="77777777" w:rsidTr="00B13FE9">
        <w:tc>
          <w:tcPr>
            <w:tcW w:w="961" w:type="pct"/>
            <w:gridSpan w:val="2"/>
            <w:tcBorders>
              <w:bottom w:val="nil"/>
            </w:tcBorders>
          </w:tcPr>
          <w:p w14:paraId="41435ECF" w14:textId="21591F77" w:rsidR="000D776F" w:rsidRPr="007175CF" w:rsidRDefault="00B13FE9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098F993" w14:textId="7318CA6E" w:rsidR="000D776F" w:rsidRPr="007175CF" w:rsidRDefault="00B13FE9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plnění plánu kontrolní činnosti Krajského úřadu Olomouckého kraje za II. pololetí 2024</w:t>
            </w:r>
          </w:p>
        </w:tc>
      </w:tr>
      <w:tr w:rsidR="000D776F" w:rsidRPr="00010DF0" w14:paraId="1BBC35C6" w14:textId="77777777" w:rsidTr="00B13FE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3129A75" w14:textId="191AD2A1" w:rsidR="000D776F" w:rsidRPr="007175CF" w:rsidRDefault="00B13FE9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5A7CE97" w14:textId="77777777" w:rsidTr="00B13FE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E67BA68" w14:textId="350F16EC" w:rsidR="000D776F" w:rsidRPr="00010DF0" w:rsidRDefault="00B13FE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66FA95" w14:textId="6242E849" w:rsidR="000D776F" w:rsidRPr="00B13FE9" w:rsidRDefault="00B13FE9" w:rsidP="00B13F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13FE9">
              <w:rPr>
                <w:rFonts w:cs="Arial"/>
                <w:szCs w:val="24"/>
              </w:rPr>
              <w:t>Vyhodnocení plnění plánu kontrolní činnosti Krajského úřadu Olomouckého kraje za II. pololetí 2024, dle důvodové zprávy</w:t>
            </w:r>
          </w:p>
        </w:tc>
      </w:tr>
      <w:tr w:rsidR="000D776F" w:rsidRPr="00010DF0" w14:paraId="217C08A6" w14:textId="77777777" w:rsidTr="00B13FE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1AD53F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49BCA609" w14:textId="77777777" w:rsidTr="00B13FE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E6485F9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17467BD" w14:textId="3BD61907" w:rsidR="000D776F" w:rsidRPr="00010DF0" w:rsidRDefault="00B13FE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0D776F" w:rsidRPr="00010DF0" w14:paraId="7B8CF86F" w14:textId="77777777" w:rsidTr="00B13FE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53A8215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09D3F2A" w14:textId="1F8AF996" w:rsidR="000D776F" w:rsidRPr="00010DF0" w:rsidRDefault="00B13FE9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14.1.</w:t>
            </w:r>
          </w:p>
        </w:tc>
      </w:tr>
    </w:tbl>
    <w:p w14:paraId="5DB9F045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12AC80E9" w14:textId="77777777" w:rsidTr="001A16A8">
        <w:tc>
          <w:tcPr>
            <w:tcW w:w="961" w:type="pct"/>
            <w:gridSpan w:val="2"/>
            <w:tcBorders>
              <w:bottom w:val="nil"/>
            </w:tcBorders>
          </w:tcPr>
          <w:p w14:paraId="15925195" w14:textId="549D4830" w:rsidR="000D776F" w:rsidRPr="007175CF" w:rsidRDefault="001A16A8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9508FE1" w14:textId="30E72C76" w:rsidR="000D776F" w:rsidRPr="007175CF" w:rsidRDefault="001A16A8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zadávacích řízení na realizace veřejných zakázek</w:t>
            </w:r>
          </w:p>
        </w:tc>
      </w:tr>
      <w:tr w:rsidR="000D776F" w:rsidRPr="00010DF0" w14:paraId="101BA470" w14:textId="77777777" w:rsidTr="001A16A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EDA19C5" w14:textId="2FA1683C" w:rsidR="000D776F" w:rsidRPr="007175CF" w:rsidRDefault="001A16A8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1A16A8" w:rsidRPr="00010DF0" w14:paraId="2D74939B" w14:textId="77777777" w:rsidTr="001A16A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03ADE72" w14:textId="352A5A7B" w:rsidR="001A16A8" w:rsidRPr="001A16A8" w:rsidRDefault="001A16A8" w:rsidP="00422F67">
            <w:pPr>
              <w:pStyle w:val="normln0"/>
              <w:spacing w:after="0"/>
              <w:jc w:val="left"/>
              <w:rPr>
                <w:b/>
              </w:rPr>
            </w:pPr>
            <w:r>
              <w:rPr>
                <w:b/>
              </w:rPr>
              <w:t>1. veřejné zakázky: „Zpracování odpadů vzniklých po povodních v září 2024 a dále při odstraňování následků povodní IZS“ – část 1 – Velká Kraš</w:t>
            </w:r>
          </w:p>
        </w:tc>
      </w:tr>
      <w:tr w:rsidR="001A16A8" w:rsidRPr="00010DF0" w14:paraId="43936C33" w14:textId="77777777" w:rsidTr="001A16A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EA2E15" w14:textId="34DDDE80" w:rsidR="001A16A8" w:rsidRPr="00010DF0" w:rsidRDefault="001A16A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F94E10" w14:textId="51ECACF9" w:rsidR="001A16A8" w:rsidRPr="001A16A8" w:rsidRDefault="001A16A8" w:rsidP="001A16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A16A8">
              <w:rPr>
                <w:rFonts w:cs="Arial"/>
                <w:szCs w:val="24"/>
              </w:rPr>
              <w:t>pro veřejnou zakázku „Zpracování odpadů vzniklých po povodních v září 2024 a dále při odstraňování následků povodní IZS“ – část 1 – Velká Kraš výsledné pořadí účastníků:</w:t>
            </w:r>
          </w:p>
          <w:p w14:paraId="45347821" w14:textId="77777777" w:rsidR="001A16A8" w:rsidRPr="001A16A8" w:rsidRDefault="001A16A8" w:rsidP="001A16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A16A8">
              <w:rPr>
                <w:rFonts w:cs="Arial"/>
                <w:szCs w:val="24"/>
              </w:rPr>
              <w:t>1.</w:t>
            </w:r>
            <w:r w:rsidRPr="001A16A8">
              <w:rPr>
                <w:rFonts w:cs="Arial"/>
                <w:szCs w:val="24"/>
              </w:rPr>
              <w:tab/>
              <w:t>Recovera Využití zdrojů a.s., IČO: 25638955, se sídlem: Radlická 364/152, Radlice, 158 00 Praha 5, nabídková cena 2 744 560,00 Kč bez DPH;</w:t>
            </w:r>
          </w:p>
          <w:p w14:paraId="08F16C4C" w14:textId="77777777" w:rsidR="001A16A8" w:rsidRPr="001A16A8" w:rsidRDefault="001A16A8" w:rsidP="001A16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A16A8">
              <w:rPr>
                <w:rFonts w:cs="Arial"/>
                <w:szCs w:val="24"/>
              </w:rPr>
              <w:t>2.</w:t>
            </w:r>
            <w:r w:rsidRPr="001A16A8">
              <w:rPr>
                <w:rFonts w:cs="Arial"/>
                <w:szCs w:val="24"/>
              </w:rPr>
              <w:tab/>
              <w:t>Bergasto a.s., IČO: 28340957, se sídlem: Ztracená 254/6, 779 00 Olomouc, nabídková cena 4 068 464,00 Kč bez DPH;</w:t>
            </w:r>
          </w:p>
          <w:p w14:paraId="30D45F13" w14:textId="77777777" w:rsidR="001A16A8" w:rsidRPr="001A16A8" w:rsidRDefault="001A16A8" w:rsidP="001A16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A16A8">
              <w:rPr>
                <w:rFonts w:cs="Arial"/>
                <w:szCs w:val="24"/>
              </w:rPr>
              <w:t>3.</w:t>
            </w:r>
            <w:r w:rsidRPr="001A16A8">
              <w:rPr>
                <w:rFonts w:cs="Arial"/>
                <w:szCs w:val="24"/>
              </w:rPr>
              <w:tab/>
              <w:t>AVE CZ odpadové hospodářství s.r.o., IČO: 49356089, se sídlem: Pražská 1321/38a, 102 00 Praha 10, nabídková cena 5 490 000,00 Kč bez DPH;</w:t>
            </w:r>
          </w:p>
          <w:p w14:paraId="11F6C941" w14:textId="1EEAEA4C" w:rsidR="001A16A8" w:rsidRPr="001A16A8" w:rsidRDefault="001A16A8" w:rsidP="001A16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A16A8">
              <w:rPr>
                <w:rFonts w:cs="Arial"/>
                <w:szCs w:val="24"/>
              </w:rPr>
              <w:t>4.</w:t>
            </w:r>
            <w:r w:rsidRPr="001A16A8">
              <w:rPr>
                <w:rFonts w:cs="Arial"/>
                <w:szCs w:val="24"/>
              </w:rPr>
              <w:tab/>
              <w:t>Marius Pedersen a.s., IČO: 42194920, se sídlem: Průběžná 1940/3, Nový Hradec Králové, 500 09 Hradec Králové, nabídková cena 10 370 580,00 Kč bez DPH;</w:t>
            </w:r>
          </w:p>
        </w:tc>
      </w:tr>
      <w:tr w:rsidR="001A16A8" w:rsidRPr="00010DF0" w14:paraId="11EC274A" w14:textId="77777777" w:rsidTr="001A16A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AAB31A" w14:textId="7FB4B055" w:rsidR="001A16A8" w:rsidRPr="00010DF0" w:rsidRDefault="001A16A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A5A65D" w14:textId="1647F180" w:rsidR="001A16A8" w:rsidRPr="001A16A8" w:rsidRDefault="001A16A8" w:rsidP="001A16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1A16A8">
              <w:rPr>
                <w:rFonts w:cs="Arial"/>
                <w:szCs w:val="24"/>
              </w:rPr>
              <w:t xml:space="preserve">o výběru dodavatele Recovera Využití zdrojů a.s., IČO: 25638955, se sídlem: Radlická 364/152, Radlice, 158 00 Praha 5, veřejné </w:t>
            </w:r>
            <w:r w:rsidRPr="001A16A8">
              <w:rPr>
                <w:rFonts w:cs="Arial"/>
                <w:szCs w:val="24"/>
              </w:rPr>
              <w:lastRenderedPageBreak/>
              <w:t>zakázky „Zpracování odpadů vzniklých po povodních v září 2024 a dále při odstraňování následků povodní IZS“ – část 1 – Velká Kraš, dle důvodové zprávy</w:t>
            </w:r>
          </w:p>
        </w:tc>
      </w:tr>
      <w:tr w:rsidR="001A16A8" w:rsidRPr="00010DF0" w14:paraId="4C6C2C1A" w14:textId="77777777" w:rsidTr="001A16A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ABEBC5" w14:textId="61087D36" w:rsidR="001A16A8" w:rsidRPr="00010DF0" w:rsidRDefault="001A16A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80ACA5" w14:textId="4F0552C5" w:rsidR="001A16A8" w:rsidRPr="001A16A8" w:rsidRDefault="001A16A8" w:rsidP="001A16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A16A8">
              <w:rPr>
                <w:rFonts w:cs="Arial"/>
                <w:szCs w:val="24"/>
              </w:rPr>
              <w:t>uzavření smlouvy na realizaci veřejné zakázky „Zpracování odpadů vzniklých po povodních v září 2024 a dále při odstraňování následků povodní IZS“ – část 1 – Velká Kraš mezi Olomouckým krajem a vybraným dodavatelem dle bodu 1.2. usnesení a dle Přílohy č. 01 usnesení</w:t>
            </w:r>
          </w:p>
        </w:tc>
      </w:tr>
      <w:tr w:rsidR="000D776F" w:rsidRPr="00010DF0" w14:paraId="3F00A051" w14:textId="77777777" w:rsidTr="001A16A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C4F7321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38908821" w14:textId="77777777" w:rsidTr="001A16A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613097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35FAD84" w14:textId="1A4527D6" w:rsidR="000D776F" w:rsidRPr="00010DF0" w:rsidRDefault="001A16A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0D776F" w:rsidRPr="00010DF0" w14:paraId="4395678C" w14:textId="77777777" w:rsidTr="001A16A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BC3387A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B5A55AC" w14:textId="6A15EF2B" w:rsidR="000D776F" w:rsidRPr="00010DF0" w:rsidRDefault="001A16A8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16.1.</w:t>
            </w:r>
          </w:p>
        </w:tc>
      </w:tr>
    </w:tbl>
    <w:p w14:paraId="76B4EA6D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69BDBB07" w14:textId="77777777" w:rsidTr="0018388C">
        <w:tc>
          <w:tcPr>
            <w:tcW w:w="961" w:type="pct"/>
            <w:gridSpan w:val="2"/>
            <w:tcBorders>
              <w:bottom w:val="nil"/>
            </w:tcBorders>
          </w:tcPr>
          <w:p w14:paraId="01FED479" w14:textId="0D1D5B6D" w:rsidR="000D776F" w:rsidRPr="007175CF" w:rsidRDefault="0018388C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829E187" w14:textId="3A491EF8" w:rsidR="000D776F" w:rsidRPr="007175CF" w:rsidRDefault="0018388C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Zadávací řízení na zajištění realizací veřejných zakázek</w:t>
            </w:r>
          </w:p>
        </w:tc>
      </w:tr>
      <w:tr w:rsidR="000D776F" w:rsidRPr="00010DF0" w14:paraId="22FE80F7" w14:textId="77777777" w:rsidTr="0018388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EBCFB39" w14:textId="2235D6AE" w:rsidR="000D776F" w:rsidRPr="007175CF" w:rsidRDefault="0018388C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62E1CB0C" w14:textId="77777777" w:rsidTr="001838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8A6539B" w14:textId="659A7319" w:rsidR="000D776F" w:rsidRPr="00010DF0" w:rsidRDefault="001838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339D0E" w14:textId="588B4D4D" w:rsidR="0018388C" w:rsidRPr="0018388C" w:rsidRDefault="0018388C" w:rsidP="001838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8388C">
              <w:rPr>
                <w:rFonts w:cs="Arial"/>
                <w:szCs w:val="24"/>
              </w:rPr>
              <w:t>zadávací podmínky veřejných zakázek:</w:t>
            </w:r>
          </w:p>
          <w:p w14:paraId="5B1CF28F" w14:textId="77777777" w:rsidR="0018388C" w:rsidRPr="0018388C" w:rsidRDefault="0018388C" w:rsidP="001838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8388C">
              <w:rPr>
                <w:rFonts w:cs="Arial"/>
                <w:szCs w:val="24"/>
              </w:rPr>
              <w:t>a)</w:t>
            </w:r>
            <w:r w:rsidRPr="0018388C">
              <w:rPr>
                <w:rFonts w:cs="Arial"/>
                <w:szCs w:val="24"/>
              </w:rPr>
              <w:tab/>
              <w:t>„II/312 hr. okr. Ústí nad O. - křiž. II/446 před Hanušovicemi - I. Etapa“, dle Přílohy 01 usnesení</w:t>
            </w:r>
          </w:p>
          <w:p w14:paraId="009234F0" w14:textId="77777777" w:rsidR="0018388C" w:rsidRPr="0018388C" w:rsidRDefault="0018388C" w:rsidP="001838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8388C">
              <w:rPr>
                <w:rFonts w:cs="Arial"/>
                <w:szCs w:val="24"/>
              </w:rPr>
              <w:t>b)</w:t>
            </w:r>
            <w:r w:rsidRPr="0018388C">
              <w:rPr>
                <w:rFonts w:cs="Arial"/>
                <w:szCs w:val="24"/>
              </w:rPr>
              <w:tab/>
              <w:t>„Domov pro seniory Tovačov - Rekonstrukce gastroprovozu - dodávka gastronomické technologie“ II., dle Přílohy č. 02 usnesení</w:t>
            </w:r>
          </w:p>
          <w:p w14:paraId="04059EA0" w14:textId="77777777" w:rsidR="0018388C" w:rsidRPr="0018388C" w:rsidRDefault="0018388C" w:rsidP="001838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8388C">
              <w:rPr>
                <w:rFonts w:cs="Arial"/>
                <w:szCs w:val="24"/>
              </w:rPr>
              <w:t>c)</w:t>
            </w:r>
            <w:r w:rsidRPr="0018388C">
              <w:rPr>
                <w:rFonts w:cs="Arial"/>
                <w:szCs w:val="24"/>
              </w:rPr>
              <w:tab/>
              <w:t>„Vincentinum – poskytovatel sociálních služeb Šternberk – Dobudování EPS s napojením na PCO“, dle Přílohy č. 03 usnesení</w:t>
            </w:r>
          </w:p>
          <w:p w14:paraId="3FE22CE9" w14:textId="11B9924B" w:rsidR="000D776F" w:rsidRPr="0018388C" w:rsidRDefault="0018388C" w:rsidP="001838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8388C">
              <w:rPr>
                <w:rFonts w:cs="Arial"/>
                <w:szCs w:val="24"/>
              </w:rPr>
              <w:t>d)</w:t>
            </w:r>
            <w:r w:rsidRPr="0018388C">
              <w:rPr>
                <w:rFonts w:cs="Arial"/>
                <w:szCs w:val="24"/>
              </w:rPr>
              <w:tab/>
              <w:t>„Střední průmyslová škola stavební, Lipník nad Bečvou, Komenského sady 257 – Fasáda na budově Novosady 155“, dle Přílohy č. 04 usnesení</w:t>
            </w:r>
          </w:p>
        </w:tc>
      </w:tr>
      <w:tr w:rsidR="0018388C" w:rsidRPr="00010DF0" w14:paraId="21DCC02F" w14:textId="77777777" w:rsidTr="001838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5E0128" w14:textId="73217503" w:rsidR="0018388C" w:rsidRPr="00010DF0" w:rsidRDefault="001838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5F3E10" w14:textId="5F86FDF3" w:rsidR="0018388C" w:rsidRPr="0018388C" w:rsidRDefault="0018388C" w:rsidP="001838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18388C">
              <w:rPr>
                <w:rFonts w:cs="Arial"/>
                <w:szCs w:val="24"/>
              </w:rPr>
              <w:t>personální složení komisí pro otevírání elektronických nabídek a komisí pro hodnocení a posouzení nabídek pro zakázky dle Příloh č. 01 až Přílohy č. 04 usnesení</w:t>
            </w:r>
          </w:p>
        </w:tc>
      </w:tr>
      <w:tr w:rsidR="0018388C" w:rsidRPr="00010DF0" w14:paraId="45C9B10F" w14:textId="77777777" w:rsidTr="001838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C592C8" w14:textId="58C93DC0" w:rsidR="0018388C" w:rsidRPr="00010DF0" w:rsidRDefault="001838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9CD5FA" w14:textId="57572F4D" w:rsidR="0018388C" w:rsidRPr="0018388C" w:rsidRDefault="0018388C" w:rsidP="0018388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8388C">
              <w:rPr>
                <w:rFonts w:cs="Arial"/>
                <w:szCs w:val="24"/>
              </w:rPr>
              <w:t>krajskému úřadu zahájit zadávací řízení na veřejné zakázky dle bodu 1 písm. a) až d) usnesení</w:t>
            </w:r>
          </w:p>
        </w:tc>
      </w:tr>
      <w:tr w:rsidR="0018388C" w:rsidRPr="00010DF0" w14:paraId="3C7F57C0" w14:textId="77777777" w:rsidTr="0018388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01B6A4" w14:textId="77777777" w:rsidR="0018388C" w:rsidRDefault="0018388C" w:rsidP="0018388C">
            <w:r>
              <w:t>Odpovídá: Ing. Lubomír Baláš, ředitel</w:t>
            </w:r>
          </w:p>
          <w:p w14:paraId="08AE08B0" w14:textId="77777777" w:rsidR="0018388C" w:rsidRDefault="0018388C" w:rsidP="0018388C">
            <w:r>
              <w:t>Realizuje: Ing. Pavel Růžička, zástupce vedoucího odboru kancelář ředitele</w:t>
            </w:r>
          </w:p>
          <w:p w14:paraId="2E3B858E" w14:textId="17900BE6" w:rsidR="0018388C" w:rsidRPr="0018388C" w:rsidRDefault="0018388C" w:rsidP="0018388C">
            <w:r>
              <w:t>Termín: 24. 3. 2025</w:t>
            </w:r>
          </w:p>
        </w:tc>
      </w:tr>
      <w:tr w:rsidR="000D776F" w:rsidRPr="00010DF0" w14:paraId="697C8CD1" w14:textId="77777777" w:rsidTr="0018388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B37747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6251119C" w14:textId="77777777" w:rsidTr="0018388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A330A9C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32AF6F6" w14:textId="6E370D8D" w:rsidR="000D776F" w:rsidRPr="00010DF0" w:rsidRDefault="001838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0D776F" w:rsidRPr="00010DF0" w14:paraId="72B403E6" w14:textId="77777777" w:rsidTr="0018388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B1D6A22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27D79BD" w14:textId="72B3D4DD" w:rsidR="000D776F" w:rsidRPr="00010DF0" w:rsidRDefault="0018388C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16.2.</w:t>
            </w:r>
          </w:p>
        </w:tc>
      </w:tr>
    </w:tbl>
    <w:p w14:paraId="340013A8" w14:textId="77777777" w:rsidR="000D776F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D776F" w:rsidRPr="00010DF0" w14:paraId="5782768E" w14:textId="77777777" w:rsidTr="00BA3E11">
        <w:tc>
          <w:tcPr>
            <w:tcW w:w="961" w:type="pct"/>
            <w:gridSpan w:val="2"/>
            <w:tcBorders>
              <w:bottom w:val="nil"/>
            </w:tcBorders>
          </w:tcPr>
          <w:p w14:paraId="53A102F4" w14:textId="4463640C" w:rsidR="000D776F" w:rsidRPr="007175CF" w:rsidRDefault="00BA3E11" w:rsidP="00422F67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UR/10/78/2025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2FB2334" w14:textId="3402031E" w:rsidR="000D776F" w:rsidRPr="007175CF" w:rsidRDefault="00BA3E11" w:rsidP="00422F67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Vyřazení movitého majetku</w:t>
            </w:r>
          </w:p>
        </w:tc>
      </w:tr>
      <w:tr w:rsidR="000D776F" w:rsidRPr="00010DF0" w14:paraId="16E4B68F" w14:textId="77777777" w:rsidTr="00BA3E1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30AF84F" w14:textId="4C3E58CF" w:rsidR="000D776F" w:rsidRPr="007175CF" w:rsidRDefault="00BA3E11" w:rsidP="00422F67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D776F" w:rsidRPr="00010DF0" w14:paraId="2F83C5A2" w14:textId="77777777" w:rsidTr="00BA3E1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F3C46D7" w14:textId="0EE1DEE9" w:rsidR="000D776F" w:rsidRPr="00010DF0" w:rsidRDefault="00BA3E1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769D78" w14:textId="2B6DA8EC" w:rsidR="000D776F" w:rsidRPr="00BA3E11" w:rsidRDefault="00BA3E11" w:rsidP="00BA3E1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BA3E11">
              <w:rPr>
                <w:rFonts w:cs="Arial"/>
                <w:szCs w:val="24"/>
              </w:rPr>
              <w:t>o vyřazení movitého majetku – osobního vozidla TOYOTA, typ Land Cruiser 120 3 D-4D Automat 4x4, 5ti dveřové osobní terénní kombi, RZ 4M0 9767, inventární číslo 040000000090, přímým odprodejem nejvyšší nabídce, z důvodu obnovy vozového parku a neupotřebitelnosti vozidla dle postupu uvedeném v důvodové zprávě</w:t>
            </w:r>
          </w:p>
        </w:tc>
      </w:tr>
      <w:tr w:rsidR="000D776F" w:rsidRPr="00010DF0" w14:paraId="0A5C3B38" w14:textId="77777777" w:rsidTr="00BA3E1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D41A4C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</w:p>
        </w:tc>
      </w:tr>
      <w:tr w:rsidR="000D776F" w:rsidRPr="00010DF0" w14:paraId="5090B784" w14:textId="77777777" w:rsidTr="00BA3E1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F5898CE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4EAD8EC" w14:textId="28F64100" w:rsidR="000D776F" w:rsidRPr="00010DF0" w:rsidRDefault="00BA3E1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0D776F" w:rsidRPr="00010DF0" w14:paraId="69EDB6F6" w14:textId="77777777" w:rsidTr="00BA3E1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ADD1E5D" w14:textId="77777777" w:rsidR="000D776F" w:rsidRPr="00010DF0" w:rsidRDefault="000D776F" w:rsidP="00422F6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FE2C6B3" w14:textId="0A28599F" w:rsidR="000D776F" w:rsidRPr="00010DF0" w:rsidRDefault="00BA3E11" w:rsidP="00422F6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16.3.</w:t>
            </w:r>
          </w:p>
        </w:tc>
      </w:tr>
    </w:tbl>
    <w:p w14:paraId="39D8F7A3" w14:textId="77777777" w:rsidR="000D776F" w:rsidRPr="005F15E9" w:rsidRDefault="000D776F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14:paraId="0FD8D312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045A1B60" w14:textId="77777777" w:rsidR="005F15E9" w:rsidRPr="000024CE" w:rsidRDefault="008053BA" w:rsidP="00936585">
            <w:pPr>
              <w:pStyle w:val="Zkladntext"/>
            </w:pPr>
            <w:r w:rsidRPr="000024CE">
              <w:t xml:space="preserve"> </w:t>
            </w:r>
            <w:r w:rsidR="00EA3E38" w:rsidRPr="000024CE">
              <w:t xml:space="preserve"> </w:t>
            </w:r>
          </w:p>
        </w:tc>
      </w:tr>
    </w:tbl>
    <w:p w14:paraId="0C261EED" w14:textId="70AC0243" w:rsidR="00D77E16" w:rsidRPr="000F55B1" w:rsidRDefault="00D77E16" w:rsidP="00936585">
      <w:pPr>
        <w:pStyle w:val="Zkladntext"/>
        <w:rPr>
          <w:b w:val="0"/>
          <w:bCs/>
        </w:rPr>
      </w:pPr>
      <w:r w:rsidRPr="000F55B1">
        <w:rPr>
          <w:b w:val="0"/>
          <w:bCs/>
        </w:rPr>
        <w:t xml:space="preserve">V Olomouci dne </w:t>
      </w:r>
      <w:r w:rsidR="000D776F">
        <w:rPr>
          <w:b w:val="0"/>
          <w:bCs/>
        </w:rPr>
        <w:t>17. 2. 2025</w:t>
      </w:r>
    </w:p>
    <w:p w14:paraId="2D7D2538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350994E2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4BA17D24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0D4A9C28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0255685A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2190F28E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3"/>
        <w:gridCol w:w="1940"/>
        <w:gridCol w:w="3387"/>
      </w:tblGrid>
      <w:tr w:rsidR="00495156" w:rsidRPr="00010DF0" w14:paraId="645A8260" w14:textId="77777777" w:rsidTr="00505089">
        <w:trPr>
          <w:trHeight w:hRule="exact" w:val="1373"/>
        </w:trPr>
        <w:tc>
          <w:tcPr>
            <w:tcW w:w="3794" w:type="dxa"/>
          </w:tcPr>
          <w:p w14:paraId="31FBD47D" w14:textId="77777777" w:rsidR="00850D6F" w:rsidRDefault="00850D6F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Ladislav Okleštěk</w:t>
            </w:r>
          </w:p>
          <w:p w14:paraId="50B5EB5B" w14:textId="25138240" w:rsidR="00495156" w:rsidRPr="00010DF0" w:rsidRDefault="00850D6F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14:paraId="6E12F49F" w14:textId="77777777"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3A850BC0" w14:textId="77777777" w:rsidR="00850D6F" w:rsidRDefault="00850D6F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Ing. Monika Hryzbilová</w:t>
            </w:r>
          </w:p>
          <w:p w14:paraId="683F6D8C" w14:textId="1D20A569" w:rsidR="00495156" w:rsidRPr="00010DF0" w:rsidRDefault="00850D6F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náměstkyně hejtmana</w:t>
            </w:r>
          </w:p>
        </w:tc>
      </w:tr>
    </w:tbl>
    <w:p w14:paraId="7F489A00" w14:textId="77777777" w:rsidR="00E27968" w:rsidRPr="00E27968" w:rsidRDefault="00E27968" w:rsidP="00E27968">
      <w:pPr>
        <w:rPr>
          <w:vanish/>
        </w:rPr>
      </w:pPr>
    </w:p>
    <w:p w14:paraId="1F48FF3E" w14:textId="77777777" w:rsidR="008C2A88" w:rsidRDefault="008C2A88" w:rsidP="00936585">
      <w:pPr>
        <w:pStyle w:val="nzvy"/>
      </w:pPr>
    </w:p>
    <w:p w14:paraId="22883700" w14:textId="77777777" w:rsidR="005E6980" w:rsidRDefault="005E6980" w:rsidP="00936585">
      <w:pPr>
        <w:pStyle w:val="nzvy"/>
      </w:pPr>
    </w:p>
    <w:sectPr w:rsidR="005E6980" w:rsidSect="006B1590">
      <w:footerReference w:type="even" r:id="rId10"/>
      <w:footerReference w:type="default" r:id="rId11"/>
      <w:headerReference w:type="first" r:id="rId12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D0EB25" w14:textId="77777777" w:rsidR="0053265D" w:rsidRDefault="0053265D">
      <w:r>
        <w:separator/>
      </w:r>
    </w:p>
  </w:endnote>
  <w:endnote w:type="continuationSeparator" w:id="0">
    <w:p w14:paraId="5546671B" w14:textId="77777777" w:rsidR="0053265D" w:rsidRDefault="00532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5EC82" w14:textId="7777777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35FF1710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2977A" w14:textId="77777777" w:rsidR="00C274F7" w:rsidRPr="005E6980" w:rsidRDefault="005E6980">
    <w:pPr>
      <w:pStyle w:val="Zpat"/>
      <w:framePr w:wrap="around" w:vAnchor="text" w:hAnchor="margin" w:xAlign="center" w:y="1"/>
      <w:rPr>
        <w:rStyle w:val="slostrnky"/>
        <w:rFonts w:cs="Arial"/>
        <w:sz w:val="20"/>
      </w:rPr>
    </w:pPr>
    <w:r w:rsidRPr="005E6980">
      <w:rPr>
        <w:rStyle w:val="slostrnky"/>
        <w:rFonts w:cs="Arial"/>
        <w:sz w:val="20"/>
      </w:rPr>
      <w:t xml:space="preserve">- </w:t>
    </w:r>
    <w:r w:rsidR="00C274F7" w:rsidRPr="005E6980">
      <w:rPr>
        <w:rStyle w:val="slostrnky"/>
        <w:rFonts w:cs="Arial"/>
        <w:sz w:val="20"/>
      </w:rPr>
      <w:fldChar w:fldCharType="begin"/>
    </w:r>
    <w:r w:rsidR="00C274F7" w:rsidRPr="005E6980">
      <w:rPr>
        <w:rStyle w:val="slostrnky"/>
        <w:rFonts w:cs="Arial"/>
        <w:sz w:val="20"/>
      </w:rPr>
      <w:instrText xml:space="preserve">PAGE  </w:instrText>
    </w:r>
    <w:r w:rsidR="00C274F7" w:rsidRPr="005E6980">
      <w:rPr>
        <w:rStyle w:val="slostrnky"/>
        <w:rFonts w:cs="Arial"/>
        <w:sz w:val="20"/>
      </w:rPr>
      <w:fldChar w:fldCharType="separate"/>
    </w:r>
    <w:r w:rsidR="000E63B0">
      <w:rPr>
        <w:rStyle w:val="slostrnky"/>
        <w:rFonts w:cs="Arial"/>
        <w:noProof/>
        <w:sz w:val="20"/>
      </w:rPr>
      <w:t>1</w:t>
    </w:r>
    <w:r w:rsidR="00C274F7" w:rsidRPr="005E6980">
      <w:rPr>
        <w:rStyle w:val="slostrnky"/>
        <w:rFonts w:cs="Arial"/>
        <w:sz w:val="20"/>
      </w:rPr>
      <w:fldChar w:fldCharType="end"/>
    </w:r>
    <w:r w:rsidRPr="005E6980">
      <w:rPr>
        <w:rStyle w:val="slostrnky"/>
        <w:rFonts w:cs="Arial"/>
        <w:sz w:val="20"/>
      </w:rPr>
      <w:t xml:space="preserve"> -</w:t>
    </w:r>
  </w:p>
  <w:p w14:paraId="0E59E928" w14:textId="77777777" w:rsidR="00C274F7" w:rsidRDefault="00C274F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28C1E" w14:textId="77777777" w:rsidR="0053265D" w:rsidRDefault="0053265D">
      <w:r>
        <w:separator/>
      </w:r>
    </w:p>
  </w:footnote>
  <w:footnote w:type="continuationSeparator" w:id="0">
    <w:p w14:paraId="31795A11" w14:textId="77777777" w:rsidR="0053265D" w:rsidRDefault="005326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A2642" w14:textId="77777777" w:rsidR="00C274F7" w:rsidRDefault="00C274F7">
    <w:pPr>
      <w:pStyle w:val="Zhlav"/>
    </w:pPr>
  </w:p>
  <w:p w14:paraId="0FEA8F44" w14:textId="77777777"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18510202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65D"/>
    <w:rsid w:val="000024CE"/>
    <w:rsid w:val="00010DF0"/>
    <w:rsid w:val="00031295"/>
    <w:rsid w:val="00066E26"/>
    <w:rsid w:val="00090164"/>
    <w:rsid w:val="00093414"/>
    <w:rsid w:val="000A09EB"/>
    <w:rsid w:val="000A2E89"/>
    <w:rsid w:val="000A7F8C"/>
    <w:rsid w:val="000B4B19"/>
    <w:rsid w:val="000B515C"/>
    <w:rsid w:val="000C1B01"/>
    <w:rsid w:val="000D776F"/>
    <w:rsid w:val="000D77BE"/>
    <w:rsid w:val="000E63B0"/>
    <w:rsid w:val="000F55B1"/>
    <w:rsid w:val="000F6B07"/>
    <w:rsid w:val="000F7721"/>
    <w:rsid w:val="00100C41"/>
    <w:rsid w:val="00113B51"/>
    <w:rsid w:val="00114AFF"/>
    <w:rsid w:val="00126CC2"/>
    <w:rsid w:val="0014703A"/>
    <w:rsid w:val="0015207D"/>
    <w:rsid w:val="00166093"/>
    <w:rsid w:val="0018388C"/>
    <w:rsid w:val="001A16A8"/>
    <w:rsid w:val="001A3743"/>
    <w:rsid w:val="001A7C3A"/>
    <w:rsid w:val="001B225D"/>
    <w:rsid w:val="001B4C4C"/>
    <w:rsid w:val="001C0831"/>
    <w:rsid w:val="001C35F3"/>
    <w:rsid w:val="001C3A03"/>
    <w:rsid w:val="001D7429"/>
    <w:rsid w:val="001F7FB3"/>
    <w:rsid w:val="00210595"/>
    <w:rsid w:val="00216E8B"/>
    <w:rsid w:val="00217B9D"/>
    <w:rsid w:val="00224E37"/>
    <w:rsid w:val="00236A1D"/>
    <w:rsid w:val="002E3E4D"/>
    <w:rsid w:val="002F5356"/>
    <w:rsid w:val="002F6885"/>
    <w:rsid w:val="00304659"/>
    <w:rsid w:val="0031523C"/>
    <w:rsid w:val="00353E98"/>
    <w:rsid w:val="003564A1"/>
    <w:rsid w:val="00381390"/>
    <w:rsid w:val="003A11B0"/>
    <w:rsid w:val="003A5740"/>
    <w:rsid w:val="003C1C05"/>
    <w:rsid w:val="003D0F41"/>
    <w:rsid w:val="003D2FEC"/>
    <w:rsid w:val="003E33F1"/>
    <w:rsid w:val="003E6FEB"/>
    <w:rsid w:val="00414970"/>
    <w:rsid w:val="00442CFD"/>
    <w:rsid w:val="00464355"/>
    <w:rsid w:val="00494880"/>
    <w:rsid w:val="00495156"/>
    <w:rsid w:val="004A0FF5"/>
    <w:rsid w:val="004C3412"/>
    <w:rsid w:val="004D4678"/>
    <w:rsid w:val="004F2A2C"/>
    <w:rsid w:val="004F3544"/>
    <w:rsid w:val="00502701"/>
    <w:rsid w:val="00505089"/>
    <w:rsid w:val="0050621D"/>
    <w:rsid w:val="0053265D"/>
    <w:rsid w:val="005521C5"/>
    <w:rsid w:val="00557F62"/>
    <w:rsid w:val="00561B73"/>
    <w:rsid w:val="00576CAE"/>
    <w:rsid w:val="005A1FE1"/>
    <w:rsid w:val="005A5E22"/>
    <w:rsid w:val="005A617B"/>
    <w:rsid w:val="005B22CD"/>
    <w:rsid w:val="005C3D0C"/>
    <w:rsid w:val="005E2862"/>
    <w:rsid w:val="005E6980"/>
    <w:rsid w:val="005F15E9"/>
    <w:rsid w:val="005F1898"/>
    <w:rsid w:val="005F7AFB"/>
    <w:rsid w:val="006073C4"/>
    <w:rsid w:val="00613C05"/>
    <w:rsid w:val="00620263"/>
    <w:rsid w:val="00622E8A"/>
    <w:rsid w:val="00625D68"/>
    <w:rsid w:val="0064656C"/>
    <w:rsid w:val="00662A31"/>
    <w:rsid w:val="00673666"/>
    <w:rsid w:val="00684C97"/>
    <w:rsid w:val="00694967"/>
    <w:rsid w:val="006B1590"/>
    <w:rsid w:val="006B5650"/>
    <w:rsid w:val="006C6361"/>
    <w:rsid w:val="006D51B8"/>
    <w:rsid w:val="006E0EB9"/>
    <w:rsid w:val="006E7F6A"/>
    <w:rsid w:val="006F2BF6"/>
    <w:rsid w:val="006F6F31"/>
    <w:rsid w:val="00705220"/>
    <w:rsid w:val="00710CD9"/>
    <w:rsid w:val="007175CF"/>
    <w:rsid w:val="00721980"/>
    <w:rsid w:val="00722EF4"/>
    <w:rsid w:val="00746032"/>
    <w:rsid w:val="007541D0"/>
    <w:rsid w:val="00755E0C"/>
    <w:rsid w:val="00763540"/>
    <w:rsid w:val="007A566E"/>
    <w:rsid w:val="007B26CB"/>
    <w:rsid w:val="007C3254"/>
    <w:rsid w:val="007C48FA"/>
    <w:rsid w:val="007E2C33"/>
    <w:rsid w:val="008053BA"/>
    <w:rsid w:val="00822AB7"/>
    <w:rsid w:val="00822C2A"/>
    <w:rsid w:val="00840AFA"/>
    <w:rsid w:val="008428C5"/>
    <w:rsid w:val="00850D6F"/>
    <w:rsid w:val="0085297C"/>
    <w:rsid w:val="00856F3F"/>
    <w:rsid w:val="00865731"/>
    <w:rsid w:val="00866374"/>
    <w:rsid w:val="008975DE"/>
    <w:rsid w:val="008A3AA1"/>
    <w:rsid w:val="008A6B73"/>
    <w:rsid w:val="008B1AA2"/>
    <w:rsid w:val="008C2A88"/>
    <w:rsid w:val="008F083F"/>
    <w:rsid w:val="008F1354"/>
    <w:rsid w:val="008F73BC"/>
    <w:rsid w:val="00910DD0"/>
    <w:rsid w:val="00926FFE"/>
    <w:rsid w:val="009307FA"/>
    <w:rsid w:val="0093263F"/>
    <w:rsid w:val="00936585"/>
    <w:rsid w:val="009925B2"/>
    <w:rsid w:val="009B1719"/>
    <w:rsid w:val="009E62AA"/>
    <w:rsid w:val="00A013AB"/>
    <w:rsid w:val="00A14086"/>
    <w:rsid w:val="00A24EB9"/>
    <w:rsid w:val="00A60F04"/>
    <w:rsid w:val="00A72B7A"/>
    <w:rsid w:val="00A81EBD"/>
    <w:rsid w:val="00AA7D87"/>
    <w:rsid w:val="00AC5355"/>
    <w:rsid w:val="00B119D3"/>
    <w:rsid w:val="00B13FE9"/>
    <w:rsid w:val="00B412CD"/>
    <w:rsid w:val="00B6110D"/>
    <w:rsid w:val="00B71A8C"/>
    <w:rsid w:val="00BA01BD"/>
    <w:rsid w:val="00BA0246"/>
    <w:rsid w:val="00BA02DC"/>
    <w:rsid w:val="00BA3E11"/>
    <w:rsid w:val="00BC7606"/>
    <w:rsid w:val="00BD5D47"/>
    <w:rsid w:val="00BD63E1"/>
    <w:rsid w:val="00BE279D"/>
    <w:rsid w:val="00BE49B9"/>
    <w:rsid w:val="00BF06CF"/>
    <w:rsid w:val="00BF66CC"/>
    <w:rsid w:val="00C032D8"/>
    <w:rsid w:val="00C209A4"/>
    <w:rsid w:val="00C274F7"/>
    <w:rsid w:val="00C43A9E"/>
    <w:rsid w:val="00C66C92"/>
    <w:rsid w:val="00C71360"/>
    <w:rsid w:val="00CA26D2"/>
    <w:rsid w:val="00CA72B0"/>
    <w:rsid w:val="00CB1E89"/>
    <w:rsid w:val="00CC0727"/>
    <w:rsid w:val="00CC613A"/>
    <w:rsid w:val="00CC6206"/>
    <w:rsid w:val="00CC6C1A"/>
    <w:rsid w:val="00CE5B10"/>
    <w:rsid w:val="00CF6767"/>
    <w:rsid w:val="00D247F8"/>
    <w:rsid w:val="00D34DFB"/>
    <w:rsid w:val="00D70C41"/>
    <w:rsid w:val="00D75579"/>
    <w:rsid w:val="00D77E16"/>
    <w:rsid w:val="00D9181C"/>
    <w:rsid w:val="00DA01AB"/>
    <w:rsid w:val="00DA1E99"/>
    <w:rsid w:val="00DA7A79"/>
    <w:rsid w:val="00DB38B4"/>
    <w:rsid w:val="00E04547"/>
    <w:rsid w:val="00E0641A"/>
    <w:rsid w:val="00E16010"/>
    <w:rsid w:val="00E1601C"/>
    <w:rsid w:val="00E27968"/>
    <w:rsid w:val="00E64619"/>
    <w:rsid w:val="00E66F8A"/>
    <w:rsid w:val="00E81431"/>
    <w:rsid w:val="00EA3E38"/>
    <w:rsid w:val="00EC2B2D"/>
    <w:rsid w:val="00EC2BCF"/>
    <w:rsid w:val="00EC50A3"/>
    <w:rsid w:val="00EC5E59"/>
    <w:rsid w:val="00EF43EE"/>
    <w:rsid w:val="00EF587E"/>
    <w:rsid w:val="00F23D96"/>
    <w:rsid w:val="00F30B7F"/>
    <w:rsid w:val="00F51F63"/>
    <w:rsid w:val="00F83AB1"/>
    <w:rsid w:val="00FE233E"/>
    <w:rsid w:val="00FE3480"/>
    <w:rsid w:val="00FF4A1D"/>
    <w:rsid w:val="00FF7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8983E4D"/>
  <w15:chartTrackingRefBased/>
  <w15:docId w15:val="{8D5697F6-B2DA-4623-B227-87212B77E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basedOn w:val="Normln"/>
    <w:uiPriority w:val="99"/>
    <w:rsid w:val="00BE49B9"/>
    <w:pPr>
      <w:autoSpaceDE w:val="0"/>
      <w:autoSpaceDN w:val="0"/>
      <w:adjustRightInd w:val="0"/>
    </w:pPr>
    <w:rPr>
      <w:rFonts w:cs="Arial"/>
      <w:szCs w:val="24"/>
      <w:lang w:val="x-none"/>
    </w:rPr>
  </w:style>
  <w:style w:type="character" w:styleId="Hypertextovodkaz">
    <w:name w:val="Hyperlink"/>
    <w:rsid w:val="005521C5"/>
    <w:rPr>
      <w:color w:val="0563C1"/>
      <w:u w:val="single"/>
    </w:rPr>
  </w:style>
  <w:style w:type="character" w:styleId="Sledovanodkaz">
    <w:name w:val="FollowedHyperlink"/>
    <w:basedOn w:val="Standardnpsmoodstavce"/>
    <w:rsid w:val="005521C5"/>
    <w:rPr>
      <w:color w:val="96607D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521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rada-usneseni-rok-2025/usneseni-z-10-schuze-rok-konane-dne-17-02-2025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ada/komise-rok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0</TotalTime>
  <Pages>45</Pages>
  <Words>14836</Words>
  <Characters>87534</Characters>
  <Application>Microsoft Office Word</Application>
  <DocSecurity>0</DocSecurity>
  <Lines>729</Lines>
  <Paragraphs>204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102166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Dresslerová Veronika</dc:creator>
  <cp:keywords/>
  <cp:lastModifiedBy>Stašková Vendula</cp:lastModifiedBy>
  <cp:revision>2</cp:revision>
  <cp:lastPrinted>2000-05-23T11:15:00Z</cp:lastPrinted>
  <dcterms:created xsi:type="dcterms:W3CDTF">2025-02-20T09:25:00Z</dcterms:created>
  <dcterms:modified xsi:type="dcterms:W3CDTF">2025-02-20T09:25:00Z</dcterms:modified>
</cp:coreProperties>
</file>