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E16" w:rsidRPr="00B8705E" w:rsidRDefault="00D77E16" w:rsidP="00BD5D47">
      <w:pPr>
        <w:pStyle w:val="Zastupitelstvonadpisusnesen"/>
        <w:spacing w:after="360"/>
      </w:pPr>
      <w:r w:rsidRPr="00B8705E">
        <w:t xml:space="preserve">USNESENÍ z </w:t>
      </w:r>
      <w:r w:rsidR="00E327B5" w:rsidRPr="00B8705E">
        <w:rPr>
          <w:lang w:val="en-US"/>
        </w:rPr>
        <w:t>107</w:t>
      </w:r>
      <w:r w:rsidR="00010DF0" w:rsidRPr="00B8705E">
        <w:t xml:space="preserve">. </w:t>
      </w:r>
      <w:r w:rsidR="00E327B5" w:rsidRPr="00B8705E">
        <w:t>schůze Rady</w:t>
      </w:r>
      <w:r w:rsidR="00010DF0" w:rsidRPr="00B8705E">
        <w:t xml:space="preserve"> Olomouckého kraje</w:t>
      </w:r>
      <w:r w:rsidR="001A7C3A" w:rsidRPr="00B8705E">
        <w:t xml:space="preserve"> </w:t>
      </w:r>
      <w:r w:rsidR="00E327B5" w:rsidRPr="00B8705E">
        <w:t>konané</w:t>
      </w:r>
      <w:r w:rsidRPr="00B8705E">
        <w:t xml:space="preserve"> dne </w:t>
      </w:r>
      <w:r w:rsidR="00E327B5" w:rsidRPr="00B8705E">
        <w:t>19. 10. 2016</w:t>
      </w:r>
    </w:p>
    <w:p w:rsidR="00D77E16" w:rsidRPr="00B8705E" w:rsidRDefault="00D77E16" w:rsidP="00D77E16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8705E" w:rsidRPr="00B8705E" w:rsidTr="00E327B5">
        <w:tc>
          <w:tcPr>
            <w:tcW w:w="961" w:type="pct"/>
            <w:gridSpan w:val="2"/>
            <w:tcBorders>
              <w:bottom w:val="nil"/>
            </w:tcBorders>
          </w:tcPr>
          <w:p w:rsidR="00D77E16" w:rsidRPr="00B8705E" w:rsidRDefault="00E327B5" w:rsidP="00114AF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8705E">
              <w:rPr>
                <w:szCs w:val="24"/>
              </w:rPr>
              <w:t>UR/107/1/2016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77E16" w:rsidRPr="00B8705E" w:rsidRDefault="00E327B5" w:rsidP="004D467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8705E">
              <w:rPr>
                <w:szCs w:val="24"/>
              </w:rPr>
              <w:t>Program 107. schůze Rady Olomouckého kraje</w:t>
            </w:r>
          </w:p>
        </w:tc>
      </w:tr>
      <w:tr w:rsidR="00B8705E" w:rsidRPr="00B8705E" w:rsidTr="00E327B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77E16" w:rsidRPr="00B8705E" w:rsidRDefault="00E327B5" w:rsidP="00E64619">
            <w:pPr>
              <w:pStyle w:val="Zkladntext"/>
              <w:rPr>
                <w:sz w:val="24"/>
                <w:szCs w:val="24"/>
                <w:lang w:val="cs-CZ"/>
              </w:rPr>
            </w:pPr>
            <w:r w:rsidRPr="00B8705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8705E" w:rsidRPr="00B8705E" w:rsidTr="00E327B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77E16" w:rsidRPr="00B8705E" w:rsidRDefault="00E327B5" w:rsidP="00E64619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7E16" w:rsidRPr="00B8705E" w:rsidRDefault="00E327B5" w:rsidP="00E327B5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bere na vědomí</w:t>
            </w:r>
            <w:r w:rsidRPr="00B8705E">
              <w:t xml:space="preserve"> program 107. schůze Rady Olomouckého kraje konané dne 19. 10. 2016</w:t>
            </w:r>
          </w:p>
        </w:tc>
      </w:tr>
      <w:tr w:rsidR="00B8705E" w:rsidRPr="00B8705E" w:rsidTr="00E327B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77E16" w:rsidRPr="00B8705E" w:rsidRDefault="00D77E16" w:rsidP="00E64619">
            <w:pPr>
              <w:pStyle w:val="nadpis2"/>
              <w:rPr>
                <w:sz w:val="24"/>
                <w:szCs w:val="24"/>
              </w:rPr>
            </w:pPr>
          </w:p>
        </w:tc>
      </w:tr>
      <w:tr w:rsidR="00B8705E" w:rsidRPr="00B8705E" w:rsidTr="00E327B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77E16" w:rsidRPr="00B8705E" w:rsidRDefault="00D77E16" w:rsidP="00E64619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77E16" w:rsidRPr="00B8705E" w:rsidRDefault="00E327B5" w:rsidP="00E64619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77E16" w:rsidRPr="00B8705E" w:rsidTr="00E327B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77E16" w:rsidRPr="00B8705E" w:rsidRDefault="00D77E16" w:rsidP="00E64619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77E16" w:rsidRPr="00B8705E" w:rsidRDefault="00E327B5" w:rsidP="00E64619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1.1.</w:t>
            </w:r>
          </w:p>
        </w:tc>
      </w:tr>
    </w:tbl>
    <w:p w:rsidR="005F15E9" w:rsidRPr="00B8705E" w:rsidRDefault="005F15E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8705E" w:rsidRPr="00B8705E" w:rsidTr="002101F1">
        <w:tc>
          <w:tcPr>
            <w:tcW w:w="961" w:type="pct"/>
            <w:gridSpan w:val="2"/>
            <w:tcBorders>
              <w:bottom w:val="nil"/>
            </w:tcBorders>
          </w:tcPr>
          <w:p w:rsidR="00E327B5" w:rsidRPr="00B8705E" w:rsidRDefault="002101F1" w:rsidP="000E6A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8705E">
              <w:rPr>
                <w:szCs w:val="24"/>
              </w:rPr>
              <w:t>UR/107/2/2016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327B5" w:rsidRPr="00B8705E" w:rsidRDefault="002101F1" w:rsidP="000E6A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8705E">
              <w:rPr>
                <w:szCs w:val="24"/>
              </w:rPr>
              <w:t>Rozpracování usnesení Zastupitelstva Olomouckého kraje ze dne 23. 9. 2016</w:t>
            </w:r>
          </w:p>
        </w:tc>
      </w:tr>
      <w:tr w:rsidR="00B8705E" w:rsidRPr="00B8705E" w:rsidTr="002101F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327B5" w:rsidRPr="00B8705E" w:rsidRDefault="002101F1" w:rsidP="000E6A02">
            <w:pPr>
              <w:pStyle w:val="Zkladntext"/>
              <w:rPr>
                <w:sz w:val="24"/>
                <w:szCs w:val="24"/>
                <w:lang w:val="cs-CZ"/>
              </w:rPr>
            </w:pPr>
            <w:r w:rsidRPr="00B8705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8705E" w:rsidRPr="00B8705E" w:rsidTr="002101F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327B5" w:rsidRPr="00B8705E" w:rsidRDefault="002101F1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27B5" w:rsidRPr="00B8705E" w:rsidRDefault="002101F1" w:rsidP="002101F1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bere na vědomí</w:t>
            </w:r>
            <w:r w:rsidRPr="00B8705E">
              <w:t xml:space="preserve"> důvodovou zprávu</w:t>
            </w:r>
          </w:p>
        </w:tc>
      </w:tr>
      <w:tr w:rsidR="00B8705E" w:rsidRPr="00B8705E" w:rsidTr="002101F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01F1" w:rsidRPr="00B8705E" w:rsidRDefault="002101F1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01F1" w:rsidRPr="00B8705E" w:rsidRDefault="002101F1" w:rsidP="002101F1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ukládá</w:t>
            </w:r>
            <w:r w:rsidRPr="00B8705E">
              <w:t xml:space="preserve"> k usnesením č. UZ/23/9/2016, UZ/23/10/2016, UZ/23/11/2016, UZ/23/12/2016, UZ/23/13/2016 a UZ/23/14/2016  – Majetkoprávní záležitosti:</w:t>
            </w:r>
          </w:p>
          <w:p w:rsidR="002101F1" w:rsidRPr="00B8705E" w:rsidRDefault="002101F1" w:rsidP="00F34206">
            <w:pPr>
              <w:pStyle w:val="Normal"/>
              <w:spacing w:after="119"/>
              <w:jc w:val="both"/>
            </w:pPr>
            <w:r w:rsidRPr="00B8705E">
              <w:t>zajistit zpracování návrhů smluv o převodu nemovitostí, dodatků a dohod dle usnesení č. UZ/23/9/2016 body 3. 1. – 3. 13., č. UZ/23/10/2016 bod 3., č.</w:t>
            </w:r>
            <w:r w:rsidR="00BC7BD9" w:rsidRPr="00B8705E">
              <w:t> </w:t>
            </w:r>
            <w:r w:rsidRPr="00B8705E">
              <w:t xml:space="preserve">UZ/23/11/2016 body 5. 1. – 5. 6., 6. 2. – 6. 13., č. UZ/23/12/2016 body 2. 1. </w:t>
            </w:r>
            <w:r w:rsidR="00BC7BD9" w:rsidRPr="00B8705E">
              <w:t>–</w:t>
            </w:r>
            <w:r w:rsidRPr="00B8705E">
              <w:t xml:space="preserve"> 2. 3., 2. 6., 2. 7., 2. 9. – 2. 12., 2. 15. – 2. 18., 2. 20. a 2. 21., č. UZ/23/13/2016 body 3. 2. – 3. 4. a 3. 6., č. UZ/23/14/2016 body 2. 1. – 2. 16., 2. 21. – 2. 30.</w:t>
            </w:r>
          </w:p>
        </w:tc>
      </w:tr>
      <w:tr w:rsidR="00B8705E" w:rsidRPr="00B8705E" w:rsidTr="002101F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01F1" w:rsidRPr="00B8705E" w:rsidRDefault="002101F1" w:rsidP="002101F1">
            <w:r w:rsidRPr="00B8705E">
              <w:t>O: vedoucí odboru majetkového, právního a správních činností</w:t>
            </w:r>
          </w:p>
          <w:p w:rsidR="002101F1" w:rsidRPr="00B8705E" w:rsidRDefault="002101F1" w:rsidP="002101F1">
            <w:r w:rsidRPr="00B8705E">
              <w:t>T: únor 2017</w:t>
            </w:r>
          </w:p>
        </w:tc>
      </w:tr>
      <w:tr w:rsidR="00B8705E" w:rsidRPr="00B8705E" w:rsidTr="002101F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01F1" w:rsidRPr="00B8705E" w:rsidRDefault="002101F1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01F1" w:rsidRPr="00B8705E" w:rsidRDefault="002101F1" w:rsidP="002101F1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ukládá</w:t>
            </w:r>
            <w:r w:rsidRPr="00B8705E">
              <w:t xml:space="preserve"> k usnesením č. UZ/23/9/2016, UZ/23/10/2016, UZ/23/11/2016, UZ/23/12/2016, UZ/23/13/2016 a UZ/23/14/2016  – Majetkoprávní záležitosti:</w:t>
            </w:r>
          </w:p>
          <w:p w:rsidR="002101F1" w:rsidRPr="00B8705E" w:rsidRDefault="002101F1" w:rsidP="00F34206">
            <w:pPr>
              <w:pStyle w:val="Normal"/>
              <w:spacing w:after="119"/>
              <w:jc w:val="both"/>
            </w:pPr>
            <w:r w:rsidRPr="00B8705E">
              <w:t>zajistit zpracování návrhu smluv o budoucích smlouvách, dohod a dodatků dle usnesení č. UZ/23/11/2016 body 3. 1. – 3. 5., 4. 1. – 4. 3., 5. 7. – 5. 12. a 6. 1., č. UZ/23/12/2016 body 2. 4., 2. 5., 2. 8., 2. 13., 2. 14., 2. 19., 2. 22. – 2. 25., č.</w:t>
            </w:r>
            <w:r w:rsidR="00BC7BD9" w:rsidRPr="00B8705E">
              <w:t> </w:t>
            </w:r>
            <w:r w:rsidRPr="00B8705E">
              <w:t>UZ/23/13/2016 bod 3. 5., č. UZ/23/14/2016 body 2. 17. – 2. 20.</w:t>
            </w:r>
          </w:p>
        </w:tc>
      </w:tr>
      <w:tr w:rsidR="00B8705E" w:rsidRPr="00B8705E" w:rsidTr="002101F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01F1" w:rsidRPr="00B8705E" w:rsidRDefault="002101F1" w:rsidP="002101F1">
            <w:r w:rsidRPr="00B8705E">
              <w:t>O: vedoucí odboru majetkového, právního a správních činností</w:t>
            </w:r>
          </w:p>
          <w:p w:rsidR="002101F1" w:rsidRPr="00B8705E" w:rsidRDefault="002101F1" w:rsidP="002101F1">
            <w:r w:rsidRPr="00B8705E">
              <w:t>T: únor 2017</w:t>
            </w:r>
          </w:p>
        </w:tc>
      </w:tr>
      <w:tr w:rsidR="00B8705E" w:rsidRPr="00B8705E" w:rsidTr="002101F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01F1" w:rsidRPr="00B8705E" w:rsidRDefault="002101F1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01F1" w:rsidRPr="00B8705E" w:rsidRDefault="002101F1" w:rsidP="002101F1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ukládá</w:t>
            </w:r>
            <w:r w:rsidRPr="00B8705E">
              <w:t xml:space="preserve"> k usnesením č. UZ/23/9/2016, UZ/23/10/2016, UZ/23/11/2016, UZ/23/12/2016, UZ/23/13/2016 a UZ/23/14/2016  – Majetkoprávní záležitosti:</w:t>
            </w:r>
          </w:p>
          <w:p w:rsidR="002101F1" w:rsidRPr="00B8705E" w:rsidRDefault="002101F1" w:rsidP="00F34206">
            <w:pPr>
              <w:pStyle w:val="Normal"/>
              <w:spacing w:after="119"/>
              <w:jc w:val="both"/>
            </w:pPr>
            <w:r w:rsidRPr="00B8705E">
              <w:t>zajistit podpis smluv a dohod dle usnesení č. UZ/23/9/2016 body 3. 1. – 3. 13., č. UZ/23/10/2016 bod 3., č. UZ/23/11/2016 body 5. 1. – 5. 6., 6. 2. – 6. 13., č.</w:t>
            </w:r>
            <w:r w:rsidR="00BC7BD9" w:rsidRPr="00B8705E">
              <w:t> </w:t>
            </w:r>
            <w:r w:rsidRPr="00B8705E">
              <w:t>UZ/23/12/2016 body 2. 1. – 2. 3., 2. 6., 2. 7., 2. 9. – 2. 12., 2. 15. – 2. 18., 2.</w:t>
            </w:r>
            <w:r w:rsidR="00BC7BD9" w:rsidRPr="00B8705E">
              <w:t> </w:t>
            </w:r>
            <w:r w:rsidRPr="00B8705E">
              <w:t>20. a 2. 21., č. UZ/23/13/2016 body 3. 2. – 3. 4. a 3. 6., č. UZ/23/14/2016 body 2. 1. – 2. 16., 2. 21. – 2. 30.</w:t>
            </w:r>
          </w:p>
        </w:tc>
      </w:tr>
      <w:tr w:rsidR="00B8705E" w:rsidRPr="00B8705E" w:rsidTr="002101F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01F1" w:rsidRPr="00B8705E" w:rsidRDefault="002101F1" w:rsidP="002101F1">
            <w:r w:rsidRPr="00B8705E">
              <w:t>O: vedoucí odboru majetkového, právního a správních činností</w:t>
            </w:r>
          </w:p>
          <w:p w:rsidR="002101F1" w:rsidRPr="00B8705E" w:rsidRDefault="002101F1" w:rsidP="002101F1">
            <w:r w:rsidRPr="00B8705E">
              <w:t>T: únor 2017</w:t>
            </w:r>
          </w:p>
        </w:tc>
      </w:tr>
      <w:tr w:rsidR="00B8705E" w:rsidRPr="00B8705E" w:rsidTr="002101F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01F1" w:rsidRPr="00B8705E" w:rsidRDefault="002101F1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01F1" w:rsidRPr="00B8705E" w:rsidRDefault="002101F1" w:rsidP="00F34206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ukládá podepsat</w:t>
            </w:r>
            <w:r w:rsidRPr="00B8705E">
              <w:t xml:space="preserve"> smlouvy o budoucích smlouvách a dohody dle usnesení Zastupitelstva Olomouckého kraje č. UZ/23/11/2016 body 3. 1. – 3. 5., 4. 1. – 4. 3., 5. 7. – 5. 12. a 6. 1., č. UZ/23/12/2016 body 2. 4., 2. 5., 2. 8., 2. 13., 2. 14., 2. 19., 2. 22. – 2. 25., č. UZ/23/13/2016 bod 3. 5., č. UZ/23/14/2016 body 2. 17. – 2. 20.</w:t>
            </w:r>
          </w:p>
        </w:tc>
      </w:tr>
      <w:tr w:rsidR="00B8705E" w:rsidRPr="00B8705E" w:rsidTr="002101F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01F1" w:rsidRPr="00B8705E" w:rsidRDefault="002101F1" w:rsidP="002101F1">
            <w:r w:rsidRPr="00B8705E">
              <w:t>O: vedoucí odboru majetkového, právního a správních činností</w:t>
            </w:r>
          </w:p>
        </w:tc>
      </w:tr>
      <w:tr w:rsidR="00B8705E" w:rsidRPr="00B8705E" w:rsidTr="002101F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</w:p>
        </w:tc>
      </w:tr>
      <w:tr w:rsidR="00B8705E" w:rsidRPr="00B8705E" w:rsidTr="002101F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2101F1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327B5" w:rsidRPr="00B8705E" w:rsidTr="002101F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327B5" w:rsidRPr="00B8705E" w:rsidRDefault="002101F1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1.2.</w:t>
            </w:r>
          </w:p>
        </w:tc>
      </w:tr>
    </w:tbl>
    <w:p w:rsidR="00E327B5" w:rsidRPr="00B8705E" w:rsidRDefault="00E327B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1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0"/>
        <w:gridCol w:w="64"/>
        <w:gridCol w:w="1119"/>
        <w:gridCol w:w="7319"/>
      </w:tblGrid>
      <w:tr w:rsidR="00B8705E" w:rsidRPr="00B8705E" w:rsidTr="001C5B9D">
        <w:tc>
          <w:tcPr>
            <w:tcW w:w="966" w:type="pct"/>
            <w:gridSpan w:val="3"/>
            <w:tcBorders>
              <w:bottom w:val="nil"/>
            </w:tcBorders>
          </w:tcPr>
          <w:p w:rsidR="006F5D7A" w:rsidRPr="00B8705E" w:rsidRDefault="006F5D7A" w:rsidP="006F5D7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8705E">
              <w:rPr>
                <w:szCs w:val="24"/>
              </w:rPr>
              <w:t>UR/107/3/2016</w:t>
            </w:r>
          </w:p>
        </w:tc>
        <w:tc>
          <w:tcPr>
            <w:tcW w:w="4034" w:type="pct"/>
            <w:tcBorders>
              <w:bottom w:val="nil"/>
            </w:tcBorders>
          </w:tcPr>
          <w:p w:rsidR="006F5D7A" w:rsidRPr="00B8705E" w:rsidRDefault="006F5D7A" w:rsidP="00B71E55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8705E">
              <w:rPr>
                <w:szCs w:val="24"/>
              </w:rPr>
              <w:t>Značení kulturních a turistických cílů – darování majetku vlastníkům přilehlých komunikací</w:t>
            </w:r>
          </w:p>
        </w:tc>
      </w:tr>
      <w:tr w:rsidR="00B8705E" w:rsidRPr="00B8705E" w:rsidTr="001C5B9D">
        <w:trPr>
          <w:trHeight w:val="289"/>
        </w:trPr>
        <w:tc>
          <w:tcPr>
            <w:tcW w:w="5000" w:type="pct"/>
            <w:gridSpan w:val="4"/>
            <w:tcBorders>
              <w:top w:val="nil"/>
              <w:bottom w:val="nil"/>
            </w:tcBorders>
            <w:shd w:val="clear" w:color="auto" w:fill="auto"/>
            <w:hideMark/>
          </w:tcPr>
          <w:p w:rsidR="006F5D7A" w:rsidRPr="00B8705E" w:rsidRDefault="006F5D7A" w:rsidP="00B71E55">
            <w:pPr>
              <w:pStyle w:val="Zkladntext"/>
              <w:rPr>
                <w:sz w:val="24"/>
                <w:szCs w:val="24"/>
                <w:lang w:val="cs-CZ"/>
              </w:rPr>
            </w:pPr>
            <w:r w:rsidRPr="00B8705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8705E" w:rsidRPr="00B8705E" w:rsidTr="001C5B9D">
        <w:trPr>
          <w:trHeight w:val="289"/>
        </w:trPr>
        <w:tc>
          <w:tcPr>
            <w:tcW w:w="349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F5D7A" w:rsidRPr="00B8705E" w:rsidRDefault="006F5D7A" w:rsidP="00B71E55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1.</w:t>
            </w:r>
          </w:p>
        </w:tc>
        <w:tc>
          <w:tcPr>
            <w:tcW w:w="4651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F5D7A" w:rsidRPr="00B8705E" w:rsidRDefault="006F5D7A" w:rsidP="00B71E55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bere na vědomí</w:t>
            </w:r>
            <w:r w:rsidRPr="00B8705E">
              <w:t xml:space="preserve"> důvodovou zprávu</w:t>
            </w:r>
          </w:p>
        </w:tc>
      </w:tr>
      <w:tr w:rsidR="00B8705E" w:rsidRPr="00B8705E" w:rsidTr="001C5B9D">
        <w:trPr>
          <w:trHeight w:val="289"/>
        </w:trPr>
        <w:tc>
          <w:tcPr>
            <w:tcW w:w="349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F5D7A" w:rsidRPr="00B8705E" w:rsidRDefault="006F5D7A" w:rsidP="00B71E55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2.</w:t>
            </w:r>
          </w:p>
        </w:tc>
        <w:tc>
          <w:tcPr>
            <w:tcW w:w="4651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F5D7A" w:rsidRPr="00B8705E" w:rsidRDefault="001C5B9D" w:rsidP="001C5B9D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schvaluje</w:t>
            </w:r>
            <w:r w:rsidRPr="00B8705E">
              <w:t xml:space="preserve"> převod 292 ks dopravního značení kulturních a turistických cílů na území Olomouckého kraje v majetku Olomouckého kraje v hodnotě 974 895,77 Kč do majetku Správy silnic Olomouckého kraje, příspěvková organizace za podmínek dle důvodové zprávy</w:t>
            </w:r>
          </w:p>
        </w:tc>
      </w:tr>
      <w:tr w:rsidR="00B8705E" w:rsidRPr="00B8705E" w:rsidTr="001C5B9D">
        <w:trPr>
          <w:trHeight w:val="289"/>
        </w:trPr>
        <w:tc>
          <w:tcPr>
            <w:tcW w:w="349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F5D7A" w:rsidRPr="00B8705E" w:rsidRDefault="006F5D7A" w:rsidP="00B71E55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3.</w:t>
            </w:r>
          </w:p>
        </w:tc>
        <w:tc>
          <w:tcPr>
            <w:tcW w:w="4651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F5D7A" w:rsidRPr="00B8705E" w:rsidRDefault="001C5B9D" w:rsidP="001C5B9D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ukládá</w:t>
            </w:r>
            <w:r w:rsidRPr="00B8705E">
              <w:t xml:space="preserve"> převzít 292 ks dopravního značení kulturních a turistických cílů na území Olomouckého kraje z majetku Olomouckého kraje v hodnotě 974 895,77 Kč do majetku Správy silnic Olomouckého kraje, příspěvková organizace za podmínek dle důvodové zprávy</w:t>
            </w:r>
          </w:p>
        </w:tc>
      </w:tr>
      <w:tr w:rsidR="00B8705E" w:rsidRPr="00B8705E" w:rsidTr="001C5B9D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5000" w:type="pct"/>
            <w:gridSpan w:val="4"/>
          </w:tcPr>
          <w:p w:rsidR="001C5B9D" w:rsidRPr="00B8705E" w:rsidRDefault="001C5B9D" w:rsidP="00B71E55">
            <w:r w:rsidRPr="00B8705E">
              <w:t>O: ředitel Správy silnic Olomouckého kraje</w:t>
            </w:r>
          </w:p>
          <w:p w:rsidR="001C5B9D" w:rsidRPr="00B8705E" w:rsidRDefault="001C5B9D" w:rsidP="00B71E55">
            <w:r w:rsidRPr="00B8705E">
              <w:t>T: prosinec 2016</w:t>
            </w:r>
          </w:p>
        </w:tc>
      </w:tr>
      <w:tr w:rsidR="00B8705E" w:rsidRPr="00B8705E" w:rsidTr="001C5B9D">
        <w:trPr>
          <w:trHeight w:val="289"/>
        </w:trPr>
        <w:tc>
          <w:tcPr>
            <w:tcW w:w="349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F5D7A" w:rsidRPr="00B8705E" w:rsidRDefault="006F5D7A" w:rsidP="00B71E55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4.</w:t>
            </w:r>
          </w:p>
        </w:tc>
        <w:tc>
          <w:tcPr>
            <w:tcW w:w="4651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F5D7A" w:rsidRPr="00B8705E" w:rsidRDefault="001C5B9D" w:rsidP="00035963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schvaluje</w:t>
            </w:r>
            <w:r w:rsidRPr="00B8705E">
              <w:t xml:space="preserve"> darování 24 ks dopravního značení kulturních a turistických cílů na území Olomouckého kraje v majetku Olomouckého kraje obdarovaným </w:t>
            </w:r>
            <w:r w:rsidR="00035963" w:rsidRPr="00B8705E">
              <w:t>–</w:t>
            </w:r>
            <w:r w:rsidRPr="00B8705E">
              <w:t> obcím Staré Město, Skorošice, Jeseník, Rapotín, Šumperk, Zábřeh, Mladeč, Litovel, Prostějov, Hranice v hodnotě 56 894,04 Kč za podmínek dle důvodové zprávy a darovací smlouvy</w:t>
            </w:r>
          </w:p>
        </w:tc>
      </w:tr>
      <w:tr w:rsidR="00B8705E" w:rsidRPr="00B8705E" w:rsidTr="001C5B9D">
        <w:trPr>
          <w:trHeight w:val="289"/>
        </w:trPr>
        <w:tc>
          <w:tcPr>
            <w:tcW w:w="349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F5D7A" w:rsidRPr="00B8705E" w:rsidRDefault="006F5D7A" w:rsidP="00B71E55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5.</w:t>
            </w:r>
          </w:p>
        </w:tc>
        <w:tc>
          <w:tcPr>
            <w:tcW w:w="4651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F5D7A" w:rsidRPr="00B8705E" w:rsidRDefault="001C5B9D" w:rsidP="001C5B9D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schvaluje</w:t>
            </w:r>
            <w:r w:rsidRPr="00B8705E">
              <w:t xml:space="preserve"> znění vzorové darovací smlouvy mezi Olomouckým krajem a obdarovanými dle důvodové zprávy a Přílohy č. 1, u obdarovaného Ředitelství silnic a dálnic ČR, se sídlem Na Pankráci 546/56, 140 00 Praha 4, IČ: 65993390, za podmínky schválení poskytnutí věcného daru Zastupitelstvem Olomouckého kraje</w:t>
            </w:r>
          </w:p>
        </w:tc>
      </w:tr>
      <w:tr w:rsidR="00B8705E" w:rsidRPr="00B8705E" w:rsidTr="001C5B9D">
        <w:trPr>
          <w:trHeight w:val="289"/>
        </w:trPr>
        <w:tc>
          <w:tcPr>
            <w:tcW w:w="349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F5D7A" w:rsidRPr="00B8705E" w:rsidRDefault="006F5D7A" w:rsidP="00B71E55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6.</w:t>
            </w:r>
          </w:p>
        </w:tc>
        <w:tc>
          <w:tcPr>
            <w:tcW w:w="4651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F5D7A" w:rsidRPr="00B8705E" w:rsidRDefault="001C5B9D" w:rsidP="001C5B9D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ukládá podepsat</w:t>
            </w:r>
            <w:r w:rsidRPr="00B8705E">
              <w:t xml:space="preserve"> darovací smlouvy mezi Olomouckým krajem a obdarovanými dle bodu 4 usnesení</w:t>
            </w:r>
          </w:p>
        </w:tc>
      </w:tr>
      <w:tr w:rsidR="00B8705E" w:rsidRPr="00B8705E" w:rsidTr="001C5B9D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5000" w:type="pct"/>
            <w:gridSpan w:val="4"/>
          </w:tcPr>
          <w:p w:rsidR="001C5B9D" w:rsidRPr="00B8705E" w:rsidRDefault="001C5B9D" w:rsidP="00B71E55">
            <w:r w:rsidRPr="00B8705E">
              <w:t>O: hejtman Olomouckého kraje</w:t>
            </w:r>
          </w:p>
        </w:tc>
      </w:tr>
      <w:tr w:rsidR="00B8705E" w:rsidRPr="00B8705E" w:rsidTr="001C5B9D">
        <w:trPr>
          <w:trHeight w:val="289"/>
        </w:trPr>
        <w:tc>
          <w:tcPr>
            <w:tcW w:w="349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F5D7A" w:rsidRPr="00B8705E" w:rsidRDefault="006F5D7A" w:rsidP="00B71E55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7.</w:t>
            </w:r>
          </w:p>
        </w:tc>
        <w:tc>
          <w:tcPr>
            <w:tcW w:w="4651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F5D7A" w:rsidRPr="00B8705E" w:rsidRDefault="001C5B9D" w:rsidP="001C5B9D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ukládá</w:t>
            </w:r>
            <w:r w:rsidRPr="00B8705E">
              <w:t xml:space="preserve"> předložit Zastupitelstvu Olomouckého kraje materiál ve věci darování 263 ks dopravního značení kulturních a turistických cílů na území Olomouckého kraje v hodnotě 2 437 126,03 Kč obdarovanému Ředitelství silnic a dálnic ČR, se sídlem Na Pankráci 546/56, 140 00 Praha 4, IČ:</w:t>
            </w:r>
            <w:r w:rsidR="00F34206" w:rsidRPr="00B8705E">
              <w:t> </w:t>
            </w:r>
            <w:r w:rsidRPr="00B8705E">
              <w:t>65993390</w:t>
            </w:r>
          </w:p>
        </w:tc>
      </w:tr>
      <w:tr w:rsidR="00B8705E" w:rsidRPr="00B8705E" w:rsidTr="001C5B9D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5000" w:type="pct"/>
            <w:gridSpan w:val="4"/>
          </w:tcPr>
          <w:p w:rsidR="001C5B9D" w:rsidRPr="00B8705E" w:rsidRDefault="001C5B9D" w:rsidP="00B71E55">
            <w:r w:rsidRPr="00B8705E">
              <w:lastRenderedPageBreak/>
              <w:t>O: hejtman Olomouckého kraje</w:t>
            </w:r>
          </w:p>
          <w:p w:rsidR="001C5B9D" w:rsidRPr="00B8705E" w:rsidRDefault="001C5B9D" w:rsidP="00B71E55">
            <w:r w:rsidRPr="00B8705E">
              <w:t xml:space="preserve">T: ZOK </w:t>
            </w:r>
            <w:r w:rsidRPr="00B8705E">
              <w:rPr>
                <w:rFonts w:cs="Arial"/>
                <w:szCs w:val="24"/>
              </w:rPr>
              <w:t>prosinec 2016</w:t>
            </w:r>
          </w:p>
        </w:tc>
      </w:tr>
      <w:tr w:rsidR="00B8705E" w:rsidRPr="00B8705E" w:rsidTr="001C5B9D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4" w:type="pct"/>
          </w:tcPr>
          <w:p w:rsidR="001C5B9D" w:rsidRPr="00B8705E" w:rsidRDefault="001C5B9D" w:rsidP="00B71E55">
            <w:pPr>
              <w:rPr>
                <w:rFonts w:cs="Arial"/>
                <w:szCs w:val="22"/>
              </w:rPr>
            </w:pPr>
            <w:r w:rsidRPr="00B8705E">
              <w:rPr>
                <w:rFonts w:cs="Arial"/>
                <w:szCs w:val="22"/>
              </w:rPr>
              <w:t>8.</w:t>
            </w:r>
          </w:p>
        </w:tc>
        <w:tc>
          <w:tcPr>
            <w:tcW w:w="4686" w:type="pct"/>
            <w:gridSpan w:val="3"/>
          </w:tcPr>
          <w:p w:rsidR="001C5B9D" w:rsidRPr="00B8705E" w:rsidRDefault="001C5B9D" w:rsidP="001C5B9D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doporučuje Zastupitelstvu Olomouckého kraje</w:t>
            </w:r>
            <w:r w:rsidRPr="00B8705E">
              <w:t xml:space="preserve"> schválit darování 263 ks dopravního značení kulturních a turistických cílů na území Olomouckého kraje v hodnotě 2 437 126,03 Kč obdarovanému Ředitelství silnic a dálnic ČR, se sídlem Na Pankráci 546/56, 140 00 Praha 4, IČ: 65993390, za podmínek dle důvodové zprávy a darovací smlouvy</w:t>
            </w:r>
          </w:p>
        </w:tc>
      </w:tr>
      <w:tr w:rsidR="00B8705E" w:rsidRPr="00B8705E" w:rsidTr="001C5B9D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4" w:type="pct"/>
          </w:tcPr>
          <w:p w:rsidR="001C5B9D" w:rsidRPr="00B8705E" w:rsidRDefault="001C5B9D" w:rsidP="00B71E55">
            <w:pPr>
              <w:rPr>
                <w:rFonts w:cs="Arial"/>
                <w:szCs w:val="22"/>
              </w:rPr>
            </w:pPr>
            <w:r w:rsidRPr="00B8705E">
              <w:rPr>
                <w:rFonts w:cs="Arial"/>
                <w:szCs w:val="22"/>
              </w:rPr>
              <w:t>9.</w:t>
            </w:r>
          </w:p>
        </w:tc>
        <w:tc>
          <w:tcPr>
            <w:tcW w:w="4686" w:type="pct"/>
            <w:gridSpan w:val="3"/>
          </w:tcPr>
          <w:p w:rsidR="001C5B9D" w:rsidRPr="00B8705E" w:rsidRDefault="001C5B9D" w:rsidP="00B71E55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doporučuje Zastupitelstvu Olomouckého kraje</w:t>
            </w:r>
            <w:r w:rsidRPr="00B8705E">
              <w:t xml:space="preserve"> uložit hejtmanovi Olomouckého kraje, podepsat darovací smlouvu mezi Olomouckým krajem a Ředitelstvím silnic a dálnic ČR, se sídlem Na Pankráci 546/56, 140 00 Praha 4</w:t>
            </w:r>
          </w:p>
        </w:tc>
      </w:tr>
      <w:tr w:rsidR="00B8705E" w:rsidRPr="00B8705E" w:rsidTr="001C5B9D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4" w:type="pct"/>
          </w:tcPr>
          <w:p w:rsidR="001C5B9D" w:rsidRPr="00B8705E" w:rsidRDefault="001C5B9D" w:rsidP="00B71E55">
            <w:pPr>
              <w:rPr>
                <w:rFonts w:cs="Arial"/>
                <w:szCs w:val="22"/>
              </w:rPr>
            </w:pPr>
            <w:r w:rsidRPr="00B8705E">
              <w:rPr>
                <w:rFonts w:cs="Arial"/>
                <w:szCs w:val="22"/>
              </w:rPr>
              <w:t>10.</w:t>
            </w:r>
          </w:p>
        </w:tc>
        <w:tc>
          <w:tcPr>
            <w:tcW w:w="4686" w:type="pct"/>
            <w:gridSpan w:val="3"/>
          </w:tcPr>
          <w:p w:rsidR="001C5B9D" w:rsidRPr="00B8705E" w:rsidRDefault="001C5B9D" w:rsidP="001C5B9D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ukládá</w:t>
            </w:r>
            <w:r w:rsidRPr="00B8705E">
              <w:t xml:space="preserve"> organizačně zabezpečit předání systému dopravního značení kulturních a turistických cílů na území Olomouckého kraje obdarovaným a příjemcům dle postupu v důvodové zprávě</w:t>
            </w:r>
          </w:p>
        </w:tc>
      </w:tr>
      <w:tr w:rsidR="00B8705E" w:rsidRPr="00B8705E" w:rsidTr="001C5B9D">
        <w:trPr>
          <w:trHeight w:val="289"/>
        </w:trPr>
        <w:tc>
          <w:tcPr>
            <w:tcW w:w="5000" w:type="pct"/>
            <w:gridSpan w:val="4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E6455" w:rsidRPr="00B8705E" w:rsidRDefault="00DE6455" w:rsidP="00DE6455">
            <w:r w:rsidRPr="00B8705E">
              <w:t>O: vedoucí odboru tajemníka hejtmana</w:t>
            </w:r>
          </w:p>
          <w:p w:rsidR="006F5D7A" w:rsidRPr="00B8705E" w:rsidRDefault="00DE6455" w:rsidP="00156495">
            <w:r w:rsidRPr="00B8705E">
              <w:t xml:space="preserve">T: </w:t>
            </w:r>
            <w:r w:rsidR="00156495" w:rsidRPr="00B8705E">
              <w:t xml:space="preserve">duben </w:t>
            </w:r>
            <w:r w:rsidRPr="00B8705E">
              <w:t>2017</w:t>
            </w:r>
          </w:p>
        </w:tc>
      </w:tr>
      <w:tr w:rsidR="00B8705E" w:rsidRPr="00B8705E" w:rsidTr="001C5B9D">
        <w:tc>
          <w:tcPr>
            <w:tcW w:w="5000" w:type="pct"/>
            <w:gridSpan w:val="4"/>
            <w:tcBorders>
              <w:top w:val="nil"/>
              <w:bottom w:val="nil"/>
            </w:tcBorders>
            <w:shd w:val="clear" w:color="auto" w:fill="auto"/>
          </w:tcPr>
          <w:p w:rsidR="006F5D7A" w:rsidRPr="00B8705E" w:rsidRDefault="006F5D7A" w:rsidP="00B71E55">
            <w:pPr>
              <w:pStyle w:val="nadpis2"/>
              <w:rPr>
                <w:sz w:val="24"/>
                <w:szCs w:val="24"/>
              </w:rPr>
            </w:pPr>
          </w:p>
        </w:tc>
      </w:tr>
      <w:tr w:rsidR="00B8705E" w:rsidRPr="00B8705E" w:rsidTr="001C5B9D">
        <w:tc>
          <w:tcPr>
            <w:tcW w:w="966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F5D7A" w:rsidRPr="00B8705E" w:rsidRDefault="006F5D7A" w:rsidP="00B71E55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Předložil:</w:t>
            </w:r>
          </w:p>
        </w:tc>
        <w:tc>
          <w:tcPr>
            <w:tcW w:w="4034" w:type="pct"/>
            <w:tcBorders>
              <w:top w:val="nil"/>
              <w:bottom w:val="nil"/>
            </w:tcBorders>
            <w:shd w:val="clear" w:color="auto" w:fill="auto"/>
          </w:tcPr>
          <w:p w:rsidR="006F5D7A" w:rsidRPr="00B8705E" w:rsidRDefault="00DE6455" w:rsidP="00DE6455">
            <w:pPr>
              <w:rPr>
                <w:szCs w:val="24"/>
              </w:rPr>
            </w:pPr>
            <w:r w:rsidRPr="00B8705E">
              <w:t>Mgr. Yvona Kubjátová, náměstkyně hejtmana</w:t>
            </w:r>
          </w:p>
        </w:tc>
      </w:tr>
      <w:tr w:rsidR="006F5D7A" w:rsidRPr="00B8705E" w:rsidTr="001C5B9D">
        <w:tc>
          <w:tcPr>
            <w:tcW w:w="966" w:type="pct"/>
            <w:gridSpan w:val="3"/>
            <w:tcBorders>
              <w:top w:val="nil"/>
            </w:tcBorders>
            <w:shd w:val="clear" w:color="auto" w:fill="auto"/>
          </w:tcPr>
          <w:p w:rsidR="006F5D7A" w:rsidRPr="00B8705E" w:rsidRDefault="006F5D7A" w:rsidP="00DE6455">
            <w:r w:rsidRPr="00B8705E">
              <w:t>Bod programu:</w:t>
            </w:r>
          </w:p>
        </w:tc>
        <w:tc>
          <w:tcPr>
            <w:tcW w:w="4034" w:type="pct"/>
            <w:tcBorders>
              <w:top w:val="nil"/>
            </w:tcBorders>
            <w:shd w:val="clear" w:color="auto" w:fill="auto"/>
          </w:tcPr>
          <w:p w:rsidR="006F5D7A" w:rsidRPr="00B8705E" w:rsidRDefault="006F5D7A" w:rsidP="00DE6455">
            <w:r w:rsidRPr="00B8705E">
              <w:t>1.3.</w:t>
            </w:r>
          </w:p>
        </w:tc>
      </w:tr>
    </w:tbl>
    <w:p w:rsidR="006F5D7A" w:rsidRPr="00B8705E" w:rsidRDefault="006F5D7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8705E" w:rsidRPr="00B8705E" w:rsidTr="009E4CFB">
        <w:tc>
          <w:tcPr>
            <w:tcW w:w="961" w:type="pct"/>
            <w:gridSpan w:val="2"/>
            <w:tcBorders>
              <w:bottom w:val="nil"/>
            </w:tcBorders>
          </w:tcPr>
          <w:p w:rsidR="00E327B5" w:rsidRPr="00B8705E" w:rsidRDefault="009E4CFB" w:rsidP="000E6A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8705E">
              <w:rPr>
                <w:szCs w:val="24"/>
              </w:rPr>
              <w:t>UR/107/4/2016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327B5" w:rsidRPr="00B8705E" w:rsidRDefault="009E4CFB" w:rsidP="00BC7BD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8705E">
              <w:rPr>
                <w:szCs w:val="24"/>
              </w:rPr>
              <w:t xml:space="preserve">Dodatek č. 1 Smlouvy o dílo na realizaci akce „III/43621, III/43622 Velký Týnec, Čechovice </w:t>
            </w:r>
            <w:r w:rsidR="00BC7BD9" w:rsidRPr="00B8705E">
              <w:rPr>
                <w:szCs w:val="24"/>
              </w:rPr>
              <w:t>–</w:t>
            </w:r>
            <w:r w:rsidRPr="00B8705E">
              <w:rPr>
                <w:szCs w:val="24"/>
              </w:rPr>
              <w:t xml:space="preserve"> rekonstrukce silnice“</w:t>
            </w:r>
          </w:p>
        </w:tc>
      </w:tr>
      <w:tr w:rsidR="00B8705E" w:rsidRPr="00B8705E" w:rsidTr="009E4CF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327B5" w:rsidRPr="00B8705E" w:rsidRDefault="009E4CFB" w:rsidP="000E6A02">
            <w:pPr>
              <w:pStyle w:val="Zkladntext"/>
              <w:rPr>
                <w:sz w:val="24"/>
                <w:szCs w:val="24"/>
                <w:lang w:val="cs-CZ"/>
              </w:rPr>
            </w:pPr>
            <w:r w:rsidRPr="00B8705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8705E" w:rsidRPr="00B8705E" w:rsidTr="009E4CF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327B5" w:rsidRPr="00B8705E" w:rsidRDefault="009E4CFB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27B5" w:rsidRPr="00B8705E" w:rsidRDefault="009E4CFB" w:rsidP="009E4CFB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bere na vědomí</w:t>
            </w:r>
            <w:r w:rsidRPr="00B8705E">
              <w:t xml:space="preserve"> důvodovou zprávu</w:t>
            </w:r>
          </w:p>
        </w:tc>
      </w:tr>
      <w:tr w:rsidR="00B8705E" w:rsidRPr="00B8705E" w:rsidTr="009E4CF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E4CFB" w:rsidRPr="00B8705E" w:rsidRDefault="009E4CFB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E4CFB" w:rsidRPr="00B8705E" w:rsidRDefault="009E4CFB" w:rsidP="00BC7BD9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schvaluje</w:t>
            </w:r>
            <w:r w:rsidRPr="00B8705E">
              <w:t xml:space="preserve"> uzavření Dodatku č. 1 ke III/43621, III/43622 Velký Týnec, Čechovice </w:t>
            </w:r>
            <w:r w:rsidR="00BC7BD9" w:rsidRPr="00B8705E">
              <w:t>–</w:t>
            </w:r>
            <w:r w:rsidRPr="00B8705E">
              <w:t xml:space="preserve"> rekonstrukce silnice“ mezi Olomouckým krajem a společností Společnost COLAS CZ, a.s. + GEOSAN GROUP a.s. - III43621, III43622 Velký Týnec, Čechovice </w:t>
            </w:r>
            <w:r w:rsidR="00BC7BD9" w:rsidRPr="00B8705E">
              <w:t>–</w:t>
            </w:r>
            <w:r w:rsidRPr="00B8705E">
              <w:t xml:space="preserve"> rekonstrukce silnice, se sídlem Ke Klíčovu 9, 190</w:t>
            </w:r>
            <w:r w:rsidR="00BC7BD9" w:rsidRPr="00B8705E">
              <w:t> </w:t>
            </w:r>
            <w:r w:rsidRPr="00B8705E">
              <w:t>00</w:t>
            </w:r>
            <w:r w:rsidR="00BC7BD9" w:rsidRPr="00B8705E">
              <w:t> </w:t>
            </w:r>
            <w:r w:rsidRPr="00B8705E">
              <w:t>Praha</w:t>
            </w:r>
            <w:r w:rsidR="00BC7BD9" w:rsidRPr="00B8705E">
              <w:t> </w:t>
            </w:r>
            <w:r w:rsidRPr="00B8705E">
              <w:t>9, IČ: 26177005, dle důvodové zprávy</w:t>
            </w:r>
          </w:p>
        </w:tc>
      </w:tr>
      <w:tr w:rsidR="00B8705E" w:rsidRPr="00B8705E" w:rsidTr="009E4CF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E4CFB" w:rsidRPr="00B8705E" w:rsidRDefault="009E4CFB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E4CFB" w:rsidRPr="00B8705E" w:rsidRDefault="009E4CFB" w:rsidP="009E4CFB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ukládá podepsat</w:t>
            </w:r>
            <w:r w:rsidRPr="00B8705E">
              <w:t xml:space="preserve"> Dodatek č. 1 ke Smlouvě o dílo ze dne 18. 8. 2016 dle bodu 2 usnesení</w:t>
            </w:r>
          </w:p>
        </w:tc>
      </w:tr>
      <w:tr w:rsidR="00B8705E" w:rsidRPr="00B8705E" w:rsidTr="009E4CF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E4CFB" w:rsidRPr="00B8705E" w:rsidRDefault="009E4CFB" w:rsidP="009E4CFB">
            <w:r w:rsidRPr="00B8705E">
              <w:t>O: Ing. Jiří Rozbořil, hejtman Olomouckého kraje</w:t>
            </w:r>
          </w:p>
        </w:tc>
      </w:tr>
      <w:tr w:rsidR="00B8705E" w:rsidRPr="00B8705E" w:rsidTr="009E4CF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</w:p>
        </w:tc>
      </w:tr>
      <w:tr w:rsidR="00B8705E" w:rsidRPr="00B8705E" w:rsidTr="009E4CF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9E4CFB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327B5" w:rsidRPr="00B8705E" w:rsidTr="009E4CF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327B5" w:rsidRPr="00B8705E" w:rsidRDefault="009E4CFB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2.1.</w:t>
            </w:r>
          </w:p>
        </w:tc>
      </w:tr>
    </w:tbl>
    <w:p w:rsidR="00E327B5" w:rsidRPr="00B8705E" w:rsidRDefault="00E327B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8705E" w:rsidRPr="00B8705E" w:rsidTr="00383715">
        <w:tc>
          <w:tcPr>
            <w:tcW w:w="961" w:type="pct"/>
            <w:gridSpan w:val="2"/>
            <w:tcBorders>
              <w:bottom w:val="nil"/>
            </w:tcBorders>
          </w:tcPr>
          <w:p w:rsidR="00E327B5" w:rsidRPr="00B8705E" w:rsidRDefault="00383715" w:rsidP="000E6A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8705E">
              <w:rPr>
                <w:szCs w:val="24"/>
              </w:rPr>
              <w:t>UR/107/5/2016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327B5" w:rsidRPr="00B8705E" w:rsidRDefault="00383715" w:rsidP="000E6A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8705E">
              <w:rPr>
                <w:szCs w:val="24"/>
              </w:rPr>
              <w:t>Vyhodnocení výběrových řízení na realizace veřejných zakázek</w:t>
            </w:r>
          </w:p>
        </w:tc>
      </w:tr>
      <w:tr w:rsidR="00B8705E" w:rsidRPr="00B8705E" w:rsidTr="0038371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327B5" w:rsidRPr="00B8705E" w:rsidRDefault="00383715" w:rsidP="000E6A02">
            <w:pPr>
              <w:pStyle w:val="Zkladntext"/>
              <w:rPr>
                <w:sz w:val="24"/>
                <w:szCs w:val="24"/>
                <w:lang w:val="cs-CZ"/>
              </w:rPr>
            </w:pPr>
            <w:r w:rsidRPr="00B8705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8705E" w:rsidRPr="00B8705E" w:rsidTr="0038371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327B5" w:rsidRPr="00B8705E" w:rsidRDefault="0038371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27B5" w:rsidRPr="00B8705E" w:rsidRDefault="00383715" w:rsidP="00383715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bere na vědomí</w:t>
            </w:r>
            <w:r w:rsidRPr="00B8705E">
              <w:t xml:space="preserve"> důvodovou zprávu</w:t>
            </w:r>
          </w:p>
        </w:tc>
      </w:tr>
      <w:tr w:rsidR="00B8705E" w:rsidRPr="00B8705E" w:rsidTr="0038371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3715" w:rsidRPr="00B8705E" w:rsidRDefault="0038371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3715" w:rsidRPr="00B8705E" w:rsidRDefault="00383715" w:rsidP="00383715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schvaluje</w:t>
            </w:r>
            <w:r w:rsidRPr="00B8705E">
              <w:t xml:space="preserve"> pro veřejnou zakázku „Domov u Třebůvky Loštice </w:t>
            </w:r>
            <w:r w:rsidR="000E6A02" w:rsidRPr="00B8705E">
              <w:t>–</w:t>
            </w:r>
            <w:r w:rsidRPr="00B8705E">
              <w:t xml:space="preserve"> rekonstrukce bytových jader“ výsledné pořadí uchazečů:</w:t>
            </w:r>
          </w:p>
          <w:p w:rsidR="00383715" w:rsidRPr="00B8705E" w:rsidRDefault="00383715" w:rsidP="00383715">
            <w:pPr>
              <w:pStyle w:val="Normal"/>
              <w:spacing w:after="119"/>
              <w:jc w:val="both"/>
            </w:pPr>
            <w:r w:rsidRPr="00B8705E">
              <w:lastRenderedPageBreak/>
              <w:t>1. Provádění staveb Olomouc, a.s. se sídlem Olomouc, Kosmonautů 989/8, PSČ 772 11, IČ: 25385551, nabídková cena 20 224 660,80 Kč bez DPH</w:t>
            </w:r>
          </w:p>
          <w:p w:rsidR="00383715" w:rsidRPr="00B8705E" w:rsidRDefault="00383715" w:rsidP="00383715">
            <w:pPr>
              <w:pStyle w:val="Normal"/>
              <w:spacing w:after="119"/>
              <w:jc w:val="both"/>
            </w:pPr>
            <w:r w:rsidRPr="00B8705E">
              <w:t>2. NOSTA, s.r.o. se sídlem Nový Jičín, Svatopluka Čecha 2088/13, PSČ 741</w:t>
            </w:r>
            <w:r w:rsidR="000E6A02" w:rsidRPr="00B8705E">
              <w:t> </w:t>
            </w:r>
            <w:r w:rsidRPr="00B8705E">
              <w:t>01, IČ:  47671416, nabídková cena 21 369 719,23 Kč bez DPH</w:t>
            </w:r>
          </w:p>
          <w:p w:rsidR="00383715" w:rsidRPr="00B8705E" w:rsidRDefault="00383715" w:rsidP="00A03CC8">
            <w:pPr>
              <w:pStyle w:val="Normal"/>
              <w:spacing w:after="119"/>
              <w:jc w:val="both"/>
            </w:pPr>
            <w:r w:rsidRPr="00B8705E">
              <w:t>3. VHH THERMONT s.r.o. se sídlem Olomouc, Mišákova 468/41, PSČ 779 00, IČ: 25878778, nabídková cena 20 330 000 Kč bez DPH</w:t>
            </w:r>
          </w:p>
        </w:tc>
      </w:tr>
      <w:tr w:rsidR="00B8705E" w:rsidRPr="00B8705E" w:rsidTr="0038371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3715" w:rsidRPr="00B8705E" w:rsidRDefault="0038371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3715" w:rsidRPr="00B8705E" w:rsidRDefault="00383715" w:rsidP="00A03CC8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rozhoduje</w:t>
            </w:r>
            <w:r w:rsidRPr="00B8705E">
              <w:t xml:space="preserve"> o výběru vhodné nabídky veřejné zakázky „Domov u Třebůvky Loštice </w:t>
            </w:r>
            <w:r w:rsidR="00A03CC8" w:rsidRPr="00B8705E">
              <w:t>–</w:t>
            </w:r>
            <w:r w:rsidRPr="00B8705E">
              <w:t xml:space="preserve"> rekonstrukce bytových jader“, podané uchazečem: Provádění staveb Olomouc, a.s. se sídlem Olomouc, Kosmonautů 989/8, PSČ 772 11, IČ:</w:t>
            </w:r>
            <w:r w:rsidR="00A03CC8" w:rsidRPr="00B8705E">
              <w:t> </w:t>
            </w:r>
            <w:r w:rsidRPr="00B8705E">
              <w:t>25385551, nabídková cena 20 224 660,80 Kč bez DPH, dle důvodové zprávy</w:t>
            </w:r>
          </w:p>
        </w:tc>
      </w:tr>
      <w:tr w:rsidR="00B8705E" w:rsidRPr="00B8705E" w:rsidTr="0038371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3715" w:rsidRPr="00B8705E" w:rsidRDefault="0038371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3715" w:rsidRPr="00B8705E" w:rsidRDefault="00383715" w:rsidP="00A03CC8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schvaluje</w:t>
            </w:r>
            <w:r w:rsidRPr="00B8705E">
              <w:t xml:space="preserve"> uzavření smlouvy na realizaci veřejné zakázky „Domov u</w:t>
            </w:r>
            <w:r w:rsidR="00A03CC8" w:rsidRPr="00B8705E">
              <w:t> </w:t>
            </w:r>
            <w:r w:rsidRPr="00B8705E">
              <w:t xml:space="preserve">Třebůvky Loštice </w:t>
            </w:r>
            <w:r w:rsidR="00A03CC8" w:rsidRPr="00B8705E">
              <w:t>–</w:t>
            </w:r>
            <w:r w:rsidRPr="00B8705E">
              <w:t xml:space="preserve"> rekonstrukce bytových jader“, mezi Olomouckým krajem a</w:t>
            </w:r>
            <w:r w:rsidR="00A03CC8" w:rsidRPr="00B8705E">
              <w:t> </w:t>
            </w:r>
            <w:r w:rsidRPr="00B8705E">
              <w:t>uchazečem dle bodu 3 usnesení</w:t>
            </w:r>
          </w:p>
        </w:tc>
      </w:tr>
      <w:tr w:rsidR="00B8705E" w:rsidRPr="00B8705E" w:rsidTr="0038371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3715" w:rsidRPr="00B8705E" w:rsidRDefault="0038371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3715" w:rsidRPr="00B8705E" w:rsidRDefault="00383715" w:rsidP="00383715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rozhoduje</w:t>
            </w:r>
            <w:r w:rsidRPr="00B8705E">
              <w:t xml:space="preserve"> o výběru vhodné nabídky veřejné zakázky „Poskytování služeb v oblasti bezpečnosti a ochrany zdraví při práci a požární ochrany pro příspěvkové organizace zřízené Olomouckým krajem“, dodatečné služby č. 5, podané zájemcem Vzdělávací institut spol. s r.o., se sídlem Vápenice 2980/7, Prostějov, PSČ 796 01, IČ: 13692020, dle důvodové zprávy</w:t>
            </w:r>
          </w:p>
        </w:tc>
      </w:tr>
      <w:tr w:rsidR="00B8705E" w:rsidRPr="00B8705E" w:rsidTr="0038371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3715" w:rsidRPr="00B8705E" w:rsidRDefault="0038371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3715" w:rsidRPr="00B8705E" w:rsidRDefault="00383715" w:rsidP="00A03CC8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schvaluje</w:t>
            </w:r>
            <w:r w:rsidRPr="00B8705E">
              <w:t xml:space="preserve"> uzavření Dodatku č. 5 ke smlouvě o poskytování služeb v</w:t>
            </w:r>
            <w:r w:rsidR="00A03CC8" w:rsidRPr="00B8705E">
              <w:t> </w:t>
            </w:r>
            <w:r w:rsidRPr="00B8705E">
              <w:t>oblasti bezpečnosti a ochrany zdraví při práci a požární ochrany pro školské příspěvkové organizace zřizované Olomouckým krajem č.</w:t>
            </w:r>
            <w:r w:rsidR="00A03CC8" w:rsidRPr="00B8705E">
              <w:t> </w:t>
            </w:r>
            <w:r w:rsidRPr="00B8705E">
              <w:t>2004/0802/OŠMT/DSM ze dne 29. 10. 2004 na realizaci veřejné zakázky „Poskytování služeb v oblasti bezpečnosti a ochrany zdraví při práci a požární ochrany pro příspěvkové organizace zřízené Olomouckým krajem“, dodatečné služby č. 5, mezi Olomouckým krajem a zájemcem dle bodu 5 usnesení</w:t>
            </w:r>
          </w:p>
        </w:tc>
      </w:tr>
      <w:tr w:rsidR="00B8705E" w:rsidRPr="00B8705E" w:rsidTr="0038371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3715" w:rsidRPr="00B8705E" w:rsidRDefault="0038371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3715" w:rsidRPr="00B8705E" w:rsidRDefault="00383715" w:rsidP="00A03CC8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rozhoduje</w:t>
            </w:r>
            <w:r w:rsidRPr="00B8705E">
              <w:t xml:space="preserve"> o výběru vhodné nabídky veřejné zakázky „Dodatek č. 10 k</w:t>
            </w:r>
            <w:r w:rsidR="00A03CC8" w:rsidRPr="00B8705E">
              <w:t> </w:t>
            </w:r>
            <w:r w:rsidRPr="00B8705E">
              <w:t>pojistné smlouvě č. 706-58419-18 o pojištění majetku a odpovědnosti podnikatelů“, podané uchazečem Česká pojišťovna a. s., se sídlem Spálená 75/16, Praha 1, IČ: 45272956, dle důvodové zprávy</w:t>
            </w:r>
          </w:p>
        </w:tc>
      </w:tr>
      <w:tr w:rsidR="00B8705E" w:rsidRPr="00B8705E" w:rsidTr="0038371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3715" w:rsidRPr="00B8705E" w:rsidRDefault="0038371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3715" w:rsidRPr="00B8705E" w:rsidRDefault="00383715" w:rsidP="00A03CC8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schvaluje</w:t>
            </w:r>
            <w:r w:rsidRPr="00B8705E">
              <w:t xml:space="preserve"> uzavření Dodatku č. 10 k pojistné smlouvě č. 706-58419-18 (2012/03556/OMP/DSM) o pojištění majetku a odpovědnosti podnikatelů na realizaci veřejné zakázky „Dodatek č. 10 k pojistné smlouvě č. 706-58419-18 o</w:t>
            </w:r>
            <w:r w:rsidR="00A03CC8" w:rsidRPr="00B8705E">
              <w:t> </w:t>
            </w:r>
            <w:r w:rsidRPr="00B8705E">
              <w:t>pojištění majetku a odpovědnosti podnikatelů“, mezi Olomouckým krajem a</w:t>
            </w:r>
            <w:r w:rsidR="00A03CC8" w:rsidRPr="00B8705E">
              <w:t> </w:t>
            </w:r>
            <w:r w:rsidRPr="00B8705E">
              <w:t>uchazečem dle bodu 7 usnesení</w:t>
            </w:r>
          </w:p>
        </w:tc>
      </w:tr>
      <w:tr w:rsidR="00B8705E" w:rsidRPr="00B8705E" w:rsidTr="0038371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3715" w:rsidRPr="00B8705E" w:rsidRDefault="0038371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3715" w:rsidRPr="00B8705E" w:rsidRDefault="00383715" w:rsidP="00A03CC8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ukládá podepsat</w:t>
            </w:r>
            <w:r w:rsidRPr="00B8705E">
              <w:t xml:space="preserve"> po marném uplynutí lhůty k podání námitek k</w:t>
            </w:r>
            <w:r w:rsidR="00A03CC8" w:rsidRPr="00B8705E">
              <w:t> </w:t>
            </w:r>
            <w:r w:rsidRPr="00B8705E">
              <w:t>průběhu zadávacího řízení smlouvu a dodatky dle bodu 4, 6 a 8 usnesení</w:t>
            </w:r>
          </w:p>
        </w:tc>
      </w:tr>
      <w:tr w:rsidR="00B8705E" w:rsidRPr="00B8705E" w:rsidTr="0038371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3715" w:rsidRPr="00B8705E" w:rsidRDefault="00383715" w:rsidP="00383715">
            <w:r w:rsidRPr="00B8705E">
              <w:t>O: Ing. Jiří Rozbořil, hejtman Olomouckého kraje</w:t>
            </w:r>
          </w:p>
        </w:tc>
      </w:tr>
      <w:tr w:rsidR="00B8705E" w:rsidRPr="00B8705E" w:rsidTr="0038371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</w:p>
          <w:p w:rsidR="00B62042" w:rsidRPr="00B8705E" w:rsidRDefault="00B62042" w:rsidP="000E6A02">
            <w:pPr>
              <w:pStyle w:val="nadpis2"/>
              <w:rPr>
                <w:sz w:val="24"/>
                <w:szCs w:val="24"/>
              </w:rPr>
            </w:pPr>
          </w:p>
        </w:tc>
      </w:tr>
      <w:tr w:rsidR="00B8705E" w:rsidRPr="00B8705E" w:rsidTr="0038371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38371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327B5" w:rsidRPr="00B8705E" w:rsidTr="0038371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327B5" w:rsidRPr="00B8705E" w:rsidRDefault="0038371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2.2.</w:t>
            </w:r>
          </w:p>
        </w:tc>
      </w:tr>
    </w:tbl>
    <w:p w:rsidR="00E327B5" w:rsidRPr="00B8705E" w:rsidRDefault="00E327B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8705E" w:rsidRPr="00B8705E" w:rsidTr="002B10A9">
        <w:tc>
          <w:tcPr>
            <w:tcW w:w="961" w:type="pct"/>
            <w:gridSpan w:val="2"/>
            <w:tcBorders>
              <w:bottom w:val="nil"/>
            </w:tcBorders>
          </w:tcPr>
          <w:p w:rsidR="00E327B5" w:rsidRPr="00B8705E" w:rsidRDefault="002B10A9" w:rsidP="000E6A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8705E">
              <w:rPr>
                <w:szCs w:val="24"/>
              </w:rPr>
              <w:lastRenderedPageBreak/>
              <w:t>UR/107/6/2016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327B5" w:rsidRPr="00B8705E" w:rsidRDefault="002B10A9" w:rsidP="000E6A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8705E">
              <w:rPr>
                <w:szCs w:val="24"/>
              </w:rPr>
              <w:t>Domov pro seniory Javorník – rekonstrukce ČOV Kobylá</w:t>
            </w:r>
          </w:p>
        </w:tc>
      </w:tr>
      <w:tr w:rsidR="00B8705E" w:rsidRPr="00B8705E" w:rsidTr="002B10A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327B5" w:rsidRPr="00B8705E" w:rsidRDefault="002B10A9" w:rsidP="000E6A02">
            <w:pPr>
              <w:pStyle w:val="Zkladntext"/>
              <w:rPr>
                <w:sz w:val="24"/>
                <w:szCs w:val="24"/>
                <w:lang w:val="cs-CZ"/>
              </w:rPr>
            </w:pPr>
            <w:r w:rsidRPr="00B8705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8705E" w:rsidRPr="00B8705E" w:rsidTr="002B10A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327B5" w:rsidRPr="00B8705E" w:rsidRDefault="002B10A9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27B5" w:rsidRPr="00B8705E" w:rsidRDefault="002B10A9" w:rsidP="002B10A9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bere na vědomí</w:t>
            </w:r>
            <w:r w:rsidRPr="00B8705E">
              <w:t xml:space="preserve"> důvodovou zprávu</w:t>
            </w:r>
          </w:p>
        </w:tc>
      </w:tr>
      <w:tr w:rsidR="00B8705E" w:rsidRPr="00B8705E" w:rsidTr="002B10A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B10A9" w:rsidRPr="00B8705E" w:rsidRDefault="002B10A9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B10A9" w:rsidRPr="00B8705E" w:rsidRDefault="002B10A9" w:rsidP="002B10A9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schvaluje</w:t>
            </w:r>
            <w:r w:rsidRPr="00B8705E">
              <w:t xml:space="preserve"> přípravu a realizaci investiční akce „Domov pro seniory Javorník – rekonstrukce ČOV Kobylá“</w:t>
            </w:r>
          </w:p>
        </w:tc>
      </w:tr>
      <w:tr w:rsidR="00B8705E" w:rsidRPr="00B8705E" w:rsidTr="002B10A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B10A9" w:rsidRPr="00B8705E" w:rsidRDefault="002B10A9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B10A9" w:rsidRPr="00B8705E" w:rsidRDefault="002B10A9" w:rsidP="002B10A9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ukládá</w:t>
            </w:r>
            <w:r w:rsidRPr="00B8705E">
              <w:t xml:space="preserve"> zajistit financování dle důvodové zprávy</w:t>
            </w:r>
          </w:p>
        </w:tc>
      </w:tr>
      <w:tr w:rsidR="00B8705E" w:rsidRPr="00B8705E" w:rsidTr="002B10A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B10A9" w:rsidRPr="00B8705E" w:rsidRDefault="002B10A9" w:rsidP="002B10A9">
            <w:r w:rsidRPr="00B8705E">
              <w:t>O: vedoucí odboru ekonomického</w:t>
            </w:r>
          </w:p>
          <w:p w:rsidR="002B10A9" w:rsidRPr="00B8705E" w:rsidRDefault="002B10A9" w:rsidP="002B10A9">
            <w:r w:rsidRPr="00B8705E">
              <w:t>T: prosinec 2016</w:t>
            </w:r>
          </w:p>
        </w:tc>
      </w:tr>
      <w:tr w:rsidR="00B8705E" w:rsidRPr="00B8705E" w:rsidTr="002B10A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</w:p>
        </w:tc>
      </w:tr>
      <w:tr w:rsidR="00B8705E" w:rsidRPr="00B8705E" w:rsidTr="002B10A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2B10A9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327B5" w:rsidRPr="00B8705E" w:rsidTr="002B10A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327B5" w:rsidRPr="00B8705E" w:rsidRDefault="002B10A9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2.3.</w:t>
            </w:r>
          </w:p>
        </w:tc>
      </w:tr>
    </w:tbl>
    <w:p w:rsidR="00E327B5" w:rsidRPr="00B8705E" w:rsidRDefault="00E327B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8705E" w:rsidRPr="00B8705E" w:rsidTr="00ED4638">
        <w:tc>
          <w:tcPr>
            <w:tcW w:w="961" w:type="pct"/>
            <w:gridSpan w:val="2"/>
            <w:tcBorders>
              <w:bottom w:val="nil"/>
            </w:tcBorders>
          </w:tcPr>
          <w:p w:rsidR="00E327B5" w:rsidRPr="00B8705E" w:rsidRDefault="00ED4638" w:rsidP="000E6A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8705E">
              <w:rPr>
                <w:szCs w:val="24"/>
              </w:rPr>
              <w:t>UR/107/7/2016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327B5" w:rsidRPr="00B8705E" w:rsidRDefault="00ED4638" w:rsidP="000E6A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8705E">
              <w:rPr>
                <w:szCs w:val="24"/>
              </w:rPr>
              <w:t>Dodatek č. 2 Smlouvy o dílo na realizaci akce „SMN a.s. – o.z. Nemocnice Přerov – magnetická rezonance“</w:t>
            </w:r>
          </w:p>
        </w:tc>
      </w:tr>
      <w:tr w:rsidR="00B8705E" w:rsidRPr="00B8705E" w:rsidTr="00ED463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327B5" w:rsidRPr="00B8705E" w:rsidRDefault="00ED4638" w:rsidP="000E6A02">
            <w:pPr>
              <w:pStyle w:val="Zkladntext"/>
              <w:rPr>
                <w:sz w:val="24"/>
                <w:szCs w:val="24"/>
                <w:lang w:val="cs-CZ"/>
              </w:rPr>
            </w:pPr>
            <w:r w:rsidRPr="00B8705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8705E" w:rsidRPr="00B8705E" w:rsidTr="00ED463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327B5" w:rsidRPr="00B8705E" w:rsidRDefault="00ED4638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27B5" w:rsidRPr="00B8705E" w:rsidRDefault="00ED4638" w:rsidP="00ED4638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bere na vědomí</w:t>
            </w:r>
            <w:r w:rsidRPr="00B8705E">
              <w:t xml:space="preserve"> důvodovou zprávu</w:t>
            </w:r>
          </w:p>
        </w:tc>
      </w:tr>
      <w:tr w:rsidR="00B8705E" w:rsidRPr="00B8705E" w:rsidTr="00ED463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4638" w:rsidRPr="00B8705E" w:rsidRDefault="00ED4638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4638" w:rsidRPr="00B8705E" w:rsidRDefault="00ED4638" w:rsidP="00B5441A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schvaluje</w:t>
            </w:r>
            <w:r w:rsidRPr="00B8705E">
              <w:t xml:space="preserve"> uzavření Dodatku č. 2 ke Smlouvě o dílo ze dne 24. 8. 2015 na realizaci akce „SMN a.s. – </w:t>
            </w:r>
            <w:proofErr w:type="spellStart"/>
            <w:r w:rsidRPr="00B8705E">
              <w:t>o.z</w:t>
            </w:r>
            <w:proofErr w:type="spellEnd"/>
            <w:r w:rsidRPr="00B8705E">
              <w:t xml:space="preserve">. Nemocnice Přerov – magnetická rezonance“ mezi Olomouckým krajem a společností PTÁČEK - pozemní stavby s.r.o., se sídlem Kojetín </w:t>
            </w:r>
            <w:r w:rsidR="00B5441A" w:rsidRPr="00B8705E">
              <w:t>–</w:t>
            </w:r>
            <w:r w:rsidRPr="00B8705E">
              <w:t xml:space="preserve"> Kojetín I </w:t>
            </w:r>
            <w:r w:rsidR="00B5441A" w:rsidRPr="00B8705E">
              <w:t>–</w:t>
            </w:r>
            <w:r w:rsidRPr="00B8705E">
              <w:t xml:space="preserve"> město, </w:t>
            </w:r>
            <w:proofErr w:type="spellStart"/>
            <w:r w:rsidRPr="00B8705E">
              <w:t>Podvalí</w:t>
            </w:r>
            <w:proofErr w:type="spellEnd"/>
            <w:r w:rsidRPr="00B8705E">
              <w:t xml:space="preserve"> 629, PSČ 752</w:t>
            </w:r>
            <w:r w:rsidR="00C568EB">
              <w:t xml:space="preserve"> </w:t>
            </w:r>
            <w:r w:rsidRPr="00B8705E">
              <w:t>01, IČ: 25896873, dle důvodové zprávy</w:t>
            </w:r>
          </w:p>
        </w:tc>
      </w:tr>
      <w:tr w:rsidR="00B8705E" w:rsidRPr="00B8705E" w:rsidTr="00ED463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4638" w:rsidRPr="00B8705E" w:rsidRDefault="00ED4638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4638" w:rsidRPr="00B8705E" w:rsidRDefault="00ED4638" w:rsidP="00ED4638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ukládá podepsat</w:t>
            </w:r>
            <w:r w:rsidRPr="00B8705E">
              <w:t xml:space="preserve"> Dodatek č. 2 ke Smlouvě o dílo ze dne 24. 8. 2015 dle bodu 2 usnesení</w:t>
            </w:r>
          </w:p>
        </w:tc>
      </w:tr>
      <w:tr w:rsidR="00B8705E" w:rsidRPr="00B8705E" w:rsidTr="00ED463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4638" w:rsidRPr="00B8705E" w:rsidRDefault="00ED4638" w:rsidP="00ED4638">
            <w:r w:rsidRPr="00B8705E">
              <w:t>O: Ing. Jiří Rozbořil, hejtman Olomouckého kraje</w:t>
            </w:r>
          </w:p>
        </w:tc>
      </w:tr>
      <w:tr w:rsidR="00B8705E" w:rsidRPr="00B8705E" w:rsidTr="00ED463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</w:p>
        </w:tc>
      </w:tr>
      <w:tr w:rsidR="00B8705E" w:rsidRPr="00B8705E" w:rsidTr="00ED463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D4638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327B5" w:rsidRPr="00B8705E" w:rsidTr="00ED463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327B5" w:rsidRPr="00B8705E" w:rsidRDefault="00ED4638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2.4.</w:t>
            </w:r>
          </w:p>
        </w:tc>
      </w:tr>
    </w:tbl>
    <w:p w:rsidR="00E327B5" w:rsidRPr="00B8705E" w:rsidRDefault="00E327B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8705E" w:rsidRPr="00B8705E" w:rsidTr="009C173F">
        <w:tc>
          <w:tcPr>
            <w:tcW w:w="961" w:type="pct"/>
            <w:gridSpan w:val="2"/>
            <w:tcBorders>
              <w:bottom w:val="nil"/>
            </w:tcBorders>
          </w:tcPr>
          <w:p w:rsidR="00E327B5" w:rsidRPr="00B8705E" w:rsidRDefault="009C173F" w:rsidP="000E6A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8705E">
              <w:rPr>
                <w:szCs w:val="24"/>
              </w:rPr>
              <w:t>UR/107/8/2016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327B5" w:rsidRPr="00B8705E" w:rsidRDefault="009C173F" w:rsidP="000E6A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8705E">
              <w:rPr>
                <w:szCs w:val="24"/>
              </w:rPr>
              <w:t>Výběrová řízení na zajištění realizací veřejných zakázek</w:t>
            </w:r>
          </w:p>
        </w:tc>
      </w:tr>
      <w:tr w:rsidR="00B8705E" w:rsidRPr="00B8705E" w:rsidTr="009C173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327B5" w:rsidRPr="00B8705E" w:rsidRDefault="009C173F" w:rsidP="000E6A02">
            <w:pPr>
              <w:pStyle w:val="Zkladntext"/>
              <w:rPr>
                <w:sz w:val="24"/>
                <w:szCs w:val="24"/>
                <w:lang w:val="cs-CZ"/>
              </w:rPr>
            </w:pPr>
            <w:r w:rsidRPr="00B8705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8705E" w:rsidRPr="00B8705E" w:rsidTr="009C173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327B5" w:rsidRPr="00B8705E" w:rsidRDefault="009C173F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27B5" w:rsidRPr="00B8705E" w:rsidRDefault="009C173F" w:rsidP="009C173F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bere na vědomí</w:t>
            </w:r>
            <w:r w:rsidRPr="00B8705E">
              <w:t xml:space="preserve"> důvodovou zprávu</w:t>
            </w:r>
          </w:p>
        </w:tc>
      </w:tr>
      <w:tr w:rsidR="00B8705E" w:rsidRPr="00B8705E" w:rsidTr="009C173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173F" w:rsidRPr="00B8705E" w:rsidRDefault="009C173F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173F" w:rsidRPr="00B8705E" w:rsidRDefault="009C173F" w:rsidP="009C173F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schvaluje</w:t>
            </w:r>
            <w:r w:rsidRPr="00B8705E">
              <w:t xml:space="preserve"> zadávací podmínky veřejných zakázek:</w:t>
            </w:r>
          </w:p>
          <w:p w:rsidR="009C173F" w:rsidRPr="00B8705E" w:rsidRDefault="009C173F" w:rsidP="009C173F">
            <w:pPr>
              <w:pStyle w:val="Normal"/>
              <w:spacing w:after="119"/>
              <w:jc w:val="both"/>
            </w:pPr>
            <w:r w:rsidRPr="00B8705E">
              <w:t>a)</w:t>
            </w:r>
            <w:r w:rsidR="00A55644" w:rsidRPr="00B8705E">
              <w:t xml:space="preserve"> </w:t>
            </w:r>
            <w:r w:rsidRPr="00B8705E">
              <w:t xml:space="preserve">„Poskytování služby azylové domy pro muže a ženy pro cílovou skupinu osob bez přístřeší, osob v krizi ohrožených sociálním vyloučením na </w:t>
            </w:r>
            <w:proofErr w:type="spellStart"/>
            <w:r w:rsidRPr="00B8705E">
              <w:t>Hranicku</w:t>
            </w:r>
            <w:proofErr w:type="spellEnd"/>
            <w:r w:rsidRPr="00B8705E">
              <w:t xml:space="preserve">“ </w:t>
            </w:r>
          </w:p>
          <w:p w:rsidR="009C173F" w:rsidRPr="00B8705E" w:rsidRDefault="009C173F" w:rsidP="009C173F">
            <w:pPr>
              <w:pStyle w:val="Normal"/>
              <w:spacing w:after="119"/>
              <w:jc w:val="both"/>
            </w:pPr>
            <w:r w:rsidRPr="00B8705E">
              <w:t>b)</w:t>
            </w:r>
            <w:r w:rsidR="00A55644" w:rsidRPr="00B8705E">
              <w:t xml:space="preserve"> </w:t>
            </w:r>
            <w:r w:rsidRPr="00B8705E">
              <w:t>„Poskytování služby azylové domy pro osamělé rodiče s dětmi a rodiče s dětmi na přechodnou dobu pro osoby, bez přístřeší a osoby v krizi na území obce s</w:t>
            </w:r>
            <w:r w:rsidR="00A55644" w:rsidRPr="00B8705E">
              <w:t> </w:t>
            </w:r>
            <w:r w:rsidRPr="00B8705E">
              <w:t>rozšířenou působností Hranice“</w:t>
            </w:r>
          </w:p>
          <w:p w:rsidR="009C173F" w:rsidRPr="00B8705E" w:rsidRDefault="009C173F" w:rsidP="00A55644">
            <w:pPr>
              <w:pStyle w:val="Normal"/>
              <w:spacing w:after="119"/>
              <w:jc w:val="both"/>
            </w:pPr>
            <w:r w:rsidRPr="00B8705E">
              <w:t>c)</w:t>
            </w:r>
            <w:r w:rsidR="00A55644" w:rsidRPr="00B8705E">
              <w:t xml:space="preserve"> </w:t>
            </w:r>
            <w:r w:rsidRPr="00B8705E">
              <w:t>„Podpora samostatného bydlení v Olomouckém kraji“</w:t>
            </w:r>
          </w:p>
        </w:tc>
      </w:tr>
      <w:tr w:rsidR="00B8705E" w:rsidRPr="00B8705E" w:rsidTr="009C173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173F" w:rsidRPr="00B8705E" w:rsidRDefault="009C173F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173F" w:rsidRPr="00B8705E" w:rsidRDefault="009C173F" w:rsidP="009C173F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jmenuje</w:t>
            </w:r>
            <w:r w:rsidRPr="00B8705E">
              <w:t xml:space="preserve"> personální složení komise pro otevírání obálek, komise pro posouzení kvalifikace a hodnotící komise pro zakázky dle bodu 2 písm. a) až c) usnesení, dle důvodové zprávy</w:t>
            </w:r>
          </w:p>
        </w:tc>
      </w:tr>
      <w:tr w:rsidR="00B8705E" w:rsidRPr="00B8705E" w:rsidTr="009C173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173F" w:rsidRPr="00B8705E" w:rsidRDefault="009C173F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173F" w:rsidRPr="00B8705E" w:rsidRDefault="009C173F" w:rsidP="00A55644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ukládá</w:t>
            </w:r>
            <w:r w:rsidRPr="00B8705E">
              <w:t xml:space="preserve"> zahájit zadávací řízení na zakázky dle bodu 2 písm.</w:t>
            </w:r>
            <w:r w:rsidR="00A55644" w:rsidRPr="00B8705E">
              <w:t xml:space="preserve"> a)</w:t>
            </w:r>
            <w:r w:rsidRPr="00B8705E">
              <w:t xml:space="preserve"> </w:t>
            </w:r>
            <w:r w:rsidR="00A55644" w:rsidRPr="00B8705E">
              <w:t>až c) usnesení</w:t>
            </w:r>
          </w:p>
        </w:tc>
      </w:tr>
      <w:tr w:rsidR="00B8705E" w:rsidRPr="00B8705E" w:rsidTr="009C173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173F" w:rsidRPr="00B8705E" w:rsidRDefault="009C173F" w:rsidP="009C173F">
            <w:r w:rsidRPr="00B8705E">
              <w:t>O: vedoucí odboru veřejných zakázek a investic</w:t>
            </w:r>
          </w:p>
          <w:p w:rsidR="009C173F" w:rsidRPr="00B8705E" w:rsidRDefault="009C173F" w:rsidP="009C173F">
            <w:r w:rsidRPr="00B8705E">
              <w:t>T: listopad 2016</w:t>
            </w:r>
          </w:p>
        </w:tc>
      </w:tr>
      <w:tr w:rsidR="00B8705E" w:rsidRPr="00B8705E" w:rsidTr="009C173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173F" w:rsidRPr="00B8705E" w:rsidRDefault="009C173F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173F" w:rsidRPr="00B8705E" w:rsidRDefault="009C173F" w:rsidP="009C173F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pověřuje</w:t>
            </w:r>
            <w:r w:rsidRPr="00B8705E">
              <w:t xml:space="preserve"> Ing. Miroslava Kubína k podpisu veškeré korespondence týkající se veřejných zakázek dle bodu 2 usnesení</w:t>
            </w:r>
          </w:p>
        </w:tc>
      </w:tr>
      <w:tr w:rsidR="00B8705E" w:rsidRPr="00B8705E" w:rsidTr="009C173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</w:p>
        </w:tc>
      </w:tr>
      <w:tr w:rsidR="00B8705E" w:rsidRPr="00B8705E" w:rsidTr="009C173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9C173F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327B5" w:rsidRPr="00B8705E" w:rsidTr="009C173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327B5" w:rsidRPr="00B8705E" w:rsidRDefault="009C173F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2.5.</w:t>
            </w:r>
          </w:p>
        </w:tc>
      </w:tr>
    </w:tbl>
    <w:p w:rsidR="00E327B5" w:rsidRPr="00B8705E" w:rsidRDefault="00E327B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8705E" w:rsidRPr="00B8705E" w:rsidTr="003B4B8C">
        <w:tc>
          <w:tcPr>
            <w:tcW w:w="961" w:type="pct"/>
            <w:gridSpan w:val="2"/>
            <w:tcBorders>
              <w:bottom w:val="nil"/>
            </w:tcBorders>
          </w:tcPr>
          <w:p w:rsidR="00E327B5" w:rsidRPr="00B8705E" w:rsidRDefault="003B4B8C" w:rsidP="000E6A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8705E">
              <w:rPr>
                <w:szCs w:val="24"/>
              </w:rPr>
              <w:t>UR/107/9/2016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327B5" w:rsidRPr="00B8705E" w:rsidRDefault="003B4B8C" w:rsidP="000E6A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8705E">
              <w:rPr>
                <w:szCs w:val="24"/>
              </w:rPr>
              <w:t>Personální záležitosti příspěvkových organizací v oblasti dopravy</w:t>
            </w:r>
          </w:p>
        </w:tc>
      </w:tr>
      <w:tr w:rsidR="00B8705E" w:rsidRPr="00B8705E" w:rsidTr="003B4B8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327B5" w:rsidRPr="00B8705E" w:rsidRDefault="003B4B8C" w:rsidP="000E6A02">
            <w:pPr>
              <w:pStyle w:val="Zkladntext"/>
              <w:rPr>
                <w:sz w:val="24"/>
                <w:szCs w:val="24"/>
                <w:lang w:val="cs-CZ"/>
              </w:rPr>
            </w:pPr>
            <w:r w:rsidRPr="00B8705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8705E" w:rsidRPr="00B8705E" w:rsidTr="003B4B8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327B5" w:rsidRPr="00B8705E" w:rsidRDefault="003B4B8C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27B5" w:rsidRPr="00B8705E" w:rsidRDefault="003B4B8C" w:rsidP="003B4B8C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bere na vědomí</w:t>
            </w:r>
            <w:r w:rsidRPr="00B8705E">
              <w:t xml:space="preserve"> důvodovou zprávu</w:t>
            </w:r>
          </w:p>
        </w:tc>
      </w:tr>
      <w:tr w:rsidR="00B8705E" w:rsidRPr="00B8705E" w:rsidTr="003B4B8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4B8C" w:rsidRPr="00B8705E" w:rsidRDefault="003B4B8C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4B8C" w:rsidRPr="00B8705E" w:rsidRDefault="003B4B8C" w:rsidP="003B4B8C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schvaluje</w:t>
            </w:r>
            <w:r w:rsidRPr="00B8705E">
              <w:t xml:space="preserve"> změnu platů ředitelů příspěvkových organizací zřizovaných Olomouckým krajem v oblasti dopravy s účinností od 1. 11. 2016 dle důvodové zprávy</w:t>
            </w:r>
          </w:p>
        </w:tc>
      </w:tr>
      <w:tr w:rsidR="00B8705E" w:rsidRPr="00B8705E" w:rsidTr="003B4B8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4B8C" w:rsidRPr="00B8705E" w:rsidRDefault="003B4B8C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4B8C" w:rsidRPr="00B8705E" w:rsidRDefault="003B4B8C" w:rsidP="003B4B8C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ukládá</w:t>
            </w:r>
            <w:r w:rsidRPr="00B8705E">
              <w:t xml:space="preserve"> administrativně zajistit úpravu tarifních platů dle bodu 2 usnesení</w:t>
            </w:r>
          </w:p>
        </w:tc>
      </w:tr>
      <w:tr w:rsidR="00B8705E" w:rsidRPr="00B8705E" w:rsidTr="003B4B8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4B8C" w:rsidRPr="00B8705E" w:rsidRDefault="003B4B8C" w:rsidP="003B4B8C">
            <w:r w:rsidRPr="00B8705E">
              <w:t>O: vedoucí odboru dopravy a silničního hospodářství</w:t>
            </w:r>
          </w:p>
          <w:p w:rsidR="003B4B8C" w:rsidRPr="00B8705E" w:rsidRDefault="003B4B8C" w:rsidP="003B4B8C">
            <w:r w:rsidRPr="00B8705E">
              <w:t>T: ihned</w:t>
            </w:r>
          </w:p>
        </w:tc>
      </w:tr>
      <w:tr w:rsidR="00B8705E" w:rsidRPr="00B8705E" w:rsidTr="003B4B8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</w:p>
        </w:tc>
      </w:tr>
      <w:tr w:rsidR="00B8705E" w:rsidRPr="00B8705E" w:rsidTr="003B4B8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3B4B8C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327B5" w:rsidRPr="00B8705E" w:rsidTr="003B4B8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327B5" w:rsidRPr="00B8705E" w:rsidRDefault="003B4B8C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3.1.</w:t>
            </w:r>
          </w:p>
        </w:tc>
      </w:tr>
    </w:tbl>
    <w:p w:rsidR="00E327B5" w:rsidRPr="00B8705E" w:rsidRDefault="00E327B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8"/>
        <w:gridCol w:w="7322"/>
      </w:tblGrid>
      <w:tr w:rsidR="00B8705E" w:rsidRPr="00B8705E" w:rsidTr="003F1359">
        <w:tc>
          <w:tcPr>
            <w:tcW w:w="961" w:type="pct"/>
            <w:gridSpan w:val="2"/>
            <w:tcBorders>
              <w:bottom w:val="nil"/>
            </w:tcBorders>
          </w:tcPr>
          <w:p w:rsidR="00E327B5" w:rsidRPr="00B8705E" w:rsidRDefault="003F1359" w:rsidP="000E6A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8705E">
              <w:rPr>
                <w:szCs w:val="24"/>
              </w:rPr>
              <w:t>UR/107/10/2016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327B5" w:rsidRPr="00B8705E" w:rsidRDefault="003F1359" w:rsidP="00A5564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8705E">
              <w:rPr>
                <w:szCs w:val="24"/>
              </w:rPr>
              <w:t>Podání nabídky do výběrového řízení „Zajištění zimní a běžné údržby vybraných úseků dálnic a silnic I. třídy na období po 1.</w:t>
            </w:r>
            <w:r w:rsidR="00A55644" w:rsidRPr="00B8705E">
              <w:rPr>
                <w:szCs w:val="24"/>
              </w:rPr>
              <w:t> </w:t>
            </w:r>
            <w:r w:rsidRPr="00B8705E">
              <w:rPr>
                <w:szCs w:val="24"/>
              </w:rPr>
              <w:t>5.</w:t>
            </w:r>
            <w:r w:rsidR="00A55644" w:rsidRPr="00B8705E">
              <w:rPr>
                <w:szCs w:val="24"/>
              </w:rPr>
              <w:t> </w:t>
            </w:r>
            <w:r w:rsidRPr="00B8705E">
              <w:rPr>
                <w:szCs w:val="24"/>
              </w:rPr>
              <w:t>2017 oblast 12 Olomoucká“</w:t>
            </w:r>
          </w:p>
        </w:tc>
      </w:tr>
      <w:tr w:rsidR="00B8705E" w:rsidRPr="00B8705E" w:rsidTr="003F135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327B5" w:rsidRPr="00B8705E" w:rsidRDefault="003F1359" w:rsidP="000E6A02">
            <w:pPr>
              <w:pStyle w:val="Zkladntext"/>
              <w:rPr>
                <w:sz w:val="24"/>
                <w:szCs w:val="24"/>
                <w:lang w:val="cs-CZ"/>
              </w:rPr>
            </w:pPr>
            <w:r w:rsidRPr="00B8705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8705E" w:rsidRPr="00B8705E" w:rsidTr="003F135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327B5" w:rsidRPr="00B8705E" w:rsidRDefault="003F1359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27B5" w:rsidRPr="00B8705E" w:rsidRDefault="003F1359" w:rsidP="003F1359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bere na vědomí</w:t>
            </w:r>
            <w:r w:rsidRPr="00B8705E">
              <w:t xml:space="preserve"> důvodovou zprávu</w:t>
            </w:r>
          </w:p>
        </w:tc>
      </w:tr>
      <w:tr w:rsidR="00B8705E" w:rsidRPr="00B8705E" w:rsidTr="003F135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1359" w:rsidRPr="00B8705E" w:rsidRDefault="003F1359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1359" w:rsidRPr="00B8705E" w:rsidRDefault="003F1359" w:rsidP="003F1359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neschvaluje</w:t>
            </w:r>
            <w:r w:rsidRPr="00B8705E">
              <w:t xml:space="preserve"> Správě silnic Olomouckého kraje, příspěvkové organizaci, podání nabídky do výběrového řízení „Zajištění zimní a běžné údržby vybraných úseků dálnic a silnic I. třídy na období po 1. 5. 2017 oblast 12 Olomoucká“, dle důvodové zprávy</w:t>
            </w:r>
          </w:p>
        </w:tc>
      </w:tr>
      <w:tr w:rsidR="00B8705E" w:rsidRPr="00B8705E" w:rsidTr="003F135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</w:p>
        </w:tc>
      </w:tr>
      <w:tr w:rsidR="00B8705E" w:rsidRPr="00B8705E" w:rsidTr="003F135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3F1359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327B5" w:rsidRPr="00B8705E" w:rsidTr="003F135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327B5" w:rsidRPr="00B8705E" w:rsidRDefault="003F1359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4.1.</w:t>
            </w:r>
          </w:p>
        </w:tc>
      </w:tr>
    </w:tbl>
    <w:p w:rsidR="00E327B5" w:rsidRPr="00B8705E" w:rsidRDefault="00E327B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8"/>
        <w:gridCol w:w="7322"/>
      </w:tblGrid>
      <w:tr w:rsidR="00B8705E" w:rsidRPr="00B8705E" w:rsidTr="004A3DFC">
        <w:tc>
          <w:tcPr>
            <w:tcW w:w="961" w:type="pct"/>
            <w:gridSpan w:val="2"/>
            <w:tcBorders>
              <w:bottom w:val="nil"/>
            </w:tcBorders>
          </w:tcPr>
          <w:p w:rsidR="00E327B5" w:rsidRPr="00B8705E" w:rsidRDefault="004A3DFC" w:rsidP="000E6A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8705E">
              <w:rPr>
                <w:szCs w:val="24"/>
              </w:rPr>
              <w:lastRenderedPageBreak/>
              <w:t>UR/107/11/2016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327B5" w:rsidRPr="00B8705E" w:rsidRDefault="004A3DFC" w:rsidP="000F7C7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8705E">
              <w:rPr>
                <w:szCs w:val="24"/>
              </w:rPr>
              <w:t>Plán zimní údržby silnic Správy silnic Olomouckého kraje, příspěvkové organizace, pro zimní období 2016</w:t>
            </w:r>
            <w:r w:rsidR="008311BE" w:rsidRPr="00B8705E">
              <w:rPr>
                <w:szCs w:val="24"/>
              </w:rPr>
              <w:t>–</w:t>
            </w:r>
            <w:r w:rsidRPr="00B8705E">
              <w:rPr>
                <w:szCs w:val="24"/>
              </w:rPr>
              <w:t xml:space="preserve">2017 </w:t>
            </w:r>
          </w:p>
        </w:tc>
      </w:tr>
      <w:tr w:rsidR="00B8705E" w:rsidRPr="00B8705E" w:rsidTr="004A3DF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327B5" w:rsidRPr="00B8705E" w:rsidRDefault="004A3DFC" w:rsidP="000E6A02">
            <w:pPr>
              <w:pStyle w:val="Zkladntext"/>
              <w:rPr>
                <w:sz w:val="24"/>
                <w:szCs w:val="24"/>
                <w:lang w:val="cs-CZ"/>
              </w:rPr>
            </w:pPr>
            <w:r w:rsidRPr="00B8705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8705E" w:rsidRPr="00B8705E" w:rsidTr="004A3DF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327B5" w:rsidRPr="00B8705E" w:rsidRDefault="004A3DFC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27B5" w:rsidRPr="00B8705E" w:rsidRDefault="004A3DFC" w:rsidP="004A3DFC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bere na vědomí</w:t>
            </w:r>
            <w:r w:rsidRPr="00B8705E">
              <w:t xml:space="preserve"> důvodovou zprávu</w:t>
            </w:r>
          </w:p>
        </w:tc>
      </w:tr>
      <w:tr w:rsidR="00B8705E" w:rsidRPr="00B8705E" w:rsidTr="004A3DF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A3DFC" w:rsidRPr="00B8705E" w:rsidRDefault="004A3DFC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A3DFC" w:rsidRPr="00B8705E" w:rsidRDefault="004A3DFC" w:rsidP="000F7C7A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schvaluje</w:t>
            </w:r>
            <w:r w:rsidRPr="00B8705E">
              <w:t xml:space="preserve"> Plán zimní údržby silnic Správy silnic Olomouckého kraje, příspěvkové organizace, pro zimní období 2016–2017, dle důvodové zprávy</w:t>
            </w:r>
          </w:p>
        </w:tc>
      </w:tr>
      <w:tr w:rsidR="00B8705E" w:rsidRPr="00B8705E" w:rsidTr="004A3DF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</w:p>
        </w:tc>
      </w:tr>
      <w:tr w:rsidR="00B8705E" w:rsidRPr="00B8705E" w:rsidTr="004A3DF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4A3DFC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327B5" w:rsidRPr="00B8705E" w:rsidTr="004A3DF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327B5" w:rsidRPr="00B8705E" w:rsidRDefault="004A3DFC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4.2.</w:t>
            </w:r>
          </w:p>
        </w:tc>
      </w:tr>
    </w:tbl>
    <w:p w:rsidR="00E327B5" w:rsidRPr="00B8705E" w:rsidRDefault="00E327B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8"/>
        <w:gridCol w:w="7322"/>
      </w:tblGrid>
      <w:tr w:rsidR="00B8705E" w:rsidRPr="00B8705E" w:rsidTr="00FB72C4">
        <w:tc>
          <w:tcPr>
            <w:tcW w:w="961" w:type="pct"/>
            <w:gridSpan w:val="2"/>
            <w:tcBorders>
              <w:bottom w:val="nil"/>
            </w:tcBorders>
          </w:tcPr>
          <w:p w:rsidR="00E327B5" w:rsidRPr="00B8705E" w:rsidRDefault="00FB72C4" w:rsidP="000E6A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8705E">
              <w:rPr>
                <w:szCs w:val="24"/>
              </w:rPr>
              <w:t>UR/107/12/2016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327B5" w:rsidRPr="00B8705E" w:rsidRDefault="00FB72C4" w:rsidP="008311B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8705E">
              <w:rPr>
                <w:szCs w:val="24"/>
              </w:rPr>
              <w:t xml:space="preserve">Majetkoprávní záležitosti </w:t>
            </w:r>
            <w:r w:rsidR="008311BE" w:rsidRPr="00B8705E">
              <w:rPr>
                <w:szCs w:val="24"/>
              </w:rPr>
              <w:t>–</w:t>
            </w:r>
            <w:r w:rsidRPr="00B8705E">
              <w:rPr>
                <w:szCs w:val="24"/>
              </w:rPr>
              <w:t xml:space="preserve"> odkoupení nemovitého majetku</w:t>
            </w:r>
          </w:p>
        </w:tc>
      </w:tr>
      <w:tr w:rsidR="00B8705E" w:rsidRPr="00B8705E" w:rsidTr="00FB72C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327B5" w:rsidRPr="00B8705E" w:rsidRDefault="00FB72C4" w:rsidP="000E6A02">
            <w:pPr>
              <w:pStyle w:val="Zkladntext"/>
              <w:rPr>
                <w:sz w:val="24"/>
                <w:szCs w:val="24"/>
                <w:lang w:val="cs-CZ"/>
              </w:rPr>
            </w:pPr>
            <w:r w:rsidRPr="00B8705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8705E" w:rsidRPr="00B8705E" w:rsidTr="00FB72C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327B5" w:rsidRPr="00B8705E" w:rsidRDefault="00FB72C4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27B5" w:rsidRPr="00B8705E" w:rsidRDefault="00FB72C4" w:rsidP="00FB72C4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bere na vědomí</w:t>
            </w:r>
            <w:r w:rsidRPr="00B8705E">
              <w:t xml:space="preserve"> důvodovou zprávu</w:t>
            </w:r>
          </w:p>
        </w:tc>
      </w:tr>
      <w:tr w:rsidR="00B8705E" w:rsidRPr="00B8705E" w:rsidTr="00FB72C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72C4" w:rsidRPr="00B8705E" w:rsidRDefault="00FB72C4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72C4" w:rsidRPr="00B8705E" w:rsidRDefault="00FB72C4" w:rsidP="008311BE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souhlasí</w:t>
            </w:r>
            <w:r w:rsidRPr="00B8705E">
              <w:t xml:space="preserve"> s neuplatněním předkupního práva Olomouckého kraje k</w:t>
            </w:r>
            <w:r w:rsidR="008311BE" w:rsidRPr="00B8705E">
              <w:t> </w:t>
            </w:r>
            <w:r w:rsidRPr="00B8705E">
              <w:t xml:space="preserve">pozemku </w:t>
            </w:r>
            <w:proofErr w:type="spellStart"/>
            <w:r w:rsidRPr="00B8705E">
              <w:t>parc</w:t>
            </w:r>
            <w:proofErr w:type="spellEnd"/>
            <w:r w:rsidRPr="00B8705E">
              <w:t xml:space="preserve">. č. 1569/6 trvalý travní porost o výměře 980 m2 v </w:t>
            </w:r>
            <w:proofErr w:type="spellStart"/>
            <w:r w:rsidRPr="00B8705E">
              <w:t>k.ú</w:t>
            </w:r>
            <w:proofErr w:type="spellEnd"/>
            <w:r w:rsidRPr="00B8705E">
              <w:t xml:space="preserve">. a obci Tovačov, a to v souvislosti s jeho převodem z vlastnictví paní Heleny </w:t>
            </w:r>
            <w:proofErr w:type="spellStart"/>
            <w:r w:rsidRPr="00B8705E">
              <w:t>Němčákové</w:t>
            </w:r>
            <w:proofErr w:type="spellEnd"/>
            <w:r w:rsidRPr="00B8705E">
              <w:t>. Toto předkupní právo bude nadále trvat jako věcné právo vůči dalším vlastníkům uvedených nemovitostí</w:t>
            </w:r>
          </w:p>
        </w:tc>
      </w:tr>
      <w:tr w:rsidR="00B8705E" w:rsidRPr="00B8705E" w:rsidTr="00FB72C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</w:p>
        </w:tc>
      </w:tr>
      <w:tr w:rsidR="00B8705E" w:rsidRPr="00B8705E" w:rsidTr="00FB72C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FB72C4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E327B5" w:rsidRPr="00B8705E" w:rsidTr="00FB72C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327B5" w:rsidRPr="00B8705E" w:rsidRDefault="00FB72C4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5.1.</w:t>
            </w:r>
          </w:p>
        </w:tc>
      </w:tr>
    </w:tbl>
    <w:p w:rsidR="00E327B5" w:rsidRPr="00B8705E" w:rsidRDefault="00E327B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B8705E" w:rsidRPr="00B8705E" w:rsidTr="003B0610">
        <w:tc>
          <w:tcPr>
            <w:tcW w:w="964" w:type="pct"/>
            <w:gridSpan w:val="2"/>
            <w:tcBorders>
              <w:bottom w:val="nil"/>
            </w:tcBorders>
          </w:tcPr>
          <w:p w:rsidR="00E327B5" w:rsidRPr="00B8705E" w:rsidRDefault="003B0610" w:rsidP="000E6A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8705E">
              <w:rPr>
                <w:szCs w:val="24"/>
              </w:rPr>
              <w:t>UR/107/13/2016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327B5" w:rsidRPr="00B8705E" w:rsidRDefault="003B0610" w:rsidP="000E6A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8705E">
              <w:rPr>
                <w:szCs w:val="24"/>
              </w:rPr>
              <w:t>Dodatek č. 1 ke smlouvě o poskytnutí dotace obci Prostějovičky</w:t>
            </w:r>
          </w:p>
        </w:tc>
      </w:tr>
      <w:tr w:rsidR="00B8705E" w:rsidRPr="00B8705E" w:rsidTr="003B061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327B5" w:rsidRPr="00B8705E" w:rsidRDefault="003B0610" w:rsidP="000E6A02">
            <w:pPr>
              <w:pStyle w:val="Zkladntext"/>
              <w:rPr>
                <w:sz w:val="24"/>
                <w:szCs w:val="24"/>
                <w:lang w:val="cs-CZ"/>
              </w:rPr>
            </w:pPr>
            <w:r w:rsidRPr="00B8705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8705E" w:rsidRPr="00B8705E" w:rsidTr="003B061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327B5" w:rsidRPr="00B8705E" w:rsidRDefault="003B0610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27B5" w:rsidRPr="00B8705E" w:rsidRDefault="003B0610" w:rsidP="003B0610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bere na vědomí</w:t>
            </w:r>
            <w:r w:rsidRPr="00B8705E">
              <w:t xml:space="preserve"> důvodovou zprávu</w:t>
            </w:r>
          </w:p>
        </w:tc>
      </w:tr>
      <w:tr w:rsidR="00B8705E" w:rsidRPr="00B8705E" w:rsidTr="003B061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0610" w:rsidRPr="00B8705E" w:rsidRDefault="003B0610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0610" w:rsidRPr="00B8705E" w:rsidRDefault="003B0610" w:rsidP="008311BE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souhlasí</w:t>
            </w:r>
            <w:r w:rsidRPr="00B8705E">
              <w:t xml:space="preserve"> s uzavřením Dodatku č. 1 k veřejnoprávní smlouvě č.</w:t>
            </w:r>
            <w:r w:rsidR="008311BE" w:rsidRPr="00B8705E">
              <w:t> </w:t>
            </w:r>
            <w:r w:rsidRPr="00B8705E">
              <w:t>2016/02755/OŽPZ/DSM ze dne 21. 6. 2016 o poskytnutí dotace na realizaci stavby „Vodovod Prostějovičky“ z programu „Fond na podporu výstavby a</w:t>
            </w:r>
            <w:r w:rsidR="008311BE" w:rsidRPr="00B8705E">
              <w:t> </w:t>
            </w:r>
            <w:r w:rsidRPr="00B8705E">
              <w:t>obnovy vodohospodářské infrastruktury na území Olomouckého kraje“ dotačního titulu č. 2 „Výstavba a dostavba vodovodů pro veřejnou potřebu a</w:t>
            </w:r>
            <w:r w:rsidR="008311BE" w:rsidRPr="00B8705E">
              <w:t> </w:t>
            </w:r>
            <w:r w:rsidRPr="00B8705E">
              <w:t>úpraven vod“ mezi Olomouckým krajem a příjemcem obcí Prostějovičky dle Přílohy č. 1 důvodové zprávy</w:t>
            </w:r>
          </w:p>
        </w:tc>
      </w:tr>
      <w:tr w:rsidR="00B8705E" w:rsidRPr="00B8705E" w:rsidTr="003B061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0610" w:rsidRPr="00B8705E" w:rsidRDefault="003B0610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0610" w:rsidRPr="00B8705E" w:rsidRDefault="003B0610" w:rsidP="003B0610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ukládá</w:t>
            </w:r>
            <w:r w:rsidRPr="00B8705E">
              <w:t xml:space="preserve"> předložit materiál na zasedání Zastupitelstva Olomouckého kraje</w:t>
            </w:r>
          </w:p>
        </w:tc>
      </w:tr>
      <w:tr w:rsidR="00B8705E" w:rsidRPr="00B8705E" w:rsidTr="003B061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0610" w:rsidRPr="00B8705E" w:rsidRDefault="003B0610" w:rsidP="003B0610">
            <w:r w:rsidRPr="00B8705E">
              <w:t>O: vedoucí odboru životního prostředí a zemědělství</w:t>
            </w:r>
          </w:p>
          <w:p w:rsidR="003B0610" w:rsidRPr="00B8705E" w:rsidRDefault="003B0610" w:rsidP="003B0610">
            <w:r w:rsidRPr="00B8705E">
              <w:t>T: prosinec 2016</w:t>
            </w:r>
          </w:p>
        </w:tc>
      </w:tr>
      <w:tr w:rsidR="00B8705E" w:rsidRPr="00B8705E" w:rsidTr="003B061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0610" w:rsidRPr="00B8705E" w:rsidRDefault="003B0610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0610" w:rsidRPr="00B8705E" w:rsidRDefault="003B0610" w:rsidP="004B734A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doporučuje Zastupitelstvu Olomouckého kraje</w:t>
            </w:r>
            <w:r w:rsidRPr="00B8705E">
              <w:t xml:space="preserve"> schválit uzavření Dodatku č. 1 k veřejnoprávní smlouvě č.</w:t>
            </w:r>
            <w:r w:rsidR="004B734A" w:rsidRPr="00B8705E">
              <w:t> </w:t>
            </w:r>
            <w:r w:rsidRPr="00B8705E">
              <w:t>2016/02755/OŽPZ/DSM ze dne 21. 6. 2016 o poskytnutí dotace na realizaci stavby „Vodovod Prostějovičky“ z programu „Fond na podporu výstavby a</w:t>
            </w:r>
            <w:r w:rsidR="004B734A" w:rsidRPr="00B8705E">
              <w:t> </w:t>
            </w:r>
            <w:r w:rsidRPr="00B8705E">
              <w:t xml:space="preserve">obnovy vodohospodářské infrastruktury na území Olomouckého kraje“ dotačního titulu č. 2 „Výstavba a dostavba vodovodů pro veřejnou potřebu </w:t>
            </w:r>
            <w:r w:rsidRPr="00B8705E">
              <w:lastRenderedPageBreak/>
              <w:t>a</w:t>
            </w:r>
            <w:r w:rsidR="004B734A" w:rsidRPr="00B8705E">
              <w:t> </w:t>
            </w:r>
            <w:r w:rsidRPr="00B8705E">
              <w:t>úpraven vod“ mezi Olomouckým krajem a příjemcem obcí Prostějovičky dle Přílohy č. 1 důvodové zprávy</w:t>
            </w:r>
          </w:p>
        </w:tc>
      </w:tr>
      <w:tr w:rsidR="00B8705E" w:rsidRPr="00B8705E" w:rsidTr="003B061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</w:p>
        </w:tc>
      </w:tr>
      <w:tr w:rsidR="00B8705E" w:rsidRPr="00B8705E" w:rsidTr="003B0610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3B0610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E327B5" w:rsidRPr="00B8705E" w:rsidTr="003B0610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327B5" w:rsidRPr="00B8705E" w:rsidRDefault="003B0610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6.1.</w:t>
            </w:r>
          </w:p>
        </w:tc>
      </w:tr>
    </w:tbl>
    <w:p w:rsidR="00E327B5" w:rsidRPr="00B8705E" w:rsidRDefault="00E327B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B8705E" w:rsidRPr="00B8705E" w:rsidTr="00895C30">
        <w:tc>
          <w:tcPr>
            <w:tcW w:w="964" w:type="pct"/>
            <w:gridSpan w:val="2"/>
            <w:tcBorders>
              <w:bottom w:val="nil"/>
            </w:tcBorders>
          </w:tcPr>
          <w:p w:rsidR="00E327B5" w:rsidRPr="00B8705E" w:rsidRDefault="00895C30" w:rsidP="000E6A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8705E">
              <w:rPr>
                <w:szCs w:val="24"/>
              </w:rPr>
              <w:t>UR/107/14/2016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327B5" w:rsidRPr="00B8705E" w:rsidRDefault="00895C30" w:rsidP="000E6A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8705E">
              <w:rPr>
                <w:szCs w:val="24"/>
              </w:rPr>
              <w:t xml:space="preserve">Vyhodnocení přijatých žádostí v rámci dotačního programu Kotlíkové dotace v Olomouckém kraji I. </w:t>
            </w:r>
          </w:p>
        </w:tc>
      </w:tr>
      <w:tr w:rsidR="00B8705E" w:rsidRPr="00B8705E" w:rsidTr="00895C3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327B5" w:rsidRPr="00B8705E" w:rsidRDefault="00895C30" w:rsidP="000E6A02">
            <w:pPr>
              <w:pStyle w:val="Zkladntext"/>
              <w:rPr>
                <w:sz w:val="24"/>
                <w:szCs w:val="24"/>
                <w:lang w:val="cs-CZ"/>
              </w:rPr>
            </w:pPr>
            <w:r w:rsidRPr="00B8705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8705E" w:rsidRPr="00B8705E" w:rsidTr="00895C3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327B5" w:rsidRPr="00B8705E" w:rsidRDefault="00895C30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27B5" w:rsidRPr="00B8705E" w:rsidRDefault="00895C30" w:rsidP="00895C30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bere na vědomí</w:t>
            </w:r>
            <w:r w:rsidRPr="00B8705E">
              <w:t xml:space="preserve"> důvodovou zprávu</w:t>
            </w:r>
          </w:p>
        </w:tc>
      </w:tr>
      <w:tr w:rsidR="00B8705E" w:rsidRPr="00B8705E" w:rsidTr="00895C3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5C30" w:rsidRPr="00B8705E" w:rsidRDefault="00895C30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5C30" w:rsidRPr="00B8705E" w:rsidRDefault="00895C30" w:rsidP="00513B3C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revokuje</w:t>
            </w:r>
            <w:r w:rsidRPr="00B8705E">
              <w:t xml:space="preserve"> své usnesení č. UR/101/38/2016, body 9 a 10, ze dne 21.</w:t>
            </w:r>
            <w:r w:rsidR="00513B3C" w:rsidRPr="00B8705E">
              <w:t> </w:t>
            </w:r>
            <w:r w:rsidRPr="00B8705E">
              <w:t>7.</w:t>
            </w:r>
            <w:r w:rsidR="00513B3C" w:rsidRPr="00B8705E">
              <w:t> </w:t>
            </w:r>
            <w:r w:rsidRPr="00B8705E">
              <w:t xml:space="preserve">2016, a to v části žadatelů: </w:t>
            </w:r>
            <w:proofErr w:type="spellStart"/>
            <w:r w:rsidRPr="00B8705E">
              <w:t>poř</w:t>
            </w:r>
            <w:proofErr w:type="spellEnd"/>
            <w:r w:rsidRPr="00B8705E">
              <w:t xml:space="preserve">. č. 1285 Jaroslav Drlík, </w:t>
            </w:r>
            <w:proofErr w:type="spellStart"/>
            <w:r w:rsidRPr="00B8705E">
              <w:t>poř</w:t>
            </w:r>
            <w:proofErr w:type="spellEnd"/>
            <w:r w:rsidRPr="00B8705E">
              <w:t>. č. 1379 Karin</w:t>
            </w:r>
            <w:r w:rsidR="00513B3C" w:rsidRPr="00B8705E">
              <w:t> </w:t>
            </w:r>
            <w:r w:rsidRPr="00B8705E">
              <w:t>Kouřilová se zdůvodněním dle Přílohy č. 1 důvodové zprávy</w:t>
            </w:r>
          </w:p>
        </w:tc>
      </w:tr>
      <w:tr w:rsidR="00B8705E" w:rsidRPr="00B8705E" w:rsidTr="00895C3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5C30" w:rsidRPr="00B8705E" w:rsidRDefault="00895C30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5C30" w:rsidRPr="00B8705E" w:rsidRDefault="00895C30" w:rsidP="00513B3C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revokuje</w:t>
            </w:r>
            <w:r w:rsidRPr="00B8705E">
              <w:t xml:space="preserve"> své usnesení č. UR/106/14/2016, bod 10, ze dne 29. 9. 2016, a</w:t>
            </w:r>
            <w:r w:rsidR="00513B3C" w:rsidRPr="00B8705E">
              <w:t> </w:t>
            </w:r>
            <w:r w:rsidRPr="00B8705E">
              <w:t xml:space="preserve">to v části žadatelů: </w:t>
            </w:r>
            <w:proofErr w:type="spellStart"/>
            <w:r w:rsidRPr="00B8705E">
              <w:t>poř</w:t>
            </w:r>
            <w:proofErr w:type="spellEnd"/>
            <w:r w:rsidRPr="00B8705E">
              <w:t>. č. 1623 Pavlína Nováková se zdůvodněním dle Přílohy č. 1 důvodové zprávy</w:t>
            </w:r>
          </w:p>
        </w:tc>
      </w:tr>
      <w:tr w:rsidR="00B8705E" w:rsidRPr="00B8705E" w:rsidTr="00895C3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5C30" w:rsidRPr="00B8705E" w:rsidRDefault="00895C30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5C30" w:rsidRPr="00B8705E" w:rsidRDefault="00895C30" w:rsidP="00895C30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revokuje</w:t>
            </w:r>
            <w:r w:rsidRPr="00B8705E">
              <w:t xml:space="preserve"> své usnesení č. UR/106/14/2016, body 7 a 8, ze dne 29. 9. 2016, a to v části žadatelů: </w:t>
            </w:r>
            <w:proofErr w:type="spellStart"/>
            <w:r w:rsidRPr="00B8705E">
              <w:t>poř</w:t>
            </w:r>
            <w:proofErr w:type="spellEnd"/>
            <w:r w:rsidRPr="00B8705E">
              <w:t>. č. 1953 Miroslav Kořenek se zdůvodněním dle Přílohy č. 1 důvodové zprávy</w:t>
            </w:r>
          </w:p>
        </w:tc>
      </w:tr>
      <w:tr w:rsidR="00B8705E" w:rsidRPr="00B8705E" w:rsidTr="00895C3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5C30" w:rsidRPr="00B8705E" w:rsidRDefault="00895C30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5C30" w:rsidRPr="00B8705E" w:rsidRDefault="00895C30" w:rsidP="00513B3C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schvaluje</w:t>
            </w:r>
            <w:r w:rsidRPr="00B8705E">
              <w:t xml:space="preserve"> poskytnutí dotace do výše 200 000 Kč žadatelům v rámci dotačního programu Kotlíkové dotace v Olomouckém kraji I. dle Přílohy č.</w:t>
            </w:r>
            <w:r w:rsidR="00513B3C" w:rsidRPr="00B8705E">
              <w:t> </w:t>
            </w:r>
            <w:r w:rsidRPr="00B8705E">
              <w:t>1</w:t>
            </w:r>
            <w:r w:rsidR="00513B3C" w:rsidRPr="00B8705E">
              <w:t> </w:t>
            </w:r>
            <w:r w:rsidRPr="00B8705E">
              <w:t>důvodové zprávy</w:t>
            </w:r>
          </w:p>
        </w:tc>
      </w:tr>
      <w:tr w:rsidR="00B8705E" w:rsidRPr="00B8705E" w:rsidTr="00895C3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5C30" w:rsidRPr="00B8705E" w:rsidRDefault="00895C30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6.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5C30" w:rsidRPr="00B8705E" w:rsidRDefault="00895C30" w:rsidP="00895C30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schvaluje</w:t>
            </w:r>
            <w:r w:rsidRPr="00B8705E">
              <w:t xml:space="preserve"> uzavření veřejnoprávní Smlouvy o poskytnutí dotace v rámci dotačního programu Kotlíkové dotace v Olomouckém kraji I. se žadateli dle Přílohy č. 1 důvodové zprávy, ve znění dle vzorové veřejnoprávní smlouvy uvedené v Příloze č. 3 důvodové zprávy</w:t>
            </w:r>
          </w:p>
        </w:tc>
      </w:tr>
      <w:tr w:rsidR="00B8705E" w:rsidRPr="00B8705E" w:rsidTr="00895C3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5C30" w:rsidRPr="00B8705E" w:rsidRDefault="00895C30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7.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5C30" w:rsidRPr="00B8705E" w:rsidRDefault="00895C30" w:rsidP="00513B3C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schvaluje</w:t>
            </w:r>
            <w:r w:rsidRPr="00B8705E">
              <w:t xml:space="preserve"> poskytnutí dotace do výše 200 000 Kč žadateli v rámci dotačního programu Kotlíkové dotace v Olomouckém kraji I. dle Přílohy č.</w:t>
            </w:r>
            <w:r w:rsidR="00513B3C" w:rsidRPr="00B8705E">
              <w:t> </w:t>
            </w:r>
            <w:r w:rsidRPr="00B8705E">
              <w:t>2</w:t>
            </w:r>
            <w:r w:rsidR="00513B3C" w:rsidRPr="00B8705E">
              <w:t> </w:t>
            </w:r>
            <w:r w:rsidRPr="00B8705E">
              <w:t>důvodové zprávy</w:t>
            </w:r>
          </w:p>
        </w:tc>
      </w:tr>
      <w:tr w:rsidR="00B8705E" w:rsidRPr="00B8705E" w:rsidTr="00895C3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5C30" w:rsidRPr="00B8705E" w:rsidRDefault="00895C30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8.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5C30" w:rsidRPr="00B8705E" w:rsidRDefault="00895C30" w:rsidP="00895C30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schvaluje</w:t>
            </w:r>
            <w:r w:rsidRPr="00B8705E">
              <w:t xml:space="preserve"> uzavření veřejnoprávní Smlouvy o poskytnutí dotace v rámci dotačního programu Kotlíkové dotace v Olomouckém kraji I. s žadatelem dle Přílohy č. 2 důvodové zprávy, ve znění dle vzorové veřejnoprávní smlouvy uvedené v Příloze č. 3 důvodové zprávy</w:t>
            </w:r>
          </w:p>
        </w:tc>
      </w:tr>
      <w:tr w:rsidR="00B8705E" w:rsidRPr="00B8705E" w:rsidTr="00895C3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5C30" w:rsidRPr="00B8705E" w:rsidRDefault="00895C30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9.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5C30" w:rsidRPr="00B8705E" w:rsidRDefault="00895C30" w:rsidP="00513B3C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ukládá</w:t>
            </w:r>
            <w:r w:rsidRPr="00B8705E">
              <w:t xml:space="preserve"> hejtmanovi Olomouckého kraje podepsat smlouvy dle bodu 6</w:t>
            </w:r>
            <w:r w:rsidR="00513B3C" w:rsidRPr="00B8705E">
              <w:t> </w:t>
            </w:r>
            <w:r w:rsidRPr="00B8705E">
              <w:t>a</w:t>
            </w:r>
            <w:r w:rsidR="00513B3C" w:rsidRPr="00B8705E">
              <w:t> </w:t>
            </w:r>
            <w:r w:rsidRPr="00B8705E">
              <w:t>8</w:t>
            </w:r>
            <w:r w:rsidR="00513B3C" w:rsidRPr="00B8705E">
              <w:t> </w:t>
            </w:r>
            <w:r w:rsidRPr="00B8705E">
              <w:t>usnesení</w:t>
            </w:r>
          </w:p>
        </w:tc>
      </w:tr>
      <w:tr w:rsidR="00B8705E" w:rsidRPr="00B8705E" w:rsidTr="00895C3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5C30" w:rsidRPr="00B8705E" w:rsidRDefault="00895C30" w:rsidP="00895C30">
            <w:r w:rsidRPr="00B8705E">
              <w:t>O: vedoucí odboru strategického rozvoje kraje</w:t>
            </w:r>
          </w:p>
          <w:p w:rsidR="00895C30" w:rsidRPr="00B8705E" w:rsidRDefault="00895C30" w:rsidP="00895C30">
            <w:r w:rsidRPr="00B8705E">
              <w:t>T: prosinec 2016</w:t>
            </w:r>
          </w:p>
        </w:tc>
      </w:tr>
      <w:tr w:rsidR="00B8705E" w:rsidRPr="00B8705E" w:rsidTr="00895C3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</w:p>
        </w:tc>
      </w:tr>
      <w:tr w:rsidR="00B8705E" w:rsidRPr="00B8705E" w:rsidTr="00895C30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895C30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 xml:space="preserve">Bc. Pavel Šoltys, </w:t>
            </w:r>
            <w:proofErr w:type="spellStart"/>
            <w:r w:rsidRPr="00B8705E">
              <w:rPr>
                <w:sz w:val="24"/>
                <w:szCs w:val="24"/>
              </w:rPr>
              <w:t>DiS</w:t>
            </w:r>
            <w:proofErr w:type="spellEnd"/>
            <w:r w:rsidRPr="00B8705E">
              <w:rPr>
                <w:sz w:val="24"/>
                <w:szCs w:val="24"/>
              </w:rPr>
              <w:t>., náměstek hejtmana</w:t>
            </w:r>
          </w:p>
        </w:tc>
      </w:tr>
      <w:tr w:rsidR="00E327B5" w:rsidRPr="00B8705E" w:rsidTr="00895C30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327B5" w:rsidRPr="00B8705E" w:rsidRDefault="00895C30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7.1.</w:t>
            </w:r>
          </w:p>
        </w:tc>
      </w:tr>
    </w:tbl>
    <w:p w:rsidR="00E327B5" w:rsidRPr="00B8705E" w:rsidRDefault="00E327B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B8705E" w:rsidRPr="00B8705E" w:rsidTr="004D20D1">
        <w:tc>
          <w:tcPr>
            <w:tcW w:w="964" w:type="pct"/>
            <w:gridSpan w:val="2"/>
            <w:tcBorders>
              <w:bottom w:val="nil"/>
            </w:tcBorders>
          </w:tcPr>
          <w:p w:rsidR="00E327B5" w:rsidRPr="00B8705E" w:rsidRDefault="004D20D1" w:rsidP="000E6A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8705E">
              <w:rPr>
                <w:szCs w:val="24"/>
              </w:rPr>
              <w:lastRenderedPageBreak/>
              <w:t>UR/107/15/2016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327B5" w:rsidRPr="00B8705E" w:rsidRDefault="004D20D1" w:rsidP="000E6A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8705E">
              <w:rPr>
                <w:szCs w:val="24"/>
              </w:rPr>
              <w:t xml:space="preserve">Dotační program Kotlíkové dotace v Olomouckém kraji I. – dodatky ke smlouvám o poskytnutí dotace </w:t>
            </w:r>
          </w:p>
        </w:tc>
      </w:tr>
      <w:tr w:rsidR="00B8705E" w:rsidRPr="00B8705E" w:rsidTr="004D20D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327B5" w:rsidRPr="00B8705E" w:rsidRDefault="004D20D1" w:rsidP="000E6A02">
            <w:pPr>
              <w:pStyle w:val="Zkladntext"/>
              <w:rPr>
                <w:sz w:val="24"/>
                <w:szCs w:val="24"/>
                <w:lang w:val="cs-CZ"/>
              </w:rPr>
            </w:pPr>
            <w:r w:rsidRPr="00B8705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8705E" w:rsidRPr="00B8705E" w:rsidTr="004D20D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327B5" w:rsidRPr="00B8705E" w:rsidRDefault="004D20D1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27B5" w:rsidRPr="00B8705E" w:rsidRDefault="004D20D1" w:rsidP="004D20D1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bere na vědomí</w:t>
            </w:r>
            <w:r w:rsidRPr="00B8705E">
              <w:t xml:space="preserve"> důvodovou zprávu</w:t>
            </w:r>
          </w:p>
        </w:tc>
      </w:tr>
      <w:tr w:rsidR="00B8705E" w:rsidRPr="00B8705E" w:rsidTr="004D20D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20D1" w:rsidRPr="00B8705E" w:rsidRDefault="004D20D1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20D1" w:rsidRPr="00B8705E" w:rsidRDefault="004D20D1" w:rsidP="00513B3C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schvaluje</w:t>
            </w:r>
            <w:r w:rsidRPr="00B8705E">
              <w:t xml:space="preserve"> předměty dodatků ke Smlouvám o poskytnutí dotace v rámci dotačního programu Kotlíkové dotace v Olomouckém kraji I. dle Přílohy č.</w:t>
            </w:r>
            <w:r w:rsidR="00513B3C" w:rsidRPr="00B8705E">
              <w:t> </w:t>
            </w:r>
            <w:r w:rsidRPr="00B8705E">
              <w:t>1</w:t>
            </w:r>
            <w:r w:rsidR="00513B3C" w:rsidRPr="00B8705E">
              <w:t> </w:t>
            </w:r>
            <w:r w:rsidRPr="00B8705E">
              <w:t>důvodové zprávy</w:t>
            </w:r>
          </w:p>
        </w:tc>
      </w:tr>
      <w:tr w:rsidR="00B8705E" w:rsidRPr="00B8705E" w:rsidTr="004D20D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20D1" w:rsidRPr="00B8705E" w:rsidRDefault="004D20D1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20D1" w:rsidRPr="00B8705E" w:rsidRDefault="004D20D1" w:rsidP="00513B3C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schvaluje</w:t>
            </w:r>
            <w:r w:rsidRPr="00B8705E">
              <w:t xml:space="preserve"> uzavření dodatků ke Smlouvám o poskytnutí dotace v rámci dotačního programu Kotlíkové dotace v Olomouckém kraji I. dle Přílohy č.</w:t>
            </w:r>
            <w:r w:rsidR="00513B3C" w:rsidRPr="00B8705E">
              <w:t> </w:t>
            </w:r>
            <w:r w:rsidRPr="00B8705E">
              <w:t>1</w:t>
            </w:r>
            <w:r w:rsidR="00513B3C" w:rsidRPr="00B8705E">
              <w:t> </w:t>
            </w:r>
            <w:r w:rsidRPr="00B8705E">
              <w:t>důvodové zprávy, ve znění dle vzorového dodatku ke smlouvě uvedený v</w:t>
            </w:r>
            <w:r w:rsidR="00513B3C" w:rsidRPr="00B8705E">
              <w:t> </w:t>
            </w:r>
            <w:r w:rsidRPr="00B8705E">
              <w:t>Příloze č. 2 důvodové zprávy</w:t>
            </w:r>
          </w:p>
        </w:tc>
      </w:tr>
      <w:tr w:rsidR="00B8705E" w:rsidRPr="00B8705E" w:rsidTr="004D20D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20D1" w:rsidRPr="00B8705E" w:rsidRDefault="004D20D1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20D1" w:rsidRPr="00B8705E" w:rsidRDefault="004D20D1" w:rsidP="00513B3C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ukládá</w:t>
            </w:r>
            <w:r w:rsidRPr="00B8705E">
              <w:t xml:space="preserve"> hejtmanovi Olomouckého kraje podepsat dodatky dle bodu 3</w:t>
            </w:r>
            <w:r w:rsidR="00513B3C" w:rsidRPr="00B8705E">
              <w:t> </w:t>
            </w:r>
            <w:r w:rsidRPr="00B8705E">
              <w:t>usnesení</w:t>
            </w:r>
          </w:p>
        </w:tc>
      </w:tr>
      <w:tr w:rsidR="00B8705E" w:rsidRPr="00B8705E" w:rsidTr="004D20D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20D1" w:rsidRPr="00B8705E" w:rsidRDefault="004D20D1" w:rsidP="004D20D1">
            <w:r w:rsidRPr="00B8705E">
              <w:t>O: vedoucí odboru strategického rozvoje kraje</w:t>
            </w:r>
          </w:p>
          <w:p w:rsidR="004D20D1" w:rsidRPr="00B8705E" w:rsidRDefault="004D20D1" w:rsidP="004D20D1">
            <w:r w:rsidRPr="00B8705E">
              <w:t>T: prosinec 2016</w:t>
            </w:r>
          </w:p>
        </w:tc>
      </w:tr>
      <w:tr w:rsidR="00B8705E" w:rsidRPr="00B8705E" w:rsidTr="004D20D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</w:p>
        </w:tc>
      </w:tr>
      <w:tr w:rsidR="00B8705E" w:rsidRPr="00B8705E" w:rsidTr="004D20D1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4D20D1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 xml:space="preserve">Bc. Pavel Šoltys, </w:t>
            </w:r>
            <w:proofErr w:type="spellStart"/>
            <w:r w:rsidRPr="00B8705E">
              <w:rPr>
                <w:sz w:val="24"/>
                <w:szCs w:val="24"/>
              </w:rPr>
              <w:t>DiS</w:t>
            </w:r>
            <w:proofErr w:type="spellEnd"/>
            <w:r w:rsidRPr="00B8705E">
              <w:rPr>
                <w:sz w:val="24"/>
                <w:szCs w:val="24"/>
              </w:rPr>
              <w:t>., náměstek hejtmana</w:t>
            </w:r>
          </w:p>
        </w:tc>
      </w:tr>
      <w:tr w:rsidR="00E327B5" w:rsidRPr="00B8705E" w:rsidTr="004D20D1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327B5" w:rsidRPr="00B8705E" w:rsidRDefault="004D20D1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7.2.</w:t>
            </w:r>
          </w:p>
        </w:tc>
      </w:tr>
    </w:tbl>
    <w:p w:rsidR="00E327B5" w:rsidRPr="00B8705E" w:rsidRDefault="00E327B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B8705E" w:rsidRPr="00B8705E" w:rsidTr="000E4AAD">
        <w:tc>
          <w:tcPr>
            <w:tcW w:w="964" w:type="pct"/>
            <w:gridSpan w:val="2"/>
            <w:tcBorders>
              <w:bottom w:val="nil"/>
            </w:tcBorders>
          </w:tcPr>
          <w:p w:rsidR="00E327B5" w:rsidRPr="00B8705E" w:rsidRDefault="000E4AAD" w:rsidP="000E6A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8705E">
              <w:rPr>
                <w:szCs w:val="24"/>
              </w:rPr>
              <w:t>UR/107/16/2016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327B5" w:rsidRPr="00B8705E" w:rsidRDefault="000E4AAD" w:rsidP="00513B3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8705E">
              <w:rPr>
                <w:szCs w:val="24"/>
              </w:rPr>
              <w:t>Schválení Dodatku č. 1 ke smlouvám o zajištění poskytování sociálních služeb v projektu Služby sociální prevence v</w:t>
            </w:r>
            <w:r w:rsidR="00513B3C" w:rsidRPr="00B8705E">
              <w:rPr>
                <w:szCs w:val="24"/>
              </w:rPr>
              <w:t> </w:t>
            </w:r>
            <w:r w:rsidRPr="00B8705E">
              <w:rPr>
                <w:szCs w:val="24"/>
              </w:rPr>
              <w:t xml:space="preserve">Olomouckém kraji </w:t>
            </w:r>
          </w:p>
        </w:tc>
      </w:tr>
      <w:tr w:rsidR="00B8705E" w:rsidRPr="00B8705E" w:rsidTr="000E4AA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327B5" w:rsidRPr="00B8705E" w:rsidRDefault="000E4AAD" w:rsidP="000E6A02">
            <w:pPr>
              <w:pStyle w:val="Zkladntext"/>
              <w:rPr>
                <w:sz w:val="24"/>
                <w:szCs w:val="24"/>
                <w:lang w:val="cs-CZ"/>
              </w:rPr>
            </w:pPr>
            <w:r w:rsidRPr="00B8705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8705E" w:rsidRPr="00B8705E" w:rsidTr="000E4AAD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327B5" w:rsidRPr="00B8705E" w:rsidRDefault="000E4AAD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27B5" w:rsidRPr="00B8705E" w:rsidRDefault="000E4AAD" w:rsidP="000E4AAD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bere na vědomí</w:t>
            </w:r>
            <w:r w:rsidRPr="00B8705E">
              <w:t xml:space="preserve"> důvodovou zprávu</w:t>
            </w:r>
          </w:p>
        </w:tc>
      </w:tr>
      <w:tr w:rsidR="00B8705E" w:rsidRPr="00B8705E" w:rsidTr="000E4AAD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E4AAD" w:rsidRPr="00B8705E" w:rsidRDefault="000E4AAD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E4AAD" w:rsidRPr="00B8705E" w:rsidRDefault="000E4AAD" w:rsidP="000E4AAD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schvaluje</w:t>
            </w:r>
            <w:r w:rsidRPr="00B8705E">
              <w:t xml:space="preserve"> uzavření dodatků č. 1 ke Smlouvám o zajištění poskytování sociálních služeb č. 2016/00914/OSR/DSM,   2016/00920/OSR/DSM, 2016/00923/OSR/DSM</w:t>
            </w:r>
          </w:p>
        </w:tc>
      </w:tr>
      <w:tr w:rsidR="00B8705E" w:rsidRPr="00B8705E" w:rsidTr="000E4AAD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E4AAD" w:rsidRPr="00B8705E" w:rsidRDefault="000E4AAD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E4AAD" w:rsidRPr="00B8705E" w:rsidRDefault="000E4AAD" w:rsidP="00513B3C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ukládá podepsat</w:t>
            </w:r>
            <w:r w:rsidRPr="00B8705E">
              <w:t xml:space="preserve"> </w:t>
            </w:r>
            <w:r w:rsidR="00513B3C" w:rsidRPr="00B8705E">
              <w:t>dodatky</w:t>
            </w:r>
            <w:r w:rsidRPr="00B8705E">
              <w:t xml:space="preserve"> č. 1 ke smlouvám o zajištění poskytování sociálních služeb dle bodu 2 usnesení</w:t>
            </w:r>
          </w:p>
        </w:tc>
      </w:tr>
      <w:tr w:rsidR="00B8705E" w:rsidRPr="00B8705E" w:rsidTr="000E4AA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E4AAD" w:rsidRPr="00B8705E" w:rsidRDefault="000E4AAD" w:rsidP="000E4AAD">
            <w:r w:rsidRPr="00B8705E">
              <w:t>O: Ing. Jiří Rozbořil, hejtman Olomouckého kraje</w:t>
            </w:r>
          </w:p>
        </w:tc>
      </w:tr>
      <w:tr w:rsidR="00B8705E" w:rsidRPr="00B8705E" w:rsidTr="000E4AA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</w:p>
        </w:tc>
      </w:tr>
      <w:tr w:rsidR="00B8705E" w:rsidRPr="00B8705E" w:rsidTr="000E4AAD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0E4AAD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 xml:space="preserve">Bc. Pavel Šoltys, </w:t>
            </w:r>
            <w:proofErr w:type="spellStart"/>
            <w:r w:rsidRPr="00B8705E">
              <w:rPr>
                <w:sz w:val="24"/>
                <w:szCs w:val="24"/>
              </w:rPr>
              <w:t>DiS</w:t>
            </w:r>
            <w:proofErr w:type="spellEnd"/>
            <w:r w:rsidRPr="00B8705E">
              <w:rPr>
                <w:sz w:val="24"/>
                <w:szCs w:val="24"/>
              </w:rPr>
              <w:t>., náměstek hejtmana; Mgr. Yvona Kubjátová, náměstkyně hejtmana</w:t>
            </w:r>
          </w:p>
        </w:tc>
      </w:tr>
      <w:tr w:rsidR="00E327B5" w:rsidRPr="00B8705E" w:rsidTr="000E4AAD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327B5" w:rsidRPr="00B8705E" w:rsidRDefault="000E4AAD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7.3.</w:t>
            </w:r>
          </w:p>
        </w:tc>
      </w:tr>
    </w:tbl>
    <w:p w:rsidR="00E327B5" w:rsidRPr="00B8705E" w:rsidRDefault="00E327B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8"/>
        <w:gridCol w:w="7322"/>
      </w:tblGrid>
      <w:tr w:rsidR="00B8705E" w:rsidRPr="00B8705E" w:rsidTr="00685044">
        <w:tc>
          <w:tcPr>
            <w:tcW w:w="961" w:type="pct"/>
            <w:gridSpan w:val="2"/>
            <w:tcBorders>
              <w:bottom w:val="nil"/>
            </w:tcBorders>
          </w:tcPr>
          <w:p w:rsidR="00E327B5" w:rsidRPr="00B8705E" w:rsidRDefault="00685044" w:rsidP="000E6A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8705E">
              <w:rPr>
                <w:szCs w:val="24"/>
              </w:rPr>
              <w:t>UR/107/17/2016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327B5" w:rsidRPr="00B8705E" w:rsidRDefault="00685044" w:rsidP="000E6A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8705E">
              <w:rPr>
                <w:szCs w:val="24"/>
              </w:rPr>
              <w:t>Udělení výjimky z účasti na centrálním nákupu</w:t>
            </w:r>
          </w:p>
        </w:tc>
      </w:tr>
      <w:tr w:rsidR="00B8705E" w:rsidRPr="00B8705E" w:rsidTr="0068504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327B5" w:rsidRPr="00B8705E" w:rsidRDefault="00685044" w:rsidP="000E6A02">
            <w:pPr>
              <w:pStyle w:val="Zkladntext"/>
              <w:rPr>
                <w:sz w:val="24"/>
                <w:szCs w:val="24"/>
                <w:lang w:val="cs-CZ"/>
              </w:rPr>
            </w:pPr>
            <w:r w:rsidRPr="00B8705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8705E" w:rsidRPr="00B8705E" w:rsidTr="0068504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327B5" w:rsidRPr="00B8705E" w:rsidRDefault="00685044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27B5" w:rsidRPr="00B8705E" w:rsidRDefault="00685044" w:rsidP="00685044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bere na vědomí</w:t>
            </w:r>
            <w:r w:rsidRPr="00B8705E">
              <w:t xml:space="preserve"> důvodovou zprávu</w:t>
            </w:r>
          </w:p>
        </w:tc>
      </w:tr>
      <w:tr w:rsidR="00B8705E" w:rsidRPr="00B8705E" w:rsidTr="0068504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85044" w:rsidRPr="00B8705E" w:rsidRDefault="00685044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85044" w:rsidRPr="00B8705E" w:rsidRDefault="00685044" w:rsidP="00685044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schvaluje</w:t>
            </w:r>
            <w:r w:rsidRPr="00B8705E">
              <w:t xml:space="preserve"> udělení výjimky z účasti na centrálním nákupu příspěvkových </w:t>
            </w:r>
            <w:r w:rsidRPr="00B8705E">
              <w:lastRenderedPageBreak/>
              <w:t>organizací dle důvodové zprávy</w:t>
            </w:r>
          </w:p>
        </w:tc>
      </w:tr>
      <w:tr w:rsidR="00B8705E" w:rsidRPr="00B8705E" w:rsidTr="0068504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</w:p>
        </w:tc>
      </w:tr>
      <w:tr w:rsidR="00B8705E" w:rsidRPr="00B8705E" w:rsidTr="0068504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685044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327B5" w:rsidRPr="00B8705E" w:rsidTr="0068504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327B5" w:rsidRPr="00B8705E" w:rsidRDefault="00685044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8.1.</w:t>
            </w:r>
          </w:p>
        </w:tc>
      </w:tr>
    </w:tbl>
    <w:p w:rsidR="00E327B5" w:rsidRPr="00B8705E" w:rsidRDefault="00E327B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B8705E" w:rsidRPr="00B8705E" w:rsidTr="004D7EC3">
        <w:tc>
          <w:tcPr>
            <w:tcW w:w="964" w:type="pct"/>
            <w:gridSpan w:val="2"/>
            <w:tcBorders>
              <w:bottom w:val="nil"/>
            </w:tcBorders>
          </w:tcPr>
          <w:p w:rsidR="00E327B5" w:rsidRPr="00B8705E" w:rsidRDefault="004D7EC3" w:rsidP="000E6A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8705E">
              <w:rPr>
                <w:szCs w:val="24"/>
              </w:rPr>
              <w:t>UR/107/18/2016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327B5" w:rsidRPr="00B8705E" w:rsidRDefault="004D7EC3" w:rsidP="000E6A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8705E">
              <w:rPr>
                <w:szCs w:val="24"/>
              </w:rPr>
              <w:t>Financování příspěvkových organizací</w:t>
            </w:r>
          </w:p>
        </w:tc>
      </w:tr>
      <w:tr w:rsidR="00B8705E" w:rsidRPr="00B8705E" w:rsidTr="004D7EC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327B5" w:rsidRPr="00B8705E" w:rsidRDefault="004D7EC3" w:rsidP="000E6A02">
            <w:pPr>
              <w:pStyle w:val="Zkladntext"/>
              <w:rPr>
                <w:sz w:val="24"/>
                <w:szCs w:val="24"/>
                <w:lang w:val="cs-CZ"/>
              </w:rPr>
            </w:pPr>
            <w:r w:rsidRPr="00B8705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8705E" w:rsidRPr="00B8705E" w:rsidTr="004D7EC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327B5" w:rsidRPr="00B8705E" w:rsidRDefault="004D7EC3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27B5" w:rsidRPr="00B8705E" w:rsidRDefault="004D7EC3" w:rsidP="004D7EC3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bere na vědomí</w:t>
            </w:r>
            <w:r w:rsidRPr="00B8705E">
              <w:t xml:space="preserve"> důvodovou zprávu</w:t>
            </w:r>
          </w:p>
        </w:tc>
      </w:tr>
      <w:tr w:rsidR="00B8705E" w:rsidRPr="00B8705E" w:rsidTr="004D7EC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EC3" w:rsidRPr="00B8705E" w:rsidRDefault="004D7EC3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EC3" w:rsidRPr="00B8705E" w:rsidRDefault="004D7EC3" w:rsidP="004D7EC3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schvaluje</w:t>
            </w:r>
            <w:r w:rsidRPr="00B8705E">
              <w:t xml:space="preserve"> změnu a rozšíření účelu dle bodu A) důvodové zprávy</w:t>
            </w:r>
          </w:p>
        </w:tc>
      </w:tr>
      <w:tr w:rsidR="00B8705E" w:rsidRPr="00B8705E" w:rsidTr="004D7EC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EC3" w:rsidRPr="00B8705E" w:rsidRDefault="004D7EC3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EC3" w:rsidRPr="00B8705E" w:rsidRDefault="004D7EC3" w:rsidP="004D7EC3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schvaluje</w:t>
            </w:r>
            <w:r w:rsidRPr="00B8705E">
              <w:t xml:space="preserve"> změnu závazných ukazatelů dle bodu B) důvodové zprávy</w:t>
            </w:r>
          </w:p>
        </w:tc>
      </w:tr>
      <w:tr w:rsidR="00B8705E" w:rsidRPr="00B8705E" w:rsidTr="004D7EC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EC3" w:rsidRPr="00B8705E" w:rsidRDefault="004D7EC3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EC3" w:rsidRPr="00B8705E" w:rsidRDefault="004D7EC3" w:rsidP="004B007F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schvaluje</w:t>
            </w:r>
            <w:r w:rsidRPr="00B8705E">
              <w:t xml:space="preserve"> změny rozpočtu pro příspěvkové organizace dle bodu C)</w:t>
            </w:r>
            <w:r w:rsidR="004B007F" w:rsidRPr="00B8705E">
              <w:t> </w:t>
            </w:r>
            <w:r w:rsidRPr="00B8705E">
              <w:t>důvodové zprávy</w:t>
            </w:r>
          </w:p>
        </w:tc>
      </w:tr>
      <w:tr w:rsidR="00B8705E" w:rsidRPr="00B8705E" w:rsidTr="004D7EC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EC3" w:rsidRPr="00B8705E" w:rsidRDefault="004D7EC3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EC3" w:rsidRPr="00B8705E" w:rsidRDefault="004D7EC3" w:rsidP="004D7EC3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schvaluje</w:t>
            </w:r>
            <w:r w:rsidRPr="00B8705E">
              <w:t xml:space="preserve"> změnu názvu akce dle bodu D) důvodové zprávy</w:t>
            </w:r>
          </w:p>
        </w:tc>
      </w:tr>
      <w:tr w:rsidR="00B8705E" w:rsidRPr="00B8705E" w:rsidTr="004D7EC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EC3" w:rsidRPr="00B8705E" w:rsidRDefault="004D7EC3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6.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EC3" w:rsidRPr="00B8705E" w:rsidRDefault="004D7EC3" w:rsidP="004D7EC3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ukládá</w:t>
            </w:r>
            <w:r w:rsidRPr="00B8705E">
              <w:t xml:space="preserve"> informovat o přijatém usnesení ředitele dotčených organizací</w:t>
            </w:r>
          </w:p>
        </w:tc>
      </w:tr>
      <w:tr w:rsidR="00B8705E" w:rsidRPr="00B8705E" w:rsidTr="004D7EC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7EC3" w:rsidRPr="00B8705E" w:rsidRDefault="004D7EC3" w:rsidP="004D7EC3">
            <w:r w:rsidRPr="00B8705E">
              <w:t>O: vedoucí odboru podpory řízení příspěvkových organizací</w:t>
            </w:r>
          </w:p>
          <w:p w:rsidR="004D7EC3" w:rsidRPr="00B8705E" w:rsidRDefault="004D7EC3" w:rsidP="00B91727">
            <w:r w:rsidRPr="00B8705E">
              <w:t xml:space="preserve">T: </w:t>
            </w:r>
            <w:r w:rsidR="00B91727" w:rsidRPr="00B8705E">
              <w:t>ihned</w:t>
            </w:r>
          </w:p>
        </w:tc>
      </w:tr>
      <w:tr w:rsidR="00B8705E" w:rsidRPr="00B8705E" w:rsidTr="004D7EC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</w:p>
        </w:tc>
      </w:tr>
      <w:tr w:rsidR="00B8705E" w:rsidRPr="00B8705E" w:rsidTr="004D7EC3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4D7EC3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327B5" w:rsidRPr="00B8705E" w:rsidTr="004D7EC3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327B5" w:rsidRPr="00B8705E" w:rsidRDefault="004D7EC3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8.2.</w:t>
            </w:r>
          </w:p>
        </w:tc>
      </w:tr>
    </w:tbl>
    <w:p w:rsidR="00E327B5" w:rsidRPr="00B8705E" w:rsidRDefault="00E327B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B8705E" w:rsidRPr="00B8705E" w:rsidTr="000634A7">
        <w:tc>
          <w:tcPr>
            <w:tcW w:w="964" w:type="pct"/>
            <w:gridSpan w:val="2"/>
            <w:tcBorders>
              <w:bottom w:val="nil"/>
            </w:tcBorders>
          </w:tcPr>
          <w:p w:rsidR="00E327B5" w:rsidRPr="00B8705E" w:rsidRDefault="000634A7" w:rsidP="000E6A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8705E">
              <w:rPr>
                <w:szCs w:val="24"/>
              </w:rPr>
              <w:t>UR/107/19/2016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327B5" w:rsidRPr="00B8705E" w:rsidRDefault="000634A7" w:rsidP="000E6A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8705E">
              <w:rPr>
                <w:szCs w:val="24"/>
              </w:rPr>
              <w:t>Aktualizace plánu oprav a investic příspěvkových organizací</w:t>
            </w:r>
          </w:p>
        </w:tc>
      </w:tr>
      <w:tr w:rsidR="00B8705E" w:rsidRPr="00B8705E" w:rsidTr="000634A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327B5" w:rsidRPr="00B8705E" w:rsidRDefault="000634A7" w:rsidP="000E6A02">
            <w:pPr>
              <w:pStyle w:val="Zkladntext"/>
              <w:rPr>
                <w:sz w:val="24"/>
                <w:szCs w:val="24"/>
                <w:lang w:val="cs-CZ"/>
              </w:rPr>
            </w:pPr>
            <w:r w:rsidRPr="00B8705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8705E" w:rsidRPr="00B8705E" w:rsidTr="000634A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327B5" w:rsidRPr="00B8705E" w:rsidRDefault="000634A7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27B5" w:rsidRPr="00B8705E" w:rsidRDefault="000634A7" w:rsidP="000634A7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bere na vědomí</w:t>
            </w:r>
            <w:r w:rsidRPr="00B8705E">
              <w:t xml:space="preserve"> důvodovou zprávu</w:t>
            </w:r>
          </w:p>
        </w:tc>
      </w:tr>
      <w:tr w:rsidR="00B8705E" w:rsidRPr="00B8705E" w:rsidTr="000634A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34A7" w:rsidRPr="00B8705E" w:rsidRDefault="000634A7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34A7" w:rsidRPr="00B8705E" w:rsidRDefault="000634A7" w:rsidP="000634A7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schvaluje</w:t>
            </w:r>
            <w:r w:rsidRPr="00B8705E">
              <w:t xml:space="preserve"> aktualizaci plánu oprav a investic příspěvkových organizací zřizovaných Olomouckým krajem, včetně použití prostředků fondu investic dle Přílohy č. 1 důvodové zprávy</w:t>
            </w:r>
          </w:p>
        </w:tc>
      </w:tr>
      <w:tr w:rsidR="00B8705E" w:rsidRPr="00B8705E" w:rsidTr="000634A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34A7" w:rsidRPr="00B8705E" w:rsidRDefault="000634A7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34A7" w:rsidRPr="00B8705E" w:rsidRDefault="000634A7" w:rsidP="000634A7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souhlasí</w:t>
            </w:r>
            <w:r w:rsidRPr="00B8705E">
              <w:t xml:space="preserve"> s posílením fondu investic z fondu rezervního příspěvkových organizací zřizovaných Olomouckým krajem dle Přílohy č. 2 důvodové zprávy</w:t>
            </w:r>
          </w:p>
        </w:tc>
      </w:tr>
      <w:tr w:rsidR="00B8705E" w:rsidRPr="00B8705E" w:rsidTr="000634A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34A7" w:rsidRPr="00B8705E" w:rsidRDefault="000634A7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34A7" w:rsidRPr="00B8705E" w:rsidRDefault="000634A7" w:rsidP="000634A7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ukládá</w:t>
            </w:r>
            <w:r w:rsidRPr="00B8705E">
              <w:t xml:space="preserve"> informovat příspěvkové organizace o schválení aktualizace plánu oprav a investic příspěvkových organizací zřizovaných Olomouckým krajem dle bodu 2 usnesení, a o udělení souhlasu s posílením fondu investic z fondu rezervního dle bodu 3 usnesení</w:t>
            </w:r>
          </w:p>
        </w:tc>
      </w:tr>
      <w:tr w:rsidR="00B8705E" w:rsidRPr="00B8705E" w:rsidTr="000634A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34A7" w:rsidRPr="00B8705E" w:rsidRDefault="000634A7" w:rsidP="000634A7">
            <w:r w:rsidRPr="00B8705E">
              <w:t>O: vedoucí odboru podpory řízení příspěvkových organizací</w:t>
            </w:r>
          </w:p>
          <w:p w:rsidR="000634A7" w:rsidRPr="00B8705E" w:rsidRDefault="000634A7" w:rsidP="00B91727">
            <w:r w:rsidRPr="00B8705E">
              <w:t xml:space="preserve">T: </w:t>
            </w:r>
            <w:r w:rsidR="00B91727" w:rsidRPr="00B8705E">
              <w:t>ihned</w:t>
            </w:r>
          </w:p>
        </w:tc>
      </w:tr>
      <w:tr w:rsidR="00B8705E" w:rsidRPr="00B8705E" w:rsidTr="000634A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</w:p>
        </w:tc>
      </w:tr>
      <w:tr w:rsidR="00B8705E" w:rsidRPr="00B8705E" w:rsidTr="000634A7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0634A7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327B5" w:rsidRPr="00B8705E" w:rsidTr="000634A7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327B5" w:rsidRPr="00B8705E" w:rsidRDefault="000634A7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8.3.</w:t>
            </w:r>
          </w:p>
        </w:tc>
      </w:tr>
    </w:tbl>
    <w:p w:rsidR="00E327B5" w:rsidRPr="00B8705E" w:rsidRDefault="00E327B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8"/>
        <w:gridCol w:w="7322"/>
      </w:tblGrid>
      <w:tr w:rsidR="00B8705E" w:rsidRPr="00B8705E" w:rsidTr="00CE59DA">
        <w:tc>
          <w:tcPr>
            <w:tcW w:w="961" w:type="pct"/>
            <w:gridSpan w:val="2"/>
            <w:tcBorders>
              <w:bottom w:val="nil"/>
            </w:tcBorders>
          </w:tcPr>
          <w:p w:rsidR="00E327B5" w:rsidRPr="00B8705E" w:rsidRDefault="00CE59DA" w:rsidP="000E6A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8705E">
              <w:rPr>
                <w:szCs w:val="24"/>
              </w:rPr>
              <w:lastRenderedPageBreak/>
              <w:t>UR/107/20/2016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327B5" w:rsidRPr="00B8705E" w:rsidRDefault="00CE59DA" w:rsidP="000E6A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8705E">
              <w:rPr>
                <w:szCs w:val="24"/>
              </w:rPr>
              <w:t>Majetkové záležitosti příspěvkových organizací Olomouckého kraje</w:t>
            </w:r>
          </w:p>
        </w:tc>
      </w:tr>
      <w:tr w:rsidR="00B8705E" w:rsidRPr="00B8705E" w:rsidTr="00CE59D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327B5" w:rsidRPr="00B8705E" w:rsidRDefault="00CE59DA" w:rsidP="000E6A02">
            <w:pPr>
              <w:pStyle w:val="Zkladntext"/>
              <w:rPr>
                <w:sz w:val="24"/>
                <w:szCs w:val="24"/>
                <w:lang w:val="cs-CZ"/>
              </w:rPr>
            </w:pPr>
            <w:r w:rsidRPr="00B8705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8705E" w:rsidRPr="00B8705E" w:rsidTr="00CE59D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327B5" w:rsidRPr="00B8705E" w:rsidRDefault="00CE59DA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27B5" w:rsidRPr="00B8705E" w:rsidRDefault="00CE59DA" w:rsidP="00CE59DA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bere na vědomí</w:t>
            </w:r>
            <w:r w:rsidRPr="00B8705E">
              <w:t xml:space="preserve"> důvodovou zprávu</w:t>
            </w:r>
          </w:p>
        </w:tc>
      </w:tr>
      <w:tr w:rsidR="00B8705E" w:rsidRPr="00B8705E" w:rsidTr="00CE59D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59DA" w:rsidRPr="00B8705E" w:rsidRDefault="00CE59DA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59DA" w:rsidRPr="00B8705E" w:rsidRDefault="00CE59DA" w:rsidP="00CA4E6E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schvaluje</w:t>
            </w:r>
            <w:r w:rsidRPr="00B8705E">
              <w:t xml:space="preserve"> vyřazení movitého majetku Olomouckého kraje vozidla Škoda Felicie </w:t>
            </w:r>
            <w:proofErr w:type="spellStart"/>
            <w:r w:rsidRPr="00B8705E">
              <w:t>Combi</w:t>
            </w:r>
            <w:proofErr w:type="spellEnd"/>
            <w:r w:rsidRPr="00B8705E">
              <w:t xml:space="preserve"> LX1.6  RZ PRK 3423, inventární číslo 71, svěřeného do hospodaření </w:t>
            </w:r>
            <w:proofErr w:type="spellStart"/>
            <w:r w:rsidRPr="00B8705E">
              <w:t>Pedagogicko</w:t>
            </w:r>
            <w:proofErr w:type="spellEnd"/>
            <w:r w:rsidRPr="00B8705E">
              <w:t xml:space="preserve"> </w:t>
            </w:r>
            <w:r w:rsidR="00CA4E6E" w:rsidRPr="00B8705E">
              <w:t>–</w:t>
            </w:r>
            <w:r w:rsidRPr="00B8705E">
              <w:t xml:space="preserve"> psychologické poradně a Speciálně pedagogického centra Olomouckého kraje, Olomouc, U Sportovní haly 1a, příspěvkové organizaci, formou ekologické likvidace, dle bodu A důvodové zprávy</w:t>
            </w:r>
          </w:p>
        </w:tc>
      </w:tr>
      <w:tr w:rsidR="00B8705E" w:rsidRPr="00B8705E" w:rsidTr="00CE59D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59DA" w:rsidRPr="00B8705E" w:rsidRDefault="00CE59DA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59DA" w:rsidRPr="00B8705E" w:rsidRDefault="00CE59DA" w:rsidP="00CA4E6E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schvaluje</w:t>
            </w:r>
            <w:r w:rsidRPr="00B8705E">
              <w:t xml:space="preserve"> vyřazení movitého majetku Olomouckého kraje vozidla Škoda Felicie 1.6 GLX, RZ 1M2 94 15, inventární číslo 6/11, svěřeného do hospodaření </w:t>
            </w:r>
            <w:proofErr w:type="spellStart"/>
            <w:r w:rsidRPr="00B8705E">
              <w:t>Vincentina</w:t>
            </w:r>
            <w:proofErr w:type="spellEnd"/>
            <w:r w:rsidRPr="00B8705E">
              <w:t xml:space="preserve"> </w:t>
            </w:r>
            <w:r w:rsidR="00CA4E6E" w:rsidRPr="00B8705E">
              <w:t>–</w:t>
            </w:r>
            <w:r w:rsidRPr="00B8705E">
              <w:t xml:space="preserve"> poskytovatele sociálních služeb Šternberk, příspěvkové organizaci, formou ekologické likvidace, dle bodu B důvodové zprávy</w:t>
            </w:r>
          </w:p>
        </w:tc>
      </w:tr>
      <w:tr w:rsidR="00B8705E" w:rsidRPr="00B8705E" w:rsidTr="00CE59D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</w:p>
        </w:tc>
      </w:tr>
      <w:tr w:rsidR="00B8705E" w:rsidRPr="00B8705E" w:rsidTr="00CE59D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CE59DA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327B5" w:rsidRPr="00B8705E" w:rsidTr="00CE59D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327B5" w:rsidRPr="00B8705E" w:rsidRDefault="00CE59DA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8.4.</w:t>
            </w:r>
          </w:p>
        </w:tc>
      </w:tr>
    </w:tbl>
    <w:p w:rsidR="00E327B5" w:rsidRPr="00B8705E" w:rsidRDefault="00E327B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B8705E" w:rsidRPr="00B8705E" w:rsidTr="005558B5">
        <w:tc>
          <w:tcPr>
            <w:tcW w:w="964" w:type="pct"/>
            <w:gridSpan w:val="2"/>
            <w:tcBorders>
              <w:bottom w:val="nil"/>
            </w:tcBorders>
          </w:tcPr>
          <w:p w:rsidR="00E327B5" w:rsidRPr="00B8705E" w:rsidRDefault="005558B5" w:rsidP="000E6A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8705E">
              <w:rPr>
                <w:szCs w:val="24"/>
              </w:rPr>
              <w:t>UR/107/21/2016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327B5" w:rsidRPr="00B8705E" w:rsidRDefault="005558B5" w:rsidP="000E6A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8705E">
              <w:rPr>
                <w:szCs w:val="24"/>
              </w:rPr>
              <w:t>Smlouva mezi Olomouckým krajem a Obcí Čechy pod Kosířem – výnosy z parkovného</w:t>
            </w:r>
          </w:p>
        </w:tc>
      </w:tr>
      <w:tr w:rsidR="00B8705E" w:rsidRPr="00B8705E" w:rsidTr="005558B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327B5" w:rsidRPr="00B8705E" w:rsidRDefault="005558B5" w:rsidP="000E6A02">
            <w:pPr>
              <w:pStyle w:val="Zkladntext"/>
              <w:rPr>
                <w:sz w:val="24"/>
                <w:szCs w:val="24"/>
                <w:lang w:val="cs-CZ"/>
              </w:rPr>
            </w:pPr>
            <w:r w:rsidRPr="00B8705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8705E" w:rsidRPr="00B8705E" w:rsidTr="005558B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327B5" w:rsidRPr="00B8705E" w:rsidRDefault="005558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27B5" w:rsidRPr="00B8705E" w:rsidRDefault="005558B5" w:rsidP="005558B5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bere na vědomí</w:t>
            </w:r>
            <w:r w:rsidRPr="00B8705E">
              <w:t xml:space="preserve"> důvodovou zprávu</w:t>
            </w:r>
          </w:p>
        </w:tc>
      </w:tr>
      <w:tr w:rsidR="00B8705E" w:rsidRPr="00B8705E" w:rsidTr="005558B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58B5" w:rsidRPr="00B8705E" w:rsidRDefault="005558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58B5" w:rsidRPr="00B8705E" w:rsidRDefault="005558B5" w:rsidP="00CA4E6E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schvaluje</w:t>
            </w:r>
            <w:r w:rsidRPr="00B8705E">
              <w:t xml:space="preserve"> uzavření Smlouvy o vypořádání budoucích výnosů obce z</w:t>
            </w:r>
            <w:r w:rsidR="00CA4E6E" w:rsidRPr="00B8705E">
              <w:t> </w:t>
            </w:r>
            <w:r w:rsidRPr="00B8705E">
              <w:t>parkovného z parkoviště v Čechách pod Kosířem ve znění dle Přílohy č.</w:t>
            </w:r>
            <w:r w:rsidR="00CA4E6E" w:rsidRPr="00B8705E">
              <w:t> </w:t>
            </w:r>
            <w:r w:rsidRPr="00B8705E">
              <w:t xml:space="preserve">1 </w:t>
            </w:r>
            <w:r w:rsidR="00CA4E6E" w:rsidRPr="00B8705E">
              <w:t> d</w:t>
            </w:r>
            <w:r w:rsidRPr="00B8705E">
              <w:t>ůvodové zprávy</w:t>
            </w:r>
          </w:p>
        </w:tc>
      </w:tr>
      <w:tr w:rsidR="00B8705E" w:rsidRPr="00B8705E" w:rsidTr="005558B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58B5" w:rsidRPr="00B8705E" w:rsidRDefault="005558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58B5" w:rsidRPr="00B8705E" w:rsidRDefault="005558B5" w:rsidP="00CA4E6E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ukládá podepsat</w:t>
            </w:r>
            <w:r w:rsidRPr="00B8705E">
              <w:t xml:space="preserve"> Smlouvu o vypořádání budoucích výnosů obce z</w:t>
            </w:r>
            <w:r w:rsidR="00CA4E6E" w:rsidRPr="00B8705E">
              <w:t> </w:t>
            </w:r>
            <w:r w:rsidRPr="00B8705E">
              <w:t>parkovného z parkoviště v Čechách pod Kosířem dle bodu 2 usnesení</w:t>
            </w:r>
          </w:p>
        </w:tc>
      </w:tr>
      <w:tr w:rsidR="00B8705E" w:rsidRPr="00B8705E" w:rsidTr="005558B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58B5" w:rsidRPr="00B8705E" w:rsidRDefault="005558B5" w:rsidP="005558B5">
            <w:r w:rsidRPr="00B8705E">
              <w:t>O: Ing. Jiří Rozbořil, hejtman Olomouckého kraje</w:t>
            </w:r>
          </w:p>
        </w:tc>
      </w:tr>
      <w:tr w:rsidR="00B8705E" w:rsidRPr="00B8705E" w:rsidTr="005558B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58B5" w:rsidRPr="00B8705E" w:rsidRDefault="005558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58B5" w:rsidRPr="00B8705E" w:rsidRDefault="005558B5" w:rsidP="000F7C7A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ukládá</w:t>
            </w:r>
            <w:r w:rsidRPr="00B8705E">
              <w:t xml:space="preserve"> řediteli příspěvkové organizace Vlastivědné muzeum v Olomouci, se sídlem nám. Republiky 5/6, 771 73 Olomouc, IČ: 00100609</w:t>
            </w:r>
            <w:r w:rsidR="00CA4E6E" w:rsidRPr="00B8705E">
              <w:t>,</w:t>
            </w:r>
            <w:r w:rsidRPr="00B8705E">
              <w:t xml:space="preserve"> uzavírat každoročně darovací smlouvu s </w:t>
            </w:r>
            <w:r w:rsidR="000F7C7A" w:rsidRPr="00B8705E">
              <w:t>o</w:t>
            </w:r>
            <w:r w:rsidRPr="00B8705E">
              <w:t>bcí Čechy pod Kosířem, přičemž předmětem daru bude výnos z parkoviště v Čechách pod Kosířem, dle důvodové zprávy</w:t>
            </w:r>
          </w:p>
        </w:tc>
      </w:tr>
      <w:tr w:rsidR="00B8705E" w:rsidRPr="00B8705E" w:rsidTr="005558B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58B5" w:rsidRPr="00B8705E" w:rsidRDefault="005558B5" w:rsidP="005558B5">
            <w:r w:rsidRPr="00B8705E">
              <w:t>O: ředitel Vlastivědného muzea v Olomouci</w:t>
            </w:r>
          </w:p>
          <w:p w:rsidR="005558B5" w:rsidRPr="00B8705E" w:rsidRDefault="005558B5" w:rsidP="005558B5">
            <w:r w:rsidRPr="00B8705E">
              <w:t>T: ročně</w:t>
            </w:r>
          </w:p>
        </w:tc>
      </w:tr>
      <w:tr w:rsidR="00B8705E" w:rsidRPr="00B8705E" w:rsidTr="005558B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</w:p>
        </w:tc>
      </w:tr>
      <w:tr w:rsidR="00B8705E" w:rsidRPr="00B8705E" w:rsidTr="005558B5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5558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327B5" w:rsidRPr="00B8705E" w:rsidTr="005558B5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327B5" w:rsidRPr="00B8705E" w:rsidRDefault="005558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8.5.</w:t>
            </w:r>
          </w:p>
        </w:tc>
      </w:tr>
    </w:tbl>
    <w:p w:rsidR="00E327B5" w:rsidRPr="00B8705E" w:rsidRDefault="00E327B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B8705E" w:rsidRPr="00B8705E" w:rsidTr="00A36C71">
        <w:tc>
          <w:tcPr>
            <w:tcW w:w="964" w:type="pct"/>
            <w:gridSpan w:val="2"/>
            <w:tcBorders>
              <w:bottom w:val="nil"/>
            </w:tcBorders>
          </w:tcPr>
          <w:p w:rsidR="00E327B5" w:rsidRPr="00B8705E" w:rsidRDefault="00A36C71" w:rsidP="000E6A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8705E">
              <w:rPr>
                <w:szCs w:val="24"/>
              </w:rPr>
              <w:t>UR/107/22/2016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327B5" w:rsidRPr="00B8705E" w:rsidRDefault="00A36C71" w:rsidP="000E6A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8705E">
              <w:rPr>
                <w:szCs w:val="24"/>
              </w:rPr>
              <w:t>Personální záležitosti školství a kultury</w:t>
            </w:r>
          </w:p>
        </w:tc>
      </w:tr>
      <w:tr w:rsidR="00B8705E" w:rsidRPr="00B8705E" w:rsidTr="00A36C7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327B5" w:rsidRPr="00B8705E" w:rsidRDefault="00A36C71" w:rsidP="000E6A02">
            <w:pPr>
              <w:pStyle w:val="Zkladntext"/>
              <w:rPr>
                <w:sz w:val="24"/>
                <w:szCs w:val="24"/>
                <w:lang w:val="cs-CZ"/>
              </w:rPr>
            </w:pPr>
            <w:r w:rsidRPr="00B8705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8705E" w:rsidRPr="00B8705E" w:rsidTr="00A36C7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327B5" w:rsidRPr="00B8705E" w:rsidRDefault="00A36C71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27B5" w:rsidRPr="00B8705E" w:rsidRDefault="00A36C71" w:rsidP="00A36C71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bere na vědomí</w:t>
            </w:r>
            <w:r w:rsidRPr="00B8705E">
              <w:t xml:space="preserve"> důvodovou zprávu</w:t>
            </w:r>
          </w:p>
        </w:tc>
      </w:tr>
      <w:tr w:rsidR="00B8705E" w:rsidRPr="00B8705E" w:rsidTr="00A36C7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6C71" w:rsidRPr="00B8705E" w:rsidRDefault="00A36C71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6C71" w:rsidRPr="00B8705E" w:rsidRDefault="00A36C71" w:rsidP="00A36C71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schvaluje</w:t>
            </w:r>
            <w:r w:rsidRPr="00B8705E">
              <w:t xml:space="preserve"> výše osobních příplatků ředitelům školských příspěvkových organizací zřizovaných Olomouckým krajem s účinností od 1. 11. 2016 dle části A) důvodové zprávy</w:t>
            </w:r>
          </w:p>
        </w:tc>
      </w:tr>
      <w:tr w:rsidR="00B8705E" w:rsidRPr="00B8705E" w:rsidTr="00A36C7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6C71" w:rsidRPr="00B8705E" w:rsidRDefault="00A36C71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6C71" w:rsidRPr="00B8705E" w:rsidRDefault="00A36C71" w:rsidP="00CA4E6E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schvaluje</w:t>
            </w:r>
            <w:r w:rsidRPr="00B8705E">
              <w:t xml:space="preserve"> příplatky za vedení ředitelům školských příspěvkových organizací zřizovaných Olomouckým krajem a odejmutí zvláštního příplatku ředitelce školské příspěvkové organizace zřizované Olomouckým krajem s </w:t>
            </w:r>
            <w:r w:rsidR="00CA4E6E" w:rsidRPr="00B8705E">
              <w:t> </w:t>
            </w:r>
            <w:r w:rsidR="00EC134A">
              <w:t>ú</w:t>
            </w:r>
            <w:bookmarkStart w:id="0" w:name="_GoBack"/>
            <w:bookmarkEnd w:id="0"/>
            <w:r w:rsidRPr="00B8705E">
              <w:t>činností od 1. 11. 2016 dle části B) důvodové zprávy a Přílohy č. 1 a Přílohy č. 2 důvodové zprávy</w:t>
            </w:r>
          </w:p>
        </w:tc>
      </w:tr>
      <w:tr w:rsidR="00B8705E" w:rsidRPr="00B8705E" w:rsidTr="00A36C7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6C71" w:rsidRPr="00B8705E" w:rsidRDefault="00A36C71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6C71" w:rsidRPr="00B8705E" w:rsidRDefault="00A36C71" w:rsidP="00A36C71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schvaluje</w:t>
            </w:r>
            <w:r w:rsidRPr="00B8705E">
              <w:t xml:space="preserve"> změnu tarifního platu ředitelce školské příspěvkové organizace zřizované Olomouckým krajem s účinností od 1. 11. 2016 dle části C) důvodové zprávy</w:t>
            </w:r>
          </w:p>
        </w:tc>
      </w:tr>
      <w:tr w:rsidR="00B8705E" w:rsidRPr="00B8705E" w:rsidTr="00A36C7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6C71" w:rsidRPr="00B8705E" w:rsidRDefault="00A36C71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6C71" w:rsidRPr="00B8705E" w:rsidRDefault="00A36C71" w:rsidP="00A36C71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schvaluje</w:t>
            </w:r>
            <w:r w:rsidRPr="00B8705E">
              <w:t xml:space="preserve"> změnu výše osobního příplatku zástupkyni statutárního orgánu školské příspěvkové organizace zřizované Olomouckým krajem s účinností od 1. 11. 2016 dle části D) důvodové zprávy</w:t>
            </w:r>
          </w:p>
        </w:tc>
      </w:tr>
      <w:tr w:rsidR="00B8705E" w:rsidRPr="00B8705E" w:rsidTr="00A36C7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6C71" w:rsidRPr="00B8705E" w:rsidRDefault="00A36C71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6.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6C71" w:rsidRPr="00B8705E" w:rsidRDefault="00A36C71" w:rsidP="00A36C71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schvaluje</w:t>
            </w:r>
            <w:r w:rsidRPr="00B8705E">
              <w:t xml:space="preserve"> změnu výše platů a mzdy ředitelům příspěvkových organizací zřizovaných Olomouckým krajem v oblasti kultury s účinností od 1. 11. 2016 dle části E) důvodové zprávy</w:t>
            </w:r>
          </w:p>
        </w:tc>
      </w:tr>
      <w:tr w:rsidR="00B8705E" w:rsidRPr="00B8705E" w:rsidTr="00A36C7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6C71" w:rsidRPr="00B8705E" w:rsidRDefault="00A36C71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7.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6C71" w:rsidRPr="00B8705E" w:rsidRDefault="00A36C71" w:rsidP="00A36C71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ukládá</w:t>
            </w:r>
            <w:r w:rsidRPr="00B8705E">
              <w:t xml:space="preserve"> zpracovat platové výměry a mzdový výměr dle bodu 2, 3, 4, 5 a 6 usnesení</w:t>
            </w:r>
          </w:p>
        </w:tc>
      </w:tr>
      <w:tr w:rsidR="00B8705E" w:rsidRPr="00B8705E" w:rsidTr="00A36C7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6C71" w:rsidRPr="00B8705E" w:rsidRDefault="00A36C71" w:rsidP="00A36C71">
            <w:r w:rsidRPr="00B8705E">
              <w:t>O: vedoucí odboru školství, sportu a kultury</w:t>
            </w:r>
          </w:p>
          <w:p w:rsidR="00A36C71" w:rsidRPr="00B8705E" w:rsidRDefault="00A36C71" w:rsidP="00A36C71">
            <w:r w:rsidRPr="00B8705E">
              <w:t>T: ihned</w:t>
            </w:r>
          </w:p>
        </w:tc>
      </w:tr>
      <w:tr w:rsidR="00B8705E" w:rsidRPr="00B8705E" w:rsidTr="00A36C7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</w:p>
        </w:tc>
      </w:tr>
      <w:tr w:rsidR="00B8705E" w:rsidRPr="00B8705E" w:rsidTr="00A36C71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A36C71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Ing. Zdeněk Švec, náměstek hejtmana; Mgr. Radovan Rašťák, náměstek hejtmana</w:t>
            </w:r>
          </w:p>
        </w:tc>
      </w:tr>
      <w:tr w:rsidR="00E327B5" w:rsidRPr="00B8705E" w:rsidTr="00A36C71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327B5" w:rsidRPr="00B8705E" w:rsidRDefault="00A36C71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9.1.</w:t>
            </w:r>
          </w:p>
        </w:tc>
      </w:tr>
    </w:tbl>
    <w:p w:rsidR="00E327B5" w:rsidRPr="00B8705E" w:rsidRDefault="00E327B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B8705E" w:rsidRPr="00B8705E" w:rsidTr="00346C73">
        <w:tc>
          <w:tcPr>
            <w:tcW w:w="964" w:type="pct"/>
            <w:gridSpan w:val="2"/>
            <w:tcBorders>
              <w:bottom w:val="nil"/>
            </w:tcBorders>
          </w:tcPr>
          <w:p w:rsidR="00E327B5" w:rsidRPr="00B8705E" w:rsidRDefault="00346C73" w:rsidP="000E6A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8705E">
              <w:rPr>
                <w:szCs w:val="24"/>
              </w:rPr>
              <w:t>UR/107/23/2016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327B5" w:rsidRPr="00B8705E" w:rsidRDefault="00346C73" w:rsidP="000E6A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8705E">
              <w:rPr>
                <w:szCs w:val="24"/>
              </w:rPr>
              <w:t xml:space="preserve">Environmentální vzdělávání, výchova a osvěta v Olomouckém kraji v roce 2016 – vyhodnocení dotačního titulu 2    </w:t>
            </w:r>
          </w:p>
        </w:tc>
      </w:tr>
      <w:tr w:rsidR="00B8705E" w:rsidRPr="00B8705E" w:rsidTr="00346C7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327B5" w:rsidRPr="00B8705E" w:rsidRDefault="00346C73" w:rsidP="000E6A02">
            <w:pPr>
              <w:pStyle w:val="Zkladntext"/>
              <w:rPr>
                <w:sz w:val="24"/>
                <w:szCs w:val="24"/>
                <w:lang w:val="cs-CZ"/>
              </w:rPr>
            </w:pPr>
            <w:r w:rsidRPr="00B8705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8705E" w:rsidRPr="00B8705E" w:rsidTr="00346C7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327B5" w:rsidRPr="00B8705E" w:rsidRDefault="00346C73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27B5" w:rsidRPr="00B8705E" w:rsidRDefault="00346C73" w:rsidP="00346C73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bere na vědomí</w:t>
            </w:r>
            <w:r w:rsidRPr="00B8705E">
              <w:t xml:space="preserve"> důvodovou zprávu</w:t>
            </w:r>
          </w:p>
        </w:tc>
      </w:tr>
      <w:tr w:rsidR="00B8705E" w:rsidRPr="00B8705E" w:rsidTr="00346C7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46C73" w:rsidRPr="00B8705E" w:rsidRDefault="00346C73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46C73" w:rsidRPr="00B8705E" w:rsidRDefault="00346C73" w:rsidP="00CA4E6E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schvaluje</w:t>
            </w:r>
            <w:r w:rsidRPr="00B8705E">
              <w:t xml:space="preserve"> poskytnutí dotací příjemcům v dotačním titulu 2 </w:t>
            </w:r>
            <w:r w:rsidR="00CA4E6E" w:rsidRPr="00B8705E">
              <w:t>–</w:t>
            </w:r>
            <w:r w:rsidRPr="00B8705E">
              <w:t xml:space="preserve"> Zelená škola Olomouckého kraje dle Přílohy č. 2 důvodové zprávy</w:t>
            </w:r>
          </w:p>
        </w:tc>
      </w:tr>
      <w:tr w:rsidR="00B8705E" w:rsidRPr="00B8705E" w:rsidTr="00346C7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46C73" w:rsidRPr="00B8705E" w:rsidRDefault="00346C73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46C73" w:rsidRPr="00B8705E" w:rsidRDefault="00346C73" w:rsidP="00CA4E6E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schvaluje</w:t>
            </w:r>
            <w:r w:rsidRPr="00B8705E">
              <w:t xml:space="preserve"> uzavření veřejnoprávních smluv o poskytnutí dotací s příjemci v dotačním titulu 2 </w:t>
            </w:r>
            <w:r w:rsidR="00CA4E6E" w:rsidRPr="00B8705E">
              <w:t>–</w:t>
            </w:r>
            <w:r w:rsidRPr="00B8705E">
              <w:t xml:space="preserve"> Zelená škola Olomouckého kraje dle Přílohy č. 2 důvodové zprávy, ve znění dle vzorové veřejnoprávní smlouvy uvedené v Příloze č.</w:t>
            </w:r>
            <w:r w:rsidR="00CA4E6E" w:rsidRPr="00B8705E">
              <w:t> </w:t>
            </w:r>
            <w:r w:rsidRPr="00B8705E">
              <w:t>1</w:t>
            </w:r>
            <w:r w:rsidR="00CA4E6E" w:rsidRPr="00B8705E">
              <w:t> </w:t>
            </w:r>
            <w:r w:rsidRPr="00B8705E">
              <w:t>důvodové zprávy</w:t>
            </w:r>
          </w:p>
        </w:tc>
      </w:tr>
      <w:tr w:rsidR="00B8705E" w:rsidRPr="00B8705E" w:rsidTr="00346C7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46C73" w:rsidRPr="00B8705E" w:rsidRDefault="00346C73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46C73" w:rsidRPr="00B8705E" w:rsidRDefault="00346C73" w:rsidP="00CA4E6E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schvaluje</w:t>
            </w:r>
            <w:r w:rsidRPr="00B8705E">
              <w:t xml:space="preserve"> poskytnutí účelově určeného příspěvku příspěvkovým organizacím zřizovaným Olomouckým krajem v dotačním titulu 2 </w:t>
            </w:r>
            <w:r w:rsidR="00CA4E6E" w:rsidRPr="00B8705E">
              <w:t>–</w:t>
            </w:r>
            <w:r w:rsidRPr="00B8705E">
              <w:t xml:space="preserve"> Zelená škola Olomouckého kraje dle důvodové zprávy a dle Přílohy č. 2 důvodové zprávy</w:t>
            </w:r>
          </w:p>
        </w:tc>
      </w:tr>
      <w:tr w:rsidR="00B8705E" w:rsidRPr="00B8705E" w:rsidTr="00346C7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46C73" w:rsidRPr="00B8705E" w:rsidRDefault="00346C73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46C73" w:rsidRPr="00B8705E" w:rsidRDefault="00346C73" w:rsidP="00346C73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nevyhovuje žádostem</w:t>
            </w:r>
            <w:r w:rsidRPr="00B8705E">
              <w:t xml:space="preserve"> žadatelů dle Přílohy č. 3 důvodové zprávy s odůvodněním dle důvodové zprávy</w:t>
            </w:r>
          </w:p>
        </w:tc>
      </w:tr>
      <w:tr w:rsidR="00B8705E" w:rsidRPr="00B8705E" w:rsidTr="00346C7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46C73" w:rsidRPr="00B8705E" w:rsidRDefault="00346C73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6.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46C73" w:rsidRPr="00B8705E" w:rsidRDefault="00346C73" w:rsidP="00346C73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bere na vědomí</w:t>
            </w:r>
            <w:r w:rsidRPr="00B8705E">
              <w:t xml:space="preserve"> informaci o žádostech, které pro nesplnění podmínek byly vyřazeny dle Přílohy č. 4 důvodové zprávy</w:t>
            </w:r>
          </w:p>
        </w:tc>
      </w:tr>
      <w:tr w:rsidR="00B8705E" w:rsidRPr="00B8705E" w:rsidTr="00346C7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46C73" w:rsidRPr="00B8705E" w:rsidRDefault="00346C73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7.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46C73" w:rsidRPr="00B8705E" w:rsidRDefault="00346C73" w:rsidP="00346C73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ukládá podepsat</w:t>
            </w:r>
            <w:r w:rsidRPr="00B8705E">
              <w:t xml:space="preserve"> veřejnoprávní smlouvy dle bodu 3 usnesení</w:t>
            </w:r>
          </w:p>
        </w:tc>
      </w:tr>
      <w:tr w:rsidR="00B8705E" w:rsidRPr="00B8705E" w:rsidTr="00346C7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46C73" w:rsidRPr="00B8705E" w:rsidRDefault="00346C73" w:rsidP="00346C73">
            <w:r w:rsidRPr="00B8705E">
              <w:t>O: Ing. Zdeněk Švec, náměstek hejtmana</w:t>
            </w:r>
          </w:p>
        </w:tc>
      </w:tr>
      <w:tr w:rsidR="00B8705E" w:rsidRPr="00B8705E" w:rsidTr="00346C7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</w:p>
        </w:tc>
      </w:tr>
      <w:tr w:rsidR="00B8705E" w:rsidRPr="00B8705E" w:rsidTr="00346C73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346C73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Ing. Zdeněk Švec, náměstek hejtmana</w:t>
            </w:r>
          </w:p>
        </w:tc>
      </w:tr>
      <w:tr w:rsidR="00E327B5" w:rsidRPr="00B8705E" w:rsidTr="00346C73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327B5" w:rsidRPr="00B8705E" w:rsidRDefault="00346C73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9.2.</w:t>
            </w:r>
          </w:p>
        </w:tc>
      </w:tr>
    </w:tbl>
    <w:p w:rsidR="00E327B5" w:rsidRPr="00B8705E" w:rsidRDefault="00E327B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B8705E" w:rsidRPr="00B8705E" w:rsidTr="00AD65ED">
        <w:tc>
          <w:tcPr>
            <w:tcW w:w="964" w:type="pct"/>
            <w:gridSpan w:val="2"/>
            <w:tcBorders>
              <w:bottom w:val="nil"/>
            </w:tcBorders>
          </w:tcPr>
          <w:p w:rsidR="00E327B5" w:rsidRPr="00B8705E" w:rsidRDefault="00AD65ED" w:rsidP="000E6A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8705E">
              <w:rPr>
                <w:szCs w:val="24"/>
              </w:rPr>
              <w:t>UR/107/24/2016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327B5" w:rsidRPr="00B8705E" w:rsidRDefault="00AD65ED" w:rsidP="000E6A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8705E">
              <w:rPr>
                <w:szCs w:val="24"/>
              </w:rPr>
              <w:t>Výjimky z naplněnosti tříd ve školách zřizovaných Olomouckým krajem</w:t>
            </w:r>
          </w:p>
        </w:tc>
      </w:tr>
      <w:tr w:rsidR="00B8705E" w:rsidRPr="00B8705E" w:rsidTr="00AD65E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327B5" w:rsidRPr="00B8705E" w:rsidRDefault="00AD65ED" w:rsidP="000E6A02">
            <w:pPr>
              <w:pStyle w:val="Zkladntext"/>
              <w:rPr>
                <w:sz w:val="24"/>
                <w:szCs w:val="24"/>
                <w:lang w:val="cs-CZ"/>
              </w:rPr>
            </w:pPr>
            <w:r w:rsidRPr="00B8705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8705E" w:rsidRPr="00B8705E" w:rsidTr="00AD65ED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327B5" w:rsidRPr="00B8705E" w:rsidRDefault="00AD65ED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27B5" w:rsidRPr="00B8705E" w:rsidRDefault="00AD65ED" w:rsidP="00AD65ED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bere na vědomí</w:t>
            </w:r>
            <w:r w:rsidRPr="00B8705E">
              <w:t xml:space="preserve"> důvodovou zprávu</w:t>
            </w:r>
          </w:p>
        </w:tc>
      </w:tr>
      <w:tr w:rsidR="00B8705E" w:rsidRPr="00B8705E" w:rsidTr="00AD65ED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D65ED" w:rsidRPr="00B8705E" w:rsidRDefault="00AD65ED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D65ED" w:rsidRPr="00B8705E" w:rsidRDefault="00AD65ED" w:rsidP="00CA4E6E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schvaluje</w:t>
            </w:r>
            <w:r w:rsidRPr="00B8705E">
              <w:t xml:space="preserve"> výjimky z naplněnosti tříd na středních školách zřizovaných Olomouckým krajem dle Přílohy č. 1 důvodové zprávy s účinností od 19.</w:t>
            </w:r>
            <w:r w:rsidR="00CA4E6E" w:rsidRPr="00B8705E">
              <w:t> </w:t>
            </w:r>
            <w:r w:rsidRPr="00B8705E">
              <w:t>10.</w:t>
            </w:r>
            <w:r w:rsidR="00CA4E6E" w:rsidRPr="00B8705E">
              <w:t> </w:t>
            </w:r>
            <w:r w:rsidRPr="00B8705E">
              <w:t>2016</w:t>
            </w:r>
          </w:p>
        </w:tc>
      </w:tr>
      <w:tr w:rsidR="00B8705E" w:rsidRPr="00B8705E" w:rsidTr="00AD65ED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D65ED" w:rsidRPr="00B8705E" w:rsidRDefault="00AD65ED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D65ED" w:rsidRPr="00B8705E" w:rsidRDefault="00AD65ED" w:rsidP="00AD65ED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ukládá</w:t>
            </w:r>
            <w:r w:rsidRPr="00B8705E">
              <w:t xml:space="preserve"> informovat ředitele středních škol zřizovaných Olomouckým krajem o výjimkách z naplněnosti tříd dle bodu 2 usnesení</w:t>
            </w:r>
          </w:p>
        </w:tc>
      </w:tr>
      <w:tr w:rsidR="00B8705E" w:rsidRPr="00B8705E" w:rsidTr="00AD65E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D65ED" w:rsidRPr="00B8705E" w:rsidRDefault="00AD65ED" w:rsidP="00AD65ED">
            <w:r w:rsidRPr="00B8705E">
              <w:t>O: vedoucí odboru školství, sportu a kultury</w:t>
            </w:r>
          </w:p>
          <w:p w:rsidR="00AD65ED" w:rsidRPr="00B8705E" w:rsidRDefault="00AD65ED" w:rsidP="00AD65ED">
            <w:r w:rsidRPr="00B8705E">
              <w:t>T: ihned</w:t>
            </w:r>
          </w:p>
        </w:tc>
      </w:tr>
      <w:tr w:rsidR="00B8705E" w:rsidRPr="00B8705E" w:rsidTr="00AD65E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</w:p>
        </w:tc>
      </w:tr>
      <w:tr w:rsidR="00B8705E" w:rsidRPr="00B8705E" w:rsidTr="00AD65ED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AD65ED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Ing. Zdeněk Švec, náměstek hejtmana</w:t>
            </w:r>
          </w:p>
        </w:tc>
      </w:tr>
      <w:tr w:rsidR="00E327B5" w:rsidRPr="00B8705E" w:rsidTr="00AD65ED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327B5" w:rsidRPr="00B8705E" w:rsidRDefault="00AD65ED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9.3.</w:t>
            </w:r>
          </w:p>
        </w:tc>
      </w:tr>
    </w:tbl>
    <w:p w:rsidR="00E327B5" w:rsidRPr="00B8705E" w:rsidRDefault="00E327B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B8705E" w:rsidRPr="00B8705E" w:rsidTr="00955772">
        <w:tc>
          <w:tcPr>
            <w:tcW w:w="964" w:type="pct"/>
            <w:gridSpan w:val="2"/>
            <w:tcBorders>
              <w:bottom w:val="nil"/>
            </w:tcBorders>
          </w:tcPr>
          <w:p w:rsidR="00E327B5" w:rsidRPr="00B8705E" w:rsidRDefault="00955772" w:rsidP="000E6A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8705E">
              <w:rPr>
                <w:szCs w:val="24"/>
              </w:rPr>
              <w:t>UR/107/25/2016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327B5" w:rsidRPr="00B8705E" w:rsidRDefault="00955772" w:rsidP="008F3C5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8705E">
              <w:rPr>
                <w:szCs w:val="24"/>
              </w:rPr>
              <w:t>Koncepce rozvoje kultury a památkové péče Olomouckého kraje pro období 2017–</w:t>
            </w:r>
            <w:r w:rsidR="008F3C5F" w:rsidRPr="00B8705E">
              <w:rPr>
                <w:szCs w:val="24"/>
              </w:rPr>
              <w:t>2</w:t>
            </w:r>
            <w:r w:rsidRPr="00B8705E">
              <w:rPr>
                <w:szCs w:val="24"/>
              </w:rPr>
              <w:t xml:space="preserve">020 </w:t>
            </w:r>
            <w:r w:rsidR="00CA4E6E" w:rsidRPr="00B8705E">
              <w:rPr>
                <w:szCs w:val="24"/>
              </w:rPr>
              <w:t>–</w:t>
            </w:r>
            <w:r w:rsidRPr="00B8705E">
              <w:rPr>
                <w:szCs w:val="24"/>
              </w:rPr>
              <w:t xml:space="preserve"> záměr</w:t>
            </w:r>
          </w:p>
        </w:tc>
      </w:tr>
      <w:tr w:rsidR="00B8705E" w:rsidRPr="00B8705E" w:rsidTr="0095577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327B5" w:rsidRPr="00B8705E" w:rsidRDefault="00955772" w:rsidP="000E6A02">
            <w:pPr>
              <w:pStyle w:val="Zkladntext"/>
              <w:rPr>
                <w:sz w:val="24"/>
                <w:szCs w:val="24"/>
                <w:lang w:val="cs-CZ"/>
              </w:rPr>
            </w:pPr>
            <w:r w:rsidRPr="00B8705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8705E" w:rsidRPr="00B8705E" w:rsidTr="00955772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327B5" w:rsidRPr="00B8705E" w:rsidRDefault="00955772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27B5" w:rsidRPr="00B8705E" w:rsidRDefault="00955772" w:rsidP="00955772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bere na vědomí</w:t>
            </w:r>
            <w:r w:rsidRPr="00B8705E">
              <w:t xml:space="preserve"> důvodovou zprávu</w:t>
            </w:r>
          </w:p>
        </w:tc>
      </w:tr>
      <w:tr w:rsidR="00B8705E" w:rsidRPr="00B8705E" w:rsidTr="00955772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55772" w:rsidRPr="00B8705E" w:rsidRDefault="00955772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55772" w:rsidRPr="00B8705E" w:rsidRDefault="00955772" w:rsidP="00B62042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ukládá</w:t>
            </w:r>
            <w:r w:rsidRPr="00B8705E">
              <w:t xml:space="preserve"> zahájit práce související se zpracováním návrhu </w:t>
            </w:r>
            <w:r w:rsidR="00B62042" w:rsidRPr="00B8705E">
              <w:t>k</w:t>
            </w:r>
            <w:r w:rsidRPr="00B8705E">
              <w:t>oncepce rozvoje kultury a památkové péče Olomouckého kraje pro období 2017</w:t>
            </w:r>
            <w:r w:rsidR="00CA4E6E" w:rsidRPr="00B8705E">
              <w:t>–</w:t>
            </w:r>
            <w:r w:rsidRPr="00B8705E">
              <w:t>2020 dle důvodové zprávy</w:t>
            </w:r>
          </w:p>
        </w:tc>
      </w:tr>
      <w:tr w:rsidR="00B8705E" w:rsidRPr="00B8705E" w:rsidTr="0095577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55772" w:rsidRPr="00B8705E" w:rsidRDefault="00955772" w:rsidP="00955772">
            <w:r w:rsidRPr="00B8705E">
              <w:t>O: vedoucí odboru školství, sportu a kultury, vedoucí odboru strategického rozvoje kraje</w:t>
            </w:r>
          </w:p>
          <w:p w:rsidR="00955772" w:rsidRPr="00B8705E" w:rsidRDefault="00955772" w:rsidP="00955772">
            <w:r w:rsidRPr="00B8705E">
              <w:t>T: ihned</w:t>
            </w:r>
          </w:p>
        </w:tc>
      </w:tr>
      <w:tr w:rsidR="00B8705E" w:rsidRPr="00B8705E" w:rsidTr="0095577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</w:p>
        </w:tc>
      </w:tr>
      <w:tr w:rsidR="00B8705E" w:rsidRPr="00B8705E" w:rsidTr="00955772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955772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Mgr. Radovan Rašťák, náměstek hejtmana</w:t>
            </w:r>
          </w:p>
        </w:tc>
      </w:tr>
      <w:tr w:rsidR="00B8705E" w:rsidRPr="00B8705E" w:rsidTr="00955772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327B5" w:rsidRPr="00B8705E" w:rsidRDefault="00955772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9.4.</w:t>
            </w:r>
          </w:p>
        </w:tc>
      </w:tr>
    </w:tbl>
    <w:p w:rsidR="00E327B5" w:rsidRPr="00B8705E" w:rsidRDefault="00E327B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B8705E" w:rsidRPr="00B8705E" w:rsidTr="00313325">
        <w:tc>
          <w:tcPr>
            <w:tcW w:w="964" w:type="pct"/>
            <w:gridSpan w:val="2"/>
            <w:tcBorders>
              <w:bottom w:val="nil"/>
            </w:tcBorders>
          </w:tcPr>
          <w:p w:rsidR="00E327B5" w:rsidRPr="00B8705E" w:rsidRDefault="00313325" w:rsidP="000E6A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8705E">
              <w:rPr>
                <w:szCs w:val="24"/>
              </w:rPr>
              <w:lastRenderedPageBreak/>
              <w:t>UR/107/26/2016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327B5" w:rsidRPr="00B8705E" w:rsidRDefault="00313325" w:rsidP="000E6A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8705E">
              <w:rPr>
                <w:szCs w:val="24"/>
              </w:rPr>
              <w:t>Projekty předkládané do IROP – vyjádření Olomouckého kraje</w:t>
            </w:r>
          </w:p>
        </w:tc>
      </w:tr>
      <w:tr w:rsidR="00B8705E" w:rsidRPr="00B8705E" w:rsidTr="0031332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327B5" w:rsidRPr="00B8705E" w:rsidRDefault="00313325" w:rsidP="000E6A02">
            <w:pPr>
              <w:pStyle w:val="Zkladntext"/>
              <w:rPr>
                <w:sz w:val="24"/>
                <w:szCs w:val="24"/>
                <w:lang w:val="cs-CZ"/>
              </w:rPr>
            </w:pPr>
            <w:r w:rsidRPr="00B8705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8705E" w:rsidRPr="00B8705E" w:rsidTr="0031332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327B5" w:rsidRPr="00B8705E" w:rsidRDefault="0031332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27B5" w:rsidRPr="00B8705E" w:rsidRDefault="00313325" w:rsidP="00313325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bere na vědomí</w:t>
            </w:r>
            <w:r w:rsidRPr="00B8705E">
              <w:t xml:space="preserve"> důvodovou zprávu</w:t>
            </w:r>
          </w:p>
        </w:tc>
      </w:tr>
      <w:tr w:rsidR="00B8705E" w:rsidRPr="00B8705E" w:rsidTr="0031332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13325" w:rsidRPr="00B8705E" w:rsidRDefault="0031332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13325" w:rsidRPr="00B8705E" w:rsidRDefault="00313325" w:rsidP="00FC0A34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schvaluje</w:t>
            </w:r>
            <w:r w:rsidRPr="00B8705E">
              <w:t xml:space="preserve"> stanoviska Olomouckého kraje k projektům předkládaným do výzvy č. 30 a 39 z Integrovaného regionálního operačního programu dle </w:t>
            </w:r>
            <w:r w:rsidR="00FC0A34" w:rsidRPr="00B8705E">
              <w:t>p</w:t>
            </w:r>
            <w:r w:rsidRPr="00B8705E">
              <w:t>říloh č. 1 až 13 důvodové zprávy</w:t>
            </w:r>
          </w:p>
        </w:tc>
      </w:tr>
      <w:tr w:rsidR="00B8705E" w:rsidRPr="00B8705E" w:rsidTr="0031332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13325" w:rsidRPr="00B8705E" w:rsidRDefault="0031332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13325" w:rsidRPr="00B8705E" w:rsidRDefault="00313325" w:rsidP="00FC0A34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ukládá podepsat</w:t>
            </w:r>
            <w:r w:rsidRPr="00B8705E">
              <w:t xml:space="preserve"> stanoviska Olomouckého kraje k projektům předkládaným do výzvy č. 30 a 39 z Integrovaného regionálního operačního programu dle </w:t>
            </w:r>
            <w:r w:rsidR="00FC0A34" w:rsidRPr="00B8705E">
              <w:t>p</w:t>
            </w:r>
            <w:r w:rsidRPr="00B8705E">
              <w:t>říloh č. 1 až 13 důvodové zprávy</w:t>
            </w:r>
          </w:p>
        </w:tc>
      </w:tr>
      <w:tr w:rsidR="00B8705E" w:rsidRPr="00B8705E" w:rsidTr="0031332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13325" w:rsidRPr="00B8705E" w:rsidRDefault="00313325" w:rsidP="00313325">
            <w:r w:rsidRPr="00B8705E">
              <w:t>O: Ing. Jiří Rozbořil, hejtman Olomouckého kraje</w:t>
            </w:r>
          </w:p>
        </w:tc>
      </w:tr>
      <w:tr w:rsidR="00B8705E" w:rsidRPr="00B8705E" w:rsidTr="0031332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13325" w:rsidRPr="00B8705E" w:rsidRDefault="0031332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13325" w:rsidRPr="00B8705E" w:rsidRDefault="00313325" w:rsidP="00AB6A6B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zmocňuje</w:t>
            </w:r>
            <w:r w:rsidRPr="00B8705E">
              <w:t xml:space="preserve"> Ing. Jiřího Rozbořila,</w:t>
            </w:r>
            <w:r w:rsidR="00AB6A6B" w:rsidRPr="00B8705E">
              <w:t xml:space="preserve"> </w:t>
            </w:r>
            <w:r w:rsidRPr="00B8705E">
              <w:t>hejtmana Olomouckého kraje, k vydání a</w:t>
            </w:r>
            <w:r w:rsidR="00FC0A34" w:rsidRPr="00B8705E">
              <w:t> </w:t>
            </w:r>
            <w:r w:rsidRPr="00B8705E">
              <w:t>podpisu stanoviska k žádostem o podporu projektům podávaným do výzvy č.</w:t>
            </w:r>
            <w:r w:rsidR="00FC0A34" w:rsidRPr="00B8705E">
              <w:t> </w:t>
            </w:r>
            <w:r w:rsidRPr="00B8705E">
              <w:t>30 a do výzvy č. 39 z Integrovaného regionálního operačního programu podaným Olomouckému kraji v termínu od 20.</w:t>
            </w:r>
            <w:r w:rsidR="00AB6A6B" w:rsidRPr="00B8705E">
              <w:t xml:space="preserve"> </w:t>
            </w:r>
            <w:r w:rsidRPr="00B8705E">
              <w:t>10</w:t>
            </w:r>
            <w:r w:rsidR="00FC0A34" w:rsidRPr="00B8705E">
              <w:t>.</w:t>
            </w:r>
            <w:r w:rsidRPr="00B8705E">
              <w:t xml:space="preserve"> 2016 do 30. 10. 2016</w:t>
            </w:r>
          </w:p>
        </w:tc>
      </w:tr>
      <w:tr w:rsidR="00B8705E" w:rsidRPr="00B8705E" w:rsidTr="0031332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</w:p>
        </w:tc>
      </w:tr>
      <w:tr w:rsidR="00B8705E" w:rsidRPr="00B8705E" w:rsidTr="00313325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31332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 xml:space="preserve">Mgr. Yvona Kubjátová, náměstkyně hejtmana; Bc. Pavel Šoltys, </w:t>
            </w:r>
            <w:proofErr w:type="spellStart"/>
            <w:r w:rsidRPr="00B8705E">
              <w:rPr>
                <w:sz w:val="24"/>
                <w:szCs w:val="24"/>
              </w:rPr>
              <w:t>DiS</w:t>
            </w:r>
            <w:proofErr w:type="spellEnd"/>
            <w:r w:rsidRPr="00B8705E">
              <w:rPr>
                <w:sz w:val="24"/>
                <w:szCs w:val="24"/>
              </w:rPr>
              <w:t>., náměstek hejtmana</w:t>
            </w:r>
          </w:p>
        </w:tc>
      </w:tr>
      <w:tr w:rsidR="00E327B5" w:rsidRPr="00B8705E" w:rsidTr="00313325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327B5" w:rsidRPr="00B8705E" w:rsidRDefault="0031332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10.1.</w:t>
            </w:r>
          </w:p>
        </w:tc>
      </w:tr>
    </w:tbl>
    <w:p w:rsidR="00E327B5" w:rsidRPr="00B8705E" w:rsidRDefault="00E327B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B8705E" w:rsidRPr="00B8705E" w:rsidTr="00E46535">
        <w:tc>
          <w:tcPr>
            <w:tcW w:w="964" w:type="pct"/>
            <w:gridSpan w:val="2"/>
            <w:tcBorders>
              <w:bottom w:val="nil"/>
            </w:tcBorders>
          </w:tcPr>
          <w:p w:rsidR="00E327B5" w:rsidRPr="00B8705E" w:rsidRDefault="00E46535" w:rsidP="000E6A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8705E">
              <w:rPr>
                <w:szCs w:val="24"/>
              </w:rPr>
              <w:t>UR/107/27/2016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327B5" w:rsidRPr="00B8705E" w:rsidRDefault="00E46535" w:rsidP="000E6A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8705E">
              <w:rPr>
                <w:szCs w:val="24"/>
              </w:rPr>
              <w:t>Personální záležitosti příspěvkových organizací v sociální oblasti</w:t>
            </w:r>
          </w:p>
        </w:tc>
      </w:tr>
      <w:tr w:rsidR="00B8705E" w:rsidRPr="00B8705E" w:rsidTr="00E4653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327B5" w:rsidRPr="00B8705E" w:rsidRDefault="00E46535" w:rsidP="000E6A02">
            <w:pPr>
              <w:pStyle w:val="Zkladntext"/>
              <w:rPr>
                <w:sz w:val="24"/>
                <w:szCs w:val="24"/>
                <w:lang w:val="cs-CZ"/>
              </w:rPr>
            </w:pPr>
            <w:r w:rsidRPr="00B8705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8705E" w:rsidRPr="00B8705E" w:rsidTr="00E4653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327B5" w:rsidRPr="00B8705E" w:rsidRDefault="00E4653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27B5" w:rsidRPr="00B8705E" w:rsidRDefault="00E46535" w:rsidP="00E46535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bere na vědomí</w:t>
            </w:r>
            <w:r w:rsidRPr="00B8705E">
              <w:t xml:space="preserve"> důvodovou zprávu</w:t>
            </w:r>
          </w:p>
        </w:tc>
      </w:tr>
      <w:tr w:rsidR="00B8705E" w:rsidRPr="00B8705E" w:rsidTr="00E4653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46535" w:rsidRPr="00B8705E" w:rsidRDefault="00E4653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46535" w:rsidRPr="00B8705E" w:rsidRDefault="00E46535" w:rsidP="00AB6A6B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stanovuje</w:t>
            </w:r>
            <w:r w:rsidRPr="00B8705E">
              <w:t xml:space="preserve"> platy ředitelům příspěvkových organizací v sociální oblasti s</w:t>
            </w:r>
            <w:r w:rsidR="00AB6A6B" w:rsidRPr="00B8705E">
              <w:t> </w:t>
            </w:r>
            <w:r w:rsidRPr="00B8705E">
              <w:t xml:space="preserve">účinností od 1. 11. 2016, dle </w:t>
            </w:r>
            <w:r w:rsidR="00AB6A6B" w:rsidRPr="00B8705E">
              <w:t>P</w:t>
            </w:r>
            <w:r w:rsidRPr="00B8705E">
              <w:t>řílohy č. 1 důvodové zprávy</w:t>
            </w:r>
          </w:p>
        </w:tc>
      </w:tr>
      <w:tr w:rsidR="00B8705E" w:rsidRPr="00B8705E" w:rsidTr="00E4653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46535" w:rsidRPr="00B8705E" w:rsidRDefault="00E4653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46535" w:rsidRPr="00B8705E" w:rsidRDefault="00E46535" w:rsidP="00AB6A6B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ukládá</w:t>
            </w:r>
            <w:r w:rsidRPr="00B8705E">
              <w:t xml:space="preserve"> administrativně zajistit naplnění usnesení a informovat ředitele příspěvkových organizací dle bodu 2 usnesení</w:t>
            </w:r>
          </w:p>
        </w:tc>
      </w:tr>
      <w:tr w:rsidR="00B8705E" w:rsidRPr="00B8705E" w:rsidTr="00E4653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46535" w:rsidRPr="00B8705E" w:rsidRDefault="00E46535" w:rsidP="00E46535">
            <w:r w:rsidRPr="00B8705E">
              <w:t>O: vedoucí odboru sociálních věcí</w:t>
            </w:r>
          </w:p>
          <w:p w:rsidR="00E46535" w:rsidRPr="00B8705E" w:rsidRDefault="00E46535" w:rsidP="00E46535">
            <w:r w:rsidRPr="00B8705E">
              <w:t>T: listopad 2016</w:t>
            </w:r>
          </w:p>
        </w:tc>
      </w:tr>
      <w:tr w:rsidR="00B8705E" w:rsidRPr="00B8705E" w:rsidTr="00E4653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</w:p>
        </w:tc>
      </w:tr>
      <w:tr w:rsidR="00B8705E" w:rsidRPr="00B8705E" w:rsidTr="00E46535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4653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Mgr. Yvona Kubjátová, náměstkyně hejtmana</w:t>
            </w:r>
          </w:p>
        </w:tc>
      </w:tr>
      <w:tr w:rsidR="00E327B5" w:rsidRPr="00B8705E" w:rsidTr="00E46535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327B5" w:rsidRPr="00B8705E" w:rsidRDefault="00E4653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10.2.</w:t>
            </w:r>
          </w:p>
        </w:tc>
      </w:tr>
    </w:tbl>
    <w:p w:rsidR="00E327B5" w:rsidRPr="00B8705E" w:rsidRDefault="00E327B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B8705E" w:rsidRPr="00B8705E" w:rsidTr="008667D9">
        <w:tc>
          <w:tcPr>
            <w:tcW w:w="964" w:type="pct"/>
            <w:gridSpan w:val="2"/>
            <w:tcBorders>
              <w:bottom w:val="nil"/>
            </w:tcBorders>
          </w:tcPr>
          <w:p w:rsidR="00E327B5" w:rsidRPr="00B8705E" w:rsidRDefault="008667D9" w:rsidP="000E6A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8705E">
              <w:rPr>
                <w:szCs w:val="24"/>
              </w:rPr>
              <w:t>UR/107/28/2016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327B5" w:rsidRPr="00B8705E" w:rsidRDefault="008667D9" w:rsidP="00AB6A6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8705E">
              <w:rPr>
                <w:szCs w:val="24"/>
              </w:rPr>
              <w:t xml:space="preserve">Rozpočet Olomouckého kraje 2016 </w:t>
            </w:r>
            <w:r w:rsidR="00AB6A6B" w:rsidRPr="00B8705E">
              <w:rPr>
                <w:szCs w:val="24"/>
              </w:rPr>
              <w:t>–</w:t>
            </w:r>
            <w:r w:rsidRPr="00B8705E">
              <w:rPr>
                <w:szCs w:val="24"/>
              </w:rPr>
              <w:t xml:space="preserve"> rozpočtové změny</w:t>
            </w:r>
          </w:p>
        </w:tc>
      </w:tr>
      <w:tr w:rsidR="00B8705E" w:rsidRPr="00B8705E" w:rsidTr="008667D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327B5" w:rsidRPr="00B8705E" w:rsidRDefault="008667D9" w:rsidP="000E6A02">
            <w:pPr>
              <w:pStyle w:val="Zkladntext"/>
              <w:rPr>
                <w:sz w:val="24"/>
                <w:szCs w:val="24"/>
                <w:lang w:val="cs-CZ"/>
              </w:rPr>
            </w:pPr>
            <w:r w:rsidRPr="00B8705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8705E" w:rsidRPr="00B8705E" w:rsidTr="008667D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327B5" w:rsidRPr="00B8705E" w:rsidRDefault="008667D9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27B5" w:rsidRPr="00B8705E" w:rsidRDefault="008667D9" w:rsidP="008667D9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bere na vědomí</w:t>
            </w:r>
            <w:r w:rsidRPr="00B8705E">
              <w:t xml:space="preserve"> důvodovou zprávu</w:t>
            </w:r>
          </w:p>
        </w:tc>
      </w:tr>
      <w:tr w:rsidR="00B8705E" w:rsidRPr="00B8705E" w:rsidTr="008667D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67D9" w:rsidRPr="00B8705E" w:rsidRDefault="008667D9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67D9" w:rsidRPr="00B8705E" w:rsidRDefault="008667D9" w:rsidP="008667D9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schvaluje</w:t>
            </w:r>
            <w:r w:rsidRPr="00B8705E">
              <w:t xml:space="preserve"> rozpočtové změny v Příloze č. 1</w:t>
            </w:r>
          </w:p>
        </w:tc>
      </w:tr>
      <w:tr w:rsidR="00B8705E" w:rsidRPr="00B8705E" w:rsidTr="008667D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67D9" w:rsidRPr="00B8705E" w:rsidRDefault="008667D9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67D9" w:rsidRPr="00B8705E" w:rsidRDefault="008667D9" w:rsidP="008667D9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souhlasí</w:t>
            </w:r>
            <w:r w:rsidRPr="00B8705E">
              <w:t xml:space="preserve"> s rozpočtovými změnami v Příloze č. 2</w:t>
            </w:r>
          </w:p>
        </w:tc>
      </w:tr>
      <w:tr w:rsidR="00B8705E" w:rsidRPr="00B8705E" w:rsidTr="008667D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67D9" w:rsidRPr="00B8705E" w:rsidRDefault="008667D9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67D9" w:rsidRPr="00B8705E" w:rsidRDefault="008667D9" w:rsidP="00794DB0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ukládá</w:t>
            </w:r>
            <w:r w:rsidRPr="00B8705E">
              <w:t xml:space="preserve"> </w:t>
            </w:r>
            <w:r w:rsidR="00794DB0" w:rsidRPr="00B8705E">
              <w:t>zajistit předložení</w:t>
            </w:r>
            <w:r w:rsidRPr="00B8705E">
              <w:t xml:space="preserve"> zpráv</w:t>
            </w:r>
            <w:r w:rsidR="00794DB0" w:rsidRPr="00B8705E">
              <w:t>y</w:t>
            </w:r>
            <w:r w:rsidRPr="00B8705E">
              <w:t xml:space="preserve"> na zasedání Zastupitelstva Olomouckého kraje</w:t>
            </w:r>
          </w:p>
        </w:tc>
      </w:tr>
      <w:tr w:rsidR="00B8705E" w:rsidRPr="00B8705E" w:rsidTr="008667D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67D9" w:rsidRPr="00B8705E" w:rsidRDefault="008667D9" w:rsidP="008667D9">
            <w:r w:rsidRPr="00B8705E">
              <w:t>O: vedoucí odboru ekonomického</w:t>
            </w:r>
          </w:p>
          <w:p w:rsidR="008667D9" w:rsidRPr="00B8705E" w:rsidRDefault="008667D9" w:rsidP="008667D9">
            <w:r w:rsidRPr="00B8705E">
              <w:t>T: ZOK prosinec 2016</w:t>
            </w:r>
          </w:p>
        </w:tc>
      </w:tr>
      <w:tr w:rsidR="00B8705E" w:rsidRPr="00B8705E" w:rsidTr="008667D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67D9" w:rsidRPr="00B8705E" w:rsidRDefault="008667D9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67D9" w:rsidRPr="00B8705E" w:rsidRDefault="008667D9" w:rsidP="008667D9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doporučuje Zastupitelstvu Olomouckého kraje</w:t>
            </w:r>
            <w:r w:rsidRPr="00B8705E">
              <w:t xml:space="preserve"> </w:t>
            </w:r>
          </w:p>
          <w:p w:rsidR="008667D9" w:rsidRPr="00B8705E" w:rsidRDefault="008667D9" w:rsidP="008667D9">
            <w:pPr>
              <w:pStyle w:val="Normal"/>
              <w:spacing w:after="119"/>
              <w:jc w:val="both"/>
            </w:pPr>
            <w:r w:rsidRPr="00B8705E">
              <w:t>a) vzít na vědomí rozpočtové změny v Příloze č. 1</w:t>
            </w:r>
          </w:p>
          <w:p w:rsidR="008667D9" w:rsidRPr="00B8705E" w:rsidRDefault="008667D9" w:rsidP="008667D9">
            <w:pPr>
              <w:pStyle w:val="Normal"/>
              <w:spacing w:after="119"/>
              <w:jc w:val="both"/>
            </w:pPr>
            <w:r w:rsidRPr="00B8705E">
              <w:t>b) schválit rozpočtové změny v Příloze č. 2</w:t>
            </w:r>
          </w:p>
        </w:tc>
      </w:tr>
      <w:tr w:rsidR="00B8705E" w:rsidRPr="00B8705E" w:rsidTr="008667D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</w:p>
        </w:tc>
      </w:tr>
      <w:tr w:rsidR="00B8705E" w:rsidRPr="00B8705E" w:rsidTr="008667D9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8667D9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327B5" w:rsidRPr="00B8705E" w:rsidTr="008667D9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327B5" w:rsidRPr="00B8705E" w:rsidRDefault="008667D9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11.1.</w:t>
            </w:r>
          </w:p>
        </w:tc>
      </w:tr>
    </w:tbl>
    <w:p w:rsidR="00E327B5" w:rsidRPr="00B8705E" w:rsidRDefault="00E327B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8"/>
        <w:gridCol w:w="7322"/>
      </w:tblGrid>
      <w:tr w:rsidR="00B8705E" w:rsidRPr="00B8705E" w:rsidTr="00CC47B2">
        <w:tc>
          <w:tcPr>
            <w:tcW w:w="961" w:type="pct"/>
            <w:gridSpan w:val="2"/>
            <w:tcBorders>
              <w:bottom w:val="nil"/>
            </w:tcBorders>
          </w:tcPr>
          <w:p w:rsidR="00E327B5" w:rsidRPr="00B8705E" w:rsidRDefault="00CC47B2" w:rsidP="000E6A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8705E">
              <w:rPr>
                <w:szCs w:val="24"/>
              </w:rPr>
              <w:t>UR/107/29/2016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327B5" w:rsidRPr="00B8705E" w:rsidRDefault="00CC47B2" w:rsidP="00AB6A6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8705E">
              <w:rPr>
                <w:szCs w:val="24"/>
              </w:rPr>
              <w:t xml:space="preserve">Rozpočet Olomouckého kraje 2017 </w:t>
            </w:r>
            <w:r w:rsidR="00AB6A6B" w:rsidRPr="00B8705E">
              <w:rPr>
                <w:szCs w:val="24"/>
              </w:rPr>
              <w:t>–</w:t>
            </w:r>
            <w:r w:rsidRPr="00B8705E">
              <w:rPr>
                <w:szCs w:val="24"/>
              </w:rPr>
              <w:t xml:space="preserve"> návrh rozpočtu </w:t>
            </w:r>
          </w:p>
        </w:tc>
      </w:tr>
      <w:tr w:rsidR="00B8705E" w:rsidRPr="00B8705E" w:rsidTr="00CC47B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327B5" w:rsidRPr="00B8705E" w:rsidRDefault="00CC47B2" w:rsidP="000E6A02">
            <w:pPr>
              <w:pStyle w:val="Zkladntext"/>
              <w:rPr>
                <w:sz w:val="24"/>
                <w:szCs w:val="24"/>
                <w:lang w:val="cs-CZ"/>
              </w:rPr>
            </w:pPr>
            <w:r w:rsidRPr="00B8705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8705E" w:rsidRPr="00B8705E" w:rsidTr="00CC47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327B5" w:rsidRPr="00B8705E" w:rsidRDefault="00CC47B2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27B5" w:rsidRPr="00B8705E" w:rsidRDefault="00CC47B2" w:rsidP="00CC47B2">
            <w:pPr>
              <w:pStyle w:val="Normal"/>
              <w:spacing w:after="119"/>
              <w:jc w:val="both"/>
            </w:pPr>
            <w:r w:rsidRPr="00B8705E">
              <w:rPr>
                <w:b/>
                <w:spacing w:val="70"/>
              </w:rPr>
              <w:t>bere na vědomí</w:t>
            </w:r>
            <w:r w:rsidRPr="00B8705E">
              <w:t xml:space="preserve"> návrh rozpočtu Olomouckého kraje na rok 2017</w:t>
            </w:r>
          </w:p>
        </w:tc>
      </w:tr>
      <w:tr w:rsidR="00B8705E" w:rsidRPr="00B8705E" w:rsidTr="00CC47B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</w:p>
        </w:tc>
      </w:tr>
      <w:tr w:rsidR="00B8705E" w:rsidRPr="00B8705E" w:rsidTr="00CC47B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327B5" w:rsidRPr="00B8705E" w:rsidRDefault="00CC47B2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327B5" w:rsidRPr="00B8705E" w:rsidTr="00CC47B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327B5" w:rsidRPr="00B8705E" w:rsidRDefault="00E327B5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327B5" w:rsidRPr="00B8705E" w:rsidRDefault="00CC47B2" w:rsidP="000E6A02">
            <w:pPr>
              <w:pStyle w:val="nadpis2"/>
              <w:rPr>
                <w:sz w:val="24"/>
                <w:szCs w:val="24"/>
              </w:rPr>
            </w:pPr>
            <w:r w:rsidRPr="00B8705E">
              <w:rPr>
                <w:sz w:val="24"/>
                <w:szCs w:val="24"/>
              </w:rPr>
              <w:t>11.2.</w:t>
            </w:r>
          </w:p>
        </w:tc>
      </w:tr>
    </w:tbl>
    <w:p w:rsidR="00E327B5" w:rsidRPr="00B8705E" w:rsidRDefault="00E327B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0"/>
      </w:tblGrid>
      <w:tr w:rsidR="00B8705E" w:rsidRPr="00B8705E" w:rsidTr="00505089">
        <w:trPr>
          <w:trHeight w:val="289"/>
        </w:trPr>
        <w:tc>
          <w:tcPr>
            <w:tcW w:w="5000" w:type="pct"/>
            <w:tcMar>
              <w:left w:w="0" w:type="dxa"/>
              <w:right w:w="0" w:type="dxa"/>
            </w:tcMar>
            <w:hideMark/>
          </w:tcPr>
          <w:p w:rsidR="005F15E9" w:rsidRPr="00B8705E" w:rsidRDefault="008053BA" w:rsidP="000C1B01">
            <w:pPr>
              <w:pStyle w:val="Zkladntext"/>
              <w:rPr>
                <w:sz w:val="24"/>
                <w:szCs w:val="24"/>
                <w:lang w:val="cs-CZ"/>
              </w:rPr>
            </w:pPr>
            <w:r w:rsidRPr="00B8705E">
              <w:rPr>
                <w:sz w:val="24"/>
                <w:szCs w:val="24"/>
                <w:lang w:val="cs-CZ"/>
              </w:rPr>
              <w:t xml:space="preserve"> </w:t>
            </w:r>
            <w:r w:rsidR="00EA3E38" w:rsidRPr="00B8705E">
              <w:rPr>
                <w:sz w:val="24"/>
                <w:szCs w:val="24"/>
                <w:lang w:val="cs-CZ"/>
              </w:rPr>
              <w:t xml:space="preserve"> </w:t>
            </w:r>
          </w:p>
        </w:tc>
      </w:tr>
    </w:tbl>
    <w:p w:rsidR="00D77E16" w:rsidRPr="00B8705E" w:rsidRDefault="00D77E16" w:rsidP="00D77E16">
      <w:pPr>
        <w:pStyle w:val="Zkladntext"/>
        <w:rPr>
          <w:sz w:val="24"/>
        </w:rPr>
      </w:pPr>
      <w:r w:rsidRPr="00B8705E">
        <w:rPr>
          <w:sz w:val="24"/>
        </w:rPr>
        <w:t xml:space="preserve">V Olomouci dne </w:t>
      </w:r>
      <w:r w:rsidR="00E327B5" w:rsidRPr="00B8705E">
        <w:rPr>
          <w:sz w:val="24"/>
        </w:rPr>
        <w:t>19. 10. 2016</w:t>
      </w:r>
    </w:p>
    <w:p w:rsidR="00495156" w:rsidRPr="00B8705E" w:rsidRDefault="00495156" w:rsidP="00495156">
      <w:pPr>
        <w:ind w:left="180" w:hanging="180"/>
        <w:rPr>
          <w:rFonts w:cs="Arial"/>
          <w:bCs/>
          <w:szCs w:val="24"/>
        </w:rPr>
      </w:pPr>
    </w:p>
    <w:p w:rsidR="00495156" w:rsidRPr="00B8705E" w:rsidRDefault="00495156" w:rsidP="00495156">
      <w:pPr>
        <w:ind w:left="180" w:hanging="180"/>
        <w:rPr>
          <w:rFonts w:cs="Arial"/>
          <w:bCs/>
          <w:szCs w:val="24"/>
        </w:rPr>
      </w:pPr>
    </w:p>
    <w:p w:rsidR="00217B9D" w:rsidRDefault="00217B9D" w:rsidP="00495156">
      <w:pPr>
        <w:ind w:left="180" w:hanging="180"/>
        <w:rPr>
          <w:rFonts w:cs="Arial"/>
          <w:bCs/>
          <w:szCs w:val="24"/>
        </w:rPr>
      </w:pPr>
    </w:p>
    <w:p w:rsidR="00B71E55" w:rsidRDefault="00B71E55" w:rsidP="00495156">
      <w:pPr>
        <w:ind w:left="180" w:hanging="180"/>
        <w:rPr>
          <w:rFonts w:cs="Arial"/>
          <w:bCs/>
          <w:szCs w:val="24"/>
        </w:rPr>
      </w:pPr>
    </w:p>
    <w:p w:rsidR="00B71E55" w:rsidRDefault="00B71E55" w:rsidP="00495156">
      <w:pPr>
        <w:ind w:left="180" w:hanging="180"/>
        <w:rPr>
          <w:rFonts w:cs="Arial"/>
          <w:bCs/>
          <w:szCs w:val="24"/>
        </w:rPr>
      </w:pPr>
    </w:p>
    <w:p w:rsidR="00B71E55" w:rsidRDefault="00B71E55" w:rsidP="00495156">
      <w:pPr>
        <w:ind w:left="180" w:hanging="180"/>
        <w:rPr>
          <w:rFonts w:cs="Arial"/>
          <w:bCs/>
          <w:szCs w:val="24"/>
        </w:rPr>
      </w:pPr>
    </w:p>
    <w:p w:rsidR="00B71E55" w:rsidRDefault="00B71E55" w:rsidP="00495156">
      <w:pPr>
        <w:ind w:left="180" w:hanging="180"/>
        <w:rPr>
          <w:rFonts w:cs="Arial"/>
          <w:bCs/>
          <w:szCs w:val="24"/>
        </w:rPr>
      </w:pPr>
    </w:p>
    <w:p w:rsidR="00B71E55" w:rsidRPr="00B8705E" w:rsidRDefault="00B71E55" w:rsidP="00495156">
      <w:pPr>
        <w:ind w:left="180" w:hanging="180"/>
        <w:rPr>
          <w:rFonts w:cs="Arial"/>
          <w:bCs/>
          <w:szCs w:val="24"/>
        </w:rPr>
      </w:pPr>
    </w:p>
    <w:p w:rsidR="00217B9D" w:rsidRPr="00B8705E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B8705E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B8705E" w:rsidRDefault="00217B9D" w:rsidP="00495156">
      <w:pPr>
        <w:ind w:left="180" w:hanging="180"/>
        <w:rPr>
          <w:rFonts w:cs="Arial"/>
          <w:bCs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5"/>
        <w:gridCol w:w="1942"/>
        <w:gridCol w:w="3383"/>
      </w:tblGrid>
      <w:tr w:rsidR="00495156" w:rsidRPr="00B8705E" w:rsidTr="00505089">
        <w:trPr>
          <w:trHeight w:hRule="exact" w:val="1373"/>
        </w:trPr>
        <w:tc>
          <w:tcPr>
            <w:tcW w:w="3794" w:type="dxa"/>
          </w:tcPr>
          <w:p w:rsidR="00DE7A51" w:rsidRPr="00B8705E" w:rsidRDefault="00DE7A51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B8705E">
              <w:t>Ing. Jiří Rozbořil</w:t>
            </w:r>
          </w:p>
          <w:p w:rsidR="00495156" w:rsidRPr="00B8705E" w:rsidRDefault="00DE7A51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B8705E">
              <w:t>hejtman Olomouckého kraje</w:t>
            </w:r>
          </w:p>
        </w:tc>
        <w:tc>
          <w:tcPr>
            <w:tcW w:w="1984" w:type="dxa"/>
          </w:tcPr>
          <w:p w:rsidR="00495156" w:rsidRPr="00B8705E" w:rsidRDefault="00495156" w:rsidP="00E64619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</w:p>
        </w:tc>
        <w:tc>
          <w:tcPr>
            <w:tcW w:w="3434" w:type="dxa"/>
          </w:tcPr>
          <w:p w:rsidR="00DE7A51" w:rsidRPr="00B8705E" w:rsidRDefault="00DE7A51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B8705E">
              <w:t>MUDr. Michael Fischer</w:t>
            </w:r>
          </w:p>
          <w:p w:rsidR="00495156" w:rsidRPr="00B8705E" w:rsidRDefault="00DE7A51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B8705E">
              <w:t>1. náměstek hejtmana</w:t>
            </w:r>
          </w:p>
        </w:tc>
      </w:tr>
    </w:tbl>
    <w:p w:rsidR="00E27968" w:rsidRPr="00B8705E" w:rsidRDefault="00E27968" w:rsidP="00E27968">
      <w:pPr>
        <w:rPr>
          <w:vanish/>
        </w:rPr>
      </w:pPr>
    </w:p>
    <w:p w:rsidR="008C2A88" w:rsidRPr="00B8705E" w:rsidRDefault="008C2A88" w:rsidP="001B4C4C">
      <w:pPr>
        <w:pStyle w:val="nzvy"/>
      </w:pPr>
    </w:p>
    <w:p w:rsidR="005E6980" w:rsidRPr="00B8705E" w:rsidRDefault="005E6980" w:rsidP="001B4C4C">
      <w:pPr>
        <w:pStyle w:val="nzvy"/>
      </w:pPr>
    </w:p>
    <w:sectPr w:rsidR="005E6980" w:rsidRPr="00B8705E" w:rsidSect="00B71E55">
      <w:footerReference w:type="even" r:id="rId9"/>
      <w:footerReference w:type="default" r:id="rId10"/>
      <w:headerReference w:type="first" r:id="rId11"/>
      <w:pgSz w:w="11906" w:h="16838" w:code="9"/>
      <w:pgMar w:top="1276" w:right="1418" w:bottom="124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1E55" w:rsidRDefault="00B71E55">
      <w:r>
        <w:separator/>
      </w:r>
    </w:p>
  </w:endnote>
  <w:endnote w:type="continuationSeparator" w:id="0">
    <w:p w:rsidR="00B71E55" w:rsidRDefault="00B71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E55" w:rsidRDefault="00B71E55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B71E55" w:rsidRDefault="00B71E5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E55" w:rsidRPr="005E6980" w:rsidRDefault="00B71E55">
    <w:pPr>
      <w:pStyle w:val="Zpat"/>
      <w:framePr w:wrap="around" w:vAnchor="text" w:hAnchor="margin" w:xAlign="center" w:y="1"/>
      <w:rPr>
        <w:rStyle w:val="slostrnky"/>
        <w:rFonts w:cs="Arial"/>
        <w:sz w:val="20"/>
      </w:rPr>
    </w:pPr>
    <w:r w:rsidRPr="005E6980">
      <w:rPr>
        <w:rStyle w:val="slostrnky"/>
        <w:rFonts w:cs="Arial"/>
        <w:sz w:val="20"/>
      </w:rPr>
      <w:t xml:space="preserve">- </w:t>
    </w:r>
    <w:r w:rsidRPr="005E6980">
      <w:rPr>
        <w:rStyle w:val="slostrnky"/>
        <w:rFonts w:cs="Arial"/>
        <w:sz w:val="20"/>
      </w:rPr>
      <w:fldChar w:fldCharType="begin"/>
    </w:r>
    <w:r w:rsidRPr="005E6980">
      <w:rPr>
        <w:rStyle w:val="slostrnky"/>
        <w:rFonts w:cs="Arial"/>
        <w:sz w:val="20"/>
      </w:rPr>
      <w:instrText xml:space="preserve">PAGE  </w:instrText>
    </w:r>
    <w:r w:rsidRPr="005E6980">
      <w:rPr>
        <w:rStyle w:val="slostrnky"/>
        <w:rFonts w:cs="Arial"/>
        <w:sz w:val="20"/>
      </w:rPr>
      <w:fldChar w:fldCharType="separate"/>
    </w:r>
    <w:r w:rsidR="00EC134A">
      <w:rPr>
        <w:rStyle w:val="slostrnky"/>
        <w:rFonts w:cs="Arial"/>
        <w:noProof/>
        <w:sz w:val="20"/>
      </w:rPr>
      <w:t>12</w:t>
    </w:r>
    <w:r w:rsidRPr="005E6980">
      <w:rPr>
        <w:rStyle w:val="slostrnky"/>
        <w:rFonts w:cs="Arial"/>
        <w:sz w:val="20"/>
      </w:rPr>
      <w:fldChar w:fldCharType="end"/>
    </w:r>
    <w:r w:rsidRPr="005E6980">
      <w:rPr>
        <w:rStyle w:val="slostrnky"/>
        <w:rFonts w:cs="Arial"/>
        <w:sz w:val="20"/>
      </w:rPr>
      <w:t xml:space="preserve"> -</w:t>
    </w:r>
  </w:p>
  <w:p w:rsidR="00B71E55" w:rsidRDefault="00B71E5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1E55" w:rsidRDefault="00B71E55">
      <w:r>
        <w:separator/>
      </w:r>
    </w:p>
  </w:footnote>
  <w:footnote w:type="continuationSeparator" w:id="0">
    <w:p w:rsidR="00B71E55" w:rsidRDefault="00B71E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E55" w:rsidRDefault="00B71E55">
    <w:pPr>
      <w:pStyle w:val="Zhlav"/>
    </w:pPr>
  </w:p>
  <w:p w:rsidR="00B71E55" w:rsidRDefault="00B71E5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4D0B"/>
    <w:multiLevelType w:val="multilevel"/>
    <w:tmpl w:val="5FAEEF90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A0E"/>
    <w:rsid w:val="000024CE"/>
    <w:rsid w:val="00010DF0"/>
    <w:rsid w:val="00031295"/>
    <w:rsid w:val="00035963"/>
    <w:rsid w:val="000634A7"/>
    <w:rsid w:val="000652DB"/>
    <w:rsid w:val="000A2E89"/>
    <w:rsid w:val="000B4B19"/>
    <w:rsid w:val="000B515C"/>
    <w:rsid w:val="000C1B01"/>
    <w:rsid w:val="000D77BE"/>
    <w:rsid w:val="000E4AAD"/>
    <w:rsid w:val="000E63B0"/>
    <w:rsid w:val="000E6A02"/>
    <w:rsid w:val="000F7721"/>
    <w:rsid w:val="000F7C7A"/>
    <w:rsid w:val="00114AFF"/>
    <w:rsid w:val="00156495"/>
    <w:rsid w:val="001A3743"/>
    <w:rsid w:val="001A7C3A"/>
    <w:rsid w:val="001B4C4C"/>
    <w:rsid w:val="001C0831"/>
    <w:rsid w:val="001C35F3"/>
    <w:rsid w:val="001C5B9D"/>
    <w:rsid w:val="001F7FB3"/>
    <w:rsid w:val="002101F1"/>
    <w:rsid w:val="00217B9D"/>
    <w:rsid w:val="002B10A9"/>
    <w:rsid w:val="002E5E63"/>
    <w:rsid w:val="002F5356"/>
    <w:rsid w:val="002F6885"/>
    <w:rsid w:val="00304659"/>
    <w:rsid w:val="00313325"/>
    <w:rsid w:val="0031523C"/>
    <w:rsid w:val="00346C73"/>
    <w:rsid w:val="00383715"/>
    <w:rsid w:val="003A5740"/>
    <w:rsid w:val="003B0610"/>
    <w:rsid w:val="003B4B8C"/>
    <w:rsid w:val="003C1C05"/>
    <w:rsid w:val="003D2FEC"/>
    <w:rsid w:val="003E33F1"/>
    <w:rsid w:val="003F1359"/>
    <w:rsid w:val="00414970"/>
    <w:rsid w:val="00442CFD"/>
    <w:rsid w:val="00464355"/>
    <w:rsid w:val="00495156"/>
    <w:rsid w:val="004A3DFC"/>
    <w:rsid w:val="004B007F"/>
    <w:rsid w:val="004B734A"/>
    <w:rsid w:val="004C1DFF"/>
    <w:rsid w:val="004D20D1"/>
    <w:rsid w:val="004D4678"/>
    <w:rsid w:val="004D7EC3"/>
    <w:rsid w:val="004F3544"/>
    <w:rsid w:val="005036EC"/>
    <w:rsid w:val="00505089"/>
    <w:rsid w:val="00513B3C"/>
    <w:rsid w:val="00550D33"/>
    <w:rsid w:val="005558B5"/>
    <w:rsid w:val="00557F62"/>
    <w:rsid w:val="005A5E22"/>
    <w:rsid w:val="005A617B"/>
    <w:rsid w:val="005C3D0C"/>
    <w:rsid w:val="005E2862"/>
    <w:rsid w:val="005E6980"/>
    <w:rsid w:val="005F15E9"/>
    <w:rsid w:val="005F7AFB"/>
    <w:rsid w:val="00613C05"/>
    <w:rsid w:val="00620263"/>
    <w:rsid w:val="00625D68"/>
    <w:rsid w:val="00684C97"/>
    <w:rsid w:val="00685044"/>
    <w:rsid w:val="00694967"/>
    <w:rsid w:val="006B1590"/>
    <w:rsid w:val="006D2A3A"/>
    <w:rsid w:val="006D51B8"/>
    <w:rsid w:val="006E0EB9"/>
    <w:rsid w:val="006E7F6A"/>
    <w:rsid w:val="006F2BF6"/>
    <w:rsid w:val="006F5D7A"/>
    <w:rsid w:val="006F6F31"/>
    <w:rsid w:val="007541D0"/>
    <w:rsid w:val="00794DB0"/>
    <w:rsid w:val="007A566E"/>
    <w:rsid w:val="007C48FA"/>
    <w:rsid w:val="007D09F8"/>
    <w:rsid w:val="007F0AA2"/>
    <w:rsid w:val="008053BA"/>
    <w:rsid w:val="00822AB7"/>
    <w:rsid w:val="00822C2A"/>
    <w:rsid w:val="008311BE"/>
    <w:rsid w:val="0085297C"/>
    <w:rsid w:val="00856F3F"/>
    <w:rsid w:val="00865731"/>
    <w:rsid w:val="008667D9"/>
    <w:rsid w:val="00895C30"/>
    <w:rsid w:val="008A3AA1"/>
    <w:rsid w:val="008C2A88"/>
    <w:rsid w:val="008F1354"/>
    <w:rsid w:val="008F3C5F"/>
    <w:rsid w:val="008F73BC"/>
    <w:rsid w:val="00926FFE"/>
    <w:rsid w:val="0093263F"/>
    <w:rsid w:val="00955772"/>
    <w:rsid w:val="009925B2"/>
    <w:rsid w:val="009C173F"/>
    <w:rsid w:val="009E4CFB"/>
    <w:rsid w:val="00A03CC8"/>
    <w:rsid w:val="00A14086"/>
    <w:rsid w:val="00A36C71"/>
    <w:rsid w:val="00A55644"/>
    <w:rsid w:val="00A7285C"/>
    <w:rsid w:val="00A81EBD"/>
    <w:rsid w:val="00AA7D87"/>
    <w:rsid w:val="00AB6A6B"/>
    <w:rsid w:val="00AD65ED"/>
    <w:rsid w:val="00B119D3"/>
    <w:rsid w:val="00B36D9C"/>
    <w:rsid w:val="00B5441A"/>
    <w:rsid w:val="00B62042"/>
    <w:rsid w:val="00B71E55"/>
    <w:rsid w:val="00B86A0E"/>
    <w:rsid w:val="00B8705E"/>
    <w:rsid w:val="00B91727"/>
    <w:rsid w:val="00BA01BD"/>
    <w:rsid w:val="00BA0246"/>
    <w:rsid w:val="00BA02DC"/>
    <w:rsid w:val="00BC7BD9"/>
    <w:rsid w:val="00BD5D47"/>
    <w:rsid w:val="00BD63E1"/>
    <w:rsid w:val="00C032D8"/>
    <w:rsid w:val="00C209A4"/>
    <w:rsid w:val="00C274F7"/>
    <w:rsid w:val="00C43A9E"/>
    <w:rsid w:val="00C568EB"/>
    <w:rsid w:val="00CA4E6E"/>
    <w:rsid w:val="00CB1E89"/>
    <w:rsid w:val="00CC47B2"/>
    <w:rsid w:val="00CC6C1A"/>
    <w:rsid w:val="00CE59DA"/>
    <w:rsid w:val="00CF6767"/>
    <w:rsid w:val="00D34DFB"/>
    <w:rsid w:val="00D75579"/>
    <w:rsid w:val="00D77E16"/>
    <w:rsid w:val="00D90D15"/>
    <w:rsid w:val="00D9181C"/>
    <w:rsid w:val="00DA01AB"/>
    <w:rsid w:val="00DA1E99"/>
    <w:rsid w:val="00DB38B4"/>
    <w:rsid w:val="00DE6455"/>
    <w:rsid w:val="00DE7A51"/>
    <w:rsid w:val="00E04547"/>
    <w:rsid w:val="00E0641A"/>
    <w:rsid w:val="00E27968"/>
    <w:rsid w:val="00E327B5"/>
    <w:rsid w:val="00E46535"/>
    <w:rsid w:val="00E47A20"/>
    <w:rsid w:val="00E64619"/>
    <w:rsid w:val="00E66F8A"/>
    <w:rsid w:val="00E81431"/>
    <w:rsid w:val="00EA3E38"/>
    <w:rsid w:val="00EC134A"/>
    <w:rsid w:val="00EC2B2D"/>
    <w:rsid w:val="00ED4638"/>
    <w:rsid w:val="00EE32D8"/>
    <w:rsid w:val="00EF43EE"/>
    <w:rsid w:val="00EF587E"/>
    <w:rsid w:val="00F23D3B"/>
    <w:rsid w:val="00F34206"/>
    <w:rsid w:val="00F83AB1"/>
    <w:rsid w:val="00FB72C4"/>
    <w:rsid w:val="00FC0A34"/>
    <w:rsid w:val="00FE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E327B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bodschze">
    <w:name w:val="Rada bod schůze"/>
    <w:basedOn w:val="text"/>
    <w:rsid w:val="006F5D7A"/>
    <w:pPr>
      <w:widowControl w:val="0"/>
      <w:spacing w:before="480" w:after="480"/>
      <w:jc w:val="both"/>
    </w:pPr>
    <w:rPr>
      <w:b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E327B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bodschze">
    <w:name w:val="Rada bod schůze"/>
    <w:basedOn w:val="text"/>
    <w:rsid w:val="006F5D7A"/>
    <w:pPr>
      <w:widowControl w:val="0"/>
      <w:spacing w:before="480" w:after="480"/>
      <w:jc w:val="both"/>
    </w:pPr>
    <w:rPr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vtcweb05int\IntraDoc\Sablony\UsneseniVypisR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E95492-350A-418A-A023-B6B142B39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UsneseniVypisR</Template>
  <TotalTime>69</TotalTime>
  <Pages>15</Pages>
  <Words>4014</Words>
  <Characters>23686</Characters>
  <Application>Microsoft Office Word</Application>
  <DocSecurity>0</DocSecurity>
  <Lines>197</Lines>
  <Paragraphs>55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Výpis5</vt:lpstr>
    </vt:vector>
  </TitlesOfParts>
  <Company>Inflex, s.r.o.</Company>
  <LinksUpToDate>false</LinksUpToDate>
  <CharactersWithSpaces>27645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Výpis5</dc:title>
  <dc:creator>Látalová Marcela</dc:creator>
  <cp:lastModifiedBy>Kolomazníková Jaroslava</cp:lastModifiedBy>
  <cp:revision>6</cp:revision>
  <cp:lastPrinted>2016-10-20T06:05:00Z</cp:lastPrinted>
  <dcterms:created xsi:type="dcterms:W3CDTF">2016-10-19T11:50:00Z</dcterms:created>
  <dcterms:modified xsi:type="dcterms:W3CDTF">2016-10-20T08:23:00Z</dcterms:modified>
</cp:coreProperties>
</file>