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EA" w:rsidRPr="00533126" w:rsidRDefault="00063BEA" w:rsidP="00063BEA">
      <w:pPr>
        <w:tabs>
          <w:tab w:val="left" w:pos="426"/>
        </w:tabs>
        <w:jc w:val="center"/>
        <w:rPr>
          <w:b/>
          <w:color w:val="0000FF"/>
          <w:szCs w:val="22"/>
          <w:vertAlign w:val="superscript"/>
        </w:rPr>
      </w:pPr>
      <w:r>
        <w:rPr>
          <w:b/>
          <w:sz w:val="32"/>
        </w:rPr>
        <w:t>Zápis z </w:t>
      </w:r>
      <w:r w:rsidR="001329BD">
        <w:rPr>
          <w:b/>
          <w:sz w:val="32"/>
          <w:lang w:val="en-US"/>
        </w:rPr>
        <w:t>21</w:t>
      </w:r>
      <w:r w:rsidRPr="002A6A47">
        <w:rPr>
          <w:b/>
          <w:sz w:val="32"/>
        </w:rPr>
        <w:t>. z</w:t>
      </w:r>
      <w:r>
        <w:rPr>
          <w:b/>
          <w:sz w:val="32"/>
        </w:rPr>
        <w:t xml:space="preserve">asedání Zastupitelstva Olomouckého kraje konaného dne </w:t>
      </w:r>
      <w:r w:rsidR="001329BD">
        <w:rPr>
          <w:b/>
          <w:sz w:val="32"/>
        </w:rPr>
        <w:t>29. dubna 2016</w:t>
      </w:r>
    </w:p>
    <w:p w:rsidR="00063BEA" w:rsidRDefault="00063BEA" w:rsidP="00063BEA">
      <w:pPr>
        <w:jc w:val="center"/>
        <w:rPr>
          <w:sz w:val="32"/>
        </w:rPr>
      </w:pPr>
    </w:p>
    <w:p w:rsidR="00063BEA" w:rsidRPr="002A6A47" w:rsidRDefault="00063BEA" w:rsidP="00063BEA">
      <w:pPr>
        <w:rPr>
          <w:i/>
          <w:color w:val="0000FF"/>
        </w:rPr>
      </w:pPr>
    </w:p>
    <w:p w:rsidR="00A300A3" w:rsidRDefault="00063BEA" w:rsidP="00A300A3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 xml:space="preserve">Zasedání Zastupitelstva Olomouckého kraje bylo zahájeno dne </w:t>
      </w:r>
      <w:r w:rsidR="001329BD">
        <w:rPr>
          <w:szCs w:val="24"/>
        </w:rPr>
        <w:t>29. 4. 2016</w:t>
      </w:r>
      <w:r w:rsidRPr="001F2EE0">
        <w:rPr>
          <w:szCs w:val="24"/>
        </w:rPr>
        <w:t xml:space="preserve"> </w:t>
      </w:r>
      <w:r w:rsidR="00FF26D8">
        <w:rPr>
          <w:szCs w:val="24"/>
        </w:rPr>
        <w:br/>
      </w:r>
      <w:r w:rsidRPr="001F2EE0">
        <w:rPr>
          <w:szCs w:val="24"/>
        </w:rPr>
        <w:t>v </w:t>
      </w:r>
      <w:r w:rsidR="001329BD">
        <w:rPr>
          <w:szCs w:val="24"/>
        </w:rPr>
        <w:t>10:00</w:t>
      </w:r>
      <w:r w:rsidRPr="001F2EE0">
        <w:rPr>
          <w:b/>
          <w:color w:val="0000FF"/>
          <w:szCs w:val="24"/>
          <w:vertAlign w:val="superscript"/>
        </w:rPr>
        <w:t xml:space="preserve"> </w:t>
      </w:r>
      <w:r w:rsidRPr="001F2EE0">
        <w:rPr>
          <w:szCs w:val="24"/>
        </w:rPr>
        <w:t>hod. ve velkém zasedacím sále budovy Magistrátu města Olomouc</w:t>
      </w:r>
      <w:r w:rsidR="00567871">
        <w:rPr>
          <w:szCs w:val="24"/>
        </w:rPr>
        <w:t>e</w:t>
      </w:r>
      <w:r w:rsidRPr="001F2EE0">
        <w:rPr>
          <w:szCs w:val="24"/>
        </w:rPr>
        <w:t xml:space="preserve">, Hynaisova 10, Olomouc. Zasedání se zúčastnilo </w:t>
      </w:r>
      <w:r w:rsidR="001329BD">
        <w:rPr>
          <w:szCs w:val="24"/>
        </w:rPr>
        <w:t>48 členů zastupitelstva kraje, 7 členů bylo nepřítomno.</w:t>
      </w:r>
    </w:p>
    <w:p w:rsidR="001329BD" w:rsidRDefault="001329BD" w:rsidP="00A300A3">
      <w:pPr>
        <w:tabs>
          <w:tab w:val="left" w:pos="426"/>
        </w:tabs>
        <w:jc w:val="both"/>
        <w:rPr>
          <w:szCs w:val="24"/>
        </w:rPr>
      </w:pPr>
    </w:p>
    <w:p w:rsidR="00A300A3" w:rsidRPr="00A300A3" w:rsidRDefault="00A300A3" w:rsidP="00A300A3">
      <w:pPr>
        <w:tabs>
          <w:tab w:val="left" w:pos="426"/>
        </w:tabs>
        <w:jc w:val="both"/>
        <w:rPr>
          <w:rFonts w:ascii="Calibri" w:hAnsi="Calibri" w:cs="Calibri"/>
          <w:b/>
          <w:szCs w:val="24"/>
        </w:rPr>
      </w:pPr>
      <w:r w:rsidRPr="00A300A3">
        <w:rPr>
          <w:szCs w:val="24"/>
        </w:rPr>
        <w:t>Z účasti na zasedání byli omluveni:</w:t>
      </w:r>
      <w:r w:rsidR="001329BD">
        <w:rPr>
          <w:szCs w:val="24"/>
        </w:rPr>
        <w:t xml:space="preserve"> MUDr. Michael Fischer, Ing. Marie </w:t>
      </w:r>
      <w:proofErr w:type="spellStart"/>
      <w:r w:rsidR="001329BD">
        <w:rPr>
          <w:szCs w:val="24"/>
        </w:rPr>
        <w:t>Fomiczewová</w:t>
      </w:r>
      <w:proofErr w:type="spellEnd"/>
      <w:r w:rsidR="001329BD">
        <w:rPr>
          <w:szCs w:val="24"/>
        </w:rPr>
        <w:t xml:space="preserve">, Ing. Pavel Martínek, MUDr. Ivan </w:t>
      </w:r>
      <w:proofErr w:type="spellStart"/>
      <w:r w:rsidR="001329BD">
        <w:rPr>
          <w:szCs w:val="24"/>
        </w:rPr>
        <w:t>Sumara</w:t>
      </w:r>
      <w:proofErr w:type="spellEnd"/>
      <w:r w:rsidR="001329BD">
        <w:rPr>
          <w:szCs w:val="24"/>
        </w:rPr>
        <w:t>, RNDr. Ladisl</w:t>
      </w:r>
      <w:r w:rsidR="00CC4574">
        <w:rPr>
          <w:szCs w:val="24"/>
        </w:rPr>
        <w:t xml:space="preserve">av </w:t>
      </w:r>
      <w:proofErr w:type="spellStart"/>
      <w:r w:rsidR="00CC4574">
        <w:rPr>
          <w:szCs w:val="24"/>
        </w:rPr>
        <w:t>Šnevajs</w:t>
      </w:r>
      <w:proofErr w:type="spellEnd"/>
      <w:r w:rsidR="00CC4574">
        <w:rPr>
          <w:szCs w:val="24"/>
        </w:rPr>
        <w:t>, RNDr. Alena Rašková a</w:t>
      </w:r>
      <w:r w:rsidR="001329BD">
        <w:rPr>
          <w:szCs w:val="24"/>
        </w:rPr>
        <w:t xml:space="preserve"> Mgr. Jiří Zemánek. </w:t>
      </w:r>
      <w:r w:rsidRPr="00A300A3">
        <w:rPr>
          <w:szCs w:val="24"/>
        </w:rPr>
        <w:t xml:space="preserve"> </w:t>
      </w:r>
    </w:p>
    <w:p w:rsidR="00063BEA" w:rsidRPr="001F2EE0" w:rsidRDefault="00063BEA" w:rsidP="00063BEA">
      <w:pPr>
        <w:rPr>
          <w:i/>
          <w:color w:val="0000FF"/>
          <w:szCs w:val="24"/>
        </w:rPr>
      </w:pPr>
    </w:p>
    <w:p w:rsidR="00063BEA" w:rsidRPr="001F2EE0" w:rsidRDefault="00063BEA" w:rsidP="00063BEA">
      <w:pPr>
        <w:pStyle w:val="ZAKLADNITEXT12"/>
        <w:rPr>
          <w:b/>
          <w:szCs w:val="24"/>
        </w:rPr>
      </w:pPr>
      <w:r w:rsidRPr="001F2EE0">
        <w:rPr>
          <w:szCs w:val="24"/>
        </w:rPr>
        <w:t>Zasedání řídil hejtman Olomouckého kraje</w:t>
      </w:r>
      <w:r w:rsidR="001C3EA7">
        <w:rPr>
          <w:szCs w:val="24"/>
        </w:rPr>
        <w:t xml:space="preserve"> (OK</w:t>
      </w:r>
      <w:r w:rsidR="001C3EA7" w:rsidRPr="00CC4574">
        <w:rPr>
          <w:szCs w:val="24"/>
        </w:rPr>
        <w:t>)</w:t>
      </w:r>
      <w:r w:rsidRPr="00CC4574">
        <w:rPr>
          <w:szCs w:val="24"/>
        </w:rPr>
        <w:t xml:space="preserve"> </w:t>
      </w:r>
      <w:r w:rsidR="001329BD" w:rsidRPr="00FC5ECA">
        <w:rPr>
          <w:b/>
          <w:szCs w:val="24"/>
        </w:rPr>
        <w:t>Ing. Jiří Rozbořil</w:t>
      </w:r>
      <w:r w:rsidR="001329BD" w:rsidRPr="00CC4574">
        <w:rPr>
          <w:szCs w:val="24"/>
        </w:rPr>
        <w:t>.</w:t>
      </w:r>
    </w:p>
    <w:p w:rsidR="00063BEA" w:rsidRPr="002A6A47" w:rsidRDefault="00063BEA" w:rsidP="00063BEA">
      <w:pPr>
        <w:pStyle w:val="ZAKLADNITEXT12"/>
        <w:rPr>
          <w:i/>
          <w:color w:val="0000FF"/>
        </w:rPr>
      </w:pPr>
    </w:p>
    <w:p w:rsidR="00063BEA" w:rsidRPr="00F039D6" w:rsidRDefault="00063BEA" w:rsidP="00063BEA">
      <w:pPr>
        <w:pStyle w:val="slo1tuntext"/>
        <w:numPr>
          <w:ilvl w:val="0"/>
          <w:numId w:val="0"/>
        </w:numPr>
      </w:pPr>
      <w:r>
        <w:rPr>
          <w:lang w:val="en-US"/>
        </w:rPr>
        <w:t>1.</w:t>
      </w:r>
      <w:r>
        <w:rPr>
          <w:lang w:val="en-US"/>
        </w:rPr>
        <w:tab/>
        <w:t>Zahájení, volba pracovních komisí a ověřovatelů zápisu, schválení programu zasedání</w:t>
      </w:r>
    </w:p>
    <w:p w:rsidR="00063BEA" w:rsidRPr="00212511" w:rsidRDefault="00063BEA" w:rsidP="00063BEA">
      <w:pPr>
        <w:pStyle w:val="ZAKLADNITEXT12"/>
      </w:pPr>
    </w:p>
    <w:p w:rsidR="001329BD" w:rsidRPr="00DE5E7E" w:rsidRDefault="001329BD" w:rsidP="001329BD">
      <w:pPr>
        <w:tabs>
          <w:tab w:val="left" w:pos="5040"/>
        </w:tabs>
        <w:jc w:val="both"/>
        <w:rPr>
          <w:b/>
          <w:szCs w:val="24"/>
        </w:rPr>
      </w:pPr>
      <w:r w:rsidRPr="00400631">
        <w:rPr>
          <w:b/>
          <w:szCs w:val="24"/>
        </w:rPr>
        <w:t xml:space="preserve">Ing. Jiří </w:t>
      </w:r>
      <w:proofErr w:type="gramStart"/>
      <w:r w:rsidRPr="00400631">
        <w:rPr>
          <w:b/>
          <w:szCs w:val="24"/>
        </w:rPr>
        <w:t>Rozbořil</w:t>
      </w:r>
      <w:r w:rsidRPr="001F2EE0">
        <w:rPr>
          <w:szCs w:val="24"/>
        </w:rPr>
        <w:t xml:space="preserve"> zahájil</w:t>
      </w:r>
      <w:proofErr w:type="gramEnd"/>
      <w:r w:rsidRPr="001F2EE0">
        <w:rPr>
          <w:szCs w:val="24"/>
        </w:rPr>
        <w:t xml:space="preserve"> zasedání zastupitelstva. </w:t>
      </w:r>
      <w:r>
        <w:rPr>
          <w:szCs w:val="24"/>
        </w:rPr>
        <w:t xml:space="preserve">Upozornil, že ze zasedání je dle platného jednacího řádu pořizován zvukový záznam. Pro vystupující z řad veřejnosti uvedl, že vystupující má právo podat námitku proti zveřejnění záznamu ve smyslu zákona o ochraně osobních údajů. Námitka bude zaznamenána do zápisu a v případě uznání námitky bude před zveřejněním záznamu daná část záznamu upravena. Požádal všechny zastupitele o přihlášení se čipy. </w:t>
      </w:r>
    </w:p>
    <w:p w:rsidR="000D086B" w:rsidRDefault="001329BD" w:rsidP="000D086B">
      <w:pPr>
        <w:tabs>
          <w:tab w:val="left" w:pos="5040"/>
        </w:tabs>
        <w:jc w:val="both"/>
        <w:rPr>
          <w:szCs w:val="24"/>
        </w:rPr>
      </w:pPr>
      <w:r>
        <w:rPr>
          <w:szCs w:val="24"/>
        </w:rPr>
        <w:t xml:space="preserve">Dle prezenční listiny je </w:t>
      </w:r>
      <w:r w:rsidRPr="001D0867">
        <w:rPr>
          <w:szCs w:val="24"/>
        </w:rPr>
        <w:t xml:space="preserve">přítomno </w:t>
      </w:r>
      <w:r w:rsidR="00607CFA" w:rsidRPr="001D0867">
        <w:rPr>
          <w:szCs w:val="24"/>
        </w:rPr>
        <w:t>47</w:t>
      </w:r>
      <w:r>
        <w:rPr>
          <w:szCs w:val="24"/>
        </w:rPr>
        <w:t xml:space="preserve"> členů zastupitelstva. Zasedání je přítomna nadpoloviční většina všech členů zastupitelstva OK a můžeme pokračovat v zasedání. </w:t>
      </w:r>
      <w:r w:rsidR="000D086B">
        <w:rPr>
          <w:szCs w:val="24"/>
        </w:rPr>
        <w:t>Bylo provedeno cvičné hlasování pro upřesnění účasti zastupitelů. Připomněl, že členové zastupitelstva se mohou hlásit o slovo v průběhu zasedání pomocí hlasovacího zařízení (v případě poruchy zvednutím ruky). Ke slovu je možno</w:t>
      </w:r>
      <w:r w:rsidR="00221DA6">
        <w:rPr>
          <w:szCs w:val="24"/>
        </w:rPr>
        <w:t xml:space="preserve"> se přihlásit po ukončení diskuz</w:t>
      </w:r>
      <w:r w:rsidR="000D086B">
        <w:rPr>
          <w:szCs w:val="24"/>
        </w:rPr>
        <w:t>e.</w:t>
      </w:r>
    </w:p>
    <w:p w:rsidR="001329BD" w:rsidRPr="00212511" w:rsidRDefault="001329BD" w:rsidP="001329BD">
      <w:pPr>
        <w:pStyle w:val="ZAKLADNITEXT12"/>
      </w:pPr>
    </w:p>
    <w:p w:rsidR="00607CFA" w:rsidRDefault="001329BD" w:rsidP="00607CFA">
      <w:pPr>
        <w:tabs>
          <w:tab w:val="left" w:pos="5040"/>
        </w:tabs>
        <w:jc w:val="both"/>
        <w:rPr>
          <w:rFonts w:cs="Arial"/>
          <w:bCs/>
          <w:szCs w:val="24"/>
        </w:rPr>
      </w:pPr>
      <w:r w:rsidRPr="005B18CC">
        <w:rPr>
          <w:b/>
          <w:szCs w:val="24"/>
        </w:rPr>
        <w:t xml:space="preserve">Ing. </w:t>
      </w:r>
      <w:proofErr w:type="gramStart"/>
      <w:r w:rsidRPr="005B18CC">
        <w:rPr>
          <w:b/>
          <w:szCs w:val="24"/>
        </w:rPr>
        <w:t>Rozbořil</w:t>
      </w:r>
      <w:r w:rsidR="005B18CC">
        <w:rPr>
          <w:szCs w:val="24"/>
        </w:rPr>
        <w:t xml:space="preserve"> </w:t>
      </w:r>
      <w:r w:rsidRPr="001F2EE0">
        <w:rPr>
          <w:szCs w:val="24"/>
        </w:rPr>
        <w:t>zahájil</w:t>
      </w:r>
      <w:proofErr w:type="gramEnd"/>
      <w:r w:rsidRPr="001F2EE0">
        <w:rPr>
          <w:szCs w:val="24"/>
        </w:rPr>
        <w:t xml:space="preserve"> zasedání zastupitelstva. Určil zapisovatelku </w:t>
      </w:r>
      <w:r>
        <w:rPr>
          <w:szCs w:val="24"/>
        </w:rPr>
        <w:t xml:space="preserve">Mgr. </w:t>
      </w:r>
      <w:r w:rsidR="000D086B">
        <w:rPr>
          <w:szCs w:val="24"/>
        </w:rPr>
        <w:t xml:space="preserve">Vendulu Staškovou </w:t>
      </w:r>
      <w:r w:rsidRPr="00646DC0">
        <w:rPr>
          <w:szCs w:val="24"/>
        </w:rPr>
        <w:t xml:space="preserve">a osobu zodpovědnou za obsluhu elektronického hlasovacího zařízení </w:t>
      </w:r>
      <w:r>
        <w:rPr>
          <w:szCs w:val="24"/>
        </w:rPr>
        <w:t xml:space="preserve">Mgr. </w:t>
      </w:r>
      <w:r w:rsidR="000D086B">
        <w:rPr>
          <w:szCs w:val="24"/>
        </w:rPr>
        <w:t>Zuzanu Dosedlovou</w:t>
      </w:r>
      <w:r>
        <w:rPr>
          <w:rFonts w:cs="Arial"/>
          <w:bCs/>
          <w:szCs w:val="24"/>
        </w:rPr>
        <w:t>, která</w:t>
      </w:r>
      <w:r w:rsidRPr="00A300A3">
        <w:rPr>
          <w:rFonts w:cs="Arial"/>
          <w:bCs/>
          <w:szCs w:val="24"/>
        </w:rPr>
        <w:t xml:space="preserve"> je rovněž hlavním skrutátorem.</w:t>
      </w:r>
    </w:p>
    <w:p w:rsidR="00FF26D8" w:rsidRDefault="00FF26D8" w:rsidP="00607CFA">
      <w:pPr>
        <w:tabs>
          <w:tab w:val="left" w:pos="5040"/>
        </w:tabs>
        <w:jc w:val="both"/>
        <w:rPr>
          <w:szCs w:val="24"/>
        </w:rPr>
      </w:pPr>
    </w:p>
    <w:p w:rsidR="00F05E2D" w:rsidRPr="005B18CC" w:rsidRDefault="00F05E2D" w:rsidP="005B18CC">
      <w:pPr>
        <w:tabs>
          <w:tab w:val="left" w:pos="5040"/>
        </w:tabs>
        <w:jc w:val="both"/>
        <w:rPr>
          <w:szCs w:val="24"/>
        </w:rPr>
      </w:pPr>
      <w:r w:rsidRPr="005B18CC">
        <w:rPr>
          <w:szCs w:val="24"/>
        </w:rPr>
        <w:t xml:space="preserve">Přejdeme k volbě ověřovatelů zápisu. Upozorňuji, že zápis z dnešního zasedání je nutné ověřit v termínu 9. května 2016. </w:t>
      </w:r>
    </w:p>
    <w:p w:rsidR="001329BD" w:rsidRPr="001F2EE0" w:rsidRDefault="001329BD" w:rsidP="001329BD">
      <w:pPr>
        <w:pStyle w:val="ZAKLADNITEXT12"/>
        <w:rPr>
          <w:szCs w:val="24"/>
        </w:rPr>
      </w:pPr>
    </w:p>
    <w:p w:rsidR="001329BD" w:rsidRDefault="001329BD" w:rsidP="001329BD">
      <w:pPr>
        <w:jc w:val="both"/>
        <w:rPr>
          <w:szCs w:val="24"/>
        </w:rPr>
      </w:pPr>
      <w:r w:rsidRPr="001F2EE0">
        <w:rPr>
          <w:szCs w:val="24"/>
        </w:rPr>
        <w:t>Zastupitelstvo schválilo jako ověřovatele zápisu</w:t>
      </w:r>
      <w:r>
        <w:rPr>
          <w:szCs w:val="24"/>
        </w:rPr>
        <w:t>:</w:t>
      </w:r>
    </w:p>
    <w:p w:rsidR="001329BD" w:rsidRPr="00776C71" w:rsidRDefault="001329BD" w:rsidP="001329BD">
      <w:pPr>
        <w:jc w:val="both"/>
        <w:rPr>
          <w:rFonts w:eastAsia="Arial" w:cs="Arial"/>
          <w:i/>
        </w:rPr>
      </w:pPr>
      <w:r w:rsidRPr="00776C71">
        <w:rPr>
          <w:rFonts w:eastAsia="Arial" w:cs="Arial"/>
        </w:rPr>
        <w:t>- ČSSD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 w:rsidR="000D086B">
        <w:rPr>
          <w:rFonts w:eastAsia="Arial" w:cs="Arial"/>
        </w:rPr>
        <w:t>Mgr. Yvona Kubjátová</w:t>
      </w:r>
    </w:p>
    <w:p w:rsidR="001329BD" w:rsidRPr="00776C71" w:rsidRDefault="001329BD" w:rsidP="001329BD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KSČM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>Ing. Miroslav Marek</w:t>
      </w:r>
    </w:p>
    <w:p w:rsidR="001329BD" w:rsidRPr="00776C71" w:rsidRDefault="001329BD" w:rsidP="001329BD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Koalice pro OK</w:t>
      </w:r>
      <w:r w:rsidRPr="00776C71">
        <w:rPr>
          <w:rFonts w:eastAsia="Arial" w:cs="Arial"/>
        </w:rPr>
        <w:tab/>
      </w:r>
      <w:r w:rsidR="00207E75">
        <w:rPr>
          <w:rFonts w:eastAsia="Arial" w:cs="Arial"/>
        </w:rPr>
        <w:t>Ing. Pavel Horák</w:t>
      </w:r>
    </w:p>
    <w:p w:rsidR="001329BD" w:rsidRPr="00776C71" w:rsidRDefault="001329BD" w:rsidP="001329BD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ODS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 w:rsidR="00207E75">
        <w:rPr>
          <w:rFonts w:eastAsia="Arial" w:cs="Arial"/>
        </w:rPr>
        <w:t>Mgr. Markéta Záleská</w:t>
      </w:r>
    </w:p>
    <w:p w:rsidR="001329BD" w:rsidRPr="00776C71" w:rsidRDefault="001329BD" w:rsidP="001329BD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TOP09 a STAN</w:t>
      </w:r>
      <w:r w:rsidRPr="00776C71">
        <w:rPr>
          <w:rFonts w:eastAsia="Arial" w:cs="Arial"/>
        </w:rPr>
        <w:tab/>
      </w:r>
      <w:r w:rsidR="00207E75">
        <w:rPr>
          <w:rFonts w:eastAsia="Arial" w:cs="Arial"/>
        </w:rPr>
        <w:t>Mgr. Radek Brázda</w:t>
      </w:r>
    </w:p>
    <w:p w:rsidR="00063BEA" w:rsidRPr="001F2EE0" w:rsidRDefault="00207E75" w:rsidP="00063BEA">
      <w:pPr>
        <w:jc w:val="both"/>
        <w:rPr>
          <w:b/>
          <w:i/>
          <w:szCs w:val="24"/>
        </w:rPr>
      </w:pPr>
      <w:r>
        <w:rPr>
          <w:b/>
          <w:i/>
          <w:szCs w:val="24"/>
        </w:rPr>
        <w:t>Přítomno 48, pro 45, proti 0, zdržel se 0, nehlasovali 3.</w:t>
      </w:r>
      <w:r w:rsidR="00063BEA" w:rsidRPr="001F2EE0">
        <w:rPr>
          <w:b/>
          <w:i/>
          <w:szCs w:val="24"/>
        </w:rPr>
        <w:t xml:space="preserve"> Návrh byl přijat.</w:t>
      </w:r>
    </w:p>
    <w:p w:rsidR="00063BEA" w:rsidRDefault="00063BEA" w:rsidP="00063BEA">
      <w:pPr>
        <w:pStyle w:val="ZAKLADNITEXT12"/>
        <w:rPr>
          <w:szCs w:val="24"/>
        </w:rPr>
      </w:pPr>
    </w:p>
    <w:p w:rsidR="005B18CC" w:rsidRDefault="005B18CC" w:rsidP="00063BEA">
      <w:pPr>
        <w:pStyle w:val="ZAKLADNITEXT12"/>
        <w:rPr>
          <w:szCs w:val="24"/>
        </w:rPr>
      </w:pPr>
    </w:p>
    <w:p w:rsidR="00FF26D8" w:rsidRDefault="00FF26D8" w:rsidP="00063BEA">
      <w:pPr>
        <w:pStyle w:val="ZAKLADNITEXT12"/>
        <w:rPr>
          <w:szCs w:val="24"/>
        </w:rPr>
      </w:pPr>
    </w:p>
    <w:p w:rsidR="005B18CC" w:rsidRPr="001F2EE0" w:rsidRDefault="005B18CC" w:rsidP="00063BEA">
      <w:pPr>
        <w:pStyle w:val="ZAKLADNITEXT12"/>
        <w:rPr>
          <w:szCs w:val="24"/>
        </w:rPr>
      </w:pPr>
    </w:p>
    <w:p w:rsidR="00063BEA" w:rsidRPr="001F2EE0" w:rsidRDefault="00063BEA" w:rsidP="00063BEA">
      <w:pPr>
        <w:jc w:val="both"/>
        <w:rPr>
          <w:szCs w:val="24"/>
        </w:rPr>
      </w:pPr>
      <w:r w:rsidRPr="001F2EE0">
        <w:rPr>
          <w:szCs w:val="24"/>
        </w:rPr>
        <w:lastRenderedPageBreak/>
        <w:t>Zastupitelstvo zvolilo mandátovou a volební komisi ve složení:</w:t>
      </w:r>
    </w:p>
    <w:p w:rsidR="00A74AE2" w:rsidRPr="00776C71" w:rsidRDefault="00A74AE2" w:rsidP="00A74AE2">
      <w:pPr>
        <w:jc w:val="both"/>
        <w:rPr>
          <w:rFonts w:eastAsia="Arial" w:cs="Arial"/>
          <w:i/>
        </w:rPr>
      </w:pPr>
      <w:r w:rsidRPr="00776C71">
        <w:rPr>
          <w:rFonts w:eastAsia="Arial" w:cs="Arial"/>
        </w:rPr>
        <w:t>- ČSSD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>Miroslav Kapoun</w:t>
      </w:r>
    </w:p>
    <w:p w:rsidR="00A74AE2" w:rsidRPr="00776C71" w:rsidRDefault="00A74AE2" w:rsidP="00A74AE2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KSČM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>Miroslava Vlčková</w:t>
      </w:r>
    </w:p>
    <w:p w:rsidR="00A74AE2" w:rsidRPr="00776C71" w:rsidRDefault="00A74AE2" w:rsidP="00A74AE2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Koalice pro OK</w:t>
      </w:r>
      <w:r w:rsidRPr="00776C71">
        <w:rPr>
          <w:rFonts w:eastAsia="Arial" w:cs="Arial"/>
        </w:rPr>
        <w:tab/>
      </w:r>
      <w:r>
        <w:rPr>
          <w:rFonts w:eastAsia="Arial" w:cs="Arial"/>
        </w:rPr>
        <w:t>Ing. Jiří Roubík, Ph.D.</w:t>
      </w:r>
    </w:p>
    <w:p w:rsidR="00A74AE2" w:rsidRPr="00776C71" w:rsidRDefault="00A74AE2" w:rsidP="00A74AE2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ODS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 xml:space="preserve">Kamil </w:t>
      </w:r>
      <w:proofErr w:type="spellStart"/>
      <w:r>
        <w:rPr>
          <w:rFonts w:eastAsia="Arial" w:cs="Arial"/>
        </w:rPr>
        <w:t>Zápeca</w:t>
      </w:r>
      <w:proofErr w:type="spellEnd"/>
    </w:p>
    <w:p w:rsidR="00A74AE2" w:rsidRPr="00776C71" w:rsidRDefault="00A74AE2" w:rsidP="00A74AE2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TOP09 a STAN</w:t>
      </w:r>
      <w:r w:rsidRPr="00776C71">
        <w:rPr>
          <w:rFonts w:eastAsia="Arial" w:cs="Arial"/>
        </w:rPr>
        <w:tab/>
      </w:r>
      <w:r>
        <w:rPr>
          <w:rFonts w:eastAsia="Arial" w:cs="Arial"/>
        </w:rPr>
        <w:t>Ing. Adolf Jílek</w:t>
      </w:r>
    </w:p>
    <w:p w:rsidR="00A74AE2" w:rsidRPr="001F2EE0" w:rsidRDefault="00A74AE2" w:rsidP="00A74AE2">
      <w:pPr>
        <w:jc w:val="both"/>
        <w:rPr>
          <w:b/>
          <w:i/>
          <w:szCs w:val="24"/>
        </w:rPr>
      </w:pPr>
      <w:r>
        <w:rPr>
          <w:b/>
          <w:i/>
          <w:szCs w:val="24"/>
        </w:rPr>
        <w:t>Přítomno 48, pro 45, proti 0, zdržel se 0, nehlasovali 3.</w:t>
      </w:r>
      <w:r w:rsidRPr="001F2EE0">
        <w:rPr>
          <w:b/>
          <w:i/>
          <w:szCs w:val="24"/>
        </w:rPr>
        <w:t xml:space="preserve"> Návrh byl přijat.</w:t>
      </w:r>
    </w:p>
    <w:p w:rsidR="00063BEA" w:rsidRPr="001F2EE0" w:rsidRDefault="00063BEA" w:rsidP="00063BEA">
      <w:pPr>
        <w:pStyle w:val="ZAKLADNITEXT12"/>
        <w:rPr>
          <w:szCs w:val="24"/>
        </w:rPr>
      </w:pPr>
    </w:p>
    <w:p w:rsidR="00063BEA" w:rsidRPr="001F2EE0" w:rsidRDefault="00063BEA" w:rsidP="00063BEA">
      <w:pPr>
        <w:jc w:val="both"/>
        <w:rPr>
          <w:rFonts w:cs="Arial"/>
          <w:szCs w:val="24"/>
        </w:rPr>
      </w:pPr>
      <w:r w:rsidRPr="001F2EE0">
        <w:rPr>
          <w:rFonts w:cs="Arial"/>
          <w:szCs w:val="24"/>
        </w:rPr>
        <w:t>K zápisu z jednání Zastupite</w:t>
      </w:r>
      <w:r w:rsidR="00A74AE2">
        <w:rPr>
          <w:rFonts w:cs="Arial"/>
          <w:szCs w:val="24"/>
        </w:rPr>
        <w:t>l</w:t>
      </w:r>
      <w:r w:rsidR="00161D6F">
        <w:rPr>
          <w:rFonts w:cs="Arial"/>
          <w:szCs w:val="24"/>
        </w:rPr>
        <w:t>stva Olomouckého kraje ze dne 11. 3</w:t>
      </w:r>
      <w:r w:rsidR="00A74AE2">
        <w:rPr>
          <w:rFonts w:cs="Arial"/>
          <w:szCs w:val="24"/>
        </w:rPr>
        <w:t>. 2016</w:t>
      </w:r>
      <w:r w:rsidRPr="001F2EE0">
        <w:rPr>
          <w:rFonts w:cs="Arial"/>
          <w:szCs w:val="24"/>
        </w:rPr>
        <w:t xml:space="preserve"> nebyly vzneseny žádné námitky, v souladu s jednacím řádem Zastupitelstva Olomouckého kraje se tedy zápis považuje za schválený.</w:t>
      </w:r>
    </w:p>
    <w:p w:rsidR="00063BEA" w:rsidRPr="001F2EE0" w:rsidRDefault="00063BEA" w:rsidP="00063BEA">
      <w:pPr>
        <w:pStyle w:val="ZAKLADNITEXT12"/>
        <w:rPr>
          <w:szCs w:val="24"/>
        </w:rPr>
      </w:pPr>
    </w:p>
    <w:p w:rsidR="00063BEA" w:rsidRPr="001F2EE0" w:rsidRDefault="00063BEA" w:rsidP="00063BEA">
      <w:pPr>
        <w:jc w:val="both"/>
        <w:rPr>
          <w:rFonts w:cs="Arial"/>
          <w:szCs w:val="24"/>
          <w:u w:val="single"/>
        </w:rPr>
      </w:pPr>
      <w:r w:rsidRPr="001F2EE0">
        <w:rPr>
          <w:rFonts w:cs="Arial"/>
          <w:szCs w:val="24"/>
          <w:u w:val="single"/>
        </w:rPr>
        <w:t>K dotazům členů zastupitelstva vzneseným na posledním zasedání dne</w:t>
      </w:r>
      <w:r w:rsidR="00A74AE2">
        <w:rPr>
          <w:rFonts w:cs="Arial"/>
          <w:szCs w:val="24"/>
          <w:u w:val="single"/>
        </w:rPr>
        <w:t xml:space="preserve"> 11. 3. 2016</w:t>
      </w:r>
      <w:r w:rsidRPr="001F2EE0">
        <w:rPr>
          <w:rFonts w:cs="Arial"/>
          <w:szCs w:val="24"/>
          <w:u w:val="single"/>
        </w:rPr>
        <w:t xml:space="preserve"> </w:t>
      </w:r>
      <w:r w:rsidRPr="001F2EE0">
        <w:rPr>
          <w:rFonts w:cs="Arial"/>
          <w:szCs w:val="24"/>
          <w:u w:val="single"/>
        </w:rPr>
        <w:br/>
      </w:r>
    </w:p>
    <w:p w:rsidR="00A74AE2" w:rsidRPr="007E76E4" w:rsidRDefault="00A74AE2" w:rsidP="00A74AE2">
      <w:pPr>
        <w:jc w:val="both"/>
        <w:rPr>
          <w:rFonts w:cs="Arial"/>
        </w:rPr>
      </w:pPr>
      <w:r>
        <w:rPr>
          <w:rFonts w:cs="Arial"/>
        </w:rPr>
        <w:t xml:space="preserve">K bodu – </w:t>
      </w:r>
      <w:r w:rsidRPr="000A0072">
        <w:rPr>
          <w:rFonts w:cs="Arial"/>
          <w:i/>
        </w:rPr>
        <w:t>3 Zpráva o činnosti Rady Olomouckého kraje za uplynulé období</w:t>
      </w:r>
    </w:p>
    <w:p w:rsidR="00A74AE2" w:rsidRDefault="00A74AE2" w:rsidP="00A74AE2">
      <w:pPr>
        <w:jc w:val="both"/>
        <w:rPr>
          <w:rFonts w:cs="Arial"/>
        </w:rPr>
      </w:pPr>
      <w:r>
        <w:rPr>
          <w:rFonts w:cs="Arial"/>
        </w:rPr>
        <w:t xml:space="preserve">Mgr. Brázda </w:t>
      </w:r>
      <w:r w:rsidRPr="00AE438C">
        <w:rPr>
          <w:rFonts w:cs="Arial"/>
        </w:rPr>
        <w:t xml:space="preserve">požádal o </w:t>
      </w:r>
      <w:r>
        <w:rPr>
          <w:rFonts w:cs="Arial"/>
        </w:rPr>
        <w:t xml:space="preserve">informaci, týkající se záměru prodeje majetku Olomouckého kraje – </w:t>
      </w:r>
      <w:r w:rsidRPr="007550DA">
        <w:rPr>
          <w:rFonts w:cs="Arial"/>
        </w:rPr>
        <w:t>Domov sester s kaplí v areálu staré nemocnice v</w:t>
      </w:r>
      <w:r>
        <w:rPr>
          <w:rFonts w:cs="Arial"/>
        </w:rPr>
        <w:t> </w:t>
      </w:r>
      <w:r w:rsidRPr="007550DA">
        <w:rPr>
          <w:rFonts w:cs="Arial"/>
        </w:rPr>
        <w:t>Prostějově</w:t>
      </w:r>
      <w:r>
        <w:rPr>
          <w:rFonts w:cs="Arial"/>
        </w:rPr>
        <w:t>.</w:t>
      </w:r>
      <w:r w:rsidRPr="007550DA">
        <w:rPr>
          <w:color w:val="FF0000"/>
        </w:rPr>
        <w:t xml:space="preserve"> </w:t>
      </w:r>
      <w:r w:rsidRPr="009F6966">
        <w:rPr>
          <w:rFonts w:cs="Arial"/>
        </w:rPr>
        <w:t xml:space="preserve">Dotázal se, </w:t>
      </w:r>
      <w:r>
        <w:rPr>
          <w:rFonts w:cs="Arial"/>
        </w:rPr>
        <w:t>z</w:t>
      </w:r>
      <w:r w:rsidRPr="004456E0">
        <w:rPr>
          <w:rFonts w:cs="Arial"/>
        </w:rPr>
        <w:t xml:space="preserve">da </w:t>
      </w:r>
      <w:r>
        <w:rPr>
          <w:rFonts w:cs="Arial"/>
        </w:rPr>
        <w:t>j</w:t>
      </w:r>
      <w:r w:rsidR="005B18CC">
        <w:rPr>
          <w:rFonts w:cs="Arial"/>
        </w:rPr>
        <w:t xml:space="preserve">e </w:t>
      </w:r>
      <w:r w:rsidRPr="004456E0">
        <w:rPr>
          <w:rFonts w:cs="Arial"/>
        </w:rPr>
        <w:t>OMP o tomto záměru informován</w:t>
      </w:r>
      <w:r>
        <w:rPr>
          <w:rFonts w:cs="Arial"/>
        </w:rPr>
        <w:t xml:space="preserve"> nebo zda je možné prodej pozastavit. </w:t>
      </w:r>
    </w:p>
    <w:p w:rsidR="00A74AE2" w:rsidRDefault="00A74AE2" w:rsidP="00A74AE2">
      <w:pPr>
        <w:jc w:val="both"/>
        <w:rPr>
          <w:rFonts w:cs="Arial"/>
          <w:b/>
        </w:rPr>
      </w:pPr>
      <w:r w:rsidRPr="00D732B7">
        <w:rPr>
          <w:rFonts w:cs="Arial"/>
          <w:b/>
        </w:rPr>
        <w:t>Informace o z</w:t>
      </w:r>
      <w:r>
        <w:rPr>
          <w:rFonts w:cs="Arial"/>
          <w:b/>
        </w:rPr>
        <w:t xml:space="preserve">áměru odprodeje majetku </w:t>
      </w:r>
      <w:r w:rsidRPr="00D732B7">
        <w:rPr>
          <w:rFonts w:cs="Arial"/>
          <w:b/>
        </w:rPr>
        <w:t>byla zaslána</w:t>
      </w:r>
      <w:r>
        <w:rPr>
          <w:rFonts w:cs="Arial"/>
          <w:b/>
        </w:rPr>
        <w:t xml:space="preserve"> Mgr. Brázdovi a v kopii </w:t>
      </w:r>
      <w:r w:rsidRPr="00D732B7">
        <w:rPr>
          <w:rFonts w:cs="Arial"/>
          <w:b/>
        </w:rPr>
        <w:t xml:space="preserve">předsedům všech klubů zastupitelstva dne </w:t>
      </w:r>
      <w:r>
        <w:rPr>
          <w:rFonts w:cs="Arial"/>
          <w:b/>
        </w:rPr>
        <w:t>1. 4.</w:t>
      </w:r>
      <w:r w:rsidRPr="00D732B7">
        <w:rPr>
          <w:rFonts w:cs="Arial"/>
          <w:b/>
        </w:rPr>
        <w:t xml:space="preserve"> 2016.</w:t>
      </w:r>
    </w:p>
    <w:p w:rsidR="00A74AE2" w:rsidRDefault="00A74AE2" w:rsidP="00A74AE2">
      <w:pPr>
        <w:jc w:val="both"/>
        <w:rPr>
          <w:rFonts w:cs="Arial"/>
          <w:b/>
        </w:rPr>
      </w:pPr>
    </w:p>
    <w:p w:rsidR="00A74AE2" w:rsidRPr="00CB5040" w:rsidRDefault="00A74AE2" w:rsidP="00A74AE2">
      <w:pPr>
        <w:jc w:val="both"/>
        <w:rPr>
          <w:rFonts w:cs="Arial"/>
          <w:i/>
        </w:rPr>
      </w:pPr>
      <w:r w:rsidRPr="00087F62">
        <w:rPr>
          <w:rFonts w:cs="Arial"/>
        </w:rPr>
        <w:t xml:space="preserve">K bodu – </w:t>
      </w:r>
      <w:r w:rsidRPr="007661F0">
        <w:rPr>
          <w:rFonts w:cs="Arial"/>
          <w:i/>
        </w:rPr>
        <w:t>30 Různé</w:t>
      </w:r>
      <w:r w:rsidRPr="00CB5040">
        <w:rPr>
          <w:rFonts w:cs="Arial"/>
          <w:i/>
        </w:rPr>
        <w:t xml:space="preserve"> </w:t>
      </w:r>
    </w:p>
    <w:p w:rsidR="00A74AE2" w:rsidRDefault="00A74AE2" w:rsidP="00A74AE2">
      <w:pPr>
        <w:jc w:val="both"/>
        <w:rPr>
          <w:rFonts w:cs="Arial"/>
        </w:rPr>
      </w:pPr>
      <w:r>
        <w:rPr>
          <w:rFonts w:cs="Arial"/>
        </w:rPr>
        <w:t xml:space="preserve">Ing. Jílek poukázal na </w:t>
      </w:r>
      <w:r w:rsidRPr="00A76B35">
        <w:rPr>
          <w:rFonts w:cs="Arial"/>
        </w:rPr>
        <w:t>neprofesionální jednání zaměstnankyně recepce</w:t>
      </w:r>
      <w:r w:rsidRPr="00087F62">
        <w:rPr>
          <w:rFonts w:cs="Arial"/>
        </w:rPr>
        <w:t xml:space="preserve"> </w:t>
      </w:r>
      <w:r>
        <w:rPr>
          <w:rFonts w:cs="Arial"/>
        </w:rPr>
        <w:t xml:space="preserve">při vstupu do budovy Krajského úřadu Olomouckého kraje. Požádal o zaslání vstupní čipové karty pro sebe a ostatní členy Zastupitelstva Olomouckého kraje. </w:t>
      </w:r>
    </w:p>
    <w:p w:rsidR="00A74AE2" w:rsidRDefault="00A74AE2" w:rsidP="00A74AE2">
      <w:pPr>
        <w:jc w:val="both"/>
        <w:rPr>
          <w:rFonts w:cs="Arial"/>
          <w:b/>
        </w:rPr>
      </w:pPr>
      <w:r w:rsidRPr="00087F62">
        <w:rPr>
          <w:rFonts w:cs="Arial"/>
          <w:b/>
        </w:rPr>
        <w:t xml:space="preserve">Ing. </w:t>
      </w:r>
      <w:r>
        <w:rPr>
          <w:rFonts w:cs="Arial"/>
          <w:b/>
        </w:rPr>
        <w:t xml:space="preserve">Jílkovi byl dne 17. 3. 2016 odeslán omluvný dopis s vysvětlením ke </w:t>
      </w:r>
      <w:r w:rsidRPr="00CB5040">
        <w:rPr>
          <w:rFonts w:cs="Arial"/>
          <w:b/>
        </w:rPr>
        <w:t>změn</w:t>
      </w:r>
      <w:r>
        <w:rPr>
          <w:rFonts w:cs="Arial"/>
          <w:b/>
        </w:rPr>
        <w:t xml:space="preserve">ě </w:t>
      </w:r>
      <w:r w:rsidRPr="00CB5040">
        <w:rPr>
          <w:rFonts w:cs="Arial"/>
          <w:b/>
        </w:rPr>
        <w:t>režimu vstupu do budovy Krajského úřadu Olomouckého kraje</w:t>
      </w:r>
      <w:r>
        <w:rPr>
          <w:rFonts w:cs="Arial"/>
          <w:b/>
        </w:rPr>
        <w:t xml:space="preserve">, v kopii byl dopis odeslán všem předsedům klubů ZOK. </w:t>
      </w:r>
    </w:p>
    <w:p w:rsidR="00A74AE2" w:rsidRDefault="00A74AE2" w:rsidP="00A74AE2">
      <w:pPr>
        <w:jc w:val="both"/>
        <w:rPr>
          <w:rFonts w:cs="Arial"/>
          <w:b/>
        </w:rPr>
      </w:pPr>
      <w:r>
        <w:rPr>
          <w:rFonts w:cs="Arial"/>
          <w:b/>
        </w:rPr>
        <w:t>Dále byla dne 17</w:t>
      </w:r>
      <w:r w:rsidRPr="00087F62">
        <w:rPr>
          <w:rFonts w:cs="Arial"/>
          <w:b/>
        </w:rPr>
        <w:t xml:space="preserve">. 3. 2016 </w:t>
      </w:r>
      <w:r>
        <w:rPr>
          <w:rFonts w:cs="Arial"/>
          <w:b/>
        </w:rPr>
        <w:t xml:space="preserve">Ing. Jílkovi a dalším 6 zastupitelům </w:t>
      </w:r>
      <w:r w:rsidRPr="00087F62">
        <w:rPr>
          <w:rFonts w:cs="Arial"/>
          <w:b/>
        </w:rPr>
        <w:t xml:space="preserve">zaslána </w:t>
      </w:r>
      <w:r>
        <w:rPr>
          <w:rFonts w:cs="Arial"/>
          <w:b/>
        </w:rPr>
        <w:t xml:space="preserve">čipová karta pro vstup do budovy KÚOK. </w:t>
      </w:r>
    </w:p>
    <w:p w:rsidR="0067456C" w:rsidRDefault="0067456C" w:rsidP="00A74AE2">
      <w:pPr>
        <w:jc w:val="both"/>
        <w:rPr>
          <w:rFonts w:cs="Arial"/>
          <w:b/>
        </w:rPr>
      </w:pPr>
    </w:p>
    <w:p w:rsidR="00607CFA" w:rsidRDefault="00607CFA" w:rsidP="00607CFA">
      <w:pPr>
        <w:jc w:val="both"/>
      </w:pPr>
      <w:r w:rsidRPr="001C3EA7">
        <w:rPr>
          <w:b/>
        </w:rPr>
        <w:t>Ing. Jílek</w:t>
      </w:r>
      <w:r w:rsidR="0067456C" w:rsidRPr="001C3EA7">
        <w:t>: J</w:t>
      </w:r>
      <w:r w:rsidRPr="001C3EA7">
        <w:t>á jsem si nestěžoval na neprofesionální chování paní na recepci. Když si poslechnete záznam, řekl</w:t>
      </w:r>
      <w:r w:rsidR="007A4E0E" w:rsidRPr="001C3EA7">
        <w:t xml:space="preserve"> jsem</w:t>
      </w:r>
      <w:r w:rsidRPr="001C3EA7">
        <w:t xml:space="preserve">, že mi vadí, že bylo tady něco zavedeno, zastupitelé o tom nebyli včas informováni a </w:t>
      </w:r>
      <w:r w:rsidR="009445E2" w:rsidRPr="001C3EA7">
        <w:t xml:space="preserve">karty jsme </w:t>
      </w:r>
      <w:r w:rsidRPr="001C3EA7">
        <w:t xml:space="preserve">neměli všichni. Jestliže mi volá člověk z úřadu, že </w:t>
      </w:r>
      <w:r w:rsidR="009445E2" w:rsidRPr="001C3EA7">
        <w:t xml:space="preserve">se mnou </w:t>
      </w:r>
      <w:r w:rsidRPr="001C3EA7">
        <w:t>chce řešit stížnost, tak jsem mu vysvětlil, že jsem stížnost nepodával</w:t>
      </w:r>
      <w:r w:rsidR="007A4E0E" w:rsidRPr="001C3EA7">
        <w:t>. P</w:t>
      </w:r>
      <w:r w:rsidRPr="001C3EA7">
        <w:t xml:space="preserve">oukazoval jsem na to, že bylo zavedeno opatření, o kterém jsme nebyli </w:t>
      </w:r>
      <w:r w:rsidR="001C3EA7" w:rsidRPr="001C3EA7">
        <w:t xml:space="preserve">jako zastupitelé </w:t>
      </w:r>
      <w:r w:rsidRPr="001C3EA7">
        <w:t xml:space="preserve">informováni. </w:t>
      </w:r>
      <w:r w:rsidR="007A4E0E" w:rsidRPr="001C3EA7">
        <w:t>M</w:t>
      </w:r>
      <w:r w:rsidRPr="001C3EA7">
        <w:t>yslím</w:t>
      </w:r>
      <w:r w:rsidR="007A4E0E" w:rsidRPr="001C3EA7">
        <w:t xml:space="preserve"> si</w:t>
      </w:r>
      <w:r w:rsidRPr="001C3EA7">
        <w:t xml:space="preserve">, že tady úřad přestřelil. </w:t>
      </w:r>
      <w:r w:rsidR="007A4E0E" w:rsidRPr="001C3EA7">
        <w:t>Já</w:t>
      </w:r>
      <w:r w:rsidRPr="001C3EA7">
        <w:t xml:space="preserve"> vím, že podle Murphyho zákona </w:t>
      </w:r>
      <w:r w:rsidR="007A4E0E" w:rsidRPr="001C3EA7">
        <w:t xml:space="preserve">si </w:t>
      </w:r>
      <w:r w:rsidRPr="001C3EA7">
        <w:t xml:space="preserve">každý úřad stačí sám, to je pravda, ale tady v tomto případě opravdu </w:t>
      </w:r>
      <w:r w:rsidR="001C3EA7">
        <w:t>došlo k</w:t>
      </w:r>
      <w:r w:rsidRPr="001C3EA7">
        <w:t xml:space="preserve"> pochybení</w:t>
      </w:r>
      <w:r w:rsidR="007A4E0E" w:rsidRPr="001C3EA7">
        <w:t xml:space="preserve">. </w:t>
      </w:r>
      <w:r w:rsidRPr="001C3EA7">
        <w:t>V každém případě jsem rád, že se to napravilo, ale bylo by dobré, abyste si uvědomili, že tady je kraj samosprávným orgánem a s</w:t>
      </w:r>
      <w:r w:rsidR="0067456C" w:rsidRPr="001C3EA7">
        <w:t>amospráva tady existuje. M</w:t>
      </w:r>
      <w:r w:rsidRPr="001C3EA7">
        <w:t>ělo by se vůči zastupitelům přistupovat minimálně stejně, jak</w:t>
      </w:r>
      <w:r w:rsidR="001C3EA7">
        <w:t>o k úředníkům, možná i víc, děkuji</w:t>
      </w:r>
      <w:r w:rsidRPr="001C3EA7">
        <w:t>.</w:t>
      </w:r>
    </w:p>
    <w:p w:rsidR="00A74AE2" w:rsidRDefault="00A74AE2" w:rsidP="00A74AE2">
      <w:pPr>
        <w:jc w:val="both"/>
        <w:rPr>
          <w:rFonts w:cs="Arial"/>
          <w:b/>
        </w:rPr>
      </w:pPr>
    </w:p>
    <w:p w:rsidR="00A74AE2" w:rsidRPr="007661F0" w:rsidRDefault="00A74AE2" w:rsidP="00A74AE2">
      <w:pPr>
        <w:jc w:val="both"/>
        <w:rPr>
          <w:rFonts w:cs="Arial"/>
          <w:i/>
        </w:rPr>
      </w:pPr>
      <w:r w:rsidRPr="00087F62">
        <w:rPr>
          <w:rFonts w:cs="Arial"/>
        </w:rPr>
        <w:t xml:space="preserve">K bodu – </w:t>
      </w:r>
      <w:r w:rsidRPr="007661F0">
        <w:rPr>
          <w:rFonts w:cs="Arial"/>
          <w:i/>
        </w:rPr>
        <w:t xml:space="preserve">30 Různé </w:t>
      </w:r>
    </w:p>
    <w:p w:rsidR="00A74AE2" w:rsidRDefault="00A74AE2" w:rsidP="00A74AE2">
      <w:pPr>
        <w:jc w:val="both"/>
        <w:rPr>
          <w:rFonts w:cs="Arial"/>
        </w:rPr>
      </w:pPr>
      <w:r>
        <w:rPr>
          <w:rFonts w:cs="Arial"/>
        </w:rPr>
        <w:t xml:space="preserve">Ing. arch. </w:t>
      </w:r>
      <w:proofErr w:type="spellStart"/>
      <w:r>
        <w:rPr>
          <w:rFonts w:cs="Arial"/>
        </w:rPr>
        <w:t>Pejpek</w:t>
      </w:r>
      <w:proofErr w:type="spellEnd"/>
      <w:r>
        <w:rPr>
          <w:rFonts w:cs="Arial"/>
        </w:rPr>
        <w:t xml:space="preserve"> se přihlásil o vystoupení na téma: Reorganizace Krajského úřadu Olomouc ve věci agendy památkové péče. </w:t>
      </w:r>
    </w:p>
    <w:p w:rsidR="00A74AE2" w:rsidRDefault="00A74AE2" w:rsidP="00A74AE2">
      <w:pPr>
        <w:jc w:val="both"/>
        <w:rPr>
          <w:rFonts w:cs="Arial"/>
          <w:b/>
        </w:rPr>
      </w:pPr>
      <w:r w:rsidRPr="00D732B7">
        <w:rPr>
          <w:rFonts w:cs="Arial"/>
          <w:b/>
        </w:rPr>
        <w:t xml:space="preserve">Informace </w:t>
      </w:r>
      <w:r>
        <w:rPr>
          <w:rFonts w:cs="Arial"/>
          <w:b/>
        </w:rPr>
        <w:t xml:space="preserve">k otázce zajišťování agendy památkové péče byla ředitelkou úřadu zaslána Ing. arch. </w:t>
      </w:r>
      <w:proofErr w:type="spellStart"/>
      <w:r>
        <w:rPr>
          <w:rFonts w:cs="Arial"/>
          <w:b/>
        </w:rPr>
        <w:t>Pejpkovi</w:t>
      </w:r>
      <w:proofErr w:type="spellEnd"/>
      <w:r>
        <w:rPr>
          <w:rFonts w:cs="Arial"/>
          <w:b/>
        </w:rPr>
        <w:t xml:space="preserve"> </w:t>
      </w:r>
      <w:r w:rsidRPr="00D732B7">
        <w:rPr>
          <w:rFonts w:cs="Arial"/>
          <w:b/>
        </w:rPr>
        <w:t xml:space="preserve">dne </w:t>
      </w:r>
      <w:r>
        <w:rPr>
          <w:rFonts w:cs="Arial"/>
          <w:b/>
        </w:rPr>
        <w:t>24. 3.</w:t>
      </w:r>
      <w:r w:rsidRPr="00D732B7">
        <w:rPr>
          <w:rFonts w:cs="Arial"/>
          <w:b/>
        </w:rPr>
        <w:t xml:space="preserve"> 2016</w:t>
      </w:r>
      <w:r>
        <w:rPr>
          <w:rFonts w:cs="Arial"/>
          <w:b/>
        </w:rPr>
        <w:t xml:space="preserve"> a v kopii </w:t>
      </w:r>
      <w:r w:rsidRPr="00D732B7">
        <w:rPr>
          <w:rFonts w:cs="Arial"/>
          <w:b/>
        </w:rPr>
        <w:t xml:space="preserve">předsedům </w:t>
      </w:r>
      <w:r>
        <w:rPr>
          <w:rFonts w:cs="Arial"/>
          <w:b/>
        </w:rPr>
        <w:t>klubů zastupitelstva.</w:t>
      </w:r>
    </w:p>
    <w:p w:rsidR="00161D6F" w:rsidRDefault="00161D6F" w:rsidP="00A74AE2">
      <w:pPr>
        <w:jc w:val="both"/>
        <w:rPr>
          <w:rFonts w:cs="Arial"/>
          <w:b/>
        </w:rPr>
      </w:pPr>
    </w:p>
    <w:p w:rsidR="00A74AE2" w:rsidRDefault="00A74AE2" w:rsidP="00A74AE2">
      <w:pPr>
        <w:jc w:val="both"/>
        <w:rPr>
          <w:rFonts w:cs="Arial"/>
          <w:i/>
        </w:rPr>
      </w:pPr>
      <w:r w:rsidRPr="00087F62">
        <w:rPr>
          <w:rFonts w:cs="Arial"/>
        </w:rPr>
        <w:lastRenderedPageBreak/>
        <w:t xml:space="preserve">K bodu – </w:t>
      </w:r>
      <w:r w:rsidRPr="007661F0">
        <w:rPr>
          <w:rFonts w:cs="Arial"/>
          <w:i/>
        </w:rPr>
        <w:t>30 Různé</w:t>
      </w:r>
      <w:r w:rsidRPr="00CB5040">
        <w:rPr>
          <w:rFonts w:cs="Arial"/>
          <w:i/>
        </w:rPr>
        <w:t xml:space="preserve"> </w:t>
      </w:r>
    </w:p>
    <w:p w:rsidR="00A74AE2" w:rsidRDefault="00A74AE2" w:rsidP="00A74AE2">
      <w:pPr>
        <w:jc w:val="both"/>
        <w:rPr>
          <w:rFonts w:cs="Arial"/>
        </w:rPr>
      </w:pPr>
      <w:r w:rsidRPr="00132232">
        <w:rPr>
          <w:rFonts w:cs="Arial"/>
        </w:rPr>
        <w:t xml:space="preserve">Mgr. Brázda – požádal o zařazení návrhu </w:t>
      </w:r>
      <w:r>
        <w:rPr>
          <w:rFonts w:cs="Arial"/>
        </w:rPr>
        <w:t>Z</w:t>
      </w:r>
      <w:r w:rsidRPr="00132232">
        <w:rPr>
          <w:rFonts w:cs="Arial"/>
        </w:rPr>
        <w:t xml:space="preserve">ákonodárné iniciativy kraje na změnu zákona </w:t>
      </w:r>
      <w:r>
        <w:rPr>
          <w:rFonts w:cs="Arial"/>
        </w:rPr>
        <w:br/>
      </w:r>
      <w:r w:rsidRPr="00132232">
        <w:rPr>
          <w:rFonts w:cs="Arial"/>
        </w:rPr>
        <w:t xml:space="preserve">č. 243/2000 Sb., o rozpočtovém určení daní, ve znění pozdějších předpisů do programu nejbližšího zasedání Zastupitelstva Olomouckého kraje. Návrh upravuje výši některých sdílených daňových příjmů obcí s účinností od 1. 1. 2018. </w:t>
      </w:r>
    </w:p>
    <w:p w:rsidR="00A74AE2" w:rsidRPr="00DA1077" w:rsidRDefault="00A74AE2" w:rsidP="00A74AE2">
      <w:pPr>
        <w:jc w:val="both"/>
        <w:rPr>
          <w:rFonts w:cs="Arial"/>
          <w:b/>
        </w:rPr>
      </w:pPr>
      <w:r w:rsidRPr="00DA1077">
        <w:rPr>
          <w:rFonts w:cs="Arial"/>
          <w:b/>
        </w:rPr>
        <w:t xml:space="preserve">Dne 7. 4. 2016 byla </w:t>
      </w:r>
      <w:r>
        <w:rPr>
          <w:rFonts w:cs="Arial"/>
          <w:b/>
        </w:rPr>
        <w:t>ROK předložena</w:t>
      </w:r>
      <w:r w:rsidRPr="00DA1077">
        <w:rPr>
          <w:rFonts w:cs="Arial"/>
          <w:b/>
        </w:rPr>
        <w:t xml:space="preserve"> Zákonodárná iniciativa Pardubického kraje – rozpočtové určení daní</w:t>
      </w:r>
      <w:r>
        <w:rPr>
          <w:rFonts w:cs="Arial"/>
          <w:b/>
        </w:rPr>
        <w:t xml:space="preserve"> a dnes je materiál </w:t>
      </w:r>
      <w:r w:rsidRPr="00DA1077">
        <w:rPr>
          <w:rFonts w:cs="Arial"/>
          <w:b/>
        </w:rPr>
        <w:t>před</w:t>
      </w:r>
      <w:r>
        <w:rPr>
          <w:rFonts w:cs="Arial"/>
          <w:b/>
        </w:rPr>
        <w:t>kládán ZOK p</w:t>
      </w:r>
      <w:r w:rsidRPr="00DA1077">
        <w:rPr>
          <w:rFonts w:cs="Arial"/>
          <w:b/>
        </w:rPr>
        <w:t>od bodem 12.</w:t>
      </w:r>
    </w:p>
    <w:p w:rsidR="00063BEA" w:rsidRPr="001F2EE0" w:rsidRDefault="00063BEA" w:rsidP="00063BEA">
      <w:pPr>
        <w:tabs>
          <w:tab w:val="num" w:pos="567"/>
        </w:tabs>
        <w:jc w:val="both"/>
        <w:rPr>
          <w:rFonts w:cs="Arial"/>
          <w:szCs w:val="24"/>
        </w:rPr>
      </w:pPr>
    </w:p>
    <w:p w:rsidR="00A74AE2" w:rsidRDefault="00BD0D1F" w:rsidP="00A74AE2">
      <w:pPr>
        <w:jc w:val="both"/>
        <w:rPr>
          <w:szCs w:val="24"/>
        </w:rPr>
      </w:pPr>
      <w:r>
        <w:rPr>
          <w:szCs w:val="24"/>
        </w:rPr>
        <w:t xml:space="preserve">Ing. </w:t>
      </w:r>
      <w:proofErr w:type="gramStart"/>
      <w:r>
        <w:rPr>
          <w:szCs w:val="24"/>
        </w:rPr>
        <w:t>Rozbořil</w:t>
      </w:r>
      <w:r w:rsidR="00063BEA" w:rsidRPr="001F2EE0">
        <w:rPr>
          <w:szCs w:val="24"/>
        </w:rPr>
        <w:t xml:space="preserve"> připomněl</w:t>
      </w:r>
      <w:proofErr w:type="gramEnd"/>
      <w:r w:rsidR="00063BEA" w:rsidRPr="001F2EE0">
        <w:rPr>
          <w:szCs w:val="24"/>
        </w:rPr>
        <w:t xml:space="preserve">, že návrhy na úpravy, změny a doplnění usnesení, navrženého v materiálu pro jednání zastupitelstva, předloženého zastupitelstvu dle </w:t>
      </w:r>
      <w:r w:rsidR="00063BEA" w:rsidRPr="001F2EE0">
        <w:rPr>
          <w:szCs w:val="24"/>
        </w:rPr>
        <w:br/>
        <w:t xml:space="preserve">§ 7 odst. 4 jednacího řádu, se předkládají předsedajícímu </w:t>
      </w:r>
      <w:r w:rsidR="00A74AE2">
        <w:rPr>
          <w:b/>
          <w:szCs w:val="24"/>
        </w:rPr>
        <w:t>písemně</w:t>
      </w:r>
      <w:r w:rsidR="00AD2D2C">
        <w:rPr>
          <w:b/>
          <w:szCs w:val="24"/>
        </w:rPr>
        <w:t>,</w:t>
      </w:r>
      <w:r w:rsidR="00A74AE2">
        <w:rPr>
          <w:b/>
          <w:szCs w:val="24"/>
        </w:rPr>
        <w:t xml:space="preserve"> </w:t>
      </w:r>
      <w:r w:rsidR="00A74AE2">
        <w:rPr>
          <w:szCs w:val="24"/>
        </w:rPr>
        <w:t>a to na formuláři, který mají zastupitelé na stolech.</w:t>
      </w:r>
    </w:p>
    <w:p w:rsidR="00063BEA" w:rsidRDefault="00063BEA" w:rsidP="00A74AE2">
      <w:pPr>
        <w:jc w:val="both"/>
      </w:pPr>
    </w:p>
    <w:p w:rsidR="00A74AE2" w:rsidRPr="00212511" w:rsidRDefault="00A74AE2" w:rsidP="00A74AE2">
      <w:pPr>
        <w:jc w:val="both"/>
      </w:pPr>
    </w:p>
    <w:p w:rsidR="00063BEA" w:rsidRDefault="00063BEA" w:rsidP="00063BEA">
      <w:pPr>
        <w:tabs>
          <w:tab w:val="left" w:pos="567"/>
        </w:tabs>
        <w:ind w:left="567" w:hanging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Schválení programu zasedání zastupitelstva</w:t>
      </w:r>
    </w:p>
    <w:p w:rsidR="00063BEA" w:rsidRDefault="00063BEA" w:rsidP="00063BEA">
      <w:pPr>
        <w:pStyle w:val="ZAKLADNITEXT12"/>
      </w:pPr>
    </w:p>
    <w:p w:rsidR="00BD0D1F" w:rsidRPr="006E1A94" w:rsidRDefault="00A74AE2" w:rsidP="00B366B2">
      <w:pPr>
        <w:jc w:val="both"/>
      </w:pPr>
      <w:r w:rsidRPr="006E1A94">
        <w:rPr>
          <w:szCs w:val="24"/>
        </w:rPr>
        <w:t xml:space="preserve">Úvodní slovo </w:t>
      </w:r>
      <w:proofErr w:type="gramStart"/>
      <w:r w:rsidRPr="006E1A94">
        <w:rPr>
          <w:szCs w:val="24"/>
        </w:rPr>
        <w:t>přednesl</w:t>
      </w:r>
      <w:proofErr w:type="gramEnd"/>
      <w:r w:rsidRPr="006E1A94">
        <w:rPr>
          <w:szCs w:val="24"/>
        </w:rPr>
        <w:t xml:space="preserve"> </w:t>
      </w:r>
      <w:r w:rsidRPr="006E1A94">
        <w:rPr>
          <w:b/>
          <w:szCs w:val="24"/>
        </w:rPr>
        <w:t xml:space="preserve">Ing. </w:t>
      </w:r>
      <w:proofErr w:type="gramStart"/>
      <w:r w:rsidRPr="006E1A94">
        <w:rPr>
          <w:b/>
          <w:szCs w:val="24"/>
        </w:rPr>
        <w:t>Rozbořil</w:t>
      </w:r>
      <w:proofErr w:type="gramEnd"/>
      <w:r w:rsidRPr="006E1A94">
        <w:rPr>
          <w:b/>
          <w:szCs w:val="24"/>
        </w:rPr>
        <w:t>:</w:t>
      </w:r>
      <w:r w:rsidRPr="006E1A94">
        <w:rPr>
          <w:rFonts w:ascii="Calibri" w:hAnsi="Calibri" w:cs="Calibri"/>
          <w:b/>
          <w:szCs w:val="24"/>
        </w:rPr>
        <w:t xml:space="preserve"> </w:t>
      </w:r>
      <w:r w:rsidR="00BD0D1F" w:rsidRPr="006E1A94">
        <w:rPr>
          <w:rFonts w:cs="Arial"/>
          <w:bCs/>
        </w:rPr>
        <w:t>Podkladové materiály Vám byly zaslány dne</w:t>
      </w:r>
      <w:r w:rsidR="00BD0D1F" w:rsidRPr="006E1A94">
        <w:rPr>
          <w:rFonts w:cs="Arial"/>
        </w:rPr>
        <w:t xml:space="preserve"> </w:t>
      </w:r>
      <w:r w:rsidR="00BD0D1F" w:rsidRPr="006E1A94">
        <w:rPr>
          <w:rFonts w:cs="Arial"/>
          <w:bCs/>
        </w:rPr>
        <w:t>13. 4. 2016.</w:t>
      </w:r>
      <w:r w:rsidR="00BD0D1F" w:rsidRPr="006E1A94">
        <w:rPr>
          <w:rFonts w:cs="Arial"/>
        </w:rPr>
        <w:t xml:space="preserve"> </w:t>
      </w:r>
      <w:r w:rsidR="00BD0D1F" w:rsidRPr="006E1A94">
        <w:rPr>
          <w:rFonts w:cs="Arial"/>
          <w:bCs/>
        </w:rPr>
        <w:t>V elektronické podobě byly podkladové materiály k dispozici v aplikaci Předlohy</w:t>
      </w:r>
      <w:r w:rsidR="00BD0D1F" w:rsidRPr="006E1A94">
        <w:rPr>
          <w:rFonts w:cs="Arial"/>
          <w:bCs/>
          <w:i/>
        </w:rPr>
        <w:t xml:space="preserve"> </w:t>
      </w:r>
      <w:r w:rsidR="00BD0D1F" w:rsidRPr="006E1A94">
        <w:rPr>
          <w:rFonts w:cs="Arial"/>
          <w:bCs/>
        </w:rPr>
        <w:t>od 11. 4. 2016.</w:t>
      </w:r>
      <w:r w:rsidR="00BD0D1F" w:rsidRPr="006E1A94">
        <w:t xml:space="preserve"> </w:t>
      </w:r>
      <w:r w:rsidR="00BD0D1F" w:rsidRPr="006E1A94">
        <w:rPr>
          <w:rFonts w:cs="Arial"/>
        </w:rPr>
        <w:t>Body na stůl, projednané na schůzi ROK 21. 4. 2016, byly v předstihu zaslány e-mailem 22. 4. 2016</w:t>
      </w:r>
      <w:r w:rsidR="00E422AC">
        <w:rPr>
          <w:szCs w:val="24"/>
        </w:rPr>
        <w:t>, v tištěné podobě jsou předkládány na stůl (zastupitelům s tištěnými materiály)</w:t>
      </w:r>
      <w:r w:rsidR="00BD0D1F" w:rsidRPr="006E1A94">
        <w:rPr>
          <w:rFonts w:cs="Arial"/>
        </w:rPr>
        <w:t xml:space="preserve">. </w:t>
      </w:r>
      <w:r w:rsidR="00E422AC">
        <w:rPr>
          <w:rFonts w:cs="Arial"/>
        </w:rPr>
        <w:t>Na stolech všichni máte</w:t>
      </w:r>
      <w:r w:rsidR="00BD0D1F" w:rsidRPr="006E1A94">
        <w:rPr>
          <w:rFonts w:cs="Arial"/>
        </w:rPr>
        <w:t xml:space="preserve"> </w:t>
      </w:r>
      <w:r w:rsidR="00BD0D1F" w:rsidRPr="00E422AC">
        <w:rPr>
          <w:rFonts w:cs="Arial"/>
          <w:b/>
        </w:rPr>
        <w:t>Aktualizovaný program ZOK</w:t>
      </w:r>
      <w:r w:rsidR="00BD0D1F" w:rsidRPr="006E1A94">
        <w:rPr>
          <w:rFonts w:cs="Arial"/>
        </w:rPr>
        <w:t xml:space="preserve"> – zeleně máte označené nové body, doplněné po dnešní mimořádné schůzi ROK (body 49 a 50)</w:t>
      </w:r>
      <w:r w:rsidR="006E1A94" w:rsidRPr="006E1A94">
        <w:t xml:space="preserve">, </w:t>
      </w:r>
      <w:r w:rsidR="00E422AC">
        <w:rPr>
          <w:rFonts w:cs="Arial"/>
          <w:b/>
        </w:rPr>
        <w:t>Přílohu</w:t>
      </w:r>
      <w:r w:rsidR="00BD0D1F" w:rsidRPr="00E422AC">
        <w:rPr>
          <w:rFonts w:cs="Arial"/>
          <w:b/>
        </w:rPr>
        <w:t xml:space="preserve"> č. 3 k bodu 3 Zpráva o činnosti Rady Olomouckého kraje za uplynulé období</w:t>
      </w:r>
      <w:r w:rsidR="00BD0D1F" w:rsidRPr="006E1A94">
        <w:rPr>
          <w:rFonts w:cs="Arial"/>
        </w:rPr>
        <w:t xml:space="preserve">, bod č. 47 </w:t>
      </w:r>
      <w:r w:rsidR="00E422AC">
        <w:rPr>
          <w:rFonts w:cs="Arial"/>
          <w:b/>
        </w:rPr>
        <w:t>Smlouvu</w:t>
      </w:r>
      <w:r w:rsidR="00BD0D1F" w:rsidRPr="00E422AC">
        <w:rPr>
          <w:rFonts w:cs="Arial"/>
          <w:b/>
        </w:rPr>
        <w:t xml:space="preserve"> o úhradě příspěvku na</w:t>
      </w:r>
      <w:r w:rsidR="006E1A94" w:rsidRPr="00E422AC">
        <w:rPr>
          <w:rFonts w:cs="Arial"/>
          <w:b/>
        </w:rPr>
        <w:t xml:space="preserve"> zajištění dopravní obslužnosti </w:t>
      </w:r>
      <w:r w:rsidR="00BD0D1F" w:rsidRPr="00E422AC">
        <w:rPr>
          <w:rFonts w:cs="Arial"/>
          <w:b/>
        </w:rPr>
        <w:t>Olomouckého kraje – nové obce v prostoru Libavá</w:t>
      </w:r>
      <w:r w:rsidR="00BD0D1F" w:rsidRPr="006E1A94">
        <w:rPr>
          <w:rFonts w:cs="Arial"/>
        </w:rPr>
        <w:t xml:space="preserve">, bod č. 49 </w:t>
      </w:r>
      <w:r w:rsidR="00BD0D1F" w:rsidRPr="00E422AC">
        <w:rPr>
          <w:rFonts w:cs="Arial"/>
          <w:b/>
        </w:rPr>
        <w:t>Žádost města Vidnava o prominutí vrácení nevyčerpané části dotace</w:t>
      </w:r>
      <w:r w:rsidR="006E1A94" w:rsidRPr="006E1A94">
        <w:rPr>
          <w:rFonts w:cs="Arial"/>
        </w:rPr>
        <w:t xml:space="preserve"> a </w:t>
      </w:r>
      <w:r w:rsidR="00BD0D1F" w:rsidRPr="006E1A94">
        <w:rPr>
          <w:rFonts w:cs="Arial"/>
        </w:rPr>
        <w:t xml:space="preserve">bod č. 50 </w:t>
      </w:r>
      <w:r w:rsidR="00BD0D1F" w:rsidRPr="00E422AC">
        <w:rPr>
          <w:rFonts w:cs="Arial"/>
          <w:b/>
        </w:rPr>
        <w:t>Účast Olomouckého kraje v nadnárodním projektu „</w:t>
      </w:r>
      <w:proofErr w:type="spellStart"/>
      <w:r w:rsidR="00BD0D1F" w:rsidRPr="00E422AC">
        <w:rPr>
          <w:rFonts w:cs="Arial"/>
          <w:b/>
        </w:rPr>
        <w:t>Fall</w:t>
      </w:r>
      <w:proofErr w:type="spellEnd"/>
      <w:r w:rsidR="00BD0D1F" w:rsidRPr="00E422AC">
        <w:rPr>
          <w:rFonts w:cs="Arial"/>
          <w:b/>
        </w:rPr>
        <w:t xml:space="preserve"> </w:t>
      </w:r>
      <w:proofErr w:type="spellStart"/>
      <w:r w:rsidR="00BD0D1F" w:rsidRPr="00E422AC">
        <w:rPr>
          <w:rFonts w:cs="Arial"/>
          <w:b/>
        </w:rPr>
        <w:t>prevention</w:t>
      </w:r>
      <w:proofErr w:type="spellEnd"/>
      <w:r w:rsidR="00BD0D1F" w:rsidRPr="00E422AC">
        <w:rPr>
          <w:rFonts w:cs="Arial"/>
          <w:b/>
        </w:rPr>
        <w:t xml:space="preserve"> </w:t>
      </w:r>
      <w:proofErr w:type="spellStart"/>
      <w:r w:rsidR="00BD0D1F" w:rsidRPr="00E422AC">
        <w:rPr>
          <w:rFonts w:cs="Arial"/>
          <w:b/>
        </w:rPr>
        <w:t>project</w:t>
      </w:r>
      <w:proofErr w:type="spellEnd"/>
      <w:r w:rsidR="00BD0D1F" w:rsidRPr="00E422AC">
        <w:rPr>
          <w:rFonts w:cs="Arial"/>
          <w:b/>
        </w:rPr>
        <w:t xml:space="preserve"> DOREEN“</w:t>
      </w:r>
      <w:r w:rsidR="00BD0D1F" w:rsidRPr="006E1A94">
        <w:rPr>
          <w:rFonts w:cs="Arial"/>
        </w:rPr>
        <w:t xml:space="preserve">. </w:t>
      </w:r>
    </w:p>
    <w:p w:rsidR="00A300A3" w:rsidRPr="00212511" w:rsidRDefault="00A300A3" w:rsidP="00063BEA">
      <w:pPr>
        <w:pStyle w:val="ZAKLADNITEXT12"/>
      </w:pPr>
    </w:p>
    <w:p w:rsidR="00063BEA" w:rsidRPr="001F2EE0" w:rsidRDefault="00063BEA" w:rsidP="00063BEA">
      <w:pPr>
        <w:jc w:val="both"/>
        <w:rPr>
          <w:b/>
          <w:szCs w:val="24"/>
        </w:rPr>
      </w:pPr>
      <w:r w:rsidRPr="001F2EE0">
        <w:rPr>
          <w:b/>
          <w:szCs w:val="24"/>
        </w:rPr>
        <w:t>Program zasedání Zastupitelstva Olomouckého kraje:</w:t>
      </w:r>
    </w:p>
    <w:p w:rsidR="00063BEA" w:rsidRPr="00212511" w:rsidRDefault="00063BEA" w:rsidP="00063BEA">
      <w:pPr>
        <w:pStyle w:val="ZAKLADNITEXT12"/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"/>
        <w:gridCol w:w="8370"/>
      </w:tblGrid>
      <w:tr w:rsidR="00063BEA" w:rsidRPr="00EB1C39" w:rsidTr="00C124DE">
        <w:tc>
          <w:tcPr>
            <w:tcW w:w="386" w:type="pct"/>
          </w:tcPr>
          <w:p w:rsidR="00063BEA" w:rsidRPr="001329BD" w:rsidRDefault="001329BD" w:rsidP="00C23427">
            <w:pPr>
              <w:pStyle w:val="ZAKLADNITEXT11"/>
            </w:pPr>
            <w:r w:rsidRPr="001329BD">
              <w:t>1.</w:t>
            </w:r>
          </w:p>
        </w:tc>
        <w:tc>
          <w:tcPr>
            <w:tcW w:w="4614" w:type="pct"/>
          </w:tcPr>
          <w:p w:rsidR="00063BEA" w:rsidRPr="001329BD" w:rsidRDefault="001329BD" w:rsidP="00C23427">
            <w:pPr>
              <w:pStyle w:val="ZAKLADNITEXT11"/>
            </w:pPr>
            <w:r w:rsidRPr="001329BD">
              <w:t>Zahájení, volba pracovních komisí a ověřovatelů zápisu, schválení programu zasedání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Kontrola plnění usnesení Zastupitelstva Olomouckého kraje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Zpráva o činnosti Rady Olomouckého kraje za uplynulé období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4.1.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Rozpočet Olomouckého kraje 2016 – rozpočtové změny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4.1.1.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Rozpočet Olomouckého kraje 2016 – rozpočtové změny – DODATEK 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4.2.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Rozpočet Olomouckého kraje 2016 – účelové dotace ze státního rozpočtu obcím Olomouckého kraje                                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4.3.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Rozpočet Olomouckého kraje 2016 – plnění rozpočtu k 31. 3. 2016 -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4.4.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Rozpočet Olomouckého kraje 2016 – čerpání revolvingového úvěru na </w:t>
            </w:r>
            <w:r w:rsidRPr="001329BD">
              <w:lastRenderedPageBreak/>
              <w:t xml:space="preserve">předfinancování investiční akce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lastRenderedPageBreak/>
              <w:t>5.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Rozpočet Olomouckého kraje 2015 – zapojení použitelného zůstatku a návrh na jeho rozdělení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6.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Dotační program Olomouckého kraje Podpora výstavby a oprav cyklostezek 2016 – vyhodnocení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7.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Dotační program Olomouckého kraje Opatření pro zvýšení bezpečnosti provozu na pozemních komunikacích 2016 – vyhodnocení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8.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Dotační program Olomouckého kraje Podpora budování a rekonstrukce přechodů pro chodce 2016 – vyhodnocení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9.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Veřejnoprávní smlouva o poskytnutí dotace obci Loučná nad Desnou na II. etapu stavby „Lávka nad silnicí I/44 na Červenohorském sedle“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10.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Zajištění veřejných soutěží na autobusové dopravce v Olomouckém kraji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11.1.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Majetkoprávní záležitosti – věcná břemena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11.2.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Majetkoprávní záležitosti – odprodej nemovitého majetku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11.3.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Majetkoprávní záležitosti – odkoupení nemovitého majetku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11.4.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Majetkoprávní záležitosti – bezúplatné převody nemovitého majetku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11.5.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Majetkoprávní záležitosti – bezúplatná nabytí nemovitého majetku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11.6.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Majetkoprávní záležitosti – vzájemné bezúplatné převody nemovitého majetku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12.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Zákonodárná iniciativa Pardubického kraje – rozpočtové určení daní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13.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Rozpis rozpočtu škol a školských zařízení v působnosti Olomouckého kraje na rok 2016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14.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Program na podporu terciárního vzdělávání na vysokých školách v Olomouckém kraji v roce 2016 – vyhodnocení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15.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Program na podporu polytechnického vzdělávání a řemesel v Olomouckém kraji v roce 2016 – vyhodnocení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16.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Dodatky zřizovacích listin školských příspěvkových organizací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17.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Převod činností příspěvkové organizace v oblasti školství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18.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Výroční zpráva o stavu a rozvoji vzdělávací soustavy v Olomouckém kraji za školní rok 2014/2015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19.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Dotační program Olomouckého kraje Program podpory kultury v Olomouckém kraji – vyhodnocení dotačního titulu č. 2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20.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Žádosti o poskytnutí individuálních dotací na zajištění regionálních funkcí knihoven v Olomouckém kraji v roce 2016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lastRenderedPageBreak/>
              <w:t>21.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Smlouva o poskytnutí dotace Muzeu umění Olomouc, státní příspěvkové organizaci, pro rok 2016 -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22.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Fond na podporu výstavby a obnovy vodohospodářské infrastruktury na území Olomouckého kraje 2016 – vyhodnocení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23.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Program na podporu aktivit v oblasti životního prostředí a zemědělství 2016 – vyhodnocení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24.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Cena hejtmana za práci ve prospěch osob se zdravotním postižením za rok 2015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25.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Dotační program pro sociální oblast 2016 – vyhodnocení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26.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Žádosti o poskytnutí individuální dotace v oblasti sociální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26.1.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Žádosti o poskytnutí individuální dotace v oblasti sociální – DODATEK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27.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Dotační program Olomouckého kraje Program pro vzdělávání ve zdravotnictví pro rok 2016 – vyhlášení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28.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Žádost o poskytnutí individuální dotace v oblasti zdravotnictví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29.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Program na podporu podnikání 2016 – vyhodnocení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30.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Program obnovy venkova Olomouckého kraje 2016 – vyhodnocení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Program na podporu místních produktů 2016 – vyhodnocení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32.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Program rozvoje územního obvodu Olomouckého kraje – vyhodnocení za rok 2015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33.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Zásady územního rozvoje Olomouckého </w:t>
            </w:r>
            <w:proofErr w:type="gramStart"/>
            <w:r w:rsidRPr="001329BD">
              <w:t>kraje  – návrh</w:t>
            </w:r>
            <w:proofErr w:type="gramEnd"/>
            <w:r w:rsidRPr="001329BD">
              <w:t xml:space="preserve"> Povodí Moravy, s. p., na provedení aktualizace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34.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Projekty spolufinancované z evropských fondů ke schválení financování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35.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Projekty předkládané do programu INTERREG V-A Česká republika – Polsko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36.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Plnění podmínek Smluv o realizaci grantových projektů u příjemců finanční podpory v rámci globálních grantů Operačního programu Vzdělávání pro konkurenceschopnost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37.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Dotační program Olomouckého kraje Program památkové péče v Olomouckém kraji v roce 2016 – vyhodnocení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38.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Program na podporu JSDH 2016 – vyhodnocení dotačního titulu č. 1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39.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Dotace na činnost, akce a projekty hasičů (fyzických osob), spolků a pobočných spolků hasičů Olomouckého kraje 2016 – vyhodnocení I. etapy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40.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Zápisy ze zasedání výborů Zastupitelstva Olomouckého kraje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lastRenderedPageBreak/>
              <w:t>40.1.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Zápisy ze zasedání výborů Zastupitelstva Olomouckého kraje – DODATEK 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Volba přísedících Krajského soudu v Ostravě, pobočky v Olomouci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42.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Program na podporu cestovního ruchu a zahraničních vztahů – vyhodnocení dotačních titulů č. 4 a 5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43.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Žádosti o poskytnutí individuálních dotací v oblasti cestovního ruchu 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44.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Žádosti o poskytnutí individuálních dotací v oblasti zahraničních vztahů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45.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Darovací smlouva mezi Českým olympijským výborem a Olomouckým krajem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46.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Žádosti o poskytnutí individuálních dotací v oblasti vzdělávání, sportu a kultury 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47.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Smlouva o úhradě příspěvku na zajištění dopravní obslužnosti Olomouckého kraje – nové obce v prostoru Libavá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48.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Žádosti o poskytnutí individuálních dotací v oblasti životního prostředí </w:t>
            </w:r>
            <w:r w:rsidR="001F6B9D">
              <w:br/>
            </w:r>
            <w:r w:rsidRPr="001329BD">
              <w:t xml:space="preserve">a zemědělství 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49.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 xml:space="preserve">Žádost města Vidnava o prominutí vrácení nevyčerpané části dotace 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50.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Účast Olomouckého kraje v nadnárodním projektu „</w:t>
            </w:r>
            <w:proofErr w:type="spellStart"/>
            <w:r w:rsidRPr="001329BD">
              <w:t>Fall</w:t>
            </w:r>
            <w:proofErr w:type="spellEnd"/>
            <w:r w:rsidRPr="001329BD">
              <w:t xml:space="preserve"> </w:t>
            </w:r>
            <w:proofErr w:type="spellStart"/>
            <w:r w:rsidRPr="001329BD">
              <w:t>prevention</w:t>
            </w:r>
            <w:proofErr w:type="spellEnd"/>
            <w:r w:rsidRPr="001329BD">
              <w:t xml:space="preserve"> </w:t>
            </w:r>
            <w:proofErr w:type="spellStart"/>
            <w:r w:rsidRPr="001329BD">
              <w:t>project</w:t>
            </w:r>
            <w:proofErr w:type="spellEnd"/>
            <w:r w:rsidRPr="001329BD">
              <w:t xml:space="preserve"> DOREEN“ - </w:t>
            </w:r>
            <w:r w:rsidRPr="001329BD">
              <w:rPr>
                <w:b/>
                <w:u w:val="single"/>
              </w:rPr>
              <w:t>materiál bude předložen na stůl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51.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Různé</w:t>
            </w:r>
          </w:p>
        </w:tc>
      </w:tr>
      <w:tr w:rsidR="001329BD" w:rsidRPr="001329BD" w:rsidTr="00C124DE">
        <w:tc>
          <w:tcPr>
            <w:tcW w:w="386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52.</w:t>
            </w:r>
          </w:p>
        </w:tc>
        <w:tc>
          <w:tcPr>
            <w:tcW w:w="4614" w:type="pct"/>
          </w:tcPr>
          <w:p w:rsidR="001329BD" w:rsidRPr="001329BD" w:rsidRDefault="001329BD" w:rsidP="00C23427">
            <w:pPr>
              <w:pStyle w:val="ZAKLADNITEXT11"/>
            </w:pPr>
            <w:r w:rsidRPr="001329BD">
              <w:t>Závěr</w:t>
            </w:r>
          </w:p>
        </w:tc>
      </w:tr>
    </w:tbl>
    <w:p w:rsidR="00063BEA" w:rsidRDefault="00063BEA" w:rsidP="00063BEA"/>
    <w:p w:rsidR="00A300A3" w:rsidRPr="00A300A3" w:rsidRDefault="006E1A94" w:rsidP="00A300A3">
      <w:pPr>
        <w:pStyle w:val="ZAKLADNITEXT12"/>
      </w:pPr>
      <w:r w:rsidRPr="00161D6F">
        <w:rPr>
          <w:b/>
        </w:rPr>
        <w:t xml:space="preserve">Ing. </w:t>
      </w:r>
      <w:proofErr w:type="gramStart"/>
      <w:r w:rsidRPr="00161D6F">
        <w:rPr>
          <w:b/>
        </w:rPr>
        <w:t>Rozbořil</w:t>
      </w:r>
      <w:r w:rsidR="00A300A3" w:rsidRPr="00A300A3">
        <w:rPr>
          <w:b/>
        </w:rPr>
        <w:t xml:space="preserve"> </w:t>
      </w:r>
      <w:r w:rsidR="00A300A3" w:rsidRPr="00A300A3">
        <w:t>vyzval</w:t>
      </w:r>
      <w:proofErr w:type="gramEnd"/>
      <w:r w:rsidR="00A300A3" w:rsidRPr="00A300A3">
        <w:t xml:space="preserve"> zastupitele k dotazům. K projednávanému materiálu nebyly vzneseny žádné připomínky ani dotazy.</w:t>
      </w:r>
    </w:p>
    <w:p w:rsidR="00A300A3" w:rsidRPr="00A300A3" w:rsidRDefault="00A300A3" w:rsidP="00A300A3">
      <w:pPr>
        <w:pStyle w:val="ZAKLADNITEXT12TUCNE"/>
      </w:pPr>
    </w:p>
    <w:p w:rsidR="00A300A3" w:rsidRPr="00A300A3" w:rsidRDefault="00A300A3" w:rsidP="00A300A3">
      <w:pPr>
        <w:pStyle w:val="ZAKLADNITEXT12TUCNE"/>
      </w:pPr>
      <w:r w:rsidRPr="00A300A3">
        <w:t>Zastupitelstvo schválilo usnesení UZ/</w:t>
      </w:r>
      <w:r w:rsidR="006E1A94">
        <w:t>21/1/2016</w:t>
      </w:r>
    </w:p>
    <w:p w:rsidR="00A300A3" w:rsidRPr="00A300A3" w:rsidRDefault="00A300A3" w:rsidP="00A300A3">
      <w:pPr>
        <w:pStyle w:val="ZAKLADNITEXT12"/>
      </w:pPr>
      <w:r w:rsidRPr="00A300A3">
        <w:rPr>
          <w:b/>
          <w:i/>
        </w:rPr>
        <w:t xml:space="preserve">Přítomno </w:t>
      </w:r>
      <w:r w:rsidR="006E1A94">
        <w:rPr>
          <w:b/>
          <w:i/>
        </w:rPr>
        <w:t>48</w:t>
      </w:r>
      <w:r w:rsidR="00BB3EC1">
        <w:rPr>
          <w:b/>
          <w:i/>
        </w:rPr>
        <w:t>,</w:t>
      </w:r>
      <w:r w:rsidRPr="00A300A3">
        <w:rPr>
          <w:b/>
          <w:i/>
        </w:rPr>
        <w:t xml:space="preserve"> pro </w:t>
      </w:r>
      <w:r w:rsidR="006E1A94">
        <w:rPr>
          <w:b/>
          <w:i/>
        </w:rPr>
        <w:t>48, proti 0, zdržel se 0</w:t>
      </w:r>
      <w:r w:rsidR="00BB3EC1">
        <w:rPr>
          <w:b/>
          <w:i/>
        </w:rPr>
        <w:t xml:space="preserve">, nehlasovali </w:t>
      </w:r>
      <w:r w:rsidR="006E1A94">
        <w:rPr>
          <w:b/>
          <w:i/>
        </w:rPr>
        <w:t>0</w:t>
      </w:r>
      <w:r w:rsidRPr="00A300A3">
        <w:rPr>
          <w:b/>
          <w:i/>
        </w:rPr>
        <w:t>. Návrh byl přijat.</w:t>
      </w:r>
    </w:p>
    <w:p w:rsidR="007058BF" w:rsidRDefault="007058BF" w:rsidP="00063BEA">
      <w:pPr>
        <w:pStyle w:val="ZAKLADNITEXT12"/>
      </w:pPr>
    </w:p>
    <w:p w:rsidR="007058BF" w:rsidRDefault="007058BF" w:rsidP="00063BEA">
      <w:pPr>
        <w:pStyle w:val="ZAKLADNITEXT12"/>
      </w:pPr>
    </w:p>
    <w:p w:rsidR="00161D6F" w:rsidRDefault="00161D6F" w:rsidP="00063BEA">
      <w:pPr>
        <w:pStyle w:val="ZAKLADNITEXT12"/>
      </w:pPr>
    </w:p>
    <w:p w:rsidR="00D93508" w:rsidRDefault="001329BD" w:rsidP="001329BD">
      <w:pPr>
        <w:pStyle w:val="ZAKLADNITEXTTUCNY13"/>
      </w:pPr>
      <w:r>
        <w:t>2.</w:t>
      </w:r>
      <w:r>
        <w:tab/>
        <w:t>Kontrola plnění usnesení Zastupitelstva Olomouckého kraje</w:t>
      </w:r>
    </w:p>
    <w:p w:rsidR="001329BD" w:rsidRDefault="001329BD" w:rsidP="001329BD"/>
    <w:p w:rsidR="001329BD" w:rsidRDefault="001329BD" w:rsidP="00FF26D8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BB3EC1" w:rsidRPr="00FF26D8">
        <w:rPr>
          <w:b/>
        </w:rPr>
        <w:t xml:space="preserve">Ing. </w:t>
      </w:r>
      <w:proofErr w:type="gramStart"/>
      <w:r w:rsidR="00BB3EC1" w:rsidRPr="00FF26D8">
        <w:rPr>
          <w:b/>
        </w:rPr>
        <w:t>Rozbořil</w:t>
      </w:r>
      <w:proofErr w:type="gramEnd"/>
      <w:r>
        <w:t xml:space="preserve">. </w:t>
      </w:r>
      <w:r w:rsidR="00BB3EC1">
        <w:t>Vyzval zastupitele k dotazům. K </w:t>
      </w:r>
      <w:r>
        <w:t>projednávanému materiálu nebyly vzneseny žádné připomínky ani dotazy.</w:t>
      </w: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UZ/21/2/2016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61D6F" w:rsidRDefault="00161D6F" w:rsidP="001329BD">
      <w:pPr>
        <w:rPr>
          <w:b/>
        </w:rPr>
      </w:pPr>
    </w:p>
    <w:p w:rsidR="001329BD" w:rsidRDefault="001329BD" w:rsidP="001329BD">
      <w:pPr>
        <w:pStyle w:val="ZAKLADNITEXTTUCNY13"/>
      </w:pPr>
      <w:r>
        <w:lastRenderedPageBreak/>
        <w:t>3.</w:t>
      </w:r>
      <w:r>
        <w:tab/>
        <w:t>Zpráva o činnosti Rady Olomouckého kraje za uplynulé období</w:t>
      </w:r>
    </w:p>
    <w:p w:rsidR="001329BD" w:rsidRDefault="001329BD" w:rsidP="007A4E0E">
      <w:pPr>
        <w:jc w:val="both"/>
      </w:pPr>
    </w:p>
    <w:p w:rsidR="00BB3EC1" w:rsidRDefault="00BB3EC1" w:rsidP="007A4E0E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FF26D8">
        <w:rPr>
          <w:b/>
        </w:rPr>
        <w:t xml:space="preserve">Ing. </w:t>
      </w:r>
      <w:proofErr w:type="gramStart"/>
      <w:r w:rsidRPr="00FF26D8">
        <w:rPr>
          <w:b/>
        </w:rPr>
        <w:t>Rozbořil</w:t>
      </w:r>
      <w:proofErr w:type="gramEnd"/>
      <w:r>
        <w:t>. Vyzval zastupitele k dotazům. K 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UZ/21/3/2016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proofErr w:type="gramStart"/>
      <w:r>
        <w:t>4.1</w:t>
      </w:r>
      <w:proofErr w:type="gramEnd"/>
      <w:r>
        <w:t>.</w:t>
      </w:r>
      <w:r>
        <w:tab/>
        <w:t xml:space="preserve">Rozpočet Olomouckého kraje 2016 – rozpočtové změny </w:t>
      </w:r>
    </w:p>
    <w:p w:rsidR="001329BD" w:rsidRDefault="001329BD" w:rsidP="001329BD"/>
    <w:p w:rsidR="00BB3EC1" w:rsidRDefault="00BB3EC1" w:rsidP="007A4E0E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FF26D8">
        <w:rPr>
          <w:b/>
        </w:rPr>
        <w:t xml:space="preserve">Ing. </w:t>
      </w:r>
      <w:proofErr w:type="gramStart"/>
      <w:r w:rsidRPr="00FF26D8">
        <w:rPr>
          <w:b/>
        </w:rPr>
        <w:t>Rozbořil</w:t>
      </w:r>
      <w:proofErr w:type="gramEnd"/>
      <w:r>
        <w:t>. Vyzval zastupitele k dotazům. K 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0, zdržel se 0, nehlasovali 3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4.1.1.</w:t>
      </w:r>
      <w:r>
        <w:tab/>
        <w:t xml:space="preserve">Rozpočet Olomouckého kraje 2016 – rozpočtové změny </w:t>
      </w:r>
      <w:r w:rsidR="007A4E0E">
        <w:br/>
      </w:r>
      <w:r>
        <w:t xml:space="preserve">– DODATEK </w:t>
      </w:r>
    </w:p>
    <w:p w:rsidR="001329BD" w:rsidRDefault="001329BD" w:rsidP="001329BD"/>
    <w:p w:rsidR="00BB3EC1" w:rsidRDefault="00BB3EC1" w:rsidP="007A4E0E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FF26D8">
        <w:rPr>
          <w:b/>
        </w:rPr>
        <w:t xml:space="preserve">Ing. </w:t>
      </w:r>
      <w:proofErr w:type="gramStart"/>
      <w:r w:rsidRPr="00FF26D8">
        <w:rPr>
          <w:b/>
        </w:rPr>
        <w:t>Rozbořil</w:t>
      </w:r>
      <w:proofErr w:type="gramEnd"/>
      <w:r>
        <w:t>. Vyzval zastupitele k dotazům. K 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proofErr w:type="gramStart"/>
      <w:r>
        <w:t>4.2</w:t>
      </w:r>
      <w:proofErr w:type="gramEnd"/>
      <w:r>
        <w:t>.</w:t>
      </w:r>
      <w:r>
        <w:tab/>
        <w:t xml:space="preserve">Rozpočet Olomouckého kraje 2016 – účelové dotace ze státního rozpočtu obcím Olomouckého kraje                                 </w:t>
      </w:r>
    </w:p>
    <w:p w:rsidR="001329BD" w:rsidRDefault="001329BD" w:rsidP="001329BD"/>
    <w:p w:rsidR="00BB3EC1" w:rsidRDefault="00BB3EC1" w:rsidP="007A4E0E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FF26D8">
        <w:rPr>
          <w:b/>
        </w:rPr>
        <w:t xml:space="preserve">Ing. </w:t>
      </w:r>
      <w:proofErr w:type="gramStart"/>
      <w:r w:rsidRPr="00FF26D8">
        <w:rPr>
          <w:b/>
        </w:rPr>
        <w:t>Rozbořil</w:t>
      </w:r>
      <w:proofErr w:type="gramEnd"/>
      <w:r>
        <w:t>. Vyzval zastupitele k dotazům. K 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UZ/21/6/2016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44, proti 0, zdržel se 0, nehlasovali 4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8B4F80" w:rsidRDefault="008B4F80" w:rsidP="001329BD"/>
    <w:p w:rsidR="008B4F80" w:rsidRDefault="008B4F80" w:rsidP="001329BD"/>
    <w:p w:rsidR="008B4F80" w:rsidRDefault="008B4F80" w:rsidP="001329BD"/>
    <w:p w:rsidR="008B4F80" w:rsidRDefault="008B4F80" w:rsidP="001329BD"/>
    <w:p w:rsidR="008B4F80" w:rsidRDefault="008B4F80" w:rsidP="001329BD"/>
    <w:p w:rsidR="008B4F80" w:rsidRDefault="008B4F80" w:rsidP="001329BD"/>
    <w:p w:rsidR="001329BD" w:rsidRDefault="001329BD" w:rsidP="001329BD">
      <w:pPr>
        <w:pStyle w:val="ZAKLADNITEXTTUCNY13"/>
      </w:pPr>
      <w:proofErr w:type="gramStart"/>
      <w:r>
        <w:lastRenderedPageBreak/>
        <w:t>4.3</w:t>
      </w:r>
      <w:proofErr w:type="gramEnd"/>
      <w:r>
        <w:t>.</w:t>
      </w:r>
      <w:r>
        <w:tab/>
        <w:t>Rozpočet Olomouckého kraje 2016 – plnění rozpočtu k 31. 3. 2016</w:t>
      </w:r>
    </w:p>
    <w:p w:rsidR="001329BD" w:rsidRDefault="001329BD" w:rsidP="001329BD"/>
    <w:p w:rsidR="00BB3EC1" w:rsidRDefault="00BB3EC1" w:rsidP="00BB3EC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FF26D8">
        <w:rPr>
          <w:b/>
        </w:rPr>
        <w:t xml:space="preserve">Ing. </w:t>
      </w:r>
      <w:proofErr w:type="gramStart"/>
      <w:r w:rsidRPr="00FF26D8">
        <w:rPr>
          <w:b/>
        </w:rPr>
        <w:t>Rozbořil</w:t>
      </w:r>
      <w:proofErr w:type="gramEnd"/>
      <w:r>
        <w:t xml:space="preserve">. </w:t>
      </w:r>
      <w:r w:rsidR="007A4E0E">
        <w:t>Jedná se o průběžnou informaci</w:t>
      </w:r>
      <w:r>
        <w:t xml:space="preserve"> o plnění rozpočtu k datu 31. 3. 2016. Vyzval zastupitele k dotazům. K 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UZ/21/7/2016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proofErr w:type="gramStart"/>
      <w:r>
        <w:t>4.4</w:t>
      </w:r>
      <w:proofErr w:type="gramEnd"/>
      <w:r>
        <w:t>.</w:t>
      </w:r>
      <w:r>
        <w:tab/>
        <w:t>Rozpočet Olomouckého kraje 2016 – čerpání revolvingového úvěru na předfinancování investiční akce</w:t>
      </w:r>
    </w:p>
    <w:p w:rsidR="001329BD" w:rsidRDefault="001329BD" w:rsidP="001329BD"/>
    <w:p w:rsidR="00BB3EC1" w:rsidRDefault="00BB3EC1" w:rsidP="00BB3EC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FF26D8">
        <w:rPr>
          <w:b/>
        </w:rPr>
        <w:t xml:space="preserve">Ing. </w:t>
      </w:r>
      <w:proofErr w:type="gramStart"/>
      <w:r w:rsidRPr="00FF26D8">
        <w:rPr>
          <w:b/>
        </w:rPr>
        <w:t>Rozbořil</w:t>
      </w:r>
      <w:proofErr w:type="gramEnd"/>
      <w:r>
        <w:t xml:space="preserve">. Máme nasmlouván </w:t>
      </w:r>
      <w:r w:rsidR="007A4E0E">
        <w:t xml:space="preserve">úvěrový </w:t>
      </w:r>
      <w:r>
        <w:t xml:space="preserve">rámec 300 mil. Kč. Tyto </w:t>
      </w:r>
      <w:r w:rsidR="007A4E0E">
        <w:t>finanční prostředky</w:t>
      </w:r>
      <w:r>
        <w:t xml:space="preserve"> </w:t>
      </w:r>
      <w:r w:rsidR="007A4E0E">
        <w:t xml:space="preserve">byly i </w:t>
      </w:r>
      <w:r w:rsidR="00FF26D8">
        <w:t>v loňském roce použity</w:t>
      </w:r>
      <w:r>
        <w:t xml:space="preserve"> na předfinancování projektů </w:t>
      </w:r>
      <w:r w:rsidR="00FF26D8">
        <w:t>a </w:t>
      </w:r>
      <w:r>
        <w:t>k 31. 12. 2015</w:t>
      </w:r>
      <w:r w:rsidR="00755C57">
        <w:t xml:space="preserve"> </w:t>
      </w:r>
      <w:r>
        <w:t xml:space="preserve">byly v plné výši splaceny. </w:t>
      </w:r>
      <w:r w:rsidR="007A4E0E">
        <w:t>Tímto materiálem se schvaluje</w:t>
      </w:r>
      <w:r>
        <w:t xml:space="preserve"> další čerpání z tohoto úvěrového rámce ve výši 26 mil. Kč na komplexní program modernizace geriatrického oddělení v OL</w:t>
      </w:r>
      <w:r w:rsidRPr="003A0C04">
        <w:t>Ú Moravský Beroun.</w:t>
      </w:r>
      <w:r w:rsidR="00755C57">
        <w:t xml:space="preserve"> Vyzval zastupitele k </w:t>
      </w:r>
      <w:r>
        <w:t>dotazům. K 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UZ/21/8/2016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5.</w:t>
      </w:r>
      <w:r>
        <w:tab/>
        <w:t>Rozpočet Olomouckého kraje 2015 – zapojení použitelného zůstatku a návrh na jeho rozdělení</w:t>
      </w:r>
    </w:p>
    <w:p w:rsidR="001329BD" w:rsidRDefault="001329BD" w:rsidP="001329BD"/>
    <w:p w:rsidR="001C3EA7" w:rsidRDefault="00BB3EC1" w:rsidP="00BB3EC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BB75D1">
        <w:rPr>
          <w:b/>
        </w:rPr>
        <w:t xml:space="preserve">Ing. </w:t>
      </w:r>
      <w:proofErr w:type="gramStart"/>
      <w:r w:rsidRPr="00BB75D1">
        <w:rPr>
          <w:b/>
        </w:rPr>
        <w:t>Rozbořil</w:t>
      </w:r>
      <w:proofErr w:type="gramEnd"/>
      <w:r>
        <w:t xml:space="preserve">. Hospodaření </w:t>
      </w:r>
      <w:r w:rsidR="001C3EA7">
        <w:t>OK</w:t>
      </w:r>
      <w:r>
        <w:t xml:space="preserve"> skončilo za rok 2015 přebytkem ve výši </w:t>
      </w:r>
      <w:r w:rsidR="00161D6F">
        <w:t xml:space="preserve">cca </w:t>
      </w:r>
      <w:r>
        <w:t xml:space="preserve">465 mil. Kč. </w:t>
      </w:r>
      <w:r w:rsidR="001C3EA7">
        <w:t>P</w:t>
      </w:r>
      <w:r>
        <w:t>ři schvalování rozpočtu na rok 2016 jsme z</w:t>
      </w:r>
      <w:r w:rsidR="00C1636C">
        <w:t xml:space="preserve">apojili z tohoto avizovaného přebytku částku </w:t>
      </w:r>
      <w:r w:rsidR="00161D6F">
        <w:t xml:space="preserve">cca </w:t>
      </w:r>
      <w:r>
        <w:t>219 mil. Kč</w:t>
      </w:r>
      <w:r w:rsidR="00C1566D">
        <w:t>. K</w:t>
      </w:r>
      <w:r>
        <w:t xml:space="preserve"> rozdělení </w:t>
      </w:r>
      <w:r w:rsidR="00C1566D">
        <w:t xml:space="preserve">tedy </w:t>
      </w:r>
      <w:r>
        <w:t>zůstává částka ve výši 245 844 000 Kč. Pravidlem je, že se tato částka uvolňuje v polovině roku po závěrečném účtu</w:t>
      </w:r>
      <w:r w:rsidR="00C1566D">
        <w:t>. Rozhodli jsme se</w:t>
      </w:r>
      <w:r w:rsidR="00755C57">
        <w:t xml:space="preserve"> však</w:t>
      </w:r>
      <w:r>
        <w:t>, že část peněz</w:t>
      </w:r>
      <w:r w:rsidR="00C1566D">
        <w:t>, především</w:t>
      </w:r>
      <w:r>
        <w:t xml:space="preserve"> v rámci investičních finančních prostředků</w:t>
      </w:r>
      <w:r w:rsidR="00C1566D">
        <w:t>,</w:t>
      </w:r>
      <w:r w:rsidR="00BA3731">
        <w:t xml:space="preserve"> uvolníme již</w:t>
      </w:r>
      <w:r>
        <w:t xml:space="preserve"> v tuto chvíli. </w:t>
      </w:r>
      <w:r w:rsidR="00EA790A">
        <w:br/>
      </w:r>
      <w:r w:rsidR="00C1566D">
        <w:t>Na</w:t>
      </w:r>
      <w:r w:rsidR="00EA790A">
        <w:t>př.</w:t>
      </w:r>
      <w:r>
        <w:t xml:space="preserve"> kofinanc</w:t>
      </w:r>
      <w:r w:rsidR="00755C57">
        <w:t xml:space="preserve">ování SFDI v rámci oprav silnic, </w:t>
      </w:r>
      <w:r w:rsidR="00C1566D">
        <w:t xml:space="preserve">aby mohly být </w:t>
      </w:r>
      <w:r>
        <w:t xml:space="preserve">investice </w:t>
      </w:r>
      <w:r w:rsidR="00C1566D">
        <w:t xml:space="preserve">realizovány </w:t>
      </w:r>
      <w:r>
        <w:t xml:space="preserve">do konce </w:t>
      </w:r>
      <w:r w:rsidR="00BB75D1">
        <w:t>roku</w:t>
      </w:r>
      <w:r w:rsidR="00755C57">
        <w:t xml:space="preserve"> a </w:t>
      </w:r>
      <w:r>
        <w:t xml:space="preserve">mohly být </w:t>
      </w:r>
      <w:r w:rsidR="001C3EA7">
        <w:t xml:space="preserve">také </w:t>
      </w:r>
      <w:r w:rsidR="00C1636C">
        <w:t xml:space="preserve">čerpány </w:t>
      </w:r>
      <w:r>
        <w:t>finanční pros</w:t>
      </w:r>
      <w:r w:rsidR="00755C57">
        <w:t xml:space="preserve">tředky z dotačních titulů např. </w:t>
      </w:r>
      <w:r>
        <w:t>z Ministerstva dopravy</w:t>
      </w:r>
      <w:r w:rsidR="00755C57">
        <w:t xml:space="preserve"> (MD)</w:t>
      </w:r>
      <w:r>
        <w:t xml:space="preserve">. </w:t>
      </w:r>
    </w:p>
    <w:p w:rsidR="001C3EA7" w:rsidRDefault="001C3EA7" w:rsidP="00BB3EC1">
      <w:pPr>
        <w:jc w:val="both"/>
      </w:pPr>
      <w:r>
        <w:t>Poté okomentoval jednotlivé položky:</w:t>
      </w:r>
    </w:p>
    <w:p w:rsidR="001C3EA7" w:rsidRDefault="001C3EA7" w:rsidP="001C3EA7">
      <w:pPr>
        <w:pStyle w:val="Odstavecseseznamem"/>
        <w:numPr>
          <w:ilvl w:val="0"/>
          <w:numId w:val="21"/>
        </w:numPr>
        <w:jc w:val="both"/>
      </w:pPr>
      <w:r>
        <w:t>položka č.</w:t>
      </w:r>
      <w:r w:rsidR="00C1636C">
        <w:t xml:space="preserve"> </w:t>
      </w:r>
      <w:r w:rsidR="00D90947">
        <w:t>3</w:t>
      </w:r>
      <w:r>
        <w:t>,</w:t>
      </w:r>
      <w:r w:rsidR="00D90947">
        <w:t> </w:t>
      </w:r>
      <w:r>
        <w:t>elektrizace tratě 293 (</w:t>
      </w:r>
      <w:r w:rsidR="00C1636C">
        <w:t xml:space="preserve">na železnici Desná </w:t>
      </w:r>
      <w:r w:rsidR="00BB3EC1">
        <w:t>dopravcem ČD</w:t>
      </w:r>
      <w:r w:rsidR="00C1636C">
        <w:t xml:space="preserve"> a.s.,</w:t>
      </w:r>
      <w:r w:rsidR="00BB3EC1">
        <w:t xml:space="preserve"> nasazení nových </w:t>
      </w:r>
      <w:r w:rsidR="00C1636C">
        <w:t>vozových</w:t>
      </w:r>
      <w:r w:rsidR="00BB3EC1">
        <w:t xml:space="preserve"> jednotek</w:t>
      </w:r>
      <w:r>
        <w:t>)</w:t>
      </w:r>
      <w:r w:rsidR="00C1636C">
        <w:t>. Jedná se o částku</w:t>
      </w:r>
      <w:r w:rsidR="00BB3EC1">
        <w:t xml:space="preserve"> 8 891 tis. Kč</w:t>
      </w:r>
      <w:r w:rsidR="003F4BBE">
        <w:t xml:space="preserve"> </w:t>
      </w:r>
      <w:r w:rsidR="00BB3EC1">
        <w:t xml:space="preserve">na dofinancování </w:t>
      </w:r>
      <w:r w:rsidR="00C1636C">
        <w:t>této trati</w:t>
      </w:r>
      <w:r w:rsidR="00BB3EC1">
        <w:t xml:space="preserve">. </w:t>
      </w:r>
      <w:r w:rsidR="00C1636C">
        <w:t>Původně jsme chtěli</w:t>
      </w:r>
      <w:r w:rsidR="00BB3EC1">
        <w:t>, aby jezdili Č</w:t>
      </w:r>
      <w:r w:rsidR="00C1636C">
        <w:t>eské dráhy, a.s. (ČD),</w:t>
      </w:r>
      <w:r w:rsidR="00FF26D8">
        <w:t xml:space="preserve"> od Nezamyslic přes</w:t>
      </w:r>
      <w:r w:rsidR="00BB3EC1">
        <w:t xml:space="preserve"> Zábřeh, </w:t>
      </w:r>
      <w:r w:rsidR="00C1636C">
        <w:t>Šumperk až po Kouty. S</w:t>
      </w:r>
      <w:r w:rsidR="00BB3EC1">
        <w:t> ČD jsme se na ceně prodloužení této tr</w:t>
      </w:r>
      <w:r w:rsidR="00C1636C">
        <w:t>asy nedomluvili, proto bude za cenu 8 890 tis.</w:t>
      </w:r>
      <w:r w:rsidR="003F4BBE">
        <w:t xml:space="preserve"> Kč</w:t>
      </w:r>
      <w:r w:rsidR="00C1636C">
        <w:t xml:space="preserve"> </w:t>
      </w:r>
      <w:r w:rsidR="007E3ACD">
        <w:t xml:space="preserve">na půl roku </w:t>
      </w:r>
      <w:r w:rsidR="00C1636C">
        <w:t xml:space="preserve">tuto dopravní obslužnost </w:t>
      </w:r>
      <w:r w:rsidR="00BB3EC1">
        <w:t>zajišťovat ARRIVA MORAVA</w:t>
      </w:r>
      <w:r w:rsidR="00C1636C">
        <w:t>, a.s</w:t>
      </w:r>
      <w:r w:rsidR="00BB3EC1">
        <w:t xml:space="preserve">. </w:t>
      </w:r>
    </w:p>
    <w:p w:rsidR="00A85526" w:rsidRDefault="001C3EA7" w:rsidP="001C3EA7">
      <w:pPr>
        <w:pStyle w:val="Odstavecseseznamem"/>
        <w:numPr>
          <w:ilvl w:val="0"/>
          <w:numId w:val="21"/>
        </w:numPr>
        <w:jc w:val="both"/>
      </w:pPr>
      <w:r>
        <w:t>položka č.</w:t>
      </w:r>
      <w:r w:rsidR="00755C57">
        <w:t xml:space="preserve"> 8</w:t>
      </w:r>
      <w:r>
        <w:t>,</w:t>
      </w:r>
      <w:r w:rsidR="00BB3EC1" w:rsidRPr="00755C57">
        <w:t xml:space="preserve"> Národní olympijské centrum</w:t>
      </w:r>
      <w:r w:rsidR="00755C57">
        <w:t xml:space="preserve"> v Prostějově (NOC)</w:t>
      </w:r>
      <w:r w:rsidR="003F4BBE">
        <w:t>. Částka</w:t>
      </w:r>
      <w:r w:rsidR="00020CC0">
        <w:t xml:space="preserve"> </w:t>
      </w:r>
      <w:r w:rsidR="003F4BBE">
        <w:br/>
      </w:r>
      <w:r w:rsidR="00BB3EC1" w:rsidRPr="00755C57">
        <w:t>8 373 tis.</w:t>
      </w:r>
      <w:r w:rsidR="00BB3EC1">
        <w:t xml:space="preserve"> Kč</w:t>
      </w:r>
      <w:r w:rsidR="00755C57">
        <w:t xml:space="preserve"> bude poskytnuta v návaznosti na dotaci z</w:t>
      </w:r>
      <w:r w:rsidR="00BB3EC1">
        <w:t xml:space="preserve"> Ministerstva školství, </w:t>
      </w:r>
      <w:r w:rsidR="00BB3EC1">
        <w:lastRenderedPageBreak/>
        <w:t>mládeže a tělovýchovy</w:t>
      </w:r>
      <w:r w:rsidR="00755C57">
        <w:t xml:space="preserve"> (MŠMT)</w:t>
      </w:r>
      <w:r w:rsidR="00BB3EC1">
        <w:t xml:space="preserve"> ve výši 100 mil. Kč. V letošním roce </w:t>
      </w:r>
      <w:r w:rsidR="003F4BBE">
        <w:t>se jedná</w:t>
      </w:r>
      <w:r w:rsidR="00755C57">
        <w:t xml:space="preserve"> o částku</w:t>
      </w:r>
      <w:r w:rsidR="00BB3EC1">
        <w:t xml:space="preserve"> 30 mil. K</w:t>
      </w:r>
      <w:r w:rsidR="00755C57">
        <w:t>č</w:t>
      </w:r>
      <w:r w:rsidR="00BB3EC1">
        <w:t>, v příštím roce 70 mil. Kč</w:t>
      </w:r>
      <w:r w:rsidR="00755C57">
        <w:t>. Po</w:t>
      </w:r>
      <w:r w:rsidR="00BB3EC1">
        <w:t xml:space="preserve"> dohodě se všemi těmi třemi subjekty, tzn. OK, Prostějovem a TK P</w:t>
      </w:r>
      <w:r w:rsidR="00755C57">
        <w:t>LUS</w:t>
      </w:r>
      <w:r w:rsidR="00BB3EC1">
        <w:t xml:space="preserve"> jsme se dohodli, že OK do investiční části bude uvolňovat částku uvedenou v materiálu. </w:t>
      </w:r>
      <w:r w:rsidR="00755C57">
        <w:t>Pokud</w:t>
      </w:r>
      <w:r w:rsidR="00BB3EC1">
        <w:t xml:space="preserve"> </w:t>
      </w:r>
      <w:r w:rsidR="00755C57">
        <w:t>by nebyla poskytnuta dotace</w:t>
      </w:r>
      <w:r w:rsidR="00BB3EC1">
        <w:t xml:space="preserve"> z MŠMT, </w:t>
      </w:r>
      <w:r w:rsidR="00981706">
        <w:t>nebude</w:t>
      </w:r>
      <w:r w:rsidR="007E3ACD">
        <w:t xml:space="preserve"> poskytnuta</w:t>
      </w:r>
      <w:r w:rsidR="00981706">
        <w:t xml:space="preserve"> ani dotace </w:t>
      </w:r>
      <w:r w:rsidR="003F4BBE">
        <w:t xml:space="preserve">OK, která je striktně </w:t>
      </w:r>
      <w:r w:rsidR="003F4BBE" w:rsidRPr="007E3ACD">
        <w:t xml:space="preserve">vázána na tuto </w:t>
      </w:r>
      <w:r w:rsidR="00981706" w:rsidRPr="007E3ACD">
        <w:t xml:space="preserve">dotaci </w:t>
      </w:r>
      <w:r w:rsidR="007E3ACD" w:rsidRPr="007E3ACD">
        <w:t>z ministerstva</w:t>
      </w:r>
      <w:r w:rsidR="00981706" w:rsidRPr="007E3ACD">
        <w:t xml:space="preserve">. </w:t>
      </w:r>
    </w:p>
    <w:p w:rsidR="007E3ACD" w:rsidRDefault="00981706" w:rsidP="001C3EA7">
      <w:pPr>
        <w:pStyle w:val="Odstavecseseznamem"/>
        <w:numPr>
          <w:ilvl w:val="0"/>
          <w:numId w:val="21"/>
        </w:numPr>
        <w:jc w:val="both"/>
      </w:pPr>
      <w:r w:rsidRPr="007E3ACD">
        <w:t>Na s</w:t>
      </w:r>
      <w:r w:rsidR="00BB3EC1" w:rsidRPr="007E3ACD">
        <w:t>polufinancování investi</w:t>
      </w:r>
      <w:r w:rsidR="003F4BBE" w:rsidRPr="007E3ACD">
        <w:t>čních akcí realizovaných z</w:t>
      </w:r>
      <w:r w:rsidR="00BB3EC1" w:rsidRPr="007E3ACD">
        <w:t> dotace SFDI</w:t>
      </w:r>
      <w:r w:rsidRPr="007E3ACD">
        <w:t xml:space="preserve"> je </w:t>
      </w:r>
      <w:r w:rsidR="007E3ACD" w:rsidRPr="007E3ACD">
        <w:t xml:space="preserve">pro tento rok vyčleněna </w:t>
      </w:r>
      <w:r w:rsidR="00BB3EC1" w:rsidRPr="007E3ACD">
        <w:t>částka 190 mil.</w:t>
      </w:r>
      <w:r w:rsidR="007E3ACD">
        <w:t xml:space="preserve"> Kč, č</w:t>
      </w:r>
      <w:r w:rsidR="00BB3EC1">
        <w:t xml:space="preserve">ástka 85 mil. Kč </w:t>
      </w:r>
      <w:r w:rsidR="007E3ACD">
        <w:t>kryje kofinancování této částky.</w:t>
      </w:r>
    </w:p>
    <w:p w:rsidR="00D34898" w:rsidRDefault="001C3EA7" w:rsidP="001C3EA7">
      <w:pPr>
        <w:pStyle w:val="Odstavecseseznamem"/>
        <w:numPr>
          <w:ilvl w:val="0"/>
          <w:numId w:val="21"/>
        </w:numPr>
        <w:jc w:val="both"/>
      </w:pPr>
      <w:r>
        <w:t xml:space="preserve">položka č. </w:t>
      </w:r>
      <w:r w:rsidR="00BB3EC1">
        <w:t>10 e)</w:t>
      </w:r>
      <w:r w:rsidR="00FF26D8">
        <w:t>,</w:t>
      </w:r>
      <w:r w:rsidR="00BB3EC1">
        <w:t xml:space="preserve"> Bludov. </w:t>
      </w:r>
      <w:r w:rsidR="00981706">
        <w:t>Z</w:t>
      </w:r>
      <w:r w:rsidR="00BB3EC1">
        <w:t>astupitelé dostali petici občanů z</w:t>
      </w:r>
      <w:r w:rsidR="00825C68">
        <w:t> obce Bludov</w:t>
      </w:r>
      <w:r w:rsidR="00BB3EC1">
        <w:t xml:space="preserve"> na opravu silnice III. třídy. </w:t>
      </w:r>
      <w:r w:rsidR="00981706">
        <w:t>Tuto</w:t>
      </w:r>
      <w:r w:rsidR="00BB3EC1">
        <w:t xml:space="preserve"> komunikaci </w:t>
      </w:r>
      <w:r w:rsidR="00AF0923">
        <w:t>js</w:t>
      </w:r>
      <w:r w:rsidR="00981706">
        <w:t>m</w:t>
      </w:r>
      <w:r w:rsidR="00AF0923">
        <w:t>e</w:t>
      </w:r>
      <w:r w:rsidR="00981706">
        <w:t xml:space="preserve"> </w:t>
      </w:r>
      <w:r w:rsidR="00BB3EC1">
        <w:t xml:space="preserve">zařadili do plánu oprav ještě před touto peticí. </w:t>
      </w:r>
      <w:r w:rsidR="00AF0923">
        <w:t>Č</w:t>
      </w:r>
      <w:r w:rsidR="00BB3EC1">
        <w:t xml:space="preserve">ekali </w:t>
      </w:r>
      <w:r w:rsidR="00AF0923">
        <w:t xml:space="preserve">jsme na uvolnění peněz z přebytku. Jedná </w:t>
      </w:r>
      <w:r w:rsidR="00B70B60">
        <w:t>se o </w:t>
      </w:r>
      <w:r w:rsidR="00AF0923">
        <w:t xml:space="preserve">částku </w:t>
      </w:r>
      <w:r w:rsidR="00BB3EC1">
        <w:t>3 300 tis. Kč na opravu komunikace</w:t>
      </w:r>
      <w:r w:rsidR="00B70B60">
        <w:t xml:space="preserve"> a t</w:t>
      </w:r>
      <w:r w:rsidR="00AF0923">
        <w:t>ímto</w:t>
      </w:r>
      <w:r w:rsidR="00BB3EC1">
        <w:t xml:space="preserve"> považuji petici občanů za vypořádanou. </w:t>
      </w:r>
    </w:p>
    <w:p w:rsidR="001C3EA7" w:rsidRDefault="00D34898" w:rsidP="001C3EA7">
      <w:pPr>
        <w:pStyle w:val="Odstavecseseznamem"/>
        <w:numPr>
          <w:ilvl w:val="0"/>
          <w:numId w:val="21"/>
        </w:numPr>
        <w:jc w:val="both"/>
      </w:pPr>
      <w:r>
        <w:t>položka 11, oblast sociální c) Nové Zámky, č</w:t>
      </w:r>
      <w:r w:rsidR="00AF0923">
        <w:t>ástka</w:t>
      </w:r>
      <w:r w:rsidR="00BB3EC1">
        <w:t xml:space="preserve"> 16,5 mil. Kč </w:t>
      </w:r>
      <w:r w:rsidR="00E05562">
        <w:t>je vyčleněna na nákup nemovitostí a vnitřního vybavení souvisejícího s transformací</w:t>
      </w:r>
      <w:r w:rsidR="00BB3EC1">
        <w:t xml:space="preserve"> pobytového zařízení Nové Zámky</w:t>
      </w:r>
      <w:r w:rsidR="00E05562">
        <w:t>. Ministerstvo práce a </w:t>
      </w:r>
      <w:r w:rsidR="00BB3EC1">
        <w:t>sociálních věcí by bylo rádo, aby klienti tohoto zařízení byli integrováni do společnosti</w:t>
      </w:r>
      <w:r w:rsidR="00FF26D8">
        <w:t>. P</w:t>
      </w:r>
      <w:r w:rsidR="00E05562">
        <w:t xml:space="preserve">rojekt spočívá v nakoupení bytů a domů, do kterých se klienti v horizontu pěti let </w:t>
      </w:r>
      <w:r w:rsidR="00BB3EC1">
        <w:t>umís</w:t>
      </w:r>
      <w:r w:rsidR="00E05562">
        <w:t xml:space="preserve">tí. Částka 16,5 mil. Kč bude refundována ze státního rozpočtu, jedná se tedy o předfinancování. </w:t>
      </w:r>
      <w:r w:rsidR="00BB3EC1">
        <w:t>Revolving</w:t>
      </w:r>
      <w:r w:rsidR="00AF0923">
        <w:t>ový úvěr</w:t>
      </w:r>
      <w:r w:rsidR="00FF26D8">
        <w:t xml:space="preserve"> </w:t>
      </w:r>
      <w:r w:rsidR="00BB3EC1">
        <w:t>na tuto částku</w:t>
      </w:r>
      <w:r w:rsidR="00FF26D8">
        <w:t xml:space="preserve"> nemohl být použi</w:t>
      </w:r>
      <w:r w:rsidR="00BB3EC1">
        <w:t xml:space="preserve">t, tudíž je zahrnuta v přebytku </w:t>
      </w:r>
      <w:r>
        <w:t xml:space="preserve">rozpočtu </w:t>
      </w:r>
      <w:r w:rsidR="00BB3EC1">
        <w:t xml:space="preserve">a po nákupu a realizaci tohoto projektu bude vrácena </w:t>
      </w:r>
      <w:r w:rsidR="00AF0923">
        <w:t xml:space="preserve">zpět </w:t>
      </w:r>
      <w:r w:rsidR="00BB3EC1">
        <w:t xml:space="preserve">do rozpočtu OK. </w:t>
      </w:r>
    </w:p>
    <w:p w:rsidR="005738A2" w:rsidRDefault="001C3EA7" w:rsidP="00BB3EC1">
      <w:pPr>
        <w:pStyle w:val="Odstavecseseznamem"/>
        <w:numPr>
          <w:ilvl w:val="0"/>
          <w:numId w:val="21"/>
        </w:numPr>
        <w:jc w:val="both"/>
      </w:pPr>
      <w:r>
        <w:t>položka č. 12</w:t>
      </w:r>
      <w:r w:rsidR="00D34898">
        <w:t>, Brána poznání otevřena.</w:t>
      </w:r>
      <w:r>
        <w:t xml:space="preserve"> </w:t>
      </w:r>
      <w:r w:rsidR="00D34898">
        <w:t>V</w:t>
      </w:r>
      <w:r w:rsidR="00BB3EC1">
        <w:t xml:space="preserve"> roce 2010 jsme realizovali ve Vlastivědném muzeu </w:t>
      </w:r>
      <w:r w:rsidR="00D34898">
        <w:t xml:space="preserve">investiční akci, která </w:t>
      </w:r>
      <w:r w:rsidR="00E05562">
        <w:t>byla</w:t>
      </w:r>
      <w:r w:rsidR="00BB3EC1">
        <w:t xml:space="preserve"> realizována z</w:t>
      </w:r>
      <w:r w:rsidR="00D34898">
        <w:t> prostředků EHP/Norsko.</w:t>
      </w:r>
      <w:r w:rsidR="00BB3EC1">
        <w:t xml:space="preserve"> </w:t>
      </w:r>
      <w:r w:rsidR="00D34898">
        <w:t>Smlouva</w:t>
      </w:r>
      <w:r w:rsidR="00BB3EC1">
        <w:t xml:space="preserve"> požad</w:t>
      </w:r>
      <w:r w:rsidR="005738A2">
        <w:t>uje</w:t>
      </w:r>
      <w:r w:rsidR="00BB3EC1">
        <w:t xml:space="preserve"> po </w:t>
      </w:r>
      <w:r w:rsidR="00D34898">
        <w:t xml:space="preserve">kraji po </w:t>
      </w:r>
      <w:r w:rsidR="00BB3EC1">
        <w:t xml:space="preserve">dobu 10 let </w:t>
      </w:r>
      <w:r w:rsidR="00D34898">
        <w:t xml:space="preserve">vyčlenit částku </w:t>
      </w:r>
      <w:r w:rsidR="00D34898">
        <w:br/>
        <w:t>650 tis. Kč</w:t>
      </w:r>
      <w:r w:rsidR="00BB3EC1">
        <w:t xml:space="preserve"> </w:t>
      </w:r>
      <w:r w:rsidR="00D34898">
        <w:t>na</w:t>
      </w:r>
      <w:r w:rsidR="00BB3EC1">
        <w:t xml:space="preserve"> případné rekonstrukce a opravy v rámci </w:t>
      </w:r>
      <w:r w:rsidR="00E05562">
        <w:t>tohoto projektu</w:t>
      </w:r>
      <w:r w:rsidR="00BB3EC1">
        <w:t>.</w:t>
      </w:r>
      <w:r w:rsidR="00E05562">
        <w:t xml:space="preserve"> </w:t>
      </w:r>
    </w:p>
    <w:p w:rsidR="00BB3EC1" w:rsidRDefault="00F43FCD" w:rsidP="008B4F80">
      <w:pPr>
        <w:jc w:val="both"/>
      </w:pPr>
      <w:r>
        <w:t xml:space="preserve">Z částky </w:t>
      </w:r>
      <w:r w:rsidR="00BB3EC1">
        <w:t xml:space="preserve">245 mil. Kč jsme rozdělili 227 mil. Kč, na </w:t>
      </w:r>
      <w:r>
        <w:t>rezervě zůstává 6 165 tis. Kč</w:t>
      </w:r>
      <w:r w:rsidR="002C2557">
        <w:t>. R</w:t>
      </w:r>
      <w:r w:rsidR="00BB3EC1">
        <w:t>ezerva bude řešena n</w:t>
      </w:r>
      <w:r>
        <w:t>a červnovém zastupitelstvu</w:t>
      </w:r>
      <w:r w:rsidR="002C2557">
        <w:t xml:space="preserve"> a s</w:t>
      </w:r>
      <w:r>
        <w:t xml:space="preserve"> největší</w:t>
      </w:r>
      <w:r w:rsidR="00BB3EC1">
        <w:t xml:space="preserve"> pravděpodobností bude použita na individuální dotační tituly</w:t>
      </w:r>
      <w:r>
        <w:t>. Vyzval zastupitele k </w:t>
      </w:r>
      <w:r w:rsidR="00BB3EC1">
        <w:t>dotazům.</w:t>
      </w:r>
    </w:p>
    <w:p w:rsidR="00D90947" w:rsidRDefault="00D90947" w:rsidP="00BB3EC1">
      <w:pPr>
        <w:jc w:val="both"/>
        <w:rPr>
          <w:b/>
        </w:rPr>
      </w:pPr>
    </w:p>
    <w:p w:rsidR="00BB3EC1" w:rsidRDefault="00BB3EC1" w:rsidP="00BB3EC1">
      <w:pPr>
        <w:jc w:val="both"/>
      </w:pPr>
      <w:r w:rsidRPr="00BB3EC1">
        <w:rPr>
          <w:b/>
        </w:rPr>
        <w:t xml:space="preserve">Mgr. </w:t>
      </w:r>
      <w:proofErr w:type="spellStart"/>
      <w:r w:rsidRPr="00BB3EC1">
        <w:rPr>
          <w:b/>
        </w:rPr>
        <w:t>Slavotínek</w:t>
      </w:r>
      <w:proofErr w:type="spellEnd"/>
      <w:r w:rsidR="00F43FCD">
        <w:t xml:space="preserve">: Vyjadřuji </w:t>
      </w:r>
      <w:r>
        <w:t>uznání,</w:t>
      </w:r>
      <w:r w:rsidR="00F43FCD">
        <w:t xml:space="preserve"> </w:t>
      </w:r>
      <w:r>
        <w:t xml:space="preserve">že jste skončili v rozpočtovém přebytku, to je chvályhodné. </w:t>
      </w:r>
      <w:r w:rsidR="00F43FCD">
        <w:t>Je</w:t>
      </w:r>
      <w:r>
        <w:t xml:space="preserve"> </w:t>
      </w:r>
      <w:r w:rsidR="00F43FCD">
        <w:t xml:space="preserve">nějaký </w:t>
      </w:r>
      <w:r>
        <w:t>důvod,</w:t>
      </w:r>
      <w:r w:rsidR="00F43FCD">
        <w:t xml:space="preserve"> např. nemožnost mimořádné splátky,</w:t>
      </w:r>
      <w:r>
        <w:t xml:space="preserve"> proč </w:t>
      </w:r>
      <w:r w:rsidR="00F43FCD">
        <w:t xml:space="preserve">se </w:t>
      </w:r>
      <w:r>
        <w:t>alespoň část toho rozpočtového přebytku nezapojilo do umoření dluhové zátěže O</w:t>
      </w:r>
      <w:r w:rsidR="00F43FCD">
        <w:t>K? Jsme za to</w:t>
      </w:r>
      <w:r>
        <w:t xml:space="preserve"> často kritizováni</w:t>
      </w:r>
      <w:r w:rsidR="00F43FCD">
        <w:t xml:space="preserve">. </w:t>
      </w:r>
      <w:r>
        <w:t>Děkuji.</w:t>
      </w:r>
    </w:p>
    <w:p w:rsidR="00D90947" w:rsidRDefault="00D90947" w:rsidP="00BB3EC1">
      <w:pPr>
        <w:jc w:val="both"/>
        <w:rPr>
          <w:b/>
        </w:rPr>
      </w:pPr>
    </w:p>
    <w:p w:rsidR="00BB3EC1" w:rsidRDefault="00BB3EC1" w:rsidP="00BB3EC1">
      <w:pPr>
        <w:jc w:val="both"/>
      </w:pPr>
      <w:r w:rsidRPr="00C04F68">
        <w:rPr>
          <w:b/>
        </w:rPr>
        <w:t>Ing. Rozbořil</w:t>
      </w:r>
      <w:r w:rsidR="00BB75D1" w:rsidRPr="00C04F68">
        <w:t xml:space="preserve">: </w:t>
      </w:r>
      <w:r w:rsidR="00F43FCD" w:rsidRPr="00C04F68">
        <w:t xml:space="preserve">Kraj má unikátní </w:t>
      </w:r>
      <w:r w:rsidRPr="00C04F68">
        <w:t>dluhovou službu</w:t>
      </w:r>
      <w:r w:rsidR="002C2557" w:rsidRPr="00C04F68">
        <w:t xml:space="preserve"> ve výši 3 – </w:t>
      </w:r>
      <w:r w:rsidRPr="00C04F68">
        <w:t>4</w:t>
      </w:r>
      <w:r w:rsidR="00F43FCD" w:rsidRPr="00C04F68">
        <w:t xml:space="preserve"> </w:t>
      </w:r>
      <w:r w:rsidRPr="00C04F68">
        <w:t>%</w:t>
      </w:r>
      <w:r w:rsidR="00F43FCD" w:rsidRPr="00C04F68">
        <w:t xml:space="preserve">. Nemáme žádný </w:t>
      </w:r>
      <w:r w:rsidRPr="00C04F68">
        <w:t xml:space="preserve">problém se splácením úvěru. </w:t>
      </w:r>
      <w:r w:rsidR="00F43FCD" w:rsidRPr="00C04F68">
        <w:t>Z</w:t>
      </w:r>
      <w:r w:rsidRPr="00C04F68">
        <w:t xml:space="preserve"> úvěrového rámce, kterým jsme byli zatíženi, jsme splatili miliardu</w:t>
      </w:r>
      <w:r w:rsidR="00DD094E" w:rsidRPr="00C04F68">
        <w:t>,</w:t>
      </w:r>
      <w:r w:rsidRPr="00C04F68">
        <w:t xml:space="preserve"> a přesto</w:t>
      </w:r>
      <w:r w:rsidR="00DD094E" w:rsidRPr="00C04F68">
        <w:t xml:space="preserve"> nebyly omezeny</w:t>
      </w:r>
      <w:r w:rsidRPr="00C04F68">
        <w:t xml:space="preserve"> žádné investice, dotační</w:t>
      </w:r>
      <w:r w:rsidR="00DC53E5" w:rsidRPr="00C04F68">
        <w:t xml:space="preserve"> tituly, fungování škol a</w:t>
      </w:r>
      <w:r w:rsidR="00DD094E" w:rsidRPr="00C04F68">
        <w:t>ni</w:t>
      </w:r>
      <w:r w:rsidR="00DC53E5" w:rsidRPr="00C04F68">
        <w:t xml:space="preserve"> </w:t>
      </w:r>
      <w:r w:rsidRPr="00C04F68">
        <w:t>sociálních zařízení</w:t>
      </w:r>
      <w:r w:rsidR="00DD094E" w:rsidRPr="00C04F68">
        <w:t>.</w:t>
      </w:r>
      <w:r w:rsidRPr="00C04F68">
        <w:t xml:space="preserve"> </w:t>
      </w:r>
      <w:r w:rsidR="00DD094E" w:rsidRPr="00C04F68">
        <w:t>Kraj</w:t>
      </w:r>
      <w:r w:rsidRPr="00C04F68">
        <w:t xml:space="preserve"> potřebuje </w:t>
      </w:r>
      <w:r w:rsidR="00C04F68" w:rsidRPr="00C04F68">
        <w:t xml:space="preserve">investovat </w:t>
      </w:r>
      <w:r w:rsidRPr="00C04F68">
        <w:t xml:space="preserve">finanční prostředky do svého majetku. </w:t>
      </w:r>
      <w:r w:rsidR="00C04F68" w:rsidRPr="00C04F68">
        <w:t>D</w:t>
      </w:r>
      <w:r w:rsidR="00DD094E" w:rsidRPr="00C04F68">
        <w:t xml:space="preserve">nes </w:t>
      </w:r>
      <w:r w:rsidR="00C04F68" w:rsidRPr="00C04F68">
        <w:t xml:space="preserve">budeme </w:t>
      </w:r>
      <w:r w:rsidR="00DD094E" w:rsidRPr="00C04F68">
        <w:t>jednat o Pardubické výzvě</w:t>
      </w:r>
      <w:r w:rsidRPr="00C04F68">
        <w:t xml:space="preserve"> a rozpočtové</w:t>
      </w:r>
      <w:r w:rsidR="00DD094E" w:rsidRPr="00C04F68">
        <w:t>m</w:t>
      </w:r>
      <w:r w:rsidRPr="00C04F68">
        <w:t xml:space="preserve"> určení daní, moc financí </w:t>
      </w:r>
      <w:r w:rsidR="00C04F68">
        <w:t xml:space="preserve">do rozpočtu </w:t>
      </w:r>
      <w:r w:rsidRPr="00C04F68">
        <w:t xml:space="preserve">nepřichází. </w:t>
      </w:r>
      <w:r w:rsidR="00C04F68" w:rsidRPr="00C04F68">
        <w:t xml:space="preserve">Plánujeme </w:t>
      </w:r>
      <w:r w:rsidR="00C04F68" w:rsidRPr="00224FF2">
        <w:t>investovat miliardu do dopravy</w:t>
      </w:r>
      <w:r w:rsidR="00DD094E" w:rsidRPr="00224FF2">
        <w:t xml:space="preserve">, další na sociální věci a opravy komunikací. Pokud máme </w:t>
      </w:r>
      <w:r w:rsidRPr="00224FF2">
        <w:t>dluhovou službu v</w:t>
      </w:r>
      <w:r w:rsidR="00DD094E" w:rsidRPr="00224FF2">
        <w:t>e</w:t>
      </w:r>
      <w:r w:rsidRPr="00224FF2">
        <w:t xml:space="preserve"> 4</w:t>
      </w:r>
      <w:r w:rsidR="00DD094E" w:rsidRPr="00224FF2">
        <w:t xml:space="preserve"> % z</w:t>
      </w:r>
      <w:r w:rsidRPr="00224FF2">
        <w:t xml:space="preserve"> 30</w:t>
      </w:r>
      <w:r w:rsidR="00DD094E" w:rsidRPr="00224FF2">
        <w:t xml:space="preserve"> </w:t>
      </w:r>
      <w:r w:rsidRPr="00224FF2">
        <w:t xml:space="preserve">% možných, </w:t>
      </w:r>
      <w:r w:rsidR="00224FF2" w:rsidRPr="00224FF2">
        <w:t>použijeme raději</w:t>
      </w:r>
      <w:r w:rsidRPr="00224FF2">
        <w:t xml:space="preserve"> volné prostředky </w:t>
      </w:r>
      <w:r w:rsidR="00DD094E" w:rsidRPr="00224FF2">
        <w:t>k </w:t>
      </w:r>
      <w:r w:rsidRPr="00224FF2">
        <w:t xml:space="preserve">investicím. Kraj by snesl </w:t>
      </w:r>
      <w:r w:rsidR="00224FF2">
        <w:t xml:space="preserve">dluhové </w:t>
      </w:r>
      <w:r w:rsidRPr="00224FF2">
        <w:t xml:space="preserve">zatížení </w:t>
      </w:r>
      <w:r w:rsidR="00DD094E" w:rsidRPr="00224FF2">
        <w:t xml:space="preserve">další </w:t>
      </w:r>
      <w:r w:rsidRPr="00224FF2">
        <w:t xml:space="preserve">miliardu, možná </w:t>
      </w:r>
      <w:r w:rsidR="00DD094E" w:rsidRPr="00224FF2">
        <w:t xml:space="preserve">i </w:t>
      </w:r>
      <w:r w:rsidRPr="00224FF2">
        <w:t>víc</w:t>
      </w:r>
      <w:r w:rsidR="00DD094E" w:rsidRPr="00224FF2">
        <w:t>e</w:t>
      </w:r>
      <w:r w:rsidRPr="00224FF2">
        <w:t xml:space="preserve">, ale není potřeba. </w:t>
      </w:r>
      <w:r w:rsidR="00DD094E" w:rsidRPr="00224FF2">
        <w:t>V tomto</w:t>
      </w:r>
      <w:r w:rsidRPr="00224FF2">
        <w:t xml:space="preserve"> volebním období nebudeme zatěžovat kraj dalším dluhem a splácíme podle splátkového kalendáře</w:t>
      </w:r>
      <w:r w:rsidR="00DD094E" w:rsidRPr="00224FF2">
        <w:t>, v</w:t>
      </w:r>
      <w:r w:rsidRPr="00224FF2">
        <w:t xml:space="preserve">olné prostředky </w:t>
      </w:r>
      <w:r w:rsidR="00224FF2">
        <w:t>investujeme</w:t>
      </w:r>
      <w:r w:rsidR="00DD094E" w:rsidRPr="00224FF2">
        <w:t>.</w:t>
      </w:r>
      <w:r>
        <w:t xml:space="preserve"> </w:t>
      </w:r>
    </w:p>
    <w:p w:rsidR="00D90947" w:rsidRDefault="00D90947" w:rsidP="00BB3EC1">
      <w:pPr>
        <w:jc w:val="both"/>
        <w:rPr>
          <w:b/>
        </w:rPr>
      </w:pPr>
    </w:p>
    <w:p w:rsidR="00BB3EC1" w:rsidRDefault="00BB3EC1" w:rsidP="00BB3EC1">
      <w:pPr>
        <w:jc w:val="both"/>
      </w:pPr>
      <w:r w:rsidRPr="00BB75D1">
        <w:rPr>
          <w:b/>
        </w:rPr>
        <w:t>Ing. Jílek</w:t>
      </w:r>
      <w:r w:rsidR="00BB75D1">
        <w:t xml:space="preserve">: </w:t>
      </w:r>
      <w:r w:rsidR="00E81FFD">
        <w:t xml:space="preserve">Děkuji za informaci, že se zabýváte peticí občanů obce Bludov. Tato petice mi byla zaslána také petičním výborem a jednal jsem v této věci s panem </w:t>
      </w:r>
      <w:r w:rsidR="00E81FFD">
        <w:lastRenderedPageBreak/>
        <w:t>starostou. Dotazoval jsem se</w:t>
      </w:r>
      <w:r>
        <w:t xml:space="preserve">, proč je </w:t>
      </w:r>
      <w:r w:rsidR="00E81FFD">
        <w:t>tato komunikace</w:t>
      </w:r>
      <w:r>
        <w:t xml:space="preserve"> krajská komunikace, </w:t>
      </w:r>
      <w:r w:rsidR="00825C68">
        <w:t xml:space="preserve">stejnou </w:t>
      </w:r>
      <w:r w:rsidR="00E81FFD">
        <w:t>otázku jsem poté</w:t>
      </w:r>
      <w:r>
        <w:t xml:space="preserve"> položil </w:t>
      </w:r>
      <w:r w:rsidR="00E81FFD">
        <w:t xml:space="preserve">také </w:t>
      </w:r>
      <w:r>
        <w:t>vedoucímu odboru</w:t>
      </w:r>
      <w:r w:rsidR="00E81FFD">
        <w:t xml:space="preserve">. Na tuto otázku mi nikdo nedokázal odpovědět. </w:t>
      </w:r>
      <w:r>
        <w:t>Myslím si, že by bylo vhodné ji opr</w:t>
      </w:r>
      <w:r w:rsidR="00E81FFD">
        <w:t>avit a dohodnout se s panem starostou o </w:t>
      </w:r>
      <w:r>
        <w:t>převzetí do místních kom</w:t>
      </w:r>
      <w:r w:rsidR="00E81FFD">
        <w:t>unikací</w:t>
      </w:r>
      <w:r w:rsidR="00825C68">
        <w:t xml:space="preserve">. </w:t>
      </w:r>
    </w:p>
    <w:p w:rsidR="00E81FFD" w:rsidRDefault="00E81FFD" w:rsidP="00BB3EC1">
      <w:pPr>
        <w:jc w:val="both"/>
      </w:pPr>
    </w:p>
    <w:p w:rsidR="00BB3EC1" w:rsidRDefault="00BB3EC1" w:rsidP="00BB3EC1">
      <w:pPr>
        <w:jc w:val="both"/>
      </w:pPr>
      <w:r w:rsidRPr="00E81FFD">
        <w:rPr>
          <w:b/>
        </w:rPr>
        <w:t>Ing. Rozbořil</w:t>
      </w:r>
      <w:r w:rsidR="00E81FFD">
        <w:t>: P</w:t>
      </w:r>
      <w:r>
        <w:t>okud by obec tuto komunikaci</w:t>
      </w:r>
      <w:r w:rsidR="00825C68" w:rsidRPr="00825C68">
        <w:t xml:space="preserve"> </w:t>
      </w:r>
      <w:r w:rsidR="00825C68">
        <w:t>chtěla</w:t>
      </w:r>
      <w:r>
        <w:t>, nevidím důvod</w:t>
      </w:r>
      <w:r w:rsidR="00E81FFD">
        <w:t xml:space="preserve"> proč ne. </w:t>
      </w:r>
      <w:r w:rsidR="00825C68">
        <w:t>Myslím</w:t>
      </w:r>
      <w:r w:rsidR="00E81FFD">
        <w:t>,</w:t>
      </w:r>
      <w:r>
        <w:t xml:space="preserve"> že pro obec</w:t>
      </w:r>
      <w:r w:rsidR="00E81FFD">
        <w:t xml:space="preserve"> </w:t>
      </w:r>
      <w:r>
        <w:t>je</w:t>
      </w:r>
      <w:r w:rsidR="00E81FFD">
        <w:t xml:space="preserve"> </w:t>
      </w:r>
      <w:r w:rsidR="005738A2">
        <w:t>stávající řešení</w:t>
      </w:r>
      <w:r w:rsidR="00E81FFD">
        <w:t xml:space="preserve"> nanejvýš výhodné. Jedná se o silnici III. třídy a </w:t>
      </w:r>
      <w:r>
        <w:t>evrop</w:t>
      </w:r>
      <w:r w:rsidR="00E81FFD">
        <w:t xml:space="preserve">ské peníze už nebudou moci být na opravu </w:t>
      </w:r>
      <w:r>
        <w:t xml:space="preserve">místních komunikací </w:t>
      </w:r>
      <w:r w:rsidR="00825C68">
        <w:t xml:space="preserve">použity. </w:t>
      </w:r>
      <w:r>
        <w:t>Proč je to komunikace</w:t>
      </w:r>
      <w:r w:rsidR="00825C68">
        <w:t xml:space="preserve"> III. třídy také </w:t>
      </w:r>
      <w:r>
        <w:t xml:space="preserve">nevím. </w:t>
      </w:r>
      <w:r w:rsidR="00825C68">
        <w:t xml:space="preserve">Tato silnice je skutečně v dezolátním stavu a my ji musíme opravit. Zda </w:t>
      </w:r>
      <w:r>
        <w:t>ji pak převedeme, nebo nepřevedeme</w:t>
      </w:r>
      <w:r w:rsidR="00825C68">
        <w:t>,</w:t>
      </w:r>
      <w:r>
        <w:t xml:space="preserve"> to je otázka jednání s obcí, ale já k tomu nevidím jediný důvod</w:t>
      </w:r>
      <w:r w:rsidR="00825C68">
        <w:t>.</w:t>
      </w:r>
    </w:p>
    <w:p w:rsidR="00825C68" w:rsidRDefault="00825C68" w:rsidP="00BB3EC1">
      <w:pPr>
        <w:jc w:val="both"/>
      </w:pPr>
    </w:p>
    <w:p w:rsidR="00BB3EC1" w:rsidRDefault="00BB3EC1" w:rsidP="00BB3EC1">
      <w:pPr>
        <w:jc w:val="both"/>
      </w:pPr>
      <w:r w:rsidRPr="00E81FFD">
        <w:rPr>
          <w:b/>
        </w:rPr>
        <w:t>Ing. Jílek</w:t>
      </w:r>
      <w:r w:rsidR="00825C68">
        <w:t>: J</w:t>
      </w:r>
      <w:r>
        <w:t>estli to nevadí</w:t>
      </w:r>
      <w:r w:rsidR="00825C68">
        <w:t>,</w:t>
      </w:r>
      <w:r>
        <w:t xml:space="preserve"> dobře</w:t>
      </w:r>
      <w:r w:rsidR="00825C68">
        <w:t>. Jedná se mi pouze o to, že</w:t>
      </w:r>
      <w:r>
        <w:t xml:space="preserve"> </w:t>
      </w:r>
      <w:r w:rsidR="00825C68">
        <w:t xml:space="preserve">staráním se o tuto cestu </w:t>
      </w:r>
      <w:r>
        <w:t xml:space="preserve">s tím má kraj zbytečné náklady. </w:t>
      </w:r>
    </w:p>
    <w:p w:rsidR="00D90947" w:rsidRDefault="00D90947" w:rsidP="00BB3EC1">
      <w:pPr>
        <w:jc w:val="both"/>
      </w:pPr>
    </w:p>
    <w:p w:rsidR="00BB3EC1" w:rsidRDefault="00BB3EC1" w:rsidP="00BB3EC1">
      <w:pPr>
        <w:jc w:val="both"/>
      </w:pPr>
      <w:r w:rsidRPr="00D90947">
        <w:rPr>
          <w:b/>
        </w:rPr>
        <w:t>Ing. Ro</w:t>
      </w:r>
      <w:r w:rsidR="00DD094E">
        <w:rPr>
          <w:b/>
        </w:rPr>
        <w:t>zb</w:t>
      </w:r>
      <w:r w:rsidRPr="00D90947">
        <w:rPr>
          <w:b/>
        </w:rPr>
        <w:t>ořil</w:t>
      </w:r>
      <w:r w:rsidR="00D90947">
        <w:t>: M</w:t>
      </w:r>
      <w:r>
        <w:t>áme problémy s každou komunikací</w:t>
      </w:r>
      <w:r w:rsidR="00825C68">
        <w:t xml:space="preserve">. Jestli si </w:t>
      </w:r>
      <w:r>
        <w:t>obec myslí,</w:t>
      </w:r>
      <w:r w:rsidR="00D90947">
        <w:t xml:space="preserve"> </w:t>
      </w:r>
      <w:r>
        <w:t xml:space="preserve">že ji spravíme a </w:t>
      </w:r>
      <w:r w:rsidR="00825C68">
        <w:t xml:space="preserve">poté převedeme, </w:t>
      </w:r>
      <w:r>
        <w:t xml:space="preserve">to </w:t>
      </w:r>
      <w:r w:rsidR="00825C68">
        <w:t xml:space="preserve">mi </w:t>
      </w:r>
      <w:r>
        <w:t>připadá nesmyslné.</w:t>
      </w:r>
    </w:p>
    <w:p w:rsidR="00D90947" w:rsidRDefault="00D90947" w:rsidP="00BB3EC1">
      <w:pPr>
        <w:jc w:val="both"/>
      </w:pPr>
    </w:p>
    <w:p w:rsidR="00BB3EC1" w:rsidRDefault="00BB3EC1" w:rsidP="00BB3EC1">
      <w:pPr>
        <w:jc w:val="both"/>
      </w:pPr>
      <w:r w:rsidRPr="00D90947">
        <w:rPr>
          <w:b/>
        </w:rPr>
        <w:t>Ing. Jílek</w:t>
      </w:r>
      <w:r w:rsidR="00D90947">
        <w:t xml:space="preserve">: </w:t>
      </w:r>
      <w:r w:rsidR="00825C68">
        <w:t>Pokud</w:t>
      </w:r>
      <w:r>
        <w:t xml:space="preserve"> nechci</w:t>
      </w:r>
      <w:r w:rsidR="00825C68">
        <w:t xml:space="preserve"> mít náklady s údržbou a dalšími opravami</w:t>
      </w:r>
      <w:r>
        <w:t>, tak ji s radostí předám</w:t>
      </w:r>
      <w:r w:rsidR="00020CC0">
        <w:t xml:space="preserve">. Musím </w:t>
      </w:r>
      <w:r>
        <w:t xml:space="preserve">ji </w:t>
      </w:r>
      <w:r w:rsidR="00020CC0">
        <w:t xml:space="preserve">ale </w:t>
      </w:r>
      <w:r>
        <w:t>předat v takovém stavu, aby ji někdo chtěl</w:t>
      </w:r>
      <w:r w:rsidR="00020CC0">
        <w:t>.</w:t>
      </w:r>
    </w:p>
    <w:p w:rsidR="00020CC0" w:rsidRDefault="00020CC0" w:rsidP="00BB3EC1">
      <w:pPr>
        <w:jc w:val="both"/>
      </w:pPr>
    </w:p>
    <w:p w:rsidR="00825C68" w:rsidRPr="005738A2" w:rsidRDefault="00BB3EC1" w:rsidP="00BB3EC1">
      <w:pPr>
        <w:jc w:val="both"/>
      </w:pPr>
      <w:r w:rsidRPr="005738A2">
        <w:rPr>
          <w:b/>
        </w:rPr>
        <w:t>Ing. Rozbořil</w:t>
      </w:r>
      <w:r w:rsidR="00020CC0" w:rsidRPr="005738A2">
        <w:t>:</w:t>
      </w:r>
      <w:r w:rsidRPr="005738A2">
        <w:t xml:space="preserve"> </w:t>
      </w:r>
      <w:r w:rsidR="00020CC0" w:rsidRPr="005738A2">
        <w:t>Spojím se</w:t>
      </w:r>
      <w:r w:rsidRPr="005738A2">
        <w:t xml:space="preserve"> s panem starostou a</w:t>
      </w:r>
      <w:r w:rsidR="00D90947" w:rsidRPr="005738A2">
        <w:t xml:space="preserve"> s radostí mu ji předám ihned</w:t>
      </w:r>
      <w:r w:rsidR="005738A2" w:rsidRPr="005738A2">
        <w:t xml:space="preserve">, s tím, že to </w:t>
      </w:r>
      <w:r w:rsidR="00020CC0" w:rsidRPr="005738A2">
        <w:t>doporučuje pan Ing. J</w:t>
      </w:r>
      <w:r w:rsidRPr="005738A2">
        <w:t>ílek</w:t>
      </w:r>
      <w:r w:rsidR="005738A2" w:rsidRPr="005738A2">
        <w:t>.</w:t>
      </w:r>
    </w:p>
    <w:p w:rsidR="005738A2" w:rsidRDefault="005738A2" w:rsidP="00BB3EC1">
      <w:pPr>
        <w:jc w:val="both"/>
      </w:pPr>
    </w:p>
    <w:p w:rsidR="00BB3EC1" w:rsidRDefault="00BB3EC1" w:rsidP="00BB3EC1">
      <w:pPr>
        <w:jc w:val="both"/>
      </w:pPr>
      <w:r w:rsidRPr="00D90947">
        <w:rPr>
          <w:b/>
        </w:rPr>
        <w:t>Ing. Roubík</w:t>
      </w:r>
      <w:r w:rsidR="00D90947">
        <w:t xml:space="preserve">: </w:t>
      </w:r>
      <w:r w:rsidR="00020CC0">
        <w:t>Domnívám se</w:t>
      </w:r>
      <w:r>
        <w:t>, že ta</w:t>
      </w:r>
      <w:r w:rsidR="00020CC0">
        <w:t>to</w:t>
      </w:r>
      <w:r>
        <w:t xml:space="preserve"> komunikace je krajskou z toho důvodu, že sice nik</w:t>
      </w:r>
      <w:r w:rsidR="00020CC0">
        <w:t>am nevede, ale jezdí po ní těžké automobily ze dvou lomů, které</w:t>
      </w:r>
      <w:r>
        <w:t xml:space="preserve"> tam jsou a trvale tu</w:t>
      </w:r>
      <w:r w:rsidR="00020CC0">
        <w:t>to</w:t>
      </w:r>
      <w:r>
        <w:t xml:space="preserve"> komunikaci likvidují</w:t>
      </w:r>
      <w:r w:rsidR="00020CC0">
        <w:t>.</w:t>
      </w:r>
      <w:r>
        <w:t xml:space="preserve"> </w:t>
      </w:r>
      <w:r w:rsidR="002C2557">
        <w:t xml:space="preserve">Proto si nemyslím, že by </w:t>
      </w:r>
      <w:r>
        <w:t xml:space="preserve">pan starosta </w:t>
      </w:r>
      <w:r w:rsidR="00020CC0">
        <w:t>obce Bludov</w:t>
      </w:r>
      <w:r>
        <w:t xml:space="preserve"> </w:t>
      </w:r>
      <w:r w:rsidR="00020CC0">
        <w:t>chtěl tuto</w:t>
      </w:r>
      <w:r>
        <w:t xml:space="preserve"> komunikaci přebírat</w:t>
      </w:r>
      <w:r w:rsidR="00020CC0">
        <w:t xml:space="preserve">. </w:t>
      </w:r>
      <w:r w:rsidR="00FF26D8">
        <w:t>Domnívám se</w:t>
      </w:r>
      <w:r>
        <w:t xml:space="preserve">, že do budoucna bude opět </w:t>
      </w:r>
      <w:r w:rsidR="002C2557">
        <w:t xml:space="preserve">z důvodu těžkého provozu </w:t>
      </w:r>
      <w:r>
        <w:t>v</w:t>
      </w:r>
      <w:r w:rsidR="00020CC0">
        <w:t> dezolátním stavu</w:t>
      </w:r>
      <w:r>
        <w:t xml:space="preserve">. </w:t>
      </w:r>
    </w:p>
    <w:p w:rsidR="00020CC0" w:rsidRDefault="00020CC0" w:rsidP="00BB3EC1">
      <w:pPr>
        <w:jc w:val="both"/>
      </w:pPr>
    </w:p>
    <w:p w:rsidR="00BB3EC1" w:rsidRDefault="00BB3EC1" w:rsidP="00BB3EC1">
      <w:pPr>
        <w:jc w:val="both"/>
      </w:pPr>
      <w:r w:rsidRPr="00020CC0">
        <w:rPr>
          <w:b/>
        </w:rPr>
        <w:t>Ing. Rozbořil</w:t>
      </w:r>
      <w:r w:rsidR="00020CC0">
        <w:t>: D</w:t>
      </w:r>
      <w:r>
        <w:t xml:space="preserve">ěkuji za doplnění. </w:t>
      </w:r>
      <w:r w:rsidR="002C2557">
        <w:t>Komunikace III. třídy</w:t>
      </w:r>
      <w:r w:rsidR="00FF26D8">
        <w:t xml:space="preserve"> nejsou krajské</w:t>
      </w:r>
      <w:r w:rsidR="00020CC0">
        <w:t>,</w:t>
      </w:r>
      <w:r>
        <w:t xml:space="preserve"> </w:t>
      </w:r>
      <w:r w:rsidR="00FF26D8">
        <w:t>ale v tomto případě tomu tak je</w:t>
      </w:r>
      <w:r w:rsidR="005738A2">
        <w:t>. Z</w:t>
      </w:r>
      <w:r w:rsidR="00FF26D8">
        <w:t>řejmě právě z toho důvodu, že</w:t>
      </w:r>
      <w:r>
        <w:t xml:space="preserve"> tam jezdí těžká vozidla</w:t>
      </w:r>
      <w:r w:rsidR="005738A2">
        <w:t>. Ta</w:t>
      </w:r>
      <w:r w:rsidR="00020CC0">
        <w:t>to vozidla by</w:t>
      </w:r>
      <w:r w:rsidR="002C2557">
        <w:t xml:space="preserve"> měla</w:t>
      </w:r>
      <w:r>
        <w:t xml:space="preserve"> jezdit po dvojce, nebo po komunikaci, která je k tomu uzpůsobena. Vzhledem k tomu,</w:t>
      </w:r>
      <w:r w:rsidR="00D90947">
        <w:t xml:space="preserve"> </w:t>
      </w:r>
      <w:r>
        <w:t>že komunikace k tomu není uzpůsobena</w:t>
      </w:r>
      <w:r w:rsidR="002C2557">
        <w:t>, dávám vám</w:t>
      </w:r>
      <w:r w:rsidR="00020CC0">
        <w:t xml:space="preserve"> plně za pravdu.</w:t>
      </w:r>
    </w:p>
    <w:p w:rsidR="001329BD" w:rsidRDefault="00BB3EC1" w:rsidP="001329BD">
      <w:r>
        <w:t xml:space="preserve"> </w:t>
      </w: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UZ/21/9/2016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2, nehlasovali 0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FF26D8" w:rsidRDefault="00FF26D8" w:rsidP="001329BD"/>
    <w:p w:rsidR="00E422AC" w:rsidRDefault="00E422AC" w:rsidP="001329BD"/>
    <w:p w:rsidR="001329BD" w:rsidRDefault="001329BD" w:rsidP="001329BD">
      <w:pPr>
        <w:pStyle w:val="ZAKLADNITEXTTUCNY13"/>
      </w:pPr>
      <w:r>
        <w:t>6.</w:t>
      </w:r>
      <w:r>
        <w:tab/>
        <w:t>Dotační program Olomouckého kraje Podpora výstavby a oprav cyklostezek 2016 – vyhodnocení</w:t>
      </w:r>
    </w:p>
    <w:p w:rsidR="001329BD" w:rsidRDefault="001329BD" w:rsidP="001329BD"/>
    <w:p w:rsidR="001329BD" w:rsidRDefault="001329BD" w:rsidP="00BB75D1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BB75D1" w:rsidRPr="00BB75D1">
        <w:rPr>
          <w:b/>
        </w:rPr>
        <w:t xml:space="preserve">Ing. </w:t>
      </w:r>
      <w:proofErr w:type="gramStart"/>
      <w:r w:rsidR="00BB75D1" w:rsidRPr="00BB75D1">
        <w:rPr>
          <w:b/>
        </w:rPr>
        <w:t>Rozbořil</w:t>
      </w:r>
      <w:proofErr w:type="gramEnd"/>
      <w:r w:rsidR="00BB75D1">
        <w:t xml:space="preserve">. </w:t>
      </w:r>
      <w:r w:rsidR="00B62642">
        <w:t xml:space="preserve">Všichni žadatelé, kteří si o dotaci požádali, byli uspokojeni. </w:t>
      </w:r>
      <w:r w:rsidR="00BB75D1">
        <w:t>V</w:t>
      </w:r>
      <w:r w:rsidR="00B62642">
        <w:t> plnění Programového</w:t>
      </w:r>
      <w:r w:rsidR="00BB75D1">
        <w:t xml:space="preserve"> prohlášení máme</w:t>
      </w:r>
      <w:r w:rsidR="00B62642">
        <w:t xml:space="preserve"> uvedeno, že budeme podporovat </w:t>
      </w:r>
      <w:r w:rsidR="002C2557">
        <w:t xml:space="preserve">právě cyklistickou </w:t>
      </w:r>
      <w:r w:rsidR="00BB75D1">
        <w:t>dopravu</w:t>
      </w:r>
      <w:r w:rsidR="00B62642">
        <w:t>. Tento dotační titul byl</w:t>
      </w:r>
      <w:r w:rsidR="00BB75D1">
        <w:t xml:space="preserve"> </w:t>
      </w:r>
      <w:r w:rsidR="00B62642">
        <w:t>navýšen</w:t>
      </w:r>
      <w:r w:rsidR="00BB75D1">
        <w:t xml:space="preserve"> z 5 </w:t>
      </w:r>
      <w:r w:rsidR="00B62642">
        <w:t xml:space="preserve">mil. Kč </w:t>
      </w:r>
      <w:r w:rsidR="00BB75D1">
        <w:t xml:space="preserve">na </w:t>
      </w:r>
      <w:r w:rsidR="00B62642">
        <w:br/>
      </w:r>
      <w:r w:rsidR="00BB75D1">
        <w:t>7 mil. Kč</w:t>
      </w:r>
      <w:r w:rsidR="00B62642">
        <w:t xml:space="preserve">. </w:t>
      </w:r>
      <w:r w:rsidR="00BB75D1">
        <w:t>Vyzval zastupitele k </w:t>
      </w:r>
      <w:r>
        <w:t>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UZ/21/10/2016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1, nehlasovali 0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7.</w:t>
      </w:r>
      <w:r>
        <w:tab/>
        <w:t>Dotační program Olomouckého kraje Opatření pro zvýšení bezpečnosti provozu na pozemních komunikacích 2016 – vyhodnocení</w:t>
      </w:r>
    </w:p>
    <w:p w:rsidR="001329BD" w:rsidRDefault="001329BD" w:rsidP="001329BD"/>
    <w:p w:rsidR="001329BD" w:rsidRDefault="001329BD" w:rsidP="00B62642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90947" w:rsidRPr="00D90947">
        <w:rPr>
          <w:b/>
        </w:rPr>
        <w:t xml:space="preserve">Ing. </w:t>
      </w:r>
      <w:proofErr w:type="gramStart"/>
      <w:r w:rsidR="00D90947" w:rsidRPr="00D90947">
        <w:rPr>
          <w:b/>
        </w:rPr>
        <w:t>Rozbořil</w:t>
      </w:r>
      <w:proofErr w:type="gramEnd"/>
      <w:r w:rsidR="00D90947">
        <w:t xml:space="preserve">. O tento </w:t>
      </w:r>
      <w:r w:rsidR="00F351EC">
        <w:t xml:space="preserve">dotační </w:t>
      </w:r>
      <w:r w:rsidR="00D90947">
        <w:t xml:space="preserve">titul nebyl </w:t>
      </w:r>
      <w:r w:rsidR="00F351EC">
        <w:t>velký zájem. F</w:t>
      </w:r>
      <w:r w:rsidR="00D90947">
        <w:t xml:space="preserve">inanční prostředky, které zůstaly, budou převedeny rozpočtovou změnou na účet, který bude </w:t>
      </w:r>
      <w:r w:rsidR="00F351EC">
        <w:t>do konce června</w:t>
      </w:r>
      <w:r w:rsidR="00D90947">
        <w:t xml:space="preserve"> používán na individuální žádosti. </w:t>
      </w:r>
      <w:r w:rsidR="00F351EC">
        <w:t>Požadovaná částka dotace z rozpočtu OK je ve výši 2 </w:t>
      </w:r>
      <w:r w:rsidR="00D90947">
        <w:t>073</w:t>
      </w:r>
      <w:r w:rsidR="00F351EC">
        <w:t xml:space="preserve"> 293 </w:t>
      </w:r>
      <w:r w:rsidR="00D90947">
        <w:t>Kč</w:t>
      </w:r>
      <w:r w:rsidR="00F351EC">
        <w:t>.</w:t>
      </w:r>
      <w:r w:rsidR="00D90947">
        <w:t xml:space="preserve"> </w:t>
      </w:r>
      <w:r>
        <w:t>Vyzval z</w:t>
      </w:r>
      <w:r w:rsidR="00F351EC">
        <w:t>astupitele k dotazům. K </w:t>
      </w:r>
      <w:r>
        <w:t>projednávanému materiálu nebyly vzneseny žádné připomínky ani dotazy.</w:t>
      </w:r>
    </w:p>
    <w:p w:rsidR="00F351EC" w:rsidRDefault="00F351EC" w:rsidP="00D90947">
      <w:pPr>
        <w:jc w:val="both"/>
      </w:pP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UZ/21/11/2016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 w:rsidRPr="002C2557">
        <w:t>8.</w:t>
      </w:r>
      <w:r w:rsidRPr="002C2557">
        <w:tab/>
        <w:t>Dotační program Olomo</w:t>
      </w:r>
      <w:r w:rsidR="00D90947" w:rsidRPr="002C2557">
        <w:t>uckého kraje Podpora budování a </w:t>
      </w:r>
      <w:r w:rsidRPr="002C2557">
        <w:t>rekonstrukce přechodů pro chodce 2016 – vyhodnocení</w:t>
      </w:r>
    </w:p>
    <w:p w:rsidR="001329BD" w:rsidRDefault="001329BD" w:rsidP="001329BD"/>
    <w:p w:rsidR="001329BD" w:rsidRDefault="001329BD" w:rsidP="00D90947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90947" w:rsidRPr="00D90947">
        <w:rPr>
          <w:b/>
        </w:rPr>
        <w:t xml:space="preserve">Ing. </w:t>
      </w:r>
      <w:proofErr w:type="gramStart"/>
      <w:r w:rsidR="00D90947" w:rsidRPr="00D90947">
        <w:rPr>
          <w:b/>
        </w:rPr>
        <w:t>Rozbořil</w:t>
      </w:r>
      <w:proofErr w:type="gramEnd"/>
      <w:r w:rsidR="00D90947">
        <w:t xml:space="preserve">. </w:t>
      </w:r>
      <w:r w:rsidR="00F351EC">
        <w:t>V</w:t>
      </w:r>
      <w:r w:rsidR="00D90947">
        <w:t> roce 2015, zvláště v</w:t>
      </w:r>
      <w:r w:rsidR="00F351EC">
        <w:t> </w:t>
      </w:r>
      <w:r w:rsidR="00D90947">
        <w:t>Olomouci</w:t>
      </w:r>
      <w:r w:rsidR="00F351EC">
        <w:t>,</w:t>
      </w:r>
      <w:r w:rsidR="00D90947">
        <w:t xml:space="preserve"> byla velká diskuze o potřebnosti znormovat přechody na všech komunikacích</w:t>
      </w:r>
      <w:r w:rsidR="00F351EC">
        <w:t>. Z toho</w:t>
      </w:r>
      <w:r w:rsidR="002C2557">
        <w:t>to</w:t>
      </w:r>
      <w:r w:rsidR="00F351EC">
        <w:t xml:space="preserve"> důvodu </w:t>
      </w:r>
      <w:r w:rsidR="00D90947">
        <w:t>jsme navýšili tento titul z</w:t>
      </w:r>
      <w:r w:rsidR="00F351EC">
        <w:t> </w:t>
      </w:r>
      <w:r w:rsidR="00D90947">
        <w:t>5</w:t>
      </w:r>
      <w:r w:rsidR="00F351EC">
        <w:t xml:space="preserve"> mil. Kč</w:t>
      </w:r>
      <w:r w:rsidR="00D90947">
        <w:t xml:space="preserve"> na 7 mil. Kč, abychom</w:t>
      </w:r>
      <w:r w:rsidR="002C2557">
        <w:t xml:space="preserve"> byli schopni vyhovět</w:t>
      </w:r>
      <w:r w:rsidR="00D90947">
        <w:t xml:space="preserve"> všem žádostem</w:t>
      </w:r>
      <w:r w:rsidR="002C2557">
        <w:t>. Avšak tento</w:t>
      </w:r>
      <w:r w:rsidR="00D90947">
        <w:t xml:space="preserve"> dotační titul nebyl taktéž </w:t>
      </w:r>
      <w:r w:rsidR="00F351EC">
        <w:t xml:space="preserve">plně </w:t>
      </w:r>
      <w:r w:rsidR="00D90947">
        <w:t>využit</w:t>
      </w:r>
      <w:r w:rsidR="00F351EC">
        <w:t xml:space="preserve">. Byl </w:t>
      </w:r>
      <w:r w:rsidR="002C2557">
        <w:t>čerpán zhruba v </w:t>
      </w:r>
      <w:r w:rsidR="00B62642">
        <w:t xml:space="preserve">částce 3 mil. Kč. Zbývající </w:t>
      </w:r>
      <w:r w:rsidR="00D90947">
        <w:t xml:space="preserve">4 mil. Kč budou použity </w:t>
      </w:r>
      <w:r w:rsidR="002C2557">
        <w:t xml:space="preserve">rovněž </w:t>
      </w:r>
      <w:r w:rsidR="00D90947">
        <w:t xml:space="preserve">na individuální žádosti. </w:t>
      </w:r>
      <w:r w:rsidR="00B62642">
        <w:t xml:space="preserve">Obce, které např. </w:t>
      </w:r>
      <w:r w:rsidR="00A74509">
        <w:t>nestihly</w:t>
      </w:r>
      <w:r w:rsidR="00D90947">
        <w:t xml:space="preserve"> projektovou dokumentaci, nebo budou mít v průběhu tohoto roku potřebu přispět na přechody, které budou realizovat</w:t>
      </w:r>
      <w:r w:rsidR="002C2557">
        <w:t>,</w:t>
      </w:r>
      <w:r w:rsidR="00D90947">
        <w:t xml:space="preserve"> </w:t>
      </w:r>
      <w:r w:rsidR="002C2557">
        <w:t xml:space="preserve">mají </w:t>
      </w:r>
      <w:r w:rsidR="00D90947">
        <w:t xml:space="preserve">možnost žádat individuální žádostí. </w:t>
      </w:r>
      <w:r>
        <w:t>Vyzval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UZ/21/12/2016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48, proti 0, zdržel se 0, nehlasovali 0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9.</w:t>
      </w:r>
      <w:r>
        <w:tab/>
        <w:t>Veřejnoprávní smlouva o poskytnutí dotace obci Loučná nad Desnou na II. etapu stavby „Lávka nad silnicí I/44 na Červenohorském sedle“</w:t>
      </w:r>
    </w:p>
    <w:p w:rsidR="001329BD" w:rsidRDefault="001329BD" w:rsidP="001329BD"/>
    <w:p w:rsidR="00D90947" w:rsidRDefault="00D90947" w:rsidP="00D90947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D90947">
        <w:rPr>
          <w:b/>
        </w:rPr>
        <w:t xml:space="preserve">Ing. </w:t>
      </w:r>
      <w:proofErr w:type="gramStart"/>
      <w:r w:rsidRPr="00D90947">
        <w:rPr>
          <w:b/>
        </w:rPr>
        <w:t>Rozbořil</w:t>
      </w:r>
      <w:proofErr w:type="gramEnd"/>
      <w:r>
        <w:t xml:space="preserve">. </w:t>
      </w:r>
      <w:r w:rsidR="00E95A1F">
        <w:t>Na</w:t>
      </w:r>
      <w:r>
        <w:t xml:space="preserve"> stavbu lávky </w:t>
      </w:r>
      <w:r w:rsidR="00E95A1F">
        <w:t xml:space="preserve">Loučná nad Desnou jsme již uvolnili částku </w:t>
      </w:r>
      <w:r>
        <w:t>8 mil. Kč. V letošním roce</w:t>
      </w:r>
      <w:r w:rsidR="00E95A1F">
        <w:t xml:space="preserve"> poskytujeme dotaci ve výši</w:t>
      </w:r>
      <w:r>
        <w:t xml:space="preserve"> </w:t>
      </w:r>
      <w:r w:rsidR="00B7409F">
        <w:t xml:space="preserve">8 100 tis. Kč. </w:t>
      </w:r>
      <w:r w:rsidR="00334F54">
        <w:t>D</w:t>
      </w:r>
      <w:r w:rsidR="00B7409F">
        <w:t xml:space="preserve">otace je </w:t>
      </w:r>
      <w:r w:rsidR="00334F54">
        <w:t>poskytnuta na stavbu</w:t>
      </w:r>
      <w:r w:rsidR="00B7409F">
        <w:t xml:space="preserve"> lávky za účelem zajištění bezpečnosti provozu a přecházejících chodců a lyžařů přes silnici na Červenohorském sedle a </w:t>
      </w:r>
      <w:r>
        <w:t xml:space="preserve">měla by být </w:t>
      </w:r>
      <w:r>
        <w:lastRenderedPageBreak/>
        <w:t xml:space="preserve">dokončena </w:t>
      </w:r>
      <w:r w:rsidR="00B7409F">
        <w:t>v tomto roce</w:t>
      </w:r>
      <w:r>
        <w:t>. Vyzval zastupitele k dotazům. K 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UZ/21/13/2016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B7409F" w:rsidRDefault="00B7409F" w:rsidP="001329BD"/>
    <w:p w:rsidR="00B7409F" w:rsidRDefault="00B7409F" w:rsidP="001329BD"/>
    <w:p w:rsidR="001329BD" w:rsidRDefault="001329BD" w:rsidP="001329BD">
      <w:pPr>
        <w:pStyle w:val="ZAKLADNITEXTTUCNY13"/>
      </w:pPr>
      <w:r w:rsidRPr="00B7409F">
        <w:t>10.</w:t>
      </w:r>
      <w:r w:rsidRPr="00B7409F">
        <w:tab/>
        <w:t>Zajištění veřejných s</w:t>
      </w:r>
      <w:r w:rsidR="00D90947" w:rsidRPr="00B7409F">
        <w:t>outěží na autobusové dopravce v </w:t>
      </w:r>
      <w:r w:rsidRPr="00B7409F">
        <w:t>Olomouckém kraji</w:t>
      </w:r>
    </w:p>
    <w:p w:rsidR="001329BD" w:rsidRDefault="001329BD" w:rsidP="005C1F4D">
      <w:pPr>
        <w:jc w:val="both"/>
      </w:pPr>
    </w:p>
    <w:p w:rsidR="005C1F4D" w:rsidRDefault="001329BD" w:rsidP="005C1F4D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90947" w:rsidRPr="00D90947">
        <w:rPr>
          <w:b/>
        </w:rPr>
        <w:t xml:space="preserve">Ing. </w:t>
      </w:r>
      <w:proofErr w:type="gramStart"/>
      <w:r w:rsidR="00D90947" w:rsidRPr="00D90947">
        <w:rPr>
          <w:b/>
        </w:rPr>
        <w:t>Rozbořil</w:t>
      </w:r>
      <w:proofErr w:type="gramEnd"/>
      <w:r>
        <w:t>.</w:t>
      </w:r>
      <w:r w:rsidR="00B7409F">
        <w:t xml:space="preserve"> Olomoucký kraj má dopravce</w:t>
      </w:r>
      <w:r w:rsidR="005C1F4D">
        <w:t xml:space="preserve">, jejichž smlouvy budou končit k 31. 2. 2017. Od 1. 1. 2018 musí jezdit </w:t>
      </w:r>
      <w:r w:rsidR="00B7409F">
        <w:t xml:space="preserve">nově </w:t>
      </w:r>
      <w:proofErr w:type="spellStart"/>
      <w:r w:rsidR="005C1F4D">
        <w:t>vysoutěžení</w:t>
      </w:r>
      <w:proofErr w:type="spellEnd"/>
      <w:r w:rsidR="005C1F4D">
        <w:t xml:space="preserve"> dopravci. </w:t>
      </w:r>
      <w:r w:rsidR="00B7409F">
        <w:t xml:space="preserve">Příprava již </w:t>
      </w:r>
      <w:r w:rsidR="005C1F4D">
        <w:t>probíhá nějakou dobu</w:t>
      </w:r>
      <w:r w:rsidR="00B7409F">
        <w:t>, jak je uvedeno v materiálu.</w:t>
      </w:r>
      <w:r w:rsidR="005C1F4D">
        <w:t xml:space="preserve"> </w:t>
      </w:r>
      <w:r w:rsidR="00B7409F">
        <w:t>OK byl rozdělen do 14 </w:t>
      </w:r>
      <w:r w:rsidR="005C1F4D">
        <w:t>oblastí</w:t>
      </w:r>
      <w:r w:rsidR="00B7409F">
        <w:t>, všechny oblasti budou soutěženy</w:t>
      </w:r>
      <w:r w:rsidR="005C1F4D">
        <w:t xml:space="preserve"> tak, abychom k datu 1. 1. 2018 měli nové dopravce. </w:t>
      </w:r>
      <w:r w:rsidR="0036674A">
        <w:t>Soutěž</w:t>
      </w:r>
      <w:r w:rsidR="005C1F4D">
        <w:t xml:space="preserve"> </w:t>
      </w:r>
      <w:r w:rsidR="0036674A">
        <w:t>probíhá</w:t>
      </w:r>
      <w:r w:rsidR="005C1F4D">
        <w:t xml:space="preserve"> dle zákona </w:t>
      </w:r>
      <w:r w:rsidR="0036674A">
        <w:t xml:space="preserve">č. </w:t>
      </w:r>
      <w:r w:rsidR="005C1F4D">
        <w:t>137</w:t>
      </w:r>
      <w:r w:rsidR="0036674A">
        <w:t>/2006, Sb., o veřejných zakázkách v platném znění.</w:t>
      </w:r>
      <w:r w:rsidR="005C1F4D">
        <w:t xml:space="preserve"> </w:t>
      </w:r>
      <w:r w:rsidR="0036674A">
        <w:t>Materiál r</w:t>
      </w:r>
      <w:r w:rsidR="005C1F4D">
        <w:t xml:space="preserve">eaguje na všechny připomínky, které </w:t>
      </w:r>
      <w:r w:rsidR="0036674A">
        <w:t xml:space="preserve">byly do této chvíle vzneseny – </w:t>
      </w:r>
      <w:r w:rsidR="005C1F4D">
        <w:t xml:space="preserve">nízkopodlažní autobusy, mzda řidičů, vjezdy na nádraží, </w:t>
      </w:r>
      <w:r w:rsidR="0036674A">
        <w:t>sloučení ODO a </w:t>
      </w:r>
      <w:r w:rsidR="005C1F4D">
        <w:t xml:space="preserve">ZDO </w:t>
      </w:r>
      <w:r w:rsidR="0036674A">
        <w:t>atd</w:t>
      </w:r>
      <w:r w:rsidR="005C1F4D">
        <w:t xml:space="preserve">. </w:t>
      </w:r>
      <w:r w:rsidR="0036674A">
        <w:t>Firma,</w:t>
      </w:r>
      <w:r w:rsidR="005C1F4D">
        <w:t xml:space="preserve"> která nás zastupuje v rámci zakázky</w:t>
      </w:r>
      <w:r w:rsidR="00334F54">
        <w:t>,</w:t>
      </w:r>
      <w:r w:rsidR="0036674A">
        <w:t xml:space="preserve"> je ERSTE </w:t>
      </w:r>
      <w:proofErr w:type="spellStart"/>
      <w:r w:rsidR="0036674A">
        <w:t>Grantika</w:t>
      </w:r>
      <w:proofErr w:type="spellEnd"/>
      <w:r w:rsidR="0036674A">
        <w:t xml:space="preserve"> </w:t>
      </w:r>
      <w:proofErr w:type="spellStart"/>
      <w:r w:rsidR="0036674A">
        <w:t>Advisory</w:t>
      </w:r>
      <w:proofErr w:type="spellEnd"/>
      <w:r w:rsidR="0036674A">
        <w:t xml:space="preserve">, a.s. </w:t>
      </w:r>
      <w:r w:rsidR="005C1F4D">
        <w:t>Vyzval zastupitele k dotazům.</w:t>
      </w:r>
    </w:p>
    <w:p w:rsidR="005C1F4D" w:rsidRDefault="005C1F4D" w:rsidP="005C1F4D">
      <w:pPr>
        <w:jc w:val="both"/>
      </w:pPr>
    </w:p>
    <w:p w:rsidR="0036674A" w:rsidRDefault="005C1F4D" w:rsidP="005C1F4D">
      <w:pPr>
        <w:jc w:val="both"/>
      </w:pPr>
      <w:r w:rsidRPr="005C1F4D">
        <w:rPr>
          <w:b/>
        </w:rPr>
        <w:t xml:space="preserve">Mgr. </w:t>
      </w:r>
      <w:proofErr w:type="spellStart"/>
      <w:r w:rsidRPr="005C1F4D">
        <w:rPr>
          <w:b/>
        </w:rPr>
        <w:t>Slavotínek</w:t>
      </w:r>
      <w:proofErr w:type="spellEnd"/>
      <w:r>
        <w:t xml:space="preserve">: </w:t>
      </w:r>
      <w:r w:rsidR="0036674A">
        <w:t xml:space="preserve">Byla </w:t>
      </w:r>
      <w:r>
        <w:t>zadávací dokumentace</w:t>
      </w:r>
      <w:r w:rsidR="0036674A">
        <w:t xml:space="preserve"> projednávána v komisi pro dopravu?</w:t>
      </w:r>
    </w:p>
    <w:p w:rsidR="0036674A" w:rsidRDefault="0036674A" w:rsidP="005C1F4D">
      <w:pPr>
        <w:jc w:val="both"/>
      </w:pPr>
    </w:p>
    <w:p w:rsidR="005C1F4D" w:rsidRDefault="0036674A" w:rsidP="005C1F4D">
      <w:pPr>
        <w:jc w:val="both"/>
      </w:pPr>
      <w:r w:rsidRPr="0036674A">
        <w:rPr>
          <w:b/>
        </w:rPr>
        <w:t xml:space="preserve">M. </w:t>
      </w:r>
      <w:r w:rsidR="005C1F4D" w:rsidRPr="0036674A">
        <w:rPr>
          <w:b/>
        </w:rPr>
        <w:t>Kapoun:</w:t>
      </w:r>
      <w:r w:rsidR="005C1F4D">
        <w:t xml:space="preserve"> </w:t>
      </w:r>
      <w:r>
        <w:t>Děkuji komisi pro dopravu</w:t>
      </w:r>
      <w:r w:rsidR="005C1F4D">
        <w:t xml:space="preserve"> i ROK, že vyhověla všem připomínkám, které komise podávala</w:t>
      </w:r>
      <w:r>
        <w:t>. Také v žádosti o navýšení peněz, týkající se přechodů.</w:t>
      </w:r>
      <w:r w:rsidR="005C1F4D">
        <w:t xml:space="preserve"> </w:t>
      </w:r>
      <w:r w:rsidR="00710B5D">
        <w:t>V</w:t>
      </w:r>
      <w:r>
        <w:t> komisi pro dopravu</w:t>
      </w:r>
      <w:r w:rsidR="005C1F4D">
        <w:t xml:space="preserve"> je tato situace projednávána průběžně.</w:t>
      </w:r>
    </w:p>
    <w:p w:rsidR="005C1F4D" w:rsidRDefault="005C1F4D" w:rsidP="005C1F4D">
      <w:pPr>
        <w:jc w:val="both"/>
      </w:pPr>
    </w:p>
    <w:p w:rsidR="005C1F4D" w:rsidRDefault="005C1F4D" w:rsidP="005C1F4D">
      <w:pPr>
        <w:jc w:val="both"/>
      </w:pPr>
      <w:r w:rsidRPr="005C1F4D">
        <w:rPr>
          <w:b/>
        </w:rPr>
        <w:t>Ing. Rozbořil</w:t>
      </w:r>
      <w:r w:rsidR="00710B5D">
        <w:t>: B</w:t>
      </w:r>
      <w:r>
        <w:t>avíme se o veřejných soutěžích.</w:t>
      </w:r>
    </w:p>
    <w:p w:rsidR="005C1F4D" w:rsidRDefault="005C1F4D" w:rsidP="005C1F4D">
      <w:pPr>
        <w:jc w:val="both"/>
      </w:pPr>
    </w:p>
    <w:p w:rsidR="005C1F4D" w:rsidRDefault="005C1F4D" w:rsidP="005C1F4D">
      <w:pPr>
        <w:jc w:val="both"/>
      </w:pPr>
      <w:r w:rsidRPr="005C1F4D">
        <w:rPr>
          <w:b/>
        </w:rPr>
        <w:t>M. Kapoun</w:t>
      </w:r>
      <w:r>
        <w:t xml:space="preserve">: </w:t>
      </w:r>
      <w:r w:rsidR="00710B5D">
        <w:t xml:space="preserve">Na posledním jednání komise pro dopravu jsem </w:t>
      </w:r>
      <w:r>
        <w:t>nebyl</w:t>
      </w:r>
      <w:r w:rsidR="00710B5D">
        <w:t xml:space="preserve">, ale myslím si, </w:t>
      </w:r>
      <w:r>
        <w:t>že to projednáváno nebylo</w:t>
      </w:r>
      <w:r w:rsidR="00710B5D">
        <w:t xml:space="preserve">. </w:t>
      </w:r>
    </w:p>
    <w:p w:rsidR="00710B5D" w:rsidRDefault="00710B5D" w:rsidP="005C1F4D">
      <w:pPr>
        <w:jc w:val="both"/>
      </w:pPr>
    </w:p>
    <w:p w:rsidR="005C1F4D" w:rsidRPr="00A74509" w:rsidRDefault="005C1F4D" w:rsidP="005C1F4D">
      <w:pPr>
        <w:jc w:val="both"/>
        <w:rPr>
          <w:rFonts w:cs="Arial"/>
        </w:rPr>
      </w:pPr>
      <w:r w:rsidRPr="00A74509">
        <w:rPr>
          <w:rFonts w:cs="Arial"/>
          <w:b/>
        </w:rPr>
        <w:t>Ing. Tesařík</w:t>
      </w:r>
      <w:r w:rsidRPr="00A74509">
        <w:rPr>
          <w:rFonts w:cs="Arial"/>
        </w:rPr>
        <w:t>: Děkuji za možnost vystoupit. Samozřejmě vnímám, že se jedná o velmi složitý proces, s velkými finančními náklady. Dnes jsem předal panu hejtmanovi dokument s připomínkami, které jsem anonymně obdržel. Prosím, aby tyto připomínky posoudil a vyhodnotil, zda jsou závažné natolik, aby se musely změnit zadávací podmínky.</w:t>
      </w:r>
    </w:p>
    <w:p w:rsidR="005C1F4D" w:rsidRPr="00A74509" w:rsidRDefault="005C1F4D" w:rsidP="005C1F4D">
      <w:pPr>
        <w:jc w:val="both"/>
        <w:rPr>
          <w:rFonts w:cs="Arial"/>
        </w:rPr>
      </w:pPr>
    </w:p>
    <w:p w:rsidR="005C1F4D" w:rsidRPr="00A74509" w:rsidRDefault="005C1F4D" w:rsidP="005C1F4D">
      <w:pPr>
        <w:jc w:val="both"/>
        <w:rPr>
          <w:rFonts w:cs="Arial"/>
        </w:rPr>
      </w:pPr>
      <w:r w:rsidRPr="00A74509">
        <w:rPr>
          <w:rFonts w:cs="Arial"/>
          <w:b/>
        </w:rPr>
        <w:t>Ing. Rozbořil</w:t>
      </w:r>
      <w:r w:rsidRPr="00A74509">
        <w:rPr>
          <w:rFonts w:cs="Arial"/>
        </w:rPr>
        <w:t xml:space="preserve">: Materiál jsem předal panu řediteli KIDSOK. Budeme se tímto zabývat. </w:t>
      </w:r>
    </w:p>
    <w:p w:rsidR="005C1F4D" w:rsidRPr="00A74509" w:rsidRDefault="005C1F4D" w:rsidP="005C1F4D">
      <w:pPr>
        <w:jc w:val="both"/>
        <w:rPr>
          <w:rFonts w:cs="Arial"/>
        </w:rPr>
      </w:pPr>
    </w:p>
    <w:p w:rsidR="005C1F4D" w:rsidRPr="00A74509" w:rsidRDefault="005C1F4D" w:rsidP="005C1F4D">
      <w:pPr>
        <w:jc w:val="both"/>
        <w:rPr>
          <w:rFonts w:cs="Arial"/>
        </w:rPr>
      </w:pPr>
      <w:r w:rsidRPr="00A74509">
        <w:rPr>
          <w:rFonts w:cs="Arial"/>
          <w:b/>
        </w:rPr>
        <w:t>Mgr. Tomík</w:t>
      </w:r>
      <w:r w:rsidRPr="00A74509">
        <w:rPr>
          <w:rFonts w:cs="Arial"/>
        </w:rPr>
        <w:t>: V komisi pro dopravu je to prakticky projednáváno již třetí, nebo čtvrtý rok. Materiál s tímto záměrem se na zasedání objevuje již po několikáté. Na poslední komisi, minulý týden, toto detailně projednáváno nebylo z důvodu již schválení v </w:t>
      </w:r>
      <w:proofErr w:type="gramStart"/>
      <w:r w:rsidRPr="00A74509">
        <w:rPr>
          <w:rFonts w:cs="Arial"/>
        </w:rPr>
        <w:t>ROK</w:t>
      </w:r>
      <w:proofErr w:type="gramEnd"/>
      <w:r w:rsidRPr="00A74509">
        <w:rPr>
          <w:rFonts w:cs="Arial"/>
        </w:rPr>
        <w:t xml:space="preserve">. Uvedený dokument s připomínkami jsem dostal do rukou před deseti minutami, mohl bych vyvrátit každou připomínku. Zadávání veřejných zakázek v Olomouckém kraji za více než 4 mld. Kč samozřejmě nutí ke konkurenčnímu boji. Jedná se o dopravce, který nás chce dovést k přímému zadání tak, aby ještě měl nějakým způsobem šanci čerpat veřejné prostředky a prostředky Olomouckého kraje. Druhá záležitost je technologické odbavení. V současné době není na trhu </w:t>
      </w:r>
      <w:r w:rsidRPr="00A74509">
        <w:rPr>
          <w:rFonts w:cs="Arial"/>
        </w:rPr>
        <w:lastRenderedPageBreak/>
        <w:t>technologie, která by umožnila to, co máme na Je</w:t>
      </w:r>
      <w:r w:rsidR="009637CA">
        <w:rPr>
          <w:rFonts w:cs="Arial"/>
        </w:rPr>
        <w:t>senicku a co propojíme i dále a </w:t>
      </w:r>
      <w:r w:rsidRPr="00A74509">
        <w:rPr>
          <w:rFonts w:cs="Arial"/>
        </w:rPr>
        <w:t xml:space="preserve">bude důležité k 1. 1. 2018. Jako kraj jsme velmi jedineční v této technologii. Dokážeme na bankovní kartu přiřadit časový kupón a usnadnit tak cestujícím cestování. Souvisí to také s prohlášením rady, kde je uvedeno zavedení elektronického odbavení cestujících. Elektronické odbavení cestujících se rozšíří do celého kraje v průběhu příštího roku tak, aby byla celá technologie připravena od roku 2018. Samozřejmě jsem připraven reagovat detailně na veškeré připomínky. </w:t>
      </w:r>
    </w:p>
    <w:p w:rsidR="005C1F4D" w:rsidRPr="00A74509" w:rsidRDefault="005C1F4D" w:rsidP="005C1F4D">
      <w:pPr>
        <w:jc w:val="both"/>
        <w:rPr>
          <w:rFonts w:cs="Arial"/>
        </w:rPr>
      </w:pPr>
    </w:p>
    <w:p w:rsidR="005C1F4D" w:rsidRPr="00A74509" w:rsidRDefault="005C1F4D" w:rsidP="005C1F4D">
      <w:pPr>
        <w:jc w:val="both"/>
        <w:rPr>
          <w:rFonts w:cs="Arial"/>
        </w:rPr>
      </w:pPr>
      <w:r w:rsidRPr="00A74509">
        <w:rPr>
          <w:rFonts w:cs="Arial"/>
          <w:b/>
        </w:rPr>
        <w:t>Ing. Rozbořil</w:t>
      </w:r>
      <w:r w:rsidRPr="00A74509">
        <w:rPr>
          <w:rFonts w:cs="Arial"/>
        </w:rPr>
        <w:t>: Domluvíme se a uděláme písemný názor na tento dokument s připomínkami. Na dalším zastupitelstvu, nebo při nejbližší příležitosti, to rozešleme zastupitelským klubům, aby se měly možnost s připomínkami a naší reakcí seznámit. Skutečně to je projednáváno už rok, nebo dva roky, protože tomu předchází důsledek ODO a ZDO</w:t>
      </w:r>
      <w:r w:rsidRPr="00A74509">
        <w:rPr>
          <w:rFonts w:cs="Arial"/>
          <w:color w:val="FF0000"/>
        </w:rPr>
        <w:t xml:space="preserve"> </w:t>
      </w:r>
      <w:r w:rsidRPr="00A74509">
        <w:rPr>
          <w:rFonts w:cs="Arial"/>
        </w:rPr>
        <w:t xml:space="preserve">sloučení, elektronická peněženka a další věci, vjezdy na nádraží, integrace. Jedná se o proces, který je v  celkovém konceptu projednáván průběžně i na AKČR. Jsou to požadavky odborů na minimální mzdu, atd. Materiál je skutečně „živý“ a dnes je schvalována I. etapa. </w:t>
      </w:r>
    </w:p>
    <w:p w:rsidR="005C1F4D" w:rsidRPr="00A74509" w:rsidRDefault="005C1F4D" w:rsidP="005C1F4D">
      <w:pPr>
        <w:jc w:val="both"/>
        <w:rPr>
          <w:rFonts w:cs="Arial"/>
        </w:rPr>
      </w:pPr>
    </w:p>
    <w:p w:rsidR="005C1F4D" w:rsidRPr="00A74509" w:rsidRDefault="005C1F4D" w:rsidP="005C1F4D">
      <w:pPr>
        <w:jc w:val="both"/>
        <w:rPr>
          <w:rFonts w:cs="Arial"/>
        </w:rPr>
      </w:pPr>
      <w:r w:rsidRPr="00A74509">
        <w:rPr>
          <w:rFonts w:cs="Arial"/>
          <w:b/>
        </w:rPr>
        <w:t>Ing. Tesařík</w:t>
      </w:r>
      <w:r w:rsidRPr="00A74509">
        <w:rPr>
          <w:rFonts w:cs="Arial"/>
        </w:rPr>
        <w:t>: Hovořil jsem s panem hejtmanem, že mu to předám k posouzení.  Nechtěl jsem, aby tu dnes někdo mluvil o jednotlivých věcech. Bylo mi jasné, že na to není dostatek času, stačí to, co mi slíbil pan hejtman.</w:t>
      </w:r>
    </w:p>
    <w:p w:rsidR="005C1F4D" w:rsidRPr="00A74509" w:rsidRDefault="005C1F4D" w:rsidP="005C1F4D">
      <w:pPr>
        <w:jc w:val="both"/>
        <w:rPr>
          <w:rFonts w:cs="Arial"/>
        </w:rPr>
      </w:pPr>
    </w:p>
    <w:p w:rsidR="005C1F4D" w:rsidRDefault="005C1F4D" w:rsidP="005C1F4D">
      <w:pPr>
        <w:jc w:val="both"/>
        <w:rPr>
          <w:rFonts w:cs="Arial"/>
        </w:rPr>
      </w:pPr>
      <w:r w:rsidRPr="00A74509">
        <w:rPr>
          <w:rFonts w:cs="Arial"/>
          <w:b/>
        </w:rPr>
        <w:t>Ing. Rozbořil</w:t>
      </w:r>
      <w:r w:rsidRPr="00A74509">
        <w:rPr>
          <w:rFonts w:cs="Arial"/>
        </w:rPr>
        <w:t>: Děkuji. Jedná se skutečně o rozsáhlou problematiku a jakákoliv připomínka zazní, budeme se jí zabývat.</w:t>
      </w:r>
    </w:p>
    <w:p w:rsidR="005C1F4D" w:rsidRDefault="005C1F4D" w:rsidP="005C1F4D">
      <w:pPr>
        <w:jc w:val="both"/>
      </w:pPr>
    </w:p>
    <w:p w:rsidR="005C1F4D" w:rsidRDefault="005C1F4D" w:rsidP="005C1F4D">
      <w:pPr>
        <w:jc w:val="both"/>
      </w:pPr>
      <w:r w:rsidRPr="00710B5D">
        <w:rPr>
          <w:b/>
        </w:rPr>
        <w:t>Ing. Jílek</w:t>
      </w:r>
      <w:r>
        <w:t xml:space="preserve">: </w:t>
      </w:r>
      <w:r w:rsidR="00710B5D">
        <w:t>Jsem člen</w:t>
      </w:r>
      <w:r w:rsidR="00224FF2">
        <w:t>em</w:t>
      </w:r>
      <w:r w:rsidR="00710B5D">
        <w:t xml:space="preserve"> Komise pro dopravu a musím říci</w:t>
      </w:r>
      <w:r>
        <w:t>, ano projednává se, ale projednávají se parciální části</w:t>
      </w:r>
      <w:r w:rsidR="00710B5D">
        <w:t>.</w:t>
      </w:r>
      <w:r>
        <w:t xml:space="preserve"> </w:t>
      </w:r>
      <w:r w:rsidR="00710B5D">
        <w:t>Nedostali jsme k</w:t>
      </w:r>
      <w:r>
        <w:t xml:space="preserve"> posouzení c</w:t>
      </w:r>
      <w:r w:rsidR="00710B5D">
        <w:t>elý materiál, abychom mohli říci, zda máme nějaké připomínky</w:t>
      </w:r>
      <w:r>
        <w:t xml:space="preserve">. </w:t>
      </w:r>
      <w:r w:rsidR="00710B5D">
        <w:t>Nebylo to ani na minulém jednání komise.</w:t>
      </w:r>
      <w:r>
        <w:t xml:space="preserve"> </w:t>
      </w:r>
      <w:r w:rsidR="00710B5D">
        <w:t>ROK</w:t>
      </w:r>
      <w:r>
        <w:t xml:space="preserve"> </w:t>
      </w:r>
      <w:r w:rsidR="003F2C4B">
        <w:t>si nevyžádala</w:t>
      </w:r>
      <w:r>
        <w:t xml:space="preserve"> připomínky komise, která má být poradním orgánem</w:t>
      </w:r>
      <w:r w:rsidR="003F2C4B">
        <w:t>.</w:t>
      </w:r>
    </w:p>
    <w:p w:rsidR="005C1F4D" w:rsidRDefault="005C1F4D" w:rsidP="005C1F4D">
      <w:pPr>
        <w:jc w:val="both"/>
      </w:pPr>
    </w:p>
    <w:p w:rsidR="005C1F4D" w:rsidRDefault="005C1F4D" w:rsidP="005C1F4D">
      <w:pPr>
        <w:jc w:val="both"/>
        <w:rPr>
          <w:color w:val="FF0000"/>
        </w:rPr>
      </w:pPr>
      <w:r w:rsidRPr="00710B5D">
        <w:rPr>
          <w:b/>
        </w:rPr>
        <w:t xml:space="preserve">Ing. </w:t>
      </w:r>
      <w:r w:rsidRPr="00002AF9">
        <w:rPr>
          <w:b/>
        </w:rPr>
        <w:t>Rozbořil</w:t>
      </w:r>
      <w:r w:rsidRPr="00002AF9">
        <w:t xml:space="preserve">: Průběžně rok na každé komisi se to probírá v kontextu, o kterém jsem teď mluvil. </w:t>
      </w:r>
    </w:p>
    <w:p w:rsidR="00002AF9" w:rsidRDefault="00002AF9" w:rsidP="005C1F4D">
      <w:pPr>
        <w:jc w:val="both"/>
      </w:pPr>
    </w:p>
    <w:p w:rsidR="005C1F4D" w:rsidRDefault="00710B5D" w:rsidP="005C1F4D">
      <w:pPr>
        <w:jc w:val="both"/>
      </w:pPr>
      <w:r>
        <w:rPr>
          <w:b/>
        </w:rPr>
        <w:t xml:space="preserve">M. </w:t>
      </w:r>
      <w:r w:rsidR="005C1F4D" w:rsidRPr="00710B5D">
        <w:rPr>
          <w:b/>
        </w:rPr>
        <w:t>Kapoun</w:t>
      </w:r>
      <w:r w:rsidR="005C1F4D">
        <w:t xml:space="preserve">: Projednáváno </w:t>
      </w:r>
      <w:r>
        <w:t xml:space="preserve">to </w:t>
      </w:r>
      <w:r w:rsidR="005C1F4D">
        <w:t>samozřejmě</w:t>
      </w:r>
      <w:r>
        <w:t xml:space="preserve"> bylo, byly dotazy i na výběrová</w:t>
      </w:r>
      <w:r w:rsidR="005C1F4D">
        <w:t xml:space="preserve"> řízení</w:t>
      </w:r>
      <w:r>
        <w:t>. D</w:t>
      </w:r>
      <w:r w:rsidR="005C1F4D">
        <w:t xml:space="preserve">okud </w:t>
      </w:r>
      <w:r>
        <w:t xml:space="preserve">ale </w:t>
      </w:r>
      <w:r w:rsidR="005C1F4D">
        <w:t xml:space="preserve">není výběrové řízení ukončeno, </w:t>
      </w:r>
      <w:r>
        <w:t>je velký</w:t>
      </w:r>
      <w:r w:rsidR="005C1F4D">
        <w:t xml:space="preserve"> problém</w:t>
      </w:r>
      <w:r>
        <w:t xml:space="preserve"> o tomto jednat v podstatě na veřejném jednání.</w:t>
      </w:r>
      <w:r w:rsidR="005C1F4D">
        <w:t xml:space="preserve"> </w:t>
      </w:r>
    </w:p>
    <w:p w:rsidR="00710B5D" w:rsidRDefault="00710B5D" w:rsidP="005C1F4D">
      <w:pPr>
        <w:jc w:val="both"/>
      </w:pPr>
    </w:p>
    <w:p w:rsidR="005C1F4D" w:rsidRDefault="005C1F4D" w:rsidP="005C1F4D">
      <w:pPr>
        <w:jc w:val="both"/>
      </w:pPr>
      <w:r w:rsidRPr="00710B5D">
        <w:rPr>
          <w:b/>
        </w:rPr>
        <w:t>Ing. Rozbořil</w:t>
      </w:r>
      <w:r>
        <w:t xml:space="preserve">: O jakou částku </w:t>
      </w:r>
      <w:r w:rsidR="00710B5D">
        <w:t>se jedná</w:t>
      </w:r>
      <w:r>
        <w:t>, pane řediteli?</w:t>
      </w:r>
    </w:p>
    <w:p w:rsidR="005C1F4D" w:rsidRDefault="005C1F4D" w:rsidP="005C1F4D">
      <w:pPr>
        <w:jc w:val="both"/>
      </w:pPr>
    </w:p>
    <w:p w:rsidR="005C1F4D" w:rsidRDefault="005C1F4D" w:rsidP="005C1F4D">
      <w:pPr>
        <w:jc w:val="both"/>
      </w:pPr>
      <w:r w:rsidRPr="00710B5D">
        <w:rPr>
          <w:b/>
        </w:rPr>
        <w:t>Mgr. Tomík</w:t>
      </w:r>
      <w:r>
        <w:t>: Celkově o 104 mld. Kč. A konkurence by se samozřejmě ozvala.</w:t>
      </w:r>
    </w:p>
    <w:p w:rsidR="005C1F4D" w:rsidRDefault="005C1F4D" w:rsidP="005C1F4D">
      <w:pPr>
        <w:jc w:val="both"/>
      </w:pPr>
    </w:p>
    <w:p w:rsidR="001329BD" w:rsidRDefault="005C1F4D" w:rsidP="005C1F4D">
      <w:pPr>
        <w:jc w:val="both"/>
      </w:pPr>
      <w:r w:rsidRPr="00710B5D">
        <w:rPr>
          <w:b/>
        </w:rPr>
        <w:t>Ing. Rozbořil</w:t>
      </w:r>
      <w:r>
        <w:t xml:space="preserve">: </w:t>
      </w:r>
      <w:r w:rsidR="00710B5D">
        <w:t>Jedná se o</w:t>
      </w:r>
      <w:r>
        <w:t xml:space="preserve"> </w:t>
      </w:r>
      <w:r w:rsidR="0084420B">
        <w:t>velkou finanční částku</w:t>
      </w:r>
      <w:r w:rsidRPr="00710B5D">
        <w:rPr>
          <w:color w:val="FF0000"/>
        </w:rPr>
        <w:t xml:space="preserve"> </w:t>
      </w:r>
      <w:r>
        <w:t>a budeme se tomu</w:t>
      </w:r>
      <w:r w:rsidR="0084420B">
        <w:t xml:space="preserve"> také věnovat. Pokud by byla nějaká záležitost k diskuzi, budete s tímto seznámeni. Tento proces bude v letech 2016 –</w:t>
      </w:r>
      <w:r>
        <w:t xml:space="preserve"> 2017, ukončení k 31. 12. 2017. Garantem soutěže je firma </w:t>
      </w:r>
      <w:proofErr w:type="spellStart"/>
      <w:r w:rsidR="0084420B">
        <w:t>Erste</w:t>
      </w:r>
      <w:proofErr w:type="spellEnd"/>
      <w:r w:rsidR="0084420B">
        <w:t xml:space="preserve"> </w:t>
      </w:r>
      <w:proofErr w:type="spellStart"/>
      <w:r w:rsidR="0084420B">
        <w:t>Grantika</w:t>
      </w:r>
      <w:proofErr w:type="spellEnd"/>
      <w:r w:rsidR="0084420B">
        <w:t xml:space="preserve"> </w:t>
      </w:r>
      <w:proofErr w:type="spellStart"/>
      <w:r w:rsidR="0084420B">
        <w:t>Advisory</w:t>
      </w:r>
      <w:proofErr w:type="spellEnd"/>
      <w:r w:rsidR="0084420B">
        <w:t>, a.s.</w:t>
      </w:r>
    </w:p>
    <w:p w:rsidR="005C1F4D" w:rsidRDefault="005C1F4D" w:rsidP="005C1F4D">
      <w:pPr>
        <w:jc w:val="both"/>
      </w:pP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UZ/21/14/2016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43, proti 0, zdržel se 4,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3F2C4B" w:rsidRDefault="003F2C4B" w:rsidP="001329BD"/>
    <w:p w:rsidR="00002AF9" w:rsidRDefault="00002AF9" w:rsidP="001329BD"/>
    <w:p w:rsidR="001329BD" w:rsidRDefault="001329BD" w:rsidP="001329BD">
      <w:pPr>
        <w:pStyle w:val="ZAKLADNITEXTTUCNY13"/>
      </w:pPr>
      <w:proofErr w:type="gramStart"/>
      <w:r>
        <w:t>11.1</w:t>
      </w:r>
      <w:proofErr w:type="gramEnd"/>
      <w:r>
        <w:t>.</w:t>
      </w:r>
      <w:r>
        <w:tab/>
        <w:t>Majetkoprávní záležitosti – věcná břemena</w:t>
      </w:r>
    </w:p>
    <w:p w:rsidR="001329BD" w:rsidRDefault="001329BD" w:rsidP="001329BD"/>
    <w:p w:rsidR="005C1F4D" w:rsidRDefault="001329BD" w:rsidP="00043B90">
      <w:pPr>
        <w:jc w:val="both"/>
      </w:pPr>
      <w:r>
        <w:t xml:space="preserve">Úvodní slovo přednesl </w:t>
      </w:r>
      <w:r w:rsidR="005C1F4D" w:rsidRPr="005C1F4D">
        <w:rPr>
          <w:b/>
        </w:rPr>
        <w:t>Ing. Symerský</w:t>
      </w:r>
      <w:r>
        <w:t xml:space="preserve">. </w:t>
      </w:r>
    </w:p>
    <w:p w:rsidR="00043B90" w:rsidRDefault="00043B90" w:rsidP="00043B90">
      <w:pPr>
        <w:jc w:val="both"/>
      </w:pPr>
    </w:p>
    <w:p w:rsidR="001329BD" w:rsidRDefault="005C1F4D" w:rsidP="00043B90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UZ/21/15/2016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Pr="00951418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3F2C4B" w:rsidRDefault="003F2C4B" w:rsidP="001329BD"/>
    <w:p w:rsidR="001329BD" w:rsidRDefault="001329BD" w:rsidP="001329BD">
      <w:pPr>
        <w:pStyle w:val="ZAKLADNITEXTTUCNY13"/>
      </w:pPr>
      <w:proofErr w:type="gramStart"/>
      <w:r>
        <w:t>11.2</w:t>
      </w:r>
      <w:proofErr w:type="gramEnd"/>
      <w:r>
        <w:t>.</w:t>
      </w:r>
      <w:r>
        <w:tab/>
        <w:t>Majetkoprávní záležitosti – odprodej nemovitého majetku</w:t>
      </w:r>
    </w:p>
    <w:p w:rsidR="001329BD" w:rsidRDefault="001329BD" w:rsidP="001329BD"/>
    <w:p w:rsidR="005C1F4D" w:rsidRDefault="001329BD" w:rsidP="005C1F4D">
      <w:pPr>
        <w:jc w:val="both"/>
        <w:rPr>
          <w:bCs/>
        </w:rPr>
      </w:pPr>
      <w:r>
        <w:t xml:space="preserve">Úvodní slovo přednesl </w:t>
      </w:r>
      <w:r w:rsidR="005C1F4D" w:rsidRPr="005C1F4D">
        <w:rPr>
          <w:b/>
        </w:rPr>
        <w:t>Ing. Symerský</w:t>
      </w:r>
      <w:r>
        <w:t xml:space="preserve">. </w:t>
      </w:r>
      <w:r w:rsidR="0084420B">
        <w:t>Upozorňuji na část materiálu, týkající se</w:t>
      </w:r>
      <w:r w:rsidR="005C1F4D">
        <w:t xml:space="preserve"> odprodeje závodu SCHOLA SERVIS, zařízení pro další vzdělávání pedagogických pracovníků a středisko službám v Prostějově. </w:t>
      </w:r>
      <w:r w:rsidR="0084420B">
        <w:t>Z</w:t>
      </w:r>
      <w:r w:rsidR="005C1F4D">
        <w:t xml:space="preserve"> výstupu auditu </w:t>
      </w:r>
      <w:r w:rsidR="005C1F4D" w:rsidRPr="00C10268">
        <w:rPr>
          <w:bCs/>
        </w:rPr>
        <w:t xml:space="preserve">BNV </w:t>
      </w:r>
      <w:proofErr w:type="spellStart"/>
      <w:r w:rsidR="005C1F4D" w:rsidRPr="00C10268">
        <w:rPr>
          <w:bCs/>
        </w:rPr>
        <w:t>Consulting</w:t>
      </w:r>
      <w:proofErr w:type="spellEnd"/>
      <w:r w:rsidR="005C1F4D" w:rsidRPr="00C10268">
        <w:rPr>
          <w:bCs/>
        </w:rPr>
        <w:t>, s.r.o.</w:t>
      </w:r>
      <w:r w:rsidR="00334F54">
        <w:rPr>
          <w:bCs/>
        </w:rPr>
        <w:t>,</w:t>
      </w:r>
      <w:r w:rsidR="0084420B">
        <w:rPr>
          <w:bCs/>
        </w:rPr>
        <w:t xml:space="preserve"> OK</w:t>
      </w:r>
      <w:r w:rsidR="005C1F4D">
        <w:rPr>
          <w:bCs/>
        </w:rPr>
        <w:t xml:space="preserve"> již v roce 2014 zvažoval zrušení této příspěvkové organizace</w:t>
      </w:r>
      <w:r w:rsidR="00BA3731">
        <w:rPr>
          <w:bCs/>
        </w:rPr>
        <w:t xml:space="preserve"> (PO)</w:t>
      </w:r>
      <w:r w:rsidR="005C1F4D">
        <w:rPr>
          <w:bCs/>
        </w:rPr>
        <w:t xml:space="preserve">. Na jednání OK s vedoucím odboru školství, mládeže a tělovýchovy a vedoucí odboru majetkoprávního </w:t>
      </w:r>
      <w:r w:rsidR="0084420B">
        <w:rPr>
          <w:bCs/>
        </w:rPr>
        <w:t>bylo dohodnuto, že nejvhodnější způsob</w:t>
      </w:r>
      <w:r w:rsidR="005C1F4D">
        <w:rPr>
          <w:bCs/>
        </w:rPr>
        <w:t xml:space="preserve"> je </w:t>
      </w:r>
      <w:r w:rsidR="0084420B">
        <w:rPr>
          <w:bCs/>
        </w:rPr>
        <w:t xml:space="preserve">prodej </w:t>
      </w:r>
      <w:r w:rsidR="005C1F4D">
        <w:rPr>
          <w:bCs/>
        </w:rPr>
        <w:t xml:space="preserve">závodu, s tím, že nabyvateli přejdou i pracovněprávní vztahy se zaměstnanci </w:t>
      </w:r>
      <w:r w:rsidR="00334F54">
        <w:rPr>
          <w:bCs/>
        </w:rPr>
        <w:t>PO</w:t>
      </w:r>
      <w:r w:rsidR="005C1F4D">
        <w:rPr>
          <w:bCs/>
        </w:rPr>
        <w:t xml:space="preserve"> a nebude tedy třeba zaměstnance propouštět a vyplácet odstupné. Na tuto část závodu byl zpracován znalecký posudek, cena obvyklá a tržní odpovídá částce </w:t>
      </w:r>
      <w:r w:rsidR="0084420B">
        <w:rPr>
          <w:bCs/>
        </w:rPr>
        <w:br/>
      </w:r>
      <w:r w:rsidR="005C1F4D">
        <w:rPr>
          <w:bCs/>
        </w:rPr>
        <w:t xml:space="preserve">19,5 mil. Kč. Následně ROK schválila záměr odprodat část závodu SCHOLA SERVIS za tuto minimální prodejní cenu. Do </w:t>
      </w:r>
      <w:r w:rsidR="0084420B">
        <w:rPr>
          <w:bCs/>
        </w:rPr>
        <w:t>výběrového řízení se přihlásilo</w:t>
      </w:r>
      <w:r w:rsidR="0084420B">
        <w:rPr>
          <w:bCs/>
        </w:rPr>
        <w:br/>
      </w:r>
      <w:r w:rsidR="005C1F4D">
        <w:rPr>
          <w:bCs/>
        </w:rPr>
        <w:t xml:space="preserve">8 zájemců, přičemž nejvyšší nabídku podali manželé </w:t>
      </w:r>
      <w:proofErr w:type="spellStart"/>
      <w:r w:rsidR="005C1F4D">
        <w:rPr>
          <w:bCs/>
        </w:rPr>
        <w:t>Ondrýskovi</w:t>
      </w:r>
      <w:proofErr w:type="spellEnd"/>
      <w:r w:rsidR="005C1F4D">
        <w:rPr>
          <w:bCs/>
        </w:rPr>
        <w:t xml:space="preserve"> s částkou 28 150 tis. Kč. Manželé </w:t>
      </w:r>
      <w:proofErr w:type="spellStart"/>
      <w:r w:rsidR="005C1F4D">
        <w:rPr>
          <w:bCs/>
        </w:rPr>
        <w:t>Ondrýskovi</w:t>
      </w:r>
      <w:proofErr w:type="spellEnd"/>
      <w:r w:rsidR="005C1F4D">
        <w:rPr>
          <w:bCs/>
        </w:rPr>
        <w:t xml:space="preserve"> deklarují, že do výběrového řízení formou obálkové metody se přihlásili s vědomím, že kupují závod, který je ve svých činnostech akt</w:t>
      </w:r>
      <w:r w:rsidR="0084420B">
        <w:rPr>
          <w:bCs/>
        </w:rPr>
        <w:t xml:space="preserve">ivní a kde jsou zaměstnáni lidé. Jejich </w:t>
      </w:r>
      <w:r w:rsidR="005C1F4D">
        <w:rPr>
          <w:bCs/>
        </w:rPr>
        <w:t xml:space="preserve">záměrem bude nejen udržet podobu závodu do roku 2017, jak ukládá záměr OK, ale chtějí rozvíjet činnost závodu i v dalších letech, neboť jim zapadá do portfolia jejich činnosti. </w:t>
      </w:r>
    </w:p>
    <w:p w:rsidR="005C1F4D" w:rsidRDefault="005C1F4D" w:rsidP="005C1F4D">
      <w:pPr>
        <w:jc w:val="both"/>
        <w:rPr>
          <w:bCs/>
        </w:rPr>
      </w:pPr>
    </w:p>
    <w:p w:rsidR="001329BD" w:rsidRDefault="005C1F4D" w:rsidP="00043B90">
      <w:pPr>
        <w:jc w:val="both"/>
      </w:pPr>
      <w:r>
        <w:rPr>
          <w:bCs/>
        </w:rPr>
        <w:t xml:space="preserve">Ing. </w:t>
      </w:r>
      <w:proofErr w:type="gramStart"/>
      <w:r>
        <w:rPr>
          <w:bCs/>
        </w:rPr>
        <w:t xml:space="preserve">Rozbořil </w:t>
      </w:r>
      <w:r>
        <w:t>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84420B" w:rsidRDefault="0084420B" w:rsidP="00043B90">
      <w:pPr>
        <w:jc w:val="both"/>
      </w:pP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UZ/21/16/2016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37, proti 0, zdržel se 7, nehlasovali 4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002AF9" w:rsidRDefault="00002AF9" w:rsidP="001329BD">
      <w:pPr>
        <w:pStyle w:val="ZAKLADNITEXTTUCNY13"/>
      </w:pPr>
    </w:p>
    <w:p w:rsidR="00002AF9" w:rsidRDefault="00002AF9" w:rsidP="001329BD">
      <w:pPr>
        <w:pStyle w:val="ZAKLADNITEXTTUCNY13"/>
      </w:pPr>
    </w:p>
    <w:p w:rsidR="00002AF9" w:rsidRDefault="00002AF9" w:rsidP="001329BD">
      <w:pPr>
        <w:pStyle w:val="ZAKLADNITEXTTUCNY13"/>
      </w:pPr>
    </w:p>
    <w:p w:rsidR="001329BD" w:rsidRDefault="001329BD" w:rsidP="001329BD">
      <w:pPr>
        <w:pStyle w:val="ZAKLADNITEXTTUCNY13"/>
      </w:pPr>
      <w:proofErr w:type="gramStart"/>
      <w:r>
        <w:t>11.3</w:t>
      </w:r>
      <w:proofErr w:type="gramEnd"/>
      <w:r>
        <w:t>.</w:t>
      </w:r>
      <w:r>
        <w:tab/>
        <w:t>Majetkoprávní záležitosti – odkoupení nemovitého majetku</w:t>
      </w:r>
    </w:p>
    <w:p w:rsidR="005C1F4D" w:rsidRDefault="005C1F4D" w:rsidP="005C1F4D"/>
    <w:p w:rsidR="005C1F4D" w:rsidRDefault="005C1F4D" w:rsidP="00043B90">
      <w:pPr>
        <w:jc w:val="both"/>
      </w:pPr>
      <w:r>
        <w:t xml:space="preserve">Úvodní slovo přednesl </w:t>
      </w:r>
      <w:r w:rsidRPr="005C1F4D">
        <w:rPr>
          <w:b/>
        </w:rPr>
        <w:t>Ing. Symerský</w:t>
      </w:r>
      <w:r>
        <w:t xml:space="preserve">. </w:t>
      </w:r>
    </w:p>
    <w:p w:rsidR="005C1F4D" w:rsidRDefault="005C1F4D" w:rsidP="00043B90">
      <w:pPr>
        <w:jc w:val="both"/>
      </w:pPr>
    </w:p>
    <w:p w:rsidR="00951418" w:rsidRDefault="005C1F4D" w:rsidP="00951418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3F2C4B" w:rsidRDefault="003F2C4B" w:rsidP="00951418">
      <w:pPr>
        <w:jc w:val="both"/>
      </w:pPr>
    </w:p>
    <w:p w:rsidR="001329BD" w:rsidRPr="00951418" w:rsidRDefault="001329BD" w:rsidP="00951418">
      <w:pPr>
        <w:jc w:val="both"/>
      </w:pPr>
      <w:r>
        <w:rPr>
          <w:b/>
        </w:rPr>
        <w:t>Zastupitelstvo schválilo usnesení UZ/21/17/2016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0, zdržel se 0, nehlasovali 3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3F2C4B" w:rsidRDefault="003F2C4B" w:rsidP="001329BD"/>
    <w:p w:rsidR="001329BD" w:rsidRDefault="001329BD" w:rsidP="001329BD">
      <w:pPr>
        <w:pStyle w:val="ZAKLADNITEXTTUCNY13"/>
      </w:pPr>
      <w:proofErr w:type="gramStart"/>
      <w:r>
        <w:t>11.4</w:t>
      </w:r>
      <w:proofErr w:type="gramEnd"/>
      <w:r>
        <w:t>.</w:t>
      </w:r>
      <w:r>
        <w:tab/>
        <w:t>Majetkoprávní záležitosti – bezúplatné převody nemovitého majetku</w:t>
      </w:r>
    </w:p>
    <w:p w:rsidR="001329BD" w:rsidRDefault="001329BD" w:rsidP="001329BD"/>
    <w:p w:rsidR="005C1F4D" w:rsidRDefault="005C1F4D" w:rsidP="00F05E2D">
      <w:pPr>
        <w:jc w:val="both"/>
      </w:pPr>
      <w:r>
        <w:t xml:space="preserve">Úvodní slovo přednesl </w:t>
      </w:r>
      <w:r w:rsidRPr="005C1F4D">
        <w:rPr>
          <w:b/>
        </w:rPr>
        <w:t>Ing. Symerský</w:t>
      </w:r>
      <w:r>
        <w:t xml:space="preserve">. </w:t>
      </w:r>
    </w:p>
    <w:p w:rsidR="005C1F4D" w:rsidRDefault="005C1F4D" w:rsidP="00F05E2D">
      <w:pPr>
        <w:jc w:val="both"/>
      </w:pPr>
    </w:p>
    <w:p w:rsidR="005C1F4D" w:rsidRDefault="005C1F4D" w:rsidP="00F05E2D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UZ/21/18/2016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0, zdržel se 0, nehlasovali 3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3F2C4B" w:rsidRDefault="003F2C4B" w:rsidP="001329BD"/>
    <w:p w:rsidR="001329BD" w:rsidRDefault="001329BD" w:rsidP="001329BD"/>
    <w:p w:rsidR="001329BD" w:rsidRDefault="001329BD" w:rsidP="001329BD">
      <w:pPr>
        <w:pStyle w:val="ZAKLADNITEXTTUCNY13"/>
      </w:pPr>
      <w:proofErr w:type="gramStart"/>
      <w:r>
        <w:t>11.5</w:t>
      </w:r>
      <w:proofErr w:type="gramEnd"/>
      <w:r>
        <w:t>.</w:t>
      </w:r>
      <w:r>
        <w:tab/>
        <w:t>Majetkoprávní záležitosti – bezúplatná nabytí nemovitého majetku</w:t>
      </w:r>
    </w:p>
    <w:p w:rsidR="001329BD" w:rsidRDefault="001329BD" w:rsidP="001329BD"/>
    <w:p w:rsidR="005C1F4D" w:rsidRDefault="005C1F4D" w:rsidP="00F05E2D">
      <w:pPr>
        <w:jc w:val="both"/>
      </w:pPr>
      <w:r>
        <w:t xml:space="preserve">Úvodní slovo přednesl </w:t>
      </w:r>
      <w:r w:rsidRPr="005C1F4D">
        <w:rPr>
          <w:b/>
        </w:rPr>
        <w:t>Ing. Symerský</w:t>
      </w:r>
      <w:r>
        <w:t xml:space="preserve">. </w:t>
      </w:r>
    </w:p>
    <w:p w:rsidR="005C1F4D" w:rsidRDefault="005C1F4D" w:rsidP="00F05E2D">
      <w:pPr>
        <w:jc w:val="both"/>
      </w:pPr>
    </w:p>
    <w:p w:rsidR="005C1F4D" w:rsidRDefault="005C1F4D" w:rsidP="00F05E2D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UZ/21/19/2016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44, proti 0, zdržel se 0, nehlasovali 4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3F2C4B" w:rsidRDefault="003F2C4B" w:rsidP="001329BD"/>
    <w:p w:rsidR="001329BD" w:rsidRDefault="001329BD" w:rsidP="001329BD">
      <w:pPr>
        <w:pStyle w:val="ZAKLADNITEXTTUCNY13"/>
      </w:pPr>
      <w:proofErr w:type="gramStart"/>
      <w:r>
        <w:t>11.6</w:t>
      </w:r>
      <w:proofErr w:type="gramEnd"/>
      <w:r>
        <w:t>.</w:t>
      </w:r>
      <w:r>
        <w:tab/>
        <w:t>Majetkoprávní záležitosti – vzájemné bezúplatné převody nemovitého majetku</w:t>
      </w:r>
    </w:p>
    <w:p w:rsidR="001329BD" w:rsidRDefault="001329BD" w:rsidP="001329BD"/>
    <w:p w:rsidR="005C1F4D" w:rsidRDefault="005C1F4D" w:rsidP="005C1F4D">
      <w:r>
        <w:t xml:space="preserve">Úvodní slovo přednesl </w:t>
      </w:r>
      <w:r w:rsidRPr="005C1F4D">
        <w:rPr>
          <w:b/>
        </w:rPr>
        <w:t>Ing. Symerský</w:t>
      </w:r>
      <w:r>
        <w:t xml:space="preserve">. </w:t>
      </w:r>
    </w:p>
    <w:p w:rsidR="005C1F4D" w:rsidRDefault="005C1F4D" w:rsidP="005C1F4D"/>
    <w:p w:rsidR="005C1F4D" w:rsidRDefault="005C1F4D" w:rsidP="00050BF0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UZ/21/20/2016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43, proti 0, zdržel se 0, nehlasovali 5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002AF9" w:rsidRDefault="00002AF9" w:rsidP="001329BD"/>
    <w:p w:rsidR="008B4F80" w:rsidRDefault="008B4F80" w:rsidP="001329BD"/>
    <w:p w:rsidR="008B4F80" w:rsidRDefault="008B4F80" w:rsidP="001329BD"/>
    <w:p w:rsidR="001329BD" w:rsidRDefault="001329BD" w:rsidP="001329BD">
      <w:pPr>
        <w:pStyle w:val="ZAKLADNITEXTTUCNY13"/>
      </w:pPr>
      <w:r>
        <w:lastRenderedPageBreak/>
        <w:t>12.</w:t>
      </w:r>
      <w:r>
        <w:tab/>
        <w:t>Zákonodárná iniciativa Pardubického kraje – rozpočtové určení daní</w:t>
      </w:r>
    </w:p>
    <w:p w:rsidR="001329BD" w:rsidRDefault="001329BD" w:rsidP="001329BD"/>
    <w:p w:rsidR="005C1F4D" w:rsidRDefault="005C1F4D" w:rsidP="00BC4E6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5C1F4D">
        <w:rPr>
          <w:b/>
        </w:rPr>
        <w:t xml:space="preserve">Ing. </w:t>
      </w:r>
      <w:proofErr w:type="gramStart"/>
      <w:r w:rsidR="00BC4E6C">
        <w:rPr>
          <w:b/>
        </w:rPr>
        <w:t>Rozbořil</w:t>
      </w:r>
      <w:proofErr w:type="gramEnd"/>
      <w:r>
        <w:t>.</w:t>
      </w:r>
      <w:r w:rsidR="00BC4E6C">
        <w:t xml:space="preserve"> </w:t>
      </w:r>
      <w:r w:rsidR="00951418">
        <w:t>ROK</w:t>
      </w:r>
      <w:r w:rsidR="00BC4E6C">
        <w:t xml:space="preserve"> deklaruje podporu zákonodárné iniciativě. </w:t>
      </w:r>
      <w:r w:rsidR="00951418">
        <w:t xml:space="preserve">Jedná se o to, aby </w:t>
      </w:r>
      <w:r w:rsidR="00BC4E6C">
        <w:t xml:space="preserve">navýšení </w:t>
      </w:r>
      <w:r w:rsidR="00951418">
        <w:t xml:space="preserve">podílu bylo součástí dalších změn v systému </w:t>
      </w:r>
      <w:r w:rsidR="00BC4E6C">
        <w:t xml:space="preserve">RUD pro města a obce se součinností s asociací krajů. </w:t>
      </w:r>
      <w:r w:rsidR="00951418">
        <w:t>T</w:t>
      </w:r>
      <w:r w:rsidR="00BC4E6C">
        <w:t xml:space="preserve">ato iniciativa navrhuje navyšování RUD pro města a obce v </w:t>
      </w:r>
      <w:r w:rsidR="00951418">
        <w:t>letech</w:t>
      </w:r>
      <w:r w:rsidR="00BC4E6C">
        <w:t xml:space="preserve"> </w:t>
      </w:r>
      <w:r w:rsidR="00951418">
        <w:t>2016 –</w:t>
      </w:r>
      <w:r w:rsidR="00BC4E6C">
        <w:t xml:space="preserve"> </w:t>
      </w:r>
      <w:r w:rsidR="00951418">
        <w:t>20</w:t>
      </w:r>
      <w:r w:rsidR="00BC4E6C">
        <w:t>17</w:t>
      </w:r>
      <w:r w:rsidR="00050BF0">
        <w:t>,</w:t>
      </w:r>
      <w:r w:rsidR="00BC4E6C">
        <w:t xml:space="preserve"> </w:t>
      </w:r>
      <w:r w:rsidR="00951418">
        <w:t xml:space="preserve">ale </w:t>
      </w:r>
      <w:r w:rsidR="00BC4E6C">
        <w:t xml:space="preserve">týká </w:t>
      </w:r>
      <w:r w:rsidR="00050BF0">
        <w:t xml:space="preserve">se </w:t>
      </w:r>
      <w:r w:rsidR="00BC4E6C">
        <w:t xml:space="preserve">roku 2018 na 23,5 %. Myslím, že je to smysluplné a kraj bez obcí nemůže fungovat, proto </w:t>
      </w:r>
      <w:r w:rsidR="00050BF0">
        <w:t>je podporujeme.</w:t>
      </w:r>
    </w:p>
    <w:p w:rsidR="005C1F4D" w:rsidRDefault="005C1F4D" w:rsidP="00BC4E6C">
      <w:pPr>
        <w:jc w:val="both"/>
      </w:pPr>
    </w:p>
    <w:p w:rsidR="001329BD" w:rsidRDefault="005C1F4D" w:rsidP="00BC4E6C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BC4E6C" w:rsidRDefault="00BC4E6C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UZ/21/21/2016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13.</w:t>
      </w:r>
      <w:r>
        <w:tab/>
        <w:t>Rozpis rozpočtu škol a školských zařízení v působnosti Olomouckého kraje na rok 2016</w:t>
      </w:r>
    </w:p>
    <w:p w:rsidR="001329BD" w:rsidRDefault="001329BD" w:rsidP="001329BD"/>
    <w:p w:rsidR="007F7C92" w:rsidRDefault="005C1F4D" w:rsidP="00BC4E6C">
      <w:pPr>
        <w:jc w:val="both"/>
      </w:pPr>
      <w:r>
        <w:t xml:space="preserve">Úvodní slovo přednesl </w:t>
      </w:r>
      <w:r w:rsidRPr="005C1F4D">
        <w:rPr>
          <w:b/>
        </w:rPr>
        <w:t xml:space="preserve">Ing. </w:t>
      </w:r>
      <w:r w:rsidR="00BC4E6C">
        <w:rPr>
          <w:b/>
        </w:rPr>
        <w:t>Švec</w:t>
      </w:r>
      <w:r>
        <w:t>.</w:t>
      </w:r>
      <w:r w:rsidR="00BC4E6C">
        <w:t xml:space="preserve"> Jedná se o </w:t>
      </w:r>
      <w:r w:rsidR="00CA5ACD">
        <w:t xml:space="preserve">cyklický </w:t>
      </w:r>
      <w:r w:rsidR="00BC4E6C">
        <w:t>materiál</w:t>
      </w:r>
      <w:r w:rsidR="00CA5ACD">
        <w:t xml:space="preserve">, </w:t>
      </w:r>
      <w:r w:rsidR="00BC4E6C">
        <w:t xml:space="preserve">tzv. přímé náklady, které jsou přidělovány OK ze státního rozpočtu. </w:t>
      </w:r>
      <w:r w:rsidR="00CA5ACD">
        <w:t xml:space="preserve">Na základě krajských normativů </w:t>
      </w:r>
      <w:r w:rsidR="00BC4E6C">
        <w:t>byla přiděle</w:t>
      </w:r>
      <w:r w:rsidR="00CA5ACD">
        <w:t>ná z MŠMT částka 5 347 874 mil. Kč. Z této</w:t>
      </w:r>
      <w:r w:rsidR="00BC4E6C">
        <w:t xml:space="preserve"> částky byla vyčleněna rezerva ve výši 3 %, celkem cca 162 mil. Kč. Část</w:t>
      </w:r>
      <w:r w:rsidR="00231B2F">
        <w:t xml:space="preserve"> této rezervy bude použita na do</w:t>
      </w:r>
      <w:r w:rsidR="00BC4E6C">
        <w:t xml:space="preserve">hodovací řízení a část na podporu vzdělávání dětí, žáků a studentů </w:t>
      </w:r>
      <w:r w:rsidR="00BC4E6C" w:rsidRPr="006A2A73">
        <w:t>se speciálními vzdělávacími potřebami</w:t>
      </w:r>
      <w:r w:rsidR="00BC4E6C">
        <w:t xml:space="preserve"> v návaznosti na změnu školského zákona s </w:t>
      </w:r>
      <w:r w:rsidR="00BC4E6C" w:rsidRPr="006A2A73">
        <w:t xml:space="preserve">účinnosti od </w:t>
      </w:r>
      <w:r w:rsidR="00231B2F">
        <w:br/>
      </w:r>
      <w:r w:rsidR="00BC4E6C" w:rsidRPr="006A2A73">
        <w:t>1. 9. 2016</w:t>
      </w:r>
      <w:r w:rsidR="00BC4E6C">
        <w:t xml:space="preserve">. OK přerozděluje tyto finanční prostředky školám, které jsou zřizovány OK </w:t>
      </w:r>
      <w:r w:rsidR="00231B2F">
        <w:t xml:space="preserve">a </w:t>
      </w:r>
      <w:r w:rsidR="00BC4E6C">
        <w:t>obcemi.</w:t>
      </w:r>
      <w:r w:rsidR="00231B2F">
        <w:t xml:space="preserve"> </w:t>
      </w:r>
      <w:r w:rsidR="00BC4E6C" w:rsidRPr="00705594">
        <w:t xml:space="preserve">Školám a školským zařízením zřizovaným </w:t>
      </w:r>
      <w:r w:rsidR="00231B2F">
        <w:t xml:space="preserve">OK byla rozepsána částka ve výši </w:t>
      </w:r>
      <w:r w:rsidR="00BC4E6C">
        <w:t>cca 1,9 mld. Kč</w:t>
      </w:r>
      <w:r w:rsidR="00BC4E6C" w:rsidRPr="00705594">
        <w:t xml:space="preserve">. Školám a školským zařízením zřizovaným obcemi byla rozepsána částka ve výši </w:t>
      </w:r>
      <w:r w:rsidR="00BC4E6C" w:rsidRPr="00705594">
        <w:rPr>
          <w:b/>
        </w:rPr>
        <w:t> </w:t>
      </w:r>
      <w:r w:rsidR="00BC4E6C" w:rsidRPr="00705594">
        <w:t>cca 3,</w:t>
      </w:r>
      <w:r w:rsidR="00BC4E6C">
        <w:t>2 mld. Kč</w:t>
      </w:r>
      <w:r w:rsidR="00BC4E6C" w:rsidRPr="00705594">
        <w:t xml:space="preserve">. Finanční prostředky přidělené na rozvojové programy činí </w:t>
      </w:r>
      <w:r w:rsidR="00BC4E6C">
        <w:t>cca 26 mil. Kč</w:t>
      </w:r>
      <w:r w:rsidR="00BC4E6C" w:rsidRPr="00705594">
        <w:t>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UZ/21/22/2016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9235D5" w:rsidRDefault="009235D5" w:rsidP="001329BD"/>
    <w:p w:rsidR="001329BD" w:rsidRDefault="001329BD" w:rsidP="001329BD">
      <w:pPr>
        <w:pStyle w:val="ZAKLADNITEXTTUCNY13"/>
      </w:pPr>
      <w:r w:rsidRPr="009235D5">
        <w:t>14.</w:t>
      </w:r>
      <w:r w:rsidRPr="009235D5">
        <w:tab/>
        <w:t>Program na podporu terciárního v</w:t>
      </w:r>
      <w:r w:rsidR="00BC4E6C" w:rsidRPr="009235D5">
        <w:t>zdělávání na vysokých školách v </w:t>
      </w:r>
      <w:r w:rsidRPr="009235D5">
        <w:t>Olomouckém kraji v roce 2016 – vyhodnocení</w:t>
      </w:r>
      <w:r>
        <w:t xml:space="preserve"> </w:t>
      </w:r>
    </w:p>
    <w:p w:rsidR="001329BD" w:rsidRDefault="001329BD" w:rsidP="001329BD"/>
    <w:p w:rsidR="009235D5" w:rsidRDefault="001329BD" w:rsidP="00BC4E6C">
      <w:pPr>
        <w:jc w:val="both"/>
      </w:pPr>
      <w:r>
        <w:t xml:space="preserve">Úvodní slovo přednesl </w:t>
      </w:r>
      <w:r w:rsidR="00BC4E6C" w:rsidRPr="00BC4E6C">
        <w:rPr>
          <w:b/>
        </w:rPr>
        <w:t>Ing. Švec</w:t>
      </w:r>
      <w:r>
        <w:t xml:space="preserve">. </w:t>
      </w:r>
      <w:r w:rsidR="00BC4E6C" w:rsidRPr="00BC4E6C">
        <w:t>Kraj obdržel 3 žádosti o poskytnutí finan</w:t>
      </w:r>
      <w:r w:rsidR="00231B2F">
        <w:t xml:space="preserve">čních prostředků vysokým školám. Navrhujeme rozdělit částky </w:t>
      </w:r>
      <w:r w:rsidR="00BC4E6C" w:rsidRPr="00BC4E6C">
        <w:t>3,</w:t>
      </w:r>
      <w:r w:rsidR="00231B2F">
        <w:t>5 mil. Kč Vysoké škole Logistiky, Univerzitě Palackého</w:t>
      </w:r>
      <w:r w:rsidR="00BC4E6C" w:rsidRPr="00BC4E6C">
        <w:t xml:space="preserve"> Olomouc 3,5 mil. Kč a 3,5 mil. Kč Moravské vysoké škole Olomouc. Alokovaná částka tohoto dotačního programu je 10,5 mil. Kč. </w:t>
      </w:r>
      <w:r w:rsidR="00185024">
        <w:t>Prosím o</w:t>
      </w:r>
      <w:r w:rsidR="00BC4E6C" w:rsidRPr="00BC4E6C">
        <w:t xml:space="preserve"> doplnění Přílohy č. 1, kde pod pořadovým číslem 11 název akce projektu </w:t>
      </w:r>
      <w:r w:rsidR="009235D5">
        <w:t>Univerzita Palackého v</w:t>
      </w:r>
      <w:r w:rsidR="00185024">
        <w:t> </w:t>
      </w:r>
      <w:r w:rsidR="009235D5">
        <w:t>Olomouci</w:t>
      </w:r>
      <w:r w:rsidR="00185024">
        <w:t xml:space="preserve"> nebyl omylem</w:t>
      </w:r>
      <w:r w:rsidR="00BC4E6C" w:rsidRPr="00BC4E6C">
        <w:t xml:space="preserve"> </w:t>
      </w:r>
      <w:r w:rsidR="009235D5">
        <w:t xml:space="preserve">vyplněn </w:t>
      </w:r>
      <w:r w:rsidR="00BC4E6C" w:rsidRPr="00BC4E6C">
        <w:t>popis akce</w:t>
      </w:r>
      <w:r w:rsidR="009235D5">
        <w:t>.</w:t>
      </w:r>
    </w:p>
    <w:p w:rsidR="00185024" w:rsidRDefault="00185024" w:rsidP="00BC4E6C">
      <w:pPr>
        <w:jc w:val="both"/>
      </w:pPr>
    </w:p>
    <w:p w:rsidR="009235D5" w:rsidRDefault="009235D5" w:rsidP="009235D5">
      <w:pPr>
        <w:jc w:val="both"/>
      </w:pPr>
      <w:r w:rsidRPr="005C1F4D">
        <w:rPr>
          <w:b/>
        </w:rPr>
        <w:lastRenderedPageBreak/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BC4E6C" w:rsidRDefault="00BC4E6C" w:rsidP="00BC4E6C">
      <w:pPr>
        <w:jc w:val="both"/>
      </w:pPr>
    </w:p>
    <w:p w:rsidR="009235D5" w:rsidRPr="00EC1400" w:rsidRDefault="009235D5" w:rsidP="009235D5">
      <w:pPr>
        <w:jc w:val="both"/>
      </w:pPr>
      <w:r w:rsidRPr="00EC1400">
        <w:t>Příloha č. 1 byla promítnuta zastupitelům na plátně.</w:t>
      </w:r>
    </w:p>
    <w:p w:rsidR="009235D5" w:rsidRDefault="009235D5" w:rsidP="009235D5">
      <w:pPr>
        <w:jc w:val="both"/>
      </w:pPr>
    </w:p>
    <w:p w:rsidR="009235D5" w:rsidRDefault="009235D5" w:rsidP="009235D5">
      <w:pPr>
        <w:jc w:val="both"/>
        <w:rPr>
          <w:rFonts w:cs="Arial"/>
          <w:szCs w:val="24"/>
          <w:u w:val="single"/>
        </w:rPr>
      </w:pPr>
      <w:r w:rsidRPr="00EC1400">
        <w:rPr>
          <w:rFonts w:cs="Arial"/>
          <w:szCs w:val="24"/>
          <w:u w:val="single"/>
        </w:rPr>
        <w:t>Byla provedena oprava Přílohy č. 1:</w:t>
      </w:r>
    </w:p>
    <w:p w:rsidR="009235D5" w:rsidRPr="009235D5" w:rsidRDefault="009235D5" w:rsidP="009235D5">
      <w:pPr>
        <w:pStyle w:val="Odstavecseseznamem"/>
        <w:numPr>
          <w:ilvl w:val="0"/>
          <w:numId w:val="22"/>
        </w:numPr>
        <w:jc w:val="both"/>
      </w:pPr>
      <w:r w:rsidRPr="00EC1400">
        <w:t xml:space="preserve">na str. </w:t>
      </w:r>
      <w:r>
        <w:t>3</w:t>
      </w:r>
      <w:r w:rsidRPr="00EC1400">
        <w:t xml:space="preserve"> </w:t>
      </w:r>
      <w:r w:rsidR="00491BE7">
        <w:t>doplněn text v tabulce</w:t>
      </w:r>
      <w:r w:rsidRPr="00EC1400">
        <w:t xml:space="preserve"> </w:t>
      </w:r>
      <w:r w:rsidR="00002AF9">
        <w:t xml:space="preserve">do </w:t>
      </w:r>
      <w:r w:rsidR="00491BE7">
        <w:t>sloupce</w:t>
      </w:r>
      <w:r w:rsidR="00002AF9">
        <w:t xml:space="preserve"> Popis akce/projektu</w:t>
      </w:r>
    </w:p>
    <w:p w:rsidR="009235D5" w:rsidRDefault="009235D5" w:rsidP="009235D5">
      <w:pPr>
        <w:jc w:val="both"/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2240"/>
        <w:gridCol w:w="3696"/>
        <w:gridCol w:w="1134"/>
        <w:gridCol w:w="992"/>
        <w:gridCol w:w="992"/>
      </w:tblGrid>
      <w:tr w:rsidR="00002AF9" w:rsidRPr="0090460E" w:rsidTr="008B4F80">
        <w:trPr>
          <w:trHeight w:val="6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02AF9" w:rsidRPr="0090460E" w:rsidRDefault="00002AF9" w:rsidP="008B4F8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2AF9" w:rsidRPr="0090460E" w:rsidRDefault="00002AF9" w:rsidP="008B4F8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Univerzita Palackého v Olomouci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0460E">
              <w:rPr>
                <w:rFonts w:ascii="Tahoma" w:hAnsi="Tahoma" w:cs="Tahoma"/>
                <w:b/>
                <w:sz w:val="16"/>
                <w:szCs w:val="16"/>
              </w:rPr>
              <w:t>Účelem pro</w:t>
            </w:r>
            <w:r w:rsidRPr="00002AF9">
              <w:rPr>
                <w:rFonts w:ascii="Tahoma" w:hAnsi="Tahoma" w:cs="Tahoma"/>
                <w:b/>
                <w:sz w:val="16"/>
                <w:szCs w:val="16"/>
              </w:rPr>
              <w:t>jektu je zvýšení uplatnitelnosti</w:t>
            </w:r>
            <w:r w:rsidRPr="0090460E">
              <w:rPr>
                <w:rFonts w:ascii="Tahoma" w:hAnsi="Tahoma" w:cs="Tahoma"/>
                <w:b/>
                <w:sz w:val="16"/>
                <w:szCs w:val="16"/>
              </w:rPr>
              <w:t xml:space="preserve"> studen</w:t>
            </w:r>
            <w:r>
              <w:rPr>
                <w:rFonts w:ascii="Tahoma" w:hAnsi="Tahoma" w:cs="Tahoma"/>
                <w:b/>
                <w:sz w:val="16"/>
                <w:szCs w:val="16"/>
              </w:rPr>
              <w:t>tů a absolventů na trhu práce a </w:t>
            </w:r>
            <w:r w:rsidRPr="0090460E">
              <w:rPr>
                <w:rFonts w:ascii="Tahoma" w:hAnsi="Tahoma" w:cs="Tahoma"/>
                <w:b/>
                <w:sz w:val="16"/>
                <w:szCs w:val="16"/>
              </w:rPr>
              <w:t>zkvalitnění odborných parametrů UP.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AF9" w:rsidRPr="0090460E" w:rsidRDefault="00002AF9" w:rsidP="008B4F80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4 100 000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AF9" w:rsidRPr="0090460E" w:rsidRDefault="00002AF9" w:rsidP="008B4F80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4 100 000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AF9" w:rsidRPr="0090460E" w:rsidRDefault="00002AF9" w:rsidP="008B4F80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3 500 000</w:t>
            </w:r>
          </w:p>
        </w:tc>
      </w:tr>
      <w:tr w:rsidR="00002AF9" w:rsidRPr="0090460E" w:rsidTr="008B4F80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2AF9" w:rsidRPr="0090460E" w:rsidRDefault="00002AF9" w:rsidP="008B4F8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Vysoká škola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02AF9" w:rsidRPr="0090460E" w:rsidTr="008B4F80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2AF9" w:rsidRPr="0090460E" w:rsidRDefault="00002AF9" w:rsidP="008B4F8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61989592</w:t>
            </w:r>
          </w:p>
        </w:tc>
        <w:tc>
          <w:tcPr>
            <w:tcW w:w="36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02AF9" w:rsidRPr="0090460E" w:rsidTr="008B4F80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2AF9" w:rsidRPr="0090460E" w:rsidRDefault="00002AF9" w:rsidP="008B4F8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Křížkovského 511</w:t>
            </w:r>
          </w:p>
        </w:tc>
        <w:tc>
          <w:tcPr>
            <w:tcW w:w="3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02AF9" w:rsidRPr="0090460E" w:rsidTr="008B4F80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2AF9" w:rsidRPr="0090460E" w:rsidRDefault="00002AF9" w:rsidP="008B4F8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771 47</w:t>
            </w:r>
          </w:p>
        </w:tc>
        <w:tc>
          <w:tcPr>
            <w:tcW w:w="3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02AF9" w:rsidRPr="0090460E" w:rsidTr="008B4F80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AF9" w:rsidRPr="0090460E" w:rsidRDefault="00002AF9" w:rsidP="008B4F8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460E">
              <w:rPr>
                <w:rFonts w:ascii="Tahoma" w:hAnsi="Tahoma" w:cs="Tahoma"/>
                <w:sz w:val="16"/>
                <w:szCs w:val="16"/>
              </w:rPr>
              <w:t>Olomouc</w:t>
            </w:r>
          </w:p>
        </w:tc>
        <w:tc>
          <w:tcPr>
            <w:tcW w:w="3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02AF9" w:rsidRPr="0090460E" w:rsidRDefault="00002AF9" w:rsidP="008B4F8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9235D5" w:rsidRDefault="009235D5" w:rsidP="009235D5">
      <w:pPr>
        <w:jc w:val="both"/>
      </w:pPr>
    </w:p>
    <w:p w:rsidR="009235D5" w:rsidRDefault="009235D5" w:rsidP="009235D5">
      <w:pPr>
        <w:jc w:val="both"/>
      </w:pP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UZ/21/23/2016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1, zdržel se 1,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15.</w:t>
      </w:r>
      <w:r>
        <w:tab/>
        <w:t>Program na podporu polytec</w:t>
      </w:r>
      <w:r w:rsidR="00BC4E6C">
        <w:t>hnického vzdělávání a řemesel v </w:t>
      </w:r>
      <w:r>
        <w:t xml:space="preserve">Olomouckém kraji v roce 2016 – vyhodnocení </w:t>
      </w:r>
    </w:p>
    <w:p w:rsidR="001329BD" w:rsidRDefault="001329BD" w:rsidP="001329BD"/>
    <w:p w:rsidR="00BC4E6C" w:rsidRDefault="001329BD" w:rsidP="00F05E2D">
      <w:pPr>
        <w:jc w:val="both"/>
      </w:pPr>
      <w:r>
        <w:t xml:space="preserve">Úvodní slovo přednesl </w:t>
      </w:r>
      <w:r w:rsidR="00BC4E6C" w:rsidRPr="00BC4E6C">
        <w:rPr>
          <w:b/>
        </w:rPr>
        <w:t>Ing. Švec</w:t>
      </w:r>
      <w:r>
        <w:t xml:space="preserve">. </w:t>
      </w:r>
      <w:r w:rsidR="00BC4E6C">
        <w:t>Jedná se o vyhodnocení dotačního programu</w:t>
      </w:r>
      <w:r w:rsidR="0008742D">
        <w:t>, kte</w:t>
      </w:r>
      <w:r w:rsidR="00A32AAB">
        <w:t>rý</w:t>
      </w:r>
      <w:r w:rsidR="0008742D">
        <w:t xml:space="preserve"> nahrazuje učňovská stipendia</w:t>
      </w:r>
      <w:r w:rsidR="00BC4E6C">
        <w:t xml:space="preserve"> technického vzdělávání, která byla ukončena maturitní zkouškou. </w:t>
      </w:r>
      <w:r w:rsidR="0008742D">
        <w:t>Ž</w:t>
      </w:r>
      <w:r w:rsidR="00BC4E6C">
        <w:t>ádost podalo 29 škol zřizovaných OK a jedna soukromá škola.</w:t>
      </w:r>
    </w:p>
    <w:p w:rsidR="00BC4E6C" w:rsidRDefault="00BC4E6C" w:rsidP="001329BD"/>
    <w:p w:rsidR="00BC4E6C" w:rsidRDefault="00BC4E6C" w:rsidP="00BC4E6C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UZ/21/24/2016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44, proti 0, zdržel se 0, nehlasovali 4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16.</w:t>
      </w:r>
      <w:r>
        <w:tab/>
        <w:t>Dodatky zřizovacích listin školských příspěvkových organizací</w:t>
      </w:r>
    </w:p>
    <w:p w:rsidR="001329BD" w:rsidRDefault="001329BD" w:rsidP="001329BD"/>
    <w:p w:rsidR="00BC4E6C" w:rsidRDefault="001329BD" w:rsidP="00BC4E6C">
      <w:pPr>
        <w:jc w:val="both"/>
      </w:pPr>
      <w:r>
        <w:t xml:space="preserve">Úvodní slovo přednesl </w:t>
      </w:r>
      <w:r w:rsidR="00BC4E6C" w:rsidRPr="00F05E2D">
        <w:rPr>
          <w:b/>
        </w:rPr>
        <w:t>Ing. Švec</w:t>
      </w:r>
      <w:r>
        <w:t xml:space="preserve">. </w:t>
      </w:r>
      <w:r w:rsidR="00BC4E6C">
        <w:t xml:space="preserve">Jedná se o </w:t>
      </w:r>
      <w:r w:rsidR="00BC4E6C" w:rsidRPr="00BC4E6C">
        <w:t>Dodatek č. 15 ke zřizovací listině Základní školy a Mateřské školy logopedické Olomouc</w:t>
      </w:r>
      <w:r w:rsidR="00BC4E6C">
        <w:t xml:space="preserve">, kde se mění vymezení hlavního účelu a předmětu činnosti a </w:t>
      </w:r>
      <w:r w:rsidR="00BC4E6C" w:rsidRPr="00BC4E6C">
        <w:t>Dodatek č. 20 ke zřizovací listině Střední lesnické školy, Hranice</w:t>
      </w:r>
      <w:r w:rsidR="00BC4E6C">
        <w:t>, kde doplňujeme stavby a budovy zapsan</w:t>
      </w:r>
      <w:r w:rsidR="00854A08">
        <w:t>é v katastru nemovitostí.</w:t>
      </w:r>
    </w:p>
    <w:p w:rsidR="00BC4E6C" w:rsidRDefault="00BC4E6C" w:rsidP="001329BD"/>
    <w:p w:rsidR="00BC4E6C" w:rsidRDefault="00BC4E6C" w:rsidP="00BC4E6C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UZ/21/25/2016</w:t>
      </w:r>
    </w:p>
    <w:p w:rsidR="001329BD" w:rsidRDefault="001329BD" w:rsidP="001329BD">
      <w:pPr>
        <w:rPr>
          <w:b/>
        </w:rPr>
      </w:pPr>
      <w:r>
        <w:rPr>
          <w:b/>
        </w:rPr>
        <w:lastRenderedPageBreak/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E43CAE" w:rsidRDefault="00E43CAE" w:rsidP="001329BD">
      <w:pPr>
        <w:pStyle w:val="ZAKLADNITEXTTUCNY13"/>
      </w:pPr>
    </w:p>
    <w:p w:rsidR="00E43CAE" w:rsidRDefault="00E43CAE" w:rsidP="001329BD">
      <w:pPr>
        <w:pStyle w:val="ZAKLADNITEXTTUCNY13"/>
      </w:pPr>
    </w:p>
    <w:p w:rsidR="00E43CAE" w:rsidRDefault="00E43CAE" w:rsidP="001329BD">
      <w:pPr>
        <w:pStyle w:val="ZAKLADNITEXTTUCNY13"/>
      </w:pPr>
    </w:p>
    <w:p w:rsidR="001329BD" w:rsidRDefault="001329BD" w:rsidP="001329BD">
      <w:pPr>
        <w:pStyle w:val="ZAKLADNITEXTTUCNY13"/>
      </w:pPr>
      <w:r>
        <w:t>17.</w:t>
      </w:r>
      <w:r>
        <w:tab/>
        <w:t xml:space="preserve">Převod činností příspěvkové organizace v oblasti školství </w:t>
      </w:r>
    </w:p>
    <w:p w:rsidR="001329BD" w:rsidRDefault="001329BD" w:rsidP="001329BD"/>
    <w:p w:rsidR="00BC4E6C" w:rsidRDefault="001329BD" w:rsidP="00BC4E6C">
      <w:pPr>
        <w:jc w:val="both"/>
      </w:pPr>
      <w:r>
        <w:t xml:space="preserve">Úvodní slovo přednesl </w:t>
      </w:r>
      <w:r w:rsidR="00BC4E6C" w:rsidRPr="00BC4E6C">
        <w:rPr>
          <w:b/>
        </w:rPr>
        <w:t>Ing. Švec</w:t>
      </w:r>
      <w:r>
        <w:t xml:space="preserve">. </w:t>
      </w:r>
      <w:r w:rsidR="00BC4E6C" w:rsidRPr="00BC4E6C">
        <w:t xml:space="preserve">Tento materiál se týká Základní školy a Mateřské školy ve městě Libavá. </w:t>
      </w:r>
      <w:proofErr w:type="gramStart"/>
      <w:r w:rsidR="00140664">
        <w:t>D</w:t>
      </w:r>
      <w:r w:rsidR="00BC4E6C" w:rsidRPr="00BC4E6C">
        <w:t>ošlo</w:t>
      </w:r>
      <w:proofErr w:type="gramEnd"/>
      <w:r w:rsidR="00BC4E6C" w:rsidRPr="00BC4E6C">
        <w:t xml:space="preserve"> ke změně Vojenského újezdu Libavá. OK je od </w:t>
      </w:r>
      <w:r w:rsidR="00140664">
        <w:br/>
      </w:r>
      <w:r w:rsidR="00BC4E6C" w:rsidRPr="00BC4E6C">
        <w:t>1. 1. 2003 zřizovatelem ZŠ a MŠ Libavá. Zřízením tohoto druhu školy vyšel OK vstříc Ministerstvu obrany</w:t>
      </w:r>
      <w:r w:rsidR="00140664">
        <w:t xml:space="preserve">, kdy tehdy </w:t>
      </w:r>
      <w:r w:rsidR="00BC4E6C" w:rsidRPr="00BC4E6C">
        <w:t xml:space="preserve">platná legislativa neumožňovala MO ČR školu zřídit. Jednalo o nestandardní situaci. Podle školského zákona kraje klasické základní školy, mateřské školy nezřizují. Povinnost zajistit plnění povinné školní docházky pro žáky s trvalým pobytem na jejich území mají prioritně obce. Náklady na činnost </w:t>
      </w:r>
      <w:r w:rsidR="0042032C">
        <w:t>PO</w:t>
      </w:r>
      <w:r w:rsidR="00BC4E6C" w:rsidRPr="00BC4E6C">
        <w:t xml:space="preserve"> hradil stát. Po optimalizaci vojenského újezdu bude zřizovatelem školy </w:t>
      </w:r>
      <w:r w:rsidR="00140664">
        <w:t xml:space="preserve">obec </w:t>
      </w:r>
      <w:r w:rsidR="00BC4E6C" w:rsidRPr="00BC4E6C">
        <w:t xml:space="preserve">Město Libavá. Vzdělávání bude </w:t>
      </w:r>
      <w:r w:rsidR="00140664">
        <w:t xml:space="preserve">dále </w:t>
      </w:r>
      <w:r w:rsidR="00BC4E6C" w:rsidRPr="00BC4E6C">
        <w:t>kontinuálně</w:t>
      </w:r>
      <w:r w:rsidR="00140664">
        <w:t xml:space="preserve"> poskytováno. Výchova</w:t>
      </w:r>
      <w:r w:rsidR="00BC4E6C" w:rsidRPr="00BC4E6C">
        <w:t xml:space="preserve">, vzdělávání </w:t>
      </w:r>
      <w:r w:rsidR="001F6B9D">
        <w:br/>
      </w:r>
      <w:r w:rsidR="00BC4E6C" w:rsidRPr="00BC4E6C">
        <w:t>i zaměstnanosti pedagogických pracov</w:t>
      </w:r>
      <w:r w:rsidR="00BC4E6C">
        <w:t>níků budou od 1. 9. </w:t>
      </w:r>
      <w:r w:rsidR="00BC4E6C" w:rsidRPr="00BC4E6C">
        <w:t>2016 pokračovat dál.</w:t>
      </w:r>
    </w:p>
    <w:p w:rsidR="00BC4E6C" w:rsidRDefault="00BC4E6C" w:rsidP="00BC4E6C">
      <w:pPr>
        <w:jc w:val="both"/>
      </w:pPr>
    </w:p>
    <w:p w:rsidR="001329BD" w:rsidRDefault="00BC4E6C" w:rsidP="00BC4E6C">
      <w:pPr>
        <w:jc w:val="both"/>
      </w:pPr>
      <w:r w:rsidRPr="00FA497E">
        <w:rPr>
          <w:b/>
        </w:rPr>
        <w:t>Ing.</w:t>
      </w:r>
      <w:r>
        <w:t xml:space="preserve"> </w:t>
      </w:r>
      <w:r w:rsidRPr="00BC4E6C">
        <w:rPr>
          <w:b/>
        </w:rPr>
        <w:t>Rozbořil</w:t>
      </w:r>
      <w:r>
        <w:rPr>
          <w:b/>
        </w:rPr>
        <w:t xml:space="preserve">: </w:t>
      </w:r>
      <w:r w:rsidR="00140664">
        <w:t xml:space="preserve">Další </w:t>
      </w:r>
      <w:r>
        <w:t xml:space="preserve">působení školy Města Libavá bylo projednáno </w:t>
      </w:r>
      <w:r w:rsidR="00140664">
        <w:t xml:space="preserve">také </w:t>
      </w:r>
      <w:r>
        <w:t>s paní starostkou města Libavá</w:t>
      </w:r>
      <w:r w:rsidR="00140664">
        <w:t xml:space="preserve">. </w:t>
      </w:r>
      <w:r>
        <w:t>Vyzval zastupitele k dotazům.</w:t>
      </w:r>
      <w:r w:rsidR="001329BD">
        <w:t xml:space="preserve">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UZ/21/26/2016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3F2C4B" w:rsidRDefault="003F2C4B" w:rsidP="001329BD"/>
    <w:p w:rsidR="003F2C4B" w:rsidRDefault="003F2C4B" w:rsidP="001329BD"/>
    <w:p w:rsidR="001329BD" w:rsidRDefault="001329BD" w:rsidP="001329BD">
      <w:pPr>
        <w:pStyle w:val="ZAKLADNITEXTTUCNY13"/>
      </w:pPr>
      <w:r>
        <w:t>18.</w:t>
      </w:r>
      <w:r>
        <w:tab/>
        <w:t xml:space="preserve">Výroční zpráva o stavu </w:t>
      </w:r>
      <w:r w:rsidR="00BC4E6C">
        <w:t>a rozvoji vzdělávací soustavy v </w:t>
      </w:r>
      <w:r>
        <w:t>Olomouckém kraji za školní rok 2014/2015</w:t>
      </w:r>
    </w:p>
    <w:p w:rsidR="001329BD" w:rsidRDefault="001329BD" w:rsidP="001329BD"/>
    <w:p w:rsidR="00BC4E6C" w:rsidRDefault="001329BD" w:rsidP="00BC4E6C">
      <w:pPr>
        <w:jc w:val="both"/>
      </w:pPr>
      <w:r>
        <w:t xml:space="preserve">Úvodní slovo přednesl </w:t>
      </w:r>
      <w:r w:rsidR="00BC4E6C" w:rsidRPr="00BC4E6C">
        <w:rPr>
          <w:b/>
        </w:rPr>
        <w:t>Ing. Švec</w:t>
      </w:r>
      <w:r>
        <w:t xml:space="preserve">. </w:t>
      </w:r>
      <w:r w:rsidR="00BC4E6C" w:rsidRPr="00BC4E6C">
        <w:t>Tato výroční zpráva m</w:t>
      </w:r>
      <w:r w:rsidR="00140664">
        <w:t>á tři základní kapitoly: stav a </w:t>
      </w:r>
      <w:r w:rsidR="00BC4E6C" w:rsidRPr="00BC4E6C">
        <w:t>rozvoj výchovně vzdělávací soustavy v OK za šk</w:t>
      </w:r>
      <w:r w:rsidR="00140664">
        <w:t>olní rok 2014/2015, informaci o </w:t>
      </w:r>
      <w:r w:rsidR="00BC4E6C" w:rsidRPr="00BC4E6C">
        <w:t>hospodaření OK v oblasti škol a školských zaří</w:t>
      </w:r>
      <w:r w:rsidR="00140664">
        <w:t>zení za rok 2015 v samostatné i </w:t>
      </w:r>
      <w:r w:rsidR="00BC4E6C" w:rsidRPr="00BC4E6C">
        <w:t>přenesené působnosti a informaci o naplňování d</w:t>
      </w:r>
      <w:r w:rsidR="00140664">
        <w:t>louhodobého záměru vzdělávání a </w:t>
      </w:r>
      <w:r w:rsidR="00BC4E6C" w:rsidRPr="00BC4E6C">
        <w:t>rozvoje výchovně vzdělávací soustavy OK v uplynulém období.</w:t>
      </w:r>
    </w:p>
    <w:p w:rsidR="00BC4E6C" w:rsidRDefault="00BC4E6C" w:rsidP="00BC4E6C">
      <w:pPr>
        <w:jc w:val="both"/>
      </w:pPr>
    </w:p>
    <w:p w:rsidR="00BC4E6C" w:rsidRDefault="00BC4E6C" w:rsidP="00BC4E6C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UZ/21/27/2016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002AF9" w:rsidRDefault="00002AF9" w:rsidP="001329BD"/>
    <w:p w:rsidR="00002AF9" w:rsidRDefault="00002AF9" w:rsidP="001329BD"/>
    <w:p w:rsidR="00E43CAE" w:rsidRDefault="00E43CAE" w:rsidP="001329BD">
      <w:pPr>
        <w:pStyle w:val="ZAKLADNITEXTTUCNY13"/>
      </w:pPr>
    </w:p>
    <w:p w:rsidR="001329BD" w:rsidRDefault="001329BD" w:rsidP="001329BD">
      <w:pPr>
        <w:pStyle w:val="ZAKLADNITEXTTUCNY13"/>
      </w:pPr>
      <w:r>
        <w:lastRenderedPageBreak/>
        <w:t>19.</w:t>
      </w:r>
      <w:r>
        <w:tab/>
        <w:t xml:space="preserve">Dotační program Olomouckého </w:t>
      </w:r>
      <w:r w:rsidR="00FA497E">
        <w:t>kraje Program podpory kultury v </w:t>
      </w:r>
      <w:r>
        <w:t>Olomouckém kraji – vyhodnocení dotačního titulu č. 2</w:t>
      </w:r>
    </w:p>
    <w:p w:rsidR="001329BD" w:rsidRDefault="001329BD" w:rsidP="001329BD"/>
    <w:p w:rsidR="00222FF8" w:rsidRDefault="001329BD" w:rsidP="00BC4E6C">
      <w:pPr>
        <w:jc w:val="both"/>
      </w:pPr>
      <w:r>
        <w:t xml:space="preserve">Úvodní slovo přednesl </w:t>
      </w:r>
      <w:r w:rsidR="00BC4E6C" w:rsidRPr="00BC4E6C">
        <w:rPr>
          <w:b/>
        </w:rPr>
        <w:t>Mgr. Rašťák</w:t>
      </w:r>
      <w:r w:rsidR="00BC4E6C">
        <w:t xml:space="preserve">. </w:t>
      </w:r>
      <w:r w:rsidR="00BC4E6C" w:rsidRPr="00BC4E6C">
        <w:t xml:space="preserve">Jedná se o dotace nad </w:t>
      </w:r>
      <w:r w:rsidR="00140664">
        <w:t xml:space="preserve">200 tis. Kč, které jsou v kompetenci ZOK. </w:t>
      </w:r>
      <w:r w:rsidR="00BC4E6C" w:rsidRPr="00BC4E6C">
        <w:t>Celková částka</w:t>
      </w:r>
      <w:r w:rsidR="00222FF8">
        <w:t xml:space="preserve"> k rozdělení</w:t>
      </w:r>
      <w:r w:rsidR="00BC4E6C" w:rsidRPr="00BC4E6C">
        <w:t xml:space="preserve"> byla </w:t>
      </w:r>
      <w:r w:rsidR="00222FF8">
        <w:t xml:space="preserve">stanovena na </w:t>
      </w:r>
      <w:r w:rsidR="00BC4E6C" w:rsidRPr="00BC4E6C">
        <w:t>22 mil. Kč.</w:t>
      </w:r>
      <w:r w:rsidR="00222FF8">
        <w:t xml:space="preserve"> </w:t>
      </w:r>
      <w:r w:rsidR="00BC4E6C" w:rsidRPr="00BC4E6C">
        <w:t xml:space="preserve">Maximální výše dotace byla 400 tis. Kč, minimální výše 20 tis. Kč. </w:t>
      </w:r>
      <w:r w:rsidR="00222FF8">
        <w:t xml:space="preserve">Z celkového </w:t>
      </w:r>
      <w:r w:rsidR="00BC4E6C" w:rsidRPr="00BC4E6C">
        <w:t xml:space="preserve">počtu 381 podaných žádostí bylo plně nebo částečně vyhověno 250 žádostem. Celková rozdělená částka pro 250 vybraných žádostí je ve výši cca 14,9 mil. Kč. V tuto chvíli </w:t>
      </w:r>
      <w:r w:rsidR="00222FF8">
        <w:t>je 86</w:t>
      </w:r>
      <w:r w:rsidR="00BC4E6C" w:rsidRPr="00BC4E6C">
        <w:t xml:space="preserve"> žádostí, které jsou nad 200 tis. Kč v celkové výši cca 7,5 mil. Kč.</w:t>
      </w:r>
      <w:r w:rsidR="00222FF8">
        <w:t xml:space="preserve"> Nevyčerpané finanční prostředky budou převedeny </w:t>
      </w:r>
      <w:r w:rsidR="00222FF8" w:rsidRPr="00BC4E6C">
        <w:t>do programu památkové péče a cca 5 mil. Kč na financování kulturních aktivit na základě individuálních žádostí.</w:t>
      </w:r>
    </w:p>
    <w:p w:rsidR="00BC4E6C" w:rsidRDefault="00BC4E6C" w:rsidP="001329BD"/>
    <w:p w:rsidR="00BC4E6C" w:rsidRDefault="00BC4E6C" w:rsidP="00BC4E6C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UZ/21/28/2016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1,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3F2C4B" w:rsidRDefault="003F2C4B" w:rsidP="001329BD"/>
    <w:p w:rsidR="001329BD" w:rsidRDefault="001329BD" w:rsidP="001329BD">
      <w:pPr>
        <w:pStyle w:val="ZAKLADNITEXTTUCNY13"/>
      </w:pPr>
      <w:r>
        <w:t>20.</w:t>
      </w:r>
      <w:r>
        <w:tab/>
        <w:t>Žádosti o poskytnutí individuálních dotací na zajištění regionálních funkcí knihoven v Olomouckém kraji v roce 2016</w:t>
      </w:r>
    </w:p>
    <w:p w:rsidR="001329BD" w:rsidRDefault="001329BD" w:rsidP="001329BD"/>
    <w:p w:rsidR="00BC4E6C" w:rsidRDefault="001329BD" w:rsidP="00DD0843">
      <w:pPr>
        <w:jc w:val="both"/>
      </w:pPr>
      <w:r>
        <w:t xml:space="preserve">Úvodní slovo přednesl </w:t>
      </w:r>
      <w:r w:rsidR="00BC4E6C" w:rsidRPr="00BC4E6C">
        <w:rPr>
          <w:b/>
        </w:rPr>
        <w:t>Mgr. Rašťák</w:t>
      </w:r>
      <w:r>
        <w:t xml:space="preserve">. </w:t>
      </w:r>
      <w:r w:rsidR="00BC4E6C" w:rsidRPr="00BC4E6C">
        <w:t xml:space="preserve">Každý rok </w:t>
      </w:r>
      <w:r w:rsidR="00EB5FFF">
        <w:t>je z rozpočtu OK poskytována částka</w:t>
      </w:r>
      <w:r w:rsidR="00BC4E6C" w:rsidRPr="00BC4E6C">
        <w:t xml:space="preserve"> na </w:t>
      </w:r>
      <w:r w:rsidR="00EB5FFF">
        <w:t xml:space="preserve">zajištění </w:t>
      </w:r>
      <w:r w:rsidR="00BC4E6C" w:rsidRPr="00BC4E6C">
        <w:t>regionální</w:t>
      </w:r>
      <w:r w:rsidR="00EB5FFF">
        <w:t>ch funkcí</w:t>
      </w:r>
      <w:r w:rsidR="00BC4E6C" w:rsidRPr="00BC4E6C">
        <w:t xml:space="preserve"> knihoven</w:t>
      </w:r>
      <w:r w:rsidR="00EB5FFF">
        <w:t>. OK pro rok 2016</w:t>
      </w:r>
      <w:r w:rsidR="00BC4E6C" w:rsidRPr="00BC4E6C">
        <w:t xml:space="preserve"> </w:t>
      </w:r>
      <w:r w:rsidR="00EB5FFF">
        <w:t>vyčle</w:t>
      </w:r>
      <w:r w:rsidR="00222FF8">
        <w:t>n</w:t>
      </w:r>
      <w:r w:rsidR="00EB5FFF">
        <w:t xml:space="preserve">il </w:t>
      </w:r>
      <w:r w:rsidR="00EB5FFF" w:rsidRPr="00BC4E6C">
        <w:t>částku</w:t>
      </w:r>
      <w:r w:rsidR="00BC4E6C" w:rsidRPr="00BC4E6C">
        <w:t xml:space="preserve"> </w:t>
      </w:r>
      <w:r w:rsidR="00222FF8">
        <w:t xml:space="preserve">ve výši </w:t>
      </w:r>
      <w:r w:rsidR="00EB5FFF">
        <w:br/>
      </w:r>
      <w:r w:rsidR="00BC4E6C" w:rsidRPr="00BC4E6C">
        <w:t>9 mil. Kč</w:t>
      </w:r>
      <w:r w:rsidR="00222FF8">
        <w:t>.</w:t>
      </w:r>
      <w:r w:rsidR="00BC4E6C" w:rsidRPr="00BC4E6C">
        <w:t xml:space="preserve"> </w:t>
      </w:r>
      <w:r w:rsidR="00222FF8">
        <w:t>Pověřenou</w:t>
      </w:r>
      <w:r w:rsidR="00BC4E6C" w:rsidRPr="00BC4E6C">
        <w:t xml:space="preserve"> knihovnou k jejich zabezpečení je Vědecká knihovna v</w:t>
      </w:r>
      <w:r w:rsidR="00EB5FFF">
        <w:t> Olomouci, která má</w:t>
      </w:r>
      <w:r w:rsidR="00BC4E6C" w:rsidRPr="00BC4E6C">
        <w:t xml:space="preserve"> kompetenci přenést působnost toho výkonu regionální</w:t>
      </w:r>
      <w:r w:rsidR="00EB5FFF">
        <w:t>ch funkcí</w:t>
      </w:r>
      <w:r w:rsidR="00BC4E6C" w:rsidRPr="00BC4E6C">
        <w:t xml:space="preserve"> na další vybrané knihovny, většinou jsou to původní okresní knihovny </w:t>
      </w:r>
      <w:r w:rsidR="00EB5FFF">
        <w:t xml:space="preserve">a </w:t>
      </w:r>
      <w:r w:rsidR="00BC4E6C" w:rsidRPr="00BC4E6C">
        <w:t>knihovna v</w:t>
      </w:r>
      <w:r w:rsidR="00EB5FFF">
        <w:t> </w:t>
      </w:r>
      <w:r w:rsidR="00BC4E6C" w:rsidRPr="00BC4E6C">
        <w:t>Lipníku</w:t>
      </w:r>
      <w:r w:rsidR="00EB5FFF">
        <w:t xml:space="preserve"> nad Bečvou</w:t>
      </w:r>
      <w:r w:rsidR="00BC4E6C" w:rsidRPr="00BC4E6C">
        <w:t xml:space="preserve"> a v Hranicích. </w:t>
      </w:r>
      <w:r w:rsidR="00EB5FFF">
        <w:t xml:space="preserve">Rozdělení probíhá </w:t>
      </w:r>
      <w:r w:rsidR="00BC4E6C" w:rsidRPr="00BC4E6C">
        <w:t xml:space="preserve">podle metodického pokynu. </w:t>
      </w:r>
    </w:p>
    <w:p w:rsidR="00BC4E6C" w:rsidRDefault="00BC4E6C" w:rsidP="00BC4E6C">
      <w:pPr>
        <w:jc w:val="both"/>
        <w:rPr>
          <w:b/>
        </w:rPr>
      </w:pPr>
    </w:p>
    <w:p w:rsidR="00BC4E6C" w:rsidRDefault="00BC4E6C" w:rsidP="00BC4E6C">
      <w:pPr>
        <w:jc w:val="both"/>
      </w:pPr>
      <w:r w:rsidRPr="005C1F4D">
        <w:rPr>
          <w:b/>
        </w:rPr>
        <w:t xml:space="preserve">Ing. </w:t>
      </w:r>
      <w:proofErr w:type="gramStart"/>
      <w:r w:rsidRPr="005C1F4D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UZ/21/29/2016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21.</w:t>
      </w:r>
      <w:r>
        <w:tab/>
        <w:t>Smlouva o poskytnutí dotace Muzeu umění Olomouc, státní příspěvkové organizaci, pro rok 2016</w:t>
      </w:r>
    </w:p>
    <w:p w:rsidR="001329BD" w:rsidRDefault="001329BD" w:rsidP="001329BD"/>
    <w:p w:rsidR="001E0966" w:rsidRDefault="001329BD" w:rsidP="001E0966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="00DD0843">
        <w:rPr>
          <w:b/>
          <w:color w:val="000000" w:themeColor="text1"/>
          <w:szCs w:val="24"/>
        </w:rPr>
        <w:t>Mgr. Rašťák</w:t>
      </w:r>
      <w:r w:rsidR="001E0966">
        <w:rPr>
          <w:b/>
          <w:color w:val="000000" w:themeColor="text1"/>
          <w:szCs w:val="24"/>
        </w:rPr>
        <w:t xml:space="preserve">. </w:t>
      </w:r>
      <w:r w:rsidR="00EB5FFF">
        <w:t>Jedná se o každoroční materiál, kterým schvalujeme dotaci M</w:t>
      </w:r>
      <w:r w:rsidR="00DD0843">
        <w:t>uzeu umění</w:t>
      </w:r>
      <w:r w:rsidR="00EB5FFF">
        <w:t xml:space="preserve"> Olomouc</w:t>
      </w:r>
      <w:r w:rsidR="00D27AC8">
        <w:t>, v</w:t>
      </w:r>
      <w:r w:rsidR="00DD0843">
        <w:t xml:space="preserve"> letošním roce ve výši 21 mil. Kč. Tato dotace vychází ze smlouvy, kterou ZOK uzavřelo s Ministerstvem kultury při převod</w:t>
      </w:r>
      <w:r w:rsidR="00D27AC8">
        <w:t>u zřizovatelských kompetencí k M</w:t>
      </w:r>
      <w:r w:rsidR="00DD0843">
        <w:t>uzeu umění v roce 2006.</w:t>
      </w:r>
    </w:p>
    <w:p w:rsidR="001E0966" w:rsidRDefault="001E0966" w:rsidP="001E0966">
      <w:pPr>
        <w:jc w:val="both"/>
        <w:rPr>
          <w:color w:val="000000" w:themeColor="text1"/>
          <w:szCs w:val="24"/>
        </w:rPr>
      </w:pPr>
    </w:p>
    <w:p w:rsidR="001329BD" w:rsidRDefault="001E0966" w:rsidP="00185024">
      <w:pPr>
        <w:jc w:val="both"/>
      </w:pPr>
      <w:r w:rsidRPr="00E274F3">
        <w:rPr>
          <w:b/>
          <w:color w:val="000000" w:themeColor="text1"/>
          <w:szCs w:val="24"/>
        </w:rPr>
        <w:t xml:space="preserve">Ing. </w:t>
      </w:r>
      <w:proofErr w:type="gramStart"/>
      <w:r w:rsidRPr="00E274F3">
        <w:rPr>
          <w:b/>
          <w:color w:val="000000" w:themeColor="text1"/>
          <w:szCs w:val="24"/>
        </w:rPr>
        <w:t>Rozbořil</w:t>
      </w:r>
      <w:r>
        <w:rPr>
          <w:color w:val="000000" w:themeColor="text1"/>
          <w:szCs w:val="24"/>
        </w:rPr>
        <w:t xml:space="preserve"> </w:t>
      </w:r>
      <w:r>
        <w:t>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>
      <w:pPr>
        <w:rPr>
          <w:b/>
        </w:rPr>
      </w:pPr>
      <w:r>
        <w:rPr>
          <w:b/>
        </w:rPr>
        <w:lastRenderedPageBreak/>
        <w:t>Zastupitelstvo schválilo usnesení UZ/21/30/2016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0, zdržel se 0, nehlasovali 3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DD0843" w:rsidRDefault="00DD0843" w:rsidP="001329BD">
      <w:pPr>
        <w:rPr>
          <w:b/>
        </w:rPr>
      </w:pPr>
    </w:p>
    <w:p w:rsidR="00DD0843" w:rsidRDefault="00DD0843" w:rsidP="001329BD">
      <w:pPr>
        <w:rPr>
          <w:b/>
        </w:rPr>
      </w:pPr>
    </w:p>
    <w:p w:rsidR="00DD0843" w:rsidRDefault="00DD0843" w:rsidP="001329BD">
      <w:pPr>
        <w:rPr>
          <w:b/>
        </w:rPr>
      </w:pPr>
    </w:p>
    <w:p w:rsidR="001329BD" w:rsidRDefault="001329BD" w:rsidP="001329BD">
      <w:pPr>
        <w:pStyle w:val="ZAKLADNITEXTTUCNY13"/>
      </w:pPr>
      <w:r>
        <w:t>22.</w:t>
      </w:r>
      <w:r>
        <w:tab/>
        <w:t xml:space="preserve">Fond na podporu výstavby a obnovy vodohospodářské infrastruktury na území Olomouckého kraje 2016 – vyhodnocení </w:t>
      </w:r>
    </w:p>
    <w:p w:rsidR="001329BD" w:rsidRDefault="001329BD" w:rsidP="001329BD"/>
    <w:p w:rsidR="001E0966" w:rsidRDefault="001E0966" w:rsidP="001E0966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Pr="00E274F3">
        <w:rPr>
          <w:b/>
          <w:color w:val="000000" w:themeColor="text1"/>
          <w:szCs w:val="24"/>
        </w:rPr>
        <w:t>Ing. Symerský</w:t>
      </w:r>
      <w:r>
        <w:rPr>
          <w:b/>
          <w:color w:val="000000" w:themeColor="text1"/>
          <w:szCs w:val="24"/>
        </w:rPr>
        <w:t xml:space="preserve">. </w:t>
      </w:r>
      <w:r>
        <w:rPr>
          <w:color w:val="000000" w:themeColor="text1"/>
          <w:szCs w:val="24"/>
        </w:rPr>
        <w:t xml:space="preserve">Komise </w:t>
      </w:r>
      <w:r w:rsidR="00D27AC8">
        <w:rPr>
          <w:color w:val="000000" w:themeColor="text1"/>
          <w:szCs w:val="24"/>
        </w:rPr>
        <w:t xml:space="preserve">pro životní prostředí </w:t>
      </w:r>
      <w:r>
        <w:rPr>
          <w:color w:val="000000" w:themeColor="text1"/>
          <w:szCs w:val="24"/>
        </w:rPr>
        <w:t xml:space="preserve">se na svém jednání zabývala všemi žádostmi, které </w:t>
      </w:r>
      <w:r w:rsidR="00D27AC8">
        <w:rPr>
          <w:color w:val="000000" w:themeColor="text1"/>
          <w:szCs w:val="24"/>
        </w:rPr>
        <w:t>byly podány na tento dotační program.</w:t>
      </w:r>
      <w:r>
        <w:rPr>
          <w:color w:val="000000" w:themeColor="text1"/>
          <w:szCs w:val="24"/>
        </w:rPr>
        <w:t xml:space="preserve"> Navrhla schválit poskytnu</w:t>
      </w:r>
      <w:r w:rsidR="00D27AC8">
        <w:rPr>
          <w:color w:val="000000" w:themeColor="text1"/>
          <w:szCs w:val="24"/>
        </w:rPr>
        <w:t>tí dotací žadatelům uvedeným v P</w:t>
      </w:r>
      <w:r>
        <w:rPr>
          <w:color w:val="000000" w:themeColor="text1"/>
          <w:szCs w:val="24"/>
        </w:rPr>
        <w:t>říloze č. 1 a 3</w:t>
      </w:r>
      <w:r w:rsidR="00D27AC8">
        <w:rPr>
          <w:color w:val="000000" w:themeColor="text1"/>
          <w:szCs w:val="24"/>
        </w:rPr>
        <w:t>. V</w:t>
      </w:r>
      <w:r>
        <w:rPr>
          <w:color w:val="000000" w:themeColor="text1"/>
          <w:szCs w:val="24"/>
        </w:rPr>
        <w:t>zhledem k tomu, že nebyla naplněna celková alokace programu, bylo u</w:t>
      </w:r>
      <w:r w:rsidR="00D27AC8">
        <w:rPr>
          <w:color w:val="000000" w:themeColor="text1"/>
          <w:szCs w:val="24"/>
        </w:rPr>
        <w:t>možněno vyhovět všem žadatelům, kteří splnili</w:t>
      </w:r>
      <w:r>
        <w:rPr>
          <w:color w:val="000000" w:themeColor="text1"/>
          <w:szCs w:val="24"/>
        </w:rPr>
        <w:t xml:space="preserve"> podmínky programu</w:t>
      </w:r>
      <w:r w:rsidR="00D27AC8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bez ohledu na počty získaných bodů. </w:t>
      </w:r>
      <w:r w:rsidR="00D27AC8">
        <w:rPr>
          <w:color w:val="000000" w:themeColor="text1"/>
          <w:szCs w:val="24"/>
        </w:rPr>
        <w:t>Část finančních prostředků</w:t>
      </w:r>
      <w:r>
        <w:rPr>
          <w:color w:val="000000" w:themeColor="text1"/>
          <w:szCs w:val="24"/>
        </w:rPr>
        <w:t xml:space="preserve"> </w:t>
      </w:r>
      <w:r w:rsidR="00D27AC8">
        <w:rPr>
          <w:color w:val="000000" w:themeColor="text1"/>
          <w:szCs w:val="24"/>
        </w:rPr>
        <w:t xml:space="preserve">bylo převedeno </w:t>
      </w:r>
      <w:r>
        <w:rPr>
          <w:color w:val="000000" w:themeColor="text1"/>
          <w:szCs w:val="24"/>
        </w:rPr>
        <w:t>z dotač</w:t>
      </w:r>
      <w:r w:rsidR="00D27AC8">
        <w:rPr>
          <w:color w:val="000000" w:themeColor="text1"/>
          <w:szCs w:val="24"/>
        </w:rPr>
        <w:t>ního titulu</w:t>
      </w:r>
      <w:r>
        <w:rPr>
          <w:color w:val="000000" w:themeColor="text1"/>
          <w:szCs w:val="24"/>
        </w:rPr>
        <w:t xml:space="preserve"> č. 1 do dotačního titulu č. 2</w:t>
      </w:r>
      <w:r w:rsidR="00D27AC8">
        <w:rPr>
          <w:color w:val="000000" w:themeColor="text1"/>
          <w:szCs w:val="24"/>
        </w:rPr>
        <w:t>.</w:t>
      </w:r>
      <w:r>
        <w:rPr>
          <w:color w:val="000000" w:themeColor="text1"/>
          <w:szCs w:val="24"/>
        </w:rPr>
        <w:t xml:space="preserve"> </w:t>
      </w:r>
      <w:r w:rsidR="00FA309D">
        <w:rPr>
          <w:color w:val="000000" w:themeColor="text1"/>
          <w:szCs w:val="24"/>
        </w:rPr>
        <w:t xml:space="preserve">V </w:t>
      </w:r>
      <w:r>
        <w:rPr>
          <w:color w:val="000000" w:themeColor="text1"/>
          <w:szCs w:val="24"/>
        </w:rPr>
        <w:t xml:space="preserve">dotačním titulu č. 1 </w:t>
      </w:r>
      <w:r w:rsidR="00FA309D">
        <w:rPr>
          <w:color w:val="000000" w:themeColor="text1"/>
          <w:szCs w:val="24"/>
        </w:rPr>
        <w:t>je navrženo</w:t>
      </w:r>
      <w:r>
        <w:rPr>
          <w:color w:val="000000" w:themeColor="text1"/>
          <w:szCs w:val="24"/>
        </w:rPr>
        <w:t xml:space="preserve"> celkem 6 žádostí ve výši 8,3 mil. Kč a v dotačním titulu č. 2 </w:t>
      </w:r>
      <w:r w:rsidR="00FA309D">
        <w:rPr>
          <w:color w:val="000000" w:themeColor="text1"/>
          <w:szCs w:val="24"/>
        </w:rPr>
        <w:t xml:space="preserve">je </w:t>
      </w:r>
      <w:r>
        <w:rPr>
          <w:color w:val="000000" w:themeColor="text1"/>
          <w:szCs w:val="24"/>
        </w:rPr>
        <w:t xml:space="preserve">celkem 10 žádostí </w:t>
      </w:r>
      <w:r w:rsidR="00FA309D">
        <w:rPr>
          <w:color w:val="000000" w:themeColor="text1"/>
          <w:szCs w:val="24"/>
        </w:rPr>
        <w:t>ve výši 16,1 mil. Kč.</w:t>
      </w:r>
    </w:p>
    <w:p w:rsidR="001E0966" w:rsidRDefault="001E0966" w:rsidP="001E0966">
      <w:pPr>
        <w:jc w:val="both"/>
        <w:rPr>
          <w:color w:val="000000" w:themeColor="text1"/>
          <w:szCs w:val="24"/>
        </w:rPr>
      </w:pPr>
    </w:p>
    <w:p w:rsidR="001E0966" w:rsidRDefault="001E0966" w:rsidP="001E0966">
      <w:pPr>
        <w:jc w:val="both"/>
      </w:pPr>
      <w:r w:rsidRPr="00E274F3">
        <w:rPr>
          <w:b/>
          <w:color w:val="000000" w:themeColor="text1"/>
          <w:szCs w:val="24"/>
        </w:rPr>
        <w:t xml:space="preserve">Ing. </w:t>
      </w:r>
      <w:proofErr w:type="gramStart"/>
      <w:r w:rsidRPr="00E274F3">
        <w:rPr>
          <w:b/>
          <w:color w:val="000000" w:themeColor="text1"/>
          <w:szCs w:val="24"/>
        </w:rPr>
        <w:t>Rozbořil</w:t>
      </w:r>
      <w:r>
        <w:rPr>
          <w:color w:val="000000" w:themeColor="text1"/>
          <w:szCs w:val="24"/>
        </w:rPr>
        <w:t xml:space="preserve"> </w:t>
      </w:r>
      <w:r>
        <w:t>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UZ/21/31/2016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23.</w:t>
      </w:r>
      <w:r>
        <w:tab/>
        <w:t>Program na podporu aktivit v oblasti životního prostředí a</w:t>
      </w:r>
      <w:r w:rsidR="001E0966">
        <w:t> </w:t>
      </w:r>
      <w:r>
        <w:t>zemědělství 2016 – vyhodnocení</w:t>
      </w:r>
    </w:p>
    <w:p w:rsidR="001329BD" w:rsidRDefault="001329BD" w:rsidP="001329BD"/>
    <w:p w:rsidR="001E0966" w:rsidRDefault="001E0966" w:rsidP="001E0966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Pr="00E274F3">
        <w:rPr>
          <w:b/>
          <w:color w:val="000000" w:themeColor="text1"/>
          <w:szCs w:val="24"/>
        </w:rPr>
        <w:t>Ing. Symersk</w:t>
      </w:r>
      <w:r w:rsidR="00FA309D">
        <w:rPr>
          <w:b/>
          <w:color w:val="000000" w:themeColor="text1"/>
          <w:szCs w:val="24"/>
        </w:rPr>
        <w:t xml:space="preserve">ý </w:t>
      </w:r>
      <w:r w:rsidR="00FA309D" w:rsidRPr="00FA309D">
        <w:rPr>
          <w:color w:val="000000" w:themeColor="text1"/>
          <w:szCs w:val="24"/>
        </w:rPr>
        <w:t>dle důvodové zprávy</w:t>
      </w:r>
      <w:r w:rsidR="00FA309D">
        <w:rPr>
          <w:b/>
          <w:color w:val="000000" w:themeColor="text1"/>
          <w:szCs w:val="24"/>
        </w:rPr>
        <w:t>.</w:t>
      </w:r>
    </w:p>
    <w:p w:rsidR="001E0966" w:rsidRDefault="001E0966" w:rsidP="001E0966">
      <w:pPr>
        <w:jc w:val="both"/>
        <w:rPr>
          <w:color w:val="000000" w:themeColor="text1"/>
          <w:szCs w:val="24"/>
        </w:rPr>
      </w:pPr>
    </w:p>
    <w:p w:rsidR="001E0966" w:rsidRDefault="001E0966" w:rsidP="001E0966">
      <w:pPr>
        <w:jc w:val="both"/>
      </w:pPr>
      <w:r w:rsidRPr="001E0966">
        <w:rPr>
          <w:b/>
          <w:color w:val="000000" w:themeColor="text1"/>
          <w:szCs w:val="24"/>
        </w:rPr>
        <w:t xml:space="preserve">Ing. </w:t>
      </w:r>
      <w:proofErr w:type="gramStart"/>
      <w:r w:rsidRPr="001E0966">
        <w:rPr>
          <w:b/>
          <w:color w:val="000000" w:themeColor="text1"/>
          <w:szCs w:val="24"/>
        </w:rPr>
        <w:t>Rozbořil</w:t>
      </w:r>
      <w:r>
        <w:rPr>
          <w:color w:val="000000" w:themeColor="text1"/>
          <w:szCs w:val="24"/>
        </w:rPr>
        <w:t xml:space="preserve"> </w:t>
      </w:r>
      <w:r>
        <w:t>vyzval</w:t>
      </w:r>
      <w:proofErr w:type="gramEnd"/>
      <w:r>
        <w:t xml:space="preserve"> zastupitele k dotazům. </w:t>
      </w:r>
    </w:p>
    <w:p w:rsidR="001E0966" w:rsidRDefault="001E0966" w:rsidP="001E0966">
      <w:pPr>
        <w:jc w:val="both"/>
      </w:pPr>
    </w:p>
    <w:p w:rsidR="001E0966" w:rsidRDefault="001E0966" w:rsidP="001E0966">
      <w:pPr>
        <w:jc w:val="both"/>
        <w:rPr>
          <w:color w:val="000000" w:themeColor="text1"/>
          <w:szCs w:val="24"/>
        </w:rPr>
      </w:pPr>
      <w:r w:rsidRPr="001E0966">
        <w:rPr>
          <w:b/>
          <w:color w:val="000000" w:themeColor="text1"/>
          <w:szCs w:val="24"/>
        </w:rPr>
        <w:t>Prof. Šarapatka</w:t>
      </w:r>
      <w:r w:rsidRPr="001E0966">
        <w:rPr>
          <w:color w:val="000000" w:themeColor="text1"/>
          <w:szCs w:val="24"/>
        </w:rPr>
        <w:t>:</w:t>
      </w:r>
      <w:r>
        <w:rPr>
          <w:color w:val="000000" w:themeColor="text1"/>
          <w:szCs w:val="24"/>
        </w:rPr>
        <w:t xml:space="preserve"> </w:t>
      </w:r>
      <w:r w:rsidR="00FA309D">
        <w:rPr>
          <w:color w:val="000000" w:themeColor="text1"/>
          <w:szCs w:val="24"/>
        </w:rPr>
        <w:t>Touto záležitostí se zabývala Komise pro životní prostředí</w:t>
      </w:r>
      <w:r>
        <w:rPr>
          <w:color w:val="000000" w:themeColor="text1"/>
          <w:szCs w:val="24"/>
        </w:rPr>
        <w:t xml:space="preserve">. </w:t>
      </w:r>
      <w:r w:rsidR="00FA309D">
        <w:rPr>
          <w:color w:val="000000" w:themeColor="text1"/>
          <w:szCs w:val="24"/>
        </w:rPr>
        <w:t>Rád bych poděkoval O</w:t>
      </w:r>
      <w:r>
        <w:rPr>
          <w:color w:val="000000" w:themeColor="text1"/>
          <w:szCs w:val="24"/>
        </w:rPr>
        <w:t>dboru životního prostředí a zemědělství za perfektní přípravu materiálů</w:t>
      </w:r>
      <w:r w:rsidR="00FA309D">
        <w:rPr>
          <w:color w:val="000000" w:themeColor="text1"/>
          <w:szCs w:val="24"/>
        </w:rPr>
        <w:t xml:space="preserve">, ke kterým nebyly žádné </w:t>
      </w:r>
      <w:r>
        <w:rPr>
          <w:color w:val="000000" w:themeColor="text1"/>
          <w:szCs w:val="24"/>
        </w:rPr>
        <w:t xml:space="preserve">připomínky. </w:t>
      </w:r>
      <w:r w:rsidR="00FA309D">
        <w:rPr>
          <w:color w:val="000000" w:themeColor="text1"/>
          <w:szCs w:val="24"/>
        </w:rPr>
        <w:t xml:space="preserve">Komise takto </w:t>
      </w:r>
      <w:r>
        <w:rPr>
          <w:color w:val="000000" w:themeColor="text1"/>
          <w:szCs w:val="24"/>
        </w:rPr>
        <w:t>doporučila</w:t>
      </w:r>
      <w:r w:rsidR="00FA309D">
        <w:rPr>
          <w:color w:val="000000" w:themeColor="text1"/>
          <w:szCs w:val="24"/>
        </w:rPr>
        <w:t xml:space="preserve"> schválit</w:t>
      </w:r>
      <w:r>
        <w:rPr>
          <w:color w:val="000000" w:themeColor="text1"/>
          <w:szCs w:val="24"/>
        </w:rPr>
        <w:t>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UZ/21/32/2016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24.</w:t>
      </w:r>
      <w:r>
        <w:tab/>
        <w:t>Cena hejtmana za práci ve prospěch osob se zdravotním postižením za rok 2015</w:t>
      </w:r>
    </w:p>
    <w:p w:rsidR="001329BD" w:rsidRDefault="001329BD" w:rsidP="001329BD"/>
    <w:p w:rsidR="001E0966" w:rsidRDefault="001E0966" w:rsidP="001E0966">
      <w:pPr>
        <w:jc w:val="both"/>
      </w:pPr>
      <w:r>
        <w:t>Úvodní slovo přednesl</w:t>
      </w:r>
      <w:r w:rsidR="001C6362">
        <w:t>a</w:t>
      </w:r>
      <w:r>
        <w:t xml:space="preserve"> </w:t>
      </w:r>
      <w:r w:rsidRPr="001E0966">
        <w:rPr>
          <w:b/>
        </w:rPr>
        <w:t>Mgr. Kubjátová</w:t>
      </w:r>
      <w:r>
        <w:t xml:space="preserve">. </w:t>
      </w:r>
      <w:r>
        <w:rPr>
          <w:color w:val="000000" w:themeColor="text1"/>
          <w:szCs w:val="24"/>
        </w:rPr>
        <w:t>Je</w:t>
      </w:r>
      <w:r w:rsidR="00FA309D">
        <w:rPr>
          <w:color w:val="000000" w:themeColor="text1"/>
          <w:szCs w:val="24"/>
        </w:rPr>
        <w:t xml:space="preserve">dná se o cyklický materiál. </w:t>
      </w:r>
      <w:r>
        <w:rPr>
          <w:color w:val="000000" w:themeColor="text1"/>
          <w:szCs w:val="24"/>
        </w:rPr>
        <w:t xml:space="preserve">Na letošní vyhlášení </w:t>
      </w:r>
      <w:r w:rsidR="00B779BF">
        <w:rPr>
          <w:color w:val="000000" w:themeColor="text1"/>
          <w:szCs w:val="24"/>
        </w:rPr>
        <w:t>bylo obdrženo celkem 9 návrhů</w:t>
      </w:r>
      <w:r>
        <w:rPr>
          <w:color w:val="000000" w:themeColor="text1"/>
          <w:szCs w:val="24"/>
        </w:rPr>
        <w:t xml:space="preserve">. Předkládáme zastupitelstvu výsledek </w:t>
      </w:r>
      <w:r>
        <w:rPr>
          <w:color w:val="000000" w:themeColor="text1"/>
          <w:szCs w:val="24"/>
        </w:rPr>
        <w:lastRenderedPageBreak/>
        <w:t xml:space="preserve">hlasování </w:t>
      </w:r>
      <w:r w:rsidR="00B779BF">
        <w:rPr>
          <w:color w:val="000000" w:themeColor="text1"/>
          <w:szCs w:val="24"/>
        </w:rPr>
        <w:t xml:space="preserve">pracovní skupiny </w:t>
      </w:r>
      <w:r>
        <w:rPr>
          <w:color w:val="000000" w:themeColor="text1"/>
          <w:szCs w:val="24"/>
        </w:rPr>
        <w:t xml:space="preserve">s návrhem </w:t>
      </w:r>
      <w:r w:rsidR="00B779BF">
        <w:rPr>
          <w:color w:val="000000" w:themeColor="text1"/>
          <w:szCs w:val="24"/>
        </w:rPr>
        <w:t xml:space="preserve">na </w:t>
      </w:r>
      <w:r>
        <w:rPr>
          <w:color w:val="000000" w:themeColor="text1"/>
          <w:szCs w:val="24"/>
        </w:rPr>
        <w:t>ud</w:t>
      </w:r>
      <w:r w:rsidR="00B779BF">
        <w:rPr>
          <w:color w:val="000000" w:themeColor="text1"/>
          <w:szCs w:val="24"/>
        </w:rPr>
        <w:t xml:space="preserve">ělení ceny paní Haně Hanuškové. </w:t>
      </w:r>
      <w:r>
        <w:rPr>
          <w:color w:val="000000" w:themeColor="text1"/>
          <w:szCs w:val="24"/>
        </w:rPr>
        <w:t>Předání této ceny proběhne klasicky na červnovém zasedání zastupitelstva.</w:t>
      </w:r>
      <w:r>
        <w:t xml:space="preserve"> </w:t>
      </w:r>
    </w:p>
    <w:p w:rsidR="001E0966" w:rsidRDefault="001E0966" w:rsidP="001E0966">
      <w:pPr>
        <w:jc w:val="both"/>
      </w:pPr>
    </w:p>
    <w:p w:rsidR="001E0966" w:rsidRDefault="001E0966" w:rsidP="001E0966">
      <w:pPr>
        <w:jc w:val="both"/>
      </w:pPr>
      <w:r w:rsidRPr="001E0966">
        <w:rPr>
          <w:b/>
        </w:rPr>
        <w:t xml:space="preserve">Ing. </w:t>
      </w:r>
      <w:proofErr w:type="gramStart"/>
      <w:r w:rsidRPr="001E0966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UZ/21/33/2016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0, zdržel se 0, nehlasovali 3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25.</w:t>
      </w:r>
      <w:r>
        <w:tab/>
        <w:t xml:space="preserve">Dotační program pro sociální oblast 2016 – vyhodnocení </w:t>
      </w:r>
    </w:p>
    <w:p w:rsidR="001329BD" w:rsidRDefault="001329BD" w:rsidP="001329BD"/>
    <w:p w:rsidR="001E0966" w:rsidRDefault="001329BD" w:rsidP="001E0966">
      <w:pPr>
        <w:jc w:val="both"/>
      </w:pPr>
      <w:r>
        <w:t>Úvodní slovo přednesl</w:t>
      </w:r>
      <w:r w:rsidR="001C6362">
        <w:t>a</w:t>
      </w:r>
      <w:r>
        <w:t xml:space="preserve"> </w:t>
      </w:r>
      <w:r w:rsidR="001E0966" w:rsidRPr="001E0966">
        <w:rPr>
          <w:b/>
        </w:rPr>
        <w:t>Mgr. Kubjátová</w:t>
      </w:r>
      <w:r>
        <w:t xml:space="preserve">. </w:t>
      </w:r>
      <w:r w:rsidR="001E0966">
        <w:rPr>
          <w:color w:val="000000" w:themeColor="text1"/>
          <w:szCs w:val="24"/>
        </w:rPr>
        <w:t>Jedná se o 4 dotační tituly</w:t>
      </w:r>
      <w:r w:rsidR="00BE05E4">
        <w:rPr>
          <w:color w:val="000000" w:themeColor="text1"/>
          <w:szCs w:val="24"/>
        </w:rPr>
        <w:t>, které byly projednány také v Komisi pro ro</w:t>
      </w:r>
      <w:r w:rsidR="00967DC0">
        <w:rPr>
          <w:color w:val="000000" w:themeColor="text1"/>
          <w:szCs w:val="24"/>
        </w:rPr>
        <w:t>dinu a sociální záležitosti, která je doporučila schválit v předložené podobě.</w:t>
      </w:r>
    </w:p>
    <w:p w:rsidR="001E0966" w:rsidRDefault="001E0966" w:rsidP="001E0966">
      <w:pPr>
        <w:jc w:val="both"/>
      </w:pPr>
    </w:p>
    <w:p w:rsidR="001E0966" w:rsidRDefault="001E0966" w:rsidP="001E0966">
      <w:pPr>
        <w:jc w:val="both"/>
      </w:pPr>
      <w:r w:rsidRPr="001E0966">
        <w:rPr>
          <w:b/>
        </w:rPr>
        <w:t xml:space="preserve">Ing. </w:t>
      </w:r>
      <w:proofErr w:type="gramStart"/>
      <w:r w:rsidRPr="001E0966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UZ/21/34/2016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44, proti 0, zdržel se 0, nehlasovali 4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26.</w:t>
      </w:r>
      <w:r>
        <w:tab/>
        <w:t>Žádosti o poskytnutí individuální dotace v oblasti sociální</w:t>
      </w:r>
    </w:p>
    <w:p w:rsidR="001329BD" w:rsidRDefault="001329BD" w:rsidP="001329BD"/>
    <w:p w:rsidR="001C6362" w:rsidRDefault="001329BD" w:rsidP="001C6362">
      <w:pPr>
        <w:jc w:val="both"/>
        <w:rPr>
          <w:color w:val="000000" w:themeColor="text1"/>
          <w:szCs w:val="24"/>
        </w:rPr>
      </w:pPr>
      <w:r>
        <w:t>Úvodní slovo přednesl</w:t>
      </w:r>
      <w:r w:rsidR="001C6362">
        <w:t>a</w:t>
      </w:r>
      <w:r>
        <w:t xml:space="preserve"> </w:t>
      </w:r>
      <w:r w:rsidR="001C6362" w:rsidRPr="001E0966">
        <w:rPr>
          <w:b/>
        </w:rPr>
        <w:t>Mgr. Kubjátová</w:t>
      </w:r>
      <w:r w:rsidR="001C6362">
        <w:rPr>
          <w:b/>
        </w:rPr>
        <w:t>.</w:t>
      </w:r>
      <w:r w:rsidR="001C6362">
        <w:t xml:space="preserve"> J</w:t>
      </w:r>
      <w:r w:rsidR="001C6362">
        <w:rPr>
          <w:color w:val="000000" w:themeColor="text1"/>
          <w:szCs w:val="24"/>
        </w:rPr>
        <w:t>edná se o žádost</w:t>
      </w:r>
      <w:r w:rsidR="00967DC0">
        <w:rPr>
          <w:color w:val="000000" w:themeColor="text1"/>
          <w:szCs w:val="24"/>
        </w:rPr>
        <w:t>i v rámci individuálních dotací v sociální oblasti.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329BD" w:rsidRDefault="001C6362" w:rsidP="001C6362">
      <w:pPr>
        <w:jc w:val="both"/>
      </w:pPr>
      <w:r w:rsidRPr="001E0966">
        <w:rPr>
          <w:b/>
        </w:rPr>
        <w:t xml:space="preserve">Ing. </w:t>
      </w:r>
      <w:proofErr w:type="gramStart"/>
      <w:r w:rsidRPr="001E0966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</w:t>
      </w:r>
    </w:p>
    <w:p w:rsidR="001C6362" w:rsidRDefault="001C6362" w:rsidP="001C6362">
      <w:pPr>
        <w:jc w:val="both"/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BE05E4">
        <w:rPr>
          <w:b/>
          <w:color w:val="000000" w:themeColor="text1"/>
          <w:szCs w:val="24"/>
        </w:rPr>
        <w:t xml:space="preserve">Mgr. </w:t>
      </w:r>
      <w:proofErr w:type="spellStart"/>
      <w:r w:rsidRPr="00BE05E4">
        <w:rPr>
          <w:b/>
          <w:color w:val="000000" w:themeColor="text1"/>
          <w:szCs w:val="24"/>
        </w:rPr>
        <w:t>Slavotínek</w:t>
      </w:r>
      <w:proofErr w:type="spellEnd"/>
      <w:r w:rsidR="00BE05E4" w:rsidRPr="00BE05E4">
        <w:rPr>
          <w:color w:val="000000" w:themeColor="text1"/>
          <w:szCs w:val="24"/>
        </w:rPr>
        <w:t>:</w:t>
      </w:r>
      <w:r>
        <w:rPr>
          <w:color w:val="000000" w:themeColor="text1"/>
          <w:szCs w:val="24"/>
        </w:rPr>
        <w:t xml:space="preserve"> </w:t>
      </w:r>
      <w:r w:rsidR="00967DC0">
        <w:rPr>
          <w:color w:val="000000" w:themeColor="text1"/>
          <w:szCs w:val="24"/>
        </w:rPr>
        <w:t>Prosím o podrobnější informace</w:t>
      </w:r>
      <w:r>
        <w:rPr>
          <w:color w:val="000000" w:themeColor="text1"/>
          <w:szCs w:val="24"/>
        </w:rPr>
        <w:t xml:space="preserve"> </w:t>
      </w:r>
      <w:r w:rsidR="00967DC0">
        <w:rPr>
          <w:color w:val="000000" w:themeColor="text1"/>
          <w:szCs w:val="24"/>
        </w:rPr>
        <w:t xml:space="preserve">k </w:t>
      </w:r>
      <w:r>
        <w:rPr>
          <w:color w:val="000000" w:themeColor="text1"/>
          <w:szCs w:val="24"/>
        </w:rPr>
        <w:t>projektu</w:t>
      </w:r>
      <w:r w:rsidR="00967DC0">
        <w:rPr>
          <w:color w:val="000000" w:themeColor="text1"/>
          <w:szCs w:val="24"/>
        </w:rPr>
        <w:t xml:space="preserve"> č. 3 – Firemní psycholog on-line</w:t>
      </w:r>
      <w:r>
        <w:rPr>
          <w:color w:val="000000" w:themeColor="text1"/>
          <w:szCs w:val="24"/>
        </w:rPr>
        <w:t xml:space="preserve">. </w:t>
      </w:r>
    </w:p>
    <w:p w:rsidR="00967DC0" w:rsidRDefault="00967DC0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Mgr. Kubjátová</w:t>
      </w:r>
      <w:r w:rsidR="00BE05E4" w:rsidRPr="00BE05E4">
        <w:rPr>
          <w:color w:val="000000" w:themeColor="text1"/>
          <w:szCs w:val="24"/>
        </w:rPr>
        <w:t>:</w:t>
      </w:r>
      <w:r w:rsidR="00BE05E4">
        <w:rPr>
          <w:color w:val="000000" w:themeColor="text1"/>
          <w:szCs w:val="24"/>
        </w:rPr>
        <w:t xml:space="preserve"> </w:t>
      </w:r>
      <w:r w:rsidR="00967DC0">
        <w:rPr>
          <w:color w:val="000000" w:themeColor="text1"/>
          <w:szCs w:val="24"/>
        </w:rPr>
        <w:t>Již v minulém roce, v termínu od</w:t>
      </w:r>
      <w:r>
        <w:rPr>
          <w:color w:val="000000" w:themeColor="text1"/>
          <w:szCs w:val="24"/>
        </w:rPr>
        <w:t xml:space="preserve"> září do konce kalendářního roku</w:t>
      </w:r>
      <w:r w:rsidR="005A4603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jsme dělali pilotní projekt ve vytypovaných </w:t>
      </w:r>
      <w:r w:rsidR="0042032C">
        <w:rPr>
          <w:color w:val="000000" w:themeColor="text1"/>
          <w:szCs w:val="24"/>
        </w:rPr>
        <w:t xml:space="preserve">PO </w:t>
      </w:r>
      <w:r>
        <w:rPr>
          <w:color w:val="000000" w:themeColor="text1"/>
          <w:szCs w:val="24"/>
        </w:rPr>
        <w:t xml:space="preserve">zřizovaných OK.  </w:t>
      </w:r>
      <w:r w:rsidR="00967DC0">
        <w:rPr>
          <w:color w:val="000000" w:themeColor="text1"/>
          <w:szCs w:val="24"/>
        </w:rPr>
        <w:t>Jedná se o</w:t>
      </w:r>
      <w:r>
        <w:rPr>
          <w:color w:val="000000" w:themeColor="text1"/>
          <w:szCs w:val="24"/>
        </w:rPr>
        <w:t xml:space="preserve"> podporu zaměstnanců těchto organizací</w:t>
      </w:r>
      <w:r w:rsidR="000E623B">
        <w:rPr>
          <w:color w:val="000000" w:themeColor="text1"/>
          <w:szCs w:val="24"/>
        </w:rPr>
        <w:t>, která</w:t>
      </w:r>
      <w:r>
        <w:rPr>
          <w:color w:val="000000" w:themeColor="text1"/>
          <w:szCs w:val="24"/>
        </w:rPr>
        <w:t xml:space="preserve"> je psychicky velmi náročná. Výstup z tohoto projektu ukázal, že </w:t>
      </w:r>
      <w:r w:rsidR="000E623B">
        <w:rPr>
          <w:color w:val="000000" w:themeColor="text1"/>
          <w:szCs w:val="24"/>
        </w:rPr>
        <w:t xml:space="preserve">anonymní </w:t>
      </w:r>
      <w:r>
        <w:rPr>
          <w:color w:val="000000" w:themeColor="text1"/>
          <w:szCs w:val="24"/>
        </w:rPr>
        <w:t>nabídku psychologa on</w:t>
      </w:r>
      <w:r w:rsidR="000E623B">
        <w:rPr>
          <w:color w:val="000000" w:themeColor="text1"/>
          <w:szCs w:val="24"/>
        </w:rPr>
        <w:t>-</w:t>
      </w:r>
      <w:r>
        <w:rPr>
          <w:color w:val="000000" w:themeColor="text1"/>
          <w:szCs w:val="24"/>
        </w:rPr>
        <w:t>line využil velký počet zaměstnanců</w:t>
      </w:r>
      <w:r w:rsidR="000E623B">
        <w:rPr>
          <w:color w:val="000000" w:themeColor="text1"/>
          <w:szCs w:val="24"/>
        </w:rPr>
        <w:t>. Neřešili jen</w:t>
      </w:r>
      <w:r>
        <w:rPr>
          <w:color w:val="000000" w:themeColor="text1"/>
          <w:szCs w:val="24"/>
        </w:rPr>
        <w:t xml:space="preserve"> své pracovně-právní, ale i osobní problémy a všichni kvitovali s velkým povděkem. Proto doporučuji</w:t>
      </w:r>
      <w:r w:rsidR="000E623B">
        <w:rPr>
          <w:color w:val="000000" w:themeColor="text1"/>
          <w:szCs w:val="24"/>
        </w:rPr>
        <w:t xml:space="preserve"> ke schválení</w:t>
      </w:r>
      <w:r>
        <w:rPr>
          <w:color w:val="000000" w:themeColor="text1"/>
          <w:szCs w:val="24"/>
        </w:rPr>
        <w:t>.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BE05E4">
        <w:rPr>
          <w:b/>
          <w:color w:val="000000" w:themeColor="text1"/>
          <w:szCs w:val="24"/>
        </w:rPr>
        <w:t xml:space="preserve">Mgr. </w:t>
      </w:r>
      <w:proofErr w:type="spellStart"/>
      <w:r w:rsidRPr="00BE05E4">
        <w:rPr>
          <w:b/>
          <w:color w:val="000000" w:themeColor="text1"/>
          <w:szCs w:val="24"/>
        </w:rPr>
        <w:t>Slavotínek</w:t>
      </w:r>
      <w:proofErr w:type="spellEnd"/>
      <w:r w:rsidR="00BE05E4">
        <w:rPr>
          <w:color w:val="000000" w:themeColor="text1"/>
          <w:szCs w:val="24"/>
        </w:rPr>
        <w:t xml:space="preserve">: </w:t>
      </w:r>
      <w:r w:rsidR="000E623B">
        <w:rPr>
          <w:color w:val="000000" w:themeColor="text1"/>
          <w:szCs w:val="24"/>
        </w:rPr>
        <w:t xml:space="preserve">O jaký počet lidí, kteří využili tyto služby, </w:t>
      </w:r>
      <w:r>
        <w:rPr>
          <w:color w:val="000000" w:themeColor="text1"/>
          <w:szCs w:val="24"/>
        </w:rPr>
        <w:t xml:space="preserve">se </w:t>
      </w:r>
      <w:r w:rsidR="000E623B">
        <w:rPr>
          <w:color w:val="000000" w:themeColor="text1"/>
          <w:szCs w:val="24"/>
        </w:rPr>
        <w:t xml:space="preserve">zhruba </w:t>
      </w:r>
      <w:r>
        <w:rPr>
          <w:color w:val="000000" w:themeColor="text1"/>
          <w:szCs w:val="24"/>
        </w:rPr>
        <w:t>jednalo</w:t>
      </w:r>
      <w:r w:rsidR="000E623B">
        <w:rPr>
          <w:color w:val="000000" w:themeColor="text1"/>
          <w:szCs w:val="24"/>
        </w:rPr>
        <w:t>?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Mgr. Kubjátová</w:t>
      </w:r>
      <w:r w:rsidR="00BE05E4">
        <w:rPr>
          <w:color w:val="000000" w:themeColor="text1"/>
          <w:szCs w:val="24"/>
        </w:rPr>
        <w:t xml:space="preserve">: </w:t>
      </w:r>
      <w:r>
        <w:rPr>
          <w:color w:val="000000" w:themeColor="text1"/>
          <w:szCs w:val="24"/>
        </w:rPr>
        <w:t>Každý dostal své přihlašovací heslo, které bylo anonymní</w:t>
      </w:r>
      <w:r w:rsidR="005A4603">
        <w:rPr>
          <w:color w:val="000000" w:themeColor="text1"/>
          <w:szCs w:val="24"/>
        </w:rPr>
        <w:t>.</w:t>
      </w:r>
      <w:r>
        <w:rPr>
          <w:color w:val="000000" w:themeColor="text1"/>
          <w:szCs w:val="24"/>
        </w:rPr>
        <w:t xml:space="preserve"> </w:t>
      </w:r>
      <w:r w:rsidR="005A4603">
        <w:rPr>
          <w:color w:val="000000" w:themeColor="text1"/>
          <w:szCs w:val="24"/>
        </w:rPr>
        <w:t>Z</w:t>
      </w:r>
      <w:r>
        <w:rPr>
          <w:color w:val="000000" w:themeColor="text1"/>
          <w:szCs w:val="24"/>
        </w:rPr>
        <w:t>a to krátké období</w:t>
      </w:r>
      <w:r w:rsidR="005A4603">
        <w:rPr>
          <w:color w:val="000000" w:themeColor="text1"/>
          <w:szCs w:val="24"/>
        </w:rPr>
        <w:t xml:space="preserve"> byl výstup cca kolem 100 lidí</w:t>
      </w:r>
      <w:r>
        <w:rPr>
          <w:color w:val="000000" w:themeColor="text1"/>
          <w:szCs w:val="24"/>
        </w:rPr>
        <w:t>.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BE05E4">
        <w:rPr>
          <w:b/>
          <w:color w:val="000000" w:themeColor="text1"/>
          <w:szCs w:val="24"/>
        </w:rPr>
        <w:t xml:space="preserve">Mgr. </w:t>
      </w:r>
      <w:proofErr w:type="spellStart"/>
      <w:r w:rsidRPr="00BE05E4">
        <w:rPr>
          <w:b/>
          <w:color w:val="000000" w:themeColor="text1"/>
          <w:szCs w:val="24"/>
        </w:rPr>
        <w:t>Slavotíne</w:t>
      </w:r>
      <w:r w:rsidR="00BE05E4" w:rsidRPr="00BE05E4">
        <w:rPr>
          <w:b/>
          <w:color w:val="000000" w:themeColor="text1"/>
          <w:szCs w:val="24"/>
        </w:rPr>
        <w:t>k</w:t>
      </w:r>
      <w:proofErr w:type="spellEnd"/>
      <w:r w:rsidR="00BE05E4" w:rsidRPr="00BE05E4">
        <w:rPr>
          <w:color w:val="000000" w:themeColor="text1"/>
          <w:szCs w:val="24"/>
        </w:rPr>
        <w:t>:</w:t>
      </w:r>
      <w:r w:rsidR="00BE05E4">
        <w:rPr>
          <w:color w:val="000000" w:themeColor="text1"/>
          <w:szCs w:val="24"/>
        </w:rPr>
        <w:t xml:space="preserve"> </w:t>
      </w:r>
      <w:r w:rsidR="000E623B">
        <w:rPr>
          <w:color w:val="000000" w:themeColor="text1"/>
          <w:szCs w:val="24"/>
        </w:rPr>
        <w:t>Funguje kromě tohoto v organizacích i supervize?</w:t>
      </w:r>
      <w:r>
        <w:rPr>
          <w:color w:val="000000" w:themeColor="text1"/>
          <w:szCs w:val="24"/>
        </w:rPr>
        <w:t xml:space="preserve"> 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Mgr. Kubjátová</w:t>
      </w:r>
      <w:r w:rsidR="00BE05E4">
        <w:rPr>
          <w:color w:val="000000" w:themeColor="text1"/>
          <w:szCs w:val="24"/>
        </w:rPr>
        <w:t>: S</w:t>
      </w:r>
      <w:r>
        <w:rPr>
          <w:color w:val="000000" w:themeColor="text1"/>
          <w:szCs w:val="24"/>
        </w:rPr>
        <w:t xml:space="preserve">amozřejmě, ale je to trochu </w:t>
      </w:r>
      <w:r w:rsidR="004242F6">
        <w:rPr>
          <w:color w:val="000000" w:themeColor="text1"/>
          <w:szCs w:val="24"/>
        </w:rPr>
        <w:t xml:space="preserve">něco </w:t>
      </w:r>
      <w:r>
        <w:rPr>
          <w:color w:val="000000" w:themeColor="text1"/>
          <w:szCs w:val="24"/>
        </w:rPr>
        <w:t>odlišného</w:t>
      </w:r>
      <w:r w:rsidR="004242F6">
        <w:rPr>
          <w:color w:val="000000" w:themeColor="text1"/>
          <w:szCs w:val="24"/>
        </w:rPr>
        <w:t>. Na</w:t>
      </w:r>
      <w:r>
        <w:rPr>
          <w:color w:val="000000" w:themeColor="text1"/>
          <w:szCs w:val="24"/>
        </w:rPr>
        <w:t xml:space="preserve"> supervizích nevystupujete anonymně, nedokážete se tak otevřít.</w:t>
      </w:r>
    </w:p>
    <w:p w:rsidR="001C6362" w:rsidRDefault="001C6362" w:rsidP="001C6362">
      <w:pPr>
        <w:jc w:val="both"/>
      </w:pP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UZ/21/35/2016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43, proti 0, zdržel se 2, nehlasovali 3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4242F6" w:rsidRDefault="004242F6" w:rsidP="001329BD"/>
    <w:p w:rsidR="003F2C4B" w:rsidRDefault="003F2C4B" w:rsidP="001329BD"/>
    <w:p w:rsidR="003F2C4B" w:rsidRDefault="003F2C4B" w:rsidP="001329BD"/>
    <w:p w:rsidR="001329BD" w:rsidRDefault="001329BD" w:rsidP="001329BD">
      <w:pPr>
        <w:pStyle w:val="ZAKLADNITEXTTUCNY13"/>
      </w:pPr>
      <w:proofErr w:type="gramStart"/>
      <w:r>
        <w:t>26.1</w:t>
      </w:r>
      <w:proofErr w:type="gramEnd"/>
      <w:r>
        <w:t>.</w:t>
      </w:r>
      <w:r>
        <w:tab/>
        <w:t xml:space="preserve">Žádosti o poskytnutí individuální dotace v oblasti sociální </w:t>
      </w:r>
      <w:r w:rsidR="00E422AC">
        <w:br/>
      </w:r>
      <w:r>
        <w:t>– DODATEK</w:t>
      </w:r>
    </w:p>
    <w:p w:rsidR="001329BD" w:rsidRDefault="001329BD" w:rsidP="001C6362">
      <w:pPr>
        <w:jc w:val="both"/>
      </w:pPr>
    </w:p>
    <w:p w:rsidR="001C6362" w:rsidRPr="001C6362" w:rsidRDefault="001C6362" w:rsidP="001C6362">
      <w:pPr>
        <w:jc w:val="both"/>
      </w:pPr>
      <w:r>
        <w:t xml:space="preserve">Úvodní slovo přednesla </w:t>
      </w:r>
      <w:r w:rsidRPr="00483EC2">
        <w:rPr>
          <w:b/>
          <w:color w:val="000000" w:themeColor="text1"/>
          <w:szCs w:val="24"/>
        </w:rPr>
        <w:t>Mgr. Kubjátová</w:t>
      </w:r>
      <w:r>
        <w:rPr>
          <w:color w:val="000000" w:themeColor="text1"/>
          <w:szCs w:val="24"/>
        </w:rPr>
        <w:t>. Jedná se</w:t>
      </w:r>
      <w:r w:rsidR="004242F6">
        <w:rPr>
          <w:color w:val="000000" w:themeColor="text1"/>
          <w:szCs w:val="24"/>
        </w:rPr>
        <w:t xml:space="preserve"> o individuální projekt na akci, která proběhne dne </w:t>
      </w:r>
      <w:r>
        <w:rPr>
          <w:color w:val="000000" w:themeColor="text1"/>
          <w:szCs w:val="24"/>
        </w:rPr>
        <w:t>31. 5.</w:t>
      </w:r>
      <w:r w:rsidR="004242F6">
        <w:rPr>
          <w:color w:val="000000" w:themeColor="text1"/>
          <w:szCs w:val="24"/>
        </w:rPr>
        <w:t xml:space="preserve"> 2016. Z toho důvodu je předložen tento dodatek na stůl. </w:t>
      </w:r>
      <w:r>
        <w:rPr>
          <w:color w:val="000000" w:themeColor="text1"/>
          <w:szCs w:val="24"/>
        </w:rPr>
        <w:t xml:space="preserve">Jedná se o projekt Žena regionu. V rámci </w:t>
      </w:r>
      <w:r w:rsidR="004242F6">
        <w:rPr>
          <w:color w:val="000000" w:themeColor="text1"/>
          <w:szCs w:val="24"/>
        </w:rPr>
        <w:t>již 7. ročníku</w:t>
      </w:r>
      <w:r>
        <w:rPr>
          <w:color w:val="000000" w:themeColor="text1"/>
          <w:szCs w:val="24"/>
        </w:rPr>
        <w:t xml:space="preserve"> budou oceněny ženy, které se kromě své profese podílejí </w:t>
      </w:r>
      <w:r w:rsidR="004242F6">
        <w:rPr>
          <w:color w:val="000000" w:themeColor="text1"/>
          <w:szCs w:val="24"/>
        </w:rPr>
        <w:t>také na veřejném životě a podporují veřejně prospěšné činnosti.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Ing. Rozbořil</w:t>
      </w:r>
      <w:r>
        <w:rPr>
          <w:color w:val="000000" w:themeColor="text1"/>
          <w:szCs w:val="24"/>
        </w:rPr>
        <w:t xml:space="preserve">: </w:t>
      </w:r>
      <w:r w:rsidR="004242F6">
        <w:rPr>
          <w:color w:val="000000" w:themeColor="text1"/>
          <w:szCs w:val="24"/>
        </w:rPr>
        <w:t>Jedná se o celonárodní akci</w:t>
      </w:r>
      <w:r>
        <w:rPr>
          <w:color w:val="000000" w:themeColor="text1"/>
          <w:szCs w:val="24"/>
        </w:rPr>
        <w:t>. Kaž</w:t>
      </w:r>
      <w:r w:rsidR="004242F6">
        <w:rPr>
          <w:color w:val="000000" w:themeColor="text1"/>
          <w:szCs w:val="24"/>
        </w:rPr>
        <w:t>dý kraj oceňuje tímto způsobem své regionální ženy a na Žofíně se poté koná</w:t>
      </w:r>
      <w:r>
        <w:rPr>
          <w:color w:val="000000" w:themeColor="text1"/>
          <w:szCs w:val="24"/>
        </w:rPr>
        <w:t xml:space="preserve"> vyhlášení celostátní soutěže za podpory Senátu</w:t>
      </w:r>
      <w:r w:rsidR="004242F6">
        <w:rPr>
          <w:color w:val="000000" w:themeColor="text1"/>
          <w:szCs w:val="24"/>
        </w:rPr>
        <w:t xml:space="preserve"> ČR atd. Vyzval zastupitele k dotazům.</w:t>
      </w:r>
    </w:p>
    <w:p w:rsidR="005A4603" w:rsidRDefault="005A4603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Mgr. Záleská</w:t>
      </w:r>
      <w:r>
        <w:rPr>
          <w:color w:val="000000" w:themeColor="text1"/>
          <w:szCs w:val="24"/>
        </w:rPr>
        <w:t xml:space="preserve">: </w:t>
      </w:r>
      <w:r w:rsidR="008F14FE">
        <w:rPr>
          <w:color w:val="000000" w:themeColor="text1"/>
          <w:szCs w:val="24"/>
        </w:rPr>
        <w:t xml:space="preserve">Měla jsem to štěstí tuto soutěž 2x vyhrát. </w:t>
      </w:r>
      <w:r w:rsidR="004242F6">
        <w:rPr>
          <w:color w:val="000000" w:themeColor="text1"/>
          <w:szCs w:val="24"/>
        </w:rPr>
        <w:t>Podílel se na tomto kraj finančně již dříve?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Ing. Rozbořil</w:t>
      </w:r>
      <w:r>
        <w:rPr>
          <w:color w:val="000000" w:themeColor="text1"/>
          <w:szCs w:val="24"/>
        </w:rPr>
        <w:t>: Je to poprvé.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Mgr. Záleská</w:t>
      </w:r>
      <w:r>
        <w:rPr>
          <w:color w:val="000000" w:themeColor="text1"/>
          <w:szCs w:val="24"/>
        </w:rPr>
        <w:t xml:space="preserve">: A </w:t>
      </w:r>
      <w:r w:rsidR="008F14FE">
        <w:rPr>
          <w:color w:val="000000" w:themeColor="text1"/>
          <w:szCs w:val="24"/>
        </w:rPr>
        <w:t xml:space="preserve">nyní je jaký důvod? Jedná se o </w:t>
      </w:r>
      <w:r>
        <w:rPr>
          <w:color w:val="000000" w:themeColor="text1"/>
          <w:szCs w:val="24"/>
        </w:rPr>
        <w:t xml:space="preserve">poměrně </w:t>
      </w:r>
      <w:r w:rsidR="008F14FE">
        <w:rPr>
          <w:color w:val="000000" w:themeColor="text1"/>
          <w:szCs w:val="24"/>
        </w:rPr>
        <w:t>komerční akci.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Mgr. Kubjátová</w:t>
      </w:r>
      <w:r w:rsidR="008F14FE">
        <w:rPr>
          <w:color w:val="000000" w:themeColor="text1"/>
          <w:szCs w:val="24"/>
        </w:rPr>
        <w:t>:</w:t>
      </w:r>
      <w:r>
        <w:rPr>
          <w:color w:val="000000" w:themeColor="text1"/>
          <w:szCs w:val="24"/>
        </w:rPr>
        <w:t xml:space="preserve"> </w:t>
      </w:r>
      <w:r w:rsidR="008F14FE">
        <w:rPr>
          <w:color w:val="000000" w:themeColor="text1"/>
          <w:szCs w:val="24"/>
        </w:rPr>
        <w:t>OK se rozhodl tuto akci podpořit právě z toho důvodu, že se jedná o</w:t>
      </w:r>
      <w:r>
        <w:rPr>
          <w:color w:val="000000" w:themeColor="text1"/>
          <w:szCs w:val="24"/>
        </w:rPr>
        <w:t xml:space="preserve"> </w:t>
      </w:r>
      <w:r w:rsidR="008F14FE">
        <w:rPr>
          <w:color w:val="000000" w:themeColor="text1"/>
          <w:szCs w:val="24"/>
        </w:rPr>
        <w:t xml:space="preserve">již </w:t>
      </w:r>
      <w:r>
        <w:rPr>
          <w:color w:val="000000" w:themeColor="text1"/>
          <w:szCs w:val="24"/>
        </w:rPr>
        <w:t>t</w:t>
      </w:r>
      <w:r w:rsidR="008F14FE">
        <w:rPr>
          <w:color w:val="000000" w:themeColor="text1"/>
          <w:szCs w:val="24"/>
        </w:rPr>
        <w:t>radiční a velmi přínosnou</w:t>
      </w:r>
      <w:r>
        <w:rPr>
          <w:color w:val="000000" w:themeColor="text1"/>
          <w:szCs w:val="24"/>
        </w:rPr>
        <w:t xml:space="preserve"> akc</w:t>
      </w:r>
      <w:r w:rsidR="008F14FE">
        <w:rPr>
          <w:color w:val="000000" w:themeColor="text1"/>
          <w:szCs w:val="24"/>
        </w:rPr>
        <w:t>i.</w:t>
      </w:r>
    </w:p>
    <w:p w:rsidR="008F14FE" w:rsidRDefault="008F14FE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Ing. Rozbořil</w:t>
      </w:r>
      <w:r w:rsidR="008F14FE">
        <w:rPr>
          <w:color w:val="000000" w:themeColor="text1"/>
          <w:szCs w:val="24"/>
        </w:rPr>
        <w:t>: V</w:t>
      </w:r>
      <w:r>
        <w:rPr>
          <w:color w:val="000000" w:themeColor="text1"/>
          <w:szCs w:val="24"/>
        </w:rPr>
        <w:t> min</w:t>
      </w:r>
      <w:r w:rsidR="008F14FE">
        <w:rPr>
          <w:color w:val="000000" w:themeColor="text1"/>
          <w:szCs w:val="24"/>
        </w:rPr>
        <w:t xml:space="preserve">ulosti se krajská kola nedělala, byla pouze papírová a konalo se pouze celostátní kolo. 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t>Mgr. Záleská</w:t>
      </w:r>
      <w:r w:rsidR="008B38C7">
        <w:rPr>
          <w:color w:val="000000" w:themeColor="text1"/>
          <w:szCs w:val="24"/>
        </w:rPr>
        <w:t>:</w:t>
      </w:r>
      <w:r>
        <w:rPr>
          <w:color w:val="000000" w:themeColor="text1"/>
          <w:szCs w:val="24"/>
        </w:rPr>
        <w:t xml:space="preserve"> </w:t>
      </w:r>
      <w:r w:rsidR="008B38C7">
        <w:rPr>
          <w:color w:val="000000" w:themeColor="text1"/>
          <w:szCs w:val="24"/>
        </w:rPr>
        <w:t>Doufám</w:t>
      </w:r>
      <w:r>
        <w:rPr>
          <w:color w:val="000000" w:themeColor="text1"/>
          <w:szCs w:val="24"/>
        </w:rPr>
        <w:t>, že se v této akci b</w:t>
      </w:r>
      <w:r w:rsidR="008B38C7">
        <w:rPr>
          <w:color w:val="000000" w:themeColor="text1"/>
          <w:szCs w:val="24"/>
        </w:rPr>
        <w:t>ude i příští rok pokračovat</w:t>
      </w:r>
      <w:r>
        <w:rPr>
          <w:color w:val="000000" w:themeColor="text1"/>
          <w:szCs w:val="24"/>
        </w:rPr>
        <w:t>.</w:t>
      </w:r>
    </w:p>
    <w:p w:rsidR="008B38C7" w:rsidRPr="008B38C7" w:rsidRDefault="008B38C7" w:rsidP="001C6362">
      <w:pPr>
        <w:jc w:val="both"/>
        <w:rPr>
          <w:color w:val="000000" w:themeColor="text1"/>
          <w:szCs w:val="24"/>
        </w:rPr>
      </w:pP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UZ/21/36/2016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44, proti 0, zdržel se 0, nehlasovali 4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002AF9" w:rsidRDefault="00002AF9" w:rsidP="001329BD"/>
    <w:p w:rsidR="00002AF9" w:rsidRDefault="00002AF9" w:rsidP="001329BD"/>
    <w:p w:rsidR="001329BD" w:rsidRDefault="001329BD" w:rsidP="001329BD">
      <w:pPr>
        <w:pStyle w:val="ZAKLADNITEXTTUCNY13"/>
      </w:pPr>
      <w:r>
        <w:t>27.</w:t>
      </w:r>
      <w:r>
        <w:tab/>
        <w:t>Dotační program Olomouckého kraje Program pro vzdělávání ve zdravotnictví pro rok 2016 – vyhlášení</w:t>
      </w:r>
    </w:p>
    <w:p w:rsidR="00002AF9" w:rsidRDefault="00002AF9" w:rsidP="00002AF9">
      <w:pPr>
        <w:spacing w:before="100" w:beforeAutospacing="1" w:after="100" w:afterAutospacing="1"/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>
        <w:rPr>
          <w:b/>
        </w:rPr>
        <w:t xml:space="preserve">Ing. </w:t>
      </w:r>
      <w:proofErr w:type="gramStart"/>
      <w:r>
        <w:rPr>
          <w:b/>
        </w:rPr>
        <w:t>Rozbořil</w:t>
      </w:r>
      <w:proofErr w:type="gramEnd"/>
      <w:r>
        <w:t xml:space="preserve">. Z důvodu nepřítomnosti 1. </w:t>
      </w:r>
      <w:r w:rsidR="00D54BF7">
        <w:t xml:space="preserve">náměstka </w:t>
      </w:r>
      <w:r w:rsidR="00D54BF7">
        <w:br/>
        <w:t xml:space="preserve">MUDr. Fischera </w:t>
      </w:r>
      <w:r>
        <w:t xml:space="preserve">přednese body, týkající se </w:t>
      </w:r>
      <w:r w:rsidR="00D54BF7">
        <w:t>zdravotnictví, náměstkyně</w:t>
      </w:r>
      <w:r>
        <w:t xml:space="preserve"> </w:t>
      </w:r>
      <w:r w:rsidR="00D54BF7">
        <w:br/>
        <w:t>Mgr. Kubjátová.</w:t>
      </w:r>
    </w:p>
    <w:p w:rsidR="001C6362" w:rsidRDefault="001C6362" w:rsidP="001C6362">
      <w:pPr>
        <w:jc w:val="both"/>
        <w:rPr>
          <w:color w:val="000000" w:themeColor="text1"/>
          <w:szCs w:val="24"/>
        </w:rPr>
      </w:pPr>
      <w:r w:rsidRPr="00483EC2">
        <w:rPr>
          <w:b/>
          <w:color w:val="000000" w:themeColor="text1"/>
          <w:szCs w:val="24"/>
        </w:rPr>
        <w:lastRenderedPageBreak/>
        <w:t>Mgr. Kubjátová</w:t>
      </w:r>
      <w:r w:rsidR="00D54BF7">
        <w:rPr>
          <w:color w:val="000000" w:themeColor="text1"/>
          <w:szCs w:val="24"/>
        </w:rPr>
        <w:t xml:space="preserve">: </w:t>
      </w:r>
      <w:r>
        <w:rPr>
          <w:color w:val="000000" w:themeColor="text1"/>
          <w:szCs w:val="24"/>
        </w:rPr>
        <w:t>K dotačnímu programu OK vyhlášeného jako Program pro vzdělávání ve zdravotnictví pro rok 2016. Jedná se o vyhlášení tohoto již klasického dotačního programu.</w:t>
      </w:r>
    </w:p>
    <w:p w:rsidR="001C6362" w:rsidRDefault="001C6362" w:rsidP="001C6362">
      <w:pPr>
        <w:jc w:val="both"/>
      </w:pPr>
    </w:p>
    <w:p w:rsidR="001329BD" w:rsidRDefault="001C6362" w:rsidP="001C6362">
      <w:pPr>
        <w:jc w:val="both"/>
      </w:pPr>
      <w:r w:rsidRPr="008B38C7">
        <w:rPr>
          <w:b/>
        </w:rPr>
        <w:t xml:space="preserve">Ing. </w:t>
      </w:r>
      <w:proofErr w:type="gramStart"/>
      <w:r w:rsidRPr="008B38C7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UZ/21/37/2016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E43CAE" w:rsidRDefault="00E43CAE" w:rsidP="001329BD"/>
    <w:p w:rsidR="00E43CAE" w:rsidRDefault="00E43CAE" w:rsidP="001329BD"/>
    <w:p w:rsidR="001329BD" w:rsidRDefault="001329BD" w:rsidP="001329BD">
      <w:pPr>
        <w:pStyle w:val="ZAKLADNITEXTTUCNY13"/>
      </w:pPr>
      <w:r>
        <w:t>28.</w:t>
      </w:r>
      <w:r>
        <w:tab/>
        <w:t>Žádost o poskytnutí individuální dotace v oblasti zdravotnictví</w:t>
      </w:r>
    </w:p>
    <w:p w:rsidR="001329BD" w:rsidRDefault="001329BD" w:rsidP="001329BD"/>
    <w:p w:rsidR="0084796B" w:rsidRDefault="001329BD" w:rsidP="001329BD">
      <w:r>
        <w:t>Úvodní slovo přednesl</w:t>
      </w:r>
      <w:r w:rsidR="008B38C7">
        <w:t>a</w:t>
      </w:r>
      <w:r>
        <w:t xml:space="preserve"> </w:t>
      </w:r>
      <w:r w:rsidR="0084796B" w:rsidRPr="00483EC2">
        <w:rPr>
          <w:b/>
          <w:color w:val="000000" w:themeColor="text1"/>
          <w:szCs w:val="24"/>
        </w:rPr>
        <w:t>Mgr. Kubjátová</w:t>
      </w:r>
      <w:r>
        <w:t>.</w:t>
      </w:r>
      <w:r w:rsidR="0084796B">
        <w:t xml:space="preserve"> </w:t>
      </w:r>
    </w:p>
    <w:p w:rsidR="008B38C7" w:rsidRDefault="008B38C7" w:rsidP="001329BD">
      <w:pPr>
        <w:rPr>
          <w:b/>
          <w:color w:val="000000" w:themeColor="text1"/>
          <w:szCs w:val="24"/>
        </w:rPr>
      </w:pPr>
    </w:p>
    <w:p w:rsidR="001329BD" w:rsidRDefault="0084796B" w:rsidP="005A4603">
      <w:pPr>
        <w:jc w:val="both"/>
      </w:pPr>
      <w:r>
        <w:rPr>
          <w:b/>
          <w:color w:val="000000" w:themeColor="text1"/>
          <w:szCs w:val="24"/>
        </w:rPr>
        <w:t xml:space="preserve">Ing. </w:t>
      </w:r>
      <w:proofErr w:type="gramStart"/>
      <w:r>
        <w:rPr>
          <w:b/>
          <w:color w:val="000000" w:themeColor="text1"/>
          <w:szCs w:val="24"/>
        </w:rPr>
        <w:t xml:space="preserve">Rozbořil </w:t>
      </w:r>
      <w:r>
        <w:t>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UZ/21/38/2016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E43CAE" w:rsidRDefault="00E43CAE" w:rsidP="001329BD">
      <w:pPr>
        <w:pStyle w:val="ZAKLADNITEXTTUCNY13"/>
      </w:pPr>
    </w:p>
    <w:p w:rsidR="00F94512" w:rsidRDefault="00F94512" w:rsidP="001329BD">
      <w:pPr>
        <w:pStyle w:val="ZAKLADNITEXTTUCNY13"/>
      </w:pPr>
    </w:p>
    <w:p w:rsidR="008B4F80" w:rsidRDefault="008B4F80" w:rsidP="001329BD">
      <w:pPr>
        <w:pStyle w:val="ZAKLADNITEXTTUCNY13"/>
      </w:pPr>
    </w:p>
    <w:p w:rsidR="00F94512" w:rsidRDefault="00F94512" w:rsidP="00F94512">
      <w:pPr>
        <w:pStyle w:val="ZAKLADNITEXT12"/>
        <w:rPr>
          <w:b/>
          <w:bCs/>
        </w:rPr>
      </w:pPr>
      <w:r>
        <w:rPr>
          <w:b/>
          <w:bCs/>
        </w:rPr>
        <w:t xml:space="preserve">Ing. </w:t>
      </w:r>
      <w:proofErr w:type="gramStart"/>
      <w:r>
        <w:rPr>
          <w:b/>
          <w:bCs/>
        </w:rPr>
        <w:t>Rozbořil vyhlásil</w:t>
      </w:r>
      <w:proofErr w:type="gramEnd"/>
      <w:r>
        <w:rPr>
          <w:b/>
          <w:bCs/>
        </w:rPr>
        <w:t xml:space="preserve"> přestávku. Přestávka trvala od 11.30 do 11:45</w:t>
      </w:r>
      <w:r w:rsidRPr="00532E4D">
        <w:rPr>
          <w:b/>
          <w:bCs/>
        </w:rPr>
        <w:t xml:space="preserve"> hod.</w:t>
      </w:r>
    </w:p>
    <w:p w:rsidR="00E43CAE" w:rsidRDefault="00E43CAE" w:rsidP="001329BD">
      <w:pPr>
        <w:pStyle w:val="ZAKLADNITEXTTUCNY13"/>
      </w:pPr>
    </w:p>
    <w:p w:rsidR="00F94512" w:rsidRDefault="00F94512" w:rsidP="001329BD">
      <w:pPr>
        <w:pStyle w:val="ZAKLADNITEXTTUCNY13"/>
      </w:pPr>
    </w:p>
    <w:p w:rsidR="008B4F80" w:rsidRDefault="008B4F80" w:rsidP="001329BD">
      <w:pPr>
        <w:pStyle w:val="ZAKLADNITEXTTUCNY13"/>
      </w:pPr>
    </w:p>
    <w:p w:rsidR="001329BD" w:rsidRDefault="001329BD" w:rsidP="001329BD">
      <w:pPr>
        <w:pStyle w:val="ZAKLADNITEXTTUCNY13"/>
      </w:pPr>
      <w:r>
        <w:t>29.</w:t>
      </w:r>
      <w:r>
        <w:tab/>
        <w:t xml:space="preserve">Program na podporu podnikání 2016 – vyhodnocení </w:t>
      </w:r>
    </w:p>
    <w:p w:rsidR="001329BD" w:rsidRDefault="001329BD" w:rsidP="001329BD"/>
    <w:p w:rsidR="0084796B" w:rsidRDefault="001329BD" w:rsidP="0084796B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="0084796B" w:rsidRPr="0084796B">
        <w:rPr>
          <w:b/>
        </w:rPr>
        <w:t>Bc. Šoltys</w:t>
      </w:r>
      <w:r w:rsidRPr="0084796B">
        <w:rPr>
          <w:b/>
        </w:rPr>
        <w:t>.</w:t>
      </w:r>
      <w:r>
        <w:t xml:space="preserve"> </w:t>
      </w:r>
      <w:r w:rsidR="008B38C7">
        <w:rPr>
          <w:color w:val="000000" w:themeColor="text1"/>
          <w:szCs w:val="24"/>
        </w:rPr>
        <w:t>Celková alokace dotačního programu činí</w:t>
      </w:r>
      <w:r w:rsidR="0084796B">
        <w:rPr>
          <w:color w:val="000000" w:themeColor="text1"/>
          <w:szCs w:val="24"/>
        </w:rPr>
        <w:t xml:space="preserve"> </w:t>
      </w:r>
      <w:r w:rsidR="008B38C7">
        <w:rPr>
          <w:color w:val="000000" w:themeColor="text1"/>
          <w:szCs w:val="24"/>
        </w:rPr>
        <w:br/>
      </w:r>
      <w:r w:rsidR="0084796B">
        <w:rPr>
          <w:color w:val="000000" w:themeColor="text1"/>
          <w:szCs w:val="24"/>
        </w:rPr>
        <w:t xml:space="preserve">670 tis. Kč. </w:t>
      </w:r>
      <w:r w:rsidR="008B38C7">
        <w:rPr>
          <w:color w:val="000000" w:themeColor="text1"/>
          <w:szCs w:val="24"/>
        </w:rPr>
        <w:t>Dotační titul 1 – Podpora soutěží propagujících</w:t>
      </w:r>
      <w:r w:rsidR="0084796B">
        <w:rPr>
          <w:color w:val="000000" w:themeColor="text1"/>
          <w:szCs w:val="24"/>
        </w:rPr>
        <w:t xml:space="preserve"> podnikatele měla alokaci </w:t>
      </w:r>
      <w:r w:rsidR="008B38C7">
        <w:rPr>
          <w:color w:val="000000" w:themeColor="text1"/>
          <w:szCs w:val="24"/>
        </w:rPr>
        <w:t xml:space="preserve">ve výši </w:t>
      </w:r>
      <w:r w:rsidR="0084796B">
        <w:rPr>
          <w:color w:val="000000" w:themeColor="text1"/>
          <w:szCs w:val="24"/>
        </w:rPr>
        <w:t>100 tis. Kč</w:t>
      </w:r>
      <w:r w:rsidR="008B38C7">
        <w:rPr>
          <w:color w:val="000000" w:themeColor="text1"/>
          <w:szCs w:val="24"/>
        </w:rPr>
        <w:t>, dotační titul 2 – P</w:t>
      </w:r>
      <w:r w:rsidR="0084796B">
        <w:rPr>
          <w:color w:val="000000" w:themeColor="text1"/>
          <w:szCs w:val="24"/>
        </w:rPr>
        <w:t>odpo</w:t>
      </w:r>
      <w:r w:rsidR="008B38C7">
        <w:rPr>
          <w:color w:val="000000" w:themeColor="text1"/>
          <w:szCs w:val="24"/>
        </w:rPr>
        <w:t>ra poradenství pro podnikatele měl</w:t>
      </w:r>
      <w:r w:rsidR="0084796B">
        <w:rPr>
          <w:color w:val="000000" w:themeColor="text1"/>
          <w:szCs w:val="24"/>
        </w:rPr>
        <w:t> alo</w:t>
      </w:r>
      <w:r w:rsidR="008B38C7">
        <w:rPr>
          <w:color w:val="000000" w:themeColor="text1"/>
          <w:szCs w:val="24"/>
        </w:rPr>
        <w:t xml:space="preserve">kaci ve výši </w:t>
      </w:r>
      <w:r w:rsidR="0084796B">
        <w:rPr>
          <w:color w:val="000000" w:themeColor="text1"/>
          <w:szCs w:val="24"/>
        </w:rPr>
        <w:t xml:space="preserve">570 tis. Kč. </w:t>
      </w:r>
      <w:r w:rsidR="008B38C7">
        <w:rPr>
          <w:color w:val="000000" w:themeColor="text1"/>
          <w:szCs w:val="24"/>
        </w:rPr>
        <w:t>Na základě výsledků</w:t>
      </w:r>
      <w:r w:rsidR="0084796B">
        <w:rPr>
          <w:color w:val="000000" w:themeColor="text1"/>
          <w:szCs w:val="24"/>
        </w:rPr>
        <w:t xml:space="preserve"> bodového hodnocení </w:t>
      </w:r>
      <w:r w:rsidR="008B38C7">
        <w:rPr>
          <w:color w:val="000000" w:themeColor="text1"/>
          <w:szCs w:val="24"/>
        </w:rPr>
        <w:t>je</w:t>
      </w:r>
      <w:r w:rsidR="0084796B">
        <w:rPr>
          <w:color w:val="000000" w:themeColor="text1"/>
          <w:szCs w:val="24"/>
        </w:rPr>
        <w:t xml:space="preserve"> navrženo</w:t>
      </w:r>
      <w:r w:rsidR="008B38C7">
        <w:rPr>
          <w:color w:val="000000" w:themeColor="text1"/>
          <w:szCs w:val="24"/>
        </w:rPr>
        <w:t xml:space="preserve"> v dotačním titulu č. 1</w:t>
      </w:r>
      <w:r w:rsidR="0084796B">
        <w:rPr>
          <w:color w:val="000000" w:themeColor="text1"/>
          <w:szCs w:val="24"/>
        </w:rPr>
        <w:t xml:space="preserve"> vyhovět </w:t>
      </w:r>
      <w:r w:rsidR="008B38C7">
        <w:rPr>
          <w:color w:val="000000" w:themeColor="text1"/>
          <w:szCs w:val="24"/>
        </w:rPr>
        <w:t xml:space="preserve">Univerzitě Palackého v Olomouci </w:t>
      </w:r>
      <w:r w:rsidR="0084796B">
        <w:rPr>
          <w:color w:val="000000" w:themeColor="text1"/>
          <w:szCs w:val="24"/>
        </w:rPr>
        <w:t xml:space="preserve">a poskytnout tak dotaci ve výši 100 tis. Kč. </w:t>
      </w:r>
      <w:r w:rsidR="008B38C7">
        <w:rPr>
          <w:color w:val="000000" w:themeColor="text1"/>
          <w:szCs w:val="24"/>
        </w:rPr>
        <w:t>V dotačním titulu č. 2 je navrženo vyhovět Krajské hospodářské komoře</w:t>
      </w:r>
      <w:r w:rsidR="0084796B">
        <w:rPr>
          <w:color w:val="000000" w:themeColor="text1"/>
          <w:szCs w:val="24"/>
        </w:rPr>
        <w:t xml:space="preserve"> OK v plné výši a </w:t>
      </w:r>
      <w:r w:rsidR="008B38C7">
        <w:rPr>
          <w:color w:val="000000" w:themeColor="text1"/>
          <w:szCs w:val="24"/>
        </w:rPr>
        <w:t>Fakultě</w:t>
      </w:r>
      <w:r w:rsidR="0084796B">
        <w:rPr>
          <w:color w:val="000000" w:themeColor="text1"/>
          <w:szCs w:val="24"/>
        </w:rPr>
        <w:t xml:space="preserve"> </w:t>
      </w:r>
      <w:r w:rsidR="008B38C7">
        <w:rPr>
          <w:color w:val="000000" w:themeColor="text1"/>
          <w:szCs w:val="24"/>
        </w:rPr>
        <w:t xml:space="preserve">tělesné kultury UP v Olomouci </w:t>
      </w:r>
      <w:r w:rsidR="0084796B">
        <w:rPr>
          <w:color w:val="000000" w:themeColor="text1"/>
          <w:szCs w:val="24"/>
        </w:rPr>
        <w:t xml:space="preserve">snížit tuto dotaci na 70 tis. Kč. </w:t>
      </w:r>
    </w:p>
    <w:p w:rsidR="0084796B" w:rsidRDefault="0084796B" w:rsidP="0084796B">
      <w:pPr>
        <w:jc w:val="both"/>
        <w:rPr>
          <w:color w:val="000000" w:themeColor="text1"/>
          <w:szCs w:val="24"/>
        </w:rPr>
      </w:pPr>
    </w:p>
    <w:p w:rsidR="001329BD" w:rsidRDefault="0084796B" w:rsidP="0084796B">
      <w:pPr>
        <w:jc w:val="both"/>
      </w:pPr>
      <w:r w:rsidRPr="0084796B">
        <w:rPr>
          <w:b/>
          <w:color w:val="000000" w:themeColor="text1"/>
          <w:szCs w:val="24"/>
        </w:rPr>
        <w:t xml:space="preserve">Ing. </w:t>
      </w:r>
      <w:proofErr w:type="gramStart"/>
      <w:r w:rsidRPr="0084796B">
        <w:rPr>
          <w:b/>
          <w:color w:val="000000" w:themeColor="text1"/>
          <w:szCs w:val="24"/>
        </w:rPr>
        <w:t>Rozbořil</w:t>
      </w:r>
      <w:r>
        <w:rPr>
          <w:color w:val="000000" w:themeColor="text1"/>
          <w:szCs w:val="24"/>
        </w:rPr>
        <w:t xml:space="preserve"> </w:t>
      </w:r>
      <w:r>
        <w:t>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UZ/21/39/2016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42, proti 0, zdržel se 0, nehlasovali 6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8B4F80" w:rsidRDefault="008B4F80" w:rsidP="001329BD">
      <w:pPr>
        <w:pStyle w:val="ZAKLADNITEXTTUCNY13"/>
      </w:pPr>
    </w:p>
    <w:p w:rsidR="008B4F80" w:rsidRDefault="008B4F80" w:rsidP="001329BD">
      <w:pPr>
        <w:pStyle w:val="ZAKLADNITEXTTUCNY13"/>
      </w:pPr>
    </w:p>
    <w:p w:rsidR="001329BD" w:rsidRDefault="001329BD" w:rsidP="001329BD">
      <w:pPr>
        <w:pStyle w:val="ZAKLADNITEXTTUCNY13"/>
      </w:pPr>
      <w:r>
        <w:lastRenderedPageBreak/>
        <w:t>30.</w:t>
      </w:r>
      <w:r>
        <w:tab/>
        <w:t xml:space="preserve">Program obnovy venkova Olomouckého kraje 2016 – vyhodnocení </w:t>
      </w:r>
    </w:p>
    <w:p w:rsidR="001329BD" w:rsidRDefault="001329BD" w:rsidP="001329BD"/>
    <w:p w:rsidR="0084796B" w:rsidRDefault="001329BD" w:rsidP="005A4603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="0084796B" w:rsidRPr="0084796B">
        <w:rPr>
          <w:b/>
        </w:rPr>
        <w:t>Bc. Šoltys</w:t>
      </w:r>
      <w:r w:rsidR="0084796B">
        <w:rPr>
          <w:color w:val="000000" w:themeColor="text1"/>
          <w:szCs w:val="24"/>
        </w:rPr>
        <w:t xml:space="preserve">. </w:t>
      </w:r>
      <w:r w:rsidR="00AE0B6E">
        <w:rPr>
          <w:color w:val="000000" w:themeColor="text1"/>
          <w:szCs w:val="24"/>
        </w:rPr>
        <w:t>Celková alokace dotačního programu činí</w:t>
      </w:r>
      <w:r w:rsidR="0084796B">
        <w:rPr>
          <w:color w:val="000000" w:themeColor="text1"/>
          <w:szCs w:val="24"/>
        </w:rPr>
        <w:t xml:space="preserve"> </w:t>
      </w:r>
      <w:r w:rsidR="00AE0B6E">
        <w:rPr>
          <w:color w:val="000000" w:themeColor="text1"/>
          <w:szCs w:val="24"/>
        </w:rPr>
        <w:br/>
      </w:r>
      <w:r w:rsidR="0084796B">
        <w:rPr>
          <w:color w:val="000000" w:themeColor="text1"/>
          <w:szCs w:val="24"/>
        </w:rPr>
        <w:t xml:space="preserve">30 mil. Kč. </w:t>
      </w:r>
      <w:r w:rsidR="00AE0B6E">
        <w:rPr>
          <w:color w:val="000000" w:themeColor="text1"/>
          <w:szCs w:val="24"/>
        </w:rPr>
        <w:t xml:space="preserve">U dotačního titulu č. 1 </w:t>
      </w:r>
      <w:r w:rsidR="00AD7115">
        <w:rPr>
          <w:color w:val="000000" w:themeColor="text1"/>
          <w:szCs w:val="24"/>
        </w:rPr>
        <w:t xml:space="preserve">bylo přijato celkem 155 žádostí, z toho vyhovujeme </w:t>
      </w:r>
      <w:r w:rsidR="00AD7115">
        <w:rPr>
          <w:color w:val="000000" w:themeColor="text1"/>
          <w:szCs w:val="24"/>
        </w:rPr>
        <w:br/>
        <w:t xml:space="preserve">120 žádostem, </w:t>
      </w:r>
      <w:r w:rsidR="00AE0B6E">
        <w:rPr>
          <w:color w:val="000000" w:themeColor="text1"/>
          <w:szCs w:val="24"/>
        </w:rPr>
        <w:t>původní výše</w:t>
      </w:r>
      <w:r w:rsidR="00AD7115">
        <w:rPr>
          <w:color w:val="000000" w:themeColor="text1"/>
          <w:szCs w:val="24"/>
        </w:rPr>
        <w:t xml:space="preserve"> alokace</w:t>
      </w:r>
      <w:r w:rsidR="0084796B">
        <w:rPr>
          <w:color w:val="000000" w:themeColor="text1"/>
          <w:szCs w:val="24"/>
        </w:rPr>
        <w:t xml:space="preserve"> 28 mil. Kč</w:t>
      </w:r>
      <w:r w:rsidR="00AE0B6E">
        <w:rPr>
          <w:color w:val="000000" w:themeColor="text1"/>
          <w:szCs w:val="24"/>
        </w:rPr>
        <w:t xml:space="preserve"> </w:t>
      </w:r>
      <w:r w:rsidR="00AD7115">
        <w:rPr>
          <w:color w:val="000000" w:themeColor="text1"/>
          <w:szCs w:val="24"/>
        </w:rPr>
        <w:t xml:space="preserve">byla </w:t>
      </w:r>
      <w:r w:rsidR="00AE0B6E">
        <w:rPr>
          <w:color w:val="000000" w:themeColor="text1"/>
          <w:szCs w:val="24"/>
        </w:rPr>
        <w:t>navýšena na 29 300 325 Kč</w:t>
      </w:r>
      <w:r w:rsidR="0084796B">
        <w:rPr>
          <w:color w:val="000000" w:themeColor="text1"/>
          <w:szCs w:val="24"/>
        </w:rPr>
        <w:t>.</w:t>
      </w:r>
      <w:r w:rsidR="00AD7115">
        <w:rPr>
          <w:color w:val="000000" w:themeColor="text1"/>
          <w:szCs w:val="24"/>
        </w:rPr>
        <w:t xml:space="preserve"> Požadavky obcí byly ve výši 37 648 348 Kč. V případě, že je shoda počtu bodů má </w:t>
      </w:r>
      <w:proofErr w:type="gramStart"/>
      <w:r w:rsidR="00AD7115">
        <w:rPr>
          <w:color w:val="000000" w:themeColor="text1"/>
          <w:szCs w:val="24"/>
        </w:rPr>
        <w:t>prioritu</w:t>
      </w:r>
      <w:proofErr w:type="gramEnd"/>
      <w:r w:rsidR="00AD7115">
        <w:rPr>
          <w:color w:val="000000" w:themeColor="text1"/>
          <w:szCs w:val="24"/>
        </w:rPr>
        <w:t xml:space="preserve"> žadatel s menším počtem obyvatel. Vycházeli jsme ze statistiky MVČR </w:t>
      </w:r>
      <w:r w:rsidR="00AD7115">
        <w:rPr>
          <w:color w:val="000000" w:themeColor="text1"/>
          <w:szCs w:val="24"/>
        </w:rPr>
        <w:br/>
        <w:t>k 1. 1. 2016 a ti náhradníci, kteří jsou pod čísly 121 – 155 budou uspokojeni v případě, že některý ze žadatelů od čísla 1 – 120 nebude tuto dotaci čerpat nebo ji odřekne.</w:t>
      </w:r>
      <w:r w:rsidR="0084796B">
        <w:rPr>
          <w:color w:val="000000" w:themeColor="text1"/>
          <w:szCs w:val="24"/>
        </w:rPr>
        <w:t xml:space="preserve"> </w:t>
      </w:r>
      <w:r w:rsidR="00AD7115">
        <w:rPr>
          <w:color w:val="000000" w:themeColor="text1"/>
          <w:szCs w:val="24"/>
        </w:rPr>
        <w:t>V dotačním</w:t>
      </w:r>
      <w:r w:rsidR="00AE0B6E">
        <w:rPr>
          <w:color w:val="000000" w:themeColor="text1"/>
          <w:szCs w:val="24"/>
        </w:rPr>
        <w:t xml:space="preserve"> titulu č. 2 finanční prostředky </w:t>
      </w:r>
      <w:r w:rsidR="0084796B">
        <w:rPr>
          <w:color w:val="000000" w:themeColor="text1"/>
          <w:szCs w:val="24"/>
        </w:rPr>
        <w:t>vyčerpány nebyly</w:t>
      </w:r>
      <w:r w:rsidR="00AE0B6E">
        <w:rPr>
          <w:color w:val="000000" w:themeColor="text1"/>
          <w:szCs w:val="24"/>
        </w:rPr>
        <w:t>.</w:t>
      </w:r>
    </w:p>
    <w:p w:rsidR="0084796B" w:rsidRDefault="0084796B" w:rsidP="005A4603">
      <w:pPr>
        <w:jc w:val="both"/>
        <w:rPr>
          <w:color w:val="000000" w:themeColor="text1"/>
          <w:szCs w:val="24"/>
        </w:rPr>
      </w:pPr>
    </w:p>
    <w:p w:rsidR="001329BD" w:rsidRDefault="0084796B" w:rsidP="005A4603">
      <w:pPr>
        <w:jc w:val="both"/>
      </w:pPr>
      <w:r w:rsidRPr="0084796B">
        <w:rPr>
          <w:b/>
        </w:rPr>
        <w:t xml:space="preserve">Ing. </w:t>
      </w:r>
      <w:proofErr w:type="gramStart"/>
      <w:r w:rsidRPr="0084796B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UZ/21/40/2016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31.</w:t>
      </w:r>
      <w:r>
        <w:tab/>
        <w:t xml:space="preserve">Program na podporu místních produktů 2016 – vyhodnocení </w:t>
      </w:r>
    </w:p>
    <w:p w:rsidR="001329BD" w:rsidRDefault="001329BD" w:rsidP="001329BD"/>
    <w:p w:rsidR="0084796B" w:rsidRDefault="001329BD" w:rsidP="0084796B">
      <w:pPr>
        <w:jc w:val="both"/>
      </w:pPr>
      <w:r>
        <w:t xml:space="preserve">Úvodní slovo přednesl </w:t>
      </w:r>
      <w:r w:rsidR="0084796B" w:rsidRPr="0084796B">
        <w:rPr>
          <w:b/>
        </w:rPr>
        <w:t>Bc. Šoltys</w:t>
      </w:r>
      <w:r>
        <w:t>.</w:t>
      </w:r>
      <w:r w:rsidR="0084796B">
        <w:t xml:space="preserve"> </w:t>
      </w:r>
      <w:r w:rsidR="00AD7115">
        <w:rPr>
          <w:color w:val="000000" w:themeColor="text1"/>
          <w:szCs w:val="24"/>
        </w:rPr>
        <w:t>C</w:t>
      </w:r>
      <w:r w:rsidR="0084796B">
        <w:rPr>
          <w:color w:val="000000" w:themeColor="text1"/>
          <w:szCs w:val="24"/>
        </w:rPr>
        <w:t xml:space="preserve">elková alokace </w:t>
      </w:r>
      <w:r w:rsidR="00AD7115">
        <w:rPr>
          <w:color w:val="000000" w:themeColor="text1"/>
          <w:szCs w:val="24"/>
        </w:rPr>
        <w:t xml:space="preserve">na tento program činí </w:t>
      </w:r>
      <w:r w:rsidR="005A4603">
        <w:rPr>
          <w:color w:val="000000" w:themeColor="text1"/>
          <w:szCs w:val="24"/>
        </w:rPr>
        <w:br/>
      </w:r>
      <w:r w:rsidR="0084796B">
        <w:rPr>
          <w:color w:val="000000" w:themeColor="text1"/>
          <w:szCs w:val="24"/>
        </w:rPr>
        <w:t xml:space="preserve">400 tis. Kč. </w:t>
      </w:r>
      <w:r w:rsidR="00AD7115">
        <w:rPr>
          <w:color w:val="000000" w:themeColor="text1"/>
          <w:szCs w:val="24"/>
        </w:rPr>
        <w:t>Na dotační titul č. 1 – Podpora regionálního značení byla</w:t>
      </w:r>
      <w:r w:rsidR="0085198D">
        <w:rPr>
          <w:color w:val="000000" w:themeColor="text1"/>
          <w:szCs w:val="24"/>
        </w:rPr>
        <w:t xml:space="preserve"> alokace </w:t>
      </w:r>
      <w:r w:rsidR="005A4603">
        <w:rPr>
          <w:color w:val="000000" w:themeColor="text1"/>
          <w:szCs w:val="24"/>
        </w:rPr>
        <w:br/>
      </w:r>
      <w:r w:rsidR="0085198D">
        <w:rPr>
          <w:color w:val="000000" w:themeColor="text1"/>
          <w:szCs w:val="24"/>
        </w:rPr>
        <w:t>300 tis. Kč, na</w:t>
      </w:r>
      <w:r w:rsidR="00AD7115">
        <w:rPr>
          <w:color w:val="000000" w:themeColor="text1"/>
          <w:szCs w:val="24"/>
        </w:rPr>
        <w:t> </w:t>
      </w:r>
      <w:r w:rsidR="0085198D">
        <w:rPr>
          <w:color w:val="000000" w:themeColor="text1"/>
          <w:szCs w:val="24"/>
        </w:rPr>
        <w:t>dotační</w:t>
      </w:r>
      <w:r w:rsidR="00AD7115">
        <w:rPr>
          <w:color w:val="000000" w:themeColor="text1"/>
          <w:szCs w:val="24"/>
        </w:rPr>
        <w:t xml:space="preserve"> </w:t>
      </w:r>
      <w:r w:rsidR="0085198D">
        <w:rPr>
          <w:color w:val="000000" w:themeColor="text1"/>
          <w:szCs w:val="24"/>
        </w:rPr>
        <w:t>titul</w:t>
      </w:r>
      <w:r w:rsidR="00AD7115">
        <w:rPr>
          <w:color w:val="000000" w:themeColor="text1"/>
          <w:szCs w:val="24"/>
        </w:rPr>
        <w:t xml:space="preserve"> č. 2 –</w:t>
      </w:r>
      <w:r w:rsidR="0085198D">
        <w:rPr>
          <w:color w:val="000000" w:themeColor="text1"/>
          <w:szCs w:val="24"/>
        </w:rPr>
        <w:t xml:space="preserve"> Podpora farářských činí</w:t>
      </w:r>
      <w:r w:rsidR="0084796B">
        <w:rPr>
          <w:color w:val="000000" w:themeColor="text1"/>
          <w:szCs w:val="24"/>
        </w:rPr>
        <w:t xml:space="preserve"> alokace 100 tis. Kč.</w:t>
      </w:r>
    </w:p>
    <w:p w:rsidR="0084796B" w:rsidRDefault="0084796B" w:rsidP="0084796B">
      <w:pPr>
        <w:jc w:val="both"/>
      </w:pPr>
    </w:p>
    <w:p w:rsidR="001329BD" w:rsidRDefault="0084796B" w:rsidP="0084796B">
      <w:pPr>
        <w:jc w:val="both"/>
      </w:pPr>
      <w:r w:rsidRPr="0084796B">
        <w:rPr>
          <w:b/>
        </w:rPr>
        <w:t xml:space="preserve">Ing. </w:t>
      </w:r>
      <w:proofErr w:type="gramStart"/>
      <w:r w:rsidRPr="0084796B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UZ/21/41/2016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32.</w:t>
      </w:r>
      <w:r>
        <w:tab/>
        <w:t xml:space="preserve">Program rozvoje územního obvodu Olomouckého kraje </w:t>
      </w:r>
      <w:r w:rsidR="000262DF">
        <w:br/>
      </w:r>
      <w:r>
        <w:t xml:space="preserve">– vyhodnocení za rok 2015 </w:t>
      </w:r>
    </w:p>
    <w:p w:rsidR="001329BD" w:rsidRDefault="001329BD" w:rsidP="001329BD"/>
    <w:p w:rsidR="0084796B" w:rsidRDefault="001329BD" w:rsidP="0085198D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="0084796B" w:rsidRPr="0084796B">
        <w:rPr>
          <w:b/>
        </w:rPr>
        <w:t>Bc. Šoltys</w:t>
      </w:r>
      <w:r>
        <w:t>.</w:t>
      </w:r>
      <w:r w:rsidR="0084796B">
        <w:rPr>
          <w:color w:val="000000" w:themeColor="text1"/>
          <w:szCs w:val="24"/>
        </w:rPr>
        <w:t xml:space="preserve"> </w:t>
      </w:r>
      <w:r w:rsidR="0085198D">
        <w:rPr>
          <w:color w:val="000000" w:themeColor="text1"/>
          <w:szCs w:val="24"/>
        </w:rPr>
        <w:t>Jedná se o</w:t>
      </w:r>
      <w:r w:rsidR="0084796B">
        <w:rPr>
          <w:color w:val="000000" w:themeColor="text1"/>
          <w:szCs w:val="24"/>
        </w:rPr>
        <w:t xml:space="preserve"> strategický dokument, který zasahuje do všech činností OK</w:t>
      </w:r>
      <w:r w:rsidR="0085198D">
        <w:rPr>
          <w:color w:val="000000" w:themeColor="text1"/>
          <w:szCs w:val="24"/>
        </w:rPr>
        <w:t>.  Dne</w:t>
      </w:r>
      <w:r w:rsidR="0084796B">
        <w:rPr>
          <w:color w:val="000000" w:themeColor="text1"/>
          <w:szCs w:val="24"/>
        </w:rPr>
        <w:t xml:space="preserve"> 25. 9. </w:t>
      </w:r>
      <w:r w:rsidR="0085198D">
        <w:rPr>
          <w:color w:val="000000" w:themeColor="text1"/>
          <w:szCs w:val="24"/>
        </w:rPr>
        <w:t>2015</w:t>
      </w:r>
      <w:r w:rsidR="0084796B">
        <w:rPr>
          <w:color w:val="000000" w:themeColor="text1"/>
          <w:szCs w:val="24"/>
        </w:rPr>
        <w:t xml:space="preserve"> ZOK schvalovalo </w:t>
      </w:r>
      <w:r w:rsidR="0085198D">
        <w:rPr>
          <w:color w:val="000000" w:themeColor="text1"/>
          <w:szCs w:val="24"/>
        </w:rPr>
        <w:t xml:space="preserve">jeho </w:t>
      </w:r>
      <w:r w:rsidR="0084796B">
        <w:rPr>
          <w:color w:val="000000" w:themeColor="text1"/>
          <w:szCs w:val="24"/>
        </w:rPr>
        <w:t xml:space="preserve">aktualizaci </w:t>
      </w:r>
      <w:r w:rsidR="0085198D">
        <w:rPr>
          <w:color w:val="000000" w:themeColor="text1"/>
          <w:szCs w:val="24"/>
        </w:rPr>
        <w:t>a </w:t>
      </w:r>
      <w:r w:rsidR="0084796B">
        <w:rPr>
          <w:color w:val="000000" w:themeColor="text1"/>
          <w:szCs w:val="24"/>
        </w:rPr>
        <w:t xml:space="preserve">vyhodnocení za rok 2015, již bylo provedeno dle již nově schválených těchto priorit. Souhrnné výsledky s komentářem jsou obsaženy v hodnotící zprávě, která je v Příloze č. 1 důvodové zprávy a podrobně je možné se seznámit s realizovanými činnostmi v tabulkovém přehledu, který je Přílohou č. 2 důvodové zprávy. Je třeba zde také vzpomenout, že 24. 11. </w:t>
      </w:r>
      <w:r w:rsidR="0085198D">
        <w:rPr>
          <w:color w:val="000000" w:themeColor="text1"/>
          <w:szCs w:val="24"/>
        </w:rPr>
        <w:t>2015</w:t>
      </w:r>
      <w:r w:rsidR="0084796B">
        <w:rPr>
          <w:color w:val="000000" w:themeColor="text1"/>
          <w:szCs w:val="24"/>
        </w:rPr>
        <w:t xml:space="preserve"> došlo je změně zákona č. 248/2000 Sb.</w:t>
      </w:r>
      <w:r w:rsidR="0085198D">
        <w:rPr>
          <w:color w:val="000000" w:themeColor="text1"/>
          <w:szCs w:val="24"/>
        </w:rPr>
        <w:t>,</w:t>
      </w:r>
      <w:r w:rsidR="000262DF">
        <w:rPr>
          <w:color w:val="000000" w:themeColor="text1"/>
          <w:szCs w:val="24"/>
        </w:rPr>
        <w:t xml:space="preserve"> o </w:t>
      </w:r>
      <w:r w:rsidR="0084796B">
        <w:rPr>
          <w:color w:val="000000" w:themeColor="text1"/>
          <w:szCs w:val="24"/>
        </w:rPr>
        <w:t>podpoře regionálního rozvoje. Zákon předpokládá, že kraje budou zpracovat strategie územního obvodu</w:t>
      </w:r>
      <w:r w:rsidR="00B50B51">
        <w:rPr>
          <w:color w:val="000000" w:themeColor="text1"/>
          <w:szCs w:val="24"/>
        </w:rPr>
        <w:t>,</w:t>
      </w:r>
      <w:r w:rsidR="0084796B">
        <w:rPr>
          <w:color w:val="000000" w:themeColor="text1"/>
          <w:szCs w:val="24"/>
        </w:rPr>
        <w:t xml:space="preserve"> a proto navrhujeme, aby </w:t>
      </w:r>
      <w:r w:rsidR="0085198D">
        <w:rPr>
          <w:color w:val="000000" w:themeColor="text1"/>
          <w:szCs w:val="24"/>
        </w:rPr>
        <w:t xml:space="preserve">došlo ke změně názvu dokumentu tak, aby byl v </w:t>
      </w:r>
      <w:r w:rsidR="0084796B">
        <w:rPr>
          <w:color w:val="000000" w:themeColor="text1"/>
          <w:szCs w:val="24"/>
        </w:rPr>
        <w:t>souladu s novým zněním zákona</w:t>
      </w:r>
      <w:r w:rsidR="0085198D">
        <w:rPr>
          <w:color w:val="000000" w:themeColor="text1"/>
          <w:szCs w:val="24"/>
        </w:rPr>
        <w:t>.</w:t>
      </w:r>
      <w:r w:rsidR="0084796B">
        <w:rPr>
          <w:color w:val="000000" w:themeColor="text1"/>
          <w:szCs w:val="24"/>
        </w:rPr>
        <w:t xml:space="preserve"> </w:t>
      </w:r>
      <w:r w:rsidR="000262DF">
        <w:rPr>
          <w:color w:val="000000" w:themeColor="text1"/>
          <w:szCs w:val="24"/>
        </w:rPr>
        <w:t>Nenazýval by se</w:t>
      </w:r>
      <w:r w:rsidR="0084796B">
        <w:rPr>
          <w:color w:val="000000" w:themeColor="text1"/>
          <w:szCs w:val="24"/>
        </w:rPr>
        <w:t xml:space="preserve"> program, ale Strategie rozvoje územního obvodu OK</w:t>
      </w:r>
      <w:r w:rsidR="000262DF">
        <w:rPr>
          <w:color w:val="000000" w:themeColor="text1"/>
          <w:szCs w:val="24"/>
        </w:rPr>
        <w:t>.</w:t>
      </w:r>
    </w:p>
    <w:p w:rsidR="000262DF" w:rsidRDefault="000262DF" w:rsidP="0085198D">
      <w:pPr>
        <w:jc w:val="both"/>
        <w:rPr>
          <w:color w:val="000000" w:themeColor="text1"/>
          <w:szCs w:val="24"/>
        </w:rPr>
      </w:pPr>
    </w:p>
    <w:p w:rsidR="001329BD" w:rsidRDefault="000262DF" w:rsidP="0085198D">
      <w:pPr>
        <w:jc w:val="both"/>
      </w:pPr>
      <w:r w:rsidRPr="000262DF">
        <w:rPr>
          <w:b/>
        </w:rPr>
        <w:lastRenderedPageBreak/>
        <w:t xml:space="preserve">Ing. </w:t>
      </w:r>
      <w:proofErr w:type="gramStart"/>
      <w:r w:rsidRPr="000262DF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UZ/21/42/2016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33.</w:t>
      </w:r>
      <w:r>
        <w:tab/>
        <w:t>Zásady územ</w:t>
      </w:r>
      <w:r w:rsidR="000262DF">
        <w:t xml:space="preserve">ního rozvoje Olomouckého kraje </w:t>
      </w:r>
      <w:r>
        <w:t xml:space="preserve">– návrh Povodí Moravy, s. p., na provedení aktualizace </w:t>
      </w:r>
    </w:p>
    <w:p w:rsidR="001329BD" w:rsidRDefault="001329BD" w:rsidP="001329BD"/>
    <w:p w:rsidR="0084796B" w:rsidRDefault="001329BD" w:rsidP="0084796B">
      <w:pPr>
        <w:jc w:val="both"/>
        <w:rPr>
          <w:color w:val="000000" w:themeColor="text1"/>
          <w:szCs w:val="24"/>
        </w:rPr>
      </w:pPr>
      <w:r>
        <w:t>Úvodní slovo přednesl</w:t>
      </w:r>
      <w:r w:rsidR="0084796B">
        <w:t xml:space="preserve"> </w:t>
      </w:r>
      <w:r w:rsidR="0084796B" w:rsidRPr="0084796B">
        <w:rPr>
          <w:b/>
        </w:rPr>
        <w:t>Bc. Šoltys</w:t>
      </w:r>
      <w:r>
        <w:t>.</w:t>
      </w:r>
      <w:r w:rsidR="0084796B">
        <w:t xml:space="preserve"> </w:t>
      </w:r>
      <w:r w:rsidR="0084796B">
        <w:rPr>
          <w:color w:val="000000" w:themeColor="text1"/>
          <w:szCs w:val="24"/>
        </w:rPr>
        <w:t>Tento materiál</w:t>
      </w:r>
      <w:r w:rsidR="000262DF">
        <w:rPr>
          <w:color w:val="000000" w:themeColor="text1"/>
          <w:szCs w:val="24"/>
        </w:rPr>
        <w:t xml:space="preserve"> obsahuje</w:t>
      </w:r>
      <w:r w:rsidR="0084796B">
        <w:rPr>
          <w:color w:val="000000" w:themeColor="text1"/>
          <w:szCs w:val="24"/>
        </w:rPr>
        <w:t xml:space="preserve"> žádost </w:t>
      </w:r>
      <w:r w:rsidR="000262DF">
        <w:rPr>
          <w:color w:val="000000" w:themeColor="text1"/>
          <w:szCs w:val="24"/>
        </w:rPr>
        <w:t xml:space="preserve">Povodí Moravy, s. p. </w:t>
      </w:r>
      <w:r w:rsidR="0084796B">
        <w:rPr>
          <w:color w:val="000000" w:themeColor="text1"/>
          <w:szCs w:val="24"/>
        </w:rPr>
        <w:t>na aktualizaci zásad územního rozvoje ve všech bodech</w:t>
      </w:r>
      <w:r w:rsidR="000262DF">
        <w:rPr>
          <w:color w:val="000000" w:themeColor="text1"/>
          <w:szCs w:val="24"/>
        </w:rPr>
        <w:t>,</w:t>
      </w:r>
      <w:r w:rsidR="0084796B">
        <w:rPr>
          <w:color w:val="000000" w:themeColor="text1"/>
          <w:szCs w:val="24"/>
        </w:rPr>
        <w:t xml:space="preserve"> týkajících se suché nádrže Teplice. Povodí Moravy </w:t>
      </w:r>
      <w:r w:rsidR="000262DF">
        <w:rPr>
          <w:color w:val="000000" w:themeColor="text1"/>
          <w:szCs w:val="24"/>
        </w:rPr>
        <w:t xml:space="preserve">žádá </w:t>
      </w:r>
      <w:r w:rsidR="0084796B">
        <w:rPr>
          <w:color w:val="000000" w:themeColor="text1"/>
          <w:szCs w:val="24"/>
        </w:rPr>
        <w:t xml:space="preserve">o změnu názvu a charakter stavby suché nádrže Teplice na vodní dílo Skalička. </w:t>
      </w:r>
      <w:r w:rsidR="000262DF">
        <w:rPr>
          <w:color w:val="000000" w:themeColor="text1"/>
          <w:szCs w:val="24"/>
        </w:rPr>
        <w:t>V</w:t>
      </w:r>
      <w:r w:rsidR="0084796B">
        <w:rPr>
          <w:color w:val="000000" w:themeColor="text1"/>
          <w:szCs w:val="24"/>
        </w:rPr>
        <w:t xml:space="preserve"> současné době </w:t>
      </w:r>
      <w:r w:rsidR="000262DF">
        <w:rPr>
          <w:color w:val="000000" w:themeColor="text1"/>
          <w:szCs w:val="24"/>
        </w:rPr>
        <w:t xml:space="preserve">není možné </w:t>
      </w:r>
      <w:r w:rsidR="0084796B">
        <w:rPr>
          <w:color w:val="000000" w:themeColor="text1"/>
          <w:szCs w:val="24"/>
        </w:rPr>
        <w:t xml:space="preserve">této žádosti vyhovět a je tedy nutné v souladu se stavebním zákonem návrh </w:t>
      </w:r>
      <w:r w:rsidR="000262DF">
        <w:rPr>
          <w:color w:val="000000" w:themeColor="text1"/>
          <w:szCs w:val="24"/>
        </w:rPr>
        <w:t xml:space="preserve">Povodí Moravy, </w:t>
      </w:r>
      <w:r w:rsidR="00E14EAB">
        <w:rPr>
          <w:color w:val="000000" w:themeColor="text1"/>
          <w:szCs w:val="24"/>
        </w:rPr>
        <w:br/>
      </w:r>
      <w:r w:rsidR="000262DF">
        <w:rPr>
          <w:color w:val="000000" w:themeColor="text1"/>
          <w:szCs w:val="24"/>
        </w:rPr>
        <w:t xml:space="preserve">s. p. </w:t>
      </w:r>
      <w:r w:rsidR="0084796B">
        <w:rPr>
          <w:color w:val="000000" w:themeColor="text1"/>
          <w:szCs w:val="24"/>
        </w:rPr>
        <w:t xml:space="preserve">odmítnout </w:t>
      </w:r>
      <w:r w:rsidR="00E14EAB">
        <w:rPr>
          <w:color w:val="000000" w:themeColor="text1"/>
          <w:szCs w:val="24"/>
        </w:rPr>
        <w:t>do doby</w:t>
      </w:r>
      <w:r w:rsidR="0084796B">
        <w:rPr>
          <w:color w:val="000000" w:themeColor="text1"/>
          <w:szCs w:val="24"/>
        </w:rPr>
        <w:t xml:space="preserve"> p</w:t>
      </w:r>
      <w:r w:rsidR="00E14EAB">
        <w:rPr>
          <w:color w:val="000000" w:themeColor="text1"/>
          <w:szCs w:val="24"/>
        </w:rPr>
        <w:t>rovedení příslušné aktualizace P</w:t>
      </w:r>
      <w:r w:rsidR="0084796B">
        <w:rPr>
          <w:color w:val="000000" w:themeColor="text1"/>
          <w:szCs w:val="24"/>
        </w:rPr>
        <w:t>olitiky územního rozvoje ČR.</w:t>
      </w:r>
    </w:p>
    <w:p w:rsidR="0084796B" w:rsidRDefault="0084796B" w:rsidP="0084796B">
      <w:pPr>
        <w:jc w:val="both"/>
        <w:rPr>
          <w:color w:val="000000" w:themeColor="text1"/>
          <w:szCs w:val="24"/>
        </w:rPr>
      </w:pPr>
    </w:p>
    <w:p w:rsidR="001329BD" w:rsidRDefault="0084796B" w:rsidP="0084796B">
      <w:pPr>
        <w:jc w:val="both"/>
      </w:pPr>
      <w:r w:rsidRPr="0084796B">
        <w:rPr>
          <w:b/>
        </w:rPr>
        <w:t xml:space="preserve">Ing. </w:t>
      </w:r>
      <w:proofErr w:type="gramStart"/>
      <w:r w:rsidRPr="0084796B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</w:t>
      </w:r>
    </w:p>
    <w:p w:rsidR="0084796B" w:rsidRDefault="0084796B" w:rsidP="0084796B">
      <w:pPr>
        <w:jc w:val="both"/>
      </w:pPr>
    </w:p>
    <w:p w:rsidR="0084796B" w:rsidRDefault="0084796B" w:rsidP="00E14EAB">
      <w:pPr>
        <w:jc w:val="both"/>
        <w:rPr>
          <w:color w:val="000000" w:themeColor="text1"/>
          <w:szCs w:val="24"/>
        </w:rPr>
      </w:pPr>
      <w:r w:rsidRPr="00625014">
        <w:rPr>
          <w:b/>
          <w:color w:val="000000" w:themeColor="text1"/>
          <w:szCs w:val="24"/>
        </w:rPr>
        <w:t>Ing. Horák</w:t>
      </w:r>
      <w:r>
        <w:rPr>
          <w:color w:val="000000" w:themeColor="text1"/>
          <w:szCs w:val="24"/>
        </w:rPr>
        <w:t xml:space="preserve">: </w:t>
      </w:r>
      <w:r w:rsidR="00E14EAB">
        <w:rPr>
          <w:color w:val="000000" w:themeColor="text1"/>
          <w:szCs w:val="24"/>
        </w:rPr>
        <w:t xml:space="preserve">Jedná se o revoluční změnu. O </w:t>
      </w:r>
      <w:r>
        <w:rPr>
          <w:color w:val="000000" w:themeColor="text1"/>
          <w:szCs w:val="24"/>
        </w:rPr>
        <w:t>suché nádrži</w:t>
      </w:r>
      <w:r w:rsidR="00E14EAB">
        <w:rPr>
          <w:color w:val="000000" w:themeColor="text1"/>
          <w:szCs w:val="24"/>
        </w:rPr>
        <w:t xml:space="preserve"> se hovoří dlouhá léta. </w:t>
      </w:r>
      <w:r>
        <w:rPr>
          <w:color w:val="000000" w:themeColor="text1"/>
          <w:szCs w:val="24"/>
        </w:rPr>
        <w:t xml:space="preserve">V důvodové zprávě je pouze zmíněno, že momentálně </w:t>
      </w:r>
      <w:r w:rsidR="00E14EAB">
        <w:rPr>
          <w:color w:val="000000" w:themeColor="text1"/>
          <w:szCs w:val="24"/>
        </w:rPr>
        <w:t>žádost</w:t>
      </w:r>
      <w:r>
        <w:rPr>
          <w:color w:val="000000" w:themeColor="text1"/>
          <w:szCs w:val="24"/>
        </w:rPr>
        <w:t xml:space="preserve"> Povodí Moravy</w:t>
      </w:r>
      <w:r w:rsidR="00E14EAB">
        <w:rPr>
          <w:color w:val="000000" w:themeColor="text1"/>
          <w:szCs w:val="24"/>
        </w:rPr>
        <w:t>, s. p.</w:t>
      </w:r>
      <w:r>
        <w:rPr>
          <w:color w:val="000000" w:themeColor="text1"/>
          <w:szCs w:val="24"/>
        </w:rPr>
        <w:t xml:space="preserve"> není možné akceptovat. </w:t>
      </w:r>
      <w:r w:rsidR="00E14EAB">
        <w:rPr>
          <w:color w:val="000000" w:themeColor="text1"/>
          <w:szCs w:val="24"/>
        </w:rPr>
        <w:t>Existuje</w:t>
      </w:r>
      <w:r>
        <w:rPr>
          <w:color w:val="000000" w:themeColor="text1"/>
          <w:szCs w:val="24"/>
        </w:rPr>
        <w:t xml:space="preserve"> názor OK na tu</w:t>
      </w:r>
      <w:r w:rsidR="00E14EAB">
        <w:rPr>
          <w:color w:val="000000" w:themeColor="text1"/>
          <w:szCs w:val="24"/>
        </w:rPr>
        <w:t xml:space="preserve">to problematiku? Podporujete </w:t>
      </w:r>
      <w:r>
        <w:rPr>
          <w:color w:val="000000" w:themeColor="text1"/>
          <w:szCs w:val="24"/>
        </w:rPr>
        <w:t>změnu ze suché nádrže na vodní dílo</w:t>
      </w:r>
      <w:r w:rsidR="00E14EAB">
        <w:rPr>
          <w:color w:val="000000" w:themeColor="text1"/>
          <w:szCs w:val="24"/>
        </w:rPr>
        <w:t>, nebo ne?</w:t>
      </w:r>
    </w:p>
    <w:p w:rsidR="0084796B" w:rsidRDefault="0084796B" w:rsidP="00B50B51">
      <w:pPr>
        <w:jc w:val="both"/>
        <w:rPr>
          <w:color w:val="000000" w:themeColor="text1"/>
          <w:szCs w:val="24"/>
        </w:rPr>
      </w:pPr>
    </w:p>
    <w:p w:rsidR="0084796B" w:rsidRDefault="0084796B" w:rsidP="00B50B51">
      <w:pPr>
        <w:jc w:val="both"/>
        <w:rPr>
          <w:color w:val="000000" w:themeColor="text1"/>
          <w:szCs w:val="24"/>
        </w:rPr>
      </w:pPr>
      <w:r w:rsidRPr="00625014">
        <w:rPr>
          <w:b/>
          <w:color w:val="000000" w:themeColor="text1"/>
          <w:szCs w:val="24"/>
        </w:rPr>
        <w:t>Bc. Šoltys</w:t>
      </w:r>
      <w:r>
        <w:rPr>
          <w:color w:val="000000" w:themeColor="text1"/>
          <w:szCs w:val="24"/>
        </w:rPr>
        <w:t xml:space="preserve">: </w:t>
      </w:r>
      <w:r w:rsidR="0000360B">
        <w:rPr>
          <w:color w:val="000000" w:themeColor="text1"/>
          <w:szCs w:val="24"/>
        </w:rPr>
        <w:t>Generální ředitel Povodí Moravy, s. p.</w:t>
      </w:r>
      <w:r w:rsidR="00D54BF7">
        <w:rPr>
          <w:color w:val="000000" w:themeColor="text1"/>
          <w:szCs w:val="24"/>
        </w:rPr>
        <w:t>,</w:t>
      </w:r>
      <w:r w:rsidR="0000360B">
        <w:rPr>
          <w:color w:val="000000" w:themeColor="text1"/>
          <w:szCs w:val="24"/>
        </w:rPr>
        <w:t xml:space="preserve"> </w:t>
      </w:r>
      <w:r w:rsidR="0000360B" w:rsidRPr="0000360B">
        <w:rPr>
          <w:color w:val="000000" w:themeColor="text1"/>
          <w:szCs w:val="24"/>
        </w:rPr>
        <w:t xml:space="preserve">RNDr. Jan </w:t>
      </w:r>
      <w:proofErr w:type="spellStart"/>
      <w:r w:rsidR="0000360B" w:rsidRPr="0000360B">
        <w:rPr>
          <w:color w:val="000000" w:themeColor="text1"/>
          <w:szCs w:val="24"/>
        </w:rPr>
        <w:t>Hodovský</w:t>
      </w:r>
      <w:proofErr w:type="spellEnd"/>
      <w:r w:rsidR="0000360B" w:rsidRPr="0000360B">
        <w:rPr>
          <w:color w:val="000000" w:themeColor="text1"/>
          <w:szCs w:val="24"/>
        </w:rPr>
        <w:t xml:space="preserve"> </w:t>
      </w:r>
      <w:r w:rsidRPr="0000360B">
        <w:rPr>
          <w:color w:val="000000" w:themeColor="text1"/>
          <w:szCs w:val="24"/>
        </w:rPr>
        <w:t>jezdí na jednání do Skaličky</w:t>
      </w:r>
      <w:r w:rsidR="0000360B">
        <w:rPr>
          <w:color w:val="000000" w:themeColor="text1"/>
          <w:szCs w:val="24"/>
        </w:rPr>
        <w:t>.</w:t>
      </w:r>
      <w:r w:rsidRPr="0000360B">
        <w:rPr>
          <w:color w:val="000000" w:themeColor="text1"/>
          <w:szCs w:val="24"/>
        </w:rPr>
        <w:t xml:space="preserve"> </w:t>
      </w:r>
      <w:r w:rsidR="0000360B">
        <w:rPr>
          <w:color w:val="000000" w:themeColor="text1"/>
          <w:szCs w:val="24"/>
        </w:rPr>
        <w:t>Starostové</w:t>
      </w:r>
      <w:r w:rsidRPr="0000360B">
        <w:rPr>
          <w:color w:val="000000" w:themeColor="text1"/>
          <w:szCs w:val="24"/>
        </w:rPr>
        <w:t xml:space="preserve">, kteří tam </w:t>
      </w:r>
      <w:r w:rsidR="0000360B">
        <w:rPr>
          <w:color w:val="000000" w:themeColor="text1"/>
          <w:szCs w:val="24"/>
        </w:rPr>
        <w:t>bydlí</w:t>
      </w:r>
      <w:r w:rsidR="00C04033">
        <w:rPr>
          <w:color w:val="000000" w:themeColor="text1"/>
          <w:szCs w:val="24"/>
        </w:rPr>
        <w:t>,</w:t>
      </w:r>
      <w:r w:rsidR="0000360B">
        <w:rPr>
          <w:color w:val="000000" w:themeColor="text1"/>
          <w:szCs w:val="24"/>
        </w:rPr>
        <w:t xml:space="preserve"> se přiklání k vodnímu dílu, </w:t>
      </w:r>
      <w:r w:rsidRPr="0000360B">
        <w:rPr>
          <w:color w:val="000000" w:themeColor="text1"/>
          <w:szCs w:val="24"/>
        </w:rPr>
        <w:t xml:space="preserve">což </w:t>
      </w:r>
      <w:r w:rsidR="0000360B">
        <w:rPr>
          <w:color w:val="000000" w:themeColor="text1"/>
          <w:szCs w:val="24"/>
        </w:rPr>
        <w:t xml:space="preserve">by zvýšilo lukrativnost tohoto prostředí a mohlo sloužit </w:t>
      </w:r>
      <w:r w:rsidRPr="0000360B">
        <w:rPr>
          <w:color w:val="000000" w:themeColor="text1"/>
          <w:szCs w:val="24"/>
        </w:rPr>
        <w:t xml:space="preserve">pro rekreaci. </w:t>
      </w:r>
      <w:r w:rsidR="0000360B">
        <w:rPr>
          <w:color w:val="000000" w:themeColor="text1"/>
          <w:szCs w:val="24"/>
        </w:rPr>
        <w:t>OK podporuje</w:t>
      </w:r>
      <w:r w:rsidRPr="0000360B">
        <w:rPr>
          <w:color w:val="000000" w:themeColor="text1"/>
          <w:szCs w:val="24"/>
        </w:rPr>
        <w:t xml:space="preserve"> spíš</w:t>
      </w:r>
      <w:r w:rsidR="0000360B">
        <w:rPr>
          <w:color w:val="000000" w:themeColor="text1"/>
          <w:szCs w:val="24"/>
        </w:rPr>
        <w:t>e</w:t>
      </w:r>
      <w:r w:rsidRPr="0000360B">
        <w:rPr>
          <w:color w:val="000000" w:themeColor="text1"/>
          <w:szCs w:val="24"/>
        </w:rPr>
        <w:t xml:space="preserve"> vodní dílo Skalička</w:t>
      </w:r>
      <w:r w:rsidR="0000360B">
        <w:rPr>
          <w:color w:val="000000" w:themeColor="text1"/>
          <w:szCs w:val="24"/>
        </w:rPr>
        <w:t>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UZ/21/43/2016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0, zdržel se 1,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8B4F80" w:rsidRDefault="008B4F80" w:rsidP="001329BD"/>
    <w:p w:rsidR="008B4F80" w:rsidRDefault="008B4F80" w:rsidP="001329BD"/>
    <w:p w:rsidR="001329BD" w:rsidRDefault="001329BD" w:rsidP="001329BD">
      <w:pPr>
        <w:pStyle w:val="ZAKLADNITEXTTUCNY13"/>
      </w:pPr>
      <w:r w:rsidRPr="00C04033">
        <w:t>34.</w:t>
      </w:r>
      <w:r w:rsidRPr="00C04033">
        <w:tab/>
        <w:t>Projekty spolufinancované z evropských fondů ke schválení financování</w:t>
      </w:r>
      <w:r>
        <w:t xml:space="preserve"> </w:t>
      </w:r>
    </w:p>
    <w:p w:rsidR="001329BD" w:rsidRDefault="001329BD" w:rsidP="001329BD"/>
    <w:p w:rsidR="000977CF" w:rsidRPr="00C04033" w:rsidRDefault="001329BD" w:rsidP="000977CF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="0084796B" w:rsidRPr="0084796B">
        <w:rPr>
          <w:b/>
        </w:rPr>
        <w:t>Bc. Šoltys</w:t>
      </w:r>
      <w:r>
        <w:t>.</w:t>
      </w:r>
      <w:r w:rsidR="00E14EAB">
        <w:t xml:space="preserve"> Tento pravidelný materiál obsahuje </w:t>
      </w:r>
      <w:r w:rsidR="00E14EAB">
        <w:rPr>
          <w:color w:val="000000" w:themeColor="text1"/>
          <w:szCs w:val="24"/>
        </w:rPr>
        <w:t xml:space="preserve">seznam projektů OK ke spolufinancování z evropských fondů. </w:t>
      </w:r>
      <w:r w:rsidR="002356AC">
        <w:rPr>
          <w:color w:val="000000" w:themeColor="text1"/>
          <w:szCs w:val="24"/>
        </w:rPr>
        <w:t xml:space="preserve">V období loňského roku </w:t>
      </w:r>
      <w:r w:rsidR="0084796B">
        <w:rPr>
          <w:color w:val="000000" w:themeColor="text1"/>
          <w:szCs w:val="24"/>
        </w:rPr>
        <w:t>bylo podáno celkem 14 projektových žádostí o finanční podporu ze</w:t>
      </w:r>
      <w:r w:rsidR="00E14EAB">
        <w:rPr>
          <w:color w:val="000000" w:themeColor="text1"/>
          <w:szCs w:val="24"/>
        </w:rPr>
        <w:br/>
      </w:r>
      <w:r w:rsidR="00C04033">
        <w:rPr>
          <w:color w:val="000000" w:themeColor="text1"/>
          <w:szCs w:val="24"/>
        </w:rPr>
        <w:t>4 operačních programů Evropské unie</w:t>
      </w:r>
      <w:r w:rsidR="0084796B">
        <w:rPr>
          <w:color w:val="000000" w:themeColor="text1"/>
          <w:szCs w:val="24"/>
        </w:rPr>
        <w:t xml:space="preserve"> a</w:t>
      </w:r>
      <w:r w:rsidR="00C04033">
        <w:rPr>
          <w:color w:val="000000" w:themeColor="text1"/>
          <w:szCs w:val="24"/>
        </w:rPr>
        <w:t xml:space="preserve"> jednoho národního dotačního programu</w:t>
      </w:r>
      <w:r w:rsidR="0084796B">
        <w:rPr>
          <w:color w:val="000000" w:themeColor="text1"/>
          <w:szCs w:val="24"/>
        </w:rPr>
        <w:t xml:space="preserve"> v rámci nového p</w:t>
      </w:r>
      <w:r w:rsidR="000977CF">
        <w:rPr>
          <w:color w:val="000000" w:themeColor="text1"/>
          <w:szCs w:val="24"/>
        </w:rPr>
        <w:t>lánovacího období 2014 – 2020</w:t>
      </w:r>
      <w:r w:rsidR="00C04033">
        <w:rPr>
          <w:color w:val="000000" w:themeColor="text1"/>
          <w:szCs w:val="24"/>
        </w:rPr>
        <w:t>.</w:t>
      </w:r>
      <w:r w:rsidR="000977CF">
        <w:rPr>
          <w:color w:val="000000" w:themeColor="text1"/>
          <w:szCs w:val="24"/>
        </w:rPr>
        <w:t xml:space="preserve"> </w:t>
      </w:r>
      <w:r w:rsidR="0084796B">
        <w:rPr>
          <w:color w:val="000000" w:themeColor="text1"/>
          <w:szCs w:val="24"/>
        </w:rPr>
        <w:t>J</w:t>
      </w:r>
      <w:r w:rsidR="00C04033">
        <w:rPr>
          <w:color w:val="000000" w:themeColor="text1"/>
          <w:szCs w:val="24"/>
        </w:rPr>
        <w:t>edná se o projekty předkládané Odborem strategického rozvoje, O</w:t>
      </w:r>
      <w:r w:rsidR="0084796B">
        <w:rPr>
          <w:color w:val="000000" w:themeColor="text1"/>
          <w:szCs w:val="24"/>
        </w:rPr>
        <w:t>dborem veřejných zakázek</w:t>
      </w:r>
      <w:r w:rsidR="00C04033">
        <w:rPr>
          <w:color w:val="000000" w:themeColor="text1"/>
          <w:szCs w:val="24"/>
        </w:rPr>
        <w:t xml:space="preserve"> a investic</w:t>
      </w:r>
      <w:r w:rsidR="0084796B">
        <w:rPr>
          <w:color w:val="000000" w:themeColor="text1"/>
          <w:szCs w:val="24"/>
        </w:rPr>
        <w:t xml:space="preserve">, </w:t>
      </w:r>
      <w:r w:rsidR="0042032C">
        <w:rPr>
          <w:color w:val="000000" w:themeColor="text1"/>
          <w:szCs w:val="24"/>
        </w:rPr>
        <w:t>PO</w:t>
      </w:r>
      <w:r w:rsidR="00C04033">
        <w:rPr>
          <w:color w:val="000000" w:themeColor="text1"/>
          <w:szCs w:val="24"/>
        </w:rPr>
        <w:t xml:space="preserve"> Správa silnic OK a Zdravotnickou</w:t>
      </w:r>
      <w:r w:rsidR="0084796B">
        <w:rPr>
          <w:color w:val="000000" w:themeColor="text1"/>
          <w:szCs w:val="24"/>
        </w:rPr>
        <w:t xml:space="preserve"> záchran</w:t>
      </w:r>
      <w:r w:rsidR="00C04033">
        <w:rPr>
          <w:color w:val="000000" w:themeColor="text1"/>
          <w:szCs w:val="24"/>
        </w:rPr>
        <w:t>nou službou OK</w:t>
      </w:r>
      <w:r w:rsidR="0084796B">
        <w:rPr>
          <w:color w:val="000000" w:themeColor="text1"/>
          <w:szCs w:val="24"/>
        </w:rPr>
        <w:t xml:space="preserve">. </w:t>
      </w:r>
    </w:p>
    <w:p w:rsidR="000977CF" w:rsidRDefault="000977CF" w:rsidP="000977CF">
      <w:pPr>
        <w:jc w:val="both"/>
      </w:pPr>
    </w:p>
    <w:p w:rsidR="001329BD" w:rsidRDefault="000977CF" w:rsidP="000977CF">
      <w:pPr>
        <w:jc w:val="both"/>
      </w:pPr>
      <w:r w:rsidRPr="000977CF">
        <w:rPr>
          <w:b/>
        </w:rPr>
        <w:lastRenderedPageBreak/>
        <w:t xml:space="preserve">Ing. </w:t>
      </w:r>
      <w:proofErr w:type="gramStart"/>
      <w:r w:rsidRPr="000977CF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UZ/21/44/2016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3C44F9" w:rsidRDefault="003C44F9" w:rsidP="001329BD"/>
    <w:p w:rsidR="001329BD" w:rsidRDefault="001329BD" w:rsidP="001329BD">
      <w:pPr>
        <w:pStyle w:val="ZAKLADNITEXTTUCNY13"/>
      </w:pPr>
      <w:r w:rsidRPr="00C04033">
        <w:t>35.</w:t>
      </w:r>
      <w:r w:rsidRPr="00C04033">
        <w:tab/>
        <w:t>Projekty předkládané do programu INTERREG V-A Česká republika – Polsko</w:t>
      </w:r>
    </w:p>
    <w:p w:rsidR="001329BD" w:rsidRDefault="001329BD" w:rsidP="001329BD"/>
    <w:p w:rsidR="000977CF" w:rsidRDefault="001329BD" w:rsidP="00C04033">
      <w:pPr>
        <w:jc w:val="both"/>
        <w:rPr>
          <w:color w:val="000000" w:themeColor="text1"/>
          <w:szCs w:val="24"/>
        </w:rPr>
      </w:pPr>
      <w:r>
        <w:t>Úvodní slovo přednesl</w:t>
      </w:r>
      <w:r w:rsidR="000977CF" w:rsidRPr="000977CF">
        <w:rPr>
          <w:b/>
        </w:rPr>
        <w:t xml:space="preserve"> </w:t>
      </w:r>
      <w:r w:rsidR="000977CF" w:rsidRPr="0084796B">
        <w:rPr>
          <w:b/>
        </w:rPr>
        <w:t>Bc. Šoltys</w:t>
      </w:r>
      <w:r w:rsidR="000977CF">
        <w:t xml:space="preserve">. </w:t>
      </w:r>
      <w:r w:rsidR="00C04033">
        <w:rPr>
          <w:color w:val="000000" w:themeColor="text1"/>
          <w:szCs w:val="24"/>
        </w:rPr>
        <w:t>Jedná se o</w:t>
      </w:r>
      <w:r w:rsidR="000977CF">
        <w:rPr>
          <w:color w:val="000000" w:themeColor="text1"/>
          <w:szCs w:val="24"/>
        </w:rPr>
        <w:t xml:space="preserve"> dotační titul</w:t>
      </w:r>
      <w:r w:rsidR="00C04033">
        <w:rPr>
          <w:color w:val="000000" w:themeColor="text1"/>
          <w:szCs w:val="24"/>
        </w:rPr>
        <w:t xml:space="preserve"> se</w:t>
      </w:r>
      <w:r w:rsidR="000977CF">
        <w:rPr>
          <w:color w:val="000000" w:themeColor="text1"/>
          <w:szCs w:val="24"/>
        </w:rPr>
        <w:t xml:space="preserve"> zapojení</w:t>
      </w:r>
      <w:r w:rsidR="00C04033">
        <w:rPr>
          <w:color w:val="000000" w:themeColor="text1"/>
          <w:szCs w:val="24"/>
        </w:rPr>
        <w:t>m</w:t>
      </w:r>
      <w:r w:rsidR="000977CF">
        <w:rPr>
          <w:color w:val="000000" w:themeColor="text1"/>
          <w:szCs w:val="24"/>
        </w:rPr>
        <w:t xml:space="preserve"> zahraničních partnerů. </w:t>
      </w:r>
      <w:r w:rsidR="00C04033">
        <w:rPr>
          <w:color w:val="000000" w:themeColor="text1"/>
          <w:szCs w:val="24"/>
        </w:rPr>
        <w:t>P</w:t>
      </w:r>
      <w:r w:rsidR="000977CF">
        <w:rPr>
          <w:color w:val="000000" w:themeColor="text1"/>
          <w:szCs w:val="24"/>
        </w:rPr>
        <w:t xml:space="preserve">artnerské dohody jsou povinnou přílohou žádosti o dotaci. </w:t>
      </w:r>
      <w:r w:rsidR="003C44F9">
        <w:rPr>
          <w:color w:val="000000" w:themeColor="text1"/>
          <w:szCs w:val="24"/>
        </w:rPr>
        <w:t>Jedná se</w:t>
      </w:r>
      <w:r w:rsidR="000977CF">
        <w:rPr>
          <w:color w:val="000000" w:themeColor="text1"/>
          <w:szCs w:val="24"/>
        </w:rPr>
        <w:t xml:space="preserve"> o dva projekty za OK</w:t>
      </w:r>
      <w:r w:rsidR="003C44F9">
        <w:rPr>
          <w:color w:val="000000" w:themeColor="text1"/>
          <w:szCs w:val="24"/>
        </w:rPr>
        <w:t>. Česko –</w:t>
      </w:r>
      <w:r w:rsidR="000977CF">
        <w:rPr>
          <w:color w:val="000000" w:themeColor="text1"/>
          <w:szCs w:val="24"/>
        </w:rPr>
        <w:t xml:space="preserve"> polská Hřebenovka</w:t>
      </w:r>
      <w:r w:rsidR="003C44F9">
        <w:rPr>
          <w:color w:val="000000" w:themeColor="text1"/>
          <w:szCs w:val="24"/>
        </w:rPr>
        <w:t xml:space="preserve"> –</w:t>
      </w:r>
      <w:r w:rsidR="000977CF">
        <w:rPr>
          <w:color w:val="000000" w:themeColor="text1"/>
          <w:szCs w:val="24"/>
        </w:rPr>
        <w:t xml:space="preserve"> východní část, která navazuje na Libereck</w:t>
      </w:r>
      <w:r w:rsidR="00B50B51">
        <w:rPr>
          <w:color w:val="000000" w:themeColor="text1"/>
          <w:szCs w:val="24"/>
        </w:rPr>
        <w:t>ou. Dalším projektem je Mobilní průvodce</w:t>
      </w:r>
      <w:r w:rsidR="000977CF">
        <w:rPr>
          <w:color w:val="000000" w:themeColor="text1"/>
          <w:szCs w:val="24"/>
        </w:rPr>
        <w:t xml:space="preserve"> OK </w:t>
      </w:r>
      <w:r w:rsidR="003C44F9">
        <w:rPr>
          <w:color w:val="000000" w:themeColor="text1"/>
          <w:szCs w:val="24"/>
        </w:rPr>
        <w:t>a Opolským vojvodstvím.</w:t>
      </w:r>
    </w:p>
    <w:p w:rsidR="000977CF" w:rsidRDefault="000977CF" w:rsidP="00C04033">
      <w:pPr>
        <w:jc w:val="both"/>
        <w:rPr>
          <w:color w:val="000000" w:themeColor="text1"/>
          <w:szCs w:val="24"/>
        </w:rPr>
      </w:pPr>
    </w:p>
    <w:p w:rsidR="001329BD" w:rsidRDefault="000977CF" w:rsidP="00C04033">
      <w:pPr>
        <w:jc w:val="both"/>
      </w:pPr>
      <w:r w:rsidRPr="000977CF">
        <w:rPr>
          <w:b/>
        </w:rPr>
        <w:t xml:space="preserve">Ing. </w:t>
      </w:r>
      <w:proofErr w:type="gramStart"/>
      <w:r w:rsidRPr="000977CF">
        <w:rPr>
          <w:b/>
        </w:rPr>
        <w:t>Rozbořil</w:t>
      </w:r>
      <w:r>
        <w:t xml:space="preserve"> vyzval</w:t>
      </w:r>
      <w:proofErr w:type="gramEnd"/>
      <w:r>
        <w:t xml:space="preserve"> </w:t>
      </w:r>
      <w:r w:rsidR="001329BD">
        <w:t>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UZ/21/45/2016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3C44F9" w:rsidRDefault="003C44F9" w:rsidP="001329BD"/>
    <w:p w:rsidR="00491BE7" w:rsidRDefault="00491BE7" w:rsidP="001329BD"/>
    <w:p w:rsidR="001329BD" w:rsidRDefault="001329BD" w:rsidP="001329BD">
      <w:pPr>
        <w:pStyle w:val="ZAKLADNITEXTTUCNY13"/>
      </w:pPr>
      <w:r w:rsidRPr="003C44F9">
        <w:t>36.</w:t>
      </w:r>
      <w:r w:rsidRPr="003C44F9">
        <w:tab/>
        <w:t>Plnění podmínek Smluv o realizaci grantových projektů u příjemců finanční podpory v rámci globálních grantů Operačního programu Vzdělávání pro konkurenceschopnost</w:t>
      </w:r>
      <w:r>
        <w:t xml:space="preserve"> </w:t>
      </w:r>
    </w:p>
    <w:p w:rsidR="001329BD" w:rsidRDefault="001329BD" w:rsidP="001329BD"/>
    <w:p w:rsidR="000977CF" w:rsidRDefault="001329BD" w:rsidP="000977CF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="000977CF" w:rsidRPr="00AE0B6E">
        <w:rPr>
          <w:b/>
        </w:rPr>
        <w:t>Bc. Šoltys</w:t>
      </w:r>
      <w:r>
        <w:t>.</w:t>
      </w:r>
      <w:r w:rsidR="000977CF">
        <w:t xml:space="preserve"> </w:t>
      </w:r>
      <w:r w:rsidR="000977CF">
        <w:rPr>
          <w:color w:val="000000" w:themeColor="text1"/>
          <w:szCs w:val="24"/>
        </w:rPr>
        <w:t xml:space="preserve">Tento </w:t>
      </w:r>
      <w:r w:rsidR="003C44F9">
        <w:rPr>
          <w:color w:val="000000" w:themeColor="text1"/>
          <w:szCs w:val="24"/>
        </w:rPr>
        <w:t>materiál o</w:t>
      </w:r>
      <w:r w:rsidR="000977CF">
        <w:rPr>
          <w:color w:val="000000" w:themeColor="text1"/>
          <w:szCs w:val="24"/>
        </w:rPr>
        <w:t>bsahuje návrh na prominutí odvodu peněžních pr</w:t>
      </w:r>
      <w:r w:rsidR="003C44F9">
        <w:rPr>
          <w:color w:val="000000" w:themeColor="text1"/>
          <w:szCs w:val="24"/>
        </w:rPr>
        <w:t>ostředků příjemcům podpory</w:t>
      </w:r>
      <w:r w:rsidR="000977CF">
        <w:rPr>
          <w:color w:val="000000" w:themeColor="text1"/>
          <w:szCs w:val="24"/>
        </w:rPr>
        <w:t xml:space="preserve"> z globálních grantů Operačního programu vzdělávání pro k</w:t>
      </w:r>
      <w:r w:rsidR="003C44F9">
        <w:rPr>
          <w:color w:val="000000" w:themeColor="text1"/>
          <w:szCs w:val="24"/>
        </w:rPr>
        <w:t>onkurenceschopnost. Jedná se o 3</w:t>
      </w:r>
      <w:r w:rsidR="000977CF">
        <w:rPr>
          <w:color w:val="000000" w:themeColor="text1"/>
          <w:szCs w:val="24"/>
        </w:rPr>
        <w:t xml:space="preserve"> projekty </w:t>
      </w:r>
      <w:r w:rsidR="0042032C">
        <w:rPr>
          <w:color w:val="000000" w:themeColor="text1"/>
          <w:szCs w:val="24"/>
        </w:rPr>
        <w:t>PO</w:t>
      </w:r>
      <w:r w:rsidR="000977CF">
        <w:rPr>
          <w:color w:val="000000" w:themeColor="text1"/>
          <w:szCs w:val="24"/>
        </w:rPr>
        <w:t xml:space="preserve"> OK </w:t>
      </w:r>
      <w:r w:rsidR="001F6B9D">
        <w:rPr>
          <w:color w:val="000000" w:themeColor="text1"/>
          <w:szCs w:val="24"/>
        </w:rPr>
        <w:br/>
      </w:r>
      <w:r w:rsidR="000977CF">
        <w:rPr>
          <w:color w:val="000000" w:themeColor="text1"/>
          <w:szCs w:val="24"/>
        </w:rPr>
        <w:t xml:space="preserve">a 11 projektů ostatních příjemců podpory. </w:t>
      </w:r>
    </w:p>
    <w:p w:rsidR="003C44F9" w:rsidRDefault="003C44F9" w:rsidP="000977CF">
      <w:pPr>
        <w:jc w:val="both"/>
      </w:pPr>
    </w:p>
    <w:p w:rsidR="001329BD" w:rsidRDefault="000977CF" w:rsidP="000977CF">
      <w:pPr>
        <w:jc w:val="both"/>
      </w:pPr>
      <w:r w:rsidRPr="000977CF">
        <w:rPr>
          <w:b/>
        </w:rPr>
        <w:t xml:space="preserve">Ing. </w:t>
      </w:r>
      <w:proofErr w:type="gramStart"/>
      <w:r w:rsidRPr="000977CF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UZ/21/46/2016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491BE7" w:rsidRDefault="00491BE7" w:rsidP="001329BD"/>
    <w:p w:rsidR="001329BD" w:rsidRDefault="001329BD" w:rsidP="001329BD">
      <w:pPr>
        <w:pStyle w:val="ZAKLADNITEXTTUCNY13"/>
      </w:pPr>
      <w:r>
        <w:t>37.</w:t>
      </w:r>
      <w:r>
        <w:tab/>
        <w:t>Dotační program Olomouckého</w:t>
      </w:r>
      <w:r w:rsidR="000977CF">
        <w:t xml:space="preserve"> kraje Program památkové péče v </w:t>
      </w:r>
      <w:r>
        <w:t>Olomouckém kraji v roce 2016 – vyhodnocení</w:t>
      </w:r>
    </w:p>
    <w:p w:rsidR="007F7C92" w:rsidRDefault="007F7C92" w:rsidP="000977CF">
      <w:pPr>
        <w:jc w:val="both"/>
      </w:pPr>
    </w:p>
    <w:p w:rsidR="000977CF" w:rsidRDefault="001329BD" w:rsidP="000977CF">
      <w:pPr>
        <w:jc w:val="both"/>
        <w:rPr>
          <w:color w:val="000000" w:themeColor="text1"/>
          <w:szCs w:val="24"/>
        </w:rPr>
      </w:pPr>
      <w:r>
        <w:t xml:space="preserve">Úvodní slovo přednesl </w:t>
      </w:r>
      <w:r w:rsidR="000977CF" w:rsidRPr="000977CF">
        <w:rPr>
          <w:b/>
        </w:rPr>
        <w:t>Mgr. Rašťák</w:t>
      </w:r>
      <w:r>
        <w:t>.</w:t>
      </w:r>
      <w:r w:rsidR="000977CF">
        <w:t xml:space="preserve"> </w:t>
      </w:r>
      <w:r w:rsidR="000977CF">
        <w:rPr>
          <w:color w:val="000000" w:themeColor="text1"/>
          <w:szCs w:val="24"/>
        </w:rPr>
        <w:t xml:space="preserve">Jedná se o Program památkové péče, dotační tituly Obnova kulturních památek a Obnova staveb drobné architektury místního významu. A to těch žádostí, které jsou v kompetenci ZOK. V důvodové zprávě máte uvedeno, že bylo podáno celkem 92 žádostí, z nichž některé nesplňovaly podmínky nebo byly podány vícekrát a podobně. K bodovému hodnocení bylo podrobeno </w:t>
      </w:r>
      <w:r w:rsidR="000977CF">
        <w:rPr>
          <w:color w:val="000000" w:themeColor="text1"/>
          <w:szCs w:val="24"/>
        </w:rPr>
        <w:lastRenderedPageBreak/>
        <w:t xml:space="preserve">celkem 79 žádostí. V dotačním titulu Obnova kulturních památek je min. výše dotace 500 000 Kč, </w:t>
      </w:r>
      <w:r w:rsidR="00EA11E2">
        <w:rPr>
          <w:color w:val="000000" w:themeColor="text1"/>
          <w:szCs w:val="24"/>
        </w:rPr>
        <w:t>max. 200 tis. Kč a</w:t>
      </w:r>
      <w:r w:rsidR="000977CF">
        <w:rPr>
          <w:color w:val="000000" w:themeColor="text1"/>
          <w:szCs w:val="24"/>
        </w:rPr>
        <w:t xml:space="preserve"> v případě restaurování 50 tis. Kč. Přehled žádostí v dotačním titulu 1 je v Příloze č. 1. Předkladatel doporučuje ZOK poskytnout celkem 37 dotací v celkové výši 6 930 tis. Kč. </w:t>
      </w:r>
      <w:r w:rsidR="00EA11E2">
        <w:rPr>
          <w:color w:val="000000" w:themeColor="text1"/>
          <w:szCs w:val="24"/>
        </w:rPr>
        <w:t xml:space="preserve">Z celkového počtu </w:t>
      </w:r>
      <w:r w:rsidR="00B50B51">
        <w:rPr>
          <w:color w:val="000000" w:themeColor="text1"/>
          <w:szCs w:val="24"/>
        </w:rPr>
        <w:t>není</w:t>
      </w:r>
      <w:r w:rsidR="00EA11E2">
        <w:rPr>
          <w:color w:val="000000" w:themeColor="text1"/>
          <w:szCs w:val="24"/>
        </w:rPr>
        <w:t xml:space="preserve"> 4 žadatelům </w:t>
      </w:r>
      <w:r w:rsidR="00B50B51">
        <w:rPr>
          <w:color w:val="000000" w:themeColor="text1"/>
          <w:szCs w:val="24"/>
        </w:rPr>
        <w:t xml:space="preserve">poskytnuta dotace </w:t>
      </w:r>
      <w:r w:rsidR="00EA11E2">
        <w:rPr>
          <w:color w:val="000000" w:themeColor="text1"/>
          <w:szCs w:val="24"/>
        </w:rPr>
        <w:t xml:space="preserve">pro malý bodový příděl. </w:t>
      </w:r>
      <w:r w:rsidR="000977CF">
        <w:rPr>
          <w:color w:val="000000" w:themeColor="text1"/>
          <w:szCs w:val="24"/>
        </w:rPr>
        <w:t xml:space="preserve">Již dříve ROK poskytla 45 dotací v celkové výši 350 tis. Kč. To </w:t>
      </w:r>
      <w:r w:rsidR="00EA11E2">
        <w:rPr>
          <w:color w:val="000000" w:themeColor="text1"/>
          <w:szCs w:val="24"/>
        </w:rPr>
        <w:t>se týkalo dotací do</w:t>
      </w:r>
      <w:r w:rsidR="000977CF">
        <w:rPr>
          <w:color w:val="000000" w:themeColor="text1"/>
          <w:szCs w:val="24"/>
        </w:rPr>
        <w:t xml:space="preserve"> 250 tis. Kč. V dotačním titulu </w:t>
      </w:r>
      <w:r w:rsidR="00B50B51">
        <w:rPr>
          <w:color w:val="000000" w:themeColor="text1"/>
          <w:szCs w:val="24"/>
        </w:rPr>
        <w:br/>
      </w:r>
      <w:r w:rsidR="000977CF">
        <w:rPr>
          <w:color w:val="000000" w:themeColor="text1"/>
          <w:szCs w:val="24"/>
        </w:rPr>
        <w:t>2 Obnova staveb drobné architektury předkladatel doporučuje celkem 37 dotací za 1 431 tis. Kč</w:t>
      </w:r>
      <w:r w:rsidR="00EA11E2">
        <w:rPr>
          <w:color w:val="000000" w:themeColor="text1"/>
          <w:szCs w:val="24"/>
        </w:rPr>
        <w:t>. Dovolím si navrhnout</w:t>
      </w:r>
      <w:r w:rsidR="000977CF">
        <w:rPr>
          <w:color w:val="000000" w:themeColor="text1"/>
          <w:szCs w:val="24"/>
        </w:rPr>
        <w:t xml:space="preserve"> jednu změnu, která je po dohodě se členy ROK. </w:t>
      </w:r>
      <w:r w:rsidR="00EA11E2">
        <w:rPr>
          <w:color w:val="000000" w:themeColor="text1"/>
          <w:szCs w:val="24"/>
        </w:rPr>
        <w:t>V</w:t>
      </w:r>
      <w:r w:rsidR="000977CF">
        <w:rPr>
          <w:color w:val="000000" w:themeColor="text1"/>
          <w:szCs w:val="24"/>
        </w:rPr>
        <w:t> tabu</w:t>
      </w:r>
      <w:r w:rsidR="0005670C">
        <w:rPr>
          <w:color w:val="000000" w:themeColor="text1"/>
          <w:szCs w:val="24"/>
        </w:rPr>
        <w:t xml:space="preserve">lce </w:t>
      </w:r>
      <w:r w:rsidR="00EA11E2">
        <w:rPr>
          <w:color w:val="000000" w:themeColor="text1"/>
          <w:szCs w:val="24"/>
        </w:rPr>
        <w:t>Přílohy</w:t>
      </w:r>
      <w:r w:rsidR="0005670C">
        <w:rPr>
          <w:color w:val="000000" w:themeColor="text1"/>
          <w:szCs w:val="24"/>
        </w:rPr>
        <w:t xml:space="preserve"> č. 1, bod 13 – Městy</w:t>
      </w:r>
      <w:r w:rsidR="000977CF">
        <w:rPr>
          <w:color w:val="000000" w:themeColor="text1"/>
          <w:szCs w:val="24"/>
        </w:rPr>
        <w:t xml:space="preserve">s Hustopeče nad Bečvou. </w:t>
      </w:r>
      <w:r w:rsidR="00EA11E2">
        <w:rPr>
          <w:color w:val="000000" w:themeColor="text1"/>
          <w:szCs w:val="24"/>
        </w:rPr>
        <w:t>Původní návrh z komise a </w:t>
      </w:r>
      <w:r w:rsidR="000977CF">
        <w:rPr>
          <w:color w:val="000000" w:themeColor="text1"/>
          <w:szCs w:val="24"/>
        </w:rPr>
        <w:t xml:space="preserve">ROK </w:t>
      </w:r>
      <w:r w:rsidR="00EA11E2">
        <w:rPr>
          <w:color w:val="000000" w:themeColor="text1"/>
          <w:szCs w:val="24"/>
        </w:rPr>
        <w:t xml:space="preserve">byl </w:t>
      </w:r>
      <w:r w:rsidR="000977CF">
        <w:rPr>
          <w:color w:val="000000" w:themeColor="text1"/>
          <w:szCs w:val="24"/>
        </w:rPr>
        <w:t xml:space="preserve">200 tis. Kč. S ohledem na význam tohoto zámku a potřebu jeho obnovy, si dovolím navýšit tuto částku na 400 tis. Kč. Aby celková výše poskytnutých dotací byla stejná. Potom </w:t>
      </w:r>
      <w:r w:rsidR="00EA11E2">
        <w:rPr>
          <w:color w:val="000000" w:themeColor="text1"/>
          <w:szCs w:val="24"/>
        </w:rPr>
        <w:t>u</w:t>
      </w:r>
      <w:r w:rsidR="000977CF">
        <w:rPr>
          <w:color w:val="000000" w:themeColor="text1"/>
          <w:szCs w:val="24"/>
        </w:rPr>
        <w:t xml:space="preserve"> bod</w:t>
      </w:r>
      <w:r w:rsidR="00EA11E2">
        <w:rPr>
          <w:color w:val="000000" w:themeColor="text1"/>
          <w:szCs w:val="24"/>
        </w:rPr>
        <w:t>u</w:t>
      </w:r>
      <w:r w:rsidR="000977CF">
        <w:rPr>
          <w:color w:val="000000" w:themeColor="text1"/>
          <w:szCs w:val="24"/>
        </w:rPr>
        <w:t xml:space="preserve"> 30 – Město Mohelnice – Statek Střítež – obnova krovu statku. Podpora je </w:t>
      </w:r>
      <w:r w:rsidR="00EA11E2">
        <w:rPr>
          <w:color w:val="000000" w:themeColor="text1"/>
          <w:szCs w:val="24"/>
        </w:rPr>
        <w:t>navržena ve výši</w:t>
      </w:r>
      <w:r w:rsidR="000977CF">
        <w:rPr>
          <w:color w:val="000000" w:themeColor="text1"/>
          <w:szCs w:val="24"/>
        </w:rPr>
        <w:t xml:space="preserve"> 400 tis. Kč</w:t>
      </w:r>
      <w:r w:rsidR="0005670C">
        <w:rPr>
          <w:color w:val="000000" w:themeColor="text1"/>
          <w:szCs w:val="24"/>
        </w:rPr>
        <w:t xml:space="preserve">, tu snížíme </w:t>
      </w:r>
      <w:r w:rsidR="000977CF">
        <w:rPr>
          <w:color w:val="000000" w:themeColor="text1"/>
          <w:szCs w:val="24"/>
        </w:rPr>
        <w:t xml:space="preserve">na 200 tis. Kč. </w:t>
      </w:r>
      <w:r w:rsidR="0005670C">
        <w:rPr>
          <w:color w:val="000000" w:themeColor="text1"/>
          <w:szCs w:val="24"/>
        </w:rPr>
        <w:t>Uvedené měníme také s</w:t>
      </w:r>
      <w:r w:rsidR="000977CF">
        <w:rPr>
          <w:color w:val="000000" w:themeColor="text1"/>
          <w:szCs w:val="24"/>
        </w:rPr>
        <w:t> ohled</w:t>
      </w:r>
      <w:r w:rsidR="0005670C">
        <w:rPr>
          <w:color w:val="000000" w:themeColor="text1"/>
          <w:szCs w:val="24"/>
        </w:rPr>
        <w:t>em bodového hodnocení, kdy Městy</w:t>
      </w:r>
      <w:r w:rsidR="000977CF">
        <w:rPr>
          <w:color w:val="000000" w:themeColor="text1"/>
          <w:szCs w:val="24"/>
        </w:rPr>
        <w:t>s Hustopeče nad Bečvou měl 32 bodů a město Mohelnice 23 bodů.</w:t>
      </w:r>
    </w:p>
    <w:p w:rsidR="000977CF" w:rsidRDefault="000977CF" w:rsidP="000977CF">
      <w:pPr>
        <w:rPr>
          <w:color w:val="000000" w:themeColor="text1"/>
          <w:szCs w:val="24"/>
        </w:rPr>
      </w:pPr>
    </w:p>
    <w:p w:rsidR="001329BD" w:rsidRPr="000977CF" w:rsidRDefault="000977CF" w:rsidP="000977CF">
      <w:pPr>
        <w:jc w:val="both"/>
        <w:rPr>
          <w:color w:val="000000" w:themeColor="text1"/>
          <w:szCs w:val="24"/>
        </w:rPr>
      </w:pPr>
      <w:r w:rsidRPr="00625014">
        <w:rPr>
          <w:b/>
          <w:color w:val="000000" w:themeColor="text1"/>
          <w:szCs w:val="24"/>
        </w:rPr>
        <w:t>Ing. Rozbořil</w:t>
      </w:r>
      <w:r>
        <w:rPr>
          <w:b/>
          <w:color w:val="000000" w:themeColor="text1"/>
          <w:szCs w:val="24"/>
        </w:rPr>
        <w:t xml:space="preserve">: </w:t>
      </w:r>
      <w:r w:rsidR="00E14EAB">
        <w:rPr>
          <w:color w:val="000000" w:themeColor="text1"/>
          <w:szCs w:val="24"/>
        </w:rPr>
        <w:t>Jedná se</w:t>
      </w:r>
      <w:r>
        <w:rPr>
          <w:color w:val="000000" w:themeColor="text1"/>
          <w:szCs w:val="24"/>
        </w:rPr>
        <w:t xml:space="preserve"> o tech</w:t>
      </w:r>
      <w:r w:rsidR="00E14EAB">
        <w:rPr>
          <w:color w:val="000000" w:themeColor="text1"/>
          <w:szCs w:val="24"/>
        </w:rPr>
        <w:t xml:space="preserve">nickou opravu. Je to po dohodě </w:t>
      </w:r>
      <w:r>
        <w:rPr>
          <w:color w:val="000000" w:themeColor="text1"/>
          <w:szCs w:val="24"/>
        </w:rPr>
        <w:t>s </w:t>
      </w:r>
      <w:proofErr w:type="gramStart"/>
      <w:r>
        <w:rPr>
          <w:color w:val="000000" w:themeColor="text1"/>
          <w:szCs w:val="24"/>
        </w:rPr>
        <w:t>ROK</w:t>
      </w:r>
      <w:proofErr w:type="gramEnd"/>
      <w:r>
        <w:rPr>
          <w:color w:val="000000" w:themeColor="text1"/>
          <w:szCs w:val="24"/>
        </w:rPr>
        <w:t xml:space="preserve">, </w:t>
      </w:r>
      <w:r w:rsidR="0005670C">
        <w:rPr>
          <w:color w:val="000000" w:themeColor="text1"/>
          <w:szCs w:val="24"/>
        </w:rPr>
        <w:t xml:space="preserve">kvůli </w:t>
      </w:r>
      <w:r>
        <w:rPr>
          <w:color w:val="000000" w:themeColor="text1"/>
          <w:szCs w:val="24"/>
        </w:rPr>
        <w:t xml:space="preserve">bodům se přesouvají částky tak, aby byla naplněna bodová hodnocení a význam akcí. </w:t>
      </w:r>
      <w:r w:rsidR="001329BD">
        <w:t>Vyzval zastupitele k dotazů</w:t>
      </w:r>
      <w:r>
        <w:t>m. K </w:t>
      </w:r>
      <w:r w:rsidR="001329BD">
        <w:t>projednávanému materiálu nebyly vzneseny žádné připomínky ani dotazy.</w:t>
      </w:r>
    </w:p>
    <w:p w:rsidR="009235D5" w:rsidRDefault="009235D5" w:rsidP="009235D5">
      <w:pPr>
        <w:jc w:val="both"/>
      </w:pPr>
    </w:p>
    <w:p w:rsidR="00EA11E2" w:rsidRPr="00EC1400" w:rsidRDefault="00EA11E2" w:rsidP="00EA11E2">
      <w:pPr>
        <w:jc w:val="both"/>
      </w:pPr>
      <w:r w:rsidRPr="00EC1400">
        <w:t>Příloha č. 1 byla promítnuta zastupitelům na plátně.</w:t>
      </w:r>
    </w:p>
    <w:p w:rsidR="00EA11E2" w:rsidRDefault="00EA11E2" w:rsidP="009235D5">
      <w:pPr>
        <w:jc w:val="both"/>
      </w:pPr>
    </w:p>
    <w:p w:rsidR="009235D5" w:rsidRDefault="009235D5" w:rsidP="009235D5">
      <w:pPr>
        <w:jc w:val="both"/>
        <w:rPr>
          <w:rFonts w:cs="Arial"/>
          <w:szCs w:val="24"/>
          <w:u w:val="single"/>
        </w:rPr>
      </w:pPr>
      <w:r w:rsidRPr="00EC1400">
        <w:rPr>
          <w:rFonts w:cs="Arial"/>
          <w:szCs w:val="24"/>
          <w:u w:val="single"/>
        </w:rPr>
        <w:t>Byla provedena oprava Přílohy č. 1:</w:t>
      </w:r>
    </w:p>
    <w:p w:rsidR="00BC19B7" w:rsidRDefault="00BC19B7" w:rsidP="009235D5">
      <w:pPr>
        <w:jc w:val="both"/>
        <w:rPr>
          <w:rFonts w:cs="Arial"/>
          <w:szCs w:val="24"/>
          <w:u w:val="single"/>
        </w:rPr>
      </w:pPr>
    </w:p>
    <w:p w:rsidR="009235D5" w:rsidRPr="009235D5" w:rsidRDefault="009235D5" w:rsidP="009235D5">
      <w:pPr>
        <w:pStyle w:val="Odstavecseseznamem"/>
        <w:numPr>
          <w:ilvl w:val="0"/>
          <w:numId w:val="22"/>
        </w:numPr>
        <w:jc w:val="both"/>
      </w:pPr>
      <w:r w:rsidRPr="00EC1400">
        <w:t xml:space="preserve">na str. </w:t>
      </w:r>
      <w:r w:rsidR="00BC19B7">
        <w:t>6</w:t>
      </w:r>
      <w:r w:rsidRPr="00EC1400">
        <w:t xml:space="preserve"> </w:t>
      </w:r>
      <w:r w:rsidR="00BC19B7">
        <w:t>upravena částka u položky č. 13</w:t>
      </w:r>
      <w:r w:rsidRPr="00EC1400">
        <w:t xml:space="preserve"> </w:t>
      </w:r>
    </w:p>
    <w:p w:rsidR="007F7C92" w:rsidRDefault="007F7C92" w:rsidP="001329BD">
      <w:pPr>
        <w:rPr>
          <w:u w:val="single"/>
        </w:rPr>
      </w:pPr>
    </w:p>
    <w:tbl>
      <w:tblPr>
        <w:tblW w:w="804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2360"/>
        <w:gridCol w:w="3360"/>
        <w:gridCol w:w="960"/>
        <w:gridCol w:w="960"/>
      </w:tblGrid>
      <w:tr w:rsidR="006C24EA" w:rsidRPr="006C24EA" w:rsidTr="00E072A9">
        <w:trPr>
          <w:trHeight w:val="660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shd w:val="clear" w:color="auto" w:fill="auto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Městys Hustopeče nad Bečvou</w:t>
            </w:r>
          </w:p>
        </w:tc>
        <w:tc>
          <w:tcPr>
            <w:tcW w:w="3360" w:type="dxa"/>
            <w:shd w:val="clear" w:color="auto" w:fill="auto"/>
            <w:hideMark/>
          </w:tcPr>
          <w:p w:rsidR="006C24EA" w:rsidRPr="006C24EA" w:rsidRDefault="006C24EA" w:rsidP="006C24EA">
            <w:pPr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Zámek Hustopeče nad Bečvou - oprava II.NP jižního křídla zámku - provozní místnost 2.01 a částečná oprava místnosti 2.02</w:t>
            </w:r>
          </w:p>
        </w:tc>
        <w:tc>
          <w:tcPr>
            <w:tcW w:w="960" w:type="dxa"/>
            <w:vAlign w:val="center"/>
          </w:tcPr>
          <w:p w:rsidR="006C24EA" w:rsidRPr="005B0870" w:rsidRDefault="006C24EA" w:rsidP="006C24EA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B0870">
              <w:rPr>
                <w:rFonts w:ascii="Tahoma" w:hAnsi="Tahoma" w:cs="Tahoma"/>
                <w:b/>
                <w:sz w:val="16"/>
                <w:szCs w:val="16"/>
              </w:rPr>
              <w:t>400 000</w:t>
            </w:r>
          </w:p>
        </w:tc>
        <w:tc>
          <w:tcPr>
            <w:tcW w:w="960" w:type="dxa"/>
            <w:vAlign w:val="center"/>
          </w:tcPr>
          <w:p w:rsidR="006C24EA" w:rsidRPr="005B0870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trike/>
                <w:sz w:val="16"/>
                <w:szCs w:val="16"/>
              </w:rPr>
              <w:t>200 000</w:t>
            </w:r>
          </w:p>
        </w:tc>
      </w:tr>
      <w:tr w:rsidR="006C24EA" w:rsidRPr="006C24EA" w:rsidTr="00E072A9">
        <w:trPr>
          <w:trHeight w:val="529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shd w:val="clear" w:color="auto" w:fill="auto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Obec, městská část hlavního města Prahy</w:t>
            </w:r>
          </w:p>
        </w:tc>
        <w:tc>
          <w:tcPr>
            <w:tcW w:w="3360" w:type="dxa"/>
            <w:shd w:val="clear" w:color="auto" w:fill="auto"/>
            <w:hideMark/>
          </w:tcPr>
          <w:p w:rsidR="006C24EA" w:rsidRPr="006C24EA" w:rsidRDefault="006C24EA" w:rsidP="006C24EA">
            <w:pPr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Obnova nemovité kulturní památky - Zámek Hustopeče nad Bečvou</w:t>
            </w:r>
          </w:p>
        </w:tc>
        <w:tc>
          <w:tcPr>
            <w:tcW w:w="0" w:type="auto"/>
            <w:vAlign w:val="center"/>
          </w:tcPr>
          <w:p w:rsidR="006C24EA" w:rsidRDefault="006C24E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</w:tcPr>
          <w:p w:rsidR="006C24EA" w:rsidRDefault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C24EA" w:rsidRPr="006C24EA" w:rsidTr="00E072A9">
        <w:trPr>
          <w:trHeight w:val="1343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2360" w:type="dxa"/>
            <w:shd w:val="clear" w:color="auto" w:fill="auto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00301329</w:t>
            </w:r>
          </w:p>
        </w:tc>
        <w:tc>
          <w:tcPr>
            <w:tcW w:w="3360" w:type="dxa"/>
            <w:shd w:val="clear" w:color="auto" w:fill="auto"/>
            <w:hideMark/>
          </w:tcPr>
          <w:p w:rsidR="006C24EA" w:rsidRPr="006C24EA" w:rsidRDefault="006C24EA" w:rsidP="006C24EA">
            <w:pPr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 xml:space="preserve">V místnostech 2.np jižního křídla budou provedeny nové dřevěné mozaikové podlahy. Omítky budou provedeny nové vápenné štukové. Nové dřevěné prvky okna a dveře se zárubněmi budou provedeny v kopii původních některé budou </w:t>
            </w:r>
            <w:proofErr w:type="gramStart"/>
            <w:r w:rsidRPr="006C24EA">
              <w:rPr>
                <w:rFonts w:ascii="Tahoma" w:hAnsi="Tahoma" w:cs="Tahoma"/>
                <w:sz w:val="16"/>
                <w:szCs w:val="16"/>
              </w:rPr>
              <w:t>restaurovány .</w:t>
            </w:r>
            <w:proofErr w:type="gramEnd"/>
          </w:p>
        </w:tc>
        <w:tc>
          <w:tcPr>
            <w:tcW w:w="0" w:type="auto"/>
            <w:vAlign w:val="center"/>
          </w:tcPr>
          <w:p w:rsidR="006C24EA" w:rsidRDefault="006C24E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</w:tcPr>
          <w:p w:rsidR="006C24EA" w:rsidRDefault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C24EA" w:rsidRPr="006C24EA" w:rsidTr="00E072A9">
        <w:trPr>
          <w:trHeight w:val="255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shd w:val="clear" w:color="auto" w:fill="auto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náměstí Míru 21</w:t>
            </w:r>
          </w:p>
        </w:tc>
        <w:tc>
          <w:tcPr>
            <w:tcW w:w="3360" w:type="dxa"/>
            <w:shd w:val="clear" w:color="auto" w:fill="auto"/>
            <w:hideMark/>
          </w:tcPr>
          <w:p w:rsidR="006C24EA" w:rsidRPr="006C24EA" w:rsidRDefault="006C24EA" w:rsidP="006C24EA">
            <w:pPr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6C24EA" w:rsidRDefault="006C24E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</w:tcPr>
          <w:p w:rsidR="006C24EA" w:rsidRDefault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C24EA" w:rsidRPr="006C24EA" w:rsidTr="00E072A9">
        <w:trPr>
          <w:trHeight w:val="255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shd w:val="clear" w:color="auto" w:fill="auto"/>
            <w:hideMark/>
          </w:tcPr>
          <w:p w:rsidR="006C24EA" w:rsidRPr="006C24EA" w:rsidRDefault="006C24EA" w:rsidP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75366</w:t>
            </w:r>
          </w:p>
        </w:tc>
        <w:tc>
          <w:tcPr>
            <w:tcW w:w="3360" w:type="dxa"/>
            <w:shd w:val="clear" w:color="auto" w:fill="auto"/>
            <w:hideMark/>
          </w:tcPr>
          <w:p w:rsidR="006C24EA" w:rsidRPr="006C24EA" w:rsidRDefault="006C24EA" w:rsidP="006C24EA">
            <w:pPr>
              <w:rPr>
                <w:rFonts w:ascii="Tahoma" w:hAnsi="Tahoma" w:cs="Tahoma"/>
                <w:sz w:val="16"/>
                <w:szCs w:val="16"/>
              </w:rPr>
            </w:pPr>
            <w:r w:rsidRPr="006C24E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6C24EA" w:rsidRDefault="006C24E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</w:tcPr>
          <w:p w:rsidR="006C24EA" w:rsidRDefault="006C24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C24EA" w:rsidRDefault="006C24EA" w:rsidP="001329BD"/>
    <w:p w:rsidR="00BC19B7" w:rsidRDefault="00BC19B7" w:rsidP="00BC19B7">
      <w:pPr>
        <w:pStyle w:val="Odstavecseseznamem"/>
        <w:numPr>
          <w:ilvl w:val="0"/>
          <w:numId w:val="22"/>
        </w:numPr>
        <w:jc w:val="both"/>
      </w:pPr>
      <w:r>
        <w:t xml:space="preserve">na str. 11 upravena částka u položky </w:t>
      </w:r>
      <w:r w:rsidR="00E072A9">
        <w:t xml:space="preserve">č. </w:t>
      </w:r>
      <w:r>
        <w:t>30</w:t>
      </w:r>
    </w:p>
    <w:p w:rsidR="00BC19B7" w:rsidRDefault="00BC19B7" w:rsidP="001329BD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2360"/>
        <w:gridCol w:w="3360"/>
        <w:gridCol w:w="960"/>
        <w:gridCol w:w="960"/>
      </w:tblGrid>
      <w:tr w:rsidR="005B0870" w:rsidRPr="005B0870" w:rsidTr="005B0870">
        <w:trPr>
          <w:trHeight w:val="578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Město Mohelnice</w:t>
            </w: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 xml:space="preserve">Statek Střítež </w:t>
            </w:r>
            <w:proofErr w:type="spellStart"/>
            <w:r w:rsidRPr="005B0870">
              <w:rPr>
                <w:rFonts w:ascii="Tahoma" w:hAnsi="Tahoma" w:cs="Tahoma"/>
                <w:sz w:val="16"/>
                <w:szCs w:val="16"/>
              </w:rPr>
              <w:t>parc.č</w:t>
            </w:r>
            <w:proofErr w:type="spellEnd"/>
            <w:r w:rsidRPr="005B0870">
              <w:rPr>
                <w:rFonts w:ascii="Tahoma" w:hAnsi="Tahoma" w:cs="Tahoma"/>
                <w:sz w:val="16"/>
                <w:szCs w:val="16"/>
              </w:rPr>
              <w:t xml:space="preserve">. St. 23/1, 23/3, </w:t>
            </w:r>
            <w:proofErr w:type="spellStart"/>
            <w:proofErr w:type="gramStart"/>
            <w:r w:rsidRPr="005B0870">
              <w:rPr>
                <w:rFonts w:ascii="Tahoma" w:hAnsi="Tahoma" w:cs="Tahoma"/>
                <w:sz w:val="16"/>
                <w:szCs w:val="16"/>
              </w:rPr>
              <w:t>k.ú</w:t>
            </w:r>
            <w:proofErr w:type="spellEnd"/>
            <w:r w:rsidRPr="005B0870">
              <w:rPr>
                <w:rFonts w:ascii="Tahoma" w:hAnsi="Tahoma" w:cs="Tahoma"/>
                <w:sz w:val="16"/>
                <w:szCs w:val="16"/>
              </w:rPr>
              <w:t>.</w:t>
            </w:r>
            <w:proofErr w:type="gramEnd"/>
            <w:r w:rsidRPr="005B0870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5B0870">
              <w:rPr>
                <w:rFonts w:ascii="Tahoma" w:hAnsi="Tahoma" w:cs="Tahoma"/>
                <w:sz w:val="16"/>
                <w:szCs w:val="16"/>
              </w:rPr>
              <w:t>Svinov</w:t>
            </w:r>
            <w:proofErr w:type="spellEnd"/>
            <w:r w:rsidRPr="005B0870">
              <w:rPr>
                <w:rFonts w:ascii="Tahoma" w:hAnsi="Tahoma" w:cs="Tahoma"/>
                <w:sz w:val="16"/>
                <w:szCs w:val="16"/>
              </w:rPr>
              <w:t xml:space="preserve"> u Pavlova - oprava krovu statku (část A </w:t>
            </w:r>
            <w:proofErr w:type="spellStart"/>
            <w:r w:rsidRPr="005B0870">
              <w:rPr>
                <w:rFonts w:ascii="Tahoma" w:hAnsi="Tahoma" w:cs="Tahoma"/>
                <w:sz w:val="16"/>
                <w:szCs w:val="16"/>
              </w:rPr>
              <w:t>a</w:t>
            </w:r>
            <w:proofErr w:type="spellEnd"/>
            <w:r w:rsidRPr="005B0870">
              <w:rPr>
                <w:rFonts w:ascii="Tahoma" w:hAnsi="Tahoma" w:cs="Tahoma"/>
                <w:sz w:val="16"/>
                <w:szCs w:val="16"/>
              </w:rPr>
              <w:t xml:space="preserve"> B)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B0870">
              <w:rPr>
                <w:rFonts w:ascii="Tahoma" w:hAnsi="Tahoma" w:cs="Tahoma"/>
                <w:b/>
                <w:sz w:val="16"/>
                <w:szCs w:val="16"/>
              </w:rPr>
              <w:t>200 000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trike/>
                <w:sz w:val="16"/>
                <w:szCs w:val="16"/>
              </w:rPr>
              <w:t>400 000</w:t>
            </w:r>
          </w:p>
        </w:tc>
      </w:tr>
      <w:tr w:rsidR="005B0870" w:rsidRPr="005B0870" w:rsidTr="005B0870">
        <w:trPr>
          <w:trHeight w:val="503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Obec, městská část hlavního města Prahy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záchrana a obnova kulturní památky ve špatném technickém stavu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870" w:rsidRDefault="005B0870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color w:val="FF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5B0870" w:rsidRDefault="005B087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5B0870" w:rsidRPr="005B0870" w:rsidTr="005B0870">
        <w:trPr>
          <w:trHeight w:val="705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00303038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 xml:space="preserve">oprava střechy (krov, výměna krytiny </w:t>
            </w:r>
            <w:proofErr w:type="spellStart"/>
            <w:r w:rsidRPr="005B0870">
              <w:rPr>
                <w:rFonts w:ascii="Tahoma" w:hAnsi="Tahoma" w:cs="Tahoma"/>
                <w:sz w:val="16"/>
                <w:szCs w:val="16"/>
              </w:rPr>
              <w:t>Dakora</w:t>
            </w:r>
            <w:proofErr w:type="spellEnd"/>
            <w:r w:rsidRPr="005B0870">
              <w:rPr>
                <w:rFonts w:ascii="Tahoma" w:hAnsi="Tahoma" w:cs="Tahoma"/>
                <w:sz w:val="16"/>
                <w:szCs w:val="16"/>
              </w:rPr>
              <w:t>, oprava komínů)/ duben - květen 2016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5B0870" w:rsidRDefault="005B0870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color w:val="FF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5B0870" w:rsidRDefault="005B087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5B0870" w:rsidRPr="005B0870" w:rsidTr="005B0870">
        <w:trPr>
          <w:trHeight w:val="2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U Brány 916/2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5B0870" w:rsidRDefault="005B0870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color w:val="FF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5B0870" w:rsidRDefault="005B087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5B0870" w:rsidRPr="005B0870" w:rsidTr="005B0870">
        <w:trPr>
          <w:trHeight w:val="84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78985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5B0870" w:rsidRDefault="005B0870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color w:val="FF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5B0870" w:rsidRDefault="005B087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5B0870" w:rsidRPr="005B0870" w:rsidTr="005B0870">
        <w:trPr>
          <w:trHeight w:val="252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Mohelnice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870" w:rsidRPr="005B0870" w:rsidRDefault="005B0870" w:rsidP="005B0870">
            <w:pPr>
              <w:rPr>
                <w:rFonts w:ascii="Tahoma" w:hAnsi="Tahoma" w:cs="Tahoma"/>
                <w:sz w:val="16"/>
                <w:szCs w:val="16"/>
              </w:rPr>
            </w:pPr>
            <w:r w:rsidRPr="005B0870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B0870" w:rsidRDefault="005B0870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color w:val="FF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70" w:rsidRDefault="005B087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</w:tbl>
    <w:p w:rsidR="001329BD" w:rsidRDefault="001329BD" w:rsidP="001329BD">
      <w:pPr>
        <w:rPr>
          <w:b/>
        </w:rPr>
      </w:pPr>
      <w:r>
        <w:rPr>
          <w:b/>
        </w:rPr>
        <w:lastRenderedPageBreak/>
        <w:t>Zastupitelstvo schválilo usnesení UZ/21/47/2016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2, nehlasovali 0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5B0870" w:rsidRDefault="005B0870" w:rsidP="005B0870">
      <w:pPr>
        <w:jc w:val="both"/>
        <w:rPr>
          <w:rFonts w:cs="Arial"/>
          <w:szCs w:val="24"/>
          <w:u w:val="single"/>
        </w:rPr>
      </w:pPr>
    </w:p>
    <w:p w:rsidR="005B0870" w:rsidRDefault="005B0870" w:rsidP="005B0870">
      <w:pPr>
        <w:spacing w:after="120"/>
        <w:jc w:val="both"/>
        <w:rPr>
          <w:rFonts w:cs="Arial"/>
          <w:szCs w:val="24"/>
          <w:u w:val="single"/>
        </w:rPr>
      </w:pPr>
      <w:r w:rsidRPr="00EC1400">
        <w:rPr>
          <w:rFonts w:cs="Arial"/>
          <w:szCs w:val="24"/>
          <w:u w:val="single"/>
        </w:rPr>
        <w:t xml:space="preserve">Byla provedena </w:t>
      </w:r>
      <w:r>
        <w:rPr>
          <w:rFonts w:cs="Arial"/>
          <w:szCs w:val="24"/>
          <w:u w:val="single"/>
        </w:rPr>
        <w:t>technická oprava Přílohy č. 2</w:t>
      </w:r>
      <w:r w:rsidRPr="00EC1400">
        <w:rPr>
          <w:rFonts w:cs="Arial"/>
          <w:szCs w:val="24"/>
          <w:u w:val="single"/>
        </w:rPr>
        <w:t>:</w:t>
      </w:r>
    </w:p>
    <w:p w:rsidR="000977CF" w:rsidRPr="005B0870" w:rsidRDefault="005B0870" w:rsidP="005B0870">
      <w:pPr>
        <w:pStyle w:val="Odstavecseseznamem"/>
        <w:numPr>
          <w:ilvl w:val="0"/>
          <w:numId w:val="22"/>
        </w:numPr>
        <w:jc w:val="both"/>
        <w:rPr>
          <w:i/>
        </w:rPr>
      </w:pPr>
      <w:r>
        <w:t xml:space="preserve">na str. 2 bylo u položky č. 5 upraveno sídlo žadatele z </w:t>
      </w:r>
      <w:r w:rsidRPr="005B0870">
        <w:rPr>
          <w:i/>
          <w:strike/>
        </w:rPr>
        <w:t>náměstí Osvobození 345/15</w:t>
      </w:r>
      <w:r w:rsidRPr="005B0870">
        <w:rPr>
          <w:i/>
        </w:rPr>
        <w:t xml:space="preserve"> </w:t>
      </w:r>
      <w:r w:rsidRPr="005B0870">
        <w:t xml:space="preserve">na </w:t>
      </w:r>
      <w:r w:rsidRPr="005B0870">
        <w:rPr>
          <w:b/>
        </w:rPr>
        <w:t>Masarykovo náměstí 510/6</w:t>
      </w:r>
      <w:r>
        <w:t>.</w:t>
      </w:r>
    </w:p>
    <w:p w:rsidR="000977CF" w:rsidRDefault="000977CF" w:rsidP="001329BD"/>
    <w:p w:rsidR="005B0870" w:rsidRDefault="005B0870" w:rsidP="001329BD"/>
    <w:p w:rsidR="00764AB8" w:rsidRDefault="00764AB8" w:rsidP="001329BD"/>
    <w:p w:rsidR="001329BD" w:rsidRDefault="001329BD" w:rsidP="001329BD">
      <w:pPr>
        <w:pStyle w:val="ZAKLADNITEXTTUCNY13"/>
      </w:pPr>
      <w:r>
        <w:t>38.</w:t>
      </w:r>
      <w:r>
        <w:tab/>
        <w:t xml:space="preserve">Program na podporu JSDH 2016 – vyhodnocení dotačního titulu </w:t>
      </w:r>
      <w:r w:rsidR="000220EB">
        <w:br/>
      </w:r>
      <w:r>
        <w:t xml:space="preserve">č. </w:t>
      </w:r>
      <w:r w:rsidR="000220EB">
        <w:t>1</w:t>
      </w:r>
    </w:p>
    <w:p w:rsidR="001329BD" w:rsidRDefault="001329BD" w:rsidP="00E14EAB">
      <w:pPr>
        <w:jc w:val="both"/>
      </w:pPr>
    </w:p>
    <w:p w:rsidR="001329BD" w:rsidRPr="000977CF" w:rsidRDefault="001329BD" w:rsidP="00E14EAB">
      <w:pPr>
        <w:jc w:val="both"/>
        <w:rPr>
          <w:color w:val="000000" w:themeColor="text1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0977CF" w:rsidRPr="000977CF">
        <w:rPr>
          <w:b/>
        </w:rPr>
        <w:t xml:space="preserve">Ing. </w:t>
      </w:r>
      <w:proofErr w:type="gramStart"/>
      <w:r w:rsidR="000977CF" w:rsidRPr="000977CF">
        <w:rPr>
          <w:b/>
        </w:rPr>
        <w:t>Rozbořil</w:t>
      </w:r>
      <w:proofErr w:type="gramEnd"/>
      <w:r w:rsidR="000977CF">
        <w:t>.</w:t>
      </w:r>
      <w:r>
        <w:t xml:space="preserve"> </w:t>
      </w:r>
      <w:r w:rsidR="000977CF">
        <w:rPr>
          <w:color w:val="000000" w:themeColor="text1"/>
          <w:szCs w:val="24"/>
        </w:rPr>
        <w:t xml:space="preserve">V tomto </w:t>
      </w:r>
      <w:r w:rsidR="00E14EAB">
        <w:rPr>
          <w:color w:val="000000" w:themeColor="text1"/>
          <w:szCs w:val="24"/>
        </w:rPr>
        <w:t xml:space="preserve">dotačním </w:t>
      </w:r>
      <w:r w:rsidR="000220EB">
        <w:rPr>
          <w:color w:val="000000" w:themeColor="text1"/>
          <w:szCs w:val="24"/>
        </w:rPr>
        <w:t>titulu byla</w:t>
      </w:r>
      <w:r w:rsidR="000977CF">
        <w:rPr>
          <w:color w:val="000000" w:themeColor="text1"/>
          <w:szCs w:val="24"/>
        </w:rPr>
        <w:t xml:space="preserve"> </w:t>
      </w:r>
      <w:r w:rsidR="00E14EAB">
        <w:rPr>
          <w:color w:val="000000" w:themeColor="text1"/>
          <w:szCs w:val="24"/>
        </w:rPr>
        <w:t xml:space="preserve">alokována částka </w:t>
      </w:r>
      <w:r w:rsidR="000977CF">
        <w:rPr>
          <w:color w:val="000000" w:themeColor="text1"/>
          <w:szCs w:val="24"/>
        </w:rPr>
        <w:t>5 mil. Kč</w:t>
      </w:r>
      <w:r w:rsidR="00E14EAB">
        <w:rPr>
          <w:color w:val="000000" w:themeColor="text1"/>
          <w:szCs w:val="24"/>
        </w:rPr>
        <w:t>. Maximální výše</w:t>
      </w:r>
      <w:r w:rsidR="000977CF">
        <w:rPr>
          <w:color w:val="000000" w:themeColor="text1"/>
          <w:szCs w:val="24"/>
        </w:rPr>
        <w:t xml:space="preserve"> dotace </w:t>
      </w:r>
      <w:r w:rsidR="00E14EAB">
        <w:rPr>
          <w:color w:val="000000" w:themeColor="text1"/>
          <w:szCs w:val="24"/>
        </w:rPr>
        <w:t xml:space="preserve">byla </w:t>
      </w:r>
      <w:r w:rsidR="000977CF">
        <w:rPr>
          <w:color w:val="000000" w:themeColor="text1"/>
          <w:szCs w:val="24"/>
        </w:rPr>
        <w:t xml:space="preserve">150 tis. Kč, min. 5 tis. Kč. </w:t>
      </w:r>
      <w:r w:rsidR="00E14EAB">
        <w:rPr>
          <w:color w:val="000000" w:themeColor="text1"/>
          <w:szCs w:val="24"/>
        </w:rPr>
        <w:t>Bylo podáno</w:t>
      </w:r>
      <w:r w:rsidR="000977CF">
        <w:rPr>
          <w:color w:val="000000" w:themeColor="text1"/>
          <w:szCs w:val="24"/>
        </w:rPr>
        <w:t xml:space="preserve"> </w:t>
      </w:r>
      <w:r w:rsidR="00E66898">
        <w:rPr>
          <w:color w:val="000000" w:themeColor="text1"/>
          <w:szCs w:val="24"/>
        </w:rPr>
        <w:br/>
      </w:r>
      <w:r w:rsidR="000977CF">
        <w:rPr>
          <w:color w:val="000000" w:themeColor="text1"/>
          <w:szCs w:val="24"/>
        </w:rPr>
        <w:t xml:space="preserve">220 žádostí, z toho 4 žádosti nesplňovaly podmínky dotačního titulu a 25 žádostí bylo stornováno ze strany žadatele. Celkem 216 žádostí splňovalo </w:t>
      </w:r>
      <w:r w:rsidR="00E14EAB">
        <w:rPr>
          <w:color w:val="000000" w:themeColor="text1"/>
          <w:szCs w:val="24"/>
        </w:rPr>
        <w:t xml:space="preserve">podmínky </w:t>
      </w:r>
      <w:r w:rsidR="000977CF">
        <w:rPr>
          <w:color w:val="000000" w:themeColor="text1"/>
          <w:szCs w:val="24"/>
        </w:rPr>
        <w:t>a bylo hodnoceno v bodovém hodnocení. I přesto</w:t>
      </w:r>
      <w:r w:rsidR="000220EB">
        <w:rPr>
          <w:color w:val="000000" w:themeColor="text1"/>
          <w:szCs w:val="24"/>
        </w:rPr>
        <w:t xml:space="preserve"> alokovaná</w:t>
      </w:r>
      <w:r w:rsidR="000977CF">
        <w:rPr>
          <w:color w:val="000000" w:themeColor="text1"/>
          <w:szCs w:val="24"/>
        </w:rPr>
        <w:t xml:space="preserve"> částka nestačila. Požadavky byly </w:t>
      </w:r>
      <w:r w:rsidR="000220EB">
        <w:rPr>
          <w:color w:val="000000" w:themeColor="text1"/>
          <w:szCs w:val="24"/>
        </w:rPr>
        <w:t>ve výši</w:t>
      </w:r>
      <w:r w:rsidR="000977CF">
        <w:rPr>
          <w:color w:val="000000" w:themeColor="text1"/>
          <w:szCs w:val="24"/>
        </w:rPr>
        <w:t xml:space="preserve"> 7 640 tis. Kč. ROK se rozhodla navýšit tento dotační titul o 1 mil. Kč</w:t>
      </w:r>
      <w:r w:rsidR="000220EB">
        <w:rPr>
          <w:color w:val="000000" w:themeColor="text1"/>
          <w:szCs w:val="24"/>
        </w:rPr>
        <w:t xml:space="preserve">. </w:t>
      </w:r>
      <w:r w:rsidR="000977CF">
        <w:rPr>
          <w:color w:val="000000" w:themeColor="text1"/>
          <w:szCs w:val="24"/>
        </w:rPr>
        <w:t xml:space="preserve">Příjemci dotace jsou </w:t>
      </w:r>
      <w:r w:rsidR="000220EB">
        <w:rPr>
          <w:color w:val="000000" w:themeColor="text1"/>
          <w:szCs w:val="24"/>
        </w:rPr>
        <w:t xml:space="preserve">obsaženi </w:t>
      </w:r>
      <w:r w:rsidR="000977CF">
        <w:rPr>
          <w:color w:val="000000" w:themeColor="text1"/>
          <w:szCs w:val="24"/>
        </w:rPr>
        <w:t>v Příloze 1.</w:t>
      </w:r>
      <w:r w:rsidR="000220EB">
        <w:rPr>
          <w:color w:val="000000" w:themeColor="text1"/>
          <w:szCs w:val="24"/>
        </w:rPr>
        <w:t xml:space="preserve"> </w:t>
      </w:r>
      <w:r>
        <w:t xml:space="preserve">Vyzval zastupitele k dotazům. </w:t>
      </w:r>
      <w:r w:rsidR="000220EB">
        <w:br/>
      </w:r>
      <w:r>
        <w:t>K projednávanému materiálu nebyly vzneseny žádné připomínky ani dotazy.</w:t>
      </w: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UZ/21/48/2016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39.</w:t>
      </w:r>
      <w:r>
        <w:tab/>
        <w:t>Dotace na činnost, akce a projekty hasičů (fyzických osob), spolků a pobočných spolků hasičů Olomouck</w:t>
      </w:r>
      <w:r w:rsidR="000977CF">
        <w:t>ého kraje 2016 – vyhodnocení I. </w:t>
      </w:r>
      <w:r>
        <w:t>etapy</w:t>
      </w:r>
    </w:p>
    <w:p w:rsidR="001329BD" w:rsidRDefault="001329BD" w:rsidP="000977CF">
      <w:pPr>
        <w:jc w:val="both"/>
      </w:pPr>
    </w:p>
    <w:p w:rsidR="001329BD" w:rsidRPr="000977CF" w:rsidRDefault="001329BD" w:rsidP="000977CF">
      <w:pPr>
        <w:jc w:val="both"/>
        <w:rPr>
          <w:color w:val="000000" w:themeColor="text1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0977CF" w:rsidRPr="00FA497E">
        <w:rPr>
          <w:b/>
        </w:rPr>
        <w:t xml:space="preserve">Ing. </w:t>
      </w:r>
      <w:proofErr w:type="gramStart"/>
      <w:r w:rsidR="000977CF" w:rsidRPr="00FA497E">
        <w:rPr>
          <w:b/>
        </w:rPr>
        <w:t>Rozbořil</w:t>
      </w:r>
      <w:proofErr w:type="gramEnd"/>
      <w:r>
        <w:t xml:space="preserve">. </w:t>
      </w:r>
      <w:r w:rsidR="000220EB">
        <w:rPr>
          <w:color w:val="000000" w:themeColor="text1"/>
          <w:szCs w:val="24"/>
        </w:rPr>
        <w:t>Alokace tohoto dotačního titulu je ve výši</w:t>
      </w:r>
      <w:r w:rsidR="000977CF">
        <w:rPr>
          <w:color w:val="000000" w:themeColor="text1"/>
          <w:szCs w:val="24"/>
        </w:rPr>
        <w:t xml:space="preserve"> </w:t>
      </w:r>
      <w:r w:rsidR="000220EB">
        <w:rPr>
          <w:color w:val="000000" w:themeColor="text1"/>
          <w:szCs w:val="24"/>
        </w:rPr>
        <w:br/>
      </w:r>
      <w:r w:rsidR="000977CF">
        <w:rPr>
          <w:color w:val="000000" w:themeColor="text1"/>
          <w:szCs w:val="24"/>
        </w:rPr>
        <w:t>2 mil. Kč. Je</w:t>
      </w:r>
      <w:r w:rsidR="000220EB">
        <w:rPr>
          <w:color w:val="000000" w:themeColor="text1"/>
          <w:szCs w:val="24"/>
        </w:rPr>
        <w:t>dná se o I. etapu</w:t>
      </w:r>
      <w:r w:rsidR="000977CF">
        <w:rPr>
          <w:color w:val="000000" w:themeColor="text1"/>
          <w:szCs w:val="24"/>
        </w:rPr>
        <w:t xml:space="preserve">, </w:t>
      </w:r>
      <w:r w:rsidR="000220EB">
        <w:rPr>
          <w:color w:val="000000" w:themeColor="text1"/>
          <w:szCs w:val="24"/>
        </w:rPr>
        <w:t>II. etapa</w:t>
      </w:r>
      <w:r w:rsidR="000977CF">
        <w:rPr>
          <w:color w:val="000000" w:themeColor="text1"/>
          <w:szCs w:val="24"/>
        </w:rPr>
        <w:t xml:space="preserve"> bude v červnu a </w:t>
      </w:r>
      <w:r w:rsidR="000220EB">
        <w:rPr>
          <w:color w:val="000000" w:themeColor="text1"/>
          <w:szCs w:val="24"/>
        </w:rPr>
        <w:t>III. etapa</w:t>
      </w:r>
      <w:r w:rsidR="000977CF">
        <w:rPr>
          <w:color w:val="000000" w:themeColor="text1"/>
          <w:szCs w:val="24"/>
        </w:rPr>
        <w:t xml:space="preserve"> bude následovat tak, aby </w:t>
      </w:r>
      <w:r w:rsidR="000220EB">
        <w:rPr>
          <w:color w:val="000000" w:themeColor="text1"/>
          <w:szCs w:val="24"/>
        </w:rPr>
        <w:t xml:space="preserve">byl </w:t>
      </w:r>
      <w:r w:rsidR="000977CF">
        <w:rPr>
          <w:color w:val="000000" w:themeColor="text1"/>
          <w:szCs w:val="24"/>
        </w:rPr>
        <w:t xml:space="preserve">příjem žádostí ukončen k 31. 7. 2016. </w:t>
      </w:r>
      <w:r w:rsidR="000220EB">
        <w:rPr>
          <w:color w:val="000000" w:themeColor="text1"/>
          <w:szCs w:val="24"/>
        </w:rPr>
        <w:t xml:space="preserve">V I. etapě </w:t>
      </w:r>
      <w:r w:rsidR="000977CF">
        <w:rPr>
          <w:color w:val="000000" w:themeColor="text1"/>
          <w:szCs w:val="24"/>
        </w:rPr>
        <w:t>byly uspokojeny sbory dobrovolných hasičů, krajské sdružení hasičů, okresn</w:t>
      </w:r>
      <w:r w:rsidR="000220EB">
        <w:rPr>
          <w:color w:val="000000" w:themeColor="text1"/>
          <w:szCs w:val="24"/>
        </w:rPr>
        <w:t xml:space="preserve">í sdružení hasičů a jiné spolky </w:t>
      </w:r>
      <w:r w:rsidR="000977CF">
        <w:rPr>
          <w:color w:val="000000" w:themeColor="text1"/>
          <w:szCs w:val="24"/>
        </w:rPr>
        <w:t xml:space="preserve">ve výši 749 tis. Kč. </w:t>
      </w:r>
      <w:r w:rsidR="000977CF">
        <w:t>Vyzval zastupitele k dotazům. K </w:t>
      </w:r>
      <w:r>
        <w:t>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UZ/21/49/2016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0220EB" w:rsidRDefault="000220EB" w:rsidP="001329BD">
      <w:pPr>
        <w:pStyle w:val="ZAKLADNITEXTTUCNY13"/>
        <w:rPr>
          <w:b w:val="0"/>
          <w:sz w:val="24"/>
          <w:szCs w:val="20"/>
        </w:rPr>
      </w:pPr>
    </w:p>
    <w:p w:rsidR="00F94512" w:rsidRDefault="00F94512" w:rsidP="001329BD">
      <w:pPr>
        <w:pStyle w:val="ZAKLADNITEXTTUCNY13"/>
        <w:rPr>
          <w:b w:val="0"/>
          <w:sz w:val="24"/>
          <w:szCs w:val="20"/>
        </w:rPr>
      </w:pPr>
    </w:p>
    <w:p w:rsidR="00A85526" w:rsidRDefault="00A85526" w:rsidP="001329BD">
      <w:pPr>
        <w:pStyle w:val="ZAKLADNITEXTTUCNY13"/>
        <w:rPr>
          <w:b w:val="0"/>
          <w:sz w:val="24"/>
          <w:szCs w:val="20"/>
        </w:rPr>
      </w:pPr>
    </w:p>
    <w:p w:rsidR="001329BD" w:rsidRDefault="001329BD" w:rsidP="001329BD">
      <w:pPr>
        <w:pStyle w:val="ZAKLADNITEXTTUCNY13"/>
      </w:pPr>
      <w:r>
        <w:t>40.</w:t>
      </w:r>
      <w:r>
        <w:tab/>
        <w:t>Zápisy ze zasedání výborů Zastupitelstva Olomouckého kraje</w:t>
      </w:r>
    </w:p>
    <w:p w:rsidR="001329BD" w:rsidRDefault="001329BD" w:rsidP="001329BD"/>
    <w:p w:rsidR="001329BD" w:rsidRDefault="001329BD" w:rsidP="000977CF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0977CF" w:rsidRPr="000977CF">
        <w:rPr>
          <w:b/>
        </w:rPr>
        <w:t xml:space="preserve">Ing. </w:t>
      </w:r>
      <w:proofErr w:type="gramStart"/>
      <w:r w:rsidR="000977CF" w:rsidRPr="000977CF">
        <w:rPr>
          <w:b/>
        </w:rPr>
        <w:t>Rozbořil</w:t>
      </w:r>
      <w:proofErr w:type="gramEnd"/>
      <w:r>
        <w:t>. Vyzval z</w:t>
      </w:r>
      <w:r w:rsidR="000977CF">
        <w:t>astupitele k dotazům. K </w:t>
      </w:r>
      <w:r>
        <w:t>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lastRenderedPageBreak/>
        <w:t>Zastupitelstvo schválilo usnesení UZ/21/50/2016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3C44F9" w:rsidRDefault="003C44F9" w:rsidP="001329BD"/>
    <w:p w:rsidR="001329BD" w:rsidRDefault="001329BD" w:rsidP="001329BD">
      <w:pPr>
        <w:pStyle w:val="ZAKLADNITEXTTUCNY13"/>
      </w:pPr>
      <w:r>
        <w:t>40.1.</w:t>
      </w:r>
      <w:r>
        <w:tab/>
        <w:t xml:space="preserve">Zápisy ze zasedání výborů Zastupitelstva Olomouckého kraje </w:t>
      </w:r>
      <w:r w:rsidR="001F6B9D">
        <w:br/>
      </w:r>
      <w:r>
        <w:t xml:space="preserve">– DODATEK </w:t>
      </w:r>
    </w:p>
    <w:p w:rsidR="001329BD" w:rsidRDefault="001329BD" w:rsidP="001329BD"/>
    <w:p w:rsidR="001329BD" w:rsidRDefault="000977CF" w:rsidP="00E422A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0977CF">
        <w:rPr>
          <w:b/>
        </w:rPr>
        <w:t xml:space="preserve">Ing. </w:t>
      </w:r>
      <w:proofErr w:type="gramStart"/>
      <w:r w:rsidRPr="000977CF">
        <w:rPr>
          <w:b/>
        </w:rPr>
        <w:t>Rozbořil</w:t>
      </w:r>
      <w:proofErr w:type="gramEnd"/>
      <w:r>
        <w:t>. Vyzval zastupitele k dotazům. K projednávanému materiálu nebyly vzneseny žádné připomínky ani dotazy.</w:t>
      </w:r>
    </w:p>
    <w:p w:rsidR="001329BD" w:rsidRDefault="001329BD" w:rsidP="001329BD">
      <w:pPr>
        <w:rPr>
          <w:b/>
        </w:rPr>
      </w:pPr>
      <w:r>
        <w:rPr>
          <w:b/>
        </w:rPr>
        <w:t>Zastupitelstvo schválilo usnesení UZ/21/51/2016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 w:rsidRPr="00FA497E">
        <w:t>41.</w:t>
      </w:r>
      <w:r w:rsidRPr="00FA497E">
        <w:tab/>
        <w:t xml:space="preserve">Volba přísedících Krajského </w:t>
      </w:r>
      <w:r>
        <w:t>soudu v Ostravě, pobočky v Olomouci</w:t>
      </w:r>
    </w:p>
    <w:p w:rsidR="001329BD" w:rsidRDefault="001329BD" w:rsidP="001329BD"/>
    <w:p w:rsidR="001329BD" w:rsidRPr="00FA497E" w:rsidRDefault="001329BD" w:rsidP="00FA497E">
      <w:pPr>
        <w:jc w:val="both"/>
        <w:rPr>
          <w:color w:val="000000" w:themeColor="text1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FA497E" w:rsidRPr="00EA11E2">
        <w:rPr>
          <w:b/>
        </w:rPr>
        <w:t xml:space="preserve">Ing. </w:t>
      </w:r>
      <w:proofErr w:type="gramStart"/>
      <w:r w:rsidR="00FA497E" w:rsidRPr="00EA11E2">
        <w:rPr>
          <w:b/>
        </w:rPr>
        <w:t>Rozbořil</w:t>
      </w:r>
      <w:proofErr w:type="gramEnd"/>
      <w:r>
        <w:t xml:space="preserve">. </w:t>
      </w:r>
      <w:r w:rsidR="000220EB">
        <w:t xml:space="preserve">Tento materiál obsahuje návrh na volbu kandidátů na funkci přísedících Krajského soudu v Ostravě </w:t>
      </w:r>
      <w:r w:rsidR="000220EB">
        <w:rPr>
          <w:color w:val="000000" w:themeColor="text1"/>
          <w:szCs w:val="24"/>
        </w:rPr>
        <w:t>n</w:t>
      </w:r>
      <w:r w:rsidR="00FA497E">
        <w:rPr>
          <w:color w:val="000000" w:themeColor="text1"/>
          <w:szCs w:val="24"/>
        </w:rPr>
        <w:t xml:space="preserve">a základě žádosti paní JUDr. Hrdinové, která </w:t>
      </w:r>
      <w:r w:rsidR="000220EB">
        <w:rPr>
          <w:color w:val="000000" w:themeColor="text1"/>
          <w:szCs w:val="24"/>
        </w:rPr>
        <w:t>žádá</w:t>
      </w:r>
      <w:r w:rsidR="00FA497E">
        <w:rPr>
          <w:color w:val="000000" w:themeColor="text1"/>
          <w:szCs w:val="24"/>
        </w:rPr>
        <w:t xml:space="preserve"> o znovuzvolení 9 přísedících. </w:t>
      </w:r>
      <w:r>
        <w:t xml:space="preserve">Vyzval zastupitele </w:t>
      </w:r>
      <w:r w:rsidR="000220EB">
        <w:br/>
      </w:r>
      <w:r>
        <w:t>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UZ/21/52/2016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47, proti 0, zdržel se 0, nehlasovali 1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 w:rsidRPr="003C44F9">
        <w:t>42.</w:t>
      </w:r>
      <w:r w:rsidRPr="003C44F9">
        <w:tab/>
        <w:t xml:space="preserve">Program na podporu cestovního ruchu a zahraničních vztahů </w:t>
      </w:r>
      <w:r w:rsidR="001F6B9D">
        <w:br/>
      </w:r>
      <w:r w:rsidRPr="003C44F9">
        <w:t>– vyhodnocení dotačních titulů č. 4 a 5</w:t>
      </w:r>
    </w:p>
    <w:p w:rsidR="001329BD" w:rsidRDefault="001329BD" w:rsidP="001329BD"/>
    <w:p w:rsidR="00FA497E" w:rsidRPr="00FA497E" w:rsidRDefault="001329BD" w:rsidP="00FA497E">
      <w:pPr>
        <w:jc w:val="both"/>
      </w:pPr>
      <w:r>
        <w:t>Úvodní slovo přednesl</w:t>
      </w:r>
      <w:r w:rsidR="00FA497E">
        <w:t xml:space="preserve">a </w:t>
      </w:r>
      <w:r w:rsidR="00FA497E" w:rsidRPr="00FA497E">
        <w:rPr>
          <w:b/>
        </w:rPr>
        <w:t>Mgr. Kubjátová</w:t>
      </w:r>
      <w:r w:rsidR="00FA497E">
        <w:t xml:space="preserve">. </w:t>
      </w:r>
      <w:r w:rsidR="003C44F9">
        <w:rPr>
          <w:rFonts w:cs="Arial"/>
        </w:rPr>
        <w:t>V tomto dotačním programu bylo vyhlašováno</w:t>
      </w:r>
      <w:r w:rsidR="00FA497E">
        <w:rPr>
          <w:rFonts w:cs="Arial"/>
        </w:rPr>
        <w:t xml:space="preserve"> pět dotačních titulů. </w:t>
      </w:r>
      <w:r w:rsidR="003C44F9">
        <w:rPr>
          <w:rFonts w:cs="Arial"/>
        </w:rPr>
        <w:t>Vyhodnocení třech dotačních titulů již bylo zastupitelstvem schváleno.</w:t>
      </w:r>
      <w:r w:rsidR="00FA497E">
        <w:rPr>
          <w:rFonts w:cs="Arial"/>
        </w:rPr>
        <w:t xml:space="preserve"> </w:t>
      </w:r>
      <w:r w:rsidR="003C44F9">
        <w:rPr>
          <w:rFonts w:cs="Arial"/>
        </w:rPr>
        <w:t xml:space="preserve">Nyní předkládáme </w:t>
      </w:r>
      <w:r w:rsidR="00FA497E">
        <w:rPr>
          <w:rFonts w:cs="Arial"/>
        </w:rPr>
        <w:t xml:space="preserve">zbylé </w:t>
      </w:r>
      <w:r w:rsidR="003C44F9">
        <w:rPr>
          <w:rFonts w:cs="Arial"/>
        </w:rPr>
        <w:t xml:space="preserve">dva </w:t>
      </w:r>
      <w:r w:rsidR="00FA497E">
        <w:rPr>
          <w:rFonts w:cs="Arial"/>
        </w:rPr>
        <w:t>dotační tituly</w:t>
      </w:r>
      <w:r w:rsidR="001F6B9D">
        <w:rPr>
          <w:rFonts w:cs="Arial"/>
        </w:rPr>
        <w:t xml:space="preserve">. Jedná se </w:t>
      </w:r>
      <w:r w:rsidR="001F6B9D">
        <w:rPr>
          <w:rFonts w:cs="Arial"/>
        </w:rPr>
        <w:br/>
        <w:t xml:space="preserve">o </w:t>
      </w:r>
      <w:r w:rsidR="003C44F9">
        <w:rPr>
          <w:rFonts w:cs="Arial"/>
          <w:color w:val="000000"/>
        </w:rPr>
        <w:t>Podporu</w:t>
      </w:r>
      <w:r w:rsidR="00FA497E">
        <w:rPr>
          <w:rFonts w:cs="Arial"/>
          <w:color w:val="000000"/>
        </w:rPr>
        <w:t xml:space="preserve"> cestovního ruchu v turistických regionech Jeseníky a Střední Morava </w:t>
      </w:r>
      <w:r w:rsidR="003C44F9">
        <w:rPr>
          <w:rFonts w:cs="Arial"/>
          <w:color w:val="000000"/>
        </w:rPr>
        <w:br/>
      </w:r>
      <w:r w:rsidR="00FA497E">
        <w:rPr>
          <w:rFonts w:cs="Arial"/>
          <w:color w:val="000000"/>
        </w:rPr>
        <w:t xml:space="preserve">a nový dotační titul Podpora kinematografie v turistických regionech Jeseníky a Střední Morava. Výbor </w:t>
      </w:r>
      <w:r w:rsidR="003C44F9">
        <w:rPr>
          <w:rFonts w:cs="Arial"/>
          <w:color w:val="000000"/>
        </w:rPr>
        <w:t xml:space="preserve">pro rozvoj </w:t>
      </w:r>
      <w:r w:rsidR="00FA497E">
        <w:rPr>
          <w:rFonts w:cs="Arial"/>
          <w:color w:val="000000"/>
        </w:rPr>
        <w:t>cestovního ruchu doporučuje zastupitelstvu schválit</w:t>
      </w:r>
      <w:r w:rsidR="003C44F9">
        <w:rPr>
          <w:rFonts w:cs="Arial"/>
          <w:color w:val="000000"/>
        </w:rPr>
        <w:t xml:space="preserve"> tak, jak je navrženo.</w:t>
      </w:r>
    </w:p>
    <w:p w:rsidR="00FA497E" w:rsidRDefault="00FA497E" w:rsidP="00FA497E">
      <w:pPr>
        <w:jc w:val="both"/>
      </w:pPr>
    </w:p>
    <w:p w:rsidR="001329BD" w:rsidRDefault="00FA497E" w:rsidP="00FA497E">
      <w:pPr>
        <w:jc w:val="both"/>
      </w:pPr>
      <w:r w:rsidRPr="00FA497E">
        <w:rPr>
          <w:b/>
        </w:rPr>
        <w:t xml:space="preserve">Ing. </w:t>
      </w:r>
      <w:proofErr w:type="gramStart"/>
      <w:r w:rsidRPr="00FA497E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UZ/21/53/2016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0, zdržel se 1,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7F7C92" w:rsidRDefault="007F7C92" w:rsidP="001329BD">
      <w:pPr>
        <w:rPr>
          <w:b/>
        </w:rPr>
      </w:pPr>
    </w:p>
    <w:p w:rsidR="007F7C92" w:rsidRDefault="007F7C92" w:rsidP="001329BD">
      <w:pPr>
        <w:rPr>
          <w:b/>
        </w:rPr>
      </w:pPr>
    </w:p>
    <w:p w:rsidR="00E43CAE" w:rsidRDefault="00E43CAE" w:rsidP="001329BD">
      <w:pPr>
        <w:rPr>
          <w:b/>
        </w:rPr>
      </w:pPr>
    </w:p>
    <w:p w:rsidR="001329BD" w:rsidRDefault="001329BD" w:rsidP="001329BD">
      <w:pPr>
        <w:pStyle w:val="ZAKLADNITEXTTUCNY13"/>
      </w:pPr>
      <w:r>
        <w:t>43.</w:t>
      </w:r>
      <w:r>
        <w:tab/>
        <w:t xml:space="preserve">Žádosti o poskytnutí individuálních dotací v oblasti cestovního ruchu </w:t>
      </w:r>
    </w:p>
    <w:p w:rsidR="00832ADF" w:rsidRDefault="00832ADF" w:rsidP="00832ADF">
      <w:pPr>
        <w:jc w:val="both"/>
        <w:rPr>
          <w:color w:val="FF0000"/>
        </w:rPr>
      </w:pPr>
    </w:p>
    <w:p w:rsidR="003C44F9" w:rsidRDefault="001329BD" w:rsidP="00832ADF">
      <w:pPr>
        <w:jc w:val="both"/>
      </w:pPr>
      <w:r>
        <w:t xml:space="preserve">Úvodní slovo </w:t>
      </w:r>
      <w:r w:rsidR="00FA497E">
        <w:t xml:space="preserve">přednesla </w:t>
      </w:r>
      <w:r w:rsidR="00FA497E" w:rsidRPr="00FA497E">
        <w:rPr>
          <w:b/>
        </w:rPr>
        <w:t>Mgr. Kubjátová</w:t>
      </w:r>
      <w:r w:rsidR="003C44F9">
        <w:t>. Materiál obsahuje</w:t>
      </w:r>
      <w:r w:rsidR="00FA497E" w:rsidRPr="00FA497E">
        <w:t xml:space="preserve"> žádosti o poskytnutí individuálních dotací v oblasti cestovního ruchu</w:t>
      </w:r>
      <w:r w:rsidR="003C44F9">
        <w:t xml:space="preserve">. Zde bych chtěla požádat </w:t>
      </w:r>
      <w:r w:rsidR="003C44F9">
        <w:br/>
        <w:t xml:space="preserve">o </w:t>
      </w:r>
      <w:r w:rsidR="00832ADF">
        <w:t>doplnění usnesení</w:t>
      </w:r>
      <w:r w:rsidR="00BB3916">
        <w:t xml:space="preserve"> bodu 5, který </w:t>
      </w:r>
      <w:r w:rsidR="003C44F9">
        <w:t>musí být uveden</w:t>
      </w:r>
      <w:r w:rsidR="00FA497E">
        <w:t xml:space="preserve"> u </w:t>
      </w:r>
      <w:r w:rsidR="00FA497E" w:rsidRPr="00FA497E">
        <w:t>všech dotačních titulů</w:t>
      </w:r>
      <w:r w:rsidR="003C44F9">
        <w:t>.</w:t>
      </w:r>
    </w:p>
    <w:p w:rsidR="003C44F9" w:rsidRDefault="003C44F9" w:rsidP="00832ADF">
      <w:pPr>
        <w:jc w:val="both"/>
      </w:pPr>
    </w:p>
    <w:p w:rsidR="00FA497E" w:rsidRDefault="003C44F9" w:rsidP="00832ADF">
      <w:pPr>
        <w:jc w:val="both"/>
      </w:pPr>
      <w:r>
        <w:t>Upozorňuji také na změnu proti doporučení v</w:t>
      </w:r>
      <w:r w:rsidR="00FA497E" w:rsidRPr="00FA497E">
        <w:t xml:space="preserve">ýboru </w:t>
      </w:r>
      <w:r>
        <w:t xml:space="preserve">pro rozvoj </w:t>
      </w:r>
      <w:r w:rsidR="0045316F">
        <w:t xml:space="preserve">cestovního ruchu </w:t>
      </w:r>
      <w:r w:rsidR="0045316F">
        <w:br/>
      </w:r>
      <w:r w:rsidR="00FA497E" w:rsidRPr="00FA497E">
        <w:t>u žádosti číslo A) Turis</w:t>
      </w:r>
      <w:r w:rsidR="0045316F">
        <w:t xml:space="preserve">tická rozhledna </w:t>
      </w:r>
      <w:proofErr w:type="spellStart"/>
      <w:r w:rsidR="0045316F">
        <w:t>Kopaninka</w:t>
      </w:r>
      <w:proofErr w:type="spellEnd"/>
      <w:r w:rsidR="0045316F">
        <w:t>, kde v</w:t>
      </w:r>
      <w:r w:rsidR="00FA497E" w:rsidRPr="00FA497E">
        <w:t xml:space="preserve">ýbor cestovního ruchu doporučil </w:t>
      </w:r>
      <w:r w:rsidR="00832ADF">
        <w:t xml:space="preserve">dotaci </w:t>
      </w:r>
      <w:r w:rsidR="00FA497E" w:rsidRPr="00FA497E">
        <w:t>ve výši 1 400</w:t>
      </w:r>
      <w:r w:rsidR="00832ADF">
        <w:t> </w:t>
      </w:r>
      <w:r w:rsidR="00FA497E" w:rsidRPr="00FA497E">
        <w:t>000</w:t>
      </w:r>
      <w:r w:rsidR="00832ADF">
        <w:t xml:space="preserve"> Kč</w:t>
      </w:r>
      <w:r w:rsidR="00FA497E" w:rsidRPr="00FA497E">
        <w:t xml:space="preserve"> a ROK navrhuje ZOK schválit dotaci ve výši 700</w:t>
      </w:r>
      <w:r w:rsidR="00832ADF">
        <w:t> </w:t>
      </w:r>
      <w:r w:rsidR="00FA497E" w:rsidRPr="00FA497E">
        <w:t>000</w:t>
      </w:r>
      <w:r w:rsidR="00832ADF">
        <w:t xml:space="preserve"> Kč.</w:t>
      </w:r>
      <w:r w:rsidR="00FA497E" w:rsidRPr="00FA497E">
        <w:t xml:space="preserve"> </w:t>
      </w:r>
      <w:r w:rsidR="00BB3916">
        <w:t>Maximální možná č</w:t>
      </w:r>
      <w:r w:rsidR="00832ADF">
        <w:t xml:space="preserve">ástka </w:t>
      </w:r>
      <w:r w:rsidR="00BB3916">
        <w:t xml:space="preserve">byla v rámci dotačního titulu </w:t>
      </w:r>
      <w:r w:rsidR="00FA497E" w:rsidRPr="00FA497E">
        <w:t>700</w:t>
      </w:r>
      <w:r w:rsidR="00832ADF">
        <w:t> </w:t>
      </w:r>
      <w:r w:rsidR="00FA497E" w:rsidRPr="00FA497E">
        <w:t>000</w:t>
      </w:r>
      <w:r w:rsidR="00832ADF">
        <w:t xml:space="preserve"> Kč</w:t>
      </w:r>
      <w:r w:rsidR="00BB3916">
        <w:t>.</w:t>
      </w:r>
    </w:p>
    <w:p w:rsidR="00FA497E" w:rsidRDefault="00FA497E" w:rsidP="00832ADF">
      <w:pPr>
        <w:jc w:val="both"/>
      </w:pPr>
    </w:p>
    <w:p w:rsidR="001329BD" w:rsidRDefault="00FA497E" w:rsidP="00832ADF">
      <w:pPr>
        <w:jc w:val="both"/>
      </w:pPr>
      <w:r w:rsidRPr="00FA497E">
        <w:rPr>
          <w:b/>
        </w:rPr>
        <w:t xml:space="preserve">Ing. </w:t>
      </w:r>
      <w:proofErr w:type="gramStart"/>
      <w:r w:rsidRPr="00FA497E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832ADF" w:rsidRDefault="00832ADF" w:rsidP="00832ADF">
      <w:pPr>
        <w:jc w:val="both"/>
      </w:pPr>
    </w:p>
    <w:p w:rsidR="007F7C92" w:rsidRPr="00EC1400" w:rsidRDefault="007F7C92" w:rsidP="007F7C92">
      <w:pPr>
        <w:shd w:val="clear" w:color="auto" w:fill="FFFFFF" w:themeFill="background1"/>
        <w:jc w:val="both"/>
        <w:rPr>
          <w:rFonts w:cs="Arial"/>
          <w:szCs w:val="24"/>
          <w:u w:val="single"/>
        </w:rPr>
      </w:pPr>
      <w:r w:rsidRPr="00EC1400">
        <w:rPr>
          <w:rFonts w:cs="Arial"/>
          <w:szCs w:val="24"/>
          <w:u w:val="single"/>
        </w:rPr>
        <w:t>Bylo doplněno usnesení:</w:t>
      </w:r>
    </w:p>
    <w:p w:rsidR="007F7C92" w:rsidRPr="00EC1400" w:rsidRDefault="007F7C92" w:rsidP="007F7C92">
      <w:pPr>
        <w:pStyle w:val="Odstavecseseznamem"/>
        <w:numPr>
          <w:ilvl w:val="0"/>
          <w:numId w:val="22"/>
        </w:numPr>
        <w:shd w:val="clear" w:color="auto" w:fill="FFFFFF" w:themeFill="background1"/>
        <w:jc w:val="both"/>
        <w:rPr>
          <w:rFonts w:cs="Arial"/>
          <w:szCs w:val="24"/>
          <w:u w:val="single"/>
        </w:rPr>
      </w:pPr>
      <w:r>
        <w:rPr>
          <w:rFonts w:cs="Arial"/>
          <w:szCs w:val="24"/>
        </w:rPr>
        <w:t>doplněn bod 5</w:t>
      </w:r>
      <w:r w:rsidRPr="00EC1400">
        <w:rPr>
          <w:rFonts w:cs="Arial"/>
          <w:szCs w:val="24"/>
        </w:rPr>
        <w:t xml:space="preserve"> usnesení</w:t>
      </w:r>
    </w:p>
    <w:p w:rsidR="007F7C92" w:rsidRDefault="007F7C92" w:rsidP="00832ADF">
      <w:pPr>
        <w:jc w:val="both"/>
      </w:pPr>
    </w:p>
    <w:p w:rsidR="00832ADF" w:rsidRDefault="00832ADF" w:rsidP="00832ADF">
      <w:pPr>
        <w:jc w:val="both"/>
        <w:rPr>
          <w:u w:val="single"/>
        </w:rPr>
      </w:pPr>
      <w:r w:rsidRPr="00B61F95">
        <w:rPr>
          <w:u w:val="single"/>
        </w:rPr>
        <w:t>Hlasování o upraveném usnesení:</w:t>
      </w:r>
    </w:p>
    <w:p w:rsidR="00832ADF" w:rsidRPr="00B61F95" w:rsidRDefault="00832ADF" w:rsidP="00832ADF">
      <w:pPr>
        <w:jc w:val="both"/>
        <w:rPr>
          <w:u w:val="single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"/>
        <w:gridCol w:w="8442"/>
      </w:tblGrid>
      <w:tr w:rsidR="00832ADF" w:rsidRPr="007F7C92" w:rsidTr="007233F5">
        <w:trPr>
          <w:trHeight w:val="289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:rsidR="00832ADF" w:rsidRPr="007F7C92" w:rsidRDefault="00832ADF" w:rsidP="007F7C92">
            <w:pPr>
              <w:pStyle w:val="Zkladntext"/>
              <w:spacing w:after="0"/>
              <w:rPr>
                <w:b/>
                <w:i/>
                <w:szCs w:val="22"/>
                <w:lang w:val="cs-CZ"/>
              </w:rPr>
            </w:pPr>
            <w:r w:rsidRPr="007F7C92">
              <w:rPr>
                <w:b/>
                <w:i/>
                <w:szCs w:val="22"/>
                <w:lang w:val="cs-CZ"/>
              </w:rPr>
              <w:t>Zastupitelstvo Olomouckého kraje po projednání:</w:t>
            </w:r>
          </w:p>
        </w:tc>
      </w:tr>
      <w:tr w:rsidR="00832ADF" w:rsidRPr="007F7C92" w:rsidTr="007233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pacing w:val="70"/>
                <w:sz w:val="22"/>
                <w:szCs w:val="22"/>
              </w:rPr>
            </w:pPr>
            <w:r w:rsidRPr="007F7C92">
              <w:rPr>
                <w:b/>
                <w:i/>
                <w:spacing w:val="70"/>
                <w:sz w:val="22"/>
                <w:szCs w:val="22"/>
              </w:rPr>
              <w:t>1.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pacing w:val="70"/>
                <w:sz w:val="22"/>
                <w:szCs w:val="22"/>
              </w:rPr>
              <w:t>bere na vědomí</w:t>
            </w:r>
            <w:r w:rsidRPr="007F7C92">
              <w:rPr>
                <w:b/>
                <w:i/>
                <w:sz w:val="22"/>
                <w:szCs w:val="22"/>
              </w:rPr>
              <w:t xml:space="preserve"> důvodovou zprávu</w:t>
            </w:r>
          </w:p>
        </w:tc>
      </w:tr>
      <w:tr w:rsidR="00832ADF" w:rsidRPr="007F7C92" w:rsidTr="0015678D">
        <w:trPr>
          <w:trHeight w:val="2898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pacing w:val="70"/>
                <w:sz w:val="22"/>
                <w:szCs w:val="22"/>
              </w:rPr>
            </w:pPr>
            <w:r w:rsidRPr="007F7C92">
              <w:rPr>
                <w:b/>
                <w:i/>
                <w:spacing w:val="70"/>
                <w:sz w:val="22"/>
                <w:szCs w:val="22"/>
              </w:rPr>
              <w:t>2.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pacing w:val="70"/>
                <w:sz w:val="22"/>
                <w:szCs w:val="22"/>
              </w:rPr>
              <w:t>schvaluje</w:t>
            </w:r>
            <w:r w:rsidRPr="007F7C92">
              <w:rPr>
                <w:b/>
                <w:i/>
                <w:sz w:val="22"/>
                <w:szCs w:val="22"/>
              </w:rPr>
              <w:t xml:space="preserve"> poskytnutí dotace z rozpočtu Olomouckého kraje </w:t>
            </w:r>
          </w:p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z w:val="22"/>
                <w:szCs w:val="22"/>
              </w:rPr>
              <w:t xml:space="preserve">A) ve výši 700 000 Kč právnické osobě </w:t>
            </w:r>
            <w:proofErr w:type="spellStart"/>
            <w:r w:rsidRPr="007F7C92">
              <w:rPr>
                <w:b/>
                <w:i/>
                <w:sz w:val="22"/>
                <w:szCs w:val="22"/>
              </w:rPr>
              <w:t>Repechy</w:t>
            </w:r>
            <w:proofErr w:type="spellEnd"/>
            <w:r w:rsidRPr="007F7C92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F7C92">
              <w:rPr>
                <w:b/>
                <w:i/>
                <w:sz w:val="22"/>
                <w:szCs w:val="22"/>
              </w:rPr>
              <w:t>Crew</w:t>
            </w:r>
            <w:proofErr w:type="spellEnd"/>
            <w:r w:rsidRPr="007F7C92">
              <w:rPr>
                <w:b/>
                <w:i/>
                <w:sz w:val="22"/>
                <w:szCs w:val="22"/>
              </w:rPr>
              <w:t xml:space="preserve">, </w:t>
            </w:r>
            <w:proofErr w:type="spellStart"/>
            <w:r w:rsidRPr="007F7C92">
              <w:rPr>
                <w:b/>
                <w:i/>
                <w:sz w:val="22"/>
                <w:szCs w:val="22"/>
              </w:rPr>
              <w:t>z.s</w:t>
            </w:r>
            <w:proofErr w:type="spellEnd"/>
            <w:r w:rsidRPr="007F7C92">
              <w:rPr>
                <w:b/>
                <w:i/>
                <w:sz w:val="22"/>
                <w:szCs w:val="22"/>
              </w:rPr>
              <w:t>.</w:t>
            </w:r>
            <w:proofErr w:type="gramEnd"/>
            <w:r w:rsidRPr="007F7C92">
              <w:rPr>
                <w:b/>
                <w:i/>
                <w:sz w:val="22"/>
                <w:szCs w:val="22"/>
              </w:rPr>
              <w:t>, IČ: 02941473, dle Přílohy č. 1 a části A důvodové zprávy</w:t>
            </w:r>
          </w:p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z w:val="22"/>
                <w:szCs w:val="22"/>
              </w:rPr>
              <w:t xml:space="preserve">B) ve výši 400 000 Kč právnické osobě Klub českých </w:t>
            </w:r>
            <w:r w:rsidR="007F7C92">
              <w:rPr>
                <w:b/>
                <w:i/>
                <w:sz w:val="22"/>
                <w:szCs w:val="22"/>
              </w:rPr>
              <w:t xml:space="preserve">turistů, oblast Olomoucký kraj, </w:t>
            </w:r>
            <w:r w:rsidRPr="007F7C92">
              <w:rPr>
                <w:b/>
                <w:i/>
                <w:sz w:val="22"/>
                <w:szCs w:val="22"/>
              </w:rPr>
              <w:t>spolek, IČ: 71193103, dle Přílohy č. 1 a části B důvodové zprávy</w:t>
            </w:r>
          </w:p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z w:val="22"/>
                <w:szCs w:val="22"/>
              </w:rPr>
              <w:t xml:space="preserve">C) ve výši 400 000 Kč právnické osobě Střední Morava - Sdružení cestovního </w:t>
            </w:r>
            <w:proofErr w:type="gramStart"/>
            <w:r w:rsidRPr="007F7C92">
              <w:rPr>
                <w:b/>
                <w:i/>
                <w:sz w:val="22"/>
                <w:szCs w:val="22"/>
              </w:rPr>
              <w:t xml:space="preserve">ruchu, </w:t>
            </w:r>
            <w:proofErr w:type="spellStart"/>
            <w:r w:rsidRPr="007F7C92">
              <w:rPr>
                <w:b/>
                <w:i/>
                <w:sz w:val="22"/>
                <w:szCs w:val="22"/>
              </w:rPr>
              <w:t>z.s.</w:t>
            </w:r>
            <w:proofErr w:type="gramEnd"/>
            <w:r w:rsidRPr="007F7C92">
              <w:rPr>
                <w:b/>
                <w:i/>
                <w:sz w:val="22"/>
                <w:szCs w:val="22"/>
              </w:rPr>
              <w:t>p.o</w:t>
            </w:r>
            <w:proofErr w:type="spellEnd"/>
            <w:r w:rsidRPr="007F7C92">
              <w:rPr>
                <w:b/>
                <w:i/>
                <w:sz w:val="22"/>
                <w:szCs w:val="22"/>
              </w:rPr>
              <w:t>., IČ: 75087057, dle Přílohy č. 1 a části C důvodové zprávy</w:t>
            </w:r>
          </w:p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z w:val="22"/>
                <w:szCs w:val="22"/>
              </w:rPr>
              <w:t xml:space="preserve">D) ve výši 800 000 Kč, právnické osobě Jeseníky - Sdružení cestovního </w:t>
            </w:r>
            <w:proofErr w:type="gramStart"/>
            <w:r w:rsidRPr="007F7C92">
              <w:rPr>
                <w:b/>
                <w:i/>
                <w:sz w:val="22"/>
                <w:szCs w:val="22"/>
              </w:rPr>
              <w:t xml:space="preserve">ruchu, </w:t>
            </w:r>
            <w:proofErr w:type="spellStart"/>
            <w:r w:rsidRPr="007F7C92">
              <w:rPr>
                <w:b/>
                <w:i/>
                <w:sz w:val="22"/>
                <w:szCs w:val="22"/>
              </w:rPr>
              <w:t>z.s.</w:t>
            </w:r>
            <w:proofErr w:type="gramEnd"/>
            <w:r w:rsidRPr="007F7C92">
              <w:rPr>
                <w:b/>
                <w:i/>
                <w:sz w:val="22"/>
                <w:szCs w:val="22"/>
              </w:rPr>
              <w:t>p.o</w:t>
            </w:r>
            <w:proofErr w:type="spellEnd"/>
            <w:r w:rsidRPr="007F7C92">
              <w:rPr>
                <w:b/>
                <w:i/>
                <w:sz w:val="22"/>
                <w:szCs w:val="22"/>
              </w:rPr>
              <w:t>., IČ: 68923244, dle Přílohy č. 1 a části D důvodové zprávy</w:t>
            </w:r>
          </w:p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z w:val="22"/>
                <w:szCs w:val="22"/>
              </w:rPr>
              <w:t xml:space="preserve">E) ve výši 200 000 Kč, právnické osobě Jeseníky - Sdružení cestovního </w:t>
            </w:r>
            <w:proofErr w:type="gramStart"/>
            <w:r w:rsidRPr="007F7C92">
              <w:rPr>
                <w:b/>
                <w:i/>
                <w:sz w:val="22"/>
                <w:szCs w:val="22"/>
              </w:rPr>
              <w:t xml:space="preserve">ruchu, </w:t>
            </w:r>
            <w:proofErr w:type="spellStart"/>
            <w:r w:rsidRPr="007F7C92">
              <w:rPr>
                <w:b/>
                <w:i/>
                <w:sz w:val="22"/>
                <w:szCs w:val="22"/>
              </w:rPr>
              <w:t>z.s.</w:t>
            </w:r>
            <w:proofErr w:type="gramEnd"/>
            <w:r w:rsidRPr="007F7C92">
              <w:rPr>
                <w:b/>
                <w:i/>
                <w:sz w:val="22"/>
                <w:szCs w:val="22"/>
              </w:rPr>
              <w:t>p.o</w:t>
            </w:r>
            <w:proofErr w:type="spellEnd"/>
            <w:r w:rsidRPr="007F7C92">
              <w:rPr>
                <w:b/>
                <w:i/>
                <w:sz w:val="22"/>
                <w:szCs w:val="22"/>
              </w:rPr>
              <w:t>., IČ: 68923244, dle Přílohy č. 1 a části E důvodové zprávy</w:t>
            </w:r>
          </w:p>
        </w:tc>
      </w:tr>
      <w:tr w:rsidR="00832ADF" w:rsidRPr="007F7C92" w:rsidTr="00832ADF">
        <w:trPr>
          <w:trHeight w:val="738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ormal"/>
              <w:jc w:val="both"/>
              <w:rPr>
                <w:sz w:val="22"/>
                <w:szCs w:val="22"/>
              </w:rPr>
            </w:pPr>
            <w:r w:rsidRPr="007F7C92">
              <w:rPr>
                <w:b/>
                <w:i/>
                <w:spacing w:val="70"/>
                <w:sz w:val="22"/>
                <w:szCs w:val="22"/>
              </w:rPr>
              <w:t>3.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pacing w:val="70"/>
                <w:sz w:val="22"/>
                <w:szCs w:val="22"/>
              </w:rPr>
              <w:t>schvaluje</w:t>
            </w:r>
            <w:r w:rsidRPr="007F7C92">
              <w:rPr>
                <w:b/>
                <w:i/>
                <w:sz w:val="22"/>
                <w:szCs w:val="22"/>
              </w:rPr>
              <w:t xml:space="preserve"> uzavření veřejnoprávních smluv o p</w:t>
            </w:r>
            <w:r w:rsidR="007F7C92">
              <w:rPr>
                <w:b/>
                <w:i/>
                <w:sz w:val="22"/>
                <w:szCs w:val="22"/>
              </w:rPr>
              <w:t xml:space="preserve">oskytnutí dotace s příjemci dle </w:t>
            </w:r>
            <w:r w:rsidRPr="007F7C92">
              <w:rPr>
                <w:b/>
                <w:i/>
                <w:sz w:val="22"/>
                <w:szCs w:val="22"/>
              </w:rPr>
              <w:t>bodu 2 usnesení, ve znění dle vzorové veřejnoprávní smlouvy uvedené v  Příloze č. 2 důvodové zprávy</w:t>
            </w:r>
          </w:p>
        </w:tc>
      </w:tr>
      <w:tr w:rsidR="00832ADF" w:rsidRPr="007F7C92" w:rsidTr="007233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adpis2"/>
            </w:pPr>
            <w:r w:rsidRPr="007F7C92">
              <w:rPr>
                <w:rFonts w:cs="Arial"/>
                <w:b/>
                <w:i/>
                <w:spacing w:val="70"/>
              </w:rPr>
              <w:t>4.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pacing w:val="70"/>
                <w:sz w:val="22"/>
                <w:szCs w:val="22"/>
              </w:rPr>
              <w:t>ukládá podepsat</w:t>
            </w:r>
            <w:r w:rsidRPr="007F7C92">
              <w:rPr>
                <w:b/>
                <w:i/>
                <w:sz w:val="22"/>
                <w:szCs w:val="22"/>
              </w:rPr>
              <w:t xml:space="preserve"> smlouvy dle bodu 3 usnesení</w:t>
            </w:r>
          </w:p>
        </w:tc>
      </w:tr>
      <w:tr w:rsidR="00832ADF" w:rsidRPr="007F7C92" w:rsidTr="007233F5">
        <w:trPr>
          <w:trHeight w:val="289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z w:val="22"/>
                <w:szCs w:val="22"/>
              </w:rPr>
              <w:t>O: Mgr. Yvona Kubjátová, náměstkyně hejtmana</w:t>
            </w:r>
          </w:p>
        </w:tc>
      </w:tr>
      <w:tr w:rsidR="00832ADF" w:rsidRPr="007F7C92" w:rsidTr="007233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adpis2"/>
            </w:pPr>
            <w:r w:rsidRPr="007F7C92">
              <w:rPr>
                <w:rFonts w:cs="Arial"/>
                <w:b/>
                <w:i/>
                <w:spacing w:val="70"/>
              </w:rPr>
              <w:t>5.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2ADF" w:rsidRPr="007F7C92" w:rsidRDefault="00832ADF" w:rsidP="007F7C92">
            <w:pPr>
              <w:pStyle w:val="Normal"/>
              <w:jc w:val="both"/>
              <w:rPr>
                <w:b/>
                <w:i/>
                <w:sz w:val="22"/>
                <w:szCs w:val="22"/>
              </w:rPr>
            </w:pPr>
            <w:r w:rsidRPr="007F7C92">
              <w:rPr>
                <w:b/>
                <w:i/>
                <w:spacing w:val="70"/>
                <w:sz w:val="22"/>
                <w:szCs w:val="22"/>
              </w:rPr>
              <w:t xml:space="preserve">zmocňuje </w:t>
            </w:r>
            <w:r w:rsidRPr="007F7C92">
              <w:rPr>
                <w:b/>
                <w:i/>
                <w:sz w:val="22"/>
                <w:szCs w:val="22"/>
              </w:rPr>
              <w:t>Radu Olomouckého kraje k provád</w:t>
            </w:r>
            <w:r w:rsidR="00DE5E7E">
              <w:rPr>
                <w:b/>
                <w:i/>
                <w:sz w:val="22"/>
                <w:szCs w:val="22"/>
              </w:rPr>
              <w:t xml:space="preserve">ění změn veřejnoprávních smluv </w:t>
            </w:r>
            <w:r w:rsidRPr="007F7C92">
              <w:rPr>
                <w:b/>
                <w:i/>
                <w:sz w:val="22"/>
                <w:szCs w:val="22"/>
              </w:rPr>
              <w:t>o poskytnutí dotací dle bodu 3 usnesení, s výjimkou údajů, schválených Zastupitelstvem Olomouckého kraje v přílohách č. 1, 2 důvodové zprávy</w:t>
            </w:r>
          </w:p>
        </w:tc>
      </w:tr>
    </w:tbl>
    <w:p w:rsidR="001329BD" w:rsidRPr="00832ADF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UZ/21/54/2016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41, proti 0, zdržel se 2, nehlasovali 5</w:t>
      </w:r>
    </w:p>
    <w:p w:rsidR="007F7C92" w:rsidRDefault="001329BD" w:rsidP="001329BD">
      <w:pPr>
        <w:rPr>
          <w:b/>
        </w:rPr>
      </w:pPr>
      <w:r>
        <w:rPr>
          <w:b/>
        </w:rPr>
        <w:t>Návrh byl přijat.</w:t>
      </w:r>
    </w:p>
    <w:p w:rsidR="00BB3916" w:rsidRDefault="00BB3916" w:rsidP="001329BD">
      <w:pPr>
        <w:rPr>
          <w:b/>
        </w:rPr>
      </w:pPr>
    </w:p>
    <w:p w:rsidR="00E422AC" w:rsidRPr="00E43CAE" w:rsidRDefault="00E422AC" w:rsidP="001329BD">
      <w:pPr>
        <w:rPr>
          <w:b/>
        </w:rPr>
      </w:pPr>
    </w:p>
    <w:p w:rsidR="001329BD" w:rsidRDefault="001329BD" w:rsidP="001329BD">
      <w:pPr>
        <w:pStyle w:val="ZAKLADNITEXTTUCNY13"/>
      </w:pPr>
      <w:r>
        <w:lastRenderedPageBreak/>
        <w:t>44.</w:t>
      </w:r>
      <w:r>
        <w:tab/>
        <w:t>Žádosti o poskytnutí individuálních dotací v oblasti zahraničních vztahů</w:t>
      </w:r>
    </w:p>
    <w:p w:rsidR="001329BD" w:rsidRDefault="001329BD" w:rsidP="001329BD"/>
    <w:p w:rsidR="00FA497E" w:rsidRDefault="001329BD" w:rsidP="00FA497E">
      <w:pPr>
        <w:jc w:val="both"/>
      </w:pPr>
      <w:r>
        <w:t xml:space="preserve">Úvodní slovo </w:t>
      </w:r>
      <w:r w:rsidR="00FA497E">
        <w:t xml:space="preserve">přednesla </w:t>
      </w:r>
      <w:r w:rsidR="00FA497E" w:rsidRPr="00FA497E">
        <w:rPr>
          <w:b/>
        </w:rPr>
        <w:t>Mgr. Kubjátová</w:t>
      </w:r>
      <w:r w:rsidR="00FA497E" w:rsidRPr="00FA497E">
        <w:t>.</w:t>
      </w:r>
      <w:r w:rsidR="00FA497E">
        <w:rPr>
          <w:rFonts w:cs="Arial"/>
        </w:rPr>
        <w:t xml:space="preserve"> </w:t>
      </w:r>
      <w:r w:rsidR="00F80DE7">
        <w:rPr>
          <w:rFonts w:cs="Arial"/>
        </w:rPr>
        <w:t xml:space="preserve">Jedná se </w:t>
      </w:r>
      <w:r w:rsidR="00FA497E">
        <w:rPr>
          <w:rFonts w:cs="Arial"/>
        </w:rPr>
        <w:t xml:space="preserve">o žádost </w:t>
      </w:r>
      <w:r w:rsidR="000448C4">
        <w:t>statutárního města Olomouc</w:t>
      </w:r>
      <w:r w:rsidR="000448C4" w:rsidRPr="00F80DE7">
        <w:rPr>
          <w:rFonts w:cs="Arial"/>
        </w:rPr>
        <w:t xml:space="preserve"> </w:t>
      </w:r>
      <w:r w:rsidR="000448C4" w:rsidRPr="00434ED1">
        <w:t>na</w:t>
      </w:r>
      <w:r w:rsidR="000448C4">
        <w:t xml:space="preserve"> </w:t>
      </w:r>
      <w:r w:rsidR="000448C4" w:rsidRPr="00E95C13">
        <w:t>podporu informační sítě</w:t>
      </w:r>
      <w:r w:rsidR="000448C4" w:rsidRPr="00F80DE7">
        <w:rPr>
          <w:rFonts w:cs="Arial"/>
        </w:rPr>
        <w:t xml:space="preserve"> </w:t>
      </w:r>
      <w:r w:rsidR="000448C4" w:rsidRPr="00E95C13">
        <w:t>dvanácti Městských evropských informačních středisek a činnost střediska EUROPE DIRECT Olomouc</w:t>
      </w:r>
      <w:r w:rsidR="00FA497E" w:rsidRPr="00F80DE7">
        <w:rPr>
          <w:rFonts w:cs="Arial"/>
        </w:rPr>
        <w:t xml:space="preserve">. </w:t>
      </w:r>
      <w:r w:rsidR="00F80DE7">
        <w:rPr>
          <w:rFonts w:cs="Arial"/>
        </w:rPr>
        <w:t>Je poskytován</w:t>
      </w:r>
      <w:r w:rsidR="00FA497E">
        <w:rPr>
          <w:rFonts w:cs="Arial"/>
        </w:rPr>
        <w:t xml:space="preserve"> </w:t>
      </w:r>
      <w:r w:rsidR="00F80DE7">
        <w:rPr>
          <w:rFonts w:cs="Arial"/>
        </w:rPr>
        <w:t>každoroční příspěvek s</w:t>
      </w:r>
      <w:r w:rsidR="00FA497E">
        <w:rPr>
          <w:rFonts w:cs="Arial"/>
        </w:rPr>
        <w:t>tatutárnímu městu Olomouc</w:t>
      </w:r>
      <w:r w:rsidR="00F80DE7">
        <w:rPr>
          <w:rFonts w:cs="Arial"/>
        </w:rPr>
        <w:t xml:space="preserve">. Finanční </w:t>
      </w:r>
      <w:r w:rsidR="00FA497E">
        <w:rPr>
          <w:rFonts w:cs="Arial"/>
        </w:rPr>
        <w:t>prostředky jsou alokovány z rozpočtu Odboru tajemníka hejtmana</w:t>
      </w:r>
      <w:r w:rsidR="00F80DE7">
        <w:rPr>
          <w:rFonts w:cs="Arial"/>
        </w:rPr>
        <w:t>.</w:t>
      </w:r>
      <w:r w:rsidR="00FA497E">
        <w:t xml:space="preserve"> </w:t>
      </w:r>
    </w:p>
    <w:p w:rsidR="00FA497E" w:rsidRDefault="00FA497E" w:rsidP="00FA497E">
      <w:pPr>
        <w:jc w:val="both"/>
      </w:pPr>
    </w:p>
    <w:p w:rsidR="00FA497E" w:rsidRDefault="00FA497E" w:rsidP="00FA497E">
      <w:pPr>
        <w:jc w:val="both"/>
      </w:pPr>
      <w:r w:rsidRPr="00FA497E">
        <w:rPr>
          <w:b/>
        </w:rPr>
        <w:t xml:space="preserve">Ing. </w:t>
      </w:r>
      <w:proofErr w:type="gramStart"/>
      <w:r w:rsidRPr="00FA497E">
        <w:rPr>
          <w:b/>
        </w:rPr>
        <w:t>Rozbořil</w:t>
      </w:r>
      <w:r>
        <w:t xml:space="preserve"> vyzval</w:t>
      </w:r>
      <w:proofErr w:type="gramEnd"/>
      <w:r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UZ/21/55/2016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BB3916" w:rsidRDefault="00BB3916" w:rsidP="001329BD">
      <w:pPr>
        <w:rPr>
          <w:b/>
        </w:rPr>
      </w:pPr>
    </w:p>
    <w:p w:rsidR="00BB3916" w:rsidRDefault="00BB3916" w:rsidP="001329BD">
      <w:pPr>
        <w:rPr>
          <w:b/>
        </w:rPr>
      </w:pPr>
    </w:p>
    <w:p w:rsidR="00BB3916" w:rsidRDefault="00BB3916" w:rsidP="001329BD">
      <w:pPr>
        <w:rPr>
          <w:b/>
        </w:rPr>
      </w:pPr>
    </w:p>
    <w:p w:rsidR="001329BD" w:rsidRDefault="001329BD" w:rsidP="001329BD">
      <w:pPr>
        <w:pStyle w:val="ZAKLADNITEXTTUCNY13"/>
      </w:pPr>
      <w:r>
        <w:t>45.</w:t>
      </w:r>
      <w:r>
        <w:tab/>
        <w:t>Darovací smlouva me</w:t>
      </w:r>
      <w:r w:rsidR="00FA497E">
        <w:t>zi Českým olympijským výborem a </w:t>
      </w:r>
      <w:r>
        <w:t>Olomouckým krajem</w:t>
      </w:r>
    </w:p>
    <w:p w:rsidR="001329BD" w:rsidRDefault="001329BD" w:rsidP="00FA497E">
      <w:pPr>
        <w:jc w:val="both"/>
      </w:pPr>
    </w:p>
    <w:p w:rsidR="00FA497E" w:rsidRDefault="001329BD" w:rsidP="00FA497E">
      <w:pPr>
        <w:jc w:val="both"/>
        <w:rPr>
          <w:rFonts w:cs="Arial"/>
          <w:bCs/>
          <w:color w:val="000000"/>
        </w:rPr>
      </w:pPr>
      <w:r>
        <w:t>Úvodní slovo přednesl</w:t>
      </w:r>
      <w:r w:rsidR="00FA497E">
        <w:t xml:space="preserve"> </w:t>
      </w:r>
      <w:r w:rsidR="00FA497E" w:rsidRPr="00FA497E">
        <w:rPr>
          <w:b/>
        </w:rPr>
        <w:t>Mgr. Rašťák</w:t>
      </w:r>
      <w:r w:rsidR="00FA497E">
        <w:t>.</w:t>
      </w:r>
      <w:r>
        <w:t xml:space="preserve"> </w:t>
      </w:r>
      <w:r w:rsidR="00FA497E">
        <w:rPr>
          <w:rFonts w:cs="Arial"/>
          <w:bCs/>
          <w:color w:val="000000"/>
        </w:rPr>
        <w:t>Jedná se o darovací smlouvu mezi Českým olympijským výborem</w:t>
      </w:r>
      <w:r w:rsidR="00F80DE7">
        <w:rPr>
          <w:rFonts w:cs="Arial"/>
          <w:bCs/>
          <w:color w:val="000000"/>
        </w:rPr>
        <w:t xml:space="preserve"> (ČOV)</w:t>
      </w:r>
      <w:r w:rsidR="00FA497E">
        <w:rPr>
          <w:rFonts w:cs="Arial"/>
          <w:bCs/>
          <w:color w:val="000000"/>
        </w:rPr>
        <w:t xml:space="preserve"> a Olomouckým krajem. Je to v podstatě stejná smlouva, ktero</w:t>
      </w:r>
      <w:r w:rsidR="00F80DE7">
        <w:rPr>
          <w:rFonts w:cs="Arial"/>
          <w:bCs/>
          <w:color w:val="000000"/>
        </w:rPr>
        <w:t>u jsme přijali finanční dar i minulý rok</w:t>
      </w:r>
      <w:r w:rsidR="00FA497E">
        <w:rPr>
          <w:rFonts w:cs="Arial"/>
          <w:bCs/>
          <w:color w:val="000000"/>
        </w:rPr>
        <w:t xml:space="preserve"> na podporu mládežnického sportu od Č</w:t>
      </w:r>
      <w:r w:rsidR="00F80DE7">
        <w:rPr>
          <w:rFonts w:cs="Arial"/>
          <w:bCs/>
          <w:color w:val="000000"/>
        </w:rPr>
        <w:t>OV. S</w:t>
      </w:r>
      <w:r w:rsidR="00FA497E">
        <w:rPr>
          <w:rFonts w:cs="Arial"/>
          <w:bCs/>
          <w:color w:val="000000"/>
        </w:rPr>
        <w:t xml:space="preserve">mlouvy se liší </w:t>
      </w:r>
      <w:r w:rsidR="00F80DE7">
        <w:rPr>
          <w:rFonts w:cs="Arial"/>
          <w:bCs/>
          <w:color w:val="000000"/>
        </w:rPr>
        <w:t xml:space="preserve">především v částce a poté pouze v </w:t>
      </w:r>
      <w:r w:rsidR="00FA497E">
        <w:rPr>
          <w:rFonts w:cs="Arial"/>
          <w:bCs/>
          <w:color w:val="000000"/>
        </w:rPr>
        <w:t xml:space="preserve">technických drobnostech </w:t>
      </w:r>
      <w:r w:rsidR="00F80DE7">
        <w:rPr>
          <w:rFonts w:cs="Arial"/>
          <w:bCs/>
          <w:color w:val="000000"/>
        </w:rPr>
        <w:t>V minulém roce</w:t>
      </w:r>
      <w:r w:rsidR="00FA497E">
        <w:rPr>
          <w:rFonts w:cs="Arial"/>
          <w:bCs/>
          <w:color w:val="000000"/>
        </w:rPr>
        <w:t xml:space="preserve"> jsme přijali částku 3 500 000 </w:t>
      </w:r>
      <w:r w:rsidR="00F80DE7">
        <w:rPr>
          <w:rFonts w:cs="Arial"/>
          <w:bCs/>
          <w:color w:val="000000"/>
        </w:rPr>
        <w:t xml:space="preserve">Kč. V </w:t>
      </w:r>
      <w:r w:rsidR="00FA497E">
        <w:rPr>
          <w:rFonts w:cs="Arial"/>
          <w:bCs/>
          <w:color w:val="000000"/>
        </w:rPr>
        <w:t>letošním roce Č</w:t>
      </w:r>
      <w:r w:rsidR="00F80DE7">
        <w:rPr>
          <w:rFonts w:cs="Arial"/>
          <w:bCs/>
          <w:color w:val="000000"/>
        </w:rPr>
        <w:t>OV poskytne OK částku 4 612 042 Kč</w:t>
      </w:r>
      <w:r w:rsidR="00FA497E">
        <w:rPr>
          <w:rFonts w:cs="Arial"/>
          <w:bCs/>
          <w:color w:val="000000"/>
        </w:rPr>
        <w:t xml:space="preserve">. </w:t>
      </w:r>
      <w:r w:rsidR="00F80DE7">
        <w:rPr>
          <w:rFonts w:cs="Arial"/>
          <w:bCs/>
          <w:color w:val="000000"/>
        </w:rPr>
        <w:t>Tento dar</w:t>
      </w:r>
      <w:r w:rsidR="00FA497E">
        <w:rPr>
          <w:rFonts w:cs="Arial"/>
          <w:bCs/>
          <w:color w:val="000000"/>
        </w:rPr>
        <w:t xml:space="preserve"> bude rozdělen v souladu s  darovací smlouvou, prostřednictvím dalšího dotačního programu, který připravujeme. Bude </w:t>
      </w:r>
      <w:r w:rsidR="00F80DE7">
        <w:rPr>
          <w:rFonts w:cs="Arial"/>
          <w:bCs/>
          <w:color w:val="000000"/>
        </w:rPr>
        <w:t xml:space="preserve">se jednat </w:t>
      </w:r>
      <w:r w:rsidR="00F80DE7">
        <w:rPr>
          <w:rFonts w:cs="Arial"/>
          <w:bCs/>
          <w:color w:val="000000"/>
        </w:rPr>
        <w:br/>
        <w:t>o</w:t>
      </w:r>
      <w:r w:rsidR="00FA497E">
        <w:rPr>
          <w:rFonts w:cs="Arial"/>
          <w:bCs/>
          <w:color w:val="000000"/>
        </w:rPr>
        <w:t xml:space="preserve"> program na podporu sportovní činnosti dětí a mládeže</w:t>
      </w:r>
      <w:r w:rsidR="000448C4">
        <w:rPr>
          <w:rFonts w:cs="Arial"/>
          <w:bCs/>
          <w:color w:val="000000"/>
        </w:rPr>
        <w:t>, který bude v</w:t>
      </w:r>
      <w:r w:rsidR="00F80DE7">
        <w:rPr>
          <w:rFonts w:cs="Arial"/>
          <w:bCs/>
          <w:color w:val="000000"/>
        </w:rPr>
        <w:t xml:space="preserve">yhlášen </w:t>
      </w:r>
      <w:r w:rsidR="00FA497E">
        <w:rPr>
          <w:rFonts w:cs="Arial"/>
          <w:bCs/>
          <w:color w:val="000000"/>
        </w:rPr>
        <w:t xml:space="preserve">na </w:t>
      </w:r>
      <w:r w:rsidR="00F80DE7">
        <w:rPr>
          <w:rFonts w:cs="Arial"/>
          <w:bCs/>
          <w:color w:val="000000"/>
        </w:rPr>
        <w:t>červnovém zasedání ZOK.</w:t>
      </w:r>
    </w:p>
    <w:p w:rsidR="00FA497E" w:rsidRDefault="00FA497E" w:rsidP="00FA497E">
      <w:pPr>
        <w:jc w:val="both"/>
      </w:pPr>
    </w:p>
    <w:p w:rsidR="001329BD" w:rsidRDefault="00FA497E" w:rsidP="00FA497E">
      <w:pPr>
        <w:jc w:val="both"/>
      </w:pPr>
      <w:r w:rsidRPr="00FA497E">
        <w:rPr>
          <w:b/>
        </w:rPr>
        <w:t xml:space="preserve">Ing. </w:t>
      </w:r>
      <w:proofErr w:type="gramStart"/>
      <w:r w:rsidRPr="00FA497E">
        <w:rPr>
          <w:b/>
        </w:rPr>
        <w:t>Rozbořil</w:t>
      </w:r>
      <w:r>
        <w:t xml:space="preserve"> vyzval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UZ/21/56/2016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46.</w:t>
      </w:r>
      <w:r>
        <w:tab/>
        <w:t xml:space="preserve">Žádosti o poskytnutí individuálních dotací v oblasti vzdělávání, sportu a kultury </w:t>
      </w:r>
    </w:p>
    <w:p w:rsidR="001329BD" w:rsidRDefault="001329BD" w:rsidP="001329BD"/>
    <w:p w:rsidR="00FA497E" w:rsidRPr="007D7178" w:rsidRDefault="001329BD" w:rsidP="00F80DE7">
      <w:pPr>
        <w:jc w:val="both"/>
        <w:rPr>
          <w:rFonts w:cs="Arial"/>
          <w:bCs/>
          <w:color w:val="000000"/>
        </w:rPr>
      </w:pPr>
      <w:r>
        <w:t xml:space="preserve">Úvodní slovo přednesl </w:t>
      </w:r>
      <w:r w:rsidR="00FA497E" w:rsidRPr="00FA497E">
        <w:rPr>
          <w:b/>
        </w:rPr>
        <w:t>Mgr. Rašťák</w:t>
      </w:r>
      <w:r w:rsidR="00FA497E">
        <w:t xml:space="preserve">. </w:t>
      </w:r>
      <w:r w:rsidR="00F80DE7">
        <w:rPr>
          <w:rFonts w:cs="Arial"/>
          <w:bCs/>
          <w:color w:val="000000"/>
        </w:rPr>
        <w:t>Jedná se</w:t>
      </w:r>
      <w:r w:rsidR="00FA497E">
        <w:rPr>
          <w:rFonts w:cs="Arial"/>
          <w:bCs/>
          <w:color w:val="000000"/>
        </w:rPr>
        <w:t xml:space="preserve"> o</w:t>
      </w:r>
      <w:r w:rsidR="00FA497E">
        <w:rPr>
          <w:rFonts w:cs="Arial"/>
          <w:b/>
          <w:bCs/>
          <w:color w:val="000000"/>
        </w:rPr>
        <w:t xml:space="preserve"> </w:t>
      </w:r>
      <w:r w:rsidR="00FA497E">
        <w:rPr>
          <w:rFonts w:cs="Arial"/>
          <w:bCs/>
          <w:color w:val="000000"/>
        </w:rPr>
        <w:t xml:space="preserve">žádosti o poskytnutí individuálních dotací v oblasti vzdělávání, sportu a kultury. </w:t>
      </w:r>
      <w:r w:rsidR="007D7178">
        <w:rPr>
          <w:rFonts w:cs="Arial"/>
          <w:bCs/>
          <w:color w:val="000000"/>
        </w:rPr>
        <w:t>Žádosti v oblasti sportu a kultury jsou uvedeny v Příloze č. 1 a</w:t>
      </w:r>
      <w:r w:rsidR="00FA497E">
        <w:rPr>
          <w:rFonts w:cs="Arial"/>
          <w:bCs/>
          <w:color w:val="000000"/>
        </w:rPr>
        <w:t xml:space="preserve"> 3</w:t>
      </w:r>
      <w:r w:rsidR="007D7178">
        <w:rPr>
          <w:rFonts w:cs="Arial"/>
          <w:bCs/>
          <w:color w:val="000000"/>
        </w:rPr>
        <w:t>. Jsou to individuální žádosti nad 200 000 Kč. V oblasti sportu jsme</w:t>
      </w:r>
      <w:r w:rsidR="00FA497E">
        <w:rPr>
          <w:rFonts w:cs="Arial"/>
          <w:bCs/>
          <w:color w:val="000000"/>
        </w:rPr>
        <w:t xml:space="preserve"> obdrželi 7 žádostí, vyhovuje </w:t>
      </w:r>
      <w:r w:rsidR="007D7178">
        <w:rPr>
          <w:rFonts w:cs="Arial"/>
          <w:bCs/>
          <w:color w:val="000000"/>
        </w:rPr>
        <w:t xml:space="preserve">se 2 žádostem </w:t>
      </w:r>
      <w:r w:rsidR="00FA497E">
        <w:rPr>
          <w:rFonts w:cs="Arial"/>
          <w:bCs/>
          <w:color w:val="000000"/>
        </w:rPr>
        <w:t xml:space="preserve">v celkové částce </w:t>
      </w:r>
      <w:r w:rsidR="007D7178">
        <w:rPr>
          <w:rFonts w:cs="Arial"/>
          <w:bCs/>
          <w:color w:val="000000"/>
        </w:rPr>
        <w:br/>
      </w:r>
      <w:r w:rsidR="00FA497E">
        <w:rPr>
          <w:rFonts w:cs="Arial"/>
          <w:bCs/>
          <w:color w:val="000000"/>
        </w:rPr>
        <w:t>700</w:t>
      </w:r>
      <w:r w:rsidR="007D7178">
        <w:rPr>
          <w:rFonts w:cs="Arial"/>
          <w:bCs/>
          <w:color w:val="000000"/>
        </w:rPr>
        <w:t> </w:t>
      </w:r>
      <w:r w:rsidR="00FA497E">
        <w:rPr>
          <w:rFonts w:cs="Arial"/>
          <w:bCs/>
          <w:color w:val="000000"/>
        </w:rPr>
        <w:t>000</w:t>
      </w:r>
      <w:r w:rsidR="007D7178">
        <w:rPr>
          <w:rFonts w:cs="Arial"/>
          <w:bCs/>
          <w:color w:val="000000"/>
        </w:rPr>
        <w:t xml:space="preserve"> Kč</w:t>
      </w:r>
      <w:r w:rsidR="00FA497E">
        <w:rPr>
          <w:rFonts w:cs="Arial"/>
          <w:bCs/>
          <w:color w:val="000000"/>
        </w:rPr>
        <w:t xml:space="preserve">. </w:t>
      </w:r>
      <w:r w:rsidR="007D7178">
        <w:rPr>
          <w:rFonts w:cs="Arial"/>
          <w:bCs/>
          <w:color w:val="000000"/>
        </w:rPr>
        <w:t>V oblasti kultury bylo obdrženo</w:t>
      </w:r>
      <w:r w:rsidR="00FA497E">
        <w:rPr>
          <w:rFonts w:cs="Arial"/>
        </w:rPr>
        <w:t xml:space="preserve"> celkem 18 žádostí, </w:t>
      </w:r>
      <w:r w:rsidR="007D7178">
        <w:rPr>
          <w:rFonts w:cs="Arial"/>
        </w:rPr>
        <w:t xml:space="preserve">vyhověno bylo </w:t>
      </w:r>
      <w:r w:rsidR="007D7178">
        <w:rPr>
          <w:rFonts w:cs="Arial"/>
        </w:rPr>
        <w:br/>
      </w:r>
      <w:r w:rsidR="00FA497E">
        <w:rPr>
          <w:rFonts w:cs="Arial"/>
        </w:rPr>
        <w:t>15 žádostem v</w:t>
      </w:r>
      <w:r w:rsidR="007D7178">
        <w:rPr>
          <w:rFonts w:cs="Arial"/>
        </w:rPr>
        <w:t> celkové částce 4 050 000 Kč</w:t>
      </w:r>
      <w:r w:rsidR="00FA497E">
        <w:rPr>
          <w:rFonts w:cs="Arial"/>
        </w:rPr>
        <w:t xml:space="preserve">. </w:t>
      </w:r>
    </w:p>
    <w:p w:rsidR="00FA497E" w:rsidRDefault="00FA497E" w:rsidP="00F80DE7">
      <w:pPr>
        <w:jc w:val="both"/>
        <w:rPr>
          <w:rFonts w:cs="Arial"/>
        </w:rPr>
      </w:pPr>
    </w:p>
    <w:p w:rsidR="00FA497E" w:rsidRDefault="00FA497E" w:rsidP="00F80DE7">
      <w:pPr>
        <w:jc w:val="both"/>
        <w:rPr>
          <w:rFonts w:cs="Arial"/>
          <w:bCs/>
          <w:color w:val="000000"/>
        </w:rPr>
      </w:pPr>
      <w:r>
        <w:rPr>
          <w:rFonts w:cs="Arial"/>
          <w:b/>
        </w:rPr>
        <w:lastRenderedPageBreak/>
        <w:t>Ing. Švec:</w:t>
      </w:r>
      <w:r w:rsidRPr="00C62641">
        <w:rPr>
          <w:rFonts w:cs="Arial"/>
          <w:color w:val="FF0000"/>
        </w:rPr>
        <w:t xml:space="preserve"> </w:t>
      </w:r>
      <w:r w:rsidRPr="00C62641">
        <w:rPr>
          <w:rFonts w:cs="Arial"/>
        </w:rPr>
        <w:t>Odbor</w:t>
      </w:r>
      <w:r w:rsidRPr="00C62641">
        <w:rPr>
          <w:rFonts w:cs="Arial"/>
          <w:color w:val="FF0000"/>
        </w:rPr>
        <w:t xml:space="preserve"> </w:t>
      </w:r>
      <w:r>
        <w:rPr>
          <w:rFonts w:cs="Arial"/>
        </w:rPr>
        <w:t>obdržel 2 žádosti o poskytnutí individuální</w:t>
      </w:r>
      <w:r w:rsidR="007D7178">
        <w:rPr>
          <w:rFonts w:cs="Arial"/>
        </w:rPr>
        <w:t>ch dotací</w:t>
      </w:r>
      <w:r>
        <w:rPr>
          <w:rFonts w:cs="Arial"/>
        </w:rPr>
        <w:t xml:space="preserve"> v oblasti vzdělávání nad 200</w:t>
      </w:r>
      <w:r w:rsidR="00F80DE7">
        <w:rPr>
          <w:rFonts w:cs="Arial"/>
        </w:rPr>
        <w:t> </w:t>
      </w:r>
      <w:r>
        <w:rPr>
          <w:rFonts w:cs="Arial"/>
        </w:rPr>
        <w:t>00</w:t>
      </w:r>
      <w:r>
        <w:rPr>
          <w:rFonts w:cs="Arial"/>
          <w:bCs/>
          <w:color w:val="000000"/>
        </w:rPr>
        <w:t>0</w:t>
      </w:r>
      <w:r w:rsidR="00F80DE7">
        <w:rPr>
          <w:rFonts w:cs="Arial"/>
          <w:bCs/>
          <w:color w:val="000000"/>
        </w:rPr>
        <w:t xml:space="preserve"> Kč</w:t>
      </w:r>
      <w:r>
        <w:rPr>
          <w:rFonts w:cs="Arial"/>
          <w:bCs/>
          <w:color w:val="000000"/>
        </w:rPr>
        <w:t xml:space="preserve">. </w:t>
      </w:r>
      <w:r w:rsidR="007D7178">
        <w:rPr>
          <w:rFonts w:cs="Arial"/>
          <w:bCs/>
          <w:color w:val="000000"/>
        </w:rPr>
        <w:t xml:space="preserve">Doporučujeme schválit </w:t>
      </w:r>
      <w:r w:rsidR="00F80DE7">
        <w:rPr>
          <w:rFonts w:cs="Arial"/>
          <w:bCs/>
          <w:color w:val="000000"/>
        </w:rPr>
        <w:t>žádost Střediska</w:t>
      </w:r>
      <w:r>
        <w:rPr>
          <w:rFonts w:cs="Arial"/>
          <w:bCs/>
          <w:color w:val="000000"/>
        </w:rPr>
        <w:t xml:space="preserve"> volného času, zařízení pro další vzdělávání pedagogických pracovníků Doris Šumperk ve výši 400</w:t>
      </w:r>
      <w:r w:rsidR="00F80DE7">
        <w:rPr>
          <w:rFonts w:cs="Arial"/>
          <w:bCs/>
          <w:color w:val="000000"/>
        </w:rPr>
        <w:t> </w:t>
      </w:r>
      <w:r>
        <w:rPr>
          <w:rFonts w:cs="Arial"/>
          <w:bCs/>
          <w:color w:val="000000"/>
        </w:rPr>
        <w:t>000</w:t>
      </w:r>
      <w:r w:rsidR="00F80DE7">
        <w:rPr>
          <w:rFonts w:cs="Arial"/>
          <w:bCs/>
          <w:color w:val="000000"/>
        </w:rPr>
        <w:t xml:space="preserve"> Kč</w:t>
      </w:r>
      <w:r>
        <w:rPr>
          <w:rFonts w:cs="Arial"/>
          <w:bCs/>
          <w:color w:val="000000"/>
        </w:rPr>
        <w:t>.</w:t>
      </w:r>
    </w:p>
    <w:p w:rsidR="00FA497E" w:rsidRDefault="00FA497E" w:rsidP="00F80DE7">
      <w:pPr>
        <w:jc w:val="both"/>
      </w:pPr>
    </w:p>
    <w:p w:rsidR="001329BD" w:rsidRDefault="00FA497E" w:rsidP="00F80DE7">
      <w:pPr>
        <w:jc w:val="both"/>
      </w:pPr>
      <w:r w:rsidRPr="00FA497E">
        <w:rPr>
          <w:b/>
        </w:rPr>
        <w:t xml:space="preserve">Ing. </w:t>
      </w:r>
      <w:proofErr w:type="gramStart"/>
      <w:r w:rsidRPr="00FA497E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UZ/21/57/2016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45, proti 0, zdržel se 0, nehlasovali 3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AC5474" w:rsidRDefault="00AC5474" w:rsidP="001329BD"/>
    <w:p w:rsidR="001329BD" w:rsidRDefault="001329BD" w:rsidP="001329BD">
      <w:pPr>
        <w:pStyle w:val="ZAKLADNITEXTTUCNY13"/>
      </w:pPr>
      <w:r>
        <w:t>47.</w:t>
      </w:r>
      <w:r>
        <w:tab/>
        <w:t>Smlouva o úhradě příspěvku na zajištění dopravní obslužnosti Olomouckého kraje – nové obce v prostoru Libavá</w:t>
      </w:r>
    </w:p>
    <w:p w:rsidR="001329BD" w:rsidRDefault="001329BD" w:rsidP="00FA497E">
      <w:pPr>
        <w:jc w:val="both"/>
      </w:pPr>
    </w:p>
    <w:p w:rsidR="00FA497E" w:rsidRDefault="001329BD" w:rsidP="00FA497E">
      <w:pPr>
        <w:jc w:val="both"/>
        <w:rPr>
          <w:rFonts w:cs="Arial"/>
          <w:bCs/>
          <w:color w:val="000000"/>
        </w:rPr>
      </w:pPr>
      <w:r>
        <w:t xml:space="preserve">Úvodní slovo </w:t>
      </w:r>
      <w:proofErr w:type="gramStart"/>
      <w:r>
        <w:t>přednesl</w:t>
      </w:r>
      <w:proofErr w:type="gramEnd"/>
      <w:r w:rsidR="00FA497E">
        <w:t xml:space="preserve"> </w:t>
      </w:r>
      <w:r w:rsidR="00FA497E" w:rsidRPr="00FA497E">
        <w:rPr>
          <w:b/>
        </w:rPr>
        <w:t xml:space="preserve">Ing. </w:t>
      </w:r>
      <w:proofErr w:type="gramStart"/>
      <w:r w:rsidR="00FA497E" w:rsidRPr="00FA497E">
        <w:rPr>
          <w:b/>
        </w:rPr>
        <w:t>Rozbořil</w:t>
      </w:r>
      <w:proofErr w:type="gramEnd"/>
      <w:r w:rsidR="00FA497E">
        <w:t>.</w:t>
      </w:r>
      <w:r>
        <w:t xml:space="preserve"> </w:t>
      </w:r>
      <w:r w:rsidR="00FA497E">
        <w:rPr>
          <w:rFonts w:cs="Arial"/>
          <w:color w:val="000000"/>
        </w:rPr>
        <w:t>Všechny obce v </w:t>
      </w:r>
      <w:r w:rsidR="007D7178">
        <w:rPr>
          <w:rFonts w:cs="Arial"/>
          <w:color w:val="000000"/>
        </w:rPr>
        <w:t>OK</w:t>
      </w:r>
      <w:r w:rsidR="00FA497E">
        <w:rPr>
          <w:rFonts w:cs="Arial"/>
          <w:color w:val="000000"/>
        </w:rPr>
        <w:t xml:space="preserve"> přispívají do systému dopravní obslužnosti částkou </w:t>
      </w:r>
      <w:r w:rsidR="00FA497E">
        <w:rPr>
          <w:rFonts w:cs="Arial"/>
          <w:bCs/>
          <w:color w:val="000000"/>
        </w:rPr>
        <w:t xml:space="preserve">70 </w:t>
      </w:r>
      <w:r w:rsidR="007D7178">
        <w:rPr>
          <w:rFonts w:cs="Arial"/>
          <w:bCs/>
          <w:color w:val="000000"/>
        </w:rPr>
        <w:t>Kč na každého obyvatele.</w:t>
      </w:r>
      <w:r w:rsidR="006429B2">
        <w:rPr>
          <w:rFonts w:cs="Arial"/>
          <w:bCs/>
          <w:color w:val="000000"/>
        </w:rPr>
        <w:t xml:space="preserve"> Od 1. 1. 2016 došlo ke zrušení Vojenského újezdu Libavá, kde dopravní obslužnost financuje do 30. 9. 2016 Ministerstvo obrany. </w:t>
      </w:r>
      <w:r w:rsidR="00FA497E">
        <w:rPr>
          <w:rFonts w:cs="Arial"/>
          <w:bCs/>
          <w:color w:val="000000"/>
        </w:rPr>
        <w:t>Po dohodě se starosty</w:t>
      </w:r>
      <w:r w:rsidR="006429B2">
        <w:rPr>
          <w:rFonts w:cs="Arial"/>
          <w:bCs/>
          <w:color w:val="000000"/>
        </w:rPr>
        <w:t xml:space="preserve"> nově vzniklých obcí </w:t>
      </w:r>
      <w:r w:rsidR="00FA497E">
        <w:rPr>
          <w:rFonts w:cs="Arial"/>
          <w:bCs/>
          <w:color w:val="000000"/>
        </w:rPr>
        <w:t>a detailním</w:t>
      </w:r>
      <w:r w:rsidR="006429B2">
        <w:rPr>
          <w:rFonts w:cs="Arial"/>
          <w:bCs/>
          <w:color w:val="000000"/>
        </w:rPr>
        <w:t xml:space="preserve"> rozboru</w:t>
      </w:r>
      <w:r w:rsidR="00FA497E">
        <w:rPr>
          <w:rFonts w:cs="Arial"/>
          <w:bCs/>
          <w:color w:val="000000"/>
        </w:rPr>
        <w:t xml:space="preserve"> dopravní obslužnosti</w:t>
      </w:r>
      <w:r w:rsidR="006429B2">
        <w:rPr>
          <w:rFonts w:cs="Arial"/>
          <w:bCs/>
          <w:color w:val="000000"/>
        </w:rPr>
        <w:t>,</w:t>
      </w:r>
      <w:r w:rsidR="00FA497E">
        <w:rPr>
          <w:rFonts w:cs="Arial"/>
          <w:bCs/>
          <w:color w:val="000000"/>
        </w:rPr>
        <w:t xml:space="preserve"> předkládáme návrh od 1. 10. 2016</w:t>
      </w:r>
      <w:r w:rsidR="006429B2">
        <w:rPr>
          <w:rFonts w:cs="Arial"/>
          <w:bCs/>
          <w:color w:val="000000"/>
        </w:rPr>
        <w:t xml:space="preserve"> do 31. 12. 2017 uhradit příspěvek obcí, již</w:t>
      </w:r>
      <w:r w:rsidR="00FA497E">
        <w:rPr>
          <w:rFonts w:cs="Arial"/>
          <w:bCs/>
          <w:color w:val="000000"/>
        </w:rPr>
        <w:t xml:space="preserve"> </w:t>
      </w:r>
      <w:r w:rsidR="006429B2">
        <w:rPr>
          <w:rFonts w:cs="Arial"/>
          <w:bCs/>
          <w:color w:val="000000"/>
        </w:rPr>
        <w:t xml:space="preserve">bez účasti Ministerstva obrany. Do konce tohoto roku se jedná </w:t>
      </w:r>
      <w:r w:rsidR="006429B2">
        <w:rPr>
          <w:rFonts w:cs="Arial"/>
          <w:bCs/>
          <w:color w:val="000000"/>
        </w:rPr>
        <w:br/>
        <w:t xml:space="preserve">o </w:t>
      </w:r>
      <w:r w:rsidR="006429B2" w:rsidRPr="001F6B9D">
        <w:rPr>
          <w:rFonts w:cs="Arial"/>
          <w:bCs/>
          <w:color w:val="000000"/>
        </w:rPr>
        <w:t>částku</w:t>
      </w:r>
      <w:r w:rsidR="00FA497E" w:rsidRPr="001F6B9D">
        <w:rPr>
          <w:rFonts w:cs="Arial"/>
          <w:bCs/>
          <w:color w:val="000000"/>
        </w:rPr>
        <w:t xml:space="preserve"> 9</w:t>
      </w:r>
      <w:r w:rsidR="00BB3916" w:rsidRPr="001F6B9D">
        <w:rPr>
          <w:rFonts w:cs="Arial"/>
          <w:bCs/>
          <w:color w:val="000000"/>
        </w:rPr>
        <w:t> </w:t>
      </w:r>
      <w:r w:rsidR="00FA497E" w:rsidRPr="001F6B9D">
        <w:rPr>
          <w:rFonts w:cs="Arial"/>
          <w:bCs/>
          <w:color w:val="000000"/>
        </w:rPr>
        <w:t>643</w:t>
      </w:r>
      <w:r w:rsidR="00BB3916" w:rsidRPr="001F6B9D">
        <w:rPr>
          <w:rFonts w:cs="Arial"/>
          <w:bCs/>
          <w:color w:val="000000"/>
        </w:rPr>
        <w:t xml:space="preserve"> Kč</w:t>
      </w:r>
      <w:r w:rsidR="006429B2">
        <w:rPr>
          <w:rFonts w:cs="Arial"/>
          <w:bCs/>
          <w:color w:val="000000"/>
        </w:rPr>
        <w:t>. V roce</w:t>
      </w:r>
      <w:r w:rsidR="00FA497E">
        <w:rPr>
          <w:rFonts w:cs="Arial"/>
          <w:bCs/>
          <w:color w:val="000000"/>
        </w:rPr>
        <w:t xml:space="preserve"> </w:t>
      </w:r>
      <w:r w:rsidR="006429B2">
        <w:rPr>
          <w:rFonts w:cs="Arial"/>
          <w:bCs/>
          <w:color w:val="000000"/>
        </w:rPr>
        <w:t xml:space="preserve">2017 částka činí </w:t>
      </w:r>
      <w:r w:rsidR="00FA497E">
        <w:rPr>
          <w:rFonts w:cs="Arial"/>
          <w:bCs/>
          <w:color w:val="000000"/>
        </w:rPr>
        <w:t xml:space="preserve">38 570 </w:t>
      </w:r>
      <w:r w:rsidR="006429B2">
        <w:rPr>
          <w:rFonts w:cs="Arial"/>
          <w:bCs/>
          <w:color w:val="000000"/>
        </w:rPr>
        <w:t>Kč</w:t>
      </w:r>
      <w:r w:rsidR="00FA497E">
        <w:rPr>
          <w:rFonts w:cs="Arial"/>
          <w:bCs/>
          <w:color w:val="000000"/>
        </w:rPr>
        <w:t xml:space="preserve">. </w:t>
      </w:r>
    </w:p>
    <w:p w:rsidR="00FA497E" w:rsidRDefault="00FA497E" w:rsidP="00FA497E">
      <w:pPr>
        <w:jc w:val="both"/>
        <w:rPr>
          <w:rFonts w:cs="Arial"/>
          <w:bCs/>
          <w:color w:val="000000"/>
        </w:rPr>
      </w:pPr>
    </w:p>
    <w:p w:rsidR="001329BD" w:rsidRDefault="00FA497E" w:rsidP="00FA497E">
      <w:pPr>
        <w:jc w:val="both"/>
      </w:pPr>
      <w:r w:rsidRPr="00171ABB">
        <w:rPr>
          <w:b/>
        </w:rPr>
        <w:t xml:space="preserve">Ing. </w:t>
      </w:r>
      <w:proofErr w:type="gramStart"/>
      <w:r w:rsidRPr="00171ABB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6429B2" w:rsidRDefault="006429B2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UZ/21/58/2016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44, proti 0, zdržel se 0, nehlasovali 4</w:t>
      </w:r>
    </w:p>
    <w:p w:rsidR="001329BD" w:rsidRPr="00171ABB" w:rsidRDefault="001329BD" w:rsidP="001329BD">
      <w:pPr>
        <w:rPr>
          <w:b/>
        </w:rPr>
      </w:pPr>
      <w:r>
        <w:rPr>
          <w:b/>
        </w:rPr>
        <w:t>Návrh byl přijat.</w:t>
      </w:r>
    </w:p>
    <w:p w:rsidR="006429B2" w:rsidRDefault="006429B2" w:rsidP="001329BD">
      <w:pPr>
        <w:pStyle w:val="ZAKLADNITEXTTUCNY13"/>
      </w:pPr>
    </w:p>
    <w:p w:rsidR="006429B2" w:rsidRDefault="006429B2" w:rsidP="001329BD">
      <w:pPr>
        <w:pStyle w:val="ZAKLADNITEXTTUCNY13"/>
      </w:pPr>
    </w:p>
    <w:p w:rsidR="006429B2" w:rsidRDefault="006429B2" w:rsidP="001329BD">
      <w:pPr>
        <w:pStyle w:val="ZAKLADNITEXTTUCNY13"/>
      </w:pPr>
    </w:p>
    <w:p w:rsidR="001329BD" w:rsidRDefault="001329BD" w:rsidP="001329BD">
      <w:pPr>
        <w:pStyle w:val="ZAKLADNITEXTTUCNY13"/>
      </w:pPr>
      <w:r>
        <w:t>48.</w:t>
      </w:r>
      <w:r>
        <w:tab/>
        <w:t xml:space="preserve">Žádosti o poskytnutí individuálních dotací v oblasti životního prostředí a zemědělství </w:t>
      </w:r>
    </w:p>
    <w:p w:rsidR="001329BD" w:rsidRDefault="001329BD" w:rsidP="001329BD"/>
    <w:p w:rsidR="006429B2" w:rsidRDefault="001329BD" w:rsidP="00171ABB">
      <w:pPr>
        <w:jc w:val="both"/>
        <w:rPr>
          <w:rFonts w:cs="Arial"/>
          <w:bCs/>
          <w:color w:val="000000"/>
        </w:rPr>
      </w:pPr>
      <w:r>
        <w:t xml:space="preserve">Úvodní slovo přednesl </w:t>
      </w:r>
      <w:r w:rsidR="00171ABB" w:rsidRPr="00171ABB">
        <w:rPr>
          <w:b/>
        </w:rPr>
        <w:t>Ing. Symerský</w:t>
      </w:r>
      <w:r>
        <w:t>.</w:t>
      </w:r>
      <w:r w:rsidR="00171ABB">
        <w:t xml:space="preserve"> </w:t>
      </w:r>
      <w:r w:rsidR="00171ABB">
        <w:rPr>
          <w:rFonts w:cs="Arial"/>
          <w:bCs/>
          <w:color w:val="000000"/>
        </w:rPr>
        <w:t xml:space="preserve">Tímto materiálem </w:t>
      </w:r>
      <w:r w:rsidR="006429B2">
        <w:rPr>
          <w:rFonts w:cs="Arial"/>
          <w:bCs/>
          <w:color w:val="000000"/>
        </w:rPr>
        <w:t>schvalujeme</w:t>
      </w:r>
      <w:r w:rsidR="00171ABB">
        <w:rPr>
          <w:rFonts w:cs="Arial"/>
          <w:bCs/>
          <w:color w:val="000000"/>
        </w:rPr>
        <w:t xml:space="preserve"> Povodí Moravy</w:t>
      </w:r>
      <w:r w:rsidR="006429B2">
        <w:rPr>
          <w:rFonts w:cs="Arial"/>
          <w:bCs/>
          <w:color w:val="000000"/>
        </w:rPr>
        <w:t>, s. p.</w:t>
      </w:r>
      <w:r w:rsidR="000448C4">
        <w:rPr>
          <w:rFonts w:cs="Arial"/>
          <w:bCs/>
          <w:color w:val="000000"/>
        </w:rPr>
        <w:t>,</w:t>
      </w:r>
      <w:r w:rsidR="00171ABB">
        <w:rPr>
          <w:rFonts w:cs="Arial"/>
          <w:bCs/>
          <w:color w:val="000000"/>
        </w:rPr>
        <w:t xml:space="preserve"> částku 250 000 </w:t>
      </w:r>
      <w:r w:rsidR="006429B2">
        <w:rPr>
          <w:rFonts w:cs="Arial"/>
          <w:bCs/>
          <w:color w:val="000000"/>
        </w:rPr>
        <w:t>Kč</w:t>
      </w:r>
      <w:r w:rsidR="00171ABB">
        <w:rPr>
          <w:rFonts w:cs="Arial"/>
          <w:bCs/>
          <w:color w:val="000000"/>
        </w:rPr>
        <w:t>, která bude sloužit k tomu, aby</w:t>
      </w:r>
      <w:r w:rsidR="006429B2">
        <w:rPr>
          <w:rFonts w:cs="Arial"/>
          <w:bCs/>
          <w:color w:val="000000"/>
        </w:rPr>
        <w:t xml:space="preserve"> voda v přehradní nádrži Plumlov </w:t>
      </w:r>
      <w:r w:rsidR="00C62641">
        <w:rPr>
          <w:rFonts w:cs="Arial"/>
          <w:bCs/>
          <w:color w:val="000000"/>
        </w:rPr>
        <w:t xml:space="preserve">byla </w:t>
      </w:r>
      <w:r w:rsidR="006429B2">
        <w:rPr>
          <w:rFonts w:cs="Arial"/>
          <w:bCs/>
          <w:color w:val="000000"/>
        </w:rPr>
        <w:t>v tomto roce</w:t>
      </w:r>
      <w:r w:rsidR="00171ABB">
        <w:rPr>
          <w:rFonts w:cs="Arial"/>
          <w:bCs/>
          <w:color w:val="000000"/>
        </w:rPr>
        <w:t xml:space="preserve"> </w:t>
      </w:r>
      <w:r w:rsidR="00C62641">
        <w:rPr>
          <w:rFonts w:cs="Arial"/>
          <w:bCs/>
          <w:color w:val="000000"/>
        </w:rPr>
        <w:t xml:space="preserve">opět </w:t>
      </w:r>
      <w:r w:rsidR="00171ABB">
        <w:rPr>
          <w:rFonts w:cs="Arial"/>
          <w:bCs/>
          <w:color w:val="000000"/>
        </w:rPr>
        <w:t>vhodná ke koupání</w:t>
      </w:r>
      <w:r w:rsidR="006429B2">
        <w:rPr>
          <w:rFonts w:cs="Arial"/>
          <w:bCs/>
          <w:color w:val="000000"/>
        </w:rPr>
        <w:t>. Stejně tak, jak tomu bylo díky tomuto projektu v </w:t>
      </w:r>
      <w:r w:rsidR="00171ABB">
        <w:rPr>
          <w:rFonts w:cs="Arial"/>
          <w:bCs/>
          <w:color w:val="000000"/>
        </w:rPr>
        <w:t>minulých</w:t>
      </w:r>
      <w:r w:rsidR="006429B2">
        <w:rPr>
          <w:rFonts w:cs="Arial"/>
          <w:bCs/>
          <w:color w:val="000000"/>
        </w:rPr>
        <w:t xml:space="preserve"> letech</w:t>
      </w:r>
      <w:r w:rsidR="00171ABB">
        <w:rPr>
          <w:rFonts w:cs="Arial"/>
          <w:bCs/>
          <w:color w:val="000000"/>
        </w:rPr>
        <w:t xml:space="preserve">. </w:t>
      </w:r>
    </w:p>
    <w:p w:rsidR="00171ABB" w:rsidRDefault="00171ABB" w:rsidP="00171ABB">
      <w:pPr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  <w:t xml:space="preserve">Příspěvek </w:t>
      </w:r>
      <w:r w:rsidR="00C62641">
        <w:rPr>
          <w:rFonts w:cs="Arial"/>
          <w:bCs/>
          <w:color w:val="000000"/>
        </w:rPr>
        <w:t>OK</w:t>
      </w:r>
      <w:r>
        <w:rPr>
          <w:rFonts w:cs="Arial"/>
          <w:bCs/>
          <w:color w:val="000000"/>
        </w:rPr>
        <w:t xml:space="preserve"> </w:t>
      </w:r>
      <w:r w:rsidR="00C62641">
        <w:rPr>
          <w:rFonts w:cs="Arial"/>
          <w:bCs/>
          <w:color w:val="000000"/>
        </w:rPr>
        <w:t>bude ve výši 250 000 Kč</w:t>
      </w:r>
      <w:r>
        <w:rPr>
          <w:rFonts w:cs="Arial"/>
          <w:bCs/>
          <w:color w:val="000000"/>
        </w:rPr>
        <w:t xml:space="preserve">, </w:t>
      </w:r>
      <w:r w:rsidR="00C62641">
        <w:rPr>
          <w:rFonts w:cs="Arial"/>
          <w:bCs/>
          <w:color w:val="000000"/>
        </w:rPr>
        <w:t xml:space="preserve">částkou </w:t>
      </w:r>
      <w:r>
        <w:rPr>
          <w:rFonts w:cs="Arial"/>
          <w:bCs/>
          <w:color w:val="000000"/>
        </w:rPr>
        <w:t xml:space="preserve">200 000 </w:t>
      </w:r>
      <w:r w:rsidR="00C62641">
        <w:rPr>
          <w:rFonts w:cs="Arial"/>
          <w:bCs/>
          <w:color w:val="000000"/>
        </w:rPr>
        <w:t>Kč se bude podílet</w:t>
      </w:r>
      <w:r>
        <w:rPr>
          <w:rFonts w:cs="Arial"/>
          <w:bCs/>
          <w:color w:val="000000"/>
        </w:rPr>
        <w:t xml:space="preserve"> Povodí Moravy</w:t>
      </w:r>
      <w:r w:rsidR="00C62641">
        <w:rPr>
          <w:rFonts w:cs="Arial"/>
          <w:bCs/>
          <w:color w:val="000000"/>
        </w:rPr>
        <w:t>, s. p.</w:t>
      </w:r>
      <w:r w:rsidR="000448C4">
        <w:rPr>
          <w:rFonts w:cs="Arial"/>
          <w:bCs/>
          <w:color w:val="000000"/>
        </w:rPr>
        <w:t>,</w:t>
      </w:r>
      <w:r>
        <w:rPr>
          <w:rFonts w:cs="Arial"/>
          <w:bCs/>
          <w:color w:val="000000"/>
        </w:rPr>
        <w:t xml:space="preserve"> a </w:t>
      </w:r>
      <w:r w:rsidR="00C62641">
        <w:rPr>
          <w:rFonts w:cs="Arial"/>
          <w:bCs/>
          <w:color w:val="000000"/>
        </w:rPr>
        <w:t xml:space="preserve">částku </w:t>
      </w:r>
      <w:r>
        <w:rPr>
          <w:rFonts w:cs="Arial"/>
          <w:bCs/>
          <w:color w:val="000000"/>
        </w:rPr>
        <w:t>250</w:t>
      </w:r>
      <w:r w:rsidR="00C62641">
        <w:rPr>
          <w:rFonts w:cs="Arial"/>
          <w:bCs/>
          <w:color w:val="000000"/>
        </w:rPr>
        <w:t> </w:t>
      </w:r>
      <w:r>
        <w:rPr>
          <w:rFonts w:cs="Arial"/>
          <w:bCs/>
          <w:color w:val="000000"/>
        </w:rPr>
        <w:t>000</w:t>
      </w:r>
      <w:r w:rsidR="00C62641">
        <w:rPr>
          <w:rFonts w:cs="Arial"/>
          <w:bCs/>
          <w:color w:val="000000"/>
        </w:rPr>
        <w:t xml:space="preserve"> Kč uhradí obce a města</w:t>
      </w:r>
      <w:r>
        <w:rPr>
          <w:rFonts w:cs="Arial"/>
          <w:bCs/>
          <w:color w:val="000000"/>
        </w:rPr>
        <w:t xml:space="preserve">, náležející do povodí této vodní nádrže. Dále jsou v tomto materiálu </w:t>
      </w:r>
      <w:r w:rsidR="00C62641">
        <w:rPr>
          <w:rFonts w:cs="Arial"/>
          <w:bCs/>
          <w:color w:val="000000"/>
        </w:rPr>
        <w:t>uvedeny 2 žádosti, které komise pro životní prostředí nedoporučila schválit.</w:t>
      </w:r>
    </w:p>
    <w:p w:rsidR="00171ABB" w:rsidRDefault="00171ABB" w:rsidP="00171ABB">
      <w:pPr>
        <w:jc w:val="both"/>
        <w:rPr>
          <w:rFonts w:cs="Arial"/>
          <w:bCs/>
          <w:color w:val="000000"/>
        </w:rPr>
      </w:pPr>
    </w:p>
    <w:p w:rsidR="001329BD" w:rsidRPr="00564BDB" w:rsidRDefault="00171ABB" w:rsidP="00171ABB">
      <w:pPr>
        <w:jc w:val="both"/>
        <w:rPr>
          <w:rFonts w:cs="Arial"/>
          <w:color w:val="000000"/>
        </w:rPr>
      </w:pPr>
      <w:r>
        <w:rPr>
          <w:rFonts w:cs="Arial"/>
          <w:b/>
          <w:color w:val="000000"/>
        </w:rPr>
        <w:t xml:space="preserve">Ing. Rozbořil: </w:t>
      </w:r>
      <w:r w:rsidR="00C62641">
        <w:rPr>
          <w:rFonts w:cs="Arial"/>
          <w:color w:val="000000"/>
        </w:rPr>
        <w:t>Doplním pouze informaci k Plumlovské přehradě.</w:t>
      </w:r>
      <w:r w:rsidR="00564BDB">
        <w:rPr>
          <w:rFonts w:cs="Arial"/>
          <w:color w:val="000000"/>
        </w:rPr>
        <w:t xml:space="preserve"> Toto opatření na zlepšení jakosti vody se v minulém roce osvědčilo</w:t>
      </w:r>
      <w:r>
        <w:rPr>
          <w:rFonts w:cs="Arial"/>
          <w:color w:val="000000"/>
        </w:rPr>
        <w:t xml:space="preserve">, voda byla ke koupání celý rok, </w:t>
      </w:r>
      <w:r w:rsidR="00564BDB">
        <w:rPr>
          <w:rFonts w:cs="Arial"/>
          <w:color w:val="000000"/>
        </w:rPr>
        <w:t xml:space="preserve">protože se neobjevily </w:t>
      </w:r>
      <w:r>
        <w:rPr>
          <w:rFonts w:cs="Arial"/>
          <w:color w:val="000000"/>
        </w:rPr>
        <w:t xml:space="preserve">sinice. </w:t>
      </w:r>
      <w:r w:rsidR="00C62641">
        <w:rPr>
          <w:rFonts w:cs="Arial"/>
          <w:color w:val="000000"/>
        </w:rPr>
        <w:t>Dohodli jsme se s Povodím Moravy, s. p.</w:t>
      </w:r>
      <w:r w:rsidR="000448C4">
        <w:rPr>
          <w:rFonts w:cs="Arial"/>
          <w:color w:val="000000"/>
        </w:rPr>
        <w:t>,</w:t>
      </w:r>
      <w:r w:rsidR="00C62641">
        <w:rPr>
          <w:rFonts w:cs="Arial"/>
          <w:color w:val="000000"/>
        </w:rPr>
        <w:t xml:space="preserve"> a s obcemi</w:t>
      </w:r>
      <w:r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Plumlovska</w:t>
      </w:r>
      <w:proofErr w:type="spellEnd"/>
      <w:r w:rsidR="00C62641">
        <w:rPr>
          <w:rFonts w:cs="Arial"/>
          <w:color w:val="000000"/>
        </w:rPr>
        <w:t xml:space="preserve">, že v tomto budeme pokračovat </w:t>
      </w:r>
      <w:r>
        <w:rPr>
          <w:rFonts w:cs="Arial"/>
          <w:color w:val="000000"/>
        </w:rPr>
        <w:t>do doby</w:t>
      </w:r>
      <w:r w:rsidR="00C62641">
        <w:rPr>
          <w:rFonts w:cs="Arial"/>
          <w:color w:val="000000"/>
        </w:rPr>
        <w:t>,</w:t>
      </w:r>
      <w:r>
        <w:rPr>
          <w:rFonts w:cs="Arial"/>
          <w:color w:val="000000"/>
        </w:rPr>
        <w:t xml:space="preserve"> než bude vybudována stoková </w:t>
      </w:r>
      <w:r>
        <w:rPr>
          <w:rFonts w:cs="Arial"/>
          <w:color w:val="000000"/>
        </w:rPr>
        <w:lastRenderedPageBreak/>
        <w:t xml:space="preserve">síť jednotlivých obcí, které jsou nad přehradou. </w:t>
      </w:r>
      <w:r>
        <w:t>Vyzval zastupitele k dotazům. K </w:t>
      </w:r>
      <w:r w:rsidR="001329BD">
        <w:t>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UZ/21/59/2016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48, proti 0, zdržel se 0, nehlasovali 0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491BE7" w:rsidRDefault="00491BE7" w:rsidP="001329BD"/>
    <w:p w:rsidR="00491BE7" w:rsidRDefault="00491BE7" w:rsidP="001329BD"/>
    <w:p w:rsidR="001329BD" w:rsidRDefault="001329BD" w:rsidP="001329BD">
      <w:pPr>
        <w:pStyle w:val="ZAKLADNITEXTTUCNY13"/>
      </w:pPr>
      <w:r>
        <w:t>49.</w:t>
      </w:r>
      <w:r>
        <w:tab/>
        <w:t xml:space="preserve">Žádost města Vidnava o prominutí vrácení nevyčerpané části dotace </w:t>
      </w:r>
    </w:p>
    <w:p w:rsidR="001329BD" w:rsidRDefault="001329BD" w:rsidP="001329BD"/>
    <w:p w:rsidR="00171ABB" w:rsidRDefault="001329BD" w:rsidP="00171ABB">
      <w:pPr>
        <w:jc w:val="both"/>
      </w:pPr>
      <w:r>
        <w:t xml:space="preserve">Úvodní slovo přednesl </w:t>
      </w:r>
      <w:r w:rsidR="00171ABB" w:rsidRPr="00171ABB">
        <w:rPr>
          <w:b/>
        </w:rPr>
        <w:t>Ing. Symerský</w:t>
      </w:r>
      <w:r>
        <w:t xml:space="preserve">. </w:t>
      </w:r>
      <w:r w:rsidR="00820DDF">
        <w:t>Tento bod</w:t>
      </w:r>
      <w:r w:rsidR="00171ABB" w:rsidRPr="00171ABB">
        <w:t xml:space="preserve"> se zabývá žádostí města Vidnava o prominutí vrácení nevyčerpané části dotace. Město Vidnava čerpalo z fondu na obnovu a výstavbu vodohospodářské infrastruktury částku 3 000 000 </w:t>
      </w:r>
      <w:r w:rsidR="00820DDF">
        <w:t>Kč</w:t>
      </w:r>
      <w:r w:rsidR="00171ABB" w:rsidRPr="00171ABB">
        <w:t xml:space="preserve"> na realizaci stavby rozšíření čistírny odpadních vod. Podíl města měl být</w:t>
      </w:r>
      <w:r w:rsidR="00820DDF">
        <w:t xml:space="preserve"> </w:t>
      </w:r>
      <w:r w:rsidR="00171ABB" w:rsidRPr="00171ABB">
        <w:t xml:space="preserve">celkem 5 250 000 </w:t>
      </w:r>
      <w:r w:rsidR="00820DDF">
        <w:t>Kč</w:t>
      </w:r>
      <w:r w:rsidR="00171ABB" w:rsidRPr="00171ABB">
        <w:t xml:space="preserve">. Na této akci však byly vícenáklady a město Vidnava muselo vynaložit o více než </w:t>
      </w:r>
      <w:r w:rsidR="00820DDF">
        <w:br/>
      </w:r>
      <w:r w:rsidR="00171ABB" w:rsidRPr="00171ABB">
        <w:t xml:space="preserve">2 000 000 </w:t>
      </w:r>
      <w:r w:rsidR="00820DDF">
        <w:t>Kč.</w:t>
      </w:r>
      <w:r w:rsidR="00171ABB" w:rsidRPr="00171ABB">
        <w:t xml:space="preserve"> </w:t>
      </w:r>
      <w:r w:rsidR="00820DDF">
        <w:t>Z toho důvodu</w:t>
      </w:r>
      <w:r w:rsidR="00171ABB" w:rsidRPr="00171ABB">
        <w:t xml:space="preserve"> žádá o prominutí vratky, kterou v souladu se smlouvou poslalo zpět na účet </w:t>
      </w:r>
      <w:r w:rsidR="00820DDF">
        <w:t>OK</w:t>
      </w:r>
      <w:r w:rsidR="00171ABB" w:rsidRPr="00171ABB">
        <w:t xml:space="preserve"> ve výši 340 506 </w:t>
      </w:r>
      <w:r w:rsidR="00820DDF">
        <w:t>Kč</w:t>
      </w:r>
      <w:r w:rsidR="00171ABB" w:rsidRPr="00171ABB">
        <w:t xml:space="preserve">. </w:t>
      </w:r>
    </w:p>
    <w:p w:rsidR="00820DDF" w:rsidRDefault="00820DDF" w:rsidP="00171ABB">
      <w:pPr>
        <w:jc w:val="both"/>
      </w:pPr>
    </w:p>
    <w:p w:rsidR="001329BD" w:rsidRDefault="00171ABB" w:rsidP="00171ABB">
      <w:pPr>
        <w:jc w:val="both"/>
      </w:pPr>
      <w:r w:rsidRPr="00171ABB">
        <w:rPr>
          <w:b/>
        </w:rPr>
        <w:t xml:space="preserve">Ing. </w:t>
      </w:r>
      <w:proofErr w:type="gramStart"/>
      <w:r w:rsidRPr="00171ABB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UZ/21/60/2016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44, proti 0, zdržel se 2,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F94512" w:rsidRDefault="00F94512" w:rsidP="001329BD"/>
    <w:p w:rsidR="00F94512" w:rsidRDefault="00F94512" w:rsidP="001329BD"/>
    <w:p w:rsidR="001329BD" w:rsidRDefault="001329BD" w:rsidP="001329BD">
      <w:pPr>
        <w:pStyle w:val="ZAKLADNITEXTTUCNY13"/>
      </w:pPr>
      <w:r>
        <w:t>50.</w:t>
      </w:r>
      <w:r>
        <w:tab/>
        <w:t>Účast Olomouckého kraje v nadnárodním projektu „</w:t>
      </w:r>
      <w:proofErr w:type="spellStart"/>
      <w:r>
        <w:t>Fall</w:t>
      </w:r>
      <w:proofErr w:type="spellEnd"/>
      <w:r>
        <w:t xml:space="preserve"> </w:t>
      </w:r>
      <w:proofErr w:type="spellStart"/>
      <w:r>
        <w:t>prevention</w:t>
      </w:r>
      <w:proofErr w:type="spellEnd"/>
      <w:r>
        <w:t xml:space="preserve"> </w:t>
      </w:r>
      <w:proofErr w:type="spellStart"/>
      <w:r>
        <w:t>project</w:t>
      </w:r>
      <w:proofErr w:type="spellEnd"/>
      <w:r>
        <w:t xml:space="preserve"> DOREEN“</w:t>
      </w:r>
    </w:p>
    <w:p w:rsidR="001329BD" w:rsidRDefault="001329BD" w:rsidP="001329BD"/>
    <w:p w:rsidR="00171ABB" w:rsidRDefault="001329BD" w:rsidP="00171ABB">
      <w:pPr>
        <w:jc w:val="both"/>
        <w:rPr>
          <w:rFonts w:cs="Arial"/>
          <w:bCs/>
          <w:color w:val="000000"/>
        </w:rPr>
      </w:pPr>
      <w:r>
        <w:t xml:space="preserve">Úvodní slovo přednesl </w:t>
      </w:r>
      <w:r w:rsidR="00171ABB" w:rsidRPr="00171ABB">
        <w:rPr>
          <w:b/>
        </w:rPr>
        <w:t>Bc. Šoltys</w:t>
      </w:r>
      <w:r>
        <w:t xml:space="preserve">. </w:t>
      </w:r>
      <w:r w:rsidR="00066AD3">
        <w:rPr>
          <w:rFonts w:cs="Arial"/>
          <w:bCs/>
          <w:color w:val="000000"/>
        </w:rPr>
        <w:t>Materiálem se schválí</w:t>
      </w:r>
      <w:r w:rsidR="00171ABB">
        <w:rPr>
          <w:rFonts w:cs="Arial"/>
          <w:bCs/>
          <w:color w:val="000000"/>
        </w:rPr>
        <w:t xml:space="preserve"> účast </w:t>
      </w:r>
      <w:r w:rsidR="00820DDF">
        <w:rPr>
          <w:rFonts w:cs="Arial"/>
          <w:bCs/>
          <w:color w:val="000000"/>
        </w:rPr>
        <w:t>OK</w:t>
      </w:r>
      <w:r w:rsidR="00171ABB">
        <w:rPr>
          <w:rFonts w:cs="Arial"/>
          <w:bCs/>
          <w:color w:val="000000"/>
        </w:rPr>
        <w:t xml:space="preserve"> v nadnárodním projektu </w:t>
      </w:r>
      <w:r w:rsidR="00171ABB">
        <w:t>„</w:t>
      </w:r>
      <w:proofErr w:type="spellStart"/>
      <w:r w:rsidR="00171ABB">
        <w:t>Fall</w:t>
      </w:r>
      <w:proofErr w:type="spellEnd"/>
      <w:r w:rsidR="00171ABB">
        <w:t xml:space="preserve"> </w:t>
      </w:r>
      <w:proofErr w:type="spellStart"/>
      <w:r w:rsidR="00171ABB">
        <w:t>prevention</w:t>
      </w:r>
      <w:proofErr w:type="spellEnd"/>
      <w:r w:rsidR="00171ABB">
        <w:t xml:space="preserve"> </w:t>
      </w:r>
      <w:proofErr w:type="spellStart"/>
      <w:r w:rsidR="00171ABB">
        <w:t>project</w:t>
      </w:r>
      <w:proofErr w:type="spellEnd"/>
      <w:r w:rsidR="00171ABB">
        <w:t xml:space="preserve"> DOREEN“. </w:t>
      </w:r>
      <w:r w:rsidR="00171ABB">
        <w:rPr>
          <w:rFonts w:cs="Arial"/>
          <w:bCs/>
          <w:color w:val="000000"/>
        </w:rPr>
        <w:t xml:space="preserve"> </w:t>
      </w:r>
      <w:r w:rsidR="00066AD3">
        <w:rPr>
          <w:rFonts w:cs="Arial"/>
          <w:bCs/>
          <w:color w:val="000000"/>
        </w:rPr>
        <w:t>Jedná se o projekt prevence</w:t>
      </w:r>
      <w:r w:rsidR="00171ABB">
        <w:rPr>
          <w:rFonts w:cs="Arial"/>
          <w:bCs/>
          <w:color w:val="000000"/>
        </w:rPr>
        <w:t xml:space="preserve"> pádu ve zdravotnických a sociálních zařízeních. </w:t>
      </w:r>
      <w:r w:rsidR="00066AD3">
        <w:rPr>
          <w:rFonts w:cs="Arial"/>
          <w:bCs/>
          <w:color w:val="000000"/>
        </w:rPr>
        <w:t xml:space="preserve">V pořadí již druhá výzva </w:t>
      </w:r>
      <w:r w:rsidR="00171ABB">
        <w:rPr>
          <w:rFonts w:cs="Arial"/>
          <w:bCs/>
          <w:color w:val="000000"/>
        </w:rPr>
        <w:t xml:space="preserve">byla vypsána </w:t>
      </w:r>
      <w:r w:rsidR="00066AD3">
        <w:rPr>
          <w:rFonts w:cs="Arial"/>
          <w:bCs/>
          <w:color w:val="000000"/>
        </w:rPr>
        <w:t>a </w:t>
      </w:r>
      <w:r w:rsidR="00171ABB">
        <w:rPr>
          <w:rFonts w:cs="Arial"/>
          <w:bCs/>
          <w:color w:val="000000"/>
        </w:rPr>
        <w:t xml:space="preserve">vyhlášena </w:t>
      </w:r>
      <w:r w:rsidR="00066AD3">
        <w:rPr>
          <w:rFonts w:cs="Arial"/>
          <w:bCs/>
          <w:color w:val="000000"/>
        </w:rPr>
        <w:t xml:space="preserve">dne </w:t>
      </w:r>
      <w:r w:rsidR="00171ABB">
        <w:rPr>
          <w:rFonts w:cs="Arial"/>
          <w:bCs/>
          <w:color w:val="000000"/>
        </w:rPr>
        <w:t>26. 4. 2016</w:t>
      </w:r>
      <w:r w:rsidR="00066AD3">
        <w:rPr>
          <w:rFonts w:cs="Arial"/>
          <w:bCs/>
          <w:color w:val="000000"/>
        </w:rPr>
        <w:t xml:space="preserve">. Za </w:t>
      </w:r>
      <w:r w:rsidR="00171ABB">
        <w:rPr>
          <w:rFonts w:cs="Arial"/>
          <w:bCs/>
          <w:color w:val="000000"/>
        </w:rPr>
        <w:t xml:space="preserve">zpracování </w:t>
      </w:r>
      <w:r w:rsidR="00066AD3">
        <w:rPr>
          <w:rFonts w:cs="Arial"/>
          <w:bCs/>
          <w:color w:val="000000"/>
        </w:rPr>
        <w:t>žádosti je zodpovědný vedoucí partner</w:t>
      </w:r>
      <w:r w:rsidR="00171ABB">
        <w:rPr>
          <w:rFonts w:cs="Arial"/>
          <w:bCs/>
          <w:color w:val="000000"/>
        </w:rPr>
        <w:t xml:space="preserve"> projektu</w:t>
      </w:r>
      <w:r w:rsidR="00066AD3">
        <w:rPr>
          <w:rFonts w:cs="Arial"/>
          <w:bCs/>
          <w:color w:val="000000"/>
        </w:rPr>
        <w:t>, kterým je německé</w:t>
      </w:r>
      <w:r w:rsidR="00171ABB">
        <w:rPr>
          <w:rFonts w:cs="Arial"/>
          <w:bCs/>
          <w:color w:val="000000"/>
        </w:rPr>
        <w:t xml:space="preserve"> </w:t>
      </w:r>
      <w:r w:rsidR="00066AD3">
        <w:rPr>
          <w:rFonts w:cs="Arial"/>
          <w:bCs/>
          <w:color w:val="000000"/>
        </w:rPr>
        <w:t>S</w:t>
      </w:r>
      <w:r w:rsidR="00171ABB">
        <w:rPr>
          <w:rFonts w:cs="Arial"/>
          <w:bCs/>
          <w:color w:val="000000"/>
        </w:rPr>
        <w:t>aské ministerstvo práce, sociálních věcí a ochrany spo</w:t>
      </w:r>
      <w:r w:rsidR="00066AD3">
        <w:rPr>
          <w:rFonts w:cs="Arial"/>
          <w:bCs/>
          <w:color w:val="000000"/>
        </w:rPr>
        <w:t>třebitele. Projekt má celkem 12 </w:t>
      </w:r>
      <w:r w:rsidR="00171ABB">
        <w:rPr>
          <w:rFonts w:cs="Arial"/>
          <w:bCs/>
          <w:color w:val="000000"/>
        </w:rPr>
        <w:t xml:space="preserve">partnerů, z nichž každý má v rámci projektu </w:t>
      </w:r>
      <w:r w:rsidR="00066AD3">
        <w:rPr>
          <w:rFonts w:cs="Arial"/>
          <w:bCs/>
          <w:color w:val="000000"/>
        </w:rPr>
        <w:t>vlastní</w:t>
      </w:r>
      <w:r w:rsidR="00171ABB">
        <w:rPr>
          <w:rFonts w:cs="Arial"/>
          <w:bCs/>
          <w:color w:val="000000"/>
        </w:rPr>
        <w:t xml:space="preserve"> rozpočet. Mezi nimi jsou jediní dva čeští partneři, za samosprávu Olomoucký kraj a</w:t>
      </w:r>
      <w:r w:rsidR="00066AD3">
        <w:rPr>
          <w:rFonts w:cs="Arial"/>
          <w:bCs/>
          <w:color w:val="000000"/>
        </w:rPr>
        <w:t xml:space="preserve"> za zdravotnictví</w:t>
      </w:r>
      <w:r w:rsidR="00171ABB">
        <w:rPr>
          <w:rFonts w:cs="Arial"/>
          <w:bCs/>
          <w:color w:val="000000"/>
        </w:rPr>
        <w:t xml:space="preserve"> Fakultní nemocnice Olomouc. Projekt je plánován jako tříletý </w:t>
      </w:r>
      <w:r w:rsidR="001F6B9D">
        <w:rPr>
          <w:rFonts w:cs="Arial"/>
          <w:bCs/>
          <w:color w:val="000000"/>
        </w:rPr>
        <w:br/>
      </w:r>
      <w:r w:rsidR="00171ABB">
        <w:rPr>
          <w:rFonts w:cs="Arial"/>
          <w:bCs/>
          <w:color w:val="000000"/>
        </w:rPr>
        <w:t>a jeho realizace tedy bude probíhat v letech 2017</w:t>
      </w:r>
      <w:r w:rsidR="00066AD3">
        <w:rPr>
          <w:rFonts w:cs="Arial"/>
          <w:bCs/>
          <w:color w:val="000000"/>
        </w:rPr>
        <w:t xml:space="preserve"> –</w:t>
      </w:r>
      <w:r w:rsidR="00171ABB">
        <w:rPr>
          <w:rFonts w:cs="Arial"/>
          <w:bCs/>
          <w:color w:val="000000"/>
        </w:rPr>
        <w:t xml:space="preserve"> 2020. Celkové náklady projektu</w:t>
      </w:r>
      <w:r w:rsidR="00066AD3">
        <w:rPr>
          <w:rFonts w:cs="Arial"/>
          <w:bCs/>
          <w:color w:val="000000"/>
        </w:rPr>
        <w:t>,</w:t>
      </w:r>
      <w:r w:rsidR="00171ABB">
        <w:rPr>
          <w:rFonts w:cs="Arial"/>
          <w:bCs/>
          <w:color w:val="000000"/>
        </w:rPr>
        <w:t xml:space="preserve"> </w:t>
      </w:r>
      <w:r w:rsidR="00066AD3">
        <w:rPr>
          <w:rFonts w:cs="Arial"/>
          <w:bCs/>
          <w:color w:val="000000"/>
        </w:rPr>
        <w:t>za</w:t>
      </w:r>
      <w:r w:rsidR="00171ABB">
        <w:rPr>
          <w:rFonts w:cs="Arial"/>
          <w:bCs/>
          <w:color w:val="000000"/>
        </w:rPr>
        <w:t xml:space="preserve"> všechny partnery</w:t>
      </w:r>
      <w:r w:rsidR="00066AD3">
        <w:rPr>
          <w:rFonts w:cs="Arial"/>
          <w:bCs/>
          <w:color w:val="000000"/>
        </w:rPr>
        <w:t>,</w:t>
      </w:r>
      <w:r w:rsidR="00171ABB">
        <w:rPr>
          <w:rFonts w:cs="Arial"/>
          <w:bCs/>
          <w:color w:val="000000"/>
        </w:rPr>
        <w:t xml:space="preserve"> jsou aktuálně ve výši 2 </w:t>
      </w:r>
      <w:r w:rsidR="00066AD3">
        <w:rPr>
          <w:rFonts w:cs="Arial"/>
          <w:bCs/>
          <w:color w:val="000000"/>
        </w:rPr>
        <w:t>mil. EUR</w:t>
      </w:r>
      <w:r w:rsidR="00171ABB">
        <w:rPr>
          <w:rFonts w:cs="Arial"/>
          <w:bCs/>
          <w:color w:val="000000"/>
        </w:rPr>
        <w:t>.</w:t>
      </w:r>
      <w:r w:rsidR="00C04F68">
        <w:rPr>
          <w:rFonts w:cs="Arial"/>
          <w:bCs/>
          <w:color w:val="000000"/>
        </w:rPr>
        <w:t xml:space="preserve"> V</w:t>
      </w:r>
      <w:r w:rsidR="00171ABB">
        <w:rPr>
          <w:rFonts w:cs="Arial"/>
          <w:bCs/>
          <w:color w:val="000000"/>
        </w:rPr>
        <w:t> </w:t>
      </w:r>
      <w:r w:rsidR="00C04F68">
        <w:rPr>
          <w:rFonts w:cs="Arial"/>
          <w:bCs/>
          <w:color w:val="000000"/>
        </w:rPr>
        <w:t>OK</w:t>
      </w:r>
      <w:r w:rsidR="00171ABB">
        <w:rPr>
          <w:rFonts w:cs="Arial"/>
          <w:bCs/>
          <w:color w:val="000000"/>
        </w:rPr>
        <w:t xml:space="preserve"> </w:t>
      </w:r>
      <w:r w:rsidR="00C04F68">
        <w:rPr>
          <w:rFonts w:cs="Arial"/>
          <w:bCs/>
          <w:color w:val="000000"/>
        </w:rPr>
        <w:t xml:space="preserve">by </w:t>
      </w:r>
      <w:r w:rsidR="00171ABB">
        <w:rPr>
          <w:rFonts w:cs="Arial"/>
          <w:bCs/>
          <w:color w:val="000000"/>
        </w:rPr>
        <w:t>jeho pilot</w:t>
      </w:r>
      <w:r w:rsidR="00C04F68">
        <w:rPr>
          <w:rFonts w:cs="Arial"/>
          <w:bCs/>
          <w:color w:val="000000"/>
        </w:rPr>
        <w:t xml:space="preserve">ní ověření </w:t>
      </w:r>
      <w:r w:rsidR="00171ABB">
        <w:rPr>
          <w:rFonts w:cs="Arial"/>
          <w:bCs/>
          <w:color w:val="000000"/>
        </w:rPr>
        <w:t>probíhalo ve zdravotnickém zařízení v Od</w:t>
      </w:r>
      <w:r w:rsidR="00C04F68">
        <w:rPr>
          <w:rFonts w:cs="Arial"/>
          <w:bCs/>
          <w:color w:val="000000"/>
        </w:rPr>
        <w:t>borném léčebném ústavu Paseka a </w:t>
      </w:r>
      <w:r w:rsidR="00171ABB">
        <w:rPr>
          <w:rFonts w:cs="Arial"/>
          <w:bCs/>
          <w:color w:val="000000"/>
        </w:rPr>
        <w:t xml:space="preserve">v jednom zařízení sociální péče Domov důchodců Hrubá Voda. </w:t>
      </w:r>
      <w:r w:rsidR="00C04F68">
        <w:rPr>
          <w:rFonts w:cs="Arial"/>
          <w:bCs/>
          <w:color w:val="000000"/>
        </w:rPr>
        <w:t>V</w:t>
      </w:r>
      <w:r w:rsidR="00171ABB">
        <w:rPr>
          <w:rFonts w:cs="Arial"/>
          <w:bCs/>
          <w:color w:val="000000"/>
        </w:rPr>
        <w:t xml:space="preserve"> tomto pilotním ověření se jedná o nákup </w:t>
      </w:r>
      <w:r w:rsidR="00C04F68">
        <w:rPr>
          <w:rFonts w:cs="Arial"/>
          <w:bCs/>
          <w:color w:val="000000"/>
        </w:rPr>
        <w:t>celkem 20</w:t>
      </w:r>
      <w:r w:rsidR="00171ABB">
        <w:rPr>
          <w:rFonts w:cs="Arial"/>
          <w:bCs/>
          <w:color w:val="000000"/>
        </w:rPr>
        <w:t xml:space="preserve"> </w:t>
      </w:r>
      <w:r w:rsidR="00C04F68">
        <w:rPr>
          <w:rFonts w:cs="Arial"/>
          <w:bCs/>
          <w:color w:val="000000"/>
        </w:rPr>
        <w:t xml:space="preserve">interaktivních pomůcek a 30 </w:t>
      </w:r>
      <w:r w:rsidR="00171ABB">
        <w:rPr>
          <w:rFonts w:cs="Arial"/>
          <w:bCs/>
          <w:color w:val="000000"/>
        </w:rPr>
        <w:t xml:space="preserve">polohovacích lůžek s výbavou pro prevenci pádu. </w:t>
      </w:r>
      <w:r w:rsidR="00C04F68">
        <w:rPr>
          <w:rFonts w:cs="Arial"/>
          <w:bCs/>
          <w:color w:val="000000"/>
        </w:rPr>
        <w:t>Následně proběhne</w:t>
      </w:r>
      <w:r w:rsidR="00171ABB">
        <w:rPr>
          <w:rFonts w:cs="Arial"/>
          <w:bCs/>
          <w:color w:val="000000"/>
        </w:rPr>
        <w:t xml:space="preserve"> vyhodnocení tohoto pilotního projektu. </w:t>
      </w:r>
      <w:r w:rsidR="00C04F68">
        <w:rPr>
          <w:rFonts w:cs="Arial"/>
          <w:bCs/>
          <w:color w:val="000000"/>
        </w:rPr>
        <w:t>Finanční účast</w:t>
      </w:r>
      <w:r w:rsidR="00171ABB">
        <w:rPr>
          <w:rFonts w:cs="Arial"/>
          <w:bCs/>
          <w:color w:val="000000"/>
        </w:rPr>
        <w:t xml:space="preserve"> </w:t>
      </w:r>
      <w:r w:rsidR="00C04F68">
        <w:rPr>
          <w:rFonts w:cs="Arial"/>
          <w:bCs/>
          <w:color w:val="000000"/>
        </w:rPr>
        <w:t xml:space="preserve">OK bude ve výši </w:t>
      </w:r>
      <w:r w:rsidR="00171ABB">
        <w:rPr>
          <w:rFonts w:cs="Arial"/>
          <w:bCs/>
          <w:color w:val="000000"/>
        </w:rPr>
        <w:t xml:space="preserve">8 500 000 </w:t>
      </w:r>
      <w:r w:rsidR="00C04F68">
        <w:rPr>
          <w:rFonts w:cs="Arial"/>
          <w:bCs/>
          <w:color w:val="000000"/>
        </w:rPr>
        <w:t>Kč</w:t>
      </w:r>
      <w:r w:rsidR="00171ABB">
        <w:rPr>
          <w:rFonts w:cs="Arial"/>
          <w:bCs/>
          <w:color w:val="000000"/>
        </w:rPr>
        <w:t xml:space="preserve">, čili </w:t>
      </w:r>
      <w:r w:rsidR="00C04F68">
        <w:rPr>
          <w:rFonts w:cs="Arial"/>
          <w:bCs/>
          <w:color w:val="000000"/>
        </w:rPr>
        <w:t>OK by se podílel v období 3 let částkou 500 000 Kč</w:t>
      </w:r>
      <w:r w:rsidR="00171ABB">
        <w:rPr>
          <w:rFonts w:cs="Arial"/>
          <w:bCs/>
          <w:color w:val="000000"/>
        </w:rPr>
        <w:t xml:space="preserve">. </w:t>
      </w:r>
      <w:r w:rsidR="00820DDF">
        <w:rPr>
          <w:rFonts w:cs="Arial"/>
          <w:bCs/>
          <w:color w:val="000000"/>
        </w:rPr>
        <w:t>M</w:t>
      </w:r>
      <w:r w:rsidR="00171ABB">
        <w:rPr>
          <w:rFonts w:cs="Arial"/>
          <w:bCs/>
          <w:color w:val="000000"/>
        </w:rPr>
        <w:t>ateriál je předkl</w:t>
      </w:r>
      <w:r w:rsidR="00820DDF">
        <w:rPr>
          <w:rFonts w:cs="Arial"/>
          <w:bCs/>
          <w:color w:val="000000"/>
        </w:rPr>
        <w:t>ádán na stůl, protože byl dnes</w:t>
      </w:r>
      <w:r w:rsidR="00171ABB">
        <w:rPr>
          <w:rFonts w:cs="Arial"/>
          <w:bCs/>
          <w:color w:val="000000"/>
        </w:rPr>
        <w:t xml:space="preserve"> projednán na </w:t>
      </w:r>
      <w:r w:rsidR="00820DDF">
        <w:rPr>
          <w:rFonts w:cs="Arial"/>
          <w:bCs/>
          <w:color w:val="000000"/>
        </w:rPr>
        <w:t>jednání Rady Olomouckého kraje.</w:t>
      </w:r>
    </w:p>
    <w:p w:rsidR="00820DDF" w:rsidRPr="00171ABB" w:rsidRDefault="00820DDF" w:rsidP="00171ABB">
      <w:pPr>
        <w:jc w:val="both"/>
        <w:rPr>
          <w:b/>
        </w:rPr>
      </w:pPr>
    </w:p>
    <w:p w:rsidR="001329BD" w:rsidRDefault="00171ABB" w:rsidP="00171ABB">
      <w:pPr>
        <w:jc w:val="both"/>
      </w:pPr>
      <w:r w:rsidRPr="00171ABB">
        <w:rPr>
          <w:b/>
        </w:rPr>
        <w:lastRenderedPageBreak/>
        <w:t xml:space="preserve">Ing. </w:t>
      </w:r>
      <w:proofErr w:type="gramStart"/>
      <w:r w:rsidRPr="00171ABB">
        <w:rPr>
          <w:b/>
        </w:rPr>
        <w:t>Rozbořil</w:t>
      </w:r>
      <w:r>
        <w:t xml:space="preserve"> v</w:t>
      </w:r>
      <w:r w:rsidR="001329BD">
        <w:t>yzval</w:t>
      </w:r>
      <w:proofErr w:type="gramEnd"/>
      <w:r w:rsidR="001329BD">
        <w:t xml:space="preserve"> zastupitele k dotazům. K projednávanému materiálu nebyly vzneseny žádné připomínky ani dotazy.</w:t>
      </w:r>
    </w:p>
    <w:p w:rsidR="001329BD" w:rsidRDefault="001329BD" w:rsidP="001329BD"/>
    <w:p w:rsidR="001329BD" w:rsidRDefault="001329BD" w:rsidP="001329BD">
      <w:pPr>
        <w:rPr>
          <w:b/>
        </w:rPr>
      </w:pPr>
      <w:r>
        <w:rPr>
          <w:b/>
        </w:rPr>
        <w:t>Zastupitelstvo schválilo usnesení UZ/21/61/2016</w:t>
      </w:r>
    </w:p>
    <w:p w:rsidR="001329BD" w:rsidRDefault="001329BD" w:rsidP="001329BD">
      <w:pPr>
        <w:rPr>
          <w:b/>
        </w:rPr>
      </w:pPr>
      <w:r>
        <w:rPr>
          <w:b/>
        </w:rPr>
        <w:t>Přítomno 48, pro 46, proti 0, zdržel se 0, nehlasovali 2</w:t>
      </w:r>
    </w:p>
    <w:p w:rsidR="001329BD" w:rsidRDefault="001329BD" w:rsidP="001329BD">
      <w:pPr>
        <w:rPr>
          <w:b/>
        </w:rPr>
      </w:pPr>
      <w:r>
        <w:rPr>
          <w:b/>
        </w:rPr>
        <w:t>Návrh byl přijat.</w:t>
      </w:r>
    </w:p>
    <w:p w:rsidR="001329BD" w:rsidRDefault="001329BD" w:rsidP="001329BD"/>
    <w:p w:rsidR="001329BD" w:rsidRDefault="001329BD" w:rsidP="001329BD"/>
    <w:p w:rsidR="001329BD" w:rsidRDefault="001329BD" w:rsidP="001329BD"/>
    <w:p w:rsidR="001329BD" w:rsidRDefault="001329BD" w:rsidP="001329BD">
      <w:pPr>
        <w:pStyle w:val="ZAKLADNITEXTTUCNY13"/>
      </w:pPr>
      <w:r>
        <w:t>51.</w:t>
      </w:r>
      <w:r>
        <w:tab/>
        <w:t>Různé</w:t>
      </w:r>
    </w:p>
    <w:p w:rsidR="00AC5474" w:rsidRDefault="00AC5474" w:rsidP="00AC5474">
      <w:pPr>
        <w:jc w:val="both"/>
        <w:rPr>
          <w:rFonts w:cs="Arial"/>
          <w:color w:val="000000"/>
        </w:rPr>
      </w:pPr>
    </w:p>
    <w:p w:rsidR="00171ABB" w:rsidRDefault="00171ABB" w:rsidP="00AC5474">
      <w:pPr>
        <w:jc w:val="both"/>
        <w:rPr>
          <w:rFonts w:cs="Arial"/>
          <w:color w:val="000000"/>
        </w:rPr>
      </w:pPr>
      <w:r>
        <w:rPr>
          <w:rFonts w:cs="Arial"/>
          <w:b/>
          <w:color w:val="000000"/>
        </w:rPr>
        <w:t>Mgr. Brázda:</w:t>
      </w:r>
      <w:r w:rsidR="00AC5474">
        <w:rPr>
          <w:rFonts w:cs="Arial"/>
          <w:color w:val="000000"/>
        </w:rPr>
        <w:t xml:space="preserve"> Dovolte, abych se zeptal na informace ke strategické zóně v Bochoři?</w:t>
      </w:r>
      <w:r>
        <w:rPr>
          <w:rFonts w:cs="Arial"/>
          <w:color w:val="000000"/>
        </w:rPr>
        <w:t xml:space="preserve"> </w:t>
      </w:r>
      <w:r w:rsidR="00AC5474">
        <w:rPr>
          <w:rFonts w:cs="Arial"/>
          <w:color w:val="000000"/>
        </w:rPr>
        <w:t>Jsou k dispozici nějaké bližší</w:t>
      </w:r>
      <w:r>
        <w:rPr>
          <w:rFonts w:cs="Arial"/>
          <w:color w:val="000000"/>
        </w:rPr>
        <w:t xml:space="preserve"> informace, především k </w:t>
      </w:r>
      <w:r w:rsidR="00AC5474">
        <w:rPr>
          <w:rFonts w:cs="Arial"/>
          <w:color w:val="000000"/>
        </w:rPr>
        <w:t>dopravnímu napojení?</w:t>
      </w:r>
      <w:r>
        <w:rPr>
          <w:rFonts w:cs="Arial"/>
          <w:color w:val="000000"/>
        </w:rPr>
        <w:t xml:space="preserve"> </w:t>
      </w:r>
      <w:r w:rsidR="00AC5474">
        <w:rPr>
          <w:rFonts w:cs="Arial"/>
          <w:color w:val="000000"/>
        </w:rPr>
        <w:t xml:space="preserve">Jedná se mi o </w:t>
      </w:r>
      <w:r>
        <w:rPr>
          <w:rFonts w:cs="Arial"/>
          <w:color w:val="000000"/>
        </w:rPr>
        <w:t xml:space="preserve">jižní část. </w:t>
      </w:r>
    </w:p>
    <w:p w:rsidR="00AC5474" w:rsidRDefault="00AC5474" w:rsidP="00AC5474">
      <w:pPr>
        <w:jc w:val="both"/>
        <w:rPr>
          <w:rFonts w:cs="Arial"/>
          <w:color w:val="000000"/>
        </w:rPr>
      </w:pPr>
    </w:p>
    <w:p w:rsidR="00171ABB" w:rsidRPr="00BB6633" w:rsidRDefault="00171ABB" w:rsidP="00AC5474">
      <w:pPr>
        <w:jc w:val="both"/>
        <w:rPr>
          <w:rFonts w:cs="Arial"/>
          <w:color w:val="000000"/>
        </w:rPr>
      </w:pPr>
      <w:r>
        <w:rPr>
          <w:rFonts w:cs="Arial"/>
          <w:b/>
          <w:color w:val="000000"/>
        </w:rPr>
        <w:t xml:space="preserve">Ing. Rozbořil: </w:t>
      </w:r>
      <w:r w:rsidR="00D2157D" w:rsidRPr="00D2157D">
        <w:rPr>
          <w:rFonts w:cs="Arial"/>
          <w:color w:val="000000"/>
        </w:rPr>
        <w:t xml:space="preserve">Vyzval jsem LOM Praha </w:t>
      </w:r>
      <w:proofErr w:type="spellStart"/>
      <w:proofErr w:type="gramStart"/>
      <w:r w:rsidR="00D2157D" w:rsidRPr="00D2157D">
        <w:rPr>
          <w:rFonts w:cs="Arial"/>
          <w:color w:val="000000"/>
        </w:rPr>
        <w:t>s.p</w:t>
      </w:r>
      <w:proofErr w:type="spellEnd"/>
      <w:r w:rsidR="00D2157D" w:rsidRPr="00D2157D">
        <w:rPr>
          <w:rFonts w:cs="Arial"/>
          <w:color w:val="000000"/>
        </w:rPr>
        <w:t>.</w:t>
      </w:r>
      <w:proofErr w:type="gramEnd"/>
      <w:r w:rsidR="00D2157D" w:rsidRPr="00D2157D">
        <w:rPr>
          <w:rFonts w:cs="Arial"/>
          <w:color w:val="000000"/>
        </w:rPr>
        <w:t>, Ministerstvo obrany a přilehlé obce ke společnému jednání. Vláda ČR rozhodla o druhé variantě, tzn. variantě s letištěm. Já jsem za tuto variantu rád, zaměstnanců je málo, a pokud by šlo o velkého strategického partnera, pravděpodobně bychom narazili na nedostatek pracovních sil. Dne 9. 5. 2016 bude jednat v této věci pracovní skupina na Ministerstvu průmyslu a obchodu. Důležitá je strategická poloha letiště. U dopravy je zásadní dostavba D1, Říkovice – Přerov. Výkupy pozemků už se nějakým způsobem začaly řešit, ale jsou komplikace ze strany EIA. Vlastní napojení z D1 do zóny bude řešeno následně. Musí se nejdříve vědět, kudy D1 povede. Občané jedné ze zainteresovaných obcí žádají odklon D1 od obce dál. Tím by se zase celá akce mohla prodloužit o řadu let. Po jednání na Ministerstvu průmyslu a obchodu nebo na červnovém zasedání ZOK vám můžeme říci detailní informace.</w:t>
      </w:r>
    </w:p>
    <w:p w:rsidR="00AC5474" w:rsidRDefault="00AC5474" w:rsidP="00AC5474">
      <w:pPr>
        <w:jc w:val="both"/>
        <w:rPr>
          <w:rFonts w:cs="Arial"/>
          <w:bCs/>
          <w:color w:val="000000"/>
        </w:rPr>
      </w:pPr>
    </w:p>
    <w:p w:rsidR="00BB6633" w:rsidRDefault="00BB6633" w:rsidP="00AC5474">
      <w:pPr>
        <w:jc w:val="both"/>
        <w:rPr>
          <w:rFonts w:cs="Arial"/>
          <w:bCs/>
          <w:color w:val="000000"/>
        </w:rPr>
      </w:pPr>
    </w:p>
    <w:p w:rsidR="00AC5474" w:rsidRPr="00BB6633" w:rsidRDefault="00171ABB" w:rsidP="00AC5474">
      <w:pPr>
        <w:jc w:val="both"/>
        <w:rPr>
          <w:rFonts w:cs="Arial"/>
        </w:rPr>
      </w:pPr>
      <w:r w:rsidRPr="00BB6633">
        <w:rPr>
          <w:rFonts w:cs="Arial"/>
          <w:b/>
          <w:bCs/>
          <w:color w:val="000000"/>
        </w:rPr>
        <w:t xml:space="preserve">Vlčková: </w:t>
      </w:r>
      <w:r w:rsidR="00BB3916" w:rsidRPr="00BB6633">
        <w:rPr>
          <w:rFonts w:cs="Arial"/>
        </w:rPr>
        <w:t>D</w:t>
      </w:r>
      <w:r w:rsidR="00AC5474" w:rsidRPr="00BB6633">
        <w:rPr>
          <w:rFonts w:cs="Arial"/>
        </w:rPr>
        <w:t>otaz směřuje na pana náměstka Šoltyse a týká se proti</w:t>
      </w:r>
      <w:r w:rsidR="00BB3916" w:rsidRPr="00BB6633">
        <w:rPr>
          <w:rFonts w:cs="Arial"/>
        </w:rPr>
        <w:t>povodňového opatření budovaného</w:t>
      </w:r>
      <w:r w:rsidR="00AC5474" w:rsidRPr="00BB6633">
        <w:rPr>
          <w:rFonts w:cs="Arial"/>
        </w:rPr>
        <w:t xml:space="preserve"> nebo plánovaného v obci Sobotín. Jedná se o vybudování suchého poldru. Na posledním zasedání zastupitelstva obce jsme dostali žádost </w:t>
      </w:r>
      <w:r w:rsidR="00BB3916" w:rsidRPr="00BB6633">
        <w:rPr>
          <w:rFonts w:cs="Arial"/>
        </w:rPr>
        <w:br/>
      </w:r>
      <w:r w:rsidR="00AC5474" w:rsidRPr="00BB6633">
        <w:rPr>
          <w:rFonts w:cs="Arial"/>
        </w:rPr>
        <w:t>o odstoupení všech smluv a náležitostí, které se této akce týkaly. Prosím o odpověď, k jakým změnám v budování tohoto protipovodňového opatření v obci Sobotín došlo. Děkuji za písemnou odpověď.</w:t>
      </w:r>
    </w:p>
    <w:p w:rsidR="00AC5474" w:rsidRPr="00BB6633" w:rsidRDefault="00AC5474" w:rsidP="00AC5474">
      <w:pPr>
        <w:jc w:val="both"/>
      </w:pPr>
    </w:p>
    <w:p w:rsidR="00AC5474" w:rsidRDefault="00AC5474" w:rsidP="00AC5474">
      <w:pPr>
        <w:jc w:val="both"/>
      </w:pPr>
      <w:r w:rsidRPr="00BB6633">
        <w:rPr>
          <w:rFonts w:cs="Arial"/>
          <w:b/>
          <w:color w:val="000000"/>
        </w:rPr>
        <w:t>Bc. Šoltys</w:t>
      </w:r>
      <w:r w:rsidRPr="00BB6633">
        <w:t>: Já bych se přikláněl k  písemné variantě. Děkuju</w:t>
      </w:r>
    </w:p>
    <w:p w:rsidR="00BB6633" w:rsidRDefault="00BB6633" w:rsidP="00AC5474">
      <w:pPr>
        <w:jc w:val="both"/>
        <w:rPr>
          <w:rFonts w:cs="Arial"/>
          <w:bCs/>
          <w:color w:val="000000"/>
        </w:rPr>
      </w:pPr>
    </w:p>
    <w:p w:rsidR="00BB6633" w:rsidRDefault="00BB6633" w:rsidP="00AC5474">
      <w:pPr>
        <w:jc w:val="both"/>
        <w:rPr>
          <w:rFonts w:cs="Arial"/>
          <w:bCs/>
          <w:color w:val="000000"/>
        </w:rPr>
      </w:pPr>
    </w:p>
    <w:p w:rsidR="00171ABB" w:rsidRDefault="00171ABB" w:rsidP="00AC5474">
      <w:pPr>
        <w:jc w:val="both"/>
        <w:rPr>
          <w:rFonts w:cs="Arial"/>
          <w:bCs/>
          <w:color w:val="000000"/>
        </w:rPr>
      </w:pPr>
      <w:r>
        <w:rPr>
          <w:rFonts w:cs="Arial"/>
          <w:b/>
          <w:bCs/>
          <w:color w:val="000000"/>
        </w:rPr>
        <w:t xml:space="preserve">Ing. Roubík: </w:t>
      </w:r>
      <w:r w:rsidR="00097FA4">
        <w:rPr>
          <w:rFonts w:cs="Arial"/>
          <w:bCs/>
          <w:color w:val="000000"/>
        </w:rPr>
        <w:t>Rád bych se dotázal na si</w:t>
      </w:r>
      <w:r w:rsidR="00236FF7">
        <w:rPr>
          <w:rFonts w:cs="Arial"/>
          <w:bCs/>
          <w:color w:val="000000"/>
        </w:rPr>
        <w:t>tuaci tratě</w:t>
      </w:r>
      <w:r>
        <w:rPr>
          <w:rFonts w:cs="Arial"/>
          <w:bCs/>
          <w:color w:val="000000"/>
        </w:rPr>
        <w:t xml:space="preserve"> Pet</w:t>
      </w:r>
      <w:r w:rsidR="00097FA4">
        <w:rPr>
          <w:rFonts w:cs="Arial"/>
          <w:bCs/>
          <w:color w:val="000000"/>
        </w:rPr>
        <w:t xml:space="preserve">rov – Sobotín. Slyšel jsem, že </w:t>
      </w:r>
      <w:r>
        <w:rPr>
          <w:rFonts w:cs="Arial"/>
          <w:bCs/>
          <w:color w:val="000000"/>
        </w:rPr>
        <w:t>došlo k nějakým dohodám</w:t>
      </w:r>
      <w:r w:rsidR="00097FA4">
        <w:rPr>
          <w:rFonts w:cs="Arial"/>
          <w:bCs/>
          <w:color w:val="000000"/>
        </w:rPr>
        <w:t>. Děkuji</w:t>
      </w:r>
      <w:r>
        <w:rPr>
          <w:rFonts w:cs="Arial"/>
          <w:bCs/>
          <w:color w:val="000000"/>
        </w:rPr>
        <w:t>.</w:t>
      </w:r>
    </w:p>
    <w:p w:rsidR="00AC5474" w:rsidRDefault="00AC5474" w:rsidP="00AC5474">
      <w:pPr>
        <w:jc w:val="both"/>
        <w:rPr>
          <w:rFonts w:cs="Arial"/>
          <w:bCs/>
          <w:color w:val="000000"/>
        </w:rPr>
      </w:pPr>
    </w:p>
    <w:p w:rsidR="00236FF7" w:rsidRDefault="00171ABB" w:rsidP="00AC5474">
      <w:pPr>
        <w:jc w:val="both"/>
        <w:rPr>
          <w:rFonts w:cs="Arial"/>
          <w:color w:val="000000"/>
        </w:rPr>
      </w:pPr>
      <w:r>
        <w:rPr>
          <w:rFonts w:cs="Arial"/>
          <w:b/>
          <w:color w:val="000000"/>
        </w:rPr>
        <w:t xml:space="preserve">Ing. Rozbořil: </w:t>
      </w:r>
      <w:r w:rsidR="004E3992">
        <w:rPr>
          <w:rFonts w:cs="Arial"/>
          <w:color w:val="000000"/>
        </w:rPr>
        <w:t>Od</w:t>
      </w:r>
      <w:r>
        <w:rPr>
          <w:rFonts w:cs="Arial"/>
          <w:color w:val="000000"/>
        </w:rPr>
        <w:t xml:space="preserve"> 1. 6.</w:t>
      </w:r>
      <w:r w:rsidR="004E3992">
        <w:rPr>
          <w:rFonts w:cs="Arial"/>
          <w:color w:val="000000"/>
        </w:rPr>
        <w:t xml:space="preserve"> 2016</w:t>
      </w:r>
      <w:r>
        <w:rPr>
          <w:rFonts w:cs="Arial"/>
          <w:color w:val="000000"/>
        </w:rPr>
        <w:t xml:space="preserve"> tam měl jezdit </w:t>
      </w:r>
      <w:r w:rsidR="00BB3916">
        <w:rPr>
          <w:rFonts w:cs="Arial"/>
          <w:color w:val="000000"/>
        </w:rPr>
        <w:t>pouze</w:t>
      </w:r>
      <w:r>
        <w:rPr>
          <w:rFonts w:cs="Arial"/>
          <w:color w:val="000000"/>
        </w:rPr>
        <w:t xml:space="preserve"> vlak ve svátky</w:t>
      </w:r>
      <w:r w:rsidR="00BB3916">
        <w:rPr>
          <w:rFonts w:cs="Arial"/>
          <w:color w:val="000000"/>
        </w:rPr>
        <w:t xml:space="preserve"> a o víkendu</w:t>
      </w:r>
      <w:r w:rsidR="00236FF7">
        <w:rPr>
          <w:rFonts w:cs="Arial"/>
          <w:color w:val="000000"/>
        </w:rPr>
        <w:t>.</w:t>
      </w:r>
      <w:r>
        <w:rPr>
          <w:rFonts w:cs="Arial"/>
          <w:color w:val="000000"/>
        </w:rPr>
        <w:t xml:space="preserve"> </w:t>
      </w:r>
      <w:r w:rsidR="00236FF7">
        <w:rPr>
          <w:rFonts w:cs="Arial"/>
          <w:color w:val="000000"/>
        </w:rPr>
        <w:t xml:space="preserve">Dohodli jsme se se </w:t>
      </w:r>
      <w:r w:rsidR="00BB3916">
        <w:rPr>
          <w:rFonts w:cs="Arial"/>
          <w:color w:val="000000"/>
        </w:rPr>
        <w:t>s</w:t>
      </w:r>
      <w:r w:rsidR="00236FF7">
        <w:rPr>
          <w:rFonts w:cs="Arial"/>
          <w:color w:val="000000"/>
        </w:rPr>
        <w:t xml:space="preserve">vazkem obcí, </w:t>
      </w:r>
      <w:r>
        <w:rPr>
          <w:rFonts w:cs="Arial"/>
          <w:color w:val="000000"/>
        </w:rPr>
        <w:t>že posílíme spoje i v rámci normální dopravy</w:t>
      </w:r>
      <w:r w:rsidR="00236FF7">
        <w:rPr>
          <w:rFonts w:cs="Arial"/>
          <w:color w:val="000000"/>
        </w:rPr>
        <w:t>.</w:t>
      </w:r>
      <w:r>
        <w:rPr>
          <w:rFonts w:cs="Arial"/>
          <w:color w:val="000000"/>
        </w:rPr>
        <w:t xml:space="preserve"> My budeme hradit prokazatelnou ztrátu </w:t>
      </w:r>
      <w:r w:rsidR="00236FF7">
        <w:rPr>
          <w:rFonts w:cs="Arial"/>
          <w:color w:val="000000"/>
        </w:rPr>
        <w:t>společnosti ARR</w:t>
      </w:r>
      <w:r w:rsidR="00BB3916">
        <w:rPr>
          <w:rFonts w:cs="Arial"/>
          <w:color w:val="000000"/>
        </w:rPr>
        <w:t>IVA MORAVA, a. s. s tím, že se s</w:t>
      </w:r>
      <w:r>
        <w:rPr>
          <w:rFonts w:cs="Arial"/>
          <w:color w:val="000000"/>
        </w:rPr>
        <w:t>vazek obcí zavázal, že zaplatí rekonstrukci lokomotivy nebo vlaku, který tam bude jezdit.</w:t>
      </w:r>
      <w:r w:rsidR="00236FF7">
        <w:rPr>
          <w:rFonts w:cs="Arial"/>
          <w:color w:val="000000"/>
        </w:rPr>
        <w:t xml:space="preserve"> OK bude tato záležitost stát 2 – 3 mil. Kč. Pokud bychom </w:t>
      </w:r>
      <w:r w:rsidR="00BB3916">
        <w:rPr>
          <w:rFonts w:cs="Arial"/>
          <w:color w:val="000000"/>
        </w:rPr>
        <w:t>i rekonstruovali</w:t>
      </w:r>
      <w:r w:rsidR="00236FF7">
        <w:rPr>
          <w:rFonts w:cs="Arial"/>
          <w:color w:val="000000"/>
        </w:rPr>
        <w:t>, částka by byla 4 – 5 mil. Kč.</w:t>
      </w:r>
    </w:p>
    <w:p w:rsidR="00236FF7" w:rsidRDefault="00236FF7" w:rsidP="00AC5474">
      <w:pPr>
        <w:jc w:val="both"/>
        <w:rPr>
          <w:rFonts w:cs="Arial"/>
          <w:color w:val="000000"/>
        </w:rPr>
      </w:pPr>
    </w:p>
    <w:p w:rsidR="00BB6633" w:rsidRDefault="00BB6633" w:rsidP="00AC5474">
      <w:pPr>
        <w:jc w:val="both"/>
        <w:rPr>
          <w:rFonts w:cs="Arial"/>
          <w:color w:val="000000"/>
        </w:rPr>
      </w:pPr>
    </w:p>
    <w:p w:rsidR="00C87E80" w:rsidRDefault="00236FF7" w:rsidP="00AC5474">
      <w:pPr>
        <w:jc w:val="both"/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>Před ukončením zasedání bych se ještě rád vrátil k dotačním titulům</w:t>
      </w:r>
      <w:r w:rsidR="00DD28E1">
        <w:rPr>
          <w:rFonts w:cs="Arial"/>
          <w:color w:val="000000"/>
        </w:rPr>
        <w:t xml:space="preserve">, </w:t>
      </w:r>
      <w:r w:rsidR="00BB3916">
        <w:rPr>
          <w:rFonts w:cs="Arial"/>
          <w:color w:val="000000"/>
        </w:rPr>
        <w:t xml:space="preserve">jelikož </w:t>
      </w:r>
      <w:r w:rsidR="00DD28E1">
        <w:rPr>
          <w:rFonts w:cs="Arial"/>
          <w:color w:val="000000"/>
        </w:rPr>
        <w:t>d</w:t>
      </w:r>
      <w:r>
        <w:rPr>
          <w:rFonts w:cs="Arial"/>
          <w:color w:val="000000"/>
        </w:rPr>
        <w:t>nešní</w:t>
      </w:r>
      <w:r w:rsidR="00171ABB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zasedání bylo především</w:t>
      </w:r>
      <w:r w:rsidR="00171ABB">
        <w:rPr>
          <w:rFonts w:cs="Arial"/>
          <w:color w:val="000000"/>
        </w:rPr>
        <w:t xml:space="preserve"> o </w:t>
      </w:r>
      <w:r>
        <w:rPr>
          <w:rFonts w:cs="Arial"/>
          <w:color w:val="000000"/>
        </w:rPr>
        <w:t>nich</w:t>
      </w:r>
      <w:r w:rsidR="00171ABB">
        <w:rPr>
          <w:rFonts w:cs="Arial"/>
          <w:color w:val="000000"/>
        </w:rPr>
        <w:t xml:space="preserve">. </w:t>
      </w:r>
      <w:r>
        <w:rPr>
          <w:rFonts w:cs="Arial"/>
          <w:color w:val="000000"/>
        </w:rPr>
        <w:t>Programy jsou tímto zastupitelstvem</w:t>
      </w:r>
      <w:r w:rsidR="00E07FAF">
        <w:rPr>
          <w:rFonts w:cs="Arial"/>
          <w:color w:val="000000"/>
        </w:rPr>
        <w:t>, kromě individuálních žádostí,</w:t>
      </w:r>
      <w:r>
        <w:rPr>
          <w:rFonts w:cs="Arial"/>
          <w:color w:val="000000"/>
        </w:rPr>
        <w:t xml:space="preserve"> více méně</w:t>
      </w:r>
      <w:r w:rsidR="00171ABB">
        <w:rPr>
          <w:rFonts w:cs="Arial"/>
          <w:color w:val="000000"/>
        </w:rPr>
        <w:t xml:space="preserve"> uzavřeny</w:t>
      </w:r>
      <w:r w:rsidR="00E07FAF">
        <w:rPr>
          <w:rFonts w:cs="Arial"/>
          <w:color w:val="000000"/>
        </w:rPr>
        <w:t>.</w:t>
      </w:r>
      <w:r w:rsidR="00171ABB">
        <w:rPr>
          <w:rFonts w:cs="Arial"/>
          <w:color w:val="000000"/>
        </w:rPr>
        <w:t xml:space="preserve"> </w:t>
      </w:r>
      <w:r w:rsidR="00DD28E1">
        <w:rPr>
          <w:rFonts w:cs="Arial"/>
          <w:color w:val="000000"/>
        </w:rPr>
        <w:t xml:space="preserve">Všechny dotace byly poskytovány dle zákona č. 250/Sb., o rozpočtových pravidlech územních rozpočtů a prošly čtyřkolovým hodnocením – administrátor, komise/výbor, ROK a ZOK. Hodnocení je tedy transparentní. </w:t>
      </w:r>
      <w:r w:rsidR="00E07FAF">
        <w:rPr>
          <w:rFonts w:cs="Arial"/>
          <w:color w:val="000000"/>
        </w:rPr>
        <w:t>Alokace dotačních titulů na rok 2016</w:t>
      </w:r>
      <w:r w:rsidR="00171ABB">
        <w:rPr>
          <w:rFonts w:cs="Arial"/>
          <w:color w:val="000000"/>
        </w:rPr>
        <w:t xml:space="preserve"> byla </w:t>
      </w:r>
      <w:r w:rsidR="00E07FAF">
        <w:rPr>
          <w:rFonts w:cs="Arial"/>
          <w:color w:val="000000"/>
        </w:rPr>
        <w:t xml:space="preserve">v částce </w:t>
      </w:r>
      <w:r w:rsidR="004C7BFA">
        <w:rPr>
          <w:rFonts w:cs="Arial"/>
          <w:color w:val="000000"/>
        </w:rPr>
        <w:br/>
      </w:r>
      <w:r w:rsidR="00171ABB">
        <w:rPr>
          <w:rFonts w:cs="Arial"/>
          <w:color w:val="000000"/>
        </w:rPr>
        <w:t>360 000</w:t>
      </w:r>
      <w:r w:rsidR="00E07FAF">
        <w:rPr>
          <w:rFonts w:cs="Arial"/>
          <w:color w:val="000000"/>
        </w:rPr>
        <w:t> </w:t>
      </w:r>
      <w:r w:rsidR="00171ABB">
        <w:rPr>
          <w:rFonts w:cs="Arial"/>
          <w:color w:val="000000"/>
        </w:rPr>
        <w:t>000</w:t>
      </w:r>
      <w:r w:rsidR="00E07FAF">
        <w:rPr>
          <w:rFonts w:cs="Arial"/>
          <w:color w:val="000000"/>
        </w:rPr>
        <w:t xml:space="preserve"> Kč. T</w:t>
      </w:r>
      <w:r w:rsidR="00171ABB">
        <w:rPr>
          <w:rFonts w:cs="Arial"/>
          <w:color w:val="000000"/>
        </w:rPr>
        <w:t>ato částka bude překročena</w:t>
      </w:r>
      <w:r w:rsidR="00E07FAF">
        <w:rPr>
          <w:rFonts w:cs="Arial"/>
          <w:color w:val="000000"/>
        </w:rPr>
        <w:t xml:space="preserve">, </w:t>
      </w:r>
      <w:r w:rsidR="00DD28E1">
        <w:rPr>
          <w:rFonts w:cs="Arial"/>
          <w:color w:val="000000"/>
        </w:rPr>
        <w:t xml:space="preserve">celková výše bude </w:t>
      </w:r>
      <w:r w:rsidR="001F6B9D">
        <w:rPr>
          <w:rFonts w:cs="Arial"/>
          <w:color w:val="000000"/>
        </w:rPr>
        <w:br/>
      </w:r>
      <w:r w:rsidR="00E07FAF">
        <w:rPr>
          <w:rFonts w:cs="Arial"/>
          <w:color w:val="000000"/>
        </w:rPr>
        <w:t>cca</w:t>
      </w:r>
      <w:r w:rsidR="00171ABB">
        <w:rPr>
          <w:rFonts w:cs="Arial"/>
          <w:color w:val="000000"/>
        </w:rPr>
        <w:t xml:space="preserve"> 400 000 000 </w:t>
      </w:r>
      <w:r w:rsidR="00E07FAF">
        <w:rPr>
          <w:rFonts w:cs="Arial"/>
          <w:color w:val="000000"/>
        </w:rPr>
        <w:t>Kč</w:t>
      </w:r>
      <w:r w:rsidR="00171ABB">
        <w:rPr>
          <w:rFonts w:cs="Arial"/>
          <w:color w:val="000000"/>
        </w:rPr>
        <w:t xml:space="preserve">. </w:t>
      </w:r>
      <w:r w:rsidR="00C87E80">
        <w:rPr>
          <w:rFonts w:cs="Arial"/>
          <w:color w:val="000000"/>
        </w:rPr>
        <w:t xml:space="preserve">V takové výši nebyly dotace ještě nikdy poskytnuty. Důvodem je </w:t>
      </w:r>
      <w:r w:rsidR="004C7BFA">
        <w:rPr>
          <w:rFonts w:cs="Arial"/>
          <w:color w:val="000000"/>
        </w:rPr>
        <w:br/>
      </w:r>
      <w:r w:rsidR="00C87E80">
        <w:rPr>
          <w:rFonts w:cs="Arial"/>
          <w:color w:val="000000"/>
        </w:rPr>
        <w:t>i neposkytování dotací z</w:t>
      </w:r>
      <w:r w:rsidR="004C7BFA">
        <w:rPr>
          <w:rFonts w:cs="Arial"/>
          <w:color w:val="000000"/>
        </w:rPr>
        <w:t> </w:t>
      </w:r>
      <w:r w:rsidR="00C87E80">
        <w:rPr>
          <w:rFonts w:cs="Arial"/>
          <w:color w:val="000000"/>
        </w:rPr>
        <w:t>ROP</w:t>
      </w:r>
      <w:r w:rsidR="004C7BFA">
        <w:rPr>
          <w:rFonts w:cs="Arial"/>
          <w:color w:val="000000"/>
        </w:rPr>
        <w:t xml:space="preserve"> </w:t>
      </w:r>
      <w:r w:rsidR="00C87E80">
        <w:rPr>
          <w:rFonts w:cs="Arial"/>
          <w:color w:val="000000"/>
        </w:rPr>
        <w:t xml:space="preserve">a IROP a navýšení POV a dotací obcím, které činí právě částku cca 100 000 000 Kč. </w:t>
      </w:r>
    </w:p>
    <w:p w:rsidR="005526AD" w:rsidRDefault="00C87E80" w:rsidP="00AC5474">
      <w:pPr>
        <w:jc w:val="both"/>
        <w:rPr>
          <w:rFonts w:cs="Arial"/>
          <w:color w:val="000000"/>
        </w:rPr>
      </w:pPr>
      <w:r>
        <w:rPr>
          <w:rFonts w:cs="Arial"/>
          <w:color w:val="000000"/>
        </w:rPr>
        <w:t>Tímto bych chtěl</w:t>
      </w:r>
      <w:r w:rsidR="00171ABB">
        <w:rPr>
          <w:rFonts w:cs="Arial"/>
          <w:color w:val="000000"/>
        </w:rPr>
        <w:t xml:space="preserve"> poděkovat všem </w:t>
      </w:r>
      <w:r>
        <w:rPr>
          <w:rFonts w:cs="Arial"/>
          <w:color w:val="000000"/>
        </w:rPr>
        <w:t>zaměstnancům krajského úřadu a</w:t>
      </w:r>
      <w:r w:rsidR="00171ABB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komisím za jejich přístup.</w:t>
      </w:r>
      <w:r w:rsidR="00171ABB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ROK</w:t>
      </w:r>
      <w:r w:rsidR="00171ABB">
        <w:rPr>
          <w:rFonts w:cs="Arial"/>
          <w:color w:val="000000"/>
        </w:rPr>
        <w:t xml:space="preserve"> měla </w:t>
      </w:r>
      <w:r>
        <w:rPr>
          <w:rFonts w:cs="Arial"/>
          <w:color w:val="000000"/>
        </w:rPr>
        <w:t xml:space="preserve">velmi </w:t>
      </w:r>
      <w:r w:rsidR="00171ABB">
        <w:rPr>
          <w:rFonts w:cs="Arial"/>
          <w:color w:val="000000"/>
        </w:rPr>
        <w:t>usnadněnou práci</w:t>
      </w:r>
      <w:r>
        <w:rPr>
          <w:rFonts w:cs="Arial"/>
          <w:color w:val="000000"/>
        </w:rPr>
        <w:t>. Myslím si, že</w:t>
      </w:r>
      <w:r w:rsidR="00171ABB">
        <w:rPr>
          <w:rFonts w:cs="Arial"/>
          <w:color w:val="000000"/>
        </w:rPr>
        <w:t xml:space="preserve"> nový systém poskytování dotačních titulů</w:t>
      </w:r>
      <w:r>
        <w:rPr>
          <w:rFonts w:cs="Arial"/>
          <w:color w:val="000000"/>
        </w:rPr>
        <w:t xml:space="preserve"> je nastaven dobře</w:t>
      </w:r>
      <w:r w:rsidR="00171ABB">
        <w:rPr>
          <w:rFonts w:cs="Arial"/>
          <w:color w:val="000000"/>
        </w:rPr>
        <w:t xml:space="preserve">. </w:t>
      </w:r>
    </w:p>
    <w:p w:rsidR="005526AD" w:rsidRDefault="00EC086A" w:rsidP="00AC5474">
      <w:pPr>
        <w:jc w:val="both"/>
        <w:rPr>
          <w:rFonts w:cs="Arial"/>
          <w:bCs/>
          <w:color w:val="000000"/>
        </w:rPr>
      </w:pPr>
      <w:r>
        <w:rPr>
          <w:rFonts w:cs="Arial"/>
          <w:color w:val="000000"/>
        </w:rPr>
        <w:t xml:space="preserve">Zaznamenal jsem v médiích informaci, že tato koalice rozdává převážně starostům ČSSD a KSČM. </w:t>
      </w:r>
      <w:r w:rsidRPr="00EC086A">
        <w:rPr>
          <w:rFonts w:cs="Arial"/>
          <w:color w:val="000000"/>
        </w:rPr>
        <w:t>S</w:t>
      </w:r>
      <w:r w:rsidR="00171ABB" w:rsidRPr="00EC086A">
        <w:rPr>
          <w:rFonts w:cs="Arial"/>
          <w:color w:val="000000"/>
        </w:rPr>
        <w:t xml:space="preserve">tarostů </w:t>
      </w:r>
      <w:r w:rsidRPr="00EC086A">
        <w:rPr>
          <w:rFonts w:cs="Arial"/>
          <w:color w:val="000000"/>
        </w:rPr>
        <w:t>ČSSD</w:t>
      </w:r>
      <w:r w:rsidR="00171ABB" w:rsidRPr="00EC086A">
        <w:rPr>
          <w:rFonts w:cs="Arial"/>
          <w:color w:val="000000"/>
        </w:rPr>
        <w:t xml:space="preserve"> je </w:t>
      </w:r>
      <w:r w:rsidRPr="00EC086A">
        <w:rPr>
          <w:rFonts w:cs="Arial"/>
          <w:color w:val="000000"/>
        </w:rPr>
        <w:t>8</w:t>
      </w:r>
      <w:r w:rsidR="00171ABB" w:rsidRPr="00EC086A">
        <w:rPr>
          <w:rFonts w:cs="Arial"/>
          <w:color w:val="000000"/>
        </w:rPr>
        <w:t xml:space="preserve"> a </w:t>
      </w:r>
      <w:r w:rsidRPr="00EC086A">
        <w:rPr>
          <w:rFonts w:cs="Arial"/>
          <w:color w:val="000000"/>
        </w:rPr>
        <w:t>starostové KSČM</w:t>
      </w:r>
      <w:r w:rsidR="00171ABB" w:rsidRPr="00EC086A">
        <w:rPr>
          <w:rFonts w:cs="Arial"/>
          <w:color w:val="000000"/>
        </w:rPr>
        <w:t xml:space="preserve"> jsou </w:t>
      </w:r>
      <w:r w:rsidRPr="00EC086A">
        <w:rPr>
          <w:rFonts w:cs="Arial"/>
          <w:color w:val="000000"/>
        </w:rPr>
        <w:t xml:space="preserve">2 nebo 3, </w:t>
      </w:r>
      <w:r w:rsidR="00171ABB" w:rsidRPr="00EC086A">
        <w:rPr>
          <w:rFonts w:cs="Arial"/>
          <w:bCs/>
          <w:color w:val="000000"/>
        </w:rPr>
        <w:t>částka 400 000</w:t>
      </w:r>
      <w:r w:rsidRPr="00EC086A">
        <w:rPr>
          <w:rFonts w:cs="Arial"/>
          <w:bCs/>
          <w:color w:val="000000"/>
        </w:rPr>
        <w:t> </w:t>
      </w:r>
      <w:r w:rsidR="00171ABB" w:rsidRPr="00EC086A">
        <w:rPr>
          <w:rFonts w:cs="Arial"/>
          <w:bCs/>
          <w:color w:val="000000"/>
        </w:rPr>
        <w:t>000</w:t>
      </w:r>
      <w:r w:rsidRPr="00EC086A">
        <w:rPr>
          <w:rFonts w:cs="Arial"/>
          <w:bCs/>
          <w:color w:val="000000"/>
        </w:rPr>
        <w:t xml:space="preserve"> Kč</w:t>
      </w:r>
      <w:r w:rsidR="00171ABB" w:rsidRPr="00EC086A">
        <w:rPr>
          <w:rFonts w:cs="Arial"/>
          <w:bCs/>
          <w:color w:val="000000"/>
        </w:rPr>
        <w:t xml:space="preserve"> </w:t>
      </w:r>
      <w:r w:rsidRPr="00EC086A">
        <w:rPr>
          <w:rFonts w:cs="Arial"/>
          <w:bCs/>
          <w:color w:val="000000"/>
        </w:rPr>
        <w:t xml:space="preserve">vyvrací toto prohlášení. </w:t>
      </w:r>
      <w:r w:rsidR="00171ABB" w:rsidRPr="00EC086A">
        <w:rPr>
          <w:rFonts w:cs="Arial"/>
          <w:bCs/>
          <w:color w:val="000000"/>
        </w:rPr>
        <w:t>Nebudu se k tomu dál</w:t>
      </w:r>
      <w:r w:rsidRPr="00EC086A">
        <w:rPr>
          <w:rFonts w:cs="Arial"/>
          <w:bCs/>
          <w:color w:val="000000"/>
        </w:rPr>
        <w:t>e</w:t>
      </w:r>
      <w:r w:rsidR="00171ABB" w:rsidRPr="00EC086A">
        <w:rPr>
          <w:rFonts w:cs="Arial"/>
          <w:bCs/>
          <w:color w:val="000000"/>
        </w:rPr>
        <w:t xml:space="preserve"> vracet, jenom </w:t>
      </w:r>
      <w:r w:rsidRPr="00EC086A">
        <w:rPr>
          <w:rFonts w:cs="Arial"/>
          <w:bCs/>
          <w:color w:val="000000"/>
        </w:rPr>
        <w:t xml:space="preserve">prosím, aby se ten, kdo toto tvrdil, příště </w:t>
      </w:r>
      <w:r w:rsidR="00BB3916">
        <w:rPr>
          <w:rFonts w:cs="Arial"/>
          <w:bCs/>
          <w:color w:val="000000"/>
        </w:rPr>
        <w:t>takových</w:t>
      </w:r>
      <w:r w:rsidRPr="00EC086A">
        <w:rPr>
          <w:rFonts w:cs="Arial"/>
          <w:bCs/>
          <w:color w:val="000000"/>
        </w:rPr>
        <w:t xml:space="preserve"> prohlášení zdržel.</w:t>
      </w:r>
      <w:r w:rsidR="00171ABB">
        <w:rPr>
          <w:rFonts w:cs="Arial"/>
          <w:bCs/>
          <w:color w:val="000000"/>
        </w:rPr>
        <w:t xml:space="preserve"> </w:t>
      </w:r>
    </w:p>
    <w:p w:rsidR="00C87E80" w:rsidRPr="00EC086A" w:rsidRDefault="00C87E80" w:rsidP="00AC5474">
      <w:pPr>
        <w:jc w:val="both"/>
        <w:rPr>
          <w:rFonts w:cs="Arial"/>
          <w:color w:val="000000"/>
        </w:rPr>
      </w:pPr>
      <w:r>
        <w:rPr>
          <w:rFonts w:cs="Arial"/>
          <w:bCs/>
          <w:color w:val="000000"/>
        </w:rPr>
        <w:t>Jedná se o první ročník systému poskytování dotací a jsou reakce</w:t>
      </w:r>
      <w:r w:rsidR="00777A45" w:rsidRPr="00777A45">
        <w:rPr>
          <w:rFonts w:cs="Arial"/>
          <w:bCs/>
          <w:color w:val="000000"/>
        </w:rPr>
        <w:t xml:space="preserve"> </w:t>
      </w:r>
      <w:r w:rsidR="00777A45">
        <w:rPr>
          <w:rFonts w:cs="Arial"/>
          <w:bCs/>
          <w:color w:val="000000"/>
        </w:rPr>
        <w:t xml:space="preserve">na drobné úpravy v tomto systému, jak ze stran příjemců, tak ze stran </w:t>
      </w:r>
      <w:r>
        <w:rPr>
          <w:rFonts w:cs="Arial"/>
          <w:bCs/>
          <w:color w:val="000000"/>
        </w:rPr>
        <w:t>poskytovatelů</w:t>
      </w:r>
      <w:r w:rsidR="005526AD">
        <w:rPr>
          <w:rFonts w:cs="Arial"/>
          <w:bCs/>
          <w:color w:val="000000"/>
        </w:rPr>
        <w:t>, komisí a </w:t>
      </w:r>
      <w:r>
        <w:rPr>
          <w:rFonts w:cs="Arial"/>
          <w:bCs/>
          <w:color w:val="000000"/>
        </w:rPr>
        <w:t>zastupitelů. Rád bych proto předal slovo paní ředitelce</w:t>
      </w:r>
      <w:r w:rsidR="00777A45">
        <w:rPr>
          <w:rFonts w:cs="Arial"/>
          <w:bCs/>
          <w:color w:val="000000"/>
        </w:rPr>
        <w:t>, která by informovala zastupitele o tom, co již zaznělo na klubu zastupitelů. Bylo by dobré, aby ve chvíli, kdy bude sestavován rozpočet na rok 2017</w:t>
      </w:r>
      <w:r w:rsidR="00EC086A">
        <w:rPr>
          <w:rFonts w:cs="Arial"/>
          <w:bCs/>
          <w:color w:val="000000"/>
        </w:rPr>
        <w:t>,</w:t>
      </w:r>
      <w:r w:rsidR="00777A45">
        <w:rPr>
          <w:rFonts w:cs="Arial"/>
          <w:bCs/>
          <w:color w:val="000000"/>
        </w:rPr>
        <w:t xml:space="preserve"> se již postupovalo podle systému, který bude doplněn o</w:t>
      </w:r>
      <w:r w:rsidR="00291436">
        <w:rPr>
          <w:rFonts w:cs="Arial"/>
          <w:bCs/>
          <w:color w:val="000000"/>
        </w:rPr>
        <w:t xml:space="preserve"> </w:t>
      </w:r>
      <w:r w:rsidR="00777A45">
        <w:rPr>
          <w:rFonts w:cs="Arial"/>
          <w:bCs/>
          <w:color w:val="000000"/>
        </w:rPr>
        <w:t>připomínky</w:t>
      </w:r>
      <w:r w:rsidR="00EC086A">
        <w:rPr>
          <w:rFonts w:cs="Arial"/>
          <w:bCs/>
          <w:color w:val="000000"/>
        </w:rPr>
        <w:t>.</w:t>
      </w:r>
      <w:r w:rsidR="00777A45">
        <w:rPr>
          <w:rFonts w:cs="Arial"/>
          <w:bCs/>
          <w:color w:val="000000"/>
        </w:rPr>
        <w:t xml:space="preserve">  </w:t>
      </w:r>
    </w:p>
    <w:p w:rsidR="00AC5474" w:rsidRDefault="00AC5474" w:rsidP="00AC5474">
      <w:pPr>
        <w:jc w:val="both"/>
        <w:rPr>
          <w:rFonts w:cs="Arial"/>
          <w:bCs/>
          <w:color w:val="000000"/>
        </w:rPr>
      </w:pPr>
    </w:p>
    <w:p w:rsidR="00AC5474" w:rsidRDefault="00171ABB" w:rsidP="00AC5474">
      <w:pPr>
        <w:jc w:val="both"/>
        <w:rPr>
          <w:rFonts w:cs="Arial"/>
          <w:bCs/>
          <w:color w:val="000000"/>
        </w:rPr>
      </w:pPr>
      <w:r>
        <w:rPr>
          <w:rFonts w:cs="Arial"/>
          <w:b/>
          <w:bCs/>
          <w:color w:val="000000"/>
        </w:rPr>
        <w:t>Mgr. Štěpánková:</w:t>
      </w:r>
      <w:r>
        <w:rPr>
          <w:rFonts w:cs="Arial"/>
          <w:bCs/>
          <w:color w:val="000000"/>
        </w:rPr>
        <w:t xml:space="preserve"> </w:t>
      </w:r>
      <w:r w:rsidR="00AC5474">
        <w:rPr>
          <w:rFonts w:cs="Arial"/>
          <w:bCs/>
          <w:color w:val="000000"/>
        </w:rPr>
        <w:t>D</w:t>
      </w:r>
      <w:r>
        <w:rPr>
          <w:rFonts w:cs="Arial"/>
          <w:bCs/>
          <w:color w:val="000000"/>
        </w:rPr>
        <w:t>otační tituly pro rok 2016 můžeme považovat z hlediska nás úředníků za uzavřené</w:t>
      </w:r>
      <w:r w:rsidR="00777A45">
        <w:rPr>
          <w:rFonts w:cs="Arial"/>
          <w:bCs/>
          <w:color w:val="000000"/>
        </w:rPr>
        <w:t xml:space="preserve">. Chceme se ale dále věnovat </w:t>
      </w:r>
      <w:r>
        <w:rPr>
          <w:rFonts w:cs="Arial"/>
          <w:bCs/>
          <w:color w:val="000000"/>
        </w:rPr>
        <w:t>roku 2017</w:t>
      </w:r>
      <w:r w:rsidR="00777A45">
        <w:rPr>
          <w:rFonts w:cs="Arial"/>
          <w:bCs/>
          <w:color w:val="000000"/>
        </w:rPr>
        <w:t>. Dovolíme si oslovit poradní o</w:t>
      </w:r>
      <w:r w:rsidR="00BB3916">
        <w:rPr>
          <w:rFonts w:cs="Arial"/>
          <w:bCs/>
          <w:color w:val="000000"/>
        </w:rPr>
        <w:t>rgány ROK a ZOK, aby nám zaslaly</w:t>
      </w:r>
      <w:r w:rsidR="00777A45">
        <w:rPr>
          <w:rFonts w:cs="Arial"/>
          <w:bCs/>
          <w:color w:val="000000"/>
        </w:rPr>
        <w:t xml:space="preserve"> připomínky, které budou zapracovány do</w:t>
      </w:r>
      <w:r>
        <w:rPr>
          <w:rFonts w:cs="Arial"/>
          <w:bCs/>
          <w:color w:val="000000"/>
        </w:rPr>
        <w:t xml:space="preserve"> obecných pravidel pro rok 2017. </w:t>
      </w:r>
      <w:r w:rsidR="00EC086A">
        <w:rPr>
          <w:rFonts w:cs="Arial"/>
          <w:bCs/>
          <w:color w:val="000000"/>
        </w:rPr>
        <w:t>V souvislosti s tímto b</w:t>
      </w:r>
      <w:r w:rsidR="00777A45">
        <w:rPr>
          <w:rFonts w:cs="Arial"/>
          <w:bCs/>
          <w:color w:val="000000"/>
        </w:rPr>
        <w:t>ude ustanovena pracovní skupina</w:t>
      </w:r>
      <w:r>
        <w:rPr>
          <w:rFonts w:cs="Arial"/>
          <w:bCs/>
          <w:color w:val="000000"/>
        </w:rPr>
        <w:t xml:space="preserve"> v rámci </w:t>
      </w:r>
      <w:r w:rsidR="00777A45">
        <w:rPr>
          <w:rFonts w:cs="Arial"/>
          <w:bCs/>
          <w:color w:val="000000"/>
        </w:rPr>
        <w:t>KÚOK od května tohoto roku</w:t>
      </w:r>
      <w:r w:rsidR="00EC086A">
        <w:rPr>
          <w:rFonts w:cs="Arial"/>
          <w:bCs/>
          <w:color w:val="000000"/>
        </w:rPr>
        <w:t xml:space="preserve">. Návrh obecných pravidel dotačních titulů bude předložen na </w:t>
      </w:r>
      <w:r w:rsidR="00BB3916">
        <w:rPr>
          <w:rFonts w:cs="Arial"/>
          <w:bCs/>
          <w:color w:val="000000"/>
        </w:rPr>
        <w:t>ZOK</w:t>
      </w:r>
      <w:r>
        <w:rPr>
          <w:rFonts w:cs="Arial"/>
          <w:bCs/>
          <w:color w:val="000000"/>
        </w:rPr>
        <w:t xml:space="preserve"> v</w:t>
      </w:r>
      <w:r w:rsidR="00BB3916">
        <w:rPr>
          <w:rFonts w:cs="Arial"/>
          <w:bCs/>
          <w:color w:val="000000"/>
        </w:rPr>
        <w:t> </w:t>
      </w:r>
      <w:r>
        <w:rPr>
          <w:rFonts w:cs="Arial"/>
          <w:bCs/>
          <w:color w:val="000000"/>
        </w:rPr>
        <w:t>září</w:t>
      </w:r>
      <w:r w:rsidR="00BB3916">
        <w:rPr>
          <w:rFonts w:cs="Arial"/>
          <w:bCs/>
          <w:color w:val="000000"/>
        </w:rPr>
        <w:t xml:space="preserve"> 2016</w:t>
      </w:r>
      <w:r>
        <w:rPr>
          <w:rFonts w:cs="Arial"/>
          <w:bCs/>
          <w:color w:val="000000"/>
        </w:rPr>
        <w:t xml:space="preserve">. </w:t>
      </w:r>
    </w:p>
    <w:p w:rsidR="00EC086A" w:rsidRDefault="00EC086A" w:rsidP="00AC5474">
      <w:pPr>
        <w:jc w:val="both"/>
        <w:rPr>
          <w:rFonts w:cs="Arial"/>
          <w:bCs/>
          <w:color w:val="000000"/>
        </w:rPr>
      </w:pPr>
    </w:p>
    <w:p w:rsidR="0079472E" w:rsidRPr="00291436" w:rsidRDefault="00171ABB" w:rsidP="00AC5474">
      <w:pPr>
        <w:jc w:val="both"/>
        <w:rPr>
          <w:rFonts w:cs="Arial"/>
          <w:color w:val="000000"/>
        </w:rPr>
      </w:pPr>
      <w:r w:rsidRPr="00C80A01">
        <w:rPr>
          <w:rFonts w:cs="Arial"/>
          <w:b/>
          <w:color w:val="000000"/>
        </w:rPr>
        <w:t xml:space="preserve">Ing. Rozbořil: </w:t>
      </w:r>
      <w:r w:rsidR="001D2160" w:rsidRPr="00C80A01">
        <w:rPr>
          <w:rFonts w:cs="Arial"/>
          <w:color w:val="000000"/>
        </w:rPr>
        <w:t xml:space="preserve">V některých </w:t>
      </w:r>
      <w:r w:rsidRPr="00C80A01">
        <w:rPr>
          <w:rFonts w:cs="Arial"/>
          <w:color w:val="000000"/>
        </w:rPr>
        <w:t xml:space="preserve">programech zůstaly </w:t>
      </w:r>
      <w:r w:rsidR="00C80A01">
        <w:rPr>
          <w:rFonts w:cs="Arial"/>
          <w:color w:val="000000"/>
        </w:rPr>
        <w:t xml:space="preserve">finanční prostředky </w:t>
      </w:r>
      <w:r w:rsidRPr="00C80A01">
        <w:rPr>
          <w:rFonts w:cs="Arial"/>
          <w:color w:val="000000"/>
        </w:rPr>
        <w:t>nevyčerpány</w:t>
      </w:r>
      <w:r w:rsidR="00C80A01">
        <w:rPr>
          <w:rFonts w:cs="Arial"/>
          <w:color w:val="000000"/>
        </w:rPr>
        <w:t>.</w:t>
      </w:r>
      <w:r w:rsidRPr="00C80A01">
        <w:rPr>
          <w:rFonts w:cs="Arial"/>
          <w:color w:val="000000"/>
        </w:rPr>
        <w:t xml:space="preserve"> </w:t>
      </w:r>
      <w:r w:rsidR="000B4A71">
        <w:rPr>
          <w:rFonts w:cs="Arial"/>
          <w:color w:val="000000"/>
        </w:rPr>
        <w:t>S o</w:t>
      </w:r>
      <w:r w:rsidR="00C80A01">
        <w:rPr>
          <w:rFonts w:cs="Arial"/>
          <w:color w:val="000000"/>
        </w:rPr>
        <w:t>dborem ekonomickým</w:t>
      </w:r>
      <w:r w:rsidRPr="00C80A01">
        <w:rPr>
          <w:rFonts w:cs="Arial"/>
          <w:color w:val="000000"/>
        </w:rPr>
        <w:t xml:space="preserve"> stahujeme tyto </w:t>
      </w:r>
      <w:r w:rsidR="00C80A01">
        <w:rPr>
          <w:rFonts w:cs="Arial"/>
          <w:color w:val="000000"/>
        </w:rPr>
        <w:t xml:space="preserve">finance </w:t>
      </w:r>
      <w:r w:rsidRPr="00C80A01">
        <w:rPr>
          <w:rFonts w:cs="Arial"/>
          <w:color w:val="000000"/>
        </w:rPr>
        <w:t>na jeden účet</w:t>
      </w:r>
      <w:r w:rsidR="00C80A01">
        <w:rPr>
          <w:rFonts w:cs="Arial"/>
          <w:color w:val="000000"/>
        </w:rPr>
        <w:t>, který bude k dispozici na individuální žádosti. Jedná se o částku cca</w:t>
      </w:r>
      <w:r w:rsidRPr="00C80A01">
        <w:rPr>
          <w:rFonts w:cs="Arial"/>
          <w:color w:val="000000"/>
        </w:rPr>
        <w:t xml:space="preserve"> 10 000</w:t>
      </w:r>
      <w:r w:rsidR="00C80A01">
        <w:rPr>
          <w:rFonts w:cs="Arial"/>
          <w:color w:val="000000"/>
        </w:rPr>
        <w:t> </w:t>
      </w:r>
      <w:r w:rsidRPr="00C80A01">
        <w:rPr>
          <w:rFonts w:cs="Arial"/>
          <w:color w:val="000000"/>
        </w:rPr>
        <w:t>000</w:t>
      </w:r>
      <w:r w:rsidR="00C80A01">
        <w:rPr>
          <w:rFonts w:cs="Arial"/>
          <w:color w:val="000000"/>
        </w:rPr>
        <w:t xml:space="preserve"> Kč. Žádosti budou </w:t>
      </w:r>
      <w:r w:rsidRPr="00C80A01">
        <w:rPr>
          <w:rFonts w:cs="Arial"/>
          <w:color w:val="000000"/>
        </w:rPr>
        <w:t>přijímány</w:t>
      </w:r>
      <w:r w:rsidR="000B4A71">
        <w:rPr>
          <w:rFonts w:cs="Arial"/>
          <w:color w:val="000000"/>
        </w:rPr>
        <w:t>, vzhledem ke konci volebního období</w:t>
      </w:r>
      <w:r w:rsidRPr="00C80A01">
        <w:rPr>
          <w:rFonts w:cs="Arial"/>
          <w:color w:val="000000"/>
        </w:rPr>
        <w:t xml:space="preserve"> do </w:t>
      </w:r>
      <w:r w:rsidR="00C80A01">
        <w:rPr>
          <w:rFonts w:cs="Arial"/>
          <w:color w:val="000000"/>
        </w:rPr>
        <w:t>června</w:t>
      </w:r>
      <w:r w:rsidRPr="00C80A01">
        <w:rPr>
          <w:rFonts w:cs="Arial"/>
          <w:color w:val="000000"/>
        </w:rPr>
        <w:t xml:space="preserve"> a následně </w:t>
      </w:r>
      <w:r w:rsidR="00C80A01">
        <w:rPr>
          <w:rFonts w:cs="Arial"/>
          <w:color w:val="000000"/>
        </w:rPr>
        <w:t xml:space="preserve">pak </w:t>
      </w:r>
      <w:r w:rsidR="0079472E">
        <w:rPr>
          <w:rFonts w:cs="Arial"/>
          <w:color w:val="000000"/>
        </w:rPr>
        <w:t>budou</w:t>
      </w:r>
      <w:r w:rsidR="00C80A01">
        <w:rPr>
          <w:rFonts w:cs="Arial"/>
          <w:color w:val="000000"/>
        </w:rPr>
        <w:t xml:space="preserve"> </w:t>
      </w:r>
      <w:r w:rsidRPr="00C80A01">
        <w:rPr>
          <w:rFonts w:cs="Arial"/>
          <w:color w:val="000000"/>
        </w:rPr>
        <w:t xml:space="preserve">dotační tituly </w:t>
      </w:r>
      <w:r w:rsidR="00C80A01" w:rsidRPr="00C80A01">
        <w:rPr>
          <w:rFonts w:cs="Arial"/>
          <w:color w:val="000000"/>
        </w:rPr>
        <w:t xml:space="preserve">pro tento rok </w:t>
      </w:r>
      <w:r w:rsidRPr="00C80A01">
        <w:rPr>
          <w:rFonts w:cs="Arial"/>
          <w:color w:val="000000"/>
        </w:rPr>
        <w:t xml:space="preserve">definitivně uzavřeny. </w:t>
      </w:r>
      <w:r w:rsidR="0079472E">
        <w:rPr>
          <w:rFonts w:cs="Arial"/>
          <w:bCs/>
          <w:color w:val="000000"/>
        </w:rPr>
        <w:t>Ža</w:t>
      </w:r>
      <w:r w:rsidRPr="00C80A01">
        <w:rPr>
          <w:rFonts w:cs="Arial"/>
          <w:bCs/>
          <w:color w:val="000000"/>
        </w:rPr>
        <w:t xml:space="preserve">datelů bylo uspokojeno tolik, že nepředpokládám výrazný nárůst </w:t>
      </w:r>
      <w:r w:rsidR="00291436">
        <w:rPr>
          <w:rFonts w:cs="Arial"/>
          <w:bCs/>
          <w:color w:val="000000"/>
        </w:rPr>
        <w:t xml:space="preserve">individuálních </w:t>
      </w:r>
      <w:r w:rsidRPr="00C80A01">
        <w:rPr>
          <w:rFonts w:cs="Arial"/>
          <w:bCs/>
          <w:color w:val="000000"/>
        </w:rPr>
        <w:t>žádostí</w:t>
      </w:r>
      <w:r w:rsidR="00291436">
        <w:rPr>
          <w:rFonts w:cs="Arial"/>
          <w:bCs/>
          <w:color w:val="000000"/>
        </w:rPr>
        <w:t>.</w:t>
      </w:r>
      <w:r w:rsidRPr="00C80A01">
        <w:rPr>
          <w:rFonts w:cs="Arial"/>
          <w:bCs/>
          <w:color w:val="000000"/>
        </w:rPr>
        <w:t xml:space="preserve"> </w:t>
      </w:r>
    </w:p>
    <w:p w:rsidR="00E43CAE" w:rsidRDefault="00E43CAE" w:rsidP="00AC5474">
      <w:pPr>
        <w:jc w:val="both"/>
        <w:rPr>
          <w:rFonts w:cs="Arial"/>
          <w:bCs/>
          <w:color w:val="000000"/>
        </w:rPr>
      </w:pPr>
    </w:p>
    <w:p w:rsidR="00291436" w:rsidRDefault="00291436" w:rsidP="00AC5474">
      <w:pPr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  <w:t>Ve dne</w:t>
      </w:r>
      <w:r w:rsidR="00BB3916">
        <w:rPr>
          <w:rFonts w:cs="Arial"/>
          <w:bCs/>
          <w:color w:val="000000"/>
        </w:rPr>
        <w:t>ch</w:t>
      </w:r>
      <w:r>
        <w:rPr>
          <w:rFonts w:cs="Arial"/>
          <w:bCs/>
          <w:color w:val="000000"/>
        </w:rPr>
        <w:t xml:space="preserve"> 18. – 20. 5. 2016 navštíví OK prezident ČR. </w:t>
      </w:r>
      <w:r w:rsidR="00171ABB" w:rsidRPr="00C80A01">
        <w:rPr>
          <w:rFonts w:cs="Arial"/>
          <w:bCs/>
          <w:color w:val="000000"/>
        </w:rPr>
        <w:t xml:space="preserve">Na stole máte pozvánky </w:t>
      </w:r>
      <w:r>
        <w:rPr>
          <w:rFonts w:cs="Arial"/>
          <w:bCs/>
          <w:color w:val="000000"/>
        </w:rPr>
        <w:t xml:space="preserve">na tradiční setkání s panem prezidentem v kongresovém sále KÚOK se ZOK a starosty 5 </w:t>
      </w:r>
      <w:r w:rsidR="000B4A71">
        <w:rPr>
          <w:rFonts w:cs="Arial"/>
          <w:bCs/>
          <w:color w:val="000000"/>
        </w:rPr>
        <w:t>bývalých okresních</w:t>
      </w:r>
      <w:r>
        <w:rPr>
          <w:rFonts w:cs="Arial"/>
          <w:bCs/>
          <w:color w:val="000000"/>
        </w:rPr>
        <w:t xml:space="preserve"> měst OK. </w:t>
      </w:r>
    </w:p>
    <w:p w:rsidR="000B4A71" w:rsidRDefault="000B4A71" w:rsidP="00AC5474">
      <w:pPr>
        <w:jc w:val="both"/>
        <w:rPr>
          <w:rFonts w:cs="Arial"/>
          <w:bCs/>
          <w:color w:val="000000"/>
        </w:rPr>
      </w:pPr>
    </w:p>
    <w:p w:rsidR="000B4A71" w:rsidRDefault="000B4A71" w:rsidP="00AC5474">
      <w:pPr>
        <w:jc w:val="both"/>
        <w:rPr>
          <w:rFonts w:cs="Arial"/>
          <w:bCs/>
          <w:color w:val="000000"/>
        </w:rPr>
      </w:pPr>
    </w:p>
    <w:p w:rsidR="00171ABB" w:rsidRPr="000029F4" w:rsidRDefault="00291436" w:rsidP="00AC5474">
      <w:pPr>
        <w:jc w:val="both"/>
        <w:rPr>
          <w:rFonts w:cs="Arial"/>
          <w:bCs/>
        </w:rPr>
      </w:pPr>
      <w:r>
        <w:t xml:space="preserve">Informoval o dalších termínech – </w:t>
      </w:r>
      <w:r w:rsidRPr="00C80A01">
        <w:rPr>
          <w:rFonts w:cs="Arial"/>
          <w:bCs/>
          <w:color w:val="000000"/>
        </w:rPr>
        <w:t>4. 5.</w:t>
      </w:r>
      <w:r>
        <w:rPr>
          <w:rFonts w:cs="Arial"/>
          <w:bCs/>
          <w:color w:val="000000"/>
        </w:rPr>
        <w:t xml:space="preserve"> 2016 </w:t>
      </w:r>
      <w:r w:rsidR="00672D8F">
        <w:rPr>
          <w:rFonts w:cs="Arial"/>
          <w:bCs/>
          <w:color w:val="000000"/>
        </w:rPr>
        <w:t xml:space="preserve">proběhne </w:t>
      </w:r>
      <w:r w:rsidR="00171ABB" w:rsidRPr="00672D8F">
        <w:rPr>
          <w:rFonts w:cs="Arial"/>
          <w:bCs/>
        </w:rPr>
        <w:t xml:space="preserve">10. ročník </w:t>
      </w:r>
      <w:r w:rsidR="00672D8F">
        <w:rPr>
          <w:rFonts w:cs="Arial"/>
          <w:bCs/>
        </w:rPr>
        <w:t xml:space="preserve">vyhlášení </w:t>
      </w:r>
      <w:r w:rsidR="00672D8F" w:rsidRPr="00672D8F">
        <w:rPr>
          <w:rFonts w:cs="Arial"/>
          <w:bCs/>
        </w:rPr>
        <w:t>Ceny Olomouckého kraje za přínos v oblasti kultury za rok 2015</w:t>
      </w:r>
      <w:r w:rsidR="00171ABB" w:rsidRPr="00C80A01">
        <w:rPr>
          <w:rFonts w:cs="Arial"/>
          <w:bCs/>
        </w:rPr>
        <w:t>.</w:t>
      </w:r>
      <w:r w:rsidR="00171ABB" w:rsidRPr="00C80A01">
        <w:rPr>
          <w:rFonts w:cs="Arial"/>
          <w:bCs/>
          <w:color w:val="FF0000"/>
        </w:rPr>
        <w:t xml:space="preserve"> </w:t>
      </w:r>
      <w:r w:rsidR="00672D8F">
        <w:rPr>
          <w:rFonts w:cs="Arial"/>
          <w:bCs/>
        </w:rPr>
        <w:t>Byli jste požádáni,</w:t>
      </w:r>
      <w:r w:rsidR="00171ABB" w:rsidRPr="00C80A01">
        <w:rPr>
          <w:rFonts w:cs="Arial"/>
          <w:bCs/>
        </w:rPr>
        <w:t xml:space="preserve"> aby</w:t>
      </w:r>
      <w:r w:rsidR="00672D8F">
        <w:rPr>
          <w:rFonts w:cs="Arial"/>
          <w:bCs/>
        </w:rPr>
        <w:t>ste</w:t>
      </w:r>
      <w:r w:rsidR="00171ABB" w:rsidRPr="00C80A01">
        <w:rPr>
          <w:rFonts w:cs="Arial"/>
          <w:bCs/>
        </w:rPr>
        <w:t xml:space="preserve"> potvrdili svoji účast</w:t>
      </w:r>
      <w:r w:rsidR="00672D8F">
        <w:rPr>
          <w:rFonts w:cs="Arial"/>
          <w:bCs/>
        </w:rPr>
        <w:t>. Dne 14. – 15. 5. 2016 se bude konat Garden Food F</w:t>
      </w:r>
      <w:r w:rsidR="00672D8F" w:rsidRPr="00C80A01">
        <w:rPr>
          <w:rFonts w:cs="Arial"/>
          <w:bCs/>
        </w:rPr>
        <w:t>estival</w:t>
      </w:r>
      <w:r w:rsidR="00672D8F">
        <w:rPr>
          <w:rFonts w:cs="Arial"/>
          <w:bCs/>
        </w:rPr>
        <w:t xml:space="preserve"> Olomouc, nejedná se o krajskou akci, nicméně za finančního přispění kraje.</w:t>
      </w:r>
      <w:r w:rsidR="00C258FB">
        <w:rPr>
          <w:rFonts w:cs="Arial"/>
          <w:bCs/>
        </w:rPr>
        <w:t xml:space="preserve"> </w:t>
      </w:r>
      <w:r w:rsidR="00672D8F">
        <w:rPr>
          <w:rFonts w:cs="Arial"/>
          <w:bCs/>
        </w:rPr>
        <w:t>Dále bych vás rád pozval</w:t>
      </w:r>
      <w:r w:rsidR="00171ABB" w:rsidRPr="00C80A01">
        <w:rPr>
          <w:rFonts w:cs="Arial"/>
          <w:bCs/>
        </w:rPr>
        <w:t xml:space="preserve"> 27.</w:t>
      </w:r>
      <w:r w:rsidR="00672D8F">
        <w:rPr>
          <w:rFonts w:cs="Arial"/>
          <w:bCs/>
        </w:rPr>
        <w:t xml:space="preserve"> 5. 2016 na </w:t>
      </w:r>
      <w:r w:rsidR="00171ABB" w:rsidRPr="00C80A01">
        <w:rPr>
          <w:rFonts w:cs="Arial"/>
          <w:bCs/>
        </w:rPr>
        <w:t>Den s</w:t>
      </w:r>
      <w:r w:rsidR="00672D8F">
        <w:rPr>
          <w:rFonts w:cs="Arial"/>
          <w:bCs/>
        </w:rPr>
        <w:t> </w:t>
      </w:r>
      <w:r w:rsidR="00171ABB" w:rsidRPr="00C80A01">
        <w:rPr>
          <w:rFonts w:cs="Arial"/>
          <w:bCs/>
        </w:rPr>
        <w:t>I</w:t>
      </w:r>
      <w:r w:rsidR="00C258FB">
        <w:rPr>
          <w:rFonts w:cs="Arial"/>
          <w:bCs/>
        </w:rPr>
        <w:t>n</w:t>
      </w:r>
      <w:r w:rsidR="00672D8F">
        <w:rPr>
          <w:rFonts w:cs="Arial"/>
          <w:bCs/>
        </w:rPr>
        <w:t>tegrovaným záchranným systémem</w:t>
      </w:r>
      <w:r w:rsidR="00C258FB">
        <w:rPr>
          <w:rFonts w:cs="Arial"/>
          <w:bCs/>
        </w:rPr>
        <w:t xml:space="preserve"> Olomouckého kraje</w:t>
      </w:r>
      <w:r w:rsidR="00171ABB" w:rsidRPr="00C80A01">
        <w:rPr>
          <w:rFonts w:cs="Arial"/>
          <w:bCs/>
        </w:rPr>
        <w:t xml:space="preserve">, </w:t>
      </w:r>
      <w:r w:rsidR="00C258FB">
        <w:rPr>
          <w:rFonts w:cs="Arial"/>
          <w:bCs/>
        </w:rPr>
        <w:t>který se bude konat na</w:t>
      </w:r>
      <w:r w:rsidR="00171ABB" w:rsidRPr="00C80A01">
        <w:rPr>
          <w:rFonts w:cs="Arial"/>
          <w:bCs/>
        </w:rPr>
        <w:t xml:space="preserve"> Korunní pevnůstce</w:t>
      </w:r>
      <w:r w:rsidR="00C258FB">
        <w:rPr>
          <w:rFonts w:cs="Arial"/>
          <w:bCs/>
        </w:rPr>
        <w:t xml:space="preserve">. Jedná se </w:t>
      </w:r>
      <w:r w:rsidR="00BB3916">
        <w:rPr>
          <w:rFonts w:cs="Arial"/>
          <w:bCs/>
        </w:rPr>
        <w:br/>
      </w:r>
      <w:r w:rsidR="00C258FB">
        <w:rPr>
          <w:rFonts w:cs="Arial"/>
          <w:bCs/>
        </w:rPr>
        <w:t xml:space="preserve">o celodenní akci, na kterou je vázán i dětský den. Dopoledne bude věnováno dětem </w:t>
      </w:r>
      <w:r w:rsidR="00C258FB">
        <w:rPr>
          <w:rFonts w:cs="Arial"/>
          <w:bCs/>
        </w:rPr>
        <w:lastRenderedPageBreak/>
        <w:t xml:space="preserve">ze škol, budou </w:t>
      </w:r>
      <w:r w:rsidR="00540F37">
        <w:rPr>
          <w:rFonts w:cs="Arial"/>
          <w:bCs/>
        </w:rPr>
        <w:t xml:space="preserve">si </w:t>
      </w:r>
      <w:r w:rsidR="00C258FB">
        <w:rPr>
          <w:rFonts w:cs="Arial"/>
          <w:bCs/>
        </w:rPr>
        <w:t>moci</w:t>
      </w:r>
      <w:r w:rsidR="00171ABB" w:rsidRPr="00C80A01">
        <w:rPr>
          <w:rFonts w:cs="Arial"/>
          <w:bCs/>
        </w:rPr>
        <w:t xml:space="preserve"> prohlédnout techniku, setkat se s hasiči a záchranáři</w:t>
      </w:r>
      <w:r w:rsidR="00C258FB">
        <w:rPr>
          <w:rFonts w:cs="Arial"/>
          <w:bCs/>
        </w:rPr>
        <w:t xml:space="preserve">. Odpoledne bude věnováno dobrovolným hasičům. </w:t>
      </w:r>
      <w:r w:rsidR="000238B6">
        <w:rPr>
          <w:rFonts w:cs="Arial"/>
          <w:bCs/>
        </w:rPr>
        <w:t>Na tomto setkání by měla být pokřtěna kniha, která je nyní v</w:t>
      </w:r>
      <w:r w:rsidR="000029F4">
        <w:rPr>
          <w:rFonts w:cs="Arial"/>
          <w:bCs/>
        </w:rPr>
        <w:t> </w:t>
      </w:r>
      <w:r w:rsidR="000238B6">
        <w:rPr>
          <w:rFonts w:cs="Arial"/>
          <w:bCs/>
        </w:rPr>
        <w:t>tisku</w:t>
      </w:r>
      <w:r w:rsidR="000029F4">
        <w:rPr>
          <w:rFonts w:cs="Arial"/>
          <w:bCs/>
        </w:rPr>
        <w:t xml:space="preserve"> a</w:t>
      </w:r>
      <w:r w:rsidR="000238B6">
        <w:rPr>
          <w:rFonts w:cs="Arial"/>
          <w:bCs/>
        </w:rPr>
        <w:t xml:space="preserve"> do které </w:t>
      </w:r>
      <w:r w:rsidR="000029F4">
        <w:rPr>
          <w:rFonts w:cs="Arial"/>
          <w:bCs/>
        </w:rPr>
        <w:t xml:space="preserve">přispěly </w:t>
      </w:r>
      <w:r w:rsidR="000238B6">
        <w:rPr>
          <w:rFonts w:cs="Arial"/>
          <w:bCs/>
        </w:rPr>
        <w:t xml:space="preserve">všechny sbory dobrovolných hasičů. </w:t>
      </w:r>
      <w:r w:rsidR="000029F4">
        <w:rPr>
          <w:rFonts w:cs="Arial"/>
          <w:bCs/>
        </w:rPr>
        <w:t>A zároveň zde bude vysvěcen nový prapor,</w:t>
      </w:r>
      <w:r w:rsidR="000029F4" w:rsidRPr="000029F4">
        <w:rPr>
          <w:rFonts w:cs="Arial"/>
          <w:bCs/>
        </w:rPr>
        <w:t xml:space="preserve"> </w:t>
      </w:r>
      <w:r w:rsidR="000029F4">
        <w:rPr>
          <w:rFonts w:cs="Arial"/>
          <w:bCs/>
        </w:rPr>
        <w:t>který si nechává dělat K</w:t>
      </w:r>
      <w:r w:rsidR="000029F4" w:rsidRPr="00C80A01">
        <w:rPr>
          <w:rFonts w:cs="Arial"/>
          <w:bCs/>
        </w:rPr>
        <w:t>rajské sdružení dobrovolných hasičů</w:t>
      </w:r>
      <w:r w:rsidR="000029F4">
        <w:rPr>
          <w:rFonts w:cs="Arial"/>
          <w:bCs/>
        </w:rPr>
        <w:t xml:space="preserve"> OK. Dne 24. 6. 2016 proběhne 22. zasedání ZOK</w:t>
      </w:r>
      <w:r w:rsidR="000B4A71">
        <w:rPr>
          <w:rFonts w:cs="Arial"/>
          <w:bCs/>
        </w:rPr>
        <w:t>.</w:t>
      </w:r>
      <w:r w:rsidR="000029F4">
        <w:rPr>
          <w:rFonts w:cs="Arial"/>
          <w:bCs/>
        </w:rPr>
        <w:t xml:space="preserve"> </w:t>
      </w:r>
      <w:r w:rsidR="00BB3916">
        <w:rPr>
          <w:rFonts w:cs="Arial"/>
          <w:bCs/>
        </w:rPr>
        <w:br/>
      </w:r>
      <w:r w:rsidR="000B4A71">
        <w:rPr>
          <w:rFonts w:cs="Arial"/>
          <w:bCs/>
        </w:rPr>
        <w:t>V termínu</w:t>
      </w:r>
      <w:r w:rsidR="000029F4">
        <w:rPr>
          <w:rFonts w:cs="Arial"/>
          <w:bCs/>
        </w:rPr>
        <w:t xml:space="preserve"> 28. 5. 2016 se bude konat </w:t>
      </w:r>
      <w:proofErr w:type="spellStart"/>
      <w:r w:rsidR="000029F4" w:rsidRPr="000029F4">
        <w:rPr>
          <w:rFonts w:cs="Arial"/>
          <w:bCs/>
        </w:rPr>
        <w:t>Mattoni</w:t>
      </w:r>
      <w:proofErr w:type="spellEnd"/>
      <w:r w:rsidR="000029F4" w:rsidRPr="000029F4">
        <w:rPr>
          <w:rFonts w:cs="Arial"/>
          <w:bCs/>
        </w:rPr>
        <w:t xml:space="preserve"> 1/2Maraton Olomouc </w:t>
      </w:r>
      <w:r w:rsidR="000029F4">
        <w:rPr>
          <w:rFonts w:cs="Arial"/>
          <w:bCs/>
        </w:rPr>
        <w:t>2016, akce na kterou OK také přispěl finančními prostředky.</w:t>
      </w:r>
    </w:p>
    <w:p w:rsidR="00AC5474" w:rsidRPr="00540F37" w:rsidRDefault="00AC5474" w:rsidP="00AC5474">
      <w:pPr>
        <w:jc w:val="both"/>
        <w:rPr>
          <w:rFonts w:cs="Arial"/>
          <w:bCs/>
          <w:highlight w:val="yellow"/>
        </w:rPr>
      </w:pPr>
    </w:p>
    <w:p w:rsidR="00897889" w:rsidRDefault="00171ABB" w:rsidP="00AC5474">
      <w:pPr>
        <w:jc w:val="both"/>
        <w:rPr>
          <w:rFonts w:cs="Arial"/>
          <w:bCs/>
        </w:rPr>
      </w:pPr>
      <w:r w:rsidRPr="000029F4">
        <w:rPr>
          <w:rFonts w:cs="Arial"/>
          <w:b/>
          <w:bCs/>
        </w:rPr>
        <w:t xml:space="preserve">Ing. Tesařík: </w:t>
      </w:r>
      <w:r w:rsidR="000029F4" w:rsidRPr="000029F4">
        <w:rPr>
          <w:rFonts w:cs="Arial"/>
          <w:bCs/>
        </w:rPr>
        <w:t>Chtěl bych ještě reagovat na informaci k dotačním titulům.</w:t>
      </w:r>
      <w:r w:rsidRPr="000029F4">
        <w:rPr>
          <w:rFonts w:cs="Arial"/>
          <w:bCs/>
        </w:rPr>
        <w:t xml:space="preserve"> </w:t>
      </w:r>
      <w:r w:rsidR="00897889">
        <w:rPr>
          <w:rFonts w:cs="Arial"/>
          <w:bCs/>
        </w:rPr>
        <w:t>Na</w:t>
      </w:r>
      <w:r w:rsidRPr="000029F4">
        <w:rPr>
          <w:rFonts w:cs="Arial"/>
          <w:bCs/>
        </w:rPr>
        <w:t> jednání předsedů klubů, kromě připomínek obecných p</w:t>
      </w:r>
      <w:r w:rsidR="00897889">
        <w:rPr>
          <w:rFonts w:cs="Arial"/>
          <w:bCs/>
        </w:rPr>
        <w:t>adla i</w:t>
      </w:r>
      <w:r w:rsidRPr="000029F4">
        <w:rPr>
          <w:rFonts w:cs="Arial"/>
          <w:bCs/>
        </w:rPr>
        <w:t xml:space="preserve"> konkrétní</w:t>
      </w:r>
      <w:r w:rsidR="00897889">
        <w:rPr>
          <w:rFonts w:cs="Arial"/>
          <w:bCs/>
        </w:rPr>
        <w:t>, týkající se smluv.</w:t>
      </w:r>
      <w:r w:rsidRPr="000029F4">
        <w:rPr>
          <w:rFonts w:cs="Arial"/>
          <w:bCs/>
        </w:rPr>
        <w:t xml:space="preserve"> </w:t>
      </w:r>
      <w:r w:rsidR="00897889">
        <w:rPr>
          <w:rFonts w:cs="Arial"/>
          <w:bCs/>
        </w:rPr>
        <w:t>Ty budou muset být zřejmě trochu upraven</w:t>
      </w:r>
      <w:r w:rsidR="00BB3916">
        <w:rPr>
          <w:rFonts w:cs="Arial"/>
          <w:bCs/>
        </w:rPr>
        <w:t>y</w:t>
      </w:r>
      <w:r w:rsidR="00897889">
        <w:rPr>
          <w:rFonts w:cs="Arial"/>
          <w:bCs/>
        </w:rPr>
        <w:t xml:space="preserve">, co se </w:t>
      </w:r>
      <w:r w:rsidRPr="000029F4">
        <w:rPr>
          <w:rFonts w:cs="Arial"/>
          <w:bCs/>
        </w:rPr>
        <w:t xml:space="preserve">týká propagace </w:t>
      </w:r>
      <w:r w:rsidR="00897889">
        <w:rPr>
          <w:rFonts w:cs="Arial"/>
          <w:bCs/>
        </w:rPr>
        <w:t>OK</w:t>
      </w:r>
      <w:r w:rsidRPr="000029F4">
        <w:rPr>
          <w:rFonts w:cs="Arial"/>
          <w:bCs/>
        </w:rPr>
        <w:t xml:space="preserve">. </w:t>
      </w:r>
      <w:r w:rsidR="00897889">
        <w:rPr>
          <w:rFonts w:cs="Arial"/>
          <w:bCs/>
        </w:rPr>
        <w:t>Jak již bylo uvedeno, částka investována do dotací byla velmi vysoká. Jsou akce, o kterých víme, že je OK podpořil, ale propagace kraje v rámci akce je velmi malá. Myslím tím umístění a velikost loga.</w:t>
      </w:r>
    </w:p>
    <w:p w:rsidR="00AC5474" w:rsidRPr="000029F4" w:rsidRDefault="00AC5474" w:rsidP="00AC5474">
      <w:pPr>
        <w:jc w:val="both"/>
        <w:rPr>
          <w:rFonts w:cs="Arial"/>
          <w:bCs/>
        </w:rPr>
      </w:pPr>
    </w:p>
    <w:p w:rsidR="00897889" w:rsidRDefault="00171ABB" w:rsidP="00AC5474">
      <w:pPr>
        <w:jc w:val="both"/>
        <w:rPr>
          <w:rFonts w:cs="Arial"/>
          <w:color w:val="000000"/>
        </w:rPr>
      </w:pPr>
      <w:r w:rsidRPr="000029F4">
        <w:rPr>
          <w:rFonts w:cs="Arial"/>
          <w:b/>
          <w:color w:val="000000"/>
        </w:rPr>
        <w:t xml:space="preserve">Ing. Rozbořil: </w:t>
      </w:r>
      <w:r w:rsidR="00C258FB" w:rsidRPr="000029F4">
        <w:rPr>
          <w:rFonts w:cs="Arial"/>
          <w:color w:val="000000"/>
        </w:rPr>
        <w:t>Děkuji</w:t>
      </w:r>
      <w:r w:rsidRPr="000029F4">
        <w:rPr>
          <w:rFonts w:cs="Arial"/>
          <w:color w:val="000000"/>
        </w:rPr>
        <w:t xml:space="preserve">. </w:t>
      </w:r>
      <w:r w:rsidR="00897889">
        <w:rPr>
          <w:rFonts w:cs="Arial"/>
          <w:color w:val="000000"/>
        </w:rPr>
        <w:t>Je to velmi zásadní připomínka, propagaci kraje v rámci poskytování dotací je třeba zlepšit.</w:t>
      </w:r>
    </w:p>
    <w:p w:rsidR="00AC5474" w:rsidRPr="000029F4" w:rsidRDefault="00AC5474" w:rsidP="00AC5474">
      <w:pPr>
        <w:jc w:val="both"/>
        <w:rPr>
          <w:rFonts w:cs="Arial"/>
          <w:bCs/>
        </w:rPr>
      </w:pPr>
    </w:p>
    <w:p w:rsidR="00897889" w:rsidRDefault="00171ABB" w:rsidP="00AC5474">
      <w:pPr>
        <w:jc w:val="both"/>
        <w:rPr>
          <w:rFonts w:cs="Arial"/>
          <w:bCs/>
          <w:color w:val="000000"/>
        </w:rPr>
      </w:pPr>
      <w:r w:rsidRPr="000029F4">
        <w:rPr>
          <w:rFonts w:cs="Arial"/>
          <w:b/>
          <w:bCs/>
          <w:color w:val="000000"/>
        </w:rPr>
        <w:t xml:space="preserve">Mgr. Štěpánková: </w:t>
      </w:r>
      <w:r w:rsidR="00897889">
        <w:rPr>
          <w:rFonts w:cs="Arial"/>
          <w:bCs/>
          <w:color w:val="000000"/>
        </w:rPr>
        <w:t>Podmínky</w:t>
      </w:r>
      <w:r w:rsidRPr="000029F4">
        <w:rPr>
          <w:rFonts w:cs="Arial"/>
          <w:bCs/>
          <w:color w:val="000000"/>
        </w:rPr>
        <w:t xml:space="preserve"> protiplnění </w:t>
      </w:r>
      <w:r w:rsidR="00897889">
        <w:rPr>
          <w:rFonts w:cs="Arial"/>
          <w:bCs/>
          <w:color w:val="000000"/>
        </w:rPr>
        <w:t xml:space="preserve">již ve smlouvě </w:t>
      </w:r>
      <w:r w:rsidRPr="000029F4">
        <w:rPr>
          <w:rFonts w:cs="Arial"/>
          <w:bCs/>
          <w:color w:val="000000"/>
        </w:rPr>
        <w:t>jsou</w:t>
      </w:r>
      <w:r w:rsidR="00897889">
        <w:rPr>
          <w:rFonts w:cs="Arial"/>
          <w:bCs/>
          <w:color w:val="000000"/>
        </w:rPr>
        <w:t>. Je třeba, aby při poskytování významných částek, měl příjemce v rámci propagace kraje adekvátní plnění.</w:t>
      </w:r>
    </w:p>
    <w:p w:rsidR="00897889" w:rsidRDefault="00897889" w:rsidP="00AC5474">
      <w:pPr>
        <w:jc w:val="both"/>
        <w:rPr>
          <w:rFonts w:cs="Arial"/>
          <w:bCs/>
          <w:color w:val="000000"/>
        </w:rPr>
      </w:pPr>
    </w:p>
    <w:p w:rsidR="00AC5474" w:rsidRDefault="00AC5474" w:rsidP="00AC5474">
      <w:pPr>
        <w:jc w:val="both"/>
        <w:rPr>
          <w:rFonts w:cs="Arial"/>
          <w:bCs/>
          <w:color w:val="000000"/>
        </w:rPr>
      </w:pPr>
    </w:p>
    <w:p w:rsidR="00063BEA" w:rsidRPr="001F2EE0" w:rsidRDefault="00063BEA" w:rsidP="00063BEA">
      <w:pPr>
        <w:pStyle w:val="ZAKLADNITEXT12"/>
        <w:rPr>
          <w:szCs w:val="24"/>
        </w:rPr>
      </w:pPr>
    </w:p>
    <w:p w:rsidR="00063BEA" w:rsidRPr="001F2EE0" w:rsidRDefault="00967DC0" w:rsidP="00063BEA">
      <w:pPr>
        <w:tabs>
          <w:tab w:val="left" w:pos="426"/>
        </w:tabs>
        <w:jc w:val="both"/>
        <w:rPr>
          <w:szCs w:val="24"/>
        </w:rPr>
      </w:pPr>
      <w:r w:rsidRPr="00AC5474">
        <w:rPr>
          <w:b/>
          <w:szCs w:val="24"/>
        </w:rPr>
        <w:t>Ing. Rozbořil</w:t>
      </w:r>
      <w:r w:rsidR="00063BEA" w:rsidRPr="001F2EE0">
        <w:rPr>
          <w:szCs w:val="24"/>
        </w:rPr>
        <w:t xml:space="preserve"> ukončil zasedání Zast</w:t>
      </w:r>
      <w:r>
        <w:rPr>
          <w:szCs w:val="24"/>
        </w:rPr>
        <w:t xml:space="preserve">upitelstva Olomouckého kraje </w:t>
      </w:r>
      <w:proofErr w:type="gramStart"/>
      <w:r>
        <w:rPr>
          <w:szCs w:val="24"/>
        </w:rPr>
        <w:t>v</w:t>
      </w:r>
      <w:r w:rsidR="00E43CAE">
        <w:rPr>
          <w:szCs w:val="24"/>
        </w:rPr>
        <w:t>e</w:t>
      </w:r>
      <w:proofErr w:type="gramEnd"/>
      <w:r>
        <w:rPr>
          <w:szCs w:val="24"/>
        </w:rPr>
        <w:t> 12.40</w:t>
      </w:r>
      <w:r w:rsidR="00063BEA" w:rsidRPr="001F2EE0">
        <w:rPr>
          <w:szCs w:val="24"/>
        </w:rPr>
        <w:t xml:space="preserve"> hod.</w:t>
      </w:r>
    </w:p>
    <w:p w:rsidR="00063BEA" w:rsidRDefault="00063BEA" w:rsidP="00063BEA">
      <w:pPr>
        <w:pStyle w:val="ZAKLADNITEXT12"/>
        <w:rPr>
          <w:szCs w:val="24"/>
        </w:rPr>
      </w:pPr>
    </w:p>
    <w:p w:rsidR="000B4A71" w:rsidRDefault="000B4A71" w:rsidP="00063BEA">
      <w:pPr>
        <w:pStyle w:val="ZAKLADNITEXT12"/>
        <w:rPr>
          <w:szCs w:val="24"/>
        </w:rPr>
      </w:pPr>
    </w:p>
    <w:p w:rsidR="00491BE7" w:rsidRDefault="00491BE7" w:rsidP="00063BEA">
      <w:pPr>
        <w:pStyle w:val="ZAKLADNITEXT12"/>
        <w:rPr>
          <w:szCs w:val="24"/>
        </w:rPr>
      </w:pPr>
    </w:p>
    <w:p w:rsidR="00491BE7" w:rsidRDefault="00491BE7" w:rsidP="00063BEA">
      <w:pPr>
        <w:pStyle w:val="ZAKLADNITEXT12"/>
        <w:rPr>
          <w:szCs w:val="24"/>
        </w:rPr>
      </w:pPr>
    </w:p>
    <w:p w:rsidR="00491BE7" w:rsidRPr="001F2EE0" w:rsidRDefault="00491BE7" w:rsidP="00063BEA">
      <w:pPr>
        <w:pStyle w:val="ZAKLADNITEXT12"/>
        <w:rPr>
          <w:szCs w:val="24"/>
        </w:rPr>
      </w:pPr>
    </w:p>
    <w:p w:rsidR="00AC5474" w:rsidRPr="001F2EE0" w:rsidRDefault="00AC5474" w:rsidP="00063BEA">
      <w:pPr>
        <w:pStyle w:val="ZAKLADNITEXT12"/>
        <w:rPr>
          <w:i/>
          <w:color w:val="0000FF"/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rFonts w:cs="Arial"/>
          <w:color w:val="0000FF"/>
          <w:szCs w:val="24"/>
          <w:vertAlign w:val="superscript"/>
        </w:rPr>
      </w:pPr>
      <w:r w:rsidRPr="001F2EE0">
        <w:rPr>
          <w:szCs w:val="24"/>
        </w:rPr>
        <w:t xml:space="preserve">Přílohou tohoto zápisu je dokument „Usnesení z </w:t>
      </w:r>
      <w:r w:rsidR="001329BD">
        <w:rPr>
          <w:szCs w:val="24"/>
        </w:rPr>
        <w:t>21</w:t>
      </w:r>
      <w:r w:rsidRPr="001F2EE0">
        <w:rPr>
          <w:szCs w:val="24"/>
        </w:rPr>
        <w:t>.</w:t>
      </w:r>
      <w:r w:rsidRPr="001F2EE0">
        <w:rPr>
          <w:rFonts w:cs="Arial"/>
          <w:color w:val="0000FF"/>
          <w:szCs w:val="24"/>
          <w:vertAlign w:val="superscript"/>
        </w:rPr>
        <w:t xml:space="preserve"> </w:t>
      </w:r>
      <w:r w:rsidRPr="001F2EE0">
        <w:rPr>
          <w:szCs w:val="24"/>
        </w:rPr>
        <w:t xml:space="preserve">zasedání Zastupitelstva Olomouckého kraje konaného dne </w:t>
      </w:r>
      <w:bookmarkStart w:id="0" w:name="Bod_programu_1_"/>
      <w:r w:rsidR="001329BD">
        <w:rPr>
          <w:szCs w:val="24"/>
        </w:rPr>
        <w:t>29. 4. 2016</w:t>
      </w:r>
      <w:bookmarkEnd w:id="0"/>
      <w:r w:rsidRPr="001F2EE0">
        <w:rPr>
          <w:szCs w:val="24"/>
        </w:rPr>
        <w:t>“</w:t>
      </w:r>
      <w:r w:rsidR="00646DC0">
        <w:rPr>
          <w:szCs w:val="24"/>
        </w:rPr>
        <w:t xml:space="preserve"> </w:t>
      </w:r>
      <w:r w:rsidR="00646DC0" w:rsidRPr="00646DC0">
        <w:rPr>
          <w:szCs w:val="24"/>
        </w:rPr>
        <w:t xml:space="preserve">a </w:t>
      </w:r>
      <w:r w:rsidR="00967DC0">
        <w:rPr>
          <w:szCs w:val="24"/>
        </w:rPr>
        <w:t>přehled jmenovitého hlasování o </w:t>
      </w:r>
      <w:r w:rsidR="00646DC0" w:rsidRPr="00646DC0">
        <w:rPr>
          <w:szCs w:val="24"/>
        </w:rPr>
        <w:t>jednotlivých usneseních.</w:t>
      </w:r>
    </w:p>
    <w:p w:rsidR="00063BEA" w:rsidRPr="001F2EE0" w:rsidRDefault="00063BEA" w:rsidP="00063BEA">
      <w:pPr>
        <w:pStyle w:val="ZAKLADNITEXT12"/>
        <w:rPr>
          <w:szCs w:val="24"/>
        </w:rPr>
      </w:pPr>
    </w:p>
    <w:p w:rsidR="00491BE7" w:rsidRDefault="00491BE7" w:rsidP="00063BEA">
      <w:pPr>
        <w:pStyle w:val="ZAKLADNITEXT12"/>
        <w:rPr>
          <w:i/>
          <w:color w:val="0000FF"/>
          <w:szCs w:val="24"/>
        </w:rPr>
      </w:pPr>
    </w:p>
    <w:p w:rsidR="000B4A71" w:rsidRDefault="000B4A71" w:rsidP="00063BEA">
      <w:pPr>
        <w:pStyle w:val="ZAKLADNITEXT12"/>
        <w:rPr>
          <w:i/>
          <w:color w:val="0000FF"/>
          <w:szCs w:val="24"/>
        </w:rPr>
      </w:pPr>
    </w:p>
    <w:p w:rsidR="00491BE7" w:rsidRDefault="00491BE7" w:rsidP="00063BEA">
      <w:pPr>
        <w:pStyle w:val="ZAKLADNITEXT12"/>
        <w:rPr>
          <w:i/>
          <w:color w:val="0000FF"/>
          <w:szCs w:val="24"/>
        </w:rPr>
      </w:pPr>
    </w:p>
    <w:p w:rsidR="000B4A71" w:rsidRDefault="000B4A71" w:rsidP="00063BEA">
      <w:pPr>
        <w:pStyle w:val="ZAKLADNITEXT12"/>
        <w:rPr>
          <w:i/>
          <w:color w:val="0000FF"/>
          <w:szCs w:val="24"/>
        </w:rPr>
      </w:pPr>
    </w:p>
    <w:p w:rsidR="00491BE7" w:rsidRDefault="00491BE7" w:rsidP="00063BEA">
      <w:pPr>
        <w:pStyle w:val="ZAKLADNITEXT12"/>
        <w:rPr>
          <w:i/>
          <w:color w:val="0000FF"/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 xml:space="preserve">V Olomouci dne: </w:t>
      </w:r>
      <w:r w:rsidR="00A11511">
        <w:rPr>
          <w:szCs w:val="24"/>
        </w:rPr>
        <w:t>6</w:t>
      </w:r>
      <w:r w:rsidR="009637CA">
        <w:rPr>
          <w:szCs w:val="24"/>
        </w:rPr>
        <w:t>. 5. 2016</w:t>
      </w: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>Zapsala:</w:t>
      </w:r>
      <w:r w:rsidR="00967DC0">
        <w:rPr>
          <w:szCs w:val="24"/>
        </w:rPr>
        <w:t xml:space="preserve"> </w:t>
      </w:r>
      <w:r w:rsidR="00050BF0">
        <w:rPr>
          <w:szCs w:val="24"/>
        </w:rPr>
        <w:t xml:space="preserve">Mgr. </w:t>
      </w:r>
      <w:r w:rsidR="00967DC0">
        <w:rPr>
          <w:szCs w:val="24"/>
        </w:rPr>
        <w:t>Vendula Staško</w:t>
      </w:r>
      <w:bookmarkStart w:id="1" w:name="_GoBack"/>
      <w:bookmarkEnd w:id="1"/>
      <w:r w:rsidR="00967DC0">
        <w:rPr>
          <w:szCs w:val="24"/>
        </w:rPr>
        <w:t>vá</w:t>
      </w: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</w:p>
    <w:p w:rsidR="00967DC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</w:p>
    <w:p w:rsidR="000B4A71" w:rsidRDefault="000B4A71" w:rsidP="00063BEA">
      <w:pPr>
        <w:tabs>
          <w:tab w:val="left" w:pos="426"/>
        </w:tabs>
        <w:jc w:val="both"/>
        <w:rPr>
          <w:szCs w:val="24"/>
        </w:rPr>
      </w:pPr>
    </w:p>
    <w:p w:rsidR="00063BEA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</w:p>
    <w:p w:rsidR="000B4A71" w:rsidRPr="001F2EE0" w:rsidRDefault="000B4A71" w:rsidP="00063BEA">
      <w:pPr>
        <w:tabs>
          <w:tab w:val="left" w:pos="426"/>
        </w:tabs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  <w:t>……………………………….</w:t>
      </w: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  <w:t xml:space="preserve">       </w:t>
      </w:r>
      <w:r w:rsidR="007E7668">
        <w:rPr>
          <w:szCs w:val="24"/>
        </w:rPr>
        <w:t xml:space="preserve">Ing. Jiří Rozbořil </w:t>
      </w: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  <w:t>hejtman Olomouckého kraje</w:t>
      </w: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>Ověřovatelé zápisu:</w:t>
      </w: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E422AC" w:rsidRPr="001F2EE0" w:rsidRDefault="00E422AC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B4A71" w:rsidRPr="001F2EE0" w:rsidRDefault="000B4A71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B4A71" w:rsidRPr="001F2EE0" w:rsidRDefault="000B4A71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  <w:tab w:val="left" w:pos="5670"/>
        </w:tabs>
        <w:jc w:val="both"/>
        <w:rPr>
          <w:szCs w:val="24"/>
        </w:rPr>
      </w:pPr>
      <w:r w:rsidRPr="001F2EE0">
        <w:rPr>
          <w:szCs w:val="24"/>
        </w:rPr>
        <w:t>…………………………………….. .                     ……………………………………….</w:t>
      </w:r>
    </w:p>
    <w:p w:rsidR="00063BEA" w:rsidRPr="001F2EE0" w:rsidRDefault="007E7668" w:rsidP="00063BEA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   Mgr. Yvona Kubjátová</w:t>
      </w:r>
      <w:r w:rsidR="00063BEA" w:rsidRPr="001F2EE0">
        <w:rPr>
          <w:szCs w:val="24"/>
        </w:rPr>
        <w:t xml:space="preserve">                 </w:t>
      </w:r>
      <w:r>
        <w:rPr>
          <w:szCs w:val="24"/>
        </w:rPr>
        <w:t xml:space="preserve">                              </w:t>
      </w:r>
      <w:r w:rsidR="00063BEA" w:rsidRPr="001F2EE0">
        <w:rPr>
          <w:szCs w:val="24"/>
        </w:rPr>
        <w:t xml:space="preserve">    </w:t>
      </w:r>
      <w:r>
        <w:rPr>
          <w:szCs w:val="24"/>
        </w:rPr>
        <w:t>Ing. Miroslav Marek</w:t>
      </w:r>
    </w:p>
    <w:p w:rsidR="00063BEA" w:rsidRPr="001F2EE0" w:rsidRDefault="007E7668" w:rsidP="00063BEA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   náměstkyně</w:t>
      </w:r>
      <w:r w:rsidR="00063BEA" w:rsidRPr="001F2EE0">
        <w:rPr>
          <w:szCs w:val="24"/>
        </w:rPr>
        <w:t xml:space="preserve"> </w:t>
      </w:r>
      <w:proofErr w:type="gramStart"/>
      <w:r w:rsidR="00063BEA" w:rsidRPr="001F2EE0">
        <w:rPr>
          <w:szCs w:val="24"/>
        </w:rPr>
        <w:t xml:space="preserve">hejtmana                                                     </w:t>
      </w:r>
      <w:r w:rsidRPr="00A300A3">
        <w:rPr>
          <w:szCs w:val="24"/>
        </w:rPr>
        <w:t>člen</w:t>
      </w:r>
      <w:proofErr w:type="gramEnd"/>
      <w:r w:rsidRPr="00A300A3">
        <w:rPr>
          <w:szCs w:val="24"/>
        </w:rPr>
        <w:t xml:space="preserve"> zastupitelstva</w:t>
      </w:r>
    </w:p>
    <w:p w:rsidR="00063BEA" w:rsidRDefault="00063BEA" w:rsidP="00F72E59">
      <w:pPr>
        <w:pStyle w:val="nzev"/>
        <w:rPr>
          <w:rFonts w:cs="Arial"/>
          <w:b w:val="0"/>
          <w:szCs w:val="24"/>
        </w:rPr>
      </w:pPr>
    </w:p>
    <w:p w:rsidR="00A300A3" w:rsidRDefault="00A300A3" w:rsidP="00F72E59">
      <w:pPr>
        <w:pStyle w:val="nzev"/>
        <w:rPr>
          <w:rFonts w:cs="Arial"/>
          <w:b w:val="0"/>
          <w:szCs w:val="24"/>
        </w:rPr>
      </w:pPr>
    </w:p>
    <w:p w:rsidR="00A300A3" w:rsidRDefault="00A300A3" w:rsidP="00A300A3">
      <w:pPr>
        <w:pStyle w:val="nzev"/>
        <w:rPr>
          <w:rFonts w:cs="Arial"/>
          <w:b w:val="0"/>
          <w:szCs w:val="24"/>
        </w:rPr>
      </w:pPr>
    </w:p>
    <w:p w:rsidR="000B4A71" w:rsidRDefault="000B4A71" w:rsidP="00A300A3">
      <w:pPr>
        <w:pStyle w:val="nzev"/>
        <w:rPr>
          <w:rFonts w:cs="Arial"/>
          <w:b w:val="0"/>
          <w:szCs w:val="24"/>
        </w:rPr>
      </w:pPr>
    </w:p>
    <w:p w:rsidR="000B4A71" w:rsidRDefault="000B4A71" w:rsidP="00A300A3">
      <w:pPr>
        <w:pStyle w:val="nzev"/>
        <w:rPr>
          <w:rFonts w:cs="Arial"/>
          <w:b w:val="0"/>
          <w:szCs w:val="24"/>
        </w:rPr>
      </w:pPr>
    </w:p>
    <w:p w:rsidR="00A300A3" w:rsidRDefault="00A300A3" w:rsidP="00A300A3">
      <w:pPr>
        <w:pStyle w:val="nzev"/>
        <w:rPr>
          <w:rFonts w:cs="Arial"/>
          <w:b w:val="0"/>
          <w:szCs w:val="24"/>
        </w:rPr>
      </w:pPr>
    </w:p>
    <w:p w:rsidR="00A300A3" w:rsidRDefault="00A300A3" w:rsidP="00A300A3">
      <w:pPr>
        <w:pStyle w:val="nzev"/>
        <w:rPr>
          <w:rFonts w:cs="Arial"/>
          <w:b w:val="0"/>
          <w:szCs w:val="24"/>
        </w:rPr>
      </w:pPr>
    </w:p>
    <w:p w:rsidR="00A300A3" w:rsidRPr="00A300A3" w:rsidRDefault="00A300A3" w:rsidP="00A300A3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>…………………………………….. .                     ……………………………………….</w:t>
      </w:r>
    </w:p>
    <w:p w:rsidR="00A300A3" w:rsidRPr="00A300A3" w:rsidRDefault="007E7668" w:rsidP="00A300A3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</w:t>
      </w:r>
      <w:r w:rsidR="00A300A3" w:rsidRPr="00A300A3">
        <w:rPr>
          <w:szCs w:val="24"/>
        </w:rPr>
        <w:t xml:space="preserve">  </w:t>
      </w:r>
      <w:r>
        <w:rPr>
          <w:szCs w:val="24"/>
        </w:rPr>
        <w:t xml:space="preserve">Mgr. Markéta </w:t>
      </w:r>
      <w:proofErr w:type="gramStart"/>
      <w:r>
        <w:rPr>
          <w:szCs w:val="24"/>
        </w:rPr>
        <w:t>Záleská</w:t>
      </w:r>
      <w:r w:rsidR="00A300A3" w:rsidRPr="00A300A3">
        <w:rPr>
          <w:szCs w:val="24"/>
        </w:rPr>
        <w:t xml:space="preserve">                                    </w:t>
      </w:r>
      <w:r>
        <w:rPr>
          <w:szCs w:val="24"/>
        </w:rPr>
        <w:t xml:space="preserve">             Mgr.</w:t>
      </w:r>
      <w:proofErr w:type="gramEnd"/>
      <w:r>
        <w:rPr>
          <w:szCs w:val="24"/>
        </w:rPr>
        <w:t xml:space="preserve"> Radek Brázda</w:t>
      </w:r>
      <w:r w:rsidR="00A300A3" w:rsidRPr="00A300A3">
        <w:rPr>
          <w:szCs w:val="24"/>
        </w:rPr>
        <w:t xml:space="preserve"> </w:t>
      </w:r>
    </w:p>
    <w:p w:rsidR="00BB3916" w:rsidRDefault="00A300A3" w:rsidP="00897889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 xml:space="preserve">       člen</w:t>
      </w:r>
      <w:r w:rsidR="00AC5474">
        <w:rPr>
          <w:szCs w:val="24"/>
        </w:rPr>
        <w:t>ka</w:t>
      </w:r>
      <w:r w:rsidRPr="00A300A3">
        <w:rPr>
          <w:szCs w:val="24"/>
        </w:rPr>
        <w:t xml:space="preserve"> </w:t>
      </w:r>
      <w:proofErr w:type="gramStart"/>
      <w:r w:rsidRPr="00A300A3">
        <w:rPr>
          <w:szCs w:val="24"/>
        </w:rPr>
        <w:t xml:space="preserve">zastupitelstva                                          </w:t>
      </w:r>
      <w:r w:rsidR="00AC5474">
        <w:rPr>
          <w:szCs w:val="24"/>
        </w:rPr>
        <w:t xml:space="preserve">      </w:t>
      </w:r>
      <w:r w:rsidR="007E7668">
        <w:rPr>
          <w:szCs w:val="24"/>
        </w:rPr>
        <w:t xml:space="preserve"> </w:t>
      </w:r>
      <w:r w:rsidRPr="00A300A3">
        <w:rPr>
          <w:szCs w:val="24"/>
        </w:rPr>
        <w:t>člen</w:t>
      </w:r>
      <w:proofErr w:type="gramEnd"/>
      <w:r w:rsidRPr="00A300A3">
        <w:rPr>
          <w:szCs w:val="24"/>
        </w:rPr>
        <w:t xml:space="preserve"> zastupitelstva</w:t>
      </w:r>
    </w:p>
    <w:p w:rsidR="00BB3916" w:rsidRPr="00BB3916" w:rsidRDefault="00BB3916" w:rsidP="00BB3916">
      <w:pPr>
        <w:rPr>
          <w:szCs w:val="24"/>
        </w:rPr>
      </w:pPr>
    </w:p>
    <w:p w:rsidR="00BB3916" w:rsidRPr="00BB3916" w:rsidRDefault="00BB3916" w:rsidP="00BB3916">
      <w:pPr>
        <w:rPr>
          <w:szCs w:val="24"/>
        </w:rPr>
      </w:pPr>
    </w:p>
    <w:p w:rsidR="00BB3916" w:rsidRPr="00BB3916" w:rsidRDefault="00BB3916" w:rsidP="00BB3916">
      <w:pPr>
        <w:rPr>
          <w:szCs w:val="24"/>
        </w:rPr>
      </w:pPr>
    </w:p>
    <w:p w:rsidR="00BB3916" w:rsidRDefault="00BB3916" w:rsidP="00BB3916">
      <w:pPr>
        <w:rPr>
          <w:szCs w:val="24"/>
        </w:rPr>
      </w:pPr>
    </w:p>
    <w:p w:rsidR="000B4A71" w:rsidRPr="00BB3916" w:rsidRDefault="000B4A71" w:rsidP="00BB3916">
      <w:pPr>
        <w:rPr>
          <w:szCs w:val="24"/>
        </w:rPr>
      </w:pPr>
    </w:p>
    <w:p w:rsidR="00BB3916" w:rsidRDefault="00BB3916" w:rsidP="00BB3916">
      <w:pPr>
        <w:rPr>
          <w:szCs w:val="24"/>
        </w:rPr>
      </w:pPr>
    </w:p>
    <w:p w:rsidR="000B4A71" w:rsidRDefault="000B4A71" w:rsidP="00BB3916">
      <w:pPr>
        <w:rPr>
          <w:szCs w:val="24"/>
        </w:rPr>
      </w:pPr>
    </w:p>
    <w:p w:rsidR="00BB3916" w:rsidRPr="00A300A3" w:rsidRDefault="00BB3916" w:rsidP="00BB3916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>……………………………………</w:t>
      </w:r>
      <w:r>
        <w:rPr>
          <w:szCs w:val="24"/>
        </w:rPr>
        <w:t>……</w:t>
      </w:r>
      <w:r w:rsidRPr="00A300A3">
        <w:rPr>
          <w:szCs w:val="24"/>
        </w:rPr>
        <w:t xml:space="preserve">.                     </w:t>
      </w:r>
    </w:p>
    <w:p w:rsidR="00BB3916" w:rsidRPr="00A300A3" w:rsidRDefault="00BB3916" w:rsidP="00BB3916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      Ing. Pavel Horák</w:t>
      </w:r>
      <w:r w:rsidRPr="00A300A3">
        <w:rPr>
          <w:szCs w:val="24"/>
        </w:rPr>
        <w:t xml:space="preserve">                                                    </w:t>
      </w:r>
    </w:p>
    <w:p w:rsidR="00A300A3" w:rsidRPr="00E422AC" w:rsidRDefault="00BB3916" w:rsidP="00E422AC">
      <w:pPr>
        <w:tabs>
          <w:tab w:val="left" w:pos="426"/>
          <w:tab w:val="left" w:pos="5670"/>
        </w:tabs>
        <w:jc w:val="both"/>
        <w:rPr>
          <w:rFonts w:cs="Arial"/>
          <w:b/>
          <w:szCs w:val="24"/>
        </w:rPr>
      </w:pPr>
      <w:r w:rsidRPr="00A300A3">
        <w:rPr>
          <w:szCs w:val="24"/>
        </w:rPr>
        <w:t xml:space="preserve">      </w:t>
      </w:r>
      <w:r>
        <w:rPr>
          <w:szCs w:val="24"/>
        </w:rPr>
        <w:t xml:space="preserve">   </w:t>
      </w:r>
      <w:r w:rsidRPr="00A300A3">
        <w:rPr>
          <w:szCs w:val="24"/>
        </w:rPr>
        <w:t xml:space="preserve"> člen zastupitelstva                                                      </w:t>
      </w:r>
    </w:p>
    <w:sectPr w:rsidR="00A300A3" w:rsidRPr="00E422AC" w:rsidSect="000139D6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BE7" w:rsidRDefault="00491BE7">
      <w:r>
        <w:separator/>
      </w:r>
    </w:p>
  </w:endnote>
  <w:endnote w:type="continuationSeparator" w:id="0">
    <w:p w:rsidR="00491BE7" w:rsidRDefault="00491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BE7" w:rsidRDefault="00491BE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91BE7" w:rsidRDefault="00491BE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BE7" w:rsidRPr="00063BEA" w:rsidRDefault="00491BE7">
    <w:pPr>
      <w:pStyle w:val="Zpat"/>
      <w:framePr w:wrap="around" w:vAnchor="text" w:hAnchor="margin" w:xAlign="center" w:y="1"/>
      <w:rPr>
        <w:rStyle w:val="slostrnky"/>
        <w:rFonts w:cs="Arial"/>
        <w:szCs w:val="24"/>
      </w:rPr>
    </w:pPr>
    <w:r w:rsidRPr="00063BEA">
      <w:rPr>
        <w:rStyle w:val="slostrnky"/>
        <w:rFonts w:cs="Arial"/>
        <w:szCs w:val="24"/>
      </w:rPr>
      <w:fldChar w:fldCharType="begin"/>
    </w:r>
    <w:r w:rsidRPr="00063BEA">
      <w:rPr>
        <w:rStyle w:val="slostrnky"/>
        <w:rFonts w:cs="Arial"/>
        <w:szCs w:val="24"/>
      </w:rPr>
      <w:instrText xml:space="preserve">PAGE  </w:instrText>
    </w:r>
    <w:r w:rsidRPr="00063BEA">
      <w:rPr>
        <w:rStyle w:val="slostrnky"/>
        <w:rFonts w:cs="Arial"/>
        <w:szCs w:val="24"/>
      </w:rPr>
      <w:fldChar w:fldCharType="separate"/>
    </w:r>
    <w:r w:rsidR="00A11511">
      <w:rPr>
        <w:rStyle w:val="slostrnky"/>
        <w:rFonts w:cs="Arial"/>
        <w:noProof/>
        <w:szCs w:val="24"/>
      </w:rPr>
      <w:t>37</w:t>
    </w:r>
    <w:r w:rsidRPr="00063BEA">
      <w:rPr>
        <w:rStyle w:val="slostrnky"/>
        <w:rFonts w:cs="Arial"/>
        <w:szCs w:val="24"/>
      </w:rPr>
      <w:fldChar w:fldCharType="end"/>
    </w:r>
  </w:p>
  <w:p w:rsidR="00491BE7" w:rsidRDefault="00491B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BE7" w:rsidRDefault="00491BE7">
      <w:r>
        <w:separator/>
      </w:r>
    </w:p>
  </w:footnote>
  <w:footnote w:type="continuationSeparator" w:id="0">
    <w:p w:rsidR="00491BE7" w:rsidRDefault="00491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5F4"/>
    <w:multiLevelType w:val="hybridMultilevel"/>
    <w:tmpl w:val="3B4C26B8"/>
    <w:lvl w:ilvl="0" w:tplc="5D9C90F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447DA"/>
    <w:multiLevelType w:val="hybridMultilevel"/>
    <w:tmpl w:val="13B090CE"/>
    <w:lvl w:ilvl="0" w:tplc="C01A52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806E7"/>
    <w:multiLevelType w:val="hybridMultilevel"/>
    <w:tmpl w:val="BE3C892A"/>
    <w:lvl w:ilvl="0" w:tplc="E5C0A080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A4D31"/>
    <w:multiLevelType w:val="hybridMultilevel"/>
    <w:tmpl w:val="3E10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F93D1C"/>
    <w:multiLevelType w:val="hybridMultilevel"/>
    <w:tmpl w:val="8D3805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452D6"/>
    <w:multiLevelType w:val="hybridMultilevel"/>
    <w:tmpl w:val="C24A2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B1DD2"/>
    <w:multiLevelType w:val="hybridMultilevel"/>
    <w:tmpl w:val="8504599C"/>
    <w:lvl w:ilvl="0" w:tplc="5CF6A1E6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64DB6"/>
    <w:multiLevelType w:val="hybridMultilevel"/>
    <w:tmpl w:val="AE3831DC"/>
    <w:lvl w:ilvl="0" w:tplc="45089E7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5267CB"/>
    <w:multiLevelType w:val="hybridMultilevel"/>
    <w:tmpl w:val="247AA06A"/>
    <w:lvl w:ilvl="0" w:tplc="8ED2B766">
      <w:start w:val="1"/>
      <w:numFmt w:val="lowerLetter"/>
      <w:lvlText w:val="%1)"/>
      <w:lvlJc w:val="left"/>
      <w:pPr>
        <w:ind w:left="720" w:hanging="360"/>
      </w:pPr>
      <w:rPr>
        <w:b/>
        <w:i w:val="0"/>
        <w:sz w:val="24"/>
        <w:szCs w:val="24"/>
      </w:rPr>
    </w:lvl>
    <w:lvl w:ilvl="1" w:tplc="9FAAD5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2842AD"/>
    <w:multiLevelType w:val="hybridMultilevel"/>
    <w:tmpl w:val="29EA6A40"/>
    <w:lvl w:ilvl="0" w:tplc="FAF88CF6">
      <w:start w:val="2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9553F9"/>
    <w:multiLevelType w:val="hybridMultilevel"/>
    <w:tmpl w:val="8A1276E4"/>
    <w:lvl w:ilvl="0" w:tplc="52A016A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D17D43"/>
    <w:multiLevelType w:val="hybridMultilevel"/>
    <w:tmpl w:val="52E47A14"/>
    <w:lvl w:ilvl="0" w:tplc="F1C4A6FA">
      <w:start w:val="3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410F2CAE"/>
    <w:multiLevelType w:val="hybridMultilevel"/>
    <w:tmpl w:val="9C38AD30"/>
    <w:lvl w:ilvl="0" w:tplc="D6CC096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A60161"/>
    <w:multiLevelType w:val="hybridMultilevel"/>
    <w:tmpl w:val="535077FE"/>
    <w:lvl w:ilvl="0" w:tplc="4A620D6C">
      <w:start w:val="9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>
    <w:nsid w:val="48D84DF1"/>
    <w:multiLevelType w:val="hybridMultilevel"/>
    <w:tmpl w:val="E35A9CDE"/>
    <w:lvl w:ilvl="0" w:tplc="492EEB5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585CC7"/>
    <w:multiLevelType w:val="hybridMultilevel"/>
    <w:tmpl w:val="B0067AE6"/>
    <w:lvl w:ilvl="0" w:tplc="8A462AF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8270A9"/>
    <w:multiLevelType w:val="hybridMultilevel"/>
    <w:tmpl w:val="9760DFEA"/>
    <w:lvl w:ilvl="0" w:tplc="905E0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657305"/>
    <w:multiLevelType w:val="hybridMultilevel"/>
    <w:tmpl w:val="1F1CE656"/>
    <w:lvl w:ilvl="0" w:tplc="6002C5C2">
      <w:start w:val="33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3D79D7"/>
    <w:multiLevelType w:val="multilevel"/>
    <w:tmpl w:val="5DF29D36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19">
    <w:nsid w:val="61E5624A"/>
    <w:multiLevelType w:val="hybridMultilevel"/>
    <w:tmpl w:val="237E0590"/>
    <w:lvl w:ilvl="0" w:tplc="5074FE0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1C4D69"/>
    <w:multiLevelType w:val="hybridMultilevel"/>
    <w:tmpl w:val="FFFAC43A"/>
    <w:lvl w:ilvl="0" w:tplc="0DF00AE2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7D6288"/>
    <w:multiLevelType w:val="hybridMultilevel"/>
    <w:tmpl w:val="8E12C17C"/>
    <w:lvl w:ilvl="0" w:tplc="BAFCC6D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2"/>
  </w:num>
  <w:num w:numId="4">
    <w:abstractNumId w:val="15"/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3"/>
  </w:num>
  <w:num w:numId="10">
    <w:abstractNumId w:val="19"/>
  </w:num>
  <w:num w:numId="11">
    <w:abstractNumId w:val="20"/>
  </w:num>
  <w:num w:numId="12">
    <w:abstractNumId w:val="0"/>
  </w:num>
  <w:num w:numId="13">
    <w:abstractNumId w:val="16"/>
  </w:num>
  <w:num w:numId="14">
    <w:abstractNumId w:val="17"/>
  </w:num>
  <w:num w:numId="15">
    <w:abstractNumId w:val="11"/>
  </w:num>
  <w:num w:numId="16">
    <w:abstractNumId w:val="14"/>
  </w:num>
  <w:num w:numId="17">
    <w:abstractNumId w:val="1"/>
  </w:num>
  <w:num w:numId="18">
    <w:abstractNumId w:val="4"/>
  </w:num>
  <w:num w:numId="19">
    <w:abstractNumId w:val="18"/>
  </w:num>
  <w:num w:numId="20">
    <w:abstractNumId w:val="8"/>
  </w:num>
  <w:num w:numId="21">
    <w:abstractNumId w:val="3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BD"/>
    <w:rsid w:val="000029F4"/>
    <w:rsid w:val="00002AF9"/>
    <w:rsid w:val="0000360B"/>
    <w:rsid w:val="000069B2"/>
    <w:rsid w:val="000139D6"/>
    <w:rsid w:val="00015CB0"/>
    <w:rsid w:val="00016CB1"/>
    <w:rsid w:val="00020CC0"/>
    <w:rsid w:val="000220EB"/>
    <w:rsid w:val="000238B6"/>
    <w:rsid w:val="000262DF"/>
    <w:rsid w:val="00027AED"/>
    <w:rsid w:val="000319F7"/>
    <w:rsid w:val="0004031D"/>
    <w:rsid w:val="00043B90"/>
    <w:rsid w:val="000448C4"/>
    <w:rsid w:val="00045A0A"/>
    <w:rsid w:val="00050338"/>
    <w:rsid w:val="00050BF0"/>
    <w:rsid w:val="0005670C"/>
    <w:rsid w:val="000577ED"/>
    <w:rsid w:val="00060E9C"/>
    <w:rsid w:val="0006158F"/>
    <w:rsid w:val="00063BEA"/>
    <w:rsid w:val="00066AD3"/>
    <w:rsid w:val="0007170D"/>
    <w:rsid w:val="000755E9"/>
    <w:rsid w:val="0007707E"/>
    <w:rsid w:val="00082510"/>
    <w:rsid w:val="0008742D"/>
    <w:rsid w:val="00090147"/>
    <w:rsid w:val="00094588"/>
    <w:rsid w:val="000977CF"/>
    <w:rsid w:val="00097FA4"/>
    <w:rsid w:val="000A0B9E"/>
    <w:rsid w:val="000A35AF"/>
    <w:rsid w:val="000A3A14"/>
    <w:rsid w:val="000A451D"/>
    <w:rsid w:val="000B4A71"/>
    <w:rsid w:val="000B74E2"/>
    <w:rsid w:val="000C5783"/>
    <w:rsid w:val="000C61EC"/>
    <w:rsid w:val="000D086B"/>
    <w:rsid w:val="000D38F8"/>
    <w:rsid w:val="000E1A37"/>
    <w:rsid w:val="000E1AC9"/>
    <w:rsid w:val="000E623B"/>
    <w:rsid w:val="000F03A0"/>
    <w:rsid w:val="000F67AB"/>
    <w:rsid w:val="001019D8"/>
    <w:rsid w:val="001129B2"/>
    <w:rsid w:val="00112DE1"/>
    <w:rsid w:val="00115B93"/>
    <w:rsid w:val="00124C8A"/>
    <w:rsid w:val="001278F6"/>
    <w:rsid w:val="001329BD"/>
    <w:rsid w:val="00135CF2"/>
    <w:rsid w:val="0013793D"/>
    <w:rsid w:val="00140664"/>
    <w:rsid w:val="0014387C"/>
    <w:rsid w:val="00146054"/>
    <w:rsid w:val="0015678D"/>
    <w:rsid w:val="00161D6F"/>
    <w:rsid w:val="00163E2A"/>
    <w:rsid w:val="00166CAB"/>
    <w:rsid w:val="00171ABB"/>
    <w:rsid w:val="001723EC"/>
    <w:rsid w:val="001731DF"/>
    <w:rsid w:val="00182100"/>
    <w:rsid w:val="00185024"/>
    <w:rsid w:val="00185EA3"/>
    <w:rsid w:val="00196885"/>
    <w:rsid w:val="001A04DF"/>
    <w:rsid w:val="001A51E4"/>
    <w:rsid w:val="001A5310"/>
    <w:rsid w:val="001A5ACC"/>
    <w:rsid w:val="001B01A6"/>
    <w:rsid w:val="001B32C3"/>
    <w:rsid w:val="001B5B12"/>
    <w:rsid w:val="001B790F"/>
    <w:rsid w:val="001C1E13"/>
    <w:rsid w:val="001C3EA7"/>
    <w:rsid w:val="001C4294"/>
    <w:rsid w:val="001C56AA"/>
    <w:rsid w:val="001C57FE"/>
    <w:rsid w:val="001C6362"/>
    <w:rsid w:val="001D0867"/>
    <w:rsid w:val="001D2160"/>
    <w:rsid w:val="001D5AEE"/>
    <w:rsid w:val="001E0966"/>
    <w:rsid w:val="001E15B3"/>
    <w:rsid w:val="001E5A27"/>
    <w:rsid w:val="001F1E06"/>
    <w:rsid w:val="001F2EE0"/>
    <w:rsid w:val="001F472B"/>
    <w:rsid w:val="001F572B"/>
    <w:rsid w:val="001F6B9D"/>
    <w:rsid w:val="002035AE"/>
    <w:rsid w:val="00204B18"/>
    <w:rsid w:val="002056B4"/>
    <w:rsid w:val="00205A49"/>
    <w:rsid w:val="00207E75"/>
    <w:rsid w:val="00214A63"/>
    <w:rsid w:val="00221DA6"/>
    <w:rsid w:val="00222816"/>
    <w:rsid w:val="00222FF8"/>
    <w:rsid w:val="0022333E"/>
    <w:rsid w:val="00224FF2"/>
    <w:rsid w:val="00231B2F"/>
    <w:rsid w:val="00235425"/>
    <w:rsid w:val="002356AC"/>
    <w:rsid w:val="00236F05"/>
    <w:rsid w:val="00236FF7"/>
    <w:rsid w:val="002440D2"/>
    <w:rsid w:val="00247E65"/>
    <w:rsid w:val="00254015"/>
    <w:rsid w:val="0026684F"/>
    <w:rsid w:val="00273040"/>
    <w:rsid w:val="002852BA"/>
    <w:rsid w:val="00291436"/>
    <w:rsid w:val="002961F7"/>
    <w:rsid w:val="002962F4"/>
    <w:rsid w:val="002A6EAF"/>
    <w:rsid w:val="002C2557"/>
    <w:rsid w:val="002C47DF"/>
    <w:rsid w:val="002C527E"/>
    <w:rsid w:val="002D5655"/>
    <w:rsid w:val="002E0152"/>
    <w:rsid w:val="002E025F"/>
    <w:rsid w:val="002E2C59"/>
    <w:rsid w:val="002E3536"/>
    <w:rsid w:val="002E51D7"/>
    <w:rsid w:val="002F09EC"/>
    <w:rsid w:val="002F366A"/>
    <w:rsid w:val="002F3F21"/>
    <w:rsid w:val="002F7F73"/>
    <w:rsid w:val="003006AE"/>
    <w:rsid w:val="003028CC"/>
    <w:rsid w:val="00305010"/>
    <w:rsid w:val="00305554"/>
    <w:rsid w:val="00327169"/>
    <w:rsid w:val="00332481"/>
    <w:rsid w:val="003326D8"/>
    <w:rsid w:val="00334F54"/>
    <w:rsid w:val="00345352"/>
    <w:rsid w:val="003501FC"/>
    <w:rsid w:val="00355A9B"/>
    <w:rsid w:val="003606AD"/>
    <w:rsid w:val="0036674A"/>
    <w:rsid w:val="003914DF"/>
    <w:rsid w:val="00391DE5"/>
    <w:rsid w:val="003A1845"/>
    <w:rsid w:val="003A21F8"/>
    <w:rsid w:val="003A2464"/>
    <w:rsid w:val="003A2F50"/>
    <w:rsid w:val="003A6DC2"/>
    <w:rsid w:val="003B3EC7"/>
    <w:rsid w:val="003B6B91"/>
    <w:rsid w:val="003B7856"/>
    <w:rsid w:val="003B7D64"/>
    <w:rsid w:val="003B7FFC"/>
    <w:rsid w:val="003C44F9"/>
    <w:rsid w:val="003C7D32"/>
    <w:rsid w:val="003D276B"/>
    <w:rsid w:val="003E3D44"/>
    <w:rsid w:val="003F0CD3"/>
    <w:rsid w:val="003F2C4B"/>
    <w:rsid w:val="003F4BBE"/>
    <w:rsid w:val="003F7D30"/>
    <w:rsid w:val="00413BD3"/>
    <w:rsid w:val="00414FBE"/>
    <w:rsid w:val="00415E9C"/>
    <w:rsid w:val="0042032C"/>
    <w:rsid w:val="00420CFB"/>
    <w:rsid w:val="004242F6"/>
    <w:rsid w:val="004334D8"/>
    <w:rsid w:val="00446B10"/>
    <w:rsid w:val="0045316F"/>
    <w:rsid w:val="004544CD"/>
    <w:rsid w:val="00456DED"/>
    <w:rsid w:val="00463627"/>
    <w:rsid w:val="004672ED"/>
    <w:rsid w:val="00470882"/>
    <w:rsid w:val="00471077"/>
    <w:rsid w:val="00473E92"/>
    <w:rsid w:val="0047586A"/>
    <w:rsid w:val="004856C8"/>
    <w:rsid w:val="00491BE7"/>
    <w:rsid w:val="004A0DBA"/>
    <w:rsid w:val="004A1417"/>
    <w:rsid w:val="004A612E"/>
    <w:rsid w:val="004B2106"/>
    <w:rsid w:val="004C3194"/>
    <w:rsid w:val="004C39F3"/>
    <w:rsid w:val="004C4675"/>
    <w:rsid w:val="004C7BFA"/>
    <w:rsid w:val="004D307A"/>
    <w:rsid w:val="004D67C6"/>
    <w:rsid w:val="004E3992"/>
    <w:rsid w:val="004E4E7C"/>
    <w:rsid w:val="004E6B45"/>
    <w:rsid w:val="004E7662"/>
    <w:rsid w:val="004E7CA6"/>
    <w:rsid w:val="004F1A0F"/>
    <w:rsid w:val="004F3826"/>
    <w:rsid w:val="004F5393"/>
    <w:rsid w:val="004F77B3"/>
    <w:rsid w:val="00505F90"/>
    <w:rsid w:val="00507A0F"/>
    <w:rsid w:val="0052746D"/>
    <w:rsid w:val="00531E5C"/>
    <w:rsid w:val="00533521"/>
    <w:rsid w:val="00540F37"/>
    <w:rsid w:val="00541E3D"/>
    <w:rsid w:val="00546455"/>
    <w:rsid w:val="00546B93"/>
    <w:rsid w:val="00552341"/>
    <w:rsid w:val="005526AD"/>
    <w:rsid w:val="005554B4"/>
    <w:rsid w:val="00557527"/>
    <w:rsid w:val="00562CD3"/>
    <w:rsid w:val="00564BDB"/>
    <w:rsid w:val="00567871"/>
    <w:rsid w:val="005700AB"/>
    <w:rsid w:val="005738A2"/>
    <w:rsid w:val="00574BB1"/>
    <w:rsid w:val="00575036"/>
    <w:rsid w:val="005823F9"/>
    <w:rsid w:val="0058285E"/>
    <w:rsid w:val="00585ECF"/>
    <w:rsid w:val="005904F2"/>
    <w:rsid w:val="005A343B"/>
    <w:rsid w:val="005A3C2B"/>
    <w:rsid w:val="005A4603"/>
    <w:rsid w:val="005B0870"/>
    <w:rsid w:val="005B18CC"/>
    <w:rsid w:val="005B3487"/>
    <w:rsid w:val="005C1F4D"/>
    <w:rsid w:val="005D5A2B"/>
    <w:rsid w:val="005E01B1"/>
    <w:rsid w:val="005E5534"/>
    <w:rsid w:val="005E74DA"/>
    <w:rsid w:val="005E7E25"/>
    <w:rsid w:val="005F313A"/>
    <w:rsid w:val="005F7B14"/>
    <w:rsid w:val="00605E39"/>
    <w:rsid w:val="006066B6"/>
    <w:rsid w:val="00607CFA"/>
    <w:rsid w:val="00613260"/>
    <w:rsid w:val="00617224"/>
    <w:rsid w:val="00617FDB"/>
    <w:rsid w:val="006269BF"/>
    <w:rsid w:val="00633FA6"/>
    <w:rsid w:val="00640B8B"/>
    <w:rsid w:val="006429B2"/>
    <w:rsid w:val="00646DC0"/>
    <w:rsid w:val="006515E1"/>
    <w:rsid w:val="00654426"/>
    <w:rsid w:val="0065464D"/>
    <w:rsid w:val="00670108"/>
    <w:rsid w:val="00670863"/>
    <w:rsid w:val="00672D8F"/>
    <w:rsid w:val="0067456C"/>
    <w:rsid w:val="006760CA"/>
    <w:rsid w:val="00681DAE"/>
    <w:rsid w:val="0068228F"/>
    <w:rsid w:val="006872D6"/>
    <w:rsid w:val="00694AA1"/>
    <w:rsid w:val="006A290F"/>
    <w:rsid w:val="006B0A71"/>
    <w:rsid w:val="006C1A01"/>
    <w:rsid w:val="006C24EA"/>
    <w:rsid w:val="006C7B15"/>
    <w:rsid w:val="006E1A94"/>
    <w:rsid w:val="006F24E7"/>
    <w:rsid w:val="006F6F2A"/>
    <w:rsid w:val="0070102B"/>
    <w:rsid w:val="007024AD"/>
    <w:rsid w:val="007058BF"/>
    <w:rsid w:val="0070691F"/>
    <w:rsid w:val="007100CB"/>
    <w:rsid w:val="00710B5D"/>
    <w:rsid w:val="007116F6"/>
    <w:rsid w:val="00711780"/>
    <w:rsid w:val="0071367E"/>
    <w:rsid w:val="007212BE"/>
    <w:rsid w:val="00722131"/>
    <w:rsid w:val="007233F5"/>
    <w:rsid w:val="00730E65"/>
    <w:rsid w:val="00733F64"/>
    <w:rsid w:val="007414CF"/>
    <w:rsid w:val="00745CF6"/>
    <w:rsid w:val="00755C57"/>
    <w:rsid w:val="00762B86"/>
    <w:rsid w:val="00764AB8"/>
    <w:rsid w:val="00770110"/>
    <w:rsid w:val="0077208E"/>
    <w:rsid w:val="00777A45"/>
    <w:rsid w:val="00790A90"/>
    <w:rsid w:val="00792FA9"/>
    <w:rsid w:val="0079472E"/>
    <w:rsid w:val="007A2E8B"/>
    <w:rsid w:val="007A4401"/>
    <w:rsid w:val="007A4E0E"/>
    <w:rsid w:val="007A6E11"/>
    <w:rsid w:val="007B046B"/>
    <w:rsid w:val="007B6262"/>
    <w:rsid w:val="007C3604"/>
    <w:rsid w:val="007D19BE"/>
    <w:rsid w:val="007D1B50"/>
    <w:rsid w:val="007D7178"/>
    <w:rsid w:val="007E0C71"/>
    <w:rsid w:val="007E2587"/>
    <w:rsid w:val="007E3ACD"/>
    <w:rsid w:val="007E7668"/>
    <w:rsid w:val="007F67F2"/>
    <w:rsid w:val="007F7C92"/>
    <w:rsid w:val="00801474"/>
    <w:rsid w:val="00801A59"/>
    <w:rsid w:val="00801CAD"/>
    <w:rsid w:val="00803316"/>
    <w:rsid w:val="00805B40"/>
    <w:rsid w:val="00806D7B"/>
    <w:rsid w:val="00812F23"/>
    <w:rsid w:val="00820DDF"/>
    <w:rsid w:val="00822BC0"/>
    <w:rsid w:val="00825C68"/>
    <w:rsid w:val="00832ADF"/>
    <w:rsid w:val="008419DF"/>
    <w:rsid w:val="0084420B"/>
    <w:rsid w:val="0084796B"/>
    <w:rsid w:val="008504D9"/>
    <w:rsid w:val="0085198D"/>
    <w:rsid w:val="00854A08"/>
    <w:rsid w:val="008555BB"/>
    <w:rsid w:val="00865FF5"/>
    <w:rsid w:val="00872181"/>
    <w:rsid w:val="00874F2B"/>
    <w:rsid w:val="00877ABE"/>
    <w:rsid w:val="00884FAC"/>
    <w:rsid w:val="00896D32"/>
    <w:rsid w:val="00896F97"/>
    <w:rsid w:val="00897889"/>
    <w:rsid w:val="008A7FC3"/>
    <w:rsid w:val="008B38C7"/>
    <w:rsid w:val="008B4C88"/>
    <w:rsid w:val="008B4F80"/>
    <w:rsid w:val="008D1B74"/>
    <w:rsid w:val="008D1FE2"/>
    <w:rsid w:val="008D2455"/>
    <w:rsid w:val="008F0156"/>
    <w:rsid w:val="008F04DD"/>
    <w:rsid w:val="008F14FE"/>
    <w:rsid w:val="009048B8"/>
    <w:rsid w:val="009100B1"/>
    <w:rsid w:val="00913AAF"/>
    <w:rsid w:val="00921974"/>
    <w:rsid w:val="009235D5"/>
    <w:rsid w:val="00936613"/>
    <w:rsid w:val="009445E2"/>
    <w:rsid w:val="00947713"/>
    <w:rsid w:val="00951047"/>
    <w:rsid w:val="00951418"/>
    <w:rsid w:val="00952E56"/>
    <w:rsid w:val="00953E13"/>
    <w:rsid w:val="00960DE4"/>
    <w:rsid w:val="009637CA"/>
    <w:rsid w:val="00967DC0"/>
    <w:rsid w:val="00976D3D"/>
    <w:rsid w:val="00980815"/>
    <w:rsid w:val="00981706"/>
    <w:rsid w:val="009931CE"/>
    <w:rsid w:val="0099464C"/>
    <w:rsid w:val="00996779"/>
    <w:rsid w:val="009A03D5"/>
    <w:rsid w:val="009A18D5"/>
    <w:rsid w:val="009A71D1"/>
    <w:rsid w:val="009A7C51"/>
    <w:rsid w:val="009B1787"/>
    <w:rsid w:val="009B3E32"/>
    <w:rsid w:val="009C4FC8"/>
    <w:rsid w:val="009D1B0C"/>
    <w:rsid w:val="009D1C78"/>
    <w:rsid w:val="009E3FD1"/>
    <w:rsid w:val="009F317D"/>
    <w:rsid w:val="00A07F13"/>
    <w:rsid w:val="00A11511"/>
    <w:rsid w:val="00A11A4D"/>
    <w:rsid w:val="00A26746"/>
    <w:rsid w:val="00A274FE"/>
    <w:rsid w:val="00A2763D"/>
    <w:rsid w:val="00A300A3"/>
    <w:rsid w:val="00A323B2"/>
    <w:rsid w:val="00A32AAB"/>
    <w:rsid w:val="00A4082A"/>
    <w:rsid w:val="00A413D2"/>
    <w:rsid w:val="00A449B0"/>
    <w:rsid w:val="00A4598C"/>
    <w:rsid w:val="00A4698C"/>
    <w:rsid w:val="00A52578"/>
    <w:rsid w:val="00A538BB"/>
    <w:rsid w:val="00A5628D"/>
    <w:rsid w:val="00A66EB8"/>
    <w:rsid w:val="00A72041"/>
    <w:rsid w:val="00A74509"/>
    <w:rsid w:val="00A74AE2"/>
    <w:rsid w:val="00A8241B"/>
    <w:rsid w:val="00A8551A"/>
    <w:rsid w:val="00A85526"/>
    <w:rsid w:val="00A86065"/>
    <w:rsid w:val="00A9049B"/>
    <w:rsid w:val="00A91A42"/>
    <w:rsid w:val="00A91ED5"/>
    <w:rsid w:val="00A95BD3"/>
    <w:rsid w:val="00A96B6C"/>
    <w:rsid w:val="00AA2557"/>
    <w:rsid w:val="00AA2A4B"/>
    <w:rsid w:val="00AA3F6F"/>
    <w:rsid w:val="00AB4000"/>
    <w:rsid w:val="00AB7113"/>
    <w:rsid w:val="00AC21BA"/>
    <w:rsid w:val="00AC5474"/>
    <w:rsid w:val="00AD2D2C"/>
    <w:rsid w:val="00AD4E9E"/>
    <w:rsid w:val="00AD7115"/>
    <w:rsid w:val="00AE0B6E"/>
    <w:rsid w:val="00AE23EE"/>
    <w:rsid w:val="00AF0923"/>
    <w:rsid w:val="00AF29F6"/>
    <w:rsid w:val="00AF52BB"/>
    <w:rsid w:val="00AF70CB"/>
    <w:rsid w:val="00B001A7"/>
    <w:rsid w:val="00B030FF"/>
    <w:rsid w:val="00B049D5"/>
    <w:rsid w:val="00B1035F"/>
    <w:rsid w:val="00B104F8"/>
    <w:rsid w:val="00B10A36"/>
    <w:rsid w:val="00B11BCE"/>
    <w:rsid w:val="00B17CA4"/>
    <w:rsid w:val="00B322A1"/>
    <w:rsid w:val="00B341FF"/>
    <w:rsid w:val="00B355C0"/>
    <w:rsid w:val="00B35603"/>
    <w:rsid w:val="00B366B2"/>
    <w:rsid w:val="00B50B51"/>
    <w:rsid w:val="00B5566A"/>
    <w:rsid w:val="00B612F5"/>
    <w:rsid w:val="00B62642"/>
    <w:rsid w:val="00B67BFD"/>
    <w:rsid w:val="00B67F3C"/>
    <w:rsid w:val="00B70B60"/>
    <w:rsid w:val="00B7409F"/>
    <w:rsid w:val="00B76ED4"/>
    <w:rsid w:val="00B779BF"/>
    <w:rsid w:val="00B8122D"/>
    <w:rsid w:val="00BA202F"/>
    <w:rsid w:val="00BA3731"/>
    <w:rsid w:val="00BA52A4"/>
    <w:rsid w:val="00BA56B4"/>
    <w:rsid w:val="00BA7BD1"/>
    <w:rsid w:val="00BB3916"/>
    <w:rsid w:val="00BB3EC1"/>
    <w:rsid w:val="00BB6633"/>
    <w:rsid w:val="00BB75D1"/>
    <w:rsid w:val="00BC19B7"/>
    <w:rsid w:val="00BC4E6C"/>
    <w:rsid w:val="00BC672C"/>
    <w:rsid w:val="00BD0D1F"/>
    <w:rsid w:val="00BD5D78"/>
    <w:rsid w:val="00BD680E"/>
    <w:rsid w:val="00BE05E4"/>
    <w:rsid w:val="00BE395B"/>
    <w:rsid w:val="00C04033"/>
    <w:rsid w:val="00C04F68"/>
    <w:rsid w:val="00C079EA"/>
    <w:rsid w:val="00C10B83"/>
    <w:rsid w:val="00C124DE"/>
    <w:rsid w:val="00C125DE"/>
    <w:rsid w:val="00C129B2"/>
    <w:rsid w:val="00C141AB"/>
    <w:rsid w:val="00C144D4"/>
    <w:rsid w:val="00C14997"/>
    <w:rsid w:val="00C1566D"/>
    <w:rsid w:val="00C1636C"/>
    <w:rsid w:val="00C20C8B"/>
    <w:rsid w:val="00C2331C"/>
    <w:rsid w:val="00C23427"/>
    <w:rsid w:val="00C23C37"/>
    <w:rsid w:val="00C240DE"/>
    <w:rsid w:val="00C258FB"/>
    <w:rsid w:val="00C358B9"/>
    <w:rsid w:val="00C412E8"/>
    <w:rsid w:val="00C42C05"/>
    <w:rsid w:val="00C444BE"/>
    <w:rsid w:val="00C47292"/>
    <w:rsid w:val="00C513F2"/>
    <w:rsid w:val="00C55030"/>
    <w:rsid w:val="00C62641"/>
    <w:rsid w:val="00C67AD7"/>
    <w:rsid w:val="00C71370"/>
    <w:rsid w:val="00C77AB3"/>
    <w:rsid w:val="00C80A01"/>
    <w:rsid w:val="00C80F22"/>
    <w:rsid w:val="00C87E80"/>
    <w:rsid w:val="00C93E62"/>
    <w:rsid w:val="00C952D6"/>
    <w:rsid w:val="00CA2EAF"/>
    <w:rsid w:val="00CA35EC"/>
    <w:rsid w:val="00CA5ACD"/>
    <w:rsid w:val="00CA6E68"/>
    <w:rsid w:val="00CB175F"/>
    <w:rsid w:val="00CB2C2E"/>
    <w:rsid w:val="00CC4574"/>
    <w:rsid w:val="00CD4521"/>
    <w:rsid w:val="00CD61D2"/>
    <w:rsid w:val="00CD6E01"/>
    <w:rsid w:val="00CF61CD"/>
    <w:rsid w:val="00D017AB"/>
    <w:rsid w:val="00D142A5"/>
    <w:rsid w:val="00D146D9"/>
    <w:rsid w:val="00D16114"/>
    <w:rsid w:val="00D20167"/>
    <w:rsid w:val="00D21430"/>
    <w:rsid w:val="00D2157D"/>
    <w:rsid w:val="00D22125"/>
    <w:rsid w:val="00D227A5"/>
    <w:rsid w:val="00D26784"/>
    <w:rsid w:val="00D27AC8"/>
    <w:rsid w:val="00D34898"/>
    <w:rsid w:val="00D3654A"/>
    <w:rsid w:val="00D377EC"/>
    <w:rsid w:val="00D42232"/>
    <w:rsid w:val="00D42E9B"/>
    <w:rsid w:val="00D46EA0"/>
    <w:rsid w:val="00D54345"/>
    <w:rsid w:val="00D54BF7"/>
    <w:rsid w:val="00D636E7"/>
    <w:rsid w:val="00D6455C"/>
    <w:rsid w:val="00D72516"/>
    <w:rsid w:val="00D72637"/>
    <w:rsid w:val="00D8568D"/>
    <w:rsid w:val="00D90947"/>
    <w:rsid w:val="00D93508"/>
    <w:rsid w:val="00D96234"/>
    <w:rsid w:val="00D96BA6"/>
    <w:rsid w:val="00DA64C9"/>
    <w:rsid w:val="00DB6E19"/>
    <w:rsid w:val="00DC02F5"/>
    <w:rsid w:val="00DC2455"/>
    <w:rsid w:val="00DC3FDA"/>
    <w:rsid w:val="00DC4438"/>
    <w:rsid w:val="00DC53E5"/>
    <w:rsid w:val="00DD0843"/>
    <w:rsid w:val="00DD094E"/>
    <w:rsid w:val="00DD1D29"/>
    <w:rsid w:val="00DD28E1"/>
    <w:rsid w:val="00DD58AF"/>
    <w:rsid w:val="00DE57EB"/>
    <w:rsid w:val="00DE5E7E"/>
    <w:rsid w:val="00DF4B72"/>
    <w:rsid w:val="00DF7F27"/>
    <w:rsid w:val="00E050F8"/>
    <w:rsid w:val="00E05562"/>
    <w:rsid w:val="00E072A9"/>
    <w:rsid w:val="00E07FAF"/>
    <w:rsid w:val="00E12614"/>
    <w:rsid w:val="00E13275"/>
    <w:rsid w:val="00E14EAB"/>
    <w:rsid w:val="00E3034F"/>
    <w:rsid w:val="00E35057"/>
    <w:rsid w:val="00E37155"/>
    <w:rsid w:val="00E422AC"/>
    <w:rsid w:val="00E43CAE"/>
    <w:rsid w:val="00E501D1"/>
    <w:rsid w:val="00E50BF6"/>
    <w:rsid w:val="00E66898"/>
    <w:rsid w:val="00E763E6"/>
    <w:rsid w:val="00E776ED"/>
    <w:rsid w:val="00E814D0"/>
    <w:rsid w:val="00E81FFD"/>
    <w:rsid w:val="00E84382"/>
    <w:rsid w:val="00E85AA5"/>
    <w:rsid w:val="00E87082"/>
    <w:rsid w:val="00E8770F"/>
    <w:rsid w:val="00E944A3"/>
    <w:rsid w:val="00E95A1F"/>
    <w:rsid w:val="00E966F1"/>
    <w:rsid w:val="00EA11E2"/>
    <w:rsid w:val="00EA6B46"/>
    <w:rsid w:val="00EA790A"/>
    <w:rsid w:val="00EB1D3A"/>
    <w:rsid w:val="00EB31DA"/>
    <w:rsid w:val="00EB5FFF"/>
    <w:rsid w:val="00EC07D3"/>
    <w:rsid w:val="00EC086A"/>
    <w:rsid w:val="00EC35D9"/>
    <w:rsid w:val="00EE19B8"/>
    <w:rsid w:val="00EE5176"/>
    <w:rsid w:val="00EE7D9F"/>
    <w:rsid w:val="00EF6803"/>
    <w:rsid w:val="00F0040A"/>
    <w:rsid w:val="00F04578"/>
    <w:rsid w:val="00F05E2D"/>
    <w:rsid w:val="00F06796"/>
    <w:rsid w:val="00F125A6"/>
    <w:rsid w:val="00F15006"/>
    <w:rsid w:val="00F164B3"/>
    <w:rsid w:val="00F3112F"/>
    <w:rsid w:val="00F351EC"/>
    <w:rsid w:val="00F43FCD"/>
    <w:rsid w:val="00F50D84"/>
    <w:rsid w:val="00F56CB5"/>
    <w:rsid w:val="00F57042"/>
    <w:rsid w:val="00F57225"/>
    <w:rsid w:val="00F616C3"/>
    <w:rsid w:val="00F62B2E"/>
    <w:rsid w:val="00F65034"/>
    <w:rsid w:val="00F72E59"/>
    <w:rsid w:val="00F73A87"/>
    <w:rsid w:val="00F774DB"/>
    <w:rsid w:val="00F80DE7"/>
    <w:rsid w:val="00F83F88"/>
    <w:rsid w:val="00F91762"/>
    <w:rsid w:val="00F94512"/>
    <w:rsid w:val="00FA309D"/>
    <w:rsid w:val="00FA3981"/>
    <w:rsid w:val="00FA497E"/>
    <w:rsid w:val="00FB2DE4"/>
    <w:rsid w:val="00FB7BE8"/>
    <w:rsid w:val="00FC5ECA"/>
    <w:rsid w:val="00FC6A56"/>
    <w:rsid w:val="00FD4F0A"/>
    <w:rsid w:val="00FD5922"/>
    <w:rsid w:val="00FD7739"/>
    <w:rsid w:val="00FE1F44"/>
    <w:rsid w:val="00FE3295"/>
    <w:rsid w:val="00FF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2">
    <w:name w:val="nadpis2"/>
    <w:basedOn w:val="nadpis"/>
    <w:autoRedefine/>
    <w:rsid w:val="00832ADF"/>
    <w:rPr>
      <w:b w:val="0"/>
      <w:caps w:val="0"/>
      <w:szCs w:val="22"/>
    </w:rPr>
  </w:style>
  <w:style w:type="paragraph" w:styleId="Zkladntext">
    <w:name w:val="Body Text"/>
    <w:basedOn w:val="text"/>
    <w:link w:val="ZkladntextChar"/>
    <w:rsid w:val="00832ADF"/>
    <w:pPr>
      <w:widowControl w:val="0"/>
      <w:spacing w:after="120"/>
      <w:jc w:val="both"/>
    </w:pPr>
    <w:rPr>
      <w:bCs/>
      <w:noProof/>
      <w:sz w:val="22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832ADF"/>
    <w:rPr>
      <w:rFonts w:ascii="Arial" w:hAnsi="Arial"/>
      <w:bCs/>
      <w:noProof/>
      <w:sz w:val="22"/>
      <w:lang w:val="x-none" w:eastAsia="en-US"/>
    </w:rPr>
  </w:style>
  <w:style w:type="paragraph" w:customStyle="1" w:styleId="Normal">
    <w:name w:val="[Normal]"/>
    <w:rsid w:val="00832A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2">
    <w:name w:val="nadpis2"/>
    <w:basedOn w:val="nadpis"/>
    <w:autoRedefine/>
    <w:rsid w:val="00832ADF"/>
    <w:rPr>
      <w:b w:val="0"/>
      <w:caps w:val="0"/>
      <w:szCs w:val="22"/>
    </w:rPr>
  </w:style>
  <w:style w:type="paragraph" w:styleId="Zkladntext">
    <w:name w:val="Body Text"/>
    <w:basedOn w:val="text"/>
    <w:link w:val="ZkladntextChar"/>
    <w:rsid w:val="00832ADF"/>
    <w:pPr>
      <w:widowControl w:val="0"/>
      <w:spacing w:after="120"/>
      <w:jc w:val="both"/>
    </w:pPr>
    <w:rPr>
      <w:bCs/>
      <w:noProof/>
      <w:sz w:val="22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832ADF"/>
    <w:rPr>
      <w:rFonts w:ascii="Arial" w:hAnsi="Arial"/>
      <w:bCs/>
      <w:noProof/>
      <w:sz w:val="22"/>
      <w:lang w:val="x-none" w:eastAsia="en-US"/>
    </w:rPr>
  </w:style>
  <w:style w:type="paragraph" w:customStyle="1" w:styleId="Normal">
    <w:name w:val="[Normal]"/>
    <w:rsid w:val="00832A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ZapisZM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366E1-028F-4947-B378-6C5FE3A1B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ZapisZM2</Template>
  <TotalTime>1743</TotalTime>
  <Pages>37</Pages>
  <Words>11844</Words>
  <Characters>67974</Characters>
  <Application>Microsoft Office Word</Application>
  <DocSecurity>0</DocSecurity>
  <Lines>566</Lines>
  <Paragraphs>159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Program13</vt:lpstr>
    </vt:vector>
  </TitlesOfParts>
  <Company>Inflex, s.r.o.</Company>
  <LinksUpToDate>false</LinksUpToDate>
  <CharactersWithSpaces>79659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Program13</dc:title>
  <dc:creator>Stašková Vendula</dc:creator>
  <cp:lastModifiedBy>Stašková Vendula</cp:lastModifiedBy>
  <cp:revision>42</cp:revision>
  <cp:lastPrinted>2016-05-09T11:09:00Z</cp:lastPrinted>
  <dcterms:created xsi:type="dcterms:W3CDTF">2016-05-02T08:29:00Z</dcterms:created>
  <dcterms:modified xsi:type="dcterms:W3CDTF">2016-05-09T11:09:00Z</dcterms:modified>
</cp:coreProperties>
</file>