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AF03DB" w:rsidRDefault="00D77E16" w:rsidP="000F7ADA">
      <w:pPr>
        <w:pStyle w:val="Zastupitelstvonadpisusnesen"/>
      </w:pPr>
      <w:r w:rsidRPr="00AF03DB">
        <w:t xml:space="preserve">USNESENÍ z </w:t>
      </w:r>
      <w:r w:rsidR="00205DB0" w:rsidRPr="00AF03DB">
        <w:rPr>
          <w:lang w:val="en-US"/>
        </w:rPr>
        <w:t>20</w:t>
      </w:r>
      <w:r w:rsidR="00010DF0" w:rsidRPr="00AF03DB">
        <w:t xml:space="preserve">. </w:t>
      </w:r>
      <w:r w:rsidR="00205DB0" w:rsidRPr="00AF03DB">
        <w:t>zasedání Zastupitelstva</w:t>
      </w:r>
      <w:r w:rsidR="00010DF0" w:rsidRPr="00AF03DB">
        <w:t xml:space="preserve"> Olomouckého kraje</w:t>
      </w:r>
      <w:r w:rsidR="003611C3" w:rsidRPr="00AF03DB">
        <w:br/>
      </w:r>
      <w:r w:rsidR="00205DB0" w:rsidRPr="00AF03DB">
        <w:t>konaného</w:t>
      </w:r>
      <w:r w:rsidRPr="00AF03DB">
        <w:t xml:space="preserve"> dne </w:t>
      </w:r>
      <w:r w:rsidR="00205DB0" w:rsidRPr="00AF03DB">
        <w:t>11. 3. 2016</w:t>
      </w:r>
    </w:p>
    <w:p w:rsidR="00D77E16" w:rsidRPr="00AF03DB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205DB0">
        <w:tc>
          <w:tcPr>
            <w:tcW w:w="961" w:type="pct"/>
            <w:gridSpan w:val="2"/>
            <w:tcBorders>
              <w:bottom w:val="nil"/>
            </w:tcBorders>
          </w:tcPr>
          <w:p w:rsidR="00D77E16" w:rsidRPr="00AF03DB" w:rsidRDefault="00205DB0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AF03DB" w:rsidRDefault="00205DB0" w:rsidP="00D41E4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Zahájení, volba pracovních komisí a ověřovatelů zápisu, schválení programu zasedání</w:t>
            </w:r>
          </w:p>
        </w:tc>
      </w:tr>
      <w:tr w:rsidR="00AF03DB" w:rsidRPr="00AF03DB" w:rsidTr="00205D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AF03DB" w:rsidRDefault="00205DB0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205D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AF03DB" w:rsidRDefault="00205DB0" w:rsidP="00E64619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AF03DB" w:rsidRDefault="00205DB0" w:rsidP="00205DB0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</w:t>
            </w:r>
            <w:r w:rsidR="00531942">
              <w:t xml:space="preserve">upravenou </w:t>
            </w:r>
            <w:r w:rsidRPr="00AF03DB">
              <w:t>důvodovou zprávu</w:t>
            </w:r>
          </w:p>
        </w:tc>
      </w:tr>
      <w:tr w:rsidR="00AF03DB" w:rsidRPr="00AF03DB" w:rsidTr="00205D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205DB0" w:rsidP="00E64619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205DB0" w:rsidP="0017679C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</w:t>
            </w:r>
            <w:r w:rsidR="0017679C" w:rsidRPr="00AF03DB">
              <w:t>upravený</w:t>
            </w:r>
            <w:r w:rsidR="00740BE6" w:rsidRPr="00AF03DB">
              <w:t xml:space="preserve"> </w:t>
            </w:r>
            <w:r w:rsidRPr="00AF03DB">
              <w:t>program 20. zasedání Zastupitelstva Olomouckého kraje konaného dne 11. 3. 2016</w:t>
            </w:r>
          </w:p>
        </w:tc>
      </w:tr>
      <w:tr w:rsidR="00AF03DB" w:rsidRPr="00AF03DB" w:rsidTr="00205D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AF03DB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205DB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AF03DB" w:rsidRDefault="00D77E16" w:rsidP="00E64619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AF03DB" w:rsidRDefault="00205DB0" w:rsidP="00E64619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D77E16" w:rsidRPr="00AF03DB" w:rsidTr="00205DB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AF03DB" w:rsidRDefault="00D77E16" w:rsidP="00E64619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AF03DB" w:rsidRDefault="00205DB0" w:rsidP="00E64619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</w:tr>
    </w:tbl>
    <w:p w:rsidR="005F15E9" w:rsidRPr="00AF03DB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891FB2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891FB2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891FB2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Kontrola plnění usnesení Zastupitelstva Olomouckého kraje</w:t>
            </w:r>
          </w:p>
        </w:tc>
      </w:tr>
      <w:tr w:rsidR="00AF03DB" w:rsidRPr="00AF03DB" w:rsidTr="00891F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891FB2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891F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891FB2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891FB2" w:rsidP="00891FB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zprávu o kontrole plnění usnesení Zastupitelstva Olomouckého kraje ke dni 22. 2. 2016 dle důvodové zprávy</w:t>
            </w:r>
          </w:p>
        </w:tc>
      </w:tr>
      <w:tr w:rsidR="00AF03DB" w:rsidRPr="00AF03DB" w:rsidTr="00891F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1FB2" w:rsidRPr="00AF03DB" w:rsidRDefault="00891FB2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1FB2" w:rsidRPr="00AF03DB" w:rsidRDefault="00891FB2" w:rsidP="00891FB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aktualizaci Seznamu dotačních programů Olomouckého kraje pro rok 2016 dle Přílohy č. 1</w:t>
            </w:r>
          </w:p>
        </w:tc>
      </w:tr>
      <w:tr w:rsidR="00AF03DB" w:rsidRPr="00AF03DB" w:rsidTr="00891F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891F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891FB2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891F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891FB2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9F3115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9F3115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9F3115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Zpráva o činnosti Rady Olomouckého kraje za uplynulé období</w:t>
            </w:r>
          </w:p>
        </w:tc>
      </w:tr>
      <w:tr w:rsidR="00AF03DB" w:rsidRPr="00AF03DB" w:rsidTr="009F31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9F3115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9F31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9F311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9F3115" w:rsidP="009F311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zprávu o činnosti Rady Olomouckého kraje </w:t>
            </w:r>
            <w:r w:rsidR="00C241DF">
              <w:br/>
            </w:r>
            <w:r w:rsidRPr="00AF03DB">
              <w:t>za uplynulé období</w:t>
            </w:r>
          </w:p>
        </w:tc>
      </w:tr>
      <w:tr w:rsidR="00AF03DB" w:rsidRPr="00AF03DB" w:rsidTr="009F311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9F311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9F311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9F311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9F311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B94269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B94269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B94269" w:rsidP="008E1A9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Rozpočet Olomouckého kraje 2016 </w:t>
            </w:r>
            <w:r w:rsidR="008E1A94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rozpočtové změny</w:t>
            </w:r>
          </w:p>
        </w:tc>
      </w:tr>
      <w:tr w:rsidR="00AF03DB" w:rsidRPr="00AF03DB" w:rsidTr="00B942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B94269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B942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B9426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94269" w:rsidRPr="00AF03DB" w:rsidRDefault="00B94269" w:rsidP="00B9426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</w:t>
            </w:r>
          </w:p>
          <w:p w:rsidR="00B94269" w:rsidRPr="00AF03DB" w:rsidRDefault="00B94269" w:rsidP="00B94269">
            <w:pPr>
              <w:pStyle w:val="Normal"/>
              <w:spacing w:after="119"/>
              <w:jc w:val="both"/>
            </w:pPr>
            <w:r w:rsidRPr="00AF03DB">
              <w:t>a) důvodovou zprávu</w:t>
            </w:r>
          </w:p>
          <w:p w:rsidR="00205DB0" w:rsidRPr="00AF03DB" w:rsidRDefault="00B94269" w:rsidP="00B94269">
            <w:pPr>
              <w:pStyle w:val="Normal"/>
              <w:spacing w:after="119"/>
              <w:jc w:val="both"/>
            </w:pPr>
            <w:r w:rsidRPr="00AF03DB">
              <w:t>b) rozpočtové změny v Příloze č. 1</w:t>
            </w:r>
          </w:p>
        </w:tc>
      </w:tr>
      <w:tr w:rsidR="00AF03DB" w:rsidRPr="00AF03DB" w:rsidTr="00B9426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B9426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B9426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B9426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B9426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4.1.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432FBD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432FBD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lastRenderedPageBreak/>
              <w:t>UZ/20/5/2016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432FBD" w:rsidP="008E1A9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Rozpočet Olomouckého kraje 2016 </w:t>
            </w:r>
            <w:r w:rsidR="008E1A94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rozpočtové změny DODATEK</w:t>
            </w:r>
          </w:p>
        </w:tc>
      </w:tr>
      <w:tr w:rsidR="00AF03DB" w:rsidRPr="00AF03DB" w:rsidTr="00432F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432FBD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432F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432FBD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2FBD" w:rsidRPr="00AF03DB" w:rsidRDefault="00432FBD" w:rsidP="00432FBD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</w:t>
            </w:r>
          </w:p>
          <w:p w:rsidR="00432FBD" w:rsidRPr="00AF03DB" w:rsidRDefault="00432FBD" w:rsidP="00432FBD">
            <w:pPr>
              <w:pStyle w:val="Normal"/>
              <w:spacing w:after="119"/>
              <w:jc w:val="both"/>
            </w:pPr>
            <w:r w:rsidRPr="00AF03DB">
              <w:t>a) důvodovou zprávu</w:t>
            </w:r>
          </w:p>
          <w:p w:rsidR="00205DB0" w:rsidRPr="00AF03DB" w:rsidRDefault="00432FBD" w:rsidP="00432FBD">
            <w:pPr>
              <w:pStyle w:val="Normal"/>
              <w:spacing w:after="119"/>
              <w:jc w:val="both"/>
            </w:pPr>
            <w:r w:rsidRPr="00AF03DB">
              <w:t>b) rozpočtové změny v Příloze č. 1</w:t>
            </w:r>
          </w:p>
        </w:tc>
      </w:tr>
      <w:tr w:rsidR="00AF03DB" w:rsidRPr="00AF03DB" w:rsidTr="00432F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2FBD" w:rsidRPr="00AF03DB" w:rsidRDefault="00432FBD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32FBD" w:rsidRPr="00AF03DB" w:rsidRDefault="00432FBD" w:rsidP="00432FBD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rozpočtové změny v Příloze č. 2</w:t>
            </w:r>
          </w:p>
        </w:tc>
      </w:tr>
      <w:tr w:rsidR="00AF03DB" w:rsidRPr="00AF03DB" w:rsidTr="00432F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432F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432FBD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432F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432FBD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4.1.1.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233C16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233C16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233C16" w:rsidP="007E3A1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Rozpočet Olomouckého kraje 2016 </w:t>
            </w:r>
            <w:r w:rsidR="007E3A14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účelové dotace ze státního rozpočtu obcím Olomouckého kraje</w:t>
            </w:r>
          </w:p>
        </w:tc>
      </w:tr>
      <w:tr w:rsidR="00AF03DB" w:rsidRPr="00AF03DB" w:rsidTr="00233C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233C16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233C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233C1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3C16" w:rsidRPr="00AF03DB" w:rsidRDefault="00233C16" w:rsidP="00233C16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</w:t>
            </w:r>
          </w:p>
          <w:p w:rsidR="00233C16" w:rsidRPr="00AF03DB" w:rsidRDefault="00233C16" w:rsidP="00233C16">
            <w:pPr>
              <w:pStyle w:val="Normal"/>
              <w:spacing w:after="119"/>
              <w:jc w:val="both"/>
            </w:pPr>
            <w:r w:rsidRPr="00AF03DB">
              <w:t>a) důvodovou zprávu</w:t>
            </w:r>
          </w:p>
          <w:p w:rsidR="00205DB0" w:rsidRPr="00AF03DB" w:rsidRDefault="00233C16" w:rsidP="00233C16">
            <w:pPr>
              <w:pStyle w:val="Normal"/>
              <w:spacing w:after="119"/>
              <w:jc w:val="both"/>
            </w:pPr>
            <w:r w:rsidRPr="00AF03DB">
              <w:t xml:space="preserve">b) poskytnutí dotací ze státního rozpočtu obcím Olomouckého kraje </w:t>
            </w:r>
            <w:r w:rsidR="00C241DF">
              <w:br/>
            </w:r>
            <w:r w:rsidRPr="00AF03DB">
              <w:t>dle důvodové zprávy</w:t>
            </w:r>
          </w:p>
        </w:tc>
      </w:tr>
      <w:tr w:rsidR="00AF03DB" w:rsidRPr="00AF03DB" w:rsidTr="00233C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233C1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33C1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233C1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233C1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4.2.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017EDE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017EDE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017EDE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Dodatek č. 19 zřizovací listiny Správy silnic Olomouckého kraje, příspěvkové organizace</w:t>
            </w:r>
          </w:p>
        </w:tc>
      </w:tr>
      <w:tr w:rsidR="00AF03DB" w:rsidRPr="00AF03DB" w:rsidTr="00017E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017EDE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017E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017EDE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017EDE" w:rsidP="00017EDE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017E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7EDE" w:rsidRPr="00AF03DB" w:rsidRDefault="00017EDE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7EDE" w:rsidRPr="00AF03DB" w:rsidRDefault="00017EDE" w:rsidP="00017EDE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Dodatek č. 19 zřizovací listiny Správy silnic Olomouckého kraje, příspěvkové organizace, IČ: 70960399, Lipenská 120, 772 11 Olomouc dle Přílohy č. 1 důvodové zprávy</w:t>
            </w:r>
          </w:p>
        </w:tc>
      </w:tr>
      <w:tr w:rsidR="00AF03DB" w:rsidRPr="00AF03DB" w:rsidTr="00017E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7EDE" w:rsidRPr="00AF03DB" w:rsidRDefault="00017EDE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7EDE" w:rsidRPr="00AF03DB" w:rsidRDefault="00017EDE" w:rsidP="00017EDE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dodatek dle bodu 2 usnesení</w:t>
            </w:r>
          </w:p>
        </w:tc>
      </w:tr>
      <w:tr w:rsidR="00AF03DB" w:rsidRPr="00AF03DB" w:rsidTr="00017E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7EDE" w:rsidRPr="00AF03DB" w:rsidRDefault="00017EDE" w:rsidP="00017EDE">
            <w:r w:rsidRPr="00AF03DB">
              <w:t>O: Ing. Jiří Rozbořil, hejtman Olomouckého kraje</w:t>
            </w:r>
          </w:p>
        </w:tc>
      </w:tr>
      <w:tr w:rsidR="00AF03DB" w:rsidRPr="00AF03DB" w:rsidTr="00017E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017E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017EDE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017E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017EDE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0839E8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0839E8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0839E8" w:rsidP="007E3A1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Majetkoprávní záležitosti </w:t>
            </w:r>
            <w:r w:rsidR="007E3A14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věcná břemena</w:t>
            </w:r>
          </w:p>
        </w:tc>
      </w:tr>
      <w:tr w:rsidR="00AF03DB" w:rsidRPr="00AF03DB" w:rsidTr="000839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0839E8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083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0839E8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0839E8" w:rsidP="000839E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083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39E8" w:rsidRPr="00AF03DB" w:rsidRDefault="000839E8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094B" w:rsidRPr="00AF03DB" w:rsidRDefault="000839E8" w:rsidP="000839E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revokuje</w:t>
            </w:r>
            <w:r w:rsidRPr="00AF03DB">
              <w:t xml:space="preserve"> </w:t>
            </w:r>
          </w:p>
          <w:p w:rsidR="000839E8" w:rsidRPr="00AF03DB" w:rsidRDefault="000839E8" w:rsidP="000839E8">
            <w:pPr>
              <w:pStyle w:val="Normal"/>
              <w:spacing w:after="119"/>
              <w:jc w:val="both"/>
            </w:pPr>
            <w:proofErr w:type="gramStart"/>
            <w:r w:rsidRPr="00AF03DB">
              <w:t>2.1</w:t>
            </w:r>
            <w:proofErr w:type="gramEnd"/>
            <w:r w:rsidRPr="00AF03DB">
              <w:t>.</w:t>
            </w:r>
            <w:r w:rsidRPr="00AF03DB">
              <w:tab/>
              <w:t xml:space="preserve">usnesení Zastupitelstva Olomouckého kraje č. UZ/18/47/2015, bod 3.9, ze dne 18. 12. 2015 ve věci uzavření smlouvy o budoucí smlouvě o zřízení věcného břemene k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1126/1 v katastrálním území Šumperk, obec Šumperk, spočívajícího v právu zřídit a provozovat na předmětném pozemku vedení plynovodní přípojky a v právu vstupovat a vjíždět na předmětný pozemek v souvislosti se zřizováním, stavebními úpravami, opravami, provozování a odstraňováním tohoto zařízení mezi Olomouckým krajem jako budoucím povinným z věcného břemene a společností RWE </w:t>
            </w:r>
            <w:r w:rsidR="007E3A14" w:rsidRPr="00AF03DB">
              <w:t> </w:t>
            </w:r>
            <w:proofErr w:type="spellStart"/>
            <w:r w:rsidRPr="00AF03DB">
              <w:t>GasNet</w:t>
            </w:r>
            <w:proofErr w:type="spellEnd"/>
            <w:r w:rsidRPr="00AF03DB">
              <w:t>, s.r.o., IČ: 27295567, jako budoucím oprávněným z věcného břemene z důvodu změny výše jednorázové úhrady za zřízení věcného břemene</w:t>
            </w:r>
          </w:p>
          <w:p w:rsidR="000839E8" w:rsidRPr="00AF03DB" w:rsidRDefault="000839E8" w:rsidP="0055094B">
            <w:pPr>
              <w:pStyle w:val="Normal"/>
              <w:spacing w:after="119"/>
              <w:jc w:val="both"/>
            </w:pPr>
            <w:proofErr w:type="gramStart"/>
            <w:r w:rsidRPr="00AF03DB">
              <w:t>2.2</w:t>
            </w:r>
            <w:proofErr w:type="gramEnd"/>
            <w:r w:rsidRPr="00AF03DB">
              <w:t>.</w:t>
            </w:r>
            <w:r w:rsidRPr="00AF03DB">
              <w:tab/>
              <w:t xml:space="preserve">usnesení Zastupitelstva Olomouckého kraje č. UZ/11/24/2014 ze dne </w:t>
            </w:r>
            <w:r w:rsidR="007E3A14" w:rsidRPr="00AF03DB">
              <w:t> </w:t>
            </w:r>
            <w:r w:rsidRPr="00AF03DB">
              <w:t xml:space="preserve">20. 6. 2014, bod 2.3, ve věci  uzavření smlouvy o budoucí smlouvě o </w:t>
            </w:r>
            <w:r w:rsidR="007E3A14" w:rsidRPr="00AF03DB">
              <w:t> </w:t>
            </w:r>
            <w:r w:rsidRPr="00AF03DB">
              <w:t xml:space="preserve">zřízení věcného břemene k částem pozemků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1990/22,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7E3A14" w:rsidRPr="00AF03DB">
              <w:t> </w:t>
            </w:r>
            <w:r w:rsidRPr="00AF03DB">
              <w:t xml:space="preserve">1990/23,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1990/24,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1990/27 a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1990/29,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</w:t>
            </w:r>
            <w:r w:rsidR="007E3A14" w:rsidRPr="00AF03DB">
              <w:t> </w:t>
            </w:r>
            <w:r w:rsidRPr="00AF03DB">
              <w:t xml:space="preserve">obci Šumperk, spočívajícího v právu zřídit a provozovat na předmětných pozemcích plynárenské zařízení včetně jeho příslušenství a v právu vstupovat a vjíždět na předmětné pozemky v souvislosti se zřizováním, stavebními úpravami, opravami, provozováním a odstraňováním tohoto zařízení, mezi Olomouckým krajem jako budoucím povinným z věcného břemene a </w:t>
            </w:r>
            <w:r w:rsidR="007E3A14" w:rsidRPr="00AF03DB">
              <w:t> </w:t>
            </w:r>
            <w:r w:rsidRPr="00AF03DB">
              <w:t xml:space="preserve">společností RWE </w:t>
            </w:r>
            <w:proofErr w:type="spellStart"/>
            <w:r w:rsidRPr="00AF03DB">
              <w:t>GasNet</w:t>
            </w:r>
            <w:proofErr w:type="spellEnd"/>
            <w:r w:rsidRPr="00AF03DB">
              <w:t>, s.r.o., IČ: 27295567, jako budoucím oprávněným z věcného břemene z důvodu, že na předmětných pozemcích již vázne zákonné věcné břemeno a smlouva o budoucí smlouvě o zřízení věcného břemene nebude uzavírána</w:t>
            </w:r>
          </w:p>
        </w:tc>
      </w:tr>
      <w:tr w:rsidR="00AF03DB" w:rsidRPr="00AF03DB" w:rsidTr="00083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39E8" w:rsidRPr="00AF03DB" w:rsidRDefault="000839E8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3A14" w:rsidRPr="00AF03DB" w:rsidRDefault="009F2ED6" w:rsidP="000839E8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AF03DB">
              <w:rPr>
                <w:b/>
                <w:spacing w:val="70"/>
              </w:rPr>
              <w:t>s</w:t>
            </w:r>
            <w:r w:rsidR="000839E8" w:rsidRPr="00AF03DB">
              <w:rPr>
                <w:b/>
                <w:spacing w:val="70"/>
              </w:rPr>
              <w:t>chvaluje</w:t>
            </w:r>
          </w:p>
          <w:p w:rsidR="000839E8" w:rsidRPr="00AF03DB" w:rsidRDefault="000839E8" w:rsidP="000839E8">
            <w:pPr>
              <w:pStyle w:val="Normal"/>
              <w:spacing w:after="119"/>
              <w:jc w:val="both"/>
            </w:pPr>
            <w:r w:rsidRPr="00AF03DB">
              <w:t xml:space="preserve"> </w:t>
            </w:r>
            <w:proofErr w:type="gramStart"/>
            <w:r w:rsidRPr="00AF03DB">
              <w:t>3.1</w:t>
            </w:r>
            <w:proofErr w:type="gramEnd"/>
            <w:r w:rsidRPr="00AF03DB">
              <w:t>.</w:t>
            </w:r>
            <w:r w:rsidRPr="00AF03DB">
              <w:tab/>
              <w:t xml:space="preserve">uzavření smlouvy o budoucí smlouvě o zřízení věcného břemene k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1126/1, jehož součástí je budova č. p. 950, vše v </w:t>
            </w:r>
            <w:r w:rsidR="007E3A14" w:rsidRPr="00AF03DB">
              <w:t> </w:t>
            </w:r>
            <w:r w:rsidRPr="00AF03DB">
              <w:t xml:space="preserve">katastrálním území Šumperk, obec Šumperk, spočívajícího v právu zřídit a </w:t>
            </w:r>
            <w:r w:rsidR="007E3A14" w:rsidRPr="00AF03DB">
              <w:t> </w:t>
            </w:r>
            <w:r w:rsidRPr="00AF03DB">
              <w:t xml:space="preserve">provozovat na předmětném pozemku vedení plynovodní přípojky a v právu vstupovat a vjíždět na předmětný pozemek v souvislosti se zřizováním, stavebními úpravami, opravami, provozování a odstraňováním tohoto zařízení mezi Olomouckým krajem jako budoucím povinným z věcného břemene a </w:t>
            </w:r>
            <w:r w:rsidR="007E3A14" w:rsidRPr="00AF03DB">
              <w:t> </w:t>
            </w:r>
            <w:r w:rsidRPr="00AF03DB">
              <w:t xml:space="preserve">společností RWE </w:t>
            </w:r>
            <w:proofErr w:type="spellStart"/>
            <w:r w:rsidRPr="00AF03DB">
              <w:t>GasNet</w:t>
            </w:r>
            <w:proofErr w:type="spellEnd"/>
            <w:r w:rsidRPr="00AF03DB">
              <w:t xml:space="preserve">, s.r.o., IČ: 27295567, jako budoucím oprávněným z věcného břemene. Smlouva o zřízení věcného břemene bude uzavřena nejpozději do jednoho roku ode dne ukončení stavebních prací na stavbě „Modernizace kotelny hlavní budovy školy VOŠ a SPŠ Šumperk Přeložka STL plynovodní přípojky“. Věcné břemeno bude zřízeno na dobu neurčitou za jednorázovou úhradu ve výši 500 Kč, navýšenou o příslušnou platnou sazbu DPH.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nemovitostí.  </w:t>
            </w:r>
          </w:p>
          <w:p w:rsidR="000839E8" w:rsidRPr="00AF03DB" w:rsidRDefault="000839E8" w:rsidP="000839E8">
            <w:pPr>
              <w:pStyle w:val="Normal"/>
              <w:spacing w:after="119"/>
              <w:jc w:val="both"/>
            </w:pPr>
            <w:proofErr w:type="gramStart"/>
            <w:r w:rsidRPr="00AF03DB">
              <w:t>3.2</w:t>
            </w:r>
            <w:proofErr w:type="gramEnd"/>
            <w:r w:rsidRPr="00AF03DB">
              <w:t>.</w:t>
            </w:r>
            <w:r w:rsidRPr="00AF03DB">
              <w:tab/>
              <w:t xml:space="preserve">uzavření smlouvy o budoucí smlouvě o zřízení věcného břemene k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204/1 v katastrálním území Dolní Temenice, obec Šumperk, spočívajícího v právu umístění a provozování venkovního vedení NN, včetně plastového pilíře, v právu vstupovat a vjíždět v nezbytném rozsahu dopravními a mechanizačními prostředky na předmětný pozemek v souvislosti se zřízením, </w:t>
            </w:r>
            <w:r w:rsidRPr="00AF03DB">
              <w:lastRenderedPageBreak/>
              <w:t xml:space="preserve">provozem, údržbou, opravami, změnami nebo odstraňováním tohoto zařízení mezi Olomouckým krajem jako budoucím povinným z věcného břemene a </w:t>
            </w:r>
            <w:r w:rsidR="00082FDD" w:rsidRPr="00AF03DB">
              <w:t> </w:t>
            </w:r>
            <w:r w:rsidRPr="00AF03DB">
              <w:t xml:space="preserve">společností ČEZ Distribuce, a.s. IČ: 24729035, jako budoucím oprávněným z věcného břemene. Smlouva o zřízení věcného břemene bude uzavřena nejpozději do 1 roku ode dne ukončení stavebních prací na stavbě „Šumperk </w:t>
            </w:r>
            <w:r w:rsidR="00082FDD" w:rsidRPr="00AF03DB">
              <w:t>–</w:t>
            </w:r>
            <w:r w:rsidRPr="00AF03DB">
              <w:t xml:space="preserve"> Zemědělská, </w:t>
            </w:r>
            <w:proofErr w:type="spellStart"/>
            <w:proofErr w:type="gramStart"/>
            <w:r w:rsidRPr="00AF03DB">
              <w:t>p.č</w:t>
            </w:r>
            <w:proofErr w:type="spellEnd"/>
            <w:r w:rsidRPr="00AF03DB">
              <w:t>.</w:t>
            </w:r>
            <w:proofErr w:type="gramEnd"/>
            <w:r w:rsidRPr="00AF03DB">
              <w:t xml:space="preserve"> 96/2, Frank, nové </w:t>
            </w:r>
            <w:proofErr w:type="spellStart"/>
            <w:r w:rsidRPr="00AF03DB">
              <w:t>NNk</w:t>
            </w:r>
            <w:proofErr w:type="spellEnd"/>
            <w:r w:rsidRPr="00AF03DB">
              <w:t xml:space="preserve">“. Věcné břemeno bude zřízeno na dobu neurčitou za jednorázovou úhradu stanovenou znaleckým posudkem dle právních předpisů pro oceňování majetku, účinných ke dni uzavření řádné smlouvy o zřízení věcného břemene, navýšenou o příslušnou platnou sazbu DPH.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nemovitostí. </w:t>
            </w:r>
          </w:p>
          <w:p w:rsidR="000839E8" w:rsidRPr="00AF03DB" w:rsidRDefault="000839E8" w:rsidP="000839E8">
            <w:pPr>
              <w:pStyle w:val="Normal"/>
              <w:spacing w:after="119"/>
              <w:jc w:val="both"/>
            </w:pPr>
            <w:proofErr w:type="gramStart"/>
            <w:r w:rsidRPr="00AF03DB">
              <w:t>3.3</w:t>
            </w:r>
            <w:proofErr w:type="gramEnd"/>
            <w:r w:rsidRPr="00AF03DB">
              <w:t>.</w:t>
            </w:r>
            <w:r w:rsidRPr="00AF03DB">
              <w:tab/>
              <w:t xml:space="preserve">uzavření smlouvy o zřízení věcného břemene - služebnosti k částem pozemků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392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393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394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082FDD" w:rsidRPr="00AF03DB">
              <w:t> </w:t>
            </w:r>
            <w:r w:rsidRPr="00AF03DB">
              <w:t xml:space="preserve">395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a nádvoří a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396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 a obci Jeseník, ve vlastnictví Olomouckého kraje, v hospodaření Gymnázia, Jeseník, Komenského 281, příspěvkové organizace, spočívajícího v právu umístění a </w:t>
            </w:r>
            <w:r w:rsidR="00082FDD" w:rsidRPr="00AF03DB">
              <w:t> </w:t>
            </w:r>
            <w:r w:rsidRPr="00AF03DB">
              <w:t xml:space="preserve">provozování izolovaného kabelu NN na (v) části předmětných pozemků a </w:t>
            </w:r>
            <w:r w:rsidR="00082FDD" w:rsidRPr="00AF03DB">
              <w:t> </w:t>
            </w:r>
            <w:r w:rsidRPr="00AF03DB">
              <w:t xml:space="preserve">v </w:t>
            </w:r>
            <w:r w:rsidR="00082FDD" w:rsidRPr="00AF03DB">
              <w:t> </w:t>
            </w:r>
            <w:r w:rsidRPr="00AF03DB">
              <w:t xml:space="preserve">právu vstupovat a vjíždět na předmětné pozemky v souvislosti s opravami, údržbou, změnami nebo odstraňováním tohoto zařízení ve smyslu zákona č. </w:t>
            </w:r>
            <w:r w:rsidR="00082FDD" w:rsidRPr="00AF03DB">
              <w:t> </w:t>
            </w:r>
            <w:r w:rsidRPr="00AF03DB">
              <w:t>458/2000 Sb., v platném znění, v rozsahu dle geometrického plánu</w:t>
            </w:r>
            <w:r w:rsidR="00041539" w:rsidRPr="00AF03DB">
              <w:t>  </w:t>
            </w:r>
            <w:r w:rsidRPr="00AF03DB">
              <w:t>č.</w:t>
            </w:r>
            <w:r w:rsidR="00082FDD" w:rsidRPr="00AF03DB">
              <w:t xml:space="preserve">  </w:t>
            </w:r>
            <w:r w:rsidRPr="00AF03DB">
              <w:t xml:space="preserve">6525-221/2015 ze dne 7. 12. 2015, mezi Olomouckým krajem jako povinným z věcného břemene a společností ČEZ Distribuce, a. s., IČ: </w:t>
            </w:r>
            <w:r w:rsidR="00041539" w:rsidRPr="00AF03DB">
              <w:t> </w:t>
            </w:r>
            <w:r w:rsidRPr="00AF03DB">
              <w:t>24729035, jako oprávněným z věcného břemene. Věcné břemeno bude zřízeno na dobu neurčitou za jednorázovou úhradu ve výši 2 990 Kč, navýšenou o příslušnou platnou sazbu DPH. Oprávněný z věcného břemene uhradí veškeré náklady spojené se zřízením věcného břemene</w:t>
            </w:r>
            <w:r w:rsidR="00041539" w:rsidRPr="00AF03DB">
              <w:t>,</w:t>
            </w:r>
            <w:r w:rsidRPr="00AF03DB">
              <w:t xml:space="preserve"> včetně správního poplatku k návrhu na vklad práva do katastru nemovitostí.</w:t>
            </w:r>
          </w:p>
          <w:p w:rsidR="000839E8" w:rsidRPr="00AF03DB" w:rsidRDefault="000839E8" w:rsidP="00041539">
            <w:pPr>
              <w:pStyle w:val="Normal"/>
              <w:spacing w:after="119"/>
              <w:jc w:val="both"/>
            </w:pPr>
            <w:r w:rsidRPr="00AF03DB">
              <w:t>3.4.</w:t>
            </w:r>
            <w:r w:rsidRPr="00AF03DB">
              <w:tab/>
              <w:t>uzavření smlouvy o budoucí smlouvě o zřízení věcného břemene</w:t>
            </w:r>
            <w:r w:rsidR="00041539" w:rsidRPr="00AF03DB">
              <w:t>–</w:t>
            </w:r>
            <w:r w:rsidRPr="00AF03DB">
              <w:t xml:space="preserve"> služebnosti na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6845 vodní plocha v </w:t>
            </w:r>
            <w:proofErr w:type="spellStart"/>
            <w:proofErr w:type="gramStart"/>
            <w:r w:rsidRPr="00AF03DB">
              <w:t>k.ú</w:t>
            </w:r>
            <w:proofErr w:type="spellEnd"/>
            <w:r w:rsidRPr="00AF03DB">
              <w:t>.</w:t>
            </w:r>
            <w:proofErr w:type="gramEnd"/>
            <w:r w:rsidRPr="00AF03DB">
              <w:t xml:space="preserve"> Němčice nad Hanou, obec Němčice nad Hanou, spočívajícího v právu zřízení, umístění a </w:t>
            </w:r>
            <w:r w:rsidR="00041539" w:rsidRPr="00AF03DB">
              <w:t> </w:t>
            </w:r>
            <w:r w:rsidRPr="00AF03DB">
              <w:t xml:space="preserve">provozování stavebního objektu „SO 203 </w:t>
            </w:r>
            <w:r w:rsidR="00041539" w:rsidRPr="00AF03DB">
              <w:t>–</w:t>
            </w:r>
            <w:r w:rsidRPr="00AF03DB">
              <w:t xml:space="preserve"> Most </w:t>
            </w:r>
            <w:proofErr w:type="spellStart"/>
            <w:r w:rsidRPr="00AF03DB">
              <w:t>ev.č</w:t>
            </w:r>
            <w:proofErr w:type="spellEnd"/>
            <w:r w:rsidRPr="00AF03DB">
              <w:t xml:space="preserve">. 433-008 přes řeku Hanou“, realizovaného v rámci stavby „II/433 Prostějov </w:t>
            </w:r>
            <w:r w:rsidR="00041539" w:rsidRPr="00AF03DB">
              <w:t>–</w:t>
            </w:r>
            <w:r w:rsidRPr="00AF03DB">
              <w:t xml:space="preserve"> Mořice“ na části předmětného pozemku a v právu vstupu a vjezdu na předmětný pozemek za účelem provádění údržby, kontroly a oprav či odstraňování stavby mezi Olomouckým krajem jako budoucím oprávněným ze služebnosti a Povodím Moravy, </w:t>
            </w:r>
            <w:proofErr w:type="spellStart"/>
            <w:proofErr w:type="gramStart"/>
            <w:r w:rsidRPr="00AF03DB">
              <w:t>s.p</w:t>
            </w:r>
            <w:proofErr w:type="spellEnd"/>
            <w:r w:rsidRPr="00AF03DB">
              <w:t>.</w:t>
            </w:r>
            <w:proofErr w:type="gramEnd"/>
            <w:r w:rsidRPr="00AF03DB">
              <w:t xml:space="preserve">, IČ: 70890013, jako budoucím povinným ze služebnosti za podmínek stanovených Povodím Moravy, </w:t>
            </w:r>
            <w:proofErr w:type="spellStart"/>
            <w:proofErr w:type="gramStart"/>
            <w:r w:rsidRPr="00AF03DB">
              <w:t>s.p</w:t>
            </w:r>
            <w:proofErr w:type="spellEnd"/>
            <w:r w:rsidRPr="00AF03DB">
              <w:t>.</w:t>
            </w:r>
            <w:proofErr w:type="gramEnd"/>
            <w:r w:rsidRPr="00AF03DB">
              <w:t xml:space="preserve"> Smlouva o zřízení věcného břemene </w:t>
            </w:r>
            <w:r w:rsidR="00041539" w:rsidRPr="00AF03DB">
              <w:t>–</w:t>
            </w:r>
            <w:r w:rsidRPr="00AF03DB">
              <w:t xml:space="preserve"> služebnosti bude uzavřena do 90 dnů po zaměření stavby a </w:t>
            </w:r>
            <w:r w:rsidR="00041539" w:rsidRPr="00AF03DB">
              <w:t> </w:t>
            </w:r>
            <w:r w:rsidRPr="00AF03DB">
              <w:t xml:space="preserve">vypracování geometrického plánu, avšak nejpozději do 12 měsíců od vydání kolaudačního souhlasu. Služebnost bude zřízena za jednorázovou úhradu dle výpočtu stanoveného Povodím Moravy, </w:t>
            </w:r>
            <w:proofErr w:type="spellStart"/>
            <w:proofErr w:type="gramStart"/>
            <w:r w:rsidRPr="00AF03DB">
              <w:t>s.p</w:t>
            </w:r>
            <w:proofErr w:type="spellEnd"/>
            <w:r w:rsidRPr="00AF03DB">
              <w:t>.</w:t>
            </w:r>
            <w:proofErr w:type="gramEnd"/>
            <w:r w:rsidRPr="00AF03DB">
              <w:t xml:space="preserve"> K hodnotě služebnosti bude připočtena příslušná sazba DPH platná ke dni uzavření smlouvy o zřízení služebnosti. Olomoucký kraj uhradí veškeré náklady spojené s uzavřením smlouvy o zřízení věcného břemene </w:t>
            </w:r>
            <w:r w:rsidR="00041539" w:rsidRPr="00AF03DB">
              <w:t>–</w:t>
            </w:r>
            <w:r w:rsidRPr="00AF03DB">
              <w:t xml:space="preserve"> služebnosti včetně správního poplatku k </w:t>
            </w:r>
            <w:r w:rsidR="00041539" w:rsidRPr="00AF03DB">
              <w:t> </w:t>
            </w:r>
            <w:r w:rsidRPr="00AF03DB">
              <w:t>návrhu na vklad práv odpovídajících služebnosti do katastru nemovitostí. Součástí smlouvy bude rovněž ustanovení o oprávnění Olomouckého kraje provést stavbu.</w:t>
            </w:r>
          </w:p>
        </w:tc>
      </w:tr>
      <w:tr w:rsidR="00AF03DB" w:rsidRPr="00AF03DB" w:rsidTr="000839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0839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0839E8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0839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0839E8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6.1.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DF7809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DF7809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DF7809" w:rsidP="007D6CB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Majetkoprávní záležitosti </w:t>
            </w:r>
            <w:r w:rsidR="007D6CB5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odprodej nemovitého majetku</w:t>
            </w:r>
          </w:p>
        </w:tc>
      </w:tr>
      <w:tr w:rsidR="00AF03DB" w:rsidRPr="00AF03DB" w:rsidTr="00DF78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DF7809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DF78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DF78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DF7809" w:rsidP="00DF78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DF78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809" w:rsidRPr="00AF03DB" w:rsidRDefault="00DF78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6CB5" w:rsidRPr="00AF03DB" w:rsidRDefault="00DF7809" w:rsidP="00DF78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</w:t>
            </w:r>
          </w:p>
          <w:p w:rsidR="00DF7809" w:rsidRPr="00AF03DB" w:rsidRDefault="00DF7809" w:rsidP="00DF7809">
            <w:pPr>
              <w:pStyle w:val="Normal"/>
              <w:spacing w:after="119"/>
              <w:jc w:val="both"/>
            </w:pPr>
            <w:proofErr w:type="gramStart"/>
            <w:r w:rsidRPr="00AF03DB">
              <w:t>2.1</w:t>
            </w:r>
            <w:proofErr w:type="gramEnd"/>
            <w:r w:rsidRPr="00AF03DB">
              <w:t>.</w:t>
            </w:r>
            <w:r w:rsidRPr="00AF03DB">
              <w:tab/>
              <w:t xml:space="preserve">upravené podmínky odprodeje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770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</w:t>
            </w:r>
            <w:r w:rsidR="007D6CB5" w:rsidRPr="00AF03DB">
              <w:t> </w:t>
            </w:r>
            <w:r w:rsidRPr="00AF03DB">
              <w:t>výměře 405 m2, jehož součástí je budova bez čp/</w:t>
            </w:r>
            <w:proofErr w:type="spellStart"/>
            <w:r w:rsidRPr="00AF03DB">
              <w:t>če</w:t>
            </w:r>
            <w:proofErr w:type="spellEnd"/>
            <w:r w:rsidRPr="00AF03DB">
              <w:t xml:space="preserve">, objekt technické vybavenosti, a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1906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1 393 m2, dle geometrického plánu č. 4006 – 40203/2012 ze dne 23. 7. 2012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1906/2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1 393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Hranice, se všemi součástmi a příslušenstvím, vše z vlastnictví Olomouckého kraje, z </w:t>
            </w:r>
            <w:r w:rsidR="007D6CB5" w:rsidRPr="00AF03DB">
              <w:t> </w:t>
            </w:r>
            <w:r w:rsidRPr="00AF03DB">
              <w:t xml:space="preserve">hospodaření Střední průmyslové školy Hranice, do vlastnictví společnosti Prima mateřská škola, s.r.o., IČ: 25367323, za kupní cenu ve výši 3 </w:t>
            </w:r>
            <w:r w:rsidR="007D6CB5" w:rsidRPr="00AF03DB">
              <w:t> </w:t>
            </w:r>
            <w:r w:rsidRPr="00AF03DB">
              <w:t xml:space="preserve">000 </w:t>
            </w:r>
            <w:r w:rsidR="007D6CB5" w:rsidRPr="00AF03DB">
              <w:t> </w:t>
            </w:r>
            <w:r w:rsidRPr="00AF03DB">
              <w:t xml:space="preserve">000 </w:t>
            </w:r>
            <w:r w:rsidR="007D6CB5" w:rsidRPr="00AF03DB">
              <w:t> </w:t>
            </w:r>
            <w:r w:rsidRPr="00AF03DB">
              <w:t>Kč dle důvodové zprávy.</w:t>
            </w:r>
          </w:p>
          <w:p w:rsidR="00DF7809" w:rsidRPr="00AF03DB" w:rsidRDefault="00DF7809" w:rsidP="007D6CB5">
            <w:pPr>
              <w:pStyle w:val="Normal"/>
              <w:spacing w:after="119"/>
              <w:jc w:val="both"/>
            </w:pPr>
            <w:r w:rsidRPr="00AF03DB">
              <w:t>2.2.</w:t>
            </w:r>
            <w:r w:rsidRPr="00AF03DB">
              <w:tab/>
              <w:t xml:space="preserve">odprodej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1625/1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a nádvoří o výměře 1 </w:t>
            </w:r>
            <w:r w:rsidR="007D6CB5" w:rsidRPr="00AF03DB">
              <w:t> </w:t>
            </w:r>
            <w:r w:rsidRPr="00AF03DB">
              <w:t xml:space="preserve">854 </w:t>
            </w:r>
            <w:r w:rsidR="007D6CB5" w:rsidRPr="00AF03DB">
              <w:t> </w:t>
            </w:r>
            <w:r w:rsidRPr="00AF03DB">
              <w:t xml:space="preserve">m2, jehož součástí je stavba Šumperk, </w:t>
            </w:r>
            <w:proofErr w:type="gramStart"/>
            <w:r w:rsidRPr="00AF03DB">
              <w:t>č.p.</w:t>
            </w:r>
            <w:proofErr w:type="gramEnd"/>
            <w:r w:rsidRPr="00AF03DB">
              <w:t xml:space="preserve"> 1443, rod. dům,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1625/2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>. a nádvoří o výměře 22 m2, jehož součástí je stavba bez čp./</w:t>
            </w:r>
            <w:proofErr w:type="spellStart"/>
            <w:r w:rsidRPr="00AF03DB">
              <w:t>če</w:t>
            </w:r>
            <w:proofErr w:type="spellEnd"/>
            <w:r w:rsidRPr="00AF03DB">
              <w:t xml:space="preserve">., </w:t>
            </w:r>
            <w:proofErr w:type="spellStart"/>
            <w:r w:rsidRPr="00AF03DB">
              <w:t>obč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vyb</w:t>
            </w:r>
            <w:proofErr w:type="spellEnd"/>
            <w:r w:rsidRPr="00AF03DB">
              <w:t xml:space="preserve">., a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1257/101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942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Šumperk, se všemi součástmi a příslušenstvím, vše z </w:t>
            </w:r>
            <w:r w:rsidR="007D6CB5" w:rsidRPr="00AF03DB">
              <w:t> </w:t>
            </w:r>
            <w:r w:rsidRPr="00AF03DB">
              <w:t>vlastnictví Olomouckého kraje, z hospodaření Dětského centra Ostrůvek, příspěvkové organizace, do společného jmění manželů Lenky a Antonína Bartošových za kupní cenu ve výši 7 550 000 Kč a současně schvaluje uzavření kupní smlouvy a smlouvy o budoucí kupní smlouvě. Nabyvatel uhradí veškeré náklady spojené s převodem vlastnického práva včetně daně z nabytí nemovitých věcí a správní poplatek spojený s návrhem na vklad vlastnického práva do katastru nemovitostí. Smlouvu o budoucí kupní smlouvě na budoucí odprodej předmětných nemovitostí lze uzavřít na dobu určitou, nejdéle však na 4 měsíce od schválení odprodeje předmětných nemovitostí. V případě uzavření smlouvy o budoucí kupní smlouvě bude ve smlouvě sjednána lhůta pro uzavření řádné kupní smlouvy v délce 4 měsíců od schválení odprodeje předmětných nemovitostí.</w:t>
            </w:r>
          </w:p>
        </w:tc>
      </w:tr>
      <w:tr w:rsidR="00AF03DB" w:rsidRPr="00AF03DB" w:rsidTr="00DF78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809" w:rsidRPr="00AF03DB" w:rsidRDefault="00DF78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809" w:rsidRPr="00AF03DB" w:rsidRDefault="00DF7809" w:rsidP="00DF78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odnětí nemovitého majetku z hospodaření Dětského centra Ostrůvek, příspěvkové organizace, dle bodu 2. 2. návrhu na usnesení, a to ke dni pozbytí vlastnického práva Olomouckého kraje k předmětným nemovitostem. Odnětí tohoto nemovitého majetku bude obsahem dodatku zřizovací listiny uvedené příspěvkové organizace, vyhotovené v souladu se </w:t>
            </w:r>
            <w:r w:rsidR="007D6CB5" w:rsidRPr="00AF03DB">
              <w:t> </w:t>
            </w:r>
            <w:r w:rsidRPr="00AF03DB">
              <w:t>Zásadami postupu orgánů Olomouckého kraje při nakládání s nemovitým majetkem.</w:t>
            </w:r>
          </w:p>
        </w:tc>
      </w:tr>
      <w:tr w:rsidR="00AF03DB" w:rsidRPr="00AF03DB" w:rsidTr="00DF780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DF780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DF78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DF780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DF78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6.2.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3B6409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3B6409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lastRenderedPageBreak/>
              <w:t>UZ/20/10/2016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3B6409" w:rsidP="0075584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Majetkoprávní záležitosti </w:t>
            </w:r>
            <w:r w:rsidR="00755842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odkoupení nemovitého majetku</w:t>
            </w:r>
          </w:p>
        </w:tc>
      </w:tr>
      <w:tr w:rsidR="00AF03DB" w:rsidRPr="00AF03DB" w:rsidTr="003B64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3B6409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5584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revokuje</w:t>
            </w:r>
            <w:r w:rsidRPr="00AF03DB">
              <w:t xml:space="preserve"> usnesení Zastupitelstva Olomouckého kraje č. UZ/2/15/2008, bod 2.3., ze dne 17. 12. 2008 ve věci odkoupení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1165 vodní plocha o výměře 105 m2 v </w:t>
            </w:r>
            <w:proofErr w:type="spellStart"/>
            <w:proofErr w:type="gramStart"/>
            <w:r w:rsidRPr="00AF03DB">
              <w:t>k.ú</w:t>
            </w:r>
            <w:proofErr w:type="spellEnd"/>
            <w:r w:rsidRPr="00AF03DB">
              <w:t>.</w:t>
            </w:r>
            <w:proofErr w:type="gramEnd"/>
            <w:r w:rsidRPr="00AF03DB">
              <w:t xml:space="preserve"> Hrubá Voda, obec Hlubočky, dle geometrického plánu č. 513 – 04/2008 ze dne 4. 2. 2008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755842" w:rsidRPr="00AF03DB">
              <w:t> </w:t>
            </w:r>
            <w:r w:rsidRPr="00AF03DB">
              <w:t xml:space="preserve">1165 díl „a“ o výměře 105 m2, který je sloučen do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1215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celkové výměře 5 453 m2 v </w:t>
            </w:r>
            <w:proofErr w:type="spellStart"/>
            <w:proofErr w:type="gramStart"/>
            <w:r w:rsidRPr="00AF03DB">
              <w:t>k.ú</w:t>
            </w:r>
            <w:proofErr w:type="spellEnd"/>
            <w:r w:rsidRPr="00AF03DB">
              <w:t>.</w:t>
            </w:r>
            <w:proofErr w:type="gramEnd"/>
            <w:r w:rsidRPr="00AF03DB">
              <w:t xml:space="preserve"> Hrubá Voda, obec Hlubočky, z </w:t>
            </w:r>
            <w:r w:rsidR="00755842" w:rsidRPr="00AF03DB">
              <w:t> </w:t>
            </w:r>
            <w:r w:rsidRPr="00AF03DB">
              <w:t xml:space="preserve">vlastnictví ČR – Povodí Moravy, </w:t>
            </w:r>
            <w:proofErr w:type="spellStart"/>
            <w:proofErr w:type="gramStart"/>
            <w:r w:rsidRPr="00AF03DB">
              <w:t>s.p</w:t>
            </w:r>
            <w:proofErr w:type="spellEnd"/>
            <w:r w:rsidRPr="00AF03DB">
              <w:t>.</w:t>
            </w:r>
            <w:proofErr w:type="gramEnd"/>
            <w:r w:rsidRPr="00AF03DB">
              <w:t xml:space="preserve"> do vlastnictví Olomouckého kraje, do správy </w:t>
            </w:r>
            <w:proofErr w:type="spellStart"/>
            <w:r w:rsidRPr="00AF03DB">
              <w:t>Správy</w:t>
            </w:r>
            <w:proofErr w:type="spellEnd"/>
            <w:r w:rsidRPr="00AF03DB">
              <w:t xml:space="preserve"> silnic Olomouckého kraje, příspěvková organizace, za kupní cenu ve výši 19 390 Kč, a to z důvodu aktualizace znaleckého posudku a </w:t>
            </w:r>
            <w:r w:rsidR="00755842" w:rsidRPr="00AF03DB">
              <w:t> </w:t>
            </w:r>
            <w:r w:rsidRPr="00AF03DB">
              <w:t>změny výše kupní ceny.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5842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3.1.</w:t>
            </w:r>
            <w:r w:rsidRPr="00AF03DB">
              <w:tab/>
              <w:t xml:space="preserve">odkoupení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1165 vodní plocha o výměře 105 m2 v </w:t>
            </w:r>
            <w:r w:rsidR="00755842" w:rsidRPr="00AF03DB">
              <w:t> </w:t>
            </w:r>
            <w:proofErr w:type="spellStart"/>
            <w:proofErr w:type="gramStart"/>
            <w:r w:rsidRPr="00AF03DB">
              <w:t>k.ú</w:t>
            </w:r>
            <w:proofErr w:type="spellEnd"/>
            <w:r w:rsidRPr="00AF03DB">
              <w:t>.</w:t>
            </w:r>
            <w:proofErr w:type="gramEnd"/>
            <w:r w:rsidRPr="00AF03DB">
              <w:t xml:space="preserve"> Hrubá Voda, obec Hlubočky, dle geometrického plánu č. 513 – 04/2008 ze dne 4. 2. 2008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1165 díl „a“ o výměře 105 m2, který je sloučen do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1215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celkové výměře 5 453 m2 v </w:t>
            </w:r>
            <w:proofErr w:type="spellStart"/>
            <w:proofErr w:type="gramStart"/>
            <w:r w:rsidRPr="00AF03DB">
              <w:t>k.ú</w:t>
            </w:r>
            <w:proofErr w:type="spellEnd"/>
            <w:r w:rsidRPr="00AF03DB">
              <w:t>.</w:t>
            </w:r>
            <w:proofErr w:type="gramEnd"/>
            <w:r w:rsidRPr="00AF03DB">
              <w:t xml:space="preserve"> Hrubá Voda, obec Hlubočky, z vlastnictví ČR – Povodí Moravy, </w:t>
            </w:r>
            <w:proofErr w:type="spellStart"/>
            <w:proofErr w:type="gramStart"/>
            <w:r w:rsidRPr="00AF03DB">
              <w:t>s.p</w:t>
            </w:r>
            <w:proofErr w:type="spellEnd"/>
            <w:r w:rsidRPr="00AF03DB">
              <w:t>.</w:t>
            </w:r>
            <w:proofErr w:type="gramEnd"/>
            <w:r w:rsidRPr="00AF03DB">
              <w:t xml:space="preserve"> do vlastnictví Olomouckého kraje, do hospodaření Správy silnic Olomouckého kraje, příspěvkové organizace, za kupní cenu ve výši 40 000 Kč a za podmínek stanovených Povodím Moravy, </w:t>
            </w:r>
            <w:proofErr w:type="spellStart"/>
            <w:r w:rsidRPr="00AF03DB">
              <w:t>s.p</w:t>
            </w:r>
            <w:proofErr w:type="spellEnd"/>
            <w:r w:rsidRPr="00AF03DB">
              <w:t>. Nabyvatel uhradí veškeré náklady spojené s převodem vlastnického práva včetně správního poplatku k návrhu na vklad vlastnického práva do katastru nemovitostí.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proofErr w:type="gramStart"/>
            <w:r w:rsidRPr="00AF03DB">
              <w:t>3.2</w:t>
            </w:r>
            <w:proofErr w:type="gramEnd"/>
            <w:r w:rsidRPr="00AF03DB">
              <w:t>.</w:t>
            </w:r>
            <w:r w:rsidRPr="00AF03DB">
              <w:tab/>
              <w:t xml:space="preserve">uzavření smluv o budoucích kupních smlouvách mezi Olomouckým krajem jako budoucím kupujícím a vlastníky pozemků jako budoucími prodávajícími na budoucí odkoupení pozemků nebo jejich částí, určených pro stavbu „II/435 </w:t>
            </w:r>
            <w:proofErr w:type="spellStart"/>
            <w:r w:rsidRPr="00AF03DB">
              <w:t>kř</w:t>
            </w:r>
            <w:proofErr w:type="spellEnd"/>
            <w:r w:rsidRPr="00AF03DB">
              <w:t xml:space="preserve">. II/367 </w:t>
            </w:r>
            <w:r w:rsidR="00755842" w:rsidRPr="00AF03DB">
              <w:t>–</w:t>
            </w:r>
            <w:r w:rsidRPr="00AF03DB">
              <w:t xml:space="preserve"> Tovačov“, v katastrálních územích Tovačov, Oplocany a Polkovice dle tabulky A) uvedené v </w:t>
            </w:r>
            <w:r w:rsidR="00755842" w:rsidRPr="00AF03DB">
              <w:t>P</w:t>
            </w:r>
            <w:r w:rsidRPr="00AF03DB">
              <w:t xml:space="preserve">říloze č. 1 důvodové zprávy. Řádné kupní smlouvy budou uzavřeny do jednoho roku ode dne vydání kolaudačního souhlasu, kterým bude stavba „II/435 </w:t>
            </w:r>
            <w:proofErr w:type="spellStart"/>
            <w:r w:rsidRPr="00AF03DB">
              <w:t>kř</w:t>
            </w:r>
            <w:proofErr w:type="spellEnd"/>
            <w:r w:rsidRPr="00AF03DB">
              <w:t xml:space="preserve">. II/367 </w:t>
            </w:r>
            <w:r w:rsidR="00755842" w:rsidRPr="00AF03DB">
              <w:t>–</w:t>
            </w:r>
            <w:r w:rsidRPr="00AF03DB">
              <w:t xml:space="preserve"> Tovačov“ kolaudována, za podmínky, že pozemky nebo jejich části budou zastavěny silnicí, která bude ve vlastnictví Olomouckého kraje. Olomoucký kraj uhradí veškeré náklady spojené s uzavřením kupních smluv včetně správních poplatků k návrhům na vklad vlastnického práva do katastru nemovitostí. Součástí smluv o budoucích kupních smlouvách bude rovněž ustanovení o </w:t>
            </w:r>
            <w:r w:rsidR="00755842" w:rsidRPr="00AF03DB">
              <w:t> </w:t>
            </w:r>
            <w:r w:rsidRPr="00AF03DB">
              <w:t>oprávnění Olomouckého kraje provést výše jmenovanou stavbu.</w:t>
            </w:r>
          </w:p>
          <w:p w:rsidR="003B6409" w:rsidRPr="00AF03DB" w:rsidRDefault="003B6409" w:rsidP="00555D16">
            <w:pPr>
              <w:pStyle w:val="Normal"/>
              <w:spacing w:after="119"/>
              <w:jc w:val="both"/>
            </w:pPr>
            <w:proofErr w:type="gramStart"/>
            <w:r w:rsidRPr="00AF03DB">
              <w:t>3.3</w:t>
            </w:r>
            <w:proofErr w:type="gramEnd"/>
            <w:r w:rsidRPr="00AF03DB">
              <w:t>.</w:t>
            </w:r>
            <w:r w:rsidRPr="00AF03DB">
              <w:tab/>
              <w:t xml:space="preserve">uzavření smluv o budoucích darovacích smlouvách mezi Olomouckým krajem jako budoucím obdarovaným a vlastníky pozemků jako budoucími dárci na budoucí bezúplatné nabytí pozemků nebo jejich částí, určených pro stavbu „II/435 </w:t>
            </w:r>
            <w:proofErr w:type="spellStart"/>
            <w:r w:rsidRPr="00AF03DB">
              <w:t>kř</w:t>
            </w:r>
            <w:proofErr w:type="spellEnd"/>
            <w:r w:rsidRPr="00AF03DB">
              <w:t xml:space="preserve">. II/367 </w:t>
            </w:r>
            <w:r w:rsidR="00755842" w:rsidRPr="00AF03DB">
              <w:t>–</w:t>
            </w:r>
            <w:r w:rsidRPr="00AF03DB">
              <w:t xml:space="preserve"> Tovačov“, v katastrálních územích Tovačov, Oplocany a </w:t>
            </w:r>
            <w:r w:rsidR="00555D16" w:rsidRPr="00AF03DB">
              <w:t> </w:t>
            </w:r>
            <w:r w:rsidRPr="00AF03DB">
              <w:t xml:space="preserve">Polkovice dle tabulky B) uvedené v </w:t>
            </w:r>
            <w:r w:rsidR="00555D16" w:rsidRPr="00AF03DB">
              <w:t>P</w:t>
            </w:r>
            <w:r w:rsidRPr="00AF03DB">
              <w:t xml:space="preserve">říloze č. 1 důvodové zprávy. Řádné darovací smlouvy budou uzavřeny do jednoho roku ode dne vydání kolaudačního souhlasu, kterým bude stavba „II/435 </w:t>
            </w:r>
            <w:proofErr w:type="spellStart"/>
            <w:r w:rsidRPr="00AF03DB">
              <w:t>kř</w:t>
            </w:r>
            <w:proofErr w:type="spellEnd"/>
            <w:r w:rsidRPr="00AF03DB">
              <w:t xml:space="preserve">. II/367 </w:t>
            </w:r>
            <w:r w:rsidR="00555D16" w:rsidRPr="00AF03DB">
              <w:t>–</w:t>
            </w:r>
            <w:r w:rsidRPr="00AF03DB">
              <w:t xml:space="preserve"> Tovačov“ kolaudována, za podmínky, že pozemky nebo jejich části budou zastavěny silnicí, která bude ve vlastnictví Olomouckého kraje. Olomoucký kraj uhradí </w:t>
            </w:r>
            <w:r w:rsidRPr="00AF03DB">
              <w:lastRenderedPageBreak/>
              <w:t xml:space="preserve">veškeré náklady spojené s uzavřením darovacích smluv včetně správních poplatků k návrhům na vklad vlastnického práva do katastru nemovitostí. Součástí smluv o budoucích darovacích smlouvách bude rovněž ustanovení o </w:t>
            </w:r>
            <w:r w:rsidR="00737BBB" w:rsidRPr="00AF03DB">
              <w:t> </w:t>
            </w:r>
            <w:r w:rsidRPr="00AF03DB">
              <w:t>oprávnění Olomouckého kraje provést výše jmenovanou stavbu.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smlouvy o budoucí kupní smlouvě na budoucí odkoupení: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proofErr w:type="gramStart"/>
            <w:r w:rsidRPr="00AF03DB">
              <w:t>4.1</w:t>
            </w:r>
            <w:proofErr w:type="gramEnd"/>
            <w:r w:rsidRPr="00AF03DB">
              <w:t>.</w:t>
            </w:r>
            <w:r w:rsidRPr="00AF03DB">
              <w:tab/>
              <w:t xml:space="preserve">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569 trvalý travní porost o výměře cca 42 m2 v </w:t>
            </w:r>
            <w:r w:rsidR="00EE5D87" w:rsidRPr="00AF03DB">
              <w:t> 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Lazníky mezi Mgr. Elenou </w:t>
            </w:r>
            <w:proofErr w:type="spellStart"/>
            <w:r w:rsidRPr="00AF03DB">
              <w:t>Grambličkovou</w:t>
            </w:r>
            <w:proofErr w:type="spellEnd"/>
            <w:r w:rsidRPr="00AF03DB">
              <w:t xml:space="preserve"> jako budoucím prodávajícím a Olomouckým krajem jako budoucím kupujícím,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4.2.</w:t>
            </w:r>
            <w:r w:rsidRPr="00AF03DB">
              <w:tab/>
              <w:t xml:space="preserve">spoluvlastnického podílu o velikosti id. 6/9 k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EE5D87" w:rsidRPr="00AF03DB">
              <w:t> </w:t>
            </w:r>
            <w:r w:rsidRPr="00AF03DB">
              <w:t xml:space="preserve">609/9 orná půda o výměře cca 50 m2 v </w:t>
            </w:r>
            <w:proofErr w:type="spellStart"/>
            <w:r w:rsidRPr="00AF03DB">
              <w:t>k.ú</w:t>
            </w:r>
            <w:proofErr w:type="spellEnd"/>
            <w:r w:rsidRPr="00AF03DB">
              <w:t>. a obci Tršice mezi společností Moravská zemědělská, akciová společnost, IČ: 27703096, jako budoucím prodávajícím a Olomouckým krajem jako budoucím kupujícím,</w:t>
            </w:r>
          </w:p>
          <w:p w:rsidR="003B6409" w:rsidRPr="00AF03DB" w:rsidRDefault="003B6409" w:rsidP="00EE5D87">
            <w:pPr>
              <w:pStyle w:val="Normal"/>
              <w:spacing w:after="119"/>
              <w:jc w:val="both"/>
            </w:pPr>
            <w:r w:rsidRPr="00AF03DB">
              <w:t xml:space="preserve">s tím, že řádné kupní smlouvy budou uzavřeny do jednoho roku ode dne vydání kolaudačního souhlasu, kterým bude stavba „III/4368 Tršice - Lazníky“ kolaudována, za podmínky, že pozemky nebo jejich části budou zastavěny silnicí, která bude ve vlastnictví Olomouckého kraje. Kupní ceny předmětných nemovitostí se budou rovnat cenám tržním, stanoveným znaleckými posudky zpracovanými dle právních předpisů o oceňování majetku účinných v době uzavření řádných kupních smluv, minimálně ve výši 40 Kč/m2. Olomoucký kraj uhradí veškeré náklady spojené s uzavřením kupních smluv včetně správních poplatků k návrhům na vklad vlastnického práva do katastru nemovitostí. Součástí smluv o budoucích kupních smlouvách bude rovněž ustanovení o </w:t>
            </w:r>
            <w:r w:rsidR="00EE5D87" w:rsidRPr="00AF03DB">
              <w:t> </w:t>
            </w:r>
            <w:r w:rsidRPr="00AF03DB">
              <w:t xml:space="preserve">oprávnění Olomouckého kraje provést výše jmenovanou stavbu a </w:t>
            </w:r>
            <w:r w:rsidR="00EE5D87" w:rsidRPr="00AF03DB">
              <w:t> </w:t>
            </w:r>
            <w:r w:rsidRPr="00AF03DB">
              <w:t>ustanovení, jehož obsahem bude souhlas vlastníka s vynětím dotčené části pozemku ze zemědělského půdního fondu.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5D87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5.1.</w:t>
            </w:r>
            <w:r w:rsidRPr="00AF03DB">
              <w:tab/>
              <w:t xml:space="preserve">odkoupení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859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255 m2, jehož součástí je stavba Náměšť na Hané, č.p. 639, rod. dům, a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EE5D87" w:rsidRPr="00AF03DB">
              <w:t> </w:t>
            </w:r>
            <w:r w:rsidRPr="00AF03DB">
              <w:t xml:space="preserve">290/270 orná půda o výměře 885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Náměšť na Hané, vše z vlastnictví pana Alexandera Mencla do vlastnictví Olomouckého kraje, do hospodaření Nových Zámků </w:t>
            </w:r>
            <w:r w:rsidR="00EE5D87" w:rsidRPr="00AF03DB">
              <w:t>–</w:t>
            </w:r>
            <w:r w:rsidRPr="00AF03DB">
              <w:t xml:space="preserve"> poskytovatele sociálních služeb, příspěvkové organizace, za kupní cenu ve výši 4 990 000 Kč a za podmínek dle důvodové zprávy, a současně schválit uzavření kupní smlouvy a smlouvy o budoucí kupní smlouvě. Nabyvatel uhradí veškeré náklady spojené s převodem vlastnického práva a správní poplatek spojený s návrhem na vklad vlastnického práva do katastru nemovitostí.   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5.2.</w:t>
            </w:r>
            <w:r w:rsidRPr="00AF03DB">
              <w:tab/>
              <w:t xml:space="preserve">odkoupení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756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135 m2, jehož součástí je stavba Náměšť na Hané, č.p. 585, rod. dům, a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EE5D87" w:rsidRPr="00AF03DB">
              <w:t> </w:t>
            </w:r>
            <w:r w:rsidRPr="00AF03DB">
              <w:t xml:space="preserve">290/35 zahrada o výměře 651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Náměšť na Hané, vše z </w:t>
            </w:r>
            <w:r w:rsidR="00EE5D87" w:rsidRPr="00AF03DB">
              <w:t> </w:t>
            </w:r>
            <w:r w:rsidRPr="00AF03DB">
              <w:t xml:space="preserve">podílového spoluvlastnictví pana Jiřího Navrátila (id. 1/2) a paní Ireny Sochorové (id. 1/2) do vlastnictví Olomouckého kraje, do hospodaření Nových Zámků </w:t>
            </w:r>
            <w:r w:rsidR="00EE5D87" w:rsidRPr="00AF03DB">
              <w:t>–</w:t>
            </w:r>
            <w:r w:rsidRPr="00AF03DB">
              <w:t xml:space="preserve"> poskytovatele sociálních služeb, příspěvkové organizace, za kupní cenu ve výši 5 850 000 Kč a za podmínek dle důvodové zprávy, a současně schválit uzavření kupní smlouvy a smlouvy o budoucí kupní smlouvě. Nabyvatel uhradí veškeré náklady spojené s převodem vlastnického práva a </w:t>
            </w:r>
            <w:r w:rsidR="00EE5D87" w:rsidRPr="00AF03DB">
              <w:t> </w:t>
            </w:r>
            <w:r w:rsidRPr="00AF03DB">
              <w:t xml:space="preserve">správní poplatek spojený s návrhem na vklad vlastnického práva do katastru </w:t>
            </w:r>
            <w:r w:rsidRPr="00AF03DB">
              <w:lastRenderedPageBreak/>
              <w:t>nemovitostí.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5.3.</w:t>
            </w:r>
            <w:r w:rsidRPr="00AF03DB">
              <w:tab/>
              <w:t xml:space="preserve">odkoupení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745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504 m2, jehož součástí je stavba Uničov, č.p. 345, rod. dům, a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2140/4 zahrada o výměře 414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Uničov, vše z vlastnictví Mgr. </w:t>
            </w:r>
            <w:r w:rsidR="00EE5D87" w:rsidRPr="00AF03DB">
              <w:t> </w:t>
            </w:r>
            <w:r w:rsidRPr="00AF03DB">
              <w:t xml:space="preserve">Hany </w:t>
            </w:r>
            <w:r w:rsidR="00EE5D87" w:rsidRPr="00AF03DB">
              <w:t> </w:t>
            </w:r>
            <w:proofErr w:type="spellStart"/>
            <w:r w:rsidRPr="00AF03DB">
              <w:t>Kamasové</w:t>
            </w:r>
            <w:proofErr w:type="spellEnd"/>
            <w:r w:rsidRPr="00AF03DB">
              <w:t xml:space="preserve"> do vlastnictví Olomouckého kraje, do hospodaření Nových Zámků </w:t>
            </w:r>
            <w:r w:rsidR="00EE5D87" w:rsidRPr="00AF03DB">
              <w:t>–</w:t>
            </w:r>
            <w:r w:rsidRPr="00AF03DB">
              <w:t xml:space="preserve"> poskytovatele sociálních služeb, příspěvkové organizace, za kupní cenu ve výši 5 300 000 Kč a za podmínek dle důvodové zprávy, a </w:t>
            </w:r>
            <w:r w:rsidR="00EE5D87" w:rsidRPr="00AF03DB">
              <w:t> </w:t>
            </w:r>
            <w:r w:rsidRPr="00AF03DB">
              <w:t>současně schválit uzavření kupní smlouvy a smlouvy o budoucí kupní smlouvě. Nabyvatel uhradí veškeré náklady spojené s převodem vlastnického práva a správní poplatek spojený s návrhem na vklad vlastnického práva do katastru nemovitostí.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5.4.</w:t>
            </w:r>
            <w:r w:rsidRPr="00AF03DB">
              <w:tab/>
              <w:t xml:space="preserve">odkoupení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446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137 m2, jehož součástí je stavba Drahanovice, č.p. 283, rod. dům, a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100/63 orná půda o výměře 1 793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Drahanovice, vše z vlastnictví pana Jana Kroupy do vlastnictví Olomouckého kraje, do hospodaření Nových Zámků </w:t>
            </w:r>
            <w:r w:rsidR="00EE5D87" w:rsidRPr="00AF03DB">
              <w:t>–</w:t>
            </w:r>
            <w:r w:rsidRPr="00AF03DB">
              <w:t xml:space="preserve"> poskytovatele sociálních služeb, příspěvkové organizace, za kupní cenu ve výši 5 050 000 Kč a za podmínek dle důvodové zprávy, a současně schválit uzavření kupní smlouvy a smlouvy o budoucí kupní smlouvě. Nabyvatel uhradí veškeré náklady spojené s převodem vlastnického práva a </w:t>
            </w:r>
            <w:r w:rsidR="00EE5D87" w:rsidRPr="00AF03DB">
              <w:t> </w:t>
            </w:r>
            <w:r w:rsidRPr="00AF03DB">
              <w:t>správní poplatek spojený s návrhem na vklad vlastnického práva do katastru nemovitostí.</w:t>
            </w:r>
          </w:p>
          <w:p w:rsidR="003B6409" w:rsidRPr="00AF03DB" w:rsidRDefault="003B6409" w:rsidP="005D3E4A">
            <w:pPr>
              <w:pStyle w:val="Normal"/>
              <w:spacing w:after="119"/>
              <w:jc w:val="both"/>
            </w:pPr>
            <w:r w:rsidRPr="00AF03DB">
              <w:t>5.5.</w:t>
            </w:r>
            <w:r w:rsidRPr="00AF03DB">
              <w:tab/>
              <w:t xml:space="preserve">odkoupení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1118/18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123 m2, jehož součástí je stavba Červenka, č.p. 388, rod. dům, a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1118/147 orná půda o výměře 1 787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Červenka, vše ze společného jmění manželů Bc. Lenky a Josefa Smékalových do vlastnictví Olomouckého kraje, do hospodaření Nových Zámků </w:t>
            </w:r>
            <w:r w:rsidR="005D3E4A" w:rsidRPr="00AF03DB">
              <w:t xml:space="preserve">– </w:t>
            </w:r>
            <w:r w:rsidRPr="00AF03DB">
              <w:t xml:space="preserve">poskytovatele sociálních služeb, příspěvkové organizace, za kupní cenu ve výši 4 330 000 Kč a za podmínek dle důvodové zprávy, a současně schválit uzavření kupní smlouvy a smlouvy o </w:t>
            </w:r>
            <w:r w:rsidR="005D3E4A" w:rsidRPr="00AF03DB">
              <w:t> </w:t>
            </w:r>
            <w:r w:rsidRPr="00AF03DB">
              <w:t xml:space="preserve">budoucí kupní smlouvě. Nabyvatel uhradí veškeré náklady spojené s </w:t>
            </w:r>
            <w:r w:rsidR="005D3E4A" w:rsidRPr="00AF03DB">
              <w:t> </w:t>
            </w:r>
            <w:r w:rsidRPr="00AF03DB">
              <w:t>převodem vlastnického práva a správní poplatek spojený s návrhem na vklad vlastnického práva do katastru nemovitostí.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nevyhovuje žádosti</w:t>
            </w:r>
            <w:r w:rsidRPr="00AF03DB">
              <w:t xml:space="preserve"> paní Marie Fuskové na odkoupení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60 trvalý travní porost o výměře 93 m2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Rejhotice</w:t>
            </w:r>
            <w:proofErr w:type="spellEnd"/>
            <w:r w:rsidRPr="00AF03DB">
              <w:t xml:space="preserve">, obec Loučná nad Desnou z vlastnictví paní Marie Fuskové do vlastnictví Olomouckého kraje, do hospodaření Správy silnic Olomouckého kraje, příspěvkové organizace, z </w:t>
            </w:r>
            <w:r w:rsidR="005D3E4A" w:rsidRPr="00AF03DB">
              <w:t> </w:t>
            </w:r>
            <w:r w:rsidRPr="00AF03DB">
              <w:t>důvodu nepotřebnosti předmětné nemovitosti pro činnost Správy silnic Olomouckého kraje, příspěvkové organizace</w:t>
            </w:r>
          </w:p>
        </w:tc>
      </w:tr>
      <w:tr w:rsidR="00AF03DB" w:rsidRPr="00AF03DB" w:rsidTr="003B64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svěření nemovitého majetku do hospodaření: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7.1.</w:t>
            </w:r>
            <w:r w:rsidRPr="00AF03DB">
              <w:tab/>
              <w:t xml:space="preserve">Správy silnic Olomouckého kraje, </w:t>
            </w:r>
            <w:r w:rsidR="005F4DFD" w:rsidRPr="00AF03DB">
              <w:t>příspěvkové organizace</w:t>
            </w:r>
            <w:r w:rsidR="009549C2" w:rsidRPr="00AF03DB">
              <w:t>,</w:t>
            </w:r>
            <w:r w:rsidR="005F4DFD" w:rsidRPr="00AF03DB">
              <w:t xml:space="preserve"> </w:t>
            </w:r>
            <w:r w:rsidR="00C241DF">
              <w:br/>
            </w:r>
            <w:r w:rsidR="005F4DFD" w:rsidRPr="00AF03DB">
              <w:t>dle bodu </w:t>
            </w:r>
            <w:r w:rsidRPr="00AF03DB">
              <w:t xml:space="preserve">2.1. </w:t>
            </w:r>
            <w:r w:rsidR="005D3E4A" w:rsidRPr="00AF03DB">
              <w:t> </w:t>
            </w:r>
            <w:r w:rsidRPr="00AF03DB">
              <w:t xml:space="preserve">návrhu na usnesení, 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>7.2.</w:t>
            </w:r>
            <w:r w:rsidRPr="00AF03DB">
              <w:tab/>
              <w:t xml:space="preserve">Nových Zámků </w:t>
            </w:r>
            <w:r w:rsidR="005D3E4A" w:rsidRPr="00AF03DB">
              <w:t>–</w:t>
            </w:r>
            <w:r w:rsidRPr="00AF03DB">
              <w:t xml:space="preserve"> poskytovatele sociálních služeb, příspěvkové organizace, dle bodů 5. 1. – 5. 5. návrhu na usnesení, </w:t>
            </w:r>
          </w:p>
          <w:p w:rsidR="003B6409" w:rsidRPr="00AF03DB" w:rsidRDefault="003B6409" w:rsidP="003B6409">
            <w:pPr>
              <w:pStyle w:val="Normal"/>
              <w:spacing w:after="119"/>
              <w:jc w:val="both"/>
            </w:pPr>
            <w:r w:rsidRPr="00AF03DB">
              <w:t xml:space="preserve">a to vždy ke dni nabytí vlastnického práva Olomouckého kraje k předmětným nemovitostem. Předání tohoto nemovitého majetku bude obsahem dodatků zřizovacích listin uvedených příspěvkových organizací, vyhotovených v </w:t>
            </w:r>
            <w:r w:rsidR="005D3E4A" w:rsidRPr="00AF03DB">
              <w:t> </w:t>
            </w:r>
            <w:r w:rsidRPr="00AF03DB">
              <w:t xml:space="preserve">souladu se Zásadami postupu orgánů Olomouckého kraje při nakládání </w:t>
            </w:r>
            <w:r w:rsidRPr="00AF03DB">
              <w:lastRenderedPageBreak/>
              <w:t xml:space="preserve">s </w:t>
            </w:r>
            <w:r w:rsidR="005D3E4A" w:rsidRPr="00AF03DB">
              <w:t> </w:t>
            </w:r>
            <w:r w:rsidRPr="00AF03DB">
              <w:t>nemovitým majetkem.</w:t>
            </w:r>
          </w:p>
        </w:tc>
      </w:tr>
      <w:tr w:rsidR="00AF03DB" w:rsidRPr="00AF03DB" w:rsidTr="003B640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3B640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3B640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3B640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6.3.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1B4555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1B4555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1B4555" w:rsidP="0035008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Majetkoprávní záležitosti </w:t>
            </w:r>
            <w:r w:rsidR="00350086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bezúplatné převody nemovitého majetku</w:t>
            </w:r>
          </w:p>
        </w:tc>
      </w:tr>
      <w:tr w:rsidR="00AF03DB" w:rsidRPr="00AF03DB" w:rsidTr="001B45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1B4555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1B45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1B455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1B4555" w:rsidP="001B455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1B45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555" w:rsidRPr="00AF03DB" w:rsidRDefault="001B455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0086" w:rsidRPr="00AF03DB" w:rsidRDefault="001B4555" w:rsidP="001B455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</w:t>
            </w:r>
          </w:p>
          <w:p w:rsidR="001B4555" w:rsidRPr="00AF03DB" w:rsidRDefault="001B4555" w:rsidP="001B4555">
            <w:pPr>
              <w:pStyle w:val="Normal"/>
              <w:spacing w:after="119"/>
              <w:jc w:val="both"/>
            </w:pPr>
            <w:r w:rsidRPr="00AF03DB">
              <w:t>2.1.</w:t>
            </w:r>
            <w:r w:rsidRPr="00AF03DB">
              <w:tab/>
              <w:t xml:space="preserve">bezúplatný převod pozemní komunikace, nyní vyřazené silnice III/0445 v </w:t>
            </w:r>
            <w:r w:rsidR="00350086" w:rsidRPr="00AF03DB">
              <w:t> </w:t>
            </w:r>
            <w:r w:rsidRPr="00AF03DB">
              <w:t xml:space="preserve">obci Velké Losiny příjezdná v délce 0,090 km, od uzlového bodu 1442A023 v </w:t>
            </w:r>
            <w:r w:rsidR="00350086" w:rsidRPr="00AF03DB">
              <w:t> </w:t>
            </w:r>
            <w:r w:rsidRPr="00AF03DB">
              <w:t xml:space="preserve">km 0,000 provozního staničení po koncový uzlový bod 1442A082 v km 0,090 provozního staničení, se všemi součástmi a příslušenstvím, a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350086" w:rsidRPr="00AF03DB">
              <w:t> </w:t>
            </w:r>
            <w:r w:rsidRPr="00AF03DB">
              <w:t xml:space="preserve">463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1 053 m2, vše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Velké Losiny, z vlastnictví Olomouckého kraje, z hospodaření Správy silnic Olomouckého kraje, příspěvkové organizace, do vlastnictví obce Velké Losiny, IČ: 00303551. Nabyvatel uhradí veškeré náklady spojené s převodem vlastnického práva a </w:t>
            </w:r>
            <w:r w:rsidR="00350086" w:rsidRPr="00AF03DB">
              <w:t> </w:t>
            </w:r>
            <w:r w:rsidRPr="00AF03DB">
              <w:t xml:space="preserve">správní poplatek spojený s návrhem na vklad vlastnického práva do katastru nemovitostí. </w:t>
            </w:r>
          </w:p>
          <w:p w:rsidR="001B4555" w:rsidRPr="00AF03DB" w:rsidRDefault="001B4555" w:rsidP="001B4555">
            <w:pPr>
              <w:pStyle w:val="Normal"/>
              <w:spacing w:after="119"/>
              <w:jc w:val="both"/>
            </w:pPr>
            <w:r w:rsidRPr="00AF03DB">
              <w:t>2.2.</w:t>
            </w:r>
            <w:r w:rsidRPr="00AF03DB">
              <w:tab/>
              <w:t xml:space="preserve">bezúplatný převod částí pozemků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781/19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583 </w:t>
            </w:r>
            <w:r w:rsidR="00350086" w:rsidRPr="00AF03DB">
              <w:t> </w:t>
            </w:r>
            <w:r w:rsidRPr="00AF03DB">
              <w:t xml:space="preserve">m2 a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1751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302 m2, dle geometrického plánu č. </w:t>
            </w:r>
            <w:r w:rsidR="00350086" w:rsidRPr="00AF03DB">
              <w:t> </w:t>
            </w:r>
            <w:r w:rsidRPr="00AF03DB">
              <w:t xml:space="preserve">256-346/2015 ze dne 27. 11. 2015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781/20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</w:t>
            </w:r>
            <w:r w:rsidR="00350086" w:rsidRPr="00AF03DB">
              <w:t> </w:t>
            </w:r>
            <w:r w:rsidRPr="00AF03DB">
              <w:t xml:space="preserve">výměře 583 m2 a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1751/2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302 m2, vše v </w:t>
            </w:r>
            <w:r w:rsidR="00350086" w:rsidRPr="00AF03DB">
              <w:t> 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a obci </w:t>
            </w:r>
            <w:proofErr w:type="spellStart"/>
            <w:r w:rsidRPr="00AF03DB">
              <w:t>Měrovice</w:t>
            </w:r>
            <w:proofErr w:type="spellEnd"/>
            <w:r w:rsidRPr="00AF03DB">
              <w:t xml:space="preserve"> nad Hanou z vlastnictví Olomouckého kraje, z </w:t>
            </w:r>
            <w:r w:rsidR="00350086" w:rsidRPr="00AF03DB">
              <w:t> </w:t>
            </w:r>
            <w:r w:rsidRPr="00AF03DB">
              <w:t xml:space="preserve">hospodaření Správy silnic Olomouckého kraje, příspěvkové organizace, do vlastnictví obce </w:t>
            </w:r>
            <w:proofErr w:type="spellStart"/>
            <w:r w:rsidRPr="00AF03DB">
              <w:t>Měrovice</w:t>
            </w:r>
            <w:proofErr w:type="spellEnd"/>
            <w:r w:rsidRPr="00AF03DB">
              <w:t xml:space="preserve"> nad Hanou, IČ: 00636380. Nabyvatel uhradí veškeré náklady spojené s převodem vlastnického práva a správní poplatek k návrhu na vklad vlastnického práva do katastru nemovitostí.</w:t>
            </w:r>
          </w:p>
        </w:tc>
      </w:tr>
      <w:tr w:rsidR="00AF03DB" w:rsidRPr="00AF03DB" w:rsidTr="001B45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555" w:rsidRPr="00AF03DB" w:rsidRDefault="001B455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4555" w:rsidRPr="00AF03DB" w:rsidRDefault="001B4555" w:rsidP="001B455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odnětí nemovitého majetku z hospodaření Správy silnic Olomouckého kraje, příspěvkové organizace, dle bodů 2. 1. a  2. 2. návrhu na usnesení, a to ke dni pozbytí vlastnického práva Olomouckého kraje k </w:t>
            </w:r>
            <w:r w:rsidR="00350086" w:rsidRPr="00AF03DB">
              <w:t> </w:t>
            </w:r>
            <w:r w:rsidRPr="00AF03DB">
              <w:t>předmětným nemovitostem. Odnětí tohoto nemovitého majetku bude obsahem dodatků zřizovací listiny uvedené příspěvkové organizace, vyhotoveného v souladu se Zásadami postupu orgánů Olomouckého kraje při nakládání s nemovitým majetkem.</w:t>
            </w:r>
          </w:p>
        </w:tc>
      </w:tr>
      <w:tr w:rsidR="00AF03DB" w:rsidRPr="00AF03DB" w:rsidTr="001B45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1B45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1B455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1B45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1B455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6.4.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9927C1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9927C1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9927C1" w:rsidP="0035008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Majetkoprávní záležitosti </w:t>
            </w:r>
            <w:r w:rsidR="00350086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bezúplatná nabytí nemovitého majetku</w:t>
            </w:r>
          </w:p>
        </w:tc>
      </w:tr>
      <w:tr w:rsidR="00AF03DB" w:rsidRPr="00AF03DB" w:rsidTr="009927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9927C1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9927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9927C1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9927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7C1" w:rsidRPr="00AF03DB" w:rsidRDefault="009927C1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6B05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</w:t>
            </w:r>
          </w:p>
          <w:p w:rsidR="009927C1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t>2.1.</w:t>
            </w:r>
            <w:r w:rsidRPr="00AF03DB">
              <w:tab/>
              <w:t xml:space="preserve">bezúplatné nabytí části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st. 95 </w:t>
            </w:r>
            <w:proofErr w:type="spellStart"/>
            <w:r w:rsidRPr="00AF03DB">
              <w:t>zast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a nádvoří, dle geometrického plánu č. 203-3.5/2014 ze dne 18. 4. 2014 pozemek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</w:t>
            </w:r>
            <w:r w:rsidR="00E96B05" w:rsidRPr="00AF03DB">
              <w:t> </w:t>
            </w:r>
            <w:r w:rsidRPr="00AF03DB">
              <w:t xml:space="preserve">370 </w:t>
            </w:r>
            <w:r w:rsidR="00E96B05" w:rsidRPr="00AF03DB">
              <w:t> 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3 m2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Rozvadovice</w:t>
            </w:r>
            <w:proofErr w:type="spellEnd"/>
            <w:r w:rsidRPr="00AF03DB">
              <w:t>, obec Litovel z vlastnictví ČR – Úřadu pro zastupování státu ve věcech majetkových, IČ: 69797111, do vlastnictví Olomouckého kraje za podmínek stanovených Úřadem pro zastupování státu ve věcech majetkových. Nabyvatel uhradí veškeré náklady spojené s převodem vlastnického práva a správní poplatek spojený s návrhem na vklad vlastnického práva do katastru nemovitostí.</w:t>
            </w:r>
          </w:p>
          <w:p w:rsidR="009927C1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t>2.2.</w:t>
            </w:r>
            <w:r w:rsidRPr="00AF03DB">
              <w:tab/>
              <w:t xml:space="preserve">bezúplatné nabytí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676/21 trvalý travní porost o výměře 69 m2 v 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Horní Temenice, obec Šumperk z vlastnictví města Šumperka, IČ: </w:t>
            </w:r>
            <w:r w:rsidR="00E96B05" w:rsidRPr="00AF03DB">
              <w:t> </w:t>
            </w:r>
            <w:r w:rsidRPr="00AF03DB">
              <w:t xml:space="preserve">00303461, do vlastnictví Olomouckého kraje, do hospodaření Správy silnic Olomouckého kraje, příspěvkové organizace. Nabyvatel uhradí veškeré náklady spojené s převodem vlastnického práva a správní poplatek spojený s </w:t>
            </w:r>
            <w:r w:rsidR="00E96B05" w:rsidRPr="00AF03DB">
              <w:t> </w:t>
            </w:r>
            <w:r w:rsidRPr="00AF03DB">
              <w:t>návrhem na vklad vlastnického práva do katastru nemovitostí.</w:t>
            </w:r>
          </w:p>
          <w:p w:rsidR="009927C1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t>2.3.</w:t>
            </w:r>
            <w:r w:rsidRPr="00AF03DB">
              <w:tab/>
              <w:t xml:space="preserve">bezúplatné nabytí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1036/24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797 m2 v </w:t>
            </w:r>
            <w:r w:rsidR="00FA79F2" w:rsidRPr="00AF03DB">
              <w:t> 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Držovice na Moravě, obec Držovice z vlastnictví ČR – Ředitelství silnic a </w:t>
            </w:r>
            <w:r w:rsidR="00FA79F2" w:rsidRPr="00AF03DB">
              <w:t> </w:t>
            </w:r>
            <w:r w:rsidRPr="00AF03DB">
              <w:t>dálnic ČR, IČ: 65993390, do vlastnictví Olomouckého kraje, do hospodaření Správy silnic Olomouckého kraje, příspěvkové organizace, za podmínek stanovených Ředitelstvím silnic a dálnic ČR. Nabyvatel uhradí veškeré náklady spojené s převodem vlastnického práva a správní poplatek spojený s návrhem na vklad vlastnického práva do katastru nemovitostí.</w:t>
            </w:r>
          </w:p>
          <w:p w:rsidR="009927C1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t>2.4.</w:t>
            </w:r>
            <w:r w:rsidRPr="00AF03DB">
              <w:tab/>
              <w:t xml:space="preserve">uzavření dodatku č. 1 ke smlouvě o budoucí darovací smlouvě č. </w:t>
            </w:r>
            <w:r w:rsidR="00FA79F2" w:rsidRPr="00AF03DB">
              <w:t> </w:t>
            </w:r>
            <w:r w:rsidRPr="00AF03DB">
              <w:t>2009/01319/OMP/DSB ze dne 10. 7. 2009, uzavřené mezi Olomouckým krajem jako budoucím obdarovaným a Ředitelstvím silnic a dálnic ČR jako budoucím dárcem, jehož obsahem bude úprava rozsahu převáděného majetku dle důvodové zprávy.</w:t>
            </w:r>
          </w:p>
          <w:p w:rsidR="009927C1" w:rsidRPr="00AF03DB" w:rsidRDefault="009927C1" w:rsidP="00FA79F2">
            <w:pPr>
              <w:pStyle w:val="Normal"/>
              <w:spacing w:after="119"/>
              <w:jc w:val="both"/>
            </w:pPr>
            <w:r w:rsidRPr="00AF03DB">
              <w:t>2.5.</w:t>
            </w:r>
            <w:r w:rsidRPr="00AF03DB">
              <w:tab/>
              <w:t xml:space="preserve">bezúplatné nabytí pozemku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3270/4 </w:t>
            </w:r>
            <w:proofErr w:type="spellStart"/>
            <w:r w:rsidRPr="00AF03DB">
              <w:t>ost</w:t>
            </w:r>
            <w:proofErr w:type="spellEnd"/>
            <w:r w:rsidRPr="00AF03DB">
              <w:t xml:space="preserve">. </w:t>
            </w:r>
            <w:proofErr w:type="spellStart"/>
            <w:r w:rsidRPr="00AF03DB">
              <w:t>pl</w:t>
            </w:r>
            <w:proofErr w:type="spellEnd"/>
            <w:r w:rsidRPr="00AF03DB">
              <w:t xml:space="preserve">. o výměře 3 342 m2 v </w:t>
            </w:r>
            <w:r w:rsidR="00FA79F2" w:rsidRPr="00AF03DB">
              <w:t> 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Medlov u Uničova, obec Medlov z vlastnictví ČR </w:t>
            </w:r>
            <w:r w:rsidR="00FA79F2" w:rsidRPr="00AF03DB">
              <w:t>–</w:t>
            </w:r>
            <w:r w:rsidRPr="00AF03DB">
              <w:t xml:space="preserve"> Úřadu pro zastupování státu ve věcech majetkových, IČ: 69797111, do vlastnictví Olomouckého kraje, do hospodaření Správy silnic Olomouckého kraje, příspěvkové organizace, za podmínek stanovených Úřadem pro zastupování státu ve věcech majetkových. Nabyvatel uhradí veškeré náklady spojené s </w:t>
            </w:r>
            <w:r w:rsidR="00FA79F2" w:rsidRPr="00AF03DB">
              <w:t> </w:t>
            </w:r>
            <w:r w:rsidRPr="00AF03DB">
              <w:t>převodem vlastnického práva a správní poplatek k návrhu na vklad vlastnického práva do katastru nemovitostí.</w:t>
            </w:r>
          </w:p>
        </w:tc>
      </w:tr>
      <w:tr w:rsidR="00AF03DB" w:rsidRPr="00AF03DB" w:rsidTr="009927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7C1" w:rsidRPr="00AF03DB" w:rsidRDefault="009927C1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7C1" w:rsidRPr="00AF03DB" w:rsidRDefault="009927C1" w:rsidP="00FA79F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nevyhovuje žádosti</w:t>
            </w:r>
            <w:r w:rsidRPr="00AF03DB">
              <w:t xml:space="preserve"> </w:t>
            </w:r>
            <w:r w:rsidR="00204253" w:rsidRPr="00AF03DB">
              <w:t>Ředitelství</w:t>
            </w:r>
            <w:r w:rsidRPr="00AF03DB">
              <w:t xml:space="preserve"> silnic a dálnic ČR na bezúplatné nabytí pozemků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1036/18,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1036/19 a </w:t>
            </w:r>
            <w:proofErr w:type="spellStart"/>
            <w:r w:rsidRPr="00AF03DB">
              <w:t>parc</w:t>
            </w:r>
            <w:proofErr w:type="spellEnd"/>
            <w:r w:rsidRPr="00AF03DB">
              <w:t xml:space="preserve">. č. 1036/20 v </w:t>
            </w:r>
            <w:r w:rsidR="00FA79F2" w:rsidRPr="00AF03DB">
              <w:t> </w:t>
            </w:r>
            <w:proofErr w:type="spellStart"/>
            <w:r w:rsidRPr="00AF03DB">
              <w:t>k.ú</w:t>
            </w:r>
            <w:proofErr w:type="spellEnd"/>
            <w:r w:rsidRPr="00AF03DB">
              <w:t xml:space="preserve">. </w:t>
            </w:r>
            <w:r w:rsidR="00FA79F2" w:rsidRPr="00AF03DB">
              <w:t> </w:t>
            </w:r>
            <w:r w:rsidRPr="00AF03DB">
              <w:t xml:space="preserve">Držovice na Moravě, obec Držovice z vlastnictví ČR </w:t>
            </w:r>
            <w:r w:rsidR="00FA79F2" w:rsidRPr="00AF03DB">
              <w:t>–</w:t>
            </w:r>
            <w:r w:rsidRPr="00AF03DB">
              <w:t xml:space="preserve"> Ředitelství silnic a dálnic ČR do vlastnictví Olomouckého kraje, do hospodaření Správy silnic Olomouckého kraje, příspěvkové organizace, a to z důvodu nepotřebnosti těchto pozemků pro činnost Správy silnic Olomouckého kraje, příspěvkové organizace.</w:t>
            </w:r>
          </w:p>
        </w:tc>
      </w:tr>
      <w:tr w:rsidR="00AF03DB" w:rsidRPr="00AF03DB" w:rsidTr="009927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7C1" w:rsidRPr="00AF03DB" w:rsidRDefault="009927C1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7C1" w:rsidRPr="00AF03DB" w:rsidRDefault="009927C1" w:rsidP="009927C1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svěření nemovitého majetku do hospodaření Správy silnic Olomouckého kraje, příspěvkové organizace dle bodů 2. 1. – 2. 5. návrhu na usnesení, a to ke dni nabytí vlastnického práva Olomouckého kraje </w:t>
            </w:r>
            <w:r w:rsidRPr="00AF03DB">
              <w:lastRenderedPageBreak/>
              <w:t xml:space="preserve">k </w:t>
            </w:r>
            <w:r w:rsidR="00FA79F2" w:rsidRPr="00AF03DB">
              <w:t> </w:t>
            </w:r>
            <w:r w:rsidRPr="00AF03DB">
              <w:t xml:space="preserve">předmětné nemovitosti. Předání tohoto nemovitého majetku bude obsahem dodatku zřizovací listiny uvedené příspěvkové organizace, vyhotoveného v </w:t>
            </w:r>
            <w:r w:rsidR="00FA79F2" w:rsidRPr="00AF03DB">
              <w:t> </w:t>
            </w:r>
            <w:r w:rsidRPr="00AF03DB">
              <w:t xml:space="preserve">souladu se Zásadami postupu orgánů Olomouckého kraje při nakládání s </w:t>
            </w:r>
            <w:r w:rsidR="00FA79F2" w:rsidRPr="00AF03DB">
              <w:t> </w:t>
            </w:r>
            <w:r w:rsidRPr="00AF03DB">
              <w:t>nemovitým majetkem.</w:t>
            </w:r>
          </w:p>
        </w:tc>
      </w:tr>
      <w:tr w:rsidR="00AF03DB" w:rsidRPr="00AF03DB" w:rsidTr="009927C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9927C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9927C1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9927C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9927C1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6.5.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C37D70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C37D70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C37D70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Racionalizace školských příspěvkových organizací zřizovaných Olomouckým krajem</w:t>
            </w:r>
          </w:p>
        </w:tc>
      </w:tr>
      <w:tr w:rsidR="00AF03DB" w:rsidRPr="00AF03DB" w:rsidTr="00C37D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C37D70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C37D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C37D7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C37D70" w:rsidP="00C37D70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C37D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7D70" w:rsidRPr="00AF03DB" w:rsidRDefault="00C37D7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7D70" w:rsidRPr="00AF03DB" w:rsidRDefault="00C37D70" w:rsidP="00C37D70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sloučení Základní školy a Mateřské školy logopedické Olomouc a Základní školy a Mateřské školy při Fakultní nemocnici Olomouc s </w:t>
            </w:r>
            <w:r w:rsidR="00FA79F2" w:rsidRPr="00AF03DB">
              <w:t> </w:t>
            </w:r>
            <w:r w:rsidRPr="00AF03DB">
              <w:t xml:space="preserve">účinností od 1. 7. 2016, s převedením všech práv, povinností, závazků a </w:t>
            </w:r>
            <w:r w:rsidR="00FA79F2" w:rsidRPr="00AF03DB">
              <w:t> </w:t>
            </w:r>
            <w:r w:rsidRPr="00AF03DB">
              <w:t>pohledávek na nástupnickou organizaci Základní školu a Mateřskou školu logopedickou Olomouc dle důvodové zprávy a Přílohy č. 1 důvodové zprávy</w:t>
            </w:r>
          </w:p>
        </w:tc>
      </w:tr>
      <w:tr w:rsidR="00AF03DB" w:rsidRPr="00AF03DB" w:rsidTr="00C37D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7D70" w:rsidRPr="00AF03DB" w:rsidRDefault="00C37D7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7D70" w:rsidRPr="00AF03DB" w:rsidRDefault="00C37D70" w:rsidP="00C37D70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</w:t>
            </w:r>
            <w:r w:rsidRPr="00AF03DB">
              <w:t xml:space="preserve"> realizovat úkony související s racionalizací školských příspěvkových organizací dle bodu 2 usnesení</w:t>
            </w:r>
          </w:p>
        </w:tc>
      </w:tr>
      <w:tr w:rsidR="00AF03DB" w:rsidRPr="00AF03DB" w:rsidTr="00C37D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7D70" w:rsidRPr="00AF03DB" w:rsidRDefault="00C37D70" w:rsidP="00C37D70">
            <w:r w:rsidRPr="00AF03DB">
              <w:t xml:space="preserve">O: Rada Olomouckého kraje </w:t>
            </w:r>
          </w:p>
          <w:p w:rsidR="00C37D70" w:rsidRPr="00AF03DB" w:rsidRDefault="00C37D70" w:rsidP="00C37D70">
            <w:r w:rsidRPr="00AF03DB">
              <w:t>T: 24. 6. 2016</w:t>
            </w:r>
          </w:p>
        </w:tc>
      </w:tr>
      <w:tr w:rsidR="00AF03DB" w:rsidRPr="00AF03DB" w:rsidTr="00C37D7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C37D7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C37D7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C37D7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C37D7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7.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3E6535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3E6535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3E6535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Dlouhodobý záměr vzdělávání a rozvoje vzdělávací soustavy Olomouckého kraje</w:t>
            </w:r>
          </w:p>
        </w:tc>
      </w:tr>
      <w:tr w:rsidR="00AF03DB" w:rsidRPr="00AF03DB" w:rsidTr="003E65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3E6535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3E65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3E653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3E6535" w:rsidP="003E653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3E65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6535" w:rsidRPr="00AF03DB" w:rsidRDefault="003E653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6535" w:rsidRPr="00AF03DB" w:rsidRDefault="003E6535" w:rsidP="003E653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Dlouhodobý záměr vzdělávání a rozvoje vzdělávací soustavy Olomouckého kraje na období 2016-2020 dle důvodové zprávy a Přílohy č. 1 důvodové zprávy</w:t>
            </w:r>
          </w:p>
        </w:tc>
      </w:tr>
      <w:tr w:rsidR="00AF03DB" w:rsidRPr="00AF03DB" w:rsidTr="003E65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6535" w:rsidRPr="00AF03DB" w:rsidRDefault="003E653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6535" w:rsidRPr="00AF03DB" w:rsidRDefault="003E6535" w:rsidP="003E653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</w:t>
            </w:r>
            <w:r w:rsidRPr="00AF03DB">
              <w:t xml:space="preserve"> zaslat materiál dle bodu 2 usnesení na Ministerstvo školství, mládeže a tělovýchovy</w:t>
            </w:r>
          </w:p>
        </w:tc>
      </w:tr>
      <w:tr w:rsidR="00AF03DB" w:rsidRPr="00AF03DB" w:rsidTr="003E65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6535" w:rsidRPr="00AF03DB" w:rsidRDefault="003E6535" w:rsidP="003E6535">
            <w:r w:rsidRPr="00AF03DB">
              <w:t>O: Ing. Zdeněk Švec, náměstek hejtmana</w:t>
            </w:r>
          </w:p>
          <w:p w:rsidR="003E6535" w:rsidRPr="00AF03DB" w:rsidRDefault="003E6535" w:rsidP="003E6535">
            <w:r w:rsidRPr="00AF03DB">
              <w:t>T: ihned</w:t>
            </w:r>
          </w:p>
        </w:tc>
      </w:tr>
      <w:tr w:rsidR="00AF03DB" w:rsidRPr="00AF03DB" w:rsidTr="003E653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3E653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3E653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3E653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3E653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8.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D47FE5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D47FE5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lastRenderedPageBreak/>
              <w:t>UZ/20/15/2016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D47FE5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Dodatky zřizovacích listin školských příspěvkových organizací</w:t>
            </w:r>
          </w:p>
        </w:tc>
      </w:tr>
      <w:tr w:rsidR="00AF03DB" w:rsidRPr="00AF03DB" w:rsidTr="00D47F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D47FE5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D47F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D47FE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D47FE5" w:rsidP="00D47FE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D47F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E5" w:rsidRPr="00AF03DB" w:rsidRDefault="00D47FE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E5" w:rsidRPr="00AF03DB" w:rsidRDefault="00D47FE5" w:rsidP="00D47FE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dodatek ke zřizovací listině školské příspěvkové organizace zřizované Olomouckým krajem dle Přílohy č. 1 důvodové zprávy</w:t>
            </w:r>
          </w:p>
        </w:tc>
      </w:tr>
      <w:tr w:rsidR="00AF03DB" w:rsidRPr="00AF03DB" w:rsidTr="00D47F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D47F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D47FE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D47F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D47FE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9.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0577EB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0577EB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0577EB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Žádosti o poskytnutí individuálních dotací v oblasti vzdělávání</w:t>
            </w:r>
          </w:p>
        </w:tc>
      </w:tr>
      <w:tr w:rsidR="00AF03DB" w:rsidRPr="00AF03DB" w:rsidTr="000577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0577EB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dotace z rozpočtu Olomouckého kraje ve výši 250 </w:t>
            </w:r>
            <w:r w:rsidR="00FA79F2" w:rsidRPr="00AF03DB">
              <w:t> </w:t>
            </w:r>
            <w:r w:rsidRPr="00AF03DB">
              <w:t xml:space="preserve">000 Kč, právnické osobě BEA 4 Junior o.p.s., IČ: 01500538, dle části A </w:t>
            </w:r>
            <w:r w:rsidR="00FA79F2" w:rsidRPr="00AF03DB">
              <w:t> </w:t>
            </w:r>
            <w:r w:rsidRPr="00AF03DB">
              <w:t>důvodové zprávy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dotace z rozpočtu Olomouckého kraje ve výši 400 </w:t>
            </w:r>
            <w:r w:rsidR="00FA79F2" w:rsidRPr="00AF03DB">
              <w:t> </w:t>
            </w:r>
            <w:r w:rsidRPr="00AF03DB">
              <w:t xml:space="preserve">000 Kč, právnické osobě Nadační fond Centrum bakalářských studií, IČ: </w:t>
            </w:r>
            <w:r w:rsidR="00FA79F2" w:rsidRPr="00AF03DB">
              <w:t> </w:t>
            </w:r>
            <w:r w:rsidRPr="00AF03DB">
              <w:t>26808153, dle části B důvodové zprávy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FA79F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dotace z rozpočtu Olomouckého kraje ve výši 800 </w:t>
            </w:r>
            <w:r w:rsidR="0055094B" w:rsidRPr="00AF03DB">
              <w:t> </w:t>
            </w:r>
            <w:r w:rsidRPr="00AF03DB">
              <w:t xml:space="preserve">000 Kč, právnické osobě </w:t>
            </w:r>
            <w:proofErr w:type="spellStart"/>
            <w:r w:rsidRPr="00AF03DB">
              <w:t>Sluňákov</w:t>
            </w:r>
            <w:proofErr w:type="spellEnd"/>
            <w:r w:rsidRPr="00AF03DB">
              <w:t xml:space="preserve"> </w:t>
            </w:r>
            <w:r w:rsidR="00FA79F2" w:rsidRPr="00AF03DB">
              <w:t>–</w:t>
            </w:r>
            <w:r w:rsidRPr="00AF03DB">
              <w:t xml:space="preserve"> centrum ekologických aktivit města Olomouce, o.p.s., IČ: 27784525, dle části C důvodové zprávy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 smlouvy o poskytnutí dotace s </w:t>
            </w:r>
            <w:r w:rsidR="00FA79F2" w:rsidRPr="00AF03DB">
              <w:t> </w:t>
            </w:r>
            <w:r w:rsidRPr="00AF03DB">
              <w:t xml:space="preserve">příjemcem dle bodu 2 usnesení, ve znění veřejnoprávní smlouvy uvedené v </w:t>
            </w:r>
            <w:r w:rsidR="00FA79F2" w:rsidRPr="00AF03DB">
              <w:t> </w:t>
            </w:r>
            <w:r w:rsidRPr="00AF03DB">
              <w:t>Příloze č. 2 důvodové zprávy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 smlouvy o poskytnutí dotace s </w:t>
            </w:r>
            <w:r w:rsidR="00FA79F2" w:rsidRPr="00AF03DB">
              <w:t> </w:t>
            </w:r>
            <w:r w:rsidRPr="00AF03DB">
              <w:t xml:space="preserve">příjemcem dle bodu 3 usnesení, ve znění veřejnoprávní smlouvy uvedené v </w:t>
            </w:r>
            <w:r w:rsidR="00FA79F2" w:rsidRPr="00AF03DB">
              <w:t> </w:t>
            </w:r>
            <w:r w:rsidRPr="00AF03DB">
              <w:t>Příloze č. 3 důvodové zprávy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 smlouvy o poskytnutí dotace s </w:t>
            </w:r>
            <w:r w:rsidR="00FA79F2" w:rsidRPr="00AF03DB">
              <w:t> </w:t>
            </w:r>
            <w:r w:rsidRPr="00AF03DB">
              <w:t xml:space="preserve">příjemcem dle bodu 4 usnesení, ve znění veřejnoprávní smlouvy uvedené v </w:t>
            </w:r>
            <w:r w:rsidR="00FA79F2" w:rsidRPr="00AF03DB">
              <w:t> </w:t>
            </w:r>
            <w:r w:rsidRPr="00AF03DB">
              <w:t>Příloze č. 4 důvodové zprávy</w:t>
            </w:r>
          </w:p>
        </w:tc>
      </w:tr>
      <w:tr w:rsidR="00AF03DB" w:rsidRPr="00AF03DB" w:rsidTr="000577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smlouvy dle bodu 5 – 7 usnesení</w:t>
            </w:r>
          </w:p>
        </w:tc>
      </w:tr>
      <w:tr w:rsidR="00AF03DB" w:rsidRPr="00AF03DB" w:rsidTr="000577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7EB" w:rsidRPr="00AF03DB" w:rsidRDefault="000577EB" w:rsidP="000577EB">
            <w:r w:rsidRPr="00AF03DB">
              <w:t>O: Ing. Zdeněk Švec, náměstek hejtmana</w:t>
            </w:r>
          </w:p>
        </w:tc>
      </w:tr>
      <w:tr w:rsidR="00AF03DB" w:rsidRPr="00AF03DB" w:rsidTr="000577E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0577E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0577E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0577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10.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4478CC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4478CC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4478CC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Žádosti o poskytnutí individuálních dotací v oblasti sportu </w:t>
            </w:r>
          </w:p>
        </w:tc>
      </w:tr>
      <w:tr w:rsidR="00AF03DB" w:rsidRPr="00AF03DB" w:rsidTr="004478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4478CC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4478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4478CC" w:rsidP="004478CC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4478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832C4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nad 200 </w:t>
            </w:r>
            <w:r w:rsidR="00C4462D" w:rsidRPr="00AF03DB">
              <w:t>000</w:t>
            </w:r>
            <w:r w:rsidRPr="00AF03DB">
              <w:t xml:space="preserve"> Kč z rozpočtu Olomouckého kraje příjemcům ve výši dle návrhu v Příloze č. 1 důvodové zprávy</w:t>
            </w:r>
          </w:p>
        </w:tc>
      </w:tr>
      <w:tr w:rsidR="00AF03DB" w:rsidRPr="00AF03DB" w:rsidTr="004478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C4462D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dle bodu 2 usnesení, ve znění veřejnoprávních smluv uvedených v </w:t>
            </w:r>
            <w:r w:rsidR="00C4462D" w:rsidRPr="00AF03DB">
              <w:t>p</w:t>
            </w:r>
            <w:r w:rsidRPr="00AF03DB">
              <w:t xml:space="preserve">řílohách č. </w:t>
            </w:r>
            <w:r w:rsidR="00C4462D" w:rsidRPr="00AF03DB">
              <w:t> </w:t>
            </w:r>
            <w:r w:rsidRPr="00AF03DB">
              <w:t>2 až 6 důvodové zprávy</w:t>
            </w:r>
          </w:p>
        </w:tc>
      </w:tr>
      <w:tr w:rsidR="00AF03DB" w:rsidRPr="00AF03DB" w:rsidTr="004478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4478CC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smlouvy dle bodu 3 usnesení</w:t>
            </w:r>
          </w:p>
        </w:tc>
      </w:tr>
      <w:tr w:rsidR="00AF03DB" w:rsidRPr="00AF03DB" w:rsidTr="004478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4478CC">
            <w:r w:rsidRPr="00AF03DB">
              <w:t>O: Mgr. Radovan Rašťák, náměstek hejtmana</w:t>
            </w:r>
          </w:p>
        </w:tc>
      </w:tr>
      <w:tr w:rsidR="00AF03DB" w:rsidRPr="00AF03DB" w:rsidTr="004478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8CC" w:rsidRPr="00AF03DB" w:rsidRDefault="004478CC" w:rsidP="00832C4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nevyhovuje žádostem</w:t>
            </w:r>
            <w:r w:rsidRPr="00AF03DB">
              <w:t xml:space="preserve"> žadatelů o poskytnutí dotace nad 200 </w:t>
            </w:r>
            <w:r w:rsidR="00C4462D" w:rsidRPr="00AF03DB">
              <w:t> 000</w:t>
            </w:r>
            <w:r w:rsidRPr="00AF03DB">
              <w:t xml:space="preserve"> </w:t>
            </w:r>
            <w:r w:rsidR="00C4462D" w:rsidRPr="00AF03DB">
              <w:t> </w:t>
            </w:r>
            <w:r w:rsidRPr="00AF03DB">
              <w:t>Kč z rozpočtu Olomouckého kraje dle návrhu v</w:t>
            </w:r>
            <w:r w:rsidR="00B37459" w:rsidRPr="00AF03DB">
              <w:t> </w:t>
            </w:r>
            <w:r w:rsidRPr="00AF03DB">
              <w:t>Příloze</w:t>
            </w:r>
            <w:r w:rsidR="00B37459" w:rsidRPr="00AF03DB">
              <w:t> </w:t>
            </w:r>
            <w:r w:rsidRPr="00AF03DB">
              <w:t xml:space="preserve"> č. 1</w:t>
            </w:r>
            <w:r w:rsidR="00832C42" w:rsidRPr="00AF03DB">
              <w:t xml:space="preserve">, s odůvodněním dle </w:t>
            </w:r>
            <w:r w:rsidRPr="00AF03DB">
              <w:t>důvodové zprávy</w:t>
            </w:r>
          </w:p>
        </w:tc>
      </w:tr>
      <w:tr w:rsidR="00AF03DB" w:rsidRPr="00AF03DB" w:rsidTr="004478C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4478C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4478C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4478CC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11.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CD65BA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CD65BA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UZ/20/18/2016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CD65BA" w:rsidP="008E240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Program na podporu sportu v Olomouckém kraji v roce 2016 </w:t>
            </w:r>
            <w:r w:rsidR="008E2406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vyhodnocení dotačních titulů č. 1, 2</w:t>
            </w:r>
          </w:p>
        </w:tc>
      </w:tr>
      <w:tr w:rsidR="00AF03DB" w:rsidRPr="00AF03DB" w:rsidTr="00CD65B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CD65BA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CD6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CD65BA" w:rsidP="00CD65BA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</w:t>
            </w:r>
            <w:r w:rsidR="00954BA0" w:rsidRPr="00AF03DB">
              <w:t xml:space="preserve">upravenou </w:t>
            </w:r>
            <w:r w:rsidRPr="00AF03DB">
              <w:t>důvodovou zprávu</w:t>
            </w:r>
          </w:p>
        </w:tc>
      </w:tr>
      <w:tr w:rsidR="00AF03DB" w:rsidRPr="00AF03DB" w:rsidTr="00CD6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525D6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příjemcům v dotačním titulu 1 Podpora celoroční sportovní činnosti a v dotačním titulu 2 Podpora sportovních akcí regionálního charakteru dle </w:t>
            </w:r>
            <w:r w:rsidR="00525D68" w:rsidRPr="00AF03DB">
              <w:t>P</w:t>
            </w:r>
            <w:r w:rsidRPr="00AF03DB">
              <w:t>řílohy č. 3 a 4 důvodové zprávy</w:t>
            </w:r>
          </w:p>
        </w:tc>
      </w:tr>
      <w:tr w:rsidR="00AF03DB" w:rsidRPr="00AF03DB" w:rsidTr="00CD6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CD65BA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Program celoroční sportovní činnosti dle Přílohy č. </w:t>
            </w:r>
            <w:r w:rsidR="00954BA0" w:rsidRPr="00AF03DB">
              <w:t> </w:t>
            </w:r>
            <w:r w:rsidRPr="00AF03DB">
              <w:t xml:space="preserve">3 </w:t>
            </w:r>
            <w:r w:rsidR="00954BA0" w:rsidRPr="00AF03DB">
              <w:t> </w:t>
            </w:r>
            <w:r w:rsidRPr="00AF03DB">
              <w:t xml:space="preserve">důvodové zprávy, ve znění dle vzorové veřejnoprávní smlouvy uvedené v </w:t>
            </w:r>
            <w:r w:rsidR="00832C42" w:rsidRPr="00AF03DB">
              <w:t> </w:t>
            </w:r>
            <w:r w:rsidRPr="00AF03DB">
              <w:t>Příloze č. 1 důvodové zprávy</w:t>
            </w:r>
          </w:p>
        </w:tc>
      </w:tr>
      <w:tr w:rsidR="00AF03DB" w:rsidRPr="00AF03DB" w:rsidTr="00CD6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CD65BA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Podpora akcí regionálního charakteru dle Přílohy č. </w:t>
            </w:r>
            <w:r w:rsidR="00954BA0" w:rsidRPr="00AF03DB">
              <w:t> </w:t>
            </w:r>
            <w:r w:rsidRPr="00AF03DB">
              <w:t xml:space="preserve">4 </w:t>
            </w:r>
            <w:r w:rsidR="00954BA0" w:rsidRPr="00AF03DB">
              <w:t> </w:t>
            </w:r>
            <w:r w:rsidRPr="00AF03DB">
              <w:t xml:space="preserve">důvodové zprávy, ve znění dle vzorové veřejnoprávní smlouvy uvedené v </w:t>
            </w:r>
            <w:r w:rsidR="00832C42" w:rsidRPr="00AF03DB">
              <w:t> </w:t>
            </w:r>
            <w:r w:rsidRPr="00AF03DB">
              <w:t>Příloze č. 2 důvodové zprávy</w:t>
            </w:r>
          </w:p>
        </w:tc>
      </w:tr>
      <w:tr w:rsidR="00AF03DB" w:rsidRPr="00AF03DB" w:rsidTr="00CD65B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832C4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veřejnoprávní smlouvy dle bodu 3 a 4 usnesení</w:t>
            </w:r>
          </w:p>
        </w:tc>
      </w:tr>
      <w:tr w:rsidR="00AF03DB" w:rsidRPr="00AF03DB" w:rsidTr="00CD65B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65BA" w:rsidRPr="00AF03DB" w:rsidRDefault="00CD65BA" w:rsidP="00CD65BA">
            <w:r w:rsidRPr="00AF03DB">
              <w:t>O: Mgr. Radovan Rašťák, náměstek hejtmana</w:t>
            </w:r>
          </w:p>
        </w:tc>
      </w:tr>
      <w:tr w:rsidR="00AF03DB" w:rsidRPr="00AF03DB" w:rsidTr="00CD65B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CD65B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CD65B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CD65B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12.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EE672B" w:rsidTr="00960BCB">
        <w:tc>
          <w:tcPr>
            <w:tcW w:w="961" w:type="pct"/>
            <w:gridSpan w:val="2"/>
            <w:tcBorders>
              <w:bottom w:val="nil"/>
            </w:tcBorders>
          </w:tcPr>
          <w:p w:rsidR="00205DB0" w:rsidRPr="00EE672B" w:rsidRDefault="00960BCB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EE672B">
              <w:rPr>
                <w:szCs w:val="24"/>
              </w:rPr>
              <w:t>UZ/20/19/2016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EE672B" w:rsidRDefault="00960BCB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EE672B">
              <w:rPr>
                <w:szCs w:val="24"/>
              </w:rPr>
              <w:t>Žádosti o stanovisko Olomouckého kraje k investičním projektům v oblasti sportu</w:t>
            </w:r>
          </w:p>
        </w:tc>
      </w:tr>
      <w:tr w:rsidR="00AF03DB" w:rsidRPr="00EE672B" w:rsidTr="00960B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EE672B" w:rsidRDefault="00960BCB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EE672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EE672B" w:rsidTr="00960B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EE672B" w:rsidRDefault="00960BCB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EE672B" w:rsidRDefault="00960BCB" w:rsidP="00960BCB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bere na vědomí</w:t>
            </w:r>
            <w:r w:rsidRPr="00EE672B">
              <w:t xml:space="preserve"> důvodovou zprávu</w:t>
            </w:r>
          </w:p>
        </w:tc>
      </w:tr>
      <w:tr w:rsidR="00AF03DB" w:rsidRPr="00EE672B" w:rsidTr="00960B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832C42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deklaruje</w:t>
            </w:r>
            <w:r w:rsidRPr="00EE672B">
              <w:t xml:space="preserve"> příslib finanční spoluúčasti Olomouckého kraje ve výši alespoň jedné třetiny minimální výše spoluúčasti žadatelů o poskytnutí dotace </w:t>
            </w:r>
            <w:r w:rsidR="00C241DF">
              <w:br/>
            </w:r>
            <w:r w:rsidRPr="00EE672B">
              <w:t>na investiční projekty v oblasti sportu za předpokladu poskytnutí finanční dotace ze strany M</w:t>
            </w:r>
            <w:r w:rsidR="00832C42" w:rsidRPr="00EE672B">
              <w:t xml:space="preserve">inisterstva školství, mládeže a tělovýchovy </w:t>
            </w:r>
            <w:r w:rsidRPr="00EE672B">
              <w:t>ČR z programu Státní podpory sportu pro rok 2016 dle důvodové zprávy</w:t>
            </w:r>
          </w:p>
        </w:tc>
      </w:tr>
      <w:tr w:rsidR="00AF03DB" w:rsidRPr="00EE672B" w:rsidTr="00960B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960BCB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ukládá</w:t>
            </w:r>
            <w:r w:rsidRPr="00EE672B">
              <w:t xml:space="preserve"> informovat žadatele o příslibu finanční spoluúčasti Olomouckého kraje dle bodu 2 usnesení</w:t>
            </w:r>
          </w:p>
        </w:tc>
      </w:tr>
      <w:tr w:rsidR="00AF03DB" w:rsidRPr="00EE672B" w:rsidTr="00960B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960BCB">
            <w:r w:rsidRPr="00EE672B">
              <w:t>O: Mgr. Radovan Rašťák, náměstek hejtmana</w:t>
            </w:r>
          </w:p>
          <w:p w:rsidR="00960BCB" w:rsidRPr="00EE672B" w:rsidRDefault="00960BCB" w:rsidP="00960BCB">
            <w:r w:rsidRPr="00EE672B">
              <w:t>T: ihned</w:t>
            </w:r>
          </w:p>
        </w:tc>
      </w:tr>
      <w:tr w:rsidR="00AF03DB" w:rsidRPr="00EE672B" w:rsidTr="00960B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832C42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ukládá</w:t>
            </w:r>
            <w:r w:rsidRPr="00EE672B">
              <w:t xml:space="preserve"> předložit materiál ve věci poskytnutí individuální dotace z rozpočtu Olomouckého kraje žadatelům vybraným M</w:t>
            </w:r>
            <w:r w:rsidR="00832C42" w:rsidRPr="00EE672B">
              <w:t>inisterstvem školství, mládeže a  tělovýchovy</w:t>
            </w:r>
            <w:r w:rsidRPr="00EE672B">
              <w:t xml:space="preserve"> ČR pro realizaci investičních projektů v rámci Státní podpory sportu v roce 2016</w:t>
            </w:r>
          </w:p>
        </w:tc>
      </w:tr>
      <w:tr w:rsidR="00AF03DB" w:rsidRPr="00EE672B" w:rsidTr="00960B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0BCB" w:rsidRPr="00EE672B" w:rsidRDefault="00960BCB" w:rsidP="00960BCB">
            <w:r w:rsidRPr="00EE672B">
              <w:t>O: Mgr. Radovan Rašťák, náměstek hejtmana</w:t>
            </w:r>
          </w:p>
          <w:p w:rsidR="00960BCB" w:rsidRPr="00EE672B" w:rsidRDefault="00960BCB" w:rsidP="00960BCB">
            <w:r w:rsidRPr="00EE672B">
              <w:t>T: 29. 4. 2016</w:t>
            </w:r>
          </w:p>
        </w:tc>
      </w:tr>
      <w:tr w:rsidR="00AF03DB" w:rsidRPr="00EE672B" w:rsidTr="00960B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EE672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EE672B" w:rsidTr="00960B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EE672B" w:rsidRDefault="00205DB0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EE672B" w:rsidRDefault="00960BCB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EE672B" w:rsidTr="00960B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EE672B" w:rsidRDefault="00205DB0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EE672B" w:rsidRDefault="00960BCB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13.</w:t>
            </w:r>
          </w:p>
        </w:tc>
      </w:tr>
    </w:tbl>
    <w:p w:rsidR="00205DB0" w:rsidRPr="00EE672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EE672B" w:rsidTr="00A9578C">
        <w:tc>
          <w:tcPr>
            <w:tcW w:w="961" w:type="pct"/>
            <w:gridSpan w:val="2"/>
            <w:tcBorders>
              <w:bottom w:val="nil"/>
            </w:tcBorders>
          </w:tcPr>
          <w:p w:rsidR="00205DB0" w:rsidRPr="00EE672B" w:rsidRDefault="00A9578C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EE672B">
              <w:rPr>
                <w:szCs w:val="24"/>
              </w:rPr>
              <w:t>UZ/20/20/2016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EE672B" w:rsidRDefault="00A9578C" w:rsidP="00832C4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EE672B">
              <w:rPr>
                <w:szCs w:val="24"/>
              </w:rPr>
              <w:t xml:space="preserve">Žádosti o stanovisko Olomouckého kraje k investičním projektům v oblasti sportu </w:t>
            </w:r>
            <w:r w:rsidR="00832C42" w:rsidRPr="00EE672B">
              <w:rPr>
                <w:szCs w:val="24"/>
              </w:rPr>
              <w:t>–</w:t>
            </w:r>
            <w:r w:rsidRPr="00EE672B">
              <w:rPr>
                <w:szCs w:val="24"/>
              </w:rPr>
              <w:t xml:space="preserve"> dodatek </w:t>
            </w:r>
          </w:p>
        </w:tc>
      </w:tr>
      <w:tr w:rsidR="00AF03DB" w:rsidRPr="00EE672B" w:rsidTr="00A957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EE672B" w:rsidRDefault="00A9578C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EE672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EE672B" w:rsidTr="00A957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EE672B" w:rsidRDefault="00A9578C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EE672B" w:rsidRDefault="00A9578C" w:rsidP="00A9578C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bere na vědomí</w:t>
            </w:r>
            <w:r w:rsidRPr="00EE672B">
              <w:t xml:space="preserve"> důvodovou zprávu</w:t>
            </w:r>
          </w:p>
        </w:tc>
      </w:tr>
      <w:tr w:rsidR="00AF03DB" w:rsidRPr="00EE672B" w:rsidTr="00A957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832C42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deklaruje</w:t>
            </w:r>
            <w:r w:rsidRPr="00EE672B">
              <w:t xml:space="preserve"> příslib finanční spoluúčasti Olomouckého kraje ve výši alespoň jedné třetiny minimální výše spoluúčasti žadatelů o poskytnutí dotace </w:t>
            </w:r>
            <w:r w:rsidR="00C241DF">
              <w:br/>
            </w:r>
            <w:r w:rsidRPr="00EE672B">
              <w:t>na investiční projekty v oblasti sportu za předpokladu poskytnutí finanční dotace ze strany M</w:t>
            </w:r>
            <w:r w:rsidR="00832C42" w:rsidRPr="00EE672B">
              <w:t>inisterstva školství, mládeže a tělovýchovy</w:t>
            </w:r>
            <w:r w:rsidRPr="00EE672B">
              <w:t xml:space="preserve"> ČR z programu Státní podpory sportu pro rok 2016 dle důvodové zprávy</w:t>
            </w:r>
          </w:p>
        </w:tc>
      </w:tr>
      <w:tr w:rsidR="00AF03DB" w:rsidRPr="00EE672B" w:rsidTr="00A957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A9578C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ukládá</w:t>
            </w:r>
            <w:r w:rsidRPr="00EE672B">
              <w:t xml:space="preserve"> informovat žadatele o příslibu finanční spoluúčasti Olomouckého kraje dle bodu 2 usnesení</w:t>
            </w:r>
          </w:p>
        </w:tc>
      </w:tr>
      <w:tr w:rsidR="00AF03DB" w:rsidRPr="00EE672B" w:rsidTr="00A957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A9578C">
            <w:r w:rsidRPr="00EE672B">
              <w:t>O: Mgr. Radovan Rašťák, náměstek hejtmana</w:t>
            </w:r>
          </w:p>
          <w:p w:rsidR="00A9578C" w:rsidRPr="00EE672B" w:rsidRDefault="00A9578C" w:rsidP="00A9578C">
            <w:r w:rsidRPr="00EE672B">
              <w:t>T: ihned</w:t>
            </w:r>
          </w:p>
        </w:tc>
      </w:tr>
      <w:tr w:rsidR="00AF03DB" w:rsidRPr="00EE672B" w:rsidTr="00A957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832C42">
            <w:pPr>
              <w:pStyle w:val="Normal"/>
              <w:spacing w:after="119"/>
              <w:jc w:val="both"/>
            </w:pPr>
            <w:r w:rsidRPr="00EE672B">
              <w:rPr>
                <w:b/>
                <w:spacing w:val="70"/>
              </w:rPr>
              <w:t>ukládá</w:t>
            </w:r>
            <w:r w:rsidRPr="00EE672B">
              <w:t xml:space="preserve"> předložit materiál ve věci poskytnutí individuální dotace z rozpočtu Olomouckého kraje žadatelům vybraným </w:t>
            </w:r>
            <w:r w:rsidR="00832C42" w:rsidRPr="00EE672B">
              <w:t xml:space="preserve">Ministerstvem školství, mládeže a  tělovýchovy </w:t>
            </w:r>
            <w:r w:rsidRPr="00EE672B">
              <w:t>ČR pro realizaci investičních projektů v rámci Státní podpory sportu v roce 2016</w:t>
            </w:r>
          </w:p>
        </w:tc>
      </w:tr>
      <w:tr w:rsidR="00AF03DB" w:rsidRPr="00EE672B" w:rsidTr="00A957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78C" w:rsidRPr="00EE672B" w:rsidRDefault="00A9578C" w:rsidP="00A9578C">
            <w:r w:rsidRPr="00EE672B">
              <w:t>O: Mgr. Radovan Rašťák, náměstek hejtmana</w:t>
            </w:r>
          </w:p>
          <w:p w:rsidR="00A9578C" w:rsidRPr="00EE672B" w:rsidRDefault="00A9578C" w:rsidP="00A9578C">
            <w:r w:rsidRPr="00EE672B">
              <w:t>T: 29. 4. 2016</w:t>
            </w:r>
          </w:p>
        </w:tc>
      </w:tr>
      <w:tr w:rsidR="00AF03DB" w:rsidRPr="00EE672B" w:rsidTr="00A9578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EE672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EE672B" w:rsidTr="00A9578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EE672B" w:rsidRDefault="00205DB0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EE672B" w:rsidRDefault="00A9578C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A9578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EE672B" w:rsidRDefault="00205DB0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EE672B" w:rsidRDefault="00A9578C" w:rsidP="00725DE3">
            <w:pPr>
              <w:pStyle w:val="nadpis2"/>
              <w:rPr>
                <w:sz w:val="24"/>
                <w:szCs w:val="24"/>
              </w:rPr>
            </w:pPr>
            <w:r w:rsidRPr="00EE672B">
              <w:rPr>
                <w:sz w:val="24"/>
                <w:szCs w:val="24"/>
              </w:rPr>
              <w:t>13.1.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DC1185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DC1185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DC1185" w:rsidP="005930F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Dotační program Olomouckého kraje Program podpory kultury v Olomouckém kraji v roce 2016 </w:t>
            </w:r>
            <w:r w:rsidR="005930F8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vyhodnocení dotačního titulu č. 1</w:t>
            </w:r>
          </w:p>
        </w:tc>
      </w:tr>
      <w:tr w:rsidR="00AF03DB" w:rsidRPr="00AF03DB" w:rsidTr="00DC11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DC1185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DC1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DC1185" w:rsidP="00DC118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DC1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DC118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příjemcům v dotačním titulu č. 1 Víceletá podpora významných kulturních akcí dle </w:t>
            </w:r>
            <w:r w:rsidR="0017679C" w:rsidRPr="00AF03DB">
              <w:t xml:space="preserve">upravené </w:t>
            </w:r>
            <w:r w:rsidRPr="00AF03DB">
              <w:t>Přílohy č. 1 důvodové zprávy</w:t>
            </w:r>
          </w:p>
        </w:tc>
      </w:tr>
      <w:tr w:rsidR="00AF03DB" w:rsidRPr="00AF03DB" w:rsidTr="00DC1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9A2ABF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č. 1 dle Přílohy č. 1 důvodové zpráv, ve znění dle vzorových veřejnoprávních smluv uvedených v </w:t>
            </w:r>
            <w:r w:rsidR="009A2ABF" w:rsidRPr="00AF03DB">
              <w:t>p</w:t>
            </w:r>
            <w:r w:rsidRPr="00AF03DB">
              <w:t>řílohách č. 3</w:t>
            </w:r>
            <w:r w:rsidR="005930F8" w:rsidRPr="00AF03DB">
              <w:t xml:space="preserve"> –</w:t>
            </w:r>
            <w:r w:rsidRPr="00AF03DB">
              <w:t xml:space="preserve"> 4 důvodové zprávy</w:t>
            </w:r>
          </w:p>
        </w:tc>
      </w:tr>
      <w:tr w:rsidR="00AF03DB" w:rsidRPr="00AF03DB" w:rsidTr="00DC1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DC118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nevyhovuje žádostem</w:t>
            </w:r>
            <w:r w:rsidRPr="00AF03DB">
              <w:t xml:space="preserve"> žadatelů dle Přílohy č. 1 a </w:t>
            </w:r>
            <w:r w:rsidR="005930F8" w:rsidRPr="00AF03DB">
              <w:t> </w:t>
            </w:r>
            <w:r w:rsidRPr="00AF03DB">
              <w:t xml:space="preserve">2 s </w:t>
            </w:r>
            <w:r w:rsidR="005930F8" w:rsidRPr="00AF03DB">
              <w:t> </w:t>
            </w:r>
            <w:r w:rsidRPr="00AF03DB">
              <w:t>odůvodněním dle důvodové zprávy</w:t>
            </w:r>
          </w:p>
        </w:tc>
      </w:tr>
      <w:tr w:rsidR="00AF03DB" w:rsidRPr="00AF03DB" w:rsidTr="00DC1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6C231E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veřejnoprávní smlouvy dle bodu 3</w:t>
            </w:r>
            <w:r w:rsidR="005930F8" w:rsidRPr="00AF03DB">
              <w:t xml:space="preserve"> </w:t>
            </w:r>
            <w:proofErr w:type="gramStart"/>
            <w:r w:rsidRPr="00AF03DB">
              <w:t>t</w:t>
            </w:r>
            <w:bookmarkStart w:id="0" w:name="_GoBack"/>
            <w:bookmarkEnd w:id="0"/>
            <w:r w:rsidRPr="00AF03DB">
              <w:t>ohoto</w:t>
            </w:r>
            <w:proofErr w:type="gramEnd"/>
            <w:r w:rsidRPr="00AF03DB">
              <w:t xml:space="preserve"> usnesení</w:t>
            </w:r>
          </w:p>
        </w:tc>
      </w:tr>
      <w:tr w:rsidR="00AF03DB" w:rsidRPr="00AF03DB" w:rsidTr="00DC11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DC1185">
            <w:r w:rsidRPr="00AF03DB">
              <w:t>O: Mgr. Radovan Rašťák, náměstek hejtmana</w:t>
            </w:r>
          </w:p>
        </w:tc>
      </w:tr>
      <w:tr w:rsidR="00AF03DB" w:rsidRPr="00AF03DB" w:rsidTr="00DC1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185" w:rsidRPr="00AF03DB" w:rsidRDefault="00DC1185" w:rsidP="00DC118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zmocňuje</w:t>
            </w:r>
            <w:r w:rsidRPr="00AF03DB">
              <w:t xml:space="preserve"> Radu Olomouckého kraje k provádění změn veřejnoprávních smluv o poskytnutí dotací dle bodu 3 tohoto usnesení s výjimkou údajů schválených Zastupitelstvem Olomouckého kraje v Příloze č. 1 důvodové zprávy</w:t>
            </w:r>
          </w:p>
        </w:tc>
      </w:tr>
      <w:tr w:rsidR="00AF03DB" w:rsidRPr="00AF03DB" w:rsidTr="00DC118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DC118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DC118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DC1185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14.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2C3D4F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2C3D4F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2C3D4F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Aktualizace č. 8 Plánu rozvoje vodovodů a kanalizací na území Olomouckého kraje</w:t>
            </w:r>
          </w:p>
        </w:tc>
      </w:tr>
      <w:tr w:rsidR="00AF03DB" w:rsidRPr="00AF03DB" w:rsidTr="002C3D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2C3D4F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2C3D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2C3D4F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2C3D4F" w:rsidP="002C3D4F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2C3D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D4F" w:rsidRPr="00AF03DB" w:rsidRDefault="002C3D4F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3D4F" w:rsidRPr="00AF03DB" w:rsidRDefault="002C3D4F" w:rsidP="002C3D4F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změny a doplňky řešení zásobování pitnou vodou, odvádění a </w:t>
            </w:r>
            <w:r w:rsidR="005930F8" w:rsidRPr="00AF03DB">
              <w:t> </w:t>
            </w:r>
            <w:r w:rsidRPr="00AF03DB">
              <w:t>čištění odpadních vod v obcích navržené v rámci aktualizace č. 8 Plánu rozvoje vodovodů a kanalizací na území Olomouckého kraje uvedené v Příloze č. 1 důvodové zprávy</w:t>
            </w:r>
          </w:p>
        </w:tc>
      </w:tr>
      <w:tr w:rsidR="00AF03DB" w:rsidRPr="00AF03DB" w:rsidTr="002C3D4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2C3D4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C3D4F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2C3D4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2C3D4F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15.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F12067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F12067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F12067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Dodatky zřizovacích listin příspěvkových organizací v sociální oblasti</w:t>
            </w:r>
          </w:p>
        </w:tc>
      </w:tr>
      <w:tr w:rsidR="00AF03DB" w:rsidRPr="00AF03DB" w:rsidTr="00F120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F12067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F120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F1206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F12067" w:rsidP="00F12067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F120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2067" w:rsidRPr="00AF03DB" w:rsidRDefault="00F1206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2067" w:rsidRPr="00AF03DB" w:rsidRDefault="00F12067" w:rsidP="00436B02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dodatky ke zřizovacím listinám příspěvkových organizací v </w:t>
            </w:r>
            <w:r w:rsidR="005930F8" w:rsidRPr="00AF03DB">
              <w:t> </w:t>
            </w:r>
            <w:r w:rsidRPr="00AF03DB">
              <w:t xml:space="preserve">sociální oblasti dle důvodové zprávy a </w:t>
            </w:r>
            <w:r w:rsidR="00436B02" w:rsidRPr="00AF03DB">
              <w:t>P</w:t>
            </w:r>
            <w:r w:rsidRPr="00AF03DB">
              <w:t>řílohy č. 1 a 2 důvodové zprávy</w:t>
            </w:r>
          </w:p>
        </w:tc>
      </w:tr>
      <w:tr w:rsidR="00AF03DB" w:rsidRPr="00AF03DB" w:rsidTr="00F120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2067" w:rsidRPr="00AF03DB" w:rsidRDefault="00F1206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2067" w:rsidRPr="00AF03DB" w:rsidRDefault="00F12067" w:rsidP="00F12067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dodatky ke zřizovacím listinám příspěvkových organizací v sociální oblasti v souladu s bodem 2 usnesení</w:t>
            </w:r>
          </w:p>
        </w:tc>
      </w:tr>
      <w:tr w:rsidR="00AF03DB" w:rsidRPr="00AF03DB" w:rsidTr="00F120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2067" w:rsidRPr="00AF03DB" w:rsidRDefault="00F12067" w:rsidP="00F12067">
            <w:r w:rsidRPr="00AF03DB">
              <w:t>O: Mgr. Yvona Kubjátová, náměstkyně hejtmana</w:t>
            </w:r>
          </w:p>
        </w:tc>
      </w:tr>
      <w:tr w:rsidR="00AF03DB" w:rsidRPr="00AF03DB" w:rsidTr="00F1206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F1206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F1206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F1206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F1206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16.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8F3EC7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8F3EC7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8F3EC7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Zdravotně-preventivní program v Olomouckém kraji v roce 2016 – Zdraví 2020</w:t>
            </w:r>
          </w:p>
        </w:tc>
      </w:tr>
      <w:tr w:rsidR="00AF03DB" w:rsidRPr="00AF03DB" w:rsidTr="008F3E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8F3EC7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8F3E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8F3EC7" w:rsidP="008F3EC7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8F3E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5930F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realizaci Zdravotně</w:t>
            </w:r>
            <w:r w:rsidR="005930F8" w:rsidRPr="00AF03DB">
              <w:t xml:space="preserve"> – </w:t>
            </w:r>
            <w:r w:rsidRPr="00AF03DB">
              <w:t>preventivního programu v Olomouckém kraji v roce 2016 dle důvodové zprávy</w:t>
            </w:r>
          </w:p>
        </w:tc>
      </w:tr>
      <w:tr w:rsidR="00AF03DB" w:rsidRPr="00AF03DB" w:rsidTr="008F3E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5930F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finančního daru ve výši 200 000 Kč dle důvodové zprávy</w:t>
            </w:r>
          </w:p>
        </w:tc>
      </w:tr>
      <w:tr w:rsidR="00AF03DB" w:rsidRPr="00AF03DB" w:rsidTr="008F3E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5930F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Darovací smlouvy mezi Olomouckým krajem a </w:t>
            </w:r>
            <w:r w:rsidR="005930F8" w:rsidRPr="00AF03DB">
              <w:t> </w:t>
            </w:r>
            <w:r w:rsidRPr="00AF03DB">
              <w:t xml:space="preserve">Českou republikou </w:t>
            </w:r>
            <w:r w:rsidR="005930F8" w:rsidRPr="00AF03DB">
              <w:t>–</w:t>
            </w:r>
            <w:r w:rsidRPr="00AF03DB">
              <w:t xml:space="preserve"> Krajskou hygienickou stanicí Olomouckého kraje </w:t>
            </w:r>
            <w:r w:rsidR="00C241DF">
              <w:br/>
            </w:r>
            <w:r w:rsidRPr="00AF03DB">
              <w:t xml:space="preserve">se sídlem v Olomouci, se sídlem Wolkerova 74/6, 779 00 Olomouc, </w:t>
            </w:r>
            <w:r w:rsidR="00C241DF">
              <w:br/>
            </w:r>
            <w:r w:rsidRPr="00AF03DB">
              <w:t>IČ: 71009248</w:t>
            </w:r>
            <w:r w:rsidR="005930F8" w:rsidRPr="00AF03DB">
              <w:t>,</w:t>
            </w:r>
            <w:r w:rsidRPr="00AF03DB">
              <w:t xml:space="preserve"> ve znění Přílohy č. 4 důvodové zprávy</w:t>
            </w:r>
          </w:p>
        </w:tc>
      </w:tr>
      <w:tr w:rsidR="00AF03DB" w:rsidRPr="00AF03DB" w:rsidTr="008F3E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8F3EC7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smlouvu dle bodu 4 usnesení</w:t>
            </w:r>
          </w:p>
        </w:tc>
      </w:tr>
      <w:tr w:rsidR="00AF03DB" w:rsidRPr="00AF03DB" w:rsidTr="008F3E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3EC7" w:rsidRPr="00AF03DB" w:rsidRDefault="008F3EC7" w:rsidP="008F3EC7">
            <w:r w:rsidRPr="00AF03DB">
              <w:t>O: MUDr. Michael Fischer, 1. náměstek hejtmana</w:t>
            </w:r>
          </w:p>
        </w:tc>
      </w:tr>
      <w:tr w:rsidR="00AF03DB" w:rsidRPr="00AF03DB" w:rsidTr="008F3E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8F3E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8F3E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8F3EC7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17.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CB09D9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CB09D9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CB09D9" w:rsidP="00CF6C4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Dotační program Olomouckého kraje Program na podporu zdraví a zdravého životního stylu </w:t>
            </w:r>
            <w:r w:rsidR="00CF6C4A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vyhodnocení dotačních titulů 2 a 4</w:t>
            </w:r>
          </w:p>
        </w:tc>
      </w:tr>
      <w:tr w:rsidR="00AF03DB" w:rsidRPr="00AF03DB" w:rsidTr="00CB09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CB09D9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CB09D9" w:rsidP="00CB09D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příjemcům v dotačním titulu 2 Podpora preventivních aktivit a výchovy ke zdraví dle </w:t>
            </w:r>
            <w:r w:rsidR="0055094B" w:rsidRPr="00AF03DB">
              <w:t>P</w:t>
            </w:r>
            <w:r w:rsidRPr="00AF03DB">
              <w:t>řílohy č. 1 důvodové zprávy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dotace příjemci v dotačním titulu 4 Podpora udržování a zvyšování odborných kompetencí ve zdravotnictví dle </w:t>
            </w:r>
            <w:r w:rsidR="0055094B" w:rsidRPr="00AF03DB">
              <w:t>P</w:t>
            </w:r>
            <w:r w:rsidRPr="00AF03DB">
              <w:t>řílohy č. 4 důvodové zprávy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2 Podpora preventivních aktivit a výchovy ke zdraví </w:t>
            </w:r>
            <w:r w:rsidR="00C241DF">
              <w:br/>
            </w:r>
            <w:r w:rsidRPr="00AF03DB">
              <w:t xml:space="preserve">dle </w:t>
            </w:r>
            <w:r w:rsidR="0055094B" w:rsidRPr="00AF03DB">
              <w:t>P</w:t>
            </w:r>
            <w:r w:rsidRPr="00AF03DB">
              <w:t>řílohy č. 1 důvodové zprávy, ve znění dle vzorových veřejnoprávních smluv uvedených v přílohách č. 2 a 3 důvodové zprávy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 smlouvy o poskytnutí dotace s </w:t>
            </w:r>
            <w:r w:rsidR="00FA14D4" w:rsidRPr="00AF03DB">
              <w:t> </w:t>
            </w:r>
            <w:r w:rsidRPr="00AF03DB">
              <w:t xml:space="preserve">příjemcem v dotačním titulu 4 Podpora udržování a zvyšování odborných kompetencí ve zdravotnictví dle </w:t>
            </w:r>
            <w:r w:rsidR="0055094B" w:rsidRPr="00AF03DB">
              <w:t>P</w:t>
            </w:r>
            <w:r w:rsidRPr="00AF03DB">
              <w:t xml:space="preserve">řílohy č. 4 důvodové zprávy, ve znění </w:t>
            </w:r>
            <w:r w:rsidR="00C241DF">
              <w:br/>
            </w:r>
            <w:r w:rsidRPr="00AF03DB">
              <w:t>dle vzorové veřejnoprávní smlouvy uvedené v Příloze č. 5 důvodové zprávy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CB09D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smlouvy dle bodu 4 a 5 usnesení</w:t>
            </w:r>
          </w:p>
        </w:tc>
      </w:tr>
      <w:tr w:rsidR="00AF03DB" w:rsidRPr="00AF03DB" w:rsidTr="00CB09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CB09D9">
            <w:r w:rsidRPr="00AF03DB">
              <w:t>O: MUDr. Michael Fischer, 1. náměstek hejtmana</w:t>
            </w:r>
          </w:p>
        </w:tc>
      </w:tr>
      <w:tr w:rsidR="00AF03DB" w:rsidRPr="00AF03DB" w:rsidTr="00CB09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09D9" w:rsidRPr="00AF03DB" w:rsidRDefault="00CB09D9" w:rsidP="00CB09D9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zmocňuje</w:t>
            </w:r>
            <w:r w:rsidRPr="00AF03DB">
              <w:t xml:space="preserve"> Radu Olomouckého kraje k provádění změn veřejnoprávních smluv o poskytnutí dotací s výjimkou údajů, schválených Zastupitelstvem Olomouckého kraje</w:t>
            </w:r>
          </w:p>
        </w:tc>
      </w:tr>
      <w:tr w:rsidR="00AF03DB" w:rsidRPr="00AF03DB" w:rsidTr="00CB09D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CB09D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CB09D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CB09D9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18.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B71DD3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B71DD3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B71DD3" w:rsidP="00FA14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Program návratné finanční výpomoci místním akčním skupinám se sídlem na území Olomouckého kraje v roce 2016 </w:t>
            </w:r>
            <w:r w:rsidR="00FA14D4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vyhodnocení </w:t>
            </w:r>
          </w:p>
        </w:tc>
      </w:tr>
      <w:tr w:rsidR="00AF03DB" w:rsidRPr="00AF03DB" w:rsidTr="00B71DD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B71DD3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B71D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B71DD3" w:rsidP="00B71DD3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B71D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B71DD3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návratných finančních výpomocí příjemcům </w:t>
            </w:r>
            <w:r w:rsidR="00C241DF">
              <w:br/>
            </w:r>
            <w:r w:rsidRPr="00AF03DB">
              <w:t>dle Přílohy č. 1 důvodové zprávy</w:t>
            </w:r>
          </w:p>
        </w:tc>
      </w:tr>
      <w:tr w:rsidR="00AF03DB" w:rsidRPr="00AF03DB" w:rsidTr="00B71D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návratných finančních výpomocí s příjemci dle </w:t>
            </w:r>
            <w:r w:rsidR="0055094B" w:rsidRPr="00AF03DB">
              <w:t>P</w:t>
            </w:r>
            <w:r w:rsidRPr="00AF03DB">
              <w:t xml:space="preserve">řílohy č. 1 důvodové zprávy, ve znění </w:t>
            </w:r>
            <w:r w:rsidR="00C241DF">
              <w:br/>
            </w:r>
            <w:r w:rsidRPr="00AF03DB">
              <w:t>dle vzorové veřejnoprávní smlouvy uvedené v Příloze č. 2 důvodové zprávy</w:t>
            </w:r>
          </w:p>
        </w:tc>
      </w:tr>
      <w:tr w:rsidR="00AF03DB" w:rsidRPr="00AF03DB" w:rsidTr="00B71D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B71DD3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smlouvy dle bodu 3 usnesení</w:t>
            </w:r>
          </w:p>
        </w:tc>
      </w:tr>
      <w:tr w:rsidR="00AF03DB" w:rsidRPr="00AF03DB" w:rsidTr="007C518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0F70" w:rsidRPr="00AF03DB" w:rsidRDefault="003D0F70" w:rsidP="003D0F70">
            <w:r w:rsidRPr="00AF03DB">
              <w:t xml:space="preserve">O: Bc. Pavel Šoltys, </w:t>
            </w:r>
            <w:proofErr w:type="spellStart"/>
            <w:r w:rsidRPr="00AF03DB">
              <w:t>DiS</w:t>
            </w:r>
            <w:proofErr w:type="spellEnd"/>
            <w:r w:rsidRPr="00AF03DB">
              <w:t>., náměstek hejtmana</w:t>
            </w:r>
          </w:p>
        </w:tc>
      </w:tr>
      <w:tr w:rsidR="00AF03DB" w:rsidRPr="00AF03DB" w:rsidTr="00B71DD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1DD3" w:rsidRPr="00AF03DB" w:rsidRDefault="00B71DD3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zmocňuje</w:t>
            </w:r>
            <w:r w:rsidRPr="00AF03DB">
              <w:t xml:space="preserve"> Radu Olomouckého kraje k provádění změn veřejnoprávních smluv o poskytnutí návratných finančních výpomocí dle bodu 3 usnesení, s </w:t>
            </w:r>
            <w:r w:rsidR="00FA14D4" w:rsidRPr="00AF03DB">
              <w:t> </w:t>
            </w:r>
            <w:r w:rsidRPr="00AF03DB">
              <w:t xml:space="preserve">výjimkou údajů schválených Zastupitelstvem Olomouckého kraje v </w:t>
            </w:r>
            <w:r w:rsidR="0055094B" w:rsidRPr="00AF03DB">
              <w:t>P</w:t>
            </w:r>
            <w:r w:rsidRPr="00AF03DB">
              <w:t xml:space="preserve">říloze č. </w:t>
            </w:r>
            <w:r w:rsidR="00FA14D4" w:rsidRPr="00AF03DB">
              <w:t> </w:t>
            </w:r>
            <w:r w:rsidRPr="00AF03DB">
              <w:t>1 důvodové zprávy</w:t>
            </w:r>
          </w:p>
        </w:tc>
      </w:tr>
      <w:tr w:rsidR="00AF03DB" w:rsidRPr="00AF03DB" w:rsidTr="00B71DD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B71DD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B71DD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B71DD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19.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1E63FB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1E63FB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1E63FB" w:rsidP="00FA14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Globální granty Olomouckého kraje v rámci Operačního programu Vzdělávání pro konkurenceschopnost </w:t>
            </w:r>
            <w:r w:rsidR="00FA14D4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dodatky </w:t>
            </w:r>
            <w:r w:rsidR="00C241DF">
              <w:rPr>
                <w:szCs w:val="24"/>
              </w:rPr>
              <w:br/>
            </w:r>
            <w:r w:rsidRPr="00AF03DB">
              <w:rPr>
                <w:szCs w:val="24"/>
              </w:rPr>
              <w:t>k Licenčním smlouvám</w:t>
            </w:r>
          </w:p>
        </w:tc>
      </w:tr>
      <w:tr w:rsidR="00AF03DB" w:rsidRPr="00AF03DB" w:rsidTr="001E63F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1E63FB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1E63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1E63F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1E63FB" w:rsidP="001E63F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1E63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znění vzoru dodatku k licenční smlouvě dle </w:t>
            </w:r>
            <w:r w:rsidR="0055094B" w:rsidRPr="00AF03DB">
              <w:t>P</w:t>
            </w:r>
            <w:r w:rsidRPr="00AF03DB">
              <w:t>řílohy č. 1 důvodové zprávy pro grantové projekty uvedené v Tabulce č. 1 v důvodové zprávě</w:t>
            </w:r>
          </w:p>
        </w:tc>
      </w:tr>
      <w:tr w:rsidR="00AF03DB" w:rsidRPr="00AF03DB" w:rsidTr="001E63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55094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dodatku k licenčním smlouvám dle vzoru dodatku k </w:t>
            </w:r>
            <w:r w:rsidR="00FA14D4" w:rsidRPr="00AF03DB">
              <w:t> </w:t>
            </w:r>
            <w:r w:rsidRPr="00AF03DB">
              <w:t xml:space="preserve">licenční smlouvě uvedeným v </w:t>
            </w:r>
            <w:r w:rsidR="0055094B" w:rsidRPr="00AF03DB">
              <w:t>P</w:t>
            </w:r>
            <w:r w:rsidRPr="00AF03DB">
              <w:t>říloze č. 1 důvodové zprávy s příjemci finanční podpory uvedenými v Tabulce č. 1 v důvodové zprávě</w:t>
            </w:r>
          </w:p>
        </w:tc>
      </w:tr>
      <w:tr w:rsidR="00AF03DB" w:rsidRPr="00AF03DB" w:rsidTr="001E63F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1E63F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dodatky k licenčním smlouvám s příjemci finanční podpory uvedenými v Tabulce č. 1 v důvodové zprávě</w:t>
            </w:r>
          </w:p>
        </w:tc>
      </w:tr>
      <w:tr w:rsidR="00AF03DB" w:rsidRPr="00AF03DB" w:rsidTr="001E63F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63FB" w:rsidRPr="00AF03DB" w:rsidRDefault="001E63FB" w:rsidP="001E63FB">
            <w:r w:rsidRPr="00AF03DB">
              <w:t xml:space="preserve">O: Bc. Pavel Šoltys, </w:t>
            </w:r>
            <w:proofErr w:type="spellStart"/>
            <w:r w:rsidRPr="00AF03DB">
              <w:t>DiS</w:t>
            </w:r>
            <w:proofErr w:type="spellEnd"/>
            <w:r w:rsidRPr="00AF03DB">
              <w:t>., náměstek hejtmana</w:t>
            </w:r>
          </w:p>
        </w:tc>
      </w:tr>
      <w:tr w:rsidR="00AF03DB" w:rsidRPr="00AF03DB" w:rsidTr="001E63F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1E63F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1E63F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1E63F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1E63F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20.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F10A64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F10A64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F10A64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Plnění podmínek Smluv o realizaci grantových projektů </w:t>
            </w:r>
            <w:r w:rsidR="00C241DF">
              <w:rPr>
                <w:szCs w:val="24"/>
              </w:rPr>
              <w:br/>
            </w:r>
            <w:r w:rsidRPr="00AF03DB">
              <w:rPr>
                <w:szCs w:val="24"/>
              </w:rPr>
              <w:t>u příjemců finanční podpory v rámci globálních grantů Operačního programu Vzdělávání pro konkurenceschopnost</w:t>
            </w:r>
          </w:p>
        </w:tc>
      </w:tr>
      <w:tr w:rsidR="00AF03DB" w:rsidRPr="00AF03DB" w:rsidTr="00F10A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F10A64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F10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F10A6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F10A64" w:rsidP="00F10A64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F10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F10A64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neschvaluje</w:t>
            </w:r>
            <w:r w:rsidRPr="00AF03DB">
              <w:t xml:space="preserve"> prominutí povinnosti zaplatit odvod peněžních prostředků příjemci podpory Obchodní akademie, Prostějov, Palackého 18, IČ: 47922117, ve výši 210 694,62 Kč</w:t>
            </w:r>
          </w:p>
        </w:tc>
      </w:tr>
      <w:tr w:rsidR="00AF03DB" w:rsidRPr="00AF03DB" w:rsidTr="00F10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F10A64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prominutí povinnosti zaplatit související penále příjemci podpory Obchodní akademie, Prostějov, Palackého 18, IČ: 47922117</w:t>
            </w:r>
            <w:r w:rsidR="00E25AF4" w:rsidRPr="00AF03DB">
              <w:t>,</w:t>
            </w:r>
            <w:r w:rsidRPr="00AF03DB">
              <w:t xml:space="preserve"> </w:t>
            </w:r>
            <w:r w:rsidR="00C241DF">
              <w:br/>
            </w:r>
            <w:r w:rsidRPr="00AF03DB">
              <w:t>v plné výši</w:t>
            </w:r>
          </w:p>
        </w:tc>
      </w:tr>
      <w:tr w:rsidR="00AF03DB" w:rsidRPr="00AF03DB" w:rsidTr="00F10A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F10A64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</w:t>
            </w:r>
            <w:r w:rsidRPr="00AF03DB">
              <w:t xml:space="preserve"> informovat příjemce podpory o přijatém usnesení</w:t>
            </w:r>
          </w:p>
        </w:tc>
      </w:tr>
      <w:tr w:rsidR="00AF03DB" w:rsidRPr="00AF03DB" w:rsidTr="00F10A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0A64" w:rsidRPr="00AF03DB" w:rsidRDefault="00F10A64" w:rsidP="00F10A64">
            <w:r w:rsidRPr="00AF03DB">
              <w:t xml:space="preserve">O: Bc. Pavel Šoltys, </w:t>
            </w:r>
            <w:proofErr w:type="spellStart"/>
            <w:r w:rsidRPr="00AF03DB">
              <w:t>DiS</w:t>
            </w:r>
            <w:proofErr w:type="spellEnd"/>
            <w:r w:rsidRPr="00AF03DB">
              <w:t>., náměstek hejtmana</w:t>
            </w:r>
          </w:p>
          <w:p w:rsidR="00F10A64" w:rsidRPr="00AF03DB" w:rsidRDefault="00F10A64" w:rsidP="00F10A64">
            <w:r w:rsidRPr="00AF03DB">
              <w:t>T: ihned</w:t>
            </w:r>
          </w:p>
        </w:tc>
      </w:tr>
      <w:tr w:rsidR="00AF03DB" w:rsidRPr="00AF03DB" w:rsidTr="00F10A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F10A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F10A6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F10A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F10A6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21.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9F42EB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9F42EB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UZ/20/29/2016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9F42EB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Výběrová řízení na zajištění realizací významných veřejných zakázek</w:t>
            </w:r>
          </w:p>
        </w:tc>
      </w:tr>
      <w:tr w:rsidR="00AF03DB" w:rsidRPr="00AF03DB" w:rsidTr="009F42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9F42EB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9F42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9F42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9F42EB" w:rsidP="009F42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9F42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2EB" w:rsidRPr="00AF03DB" w:rsidRDefault="009F42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2EB" w:rsidRPr="00AF03DB" w:rsidRDefault="009F42EB" w:rsidP="009F42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odůvodnění účelnosti veřejných zakázek:</w:t>
            </w:r>
          </w:p>
          <w:p w:rsidR="009F42EB" w:rsidRPr="00AF03DB" w:rsidRDefault="009F42EB" w:rsidP="009F42EB">
            <w:pPr>
              <w:pStyle w:val="Normal"/>
              <w:spacing w:after="119"/>
              <w:jc w:val="both"/>
            </w:pPr>
            <w:r w:rsidRPr="00AF03DB">
              <w:t>a) „II/446, Uničov - Strukov“ dle Přílohy č. 1 důvodové zprávy</w:t>
            </w:r>
          </w:p>
          <w:p w:rsidR="009F42EB" w:rsidRPr="00AF03DB" w:rsidRDefault="009F42EB" w:rsidP="009F42EB">
            <w:pPr>
              <w:pStyle w:val="Normal"/>
              <w:spacing w:after="119"/>
              <w:jc w:val="both"/>
            </w:pPr>
            <w:r w:rsidRPr="00AF03DB">
              <w:t xml:space="preserve">b) „II/635, </w:t>
            </w:r>
            <w:proofErr w:type="spellStart"/>
            <w:r w:rsidRPr="00AF03DB">
              <w:t>kř</w:t>
            </w:r>
            <w:proofErr w:type="spellEnd"/>
            <w:r w:rsidRPr="00AF03DB">
              <w:t>. III/4441 – Litovel“ a „II/635, Mohelnice – Loštice“ dle Přílohy č. 2 důvodové zprávy</w:t>
            </w:r>
          </w:p>
          <w:p w:rsidR="009F42EB" w:rsidRPr="00AF03DB" w:rsidRDefault="009F42EB" w:rsidP="009F42EB">
            <w:pPr>
              <w:pStyle w:val="Normal"/>
              <w:spacing w:after="119"/>
              <w:jc w:val="both"/>
            </w:pPr>
            <w:r w:rsidRPr="00AF03DB">
              <w:t xml:space="preserve">c) „Komplexní telematický systém pro </w:t>
            </w:r>
            <w:proofErr w:type="spellStart"/>
            <w:r w:rsidRPr="00AF03DB">
              <w:t>nízkorychlostní</w:t>
            </w:r>
            <w:proofErr w:type="spellEnd"/>
            <w:r w:rsidRPr="00AF03DB">
              <w:t xml:space="preserve"> vážení“ dle Přílohy č. 3 důvodové zprávy</w:t>
            </w:r>
          </w:p>
        </w:tc>
      </w:tr>
      <w:tr w:rsidR="00AF03DB" w:rsidRPr="00AF03DB" w:rsidTr="009F42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2EB" w:rsidRPr="00AF03DB" w:rsidRDefault="009F42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2EB" w:rsidRPr="00AF03DB" w:rsidRDefault="009F42EB" w:rsidP="009F42E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</w:t>
            </w:r>
            <w:r w:rsidRPr="00AF03DB">
              <w:t xml:space="preserve"> zahájit zadávací řízení na zakázky dle bodu 2 písm. a) až c) usnesení dle zadávacích podmínek uvedených v důvodové zprávě</w:t>
            </w:r>
          </w:p>
        </w:tc>
      </w:tr>
      <w:tr w:rsidR="00AF03DB" w:rsidRPr="00AF03DB" w:rsidTr="009F42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2EB" w:rsidRPr="00AF03DB" w:rsidRDefault="009F42EB" w:rsidP="009F42EB">
            <w:r w:rsidRPr="00AF03DB">
              <w:t>O: Ing. Jiří Rozbořil, hejtman Olomouckého kraje</w:t>
            </w:r>
          </w:p>
          <w:p w:rsidR="009F42EB" w:rsidRPr="00AF03DB" w:rsidRDefault="009F42EB" w:rsidP="009F42EB">
            <w:r w:rsidRPr="00AF03DB">
              <w:t>T: 29. 4. 2016</w:t>
            </w:r>
          </w:p>
        </w:tc>
      </w:tr>
      <w:tr w:rsidR="00AF03DB" w:rsidRPr="00AF03DB" w:rsidTr="009F42E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9F42E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9F42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9F42E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9F42E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22.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1304CA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1304CA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UZ/20/30/2016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1304CA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Žádosti o poskytnutí individuálních dotací v oblasti krizového řízení </w:t>
            </w:r>
          </w:p>
        </w:tc>
      </w:tr>
      <w:tr w:rsidR="00AF03DB" w:rsidRPr="00AF03DB" w:rsidTr="001304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1304CA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1304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1304CA" w:rsidP="001304CA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1304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831EB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investiční dotace ve výši 40 000 Kč na pořízení nových hydrantů </w:t>
            </w:r>
            <w:r w:rsidR="00831EB5" w:rsidRPr="00AF03DB">
              <w:t>–</w:t>
            </w:r>
            <w:r w:rsidRPr="00AF03DB">
              <w:t xml:space="preserve"> rozšíření stávající sítě v obci Palonín, IČ: 00303127, </w:t>
            </w:r>
            <w:r w:rsidR="00C241DF">
              <w:br/>
            </w:r>
            <w:r w:rsidRPr="00AF03DB">
              <w:t>dle bodu A důvodové zprávy</w:t>
            </w:r>
          </w:p>
        </w:tc>
      </w:tr>
      <w:tr w:rsidR="00AF03DB" w:rsidRPr="00AF03DB" w:rsidTr="001304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831EB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investiční dotace ve výši 980 000 Kč </w:t>
            </w:r>
            <w:r w:rsidR="00C241DF">
              <w:br/>
            </w:r>
            <w:r w:rsidRPr="00AF03DB">
              <w:t xml:space="preserve">na vybudování víceúčelového hřiště s umělým povrchem a integrovanou rozběhovou dráhou ke cvičné požární věži pro požární stanici v Hranicích, České republice </w:t>
            </w:r>
            <w:r w:rsidR="00831EB5" w:rsidRPr="00AF03DB">
              <w:t>–</w:t>
            </w:r>
            <w:r w:rsidRPr="00AF03DB">
              <w:t xml:space="preserve"> Hasičskému záchrannému sboru Olomouckého kraje, IČ: </w:t>
            </w:r>
            <w:r w:rsidR="00831EB5" w:rsidRPr="00AF03DB">
              <w:t> </w:t>
            </w:r>
            <w:r w:rsidRPr="00AF03DB">
              <w:t>70885940, dle bodu B důvodové zprávy</w:t>
            </w:r>
          </w:p>
        </w:tc>
      </w:tr>
      <w:tr w:rsidR="00AF03DB" w:rsidRPr="00AF03DB" w:rsidTr="001304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831EB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 smlouvy s obcí Palonín, I</w:t>
            </w:r>
            <w:r w:rsidR="00831EB5" w:rsidRPr="00AF03DB">
              <w:t>Č</w:t>
            </w:r>
            <w:r w:rsidRPr="00AF03DB">
              <w:t>: 00303127</w:t>
            </w:r>
            <w:r w:rsidR="00831EB5" w:rsidRPr="00AF03DB">
              <w:t>,</w:t>
            </w:r>
            <w:r w:rsidRPr="00AF03DB">
              <w:t xml:space="preserve"> dle bodu 2 usnesení ve znění veřejnoprávní smlouvy uvedené v Příloze č. 1 důvodové zprávy</w:t>
            </w:r>
          </w:p>
        </w:tc>
      </w:tr>
      <w:tr w:rsidR="00AF03DB" w:rsidRPr="00AF03DB" w:rsidTr="001304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831EB5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 smlouvy s Českou republikou</w:t>
            </w:r>
            <w:r w:rsidR="00831EB5" w:rsidRPr="00AF03DB">
              <w:t xml:space="preserve"> –</w:t>
            </w:r>
            <w:r w:rsidRPr="00AF03DB">
              <w:t xml:space="preserve"> Hasičským záchranným sborem Olomouckého kraje, IČ: 70885940, dle bodu 3 usnesení ve znění veřejnoprávní smlouvy uvedené v Příloze č. 2 důvodové zprávy</w:t>
            </w:r>
          </w:p>
        </w:tc>
      </w:tr>
      <w:tr w:rsidR="00AF03DB" w:rsidRPr="00AF03DB" w:rsidTr="001304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1304CA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veřejnoprávní smlouvy o poskytnutí dotace s </w:t>
            </w:r>
            <w:r w:rsidR="00831EB5" w:rsidRPr="00AF03DB">
              <w:t> </w:t>
            </w:r>
            <w:r w:rsidRPr="00AF03DB">
              <w:t>příjemcem dle bodu 2 a 3 usnesení, ve znění veřejnoprávní smlouvy uvedené v Příloze č. 1 a Příloze č. 2 důvodové zprávy</w:t>
            </w:r>
          </w:p>
        </w:tc>
      </w:tr>
      <w:tr w:rsidR="00AF03DB" w:rsidRPr="00AF03DB" w:rsidTr="001304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04CA" w:rsidRPr="00AF03DB" w:rsidRDefault="001304CA" w:rsidP="001304CA">
            <w:r w:rsidRPr="00AF03DB">
              <w:t>O: Ing. Jiří Rozbořil, hejtman Olomouckého kraje</w:t>
            </w:r>
          </w:p>
        </w:tc>
      </w:tr>
      <w:tr w:rsidR="00AF03DB" w:rsidRPr="00AF03DB" w:rsidTr="001304C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1304C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1304C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1304CA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23.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057FD0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057FD0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B2A42">
              <w:rPr>
                <w:szCs w:val="24"/>
              </w:rPr>
              <w:t>UZ/20/31/2016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057FD0" w:rsidP="00C3370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Dotační program Olomouckého kraje „Program na podporu JSDH“ 2016 </w:t>
            </w:r>
            <w:r w:rsidR="00C3370D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vyhlášení dotačního titulu č. 2 na nákup dopravních aut a zařízení</w:t>
            </w:r>
          </w:p>
        </w:tc>
      </w:tr>
      <w:tr w:rsidR="00AF03DB" w:rsidRPr="00AF03DB" w:rsidTr="00057F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057FD0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057F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057FD0" w:rsidP="00057FD0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057F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C3370D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pravidla dotačního programu Olomouckého kraje Program </w:t>
            </w:r>
            <w:r w:rsidR="00C241DF">
              <w:br/>
            </w:r>
            <w:r w:rsidRPr="00AF03DB">
              <w:t xml:space="preserve">na podporu JSDH 2016 </w:t>
            </w:r>
            <w:r w:rsidR="00C3370D" w:rsidRPr="00AF03DB">
              <w:t>–</w:t>
            </w:r>
            <w:r w:rsidRPr="00AF03DB">
              <w:t xml:space="preserve"> dotačního titulu č. 2 na nákup dopravních aut </w:t>
            </w:r>
            <w:r w:rsidR="00C241DF">
              <w:br/>
            </w:r>
            <w:r w:rsidRPr="00AF03DB">
              <w:t>a zařízení dle důvodové zprávy a Přílohy č. 1 důvodové zprávy</w:t>
            </w:r>
          </w:p>
        </w:tc>
      </w:tr>
      <w:tr w:rsidR="00AF03DB" w:rsidRPr="00AF03DB" w:rsidTr="00057F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C3370D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</w:t>
            </w:r>
            <w:r w:rsidRPr="00AF03DB">
              <w:t xml:space="preserve"> vyhlásit dotační program Olomouckého kraje Program na podporu JSDH 2016</w:t>
            </w:r>
            <w:r w:rsidR="00C3370D" w:rsidRPr="00AF03DB">
              <w:t xml:space="preserve"> –</w:t>
            </w:r>
            <w:r w:rsidRPr="00AF03DB">
              <w:t xml:space="preserve"> dotační titul č. 2 " na nákup dopravních aut a zařízení dle bodu 2 usnesení</w:t>
            </w:r>
          </w:p>
        </w:tc>
      </w:tr>
      <w:tr w:rsidR="00AF03DB" w:rsidRPr="00AF03DB" w:rsidTr="00057F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057FD0">
            <w:r w:rsidRPr="00AF03DB">
              <w:t>O: Ing. Jiří Rozbořil, hejtman Olomouckého kraje</w:t>
            </w:r>
          </w:p>
          <w:p w:rsidR="00057FD0" w:rsidRPr="00AF03DB" w:rsidRDefault="00057FD0" w:rsidP="00057FD0">
            <w:r w:rsidRPr="00AF03DB">
              <w:t>T: ihned</w:t>
            </w:r>
          </w:p>
        </w:tc>
      </w:tr>
      <w:tr w:rsidR="00AF03DB" w:rsidRPr="00AF03DB" w:rsidTr="00057F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C3370D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</w:t>
            </w:r>
            <w:r w:rsidRPr="00AF03DB">
              <w:t xml:space="preserve"> předložit vyhodnocení dotačního programu Program na podporu JSDH 2016 </w:t>
            </w:r>
            <w:r w:rsidR="00C3370D" w:rsidRPr="00AF03DB">
              <w:t>–</w:t>
            </w:r>
            <w:r w:rsidRPr="00AF03DB">
              <w:t xml:space="preserve"> dotačního titulu č. 2 na nákup dopravních aut a zařízení </w:t>
            </w:r>
            <w:r w:rsidR="00C241DF">
              <w:br/>
            </w:r>
            <w:r w:rsidRPr="00AF03DB">
              <w:t>na zasedání Zastupitelstva Olomouckého kraje, a to včetně návrhu na uzavření veřejnoprávních smluv o poskytnutí dotací s příjemci</w:t>
            </w:r>
          </w:p>
        </w:tc>
      </w:tr>
      <w:tr w:rsidR="00AF03DB" w:rsidRPr="00AF03DB" w:rsidTr="00057F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057FD0">
            <w:r w:rsidRPr="00AF03DB">
              <w:t>O: Ing. Jiří Rozbořil, hejtman Olomouckého kraje</w:t>
            </w:r>
          </w:p>
          <w:p w:rsidR="00057FD0" w:rsidRPr="00AF03DB" w:rsidRDefault="00057FD0" w:rsidP="00057FD0">
            <w:r w:rsidRPr="00AF03DB">
              <w:t>T: 24. 6. 2016</w:t>
            </w:r>
          </w:p>
        </w:tc>
      </w:tr>
      <w:tr w:rsidR="00AF03DB" w:rsidRPr="00AF03DB" w:rsidTr="00057F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7FD0" w:rsidRPr="00AF03DB" w:rsidRDefault="00057FD0" w:rsidP="00697088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zmocňuje</w:t>
            </w:r>
            <w:r w:rsidRPr="00AF03DB">
              <w:t xml:space="preserve"> v případě nedočerpání finančních prostředků v dotačním programu dle bodu 2 usnesení Radu Olomouckého kraje k rozhodnutí o </w:t>
            </w:r>
            <w:r w:rsidR="00C3370D" w:rsidRPr="00AF03DB">
              <w:t> </w:t>
            </w:r>
            <w:r w:rsidRPr="00AF03DB">
              <w:t xml:space="preserve">převodu nevyčerpaných finančních prostředků do jiného dotačního </w:t>
            </w:r>
            <w:r w:rsidR="00697088" w:rsidRPr="00AF03DB">
              <w:t>programu</w:t>
            </w:r>
          </w:p>
        </w:tc>
      </w:tr>
      <w:tr w:rsidR="00AF03DB" w:rsidRPr="00AF03DB" w:rsidTr="00057FD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057FD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057FD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057FD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24.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174D8B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174D8B" w:rsidP="00725DE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UZ/20/32/2016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174D8B" w:rsidP="00C3370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Program na podporu cestovního ruchu a zahraničních vztahů </w:t>
            </w:r>
            <w:r w:rsidR="00C3370D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vyhodnocení dotačních titulů č. 1,2,3</w:t>
            </w:r>
          </w:p>
        </w:tc>
      </w:tr>
      <w:tr w:rsidR="00AF03DB" w:rsidRPr="00AF03DB" w:rsidTr="00174D8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174D8B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příjemcům v dotačním titulu č. 1 – Nadregionální akce cestovního ruchu dle Přílohy č. 1 důvodové zprávy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příjemcům v dotačním titulu č. 2 – Podpora rozvoje zahraničních vztahů Olomouckého kraje dle Přílohy č. 2 důvodové zprávy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poskytnutí dotací příjemcům v dotačním titulu č. 3 – Podpora zkvalitnění služeb turistických informačních center v Olomouckém kraji </w:t>
            </w:r>
            <w:r w:rsidR="00C241DF">
              <w:br/>
            </w:r>
            <w:r w:rsidRPr="00AF03DB">
              <w:t>dle Přílohy č. 3 důvodové zprávy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č. 1 dle Přílohy č. 1 důvodové zprávy, ve znění dle vzorové veřejnoprávní smlouvy uvedené v Příloze č. 4 důvodové zprávy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č. 2 dle Přílohy č. 2 důvodové zprávy, ve znění dle vzorové veřejnoprávní smlouvy uvedené v Příloze č. 5 důvodové zprávy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uzavření veřejnoprávních smluv o poskytnutí dotací s příjemci v dotačním titulu č. 3 dle Přílohy č. 3 důvodové zprávy, ve znění dle vzorové veřejnoprávní smlouvy uvedené v Příloze č. 6 důvodové zprávy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ukládá podepsat</w:t>
            </w:r>
            <w:r w:rsidRPr="00AF03DB">
              <w:t xml:space="preserve"> smlouvy dle bodu 5,6,7 usnesení</w:t>
            </w:r>
          </w:p>
        </w:tc>
      </w:tr>
      <w:tr w:rsidR="00AF03DB" w:rsidRPr="00AF03DB" w:rsidTr="00174D8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r w:rsidRPr="00AF03DB">
              <w:t>O: Mgr. Yvona Kubjátová, náměstkyně hejtmana</w:t>
            </w:r>
          </w:p>
        </w:tc>
      </w:tr>
      <w:tr w:rsidR="00AF03DB" w:rsidRPr="00AF03DB" w:rsidTr="00174D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4D8B" w:rsidRPr="00AF03DB" w:rsidRDefault="00174D8B" w:rsidP="00174D8B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zmocňuje</w:t>
            </w:r>
            <w:r w:rsidRPr="00AF03DB">
              <w:t xml:space="preserve"> Radu Olomouckého kraje k provádění změn veřejnoprávních smluv o poskytnutí dotací dle bodu 8 usnesení, s výjimkou údajů, schválených Zastupitelstvem Olomouckého kraje v přílohách č. 1,2,3 důvodové zprávy</w:t>
            </w:r>
          </w:p>
        </w:tc>
      </w:tr>
      <w:tr w:rsidR="00AF03DB" w:rsidRPr="00AF03DB" w:rsidTr="00174D8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174D8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174D8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174D8B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25.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2775C4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2775C4" w:rsidP="0005604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UZ/20/3</w:t>
            </w:r>
            <w:r w:rsidR="0005604F" w:rsidRPr="00AF03DB">
              <w:rPr>
                <w:szCs w:val="24"/>
              </w:rPr>
              <w:t>3</w:t>
            </w:r>
            <w:r w:rsidRPr="00AF03DB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2775C4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>Zápisy ze zasedání výborů Zastupitelstva Olomouckého kraje</w:t>
            </w:r>
          </w:p>
        </w:tc>
      </w:tr>
      <w:tr w:rsidR="00AF03DB" w:rsidRPr="00AF03DB" w:rsidTr="002775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2775C4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2775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2775C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75C4" w:rsidRPr="00AF03DB" w:rsidRDefault="002775C4" w:rsidP="002775C4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zápisy ze zasedání výborů Zastupitelstva Olomouckého kraje:</w:t>
            </w:r>
          </w:p>
          <w:p w:rsidR="002775C4" w:rsidRPr="00AF03DB" w:rsidRDefault="002775C4" w:rsidP="002775C4">
            <w:pPr>
              <w:pStyle w:val="Normal"/>
              <w:spacing w:after="119"/>
              <w:jc w:val="both"/>
            </w:pPr>
            <w:r w:rsidRPr="00AF03DB">
              <w:t>a) Zápis z 16. zasedání Finančního výboru Zastupitelstva Olomouckého kraje konaného dne 8. 2. 2016</w:t>
            </w:r>
          </w:p>
          <w:p w:rsidR="00205DB0" w:rsidRPr="00AF03DB" w:rsidRDefault="002775C4" w:rsidP="002775C4">
            <w:pPr>
              <w:pStyle w:val="Normal"/>
              <w:spacing w:after="119"/>
              <w:jc w:val="both"/>
            </w:pPr>
            <w:r w:rsidRPr="00AF03DB">
              <w:t>b) Zápis z 19. zasedání Výboru pro výchovu, vzdělávání a zaměstnanost Zastupitelstva Olomouckého kraje konaného dne 11. 2. 2016</w:t>
            </w:r>
          </w:p>
        </w:tc>
      </w:tr>
      <w:tr w:rsidR="00AF03DB" w:rsidRPr="00AF03DB" w:rsidTr="002775C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2775C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775C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předsedové výborů zastupitelstva</w:t>
            </w:r>
          </w:p>
        </w:tc>
      </w:tr>
      <w:tr w:rsidR="00205DB0" w:rsidRPr="00AF03DB" w:rsidTr="002775C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2775C4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27.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3B1803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3B1803" w:rsidP="0005604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UZ/20/3</w:t>
            </w:r>
            <w:r w:rsidR="0005604F" w:rsidRPr="00AF03DB">
              <w:rPr>
                <w:szCs w:val="24"/>
              </w:rPr>
              <w:t>4</w:t>
            </w:r>
            <w:r w:rsidRPr="00AF03DB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3B1803" w:rsidP="00C3370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Projekty v oblasti sociální </w:t>
            </w:r>
            <w:r w:rsidR="00C3370D" w:rsidRPr="00AF03DB">
              <w:rPr>
                <w:szCs w:val="24"/>
              </w:rPr>
              <w:t>–</w:t>
            </w:r>
            <w:r w:rsidRPr="00AF03DB">
              <w:rPr>
                <w:szCs w:val="24"/>
              </w:rPr>
              <w:t xml:space="preserve"> podání žádosti o dotaci </w:t>
            </w:r>
            <w:r w:rsidR="00C241DF">
              <w:rPr>
                <w:szCs w:val="24"/>
              </w:rPr>
              <w:br/>
            </w:r>
            <w:r w:rsidRPr="00AF03DB">
              <w:rPr>
                <w:szCs w:val="24"/>
              </w:rPr>
              <w:t>do programu 113 300 Ministerstva práce a sociálních věcí</w:t>
            </w:r>
          </w:p>
        </w:tc>
      </w:tr>
      <w:tr w:rsidR="00AF03DB" w:rsidRPr="00AF03DB" w:rsidTr="003B18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3B1803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3B18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3B180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3B1803" w:rsidP="003B1803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důvodovou zprávu</w:t>
            </w:r>
          </w:p>
        </w:tc>
      </w:tr>
      <w:tr w:rsidR="00AF03DB" w:rsidRPr="00AF03DB" w:rsidTr="003B18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803" w:rsidRPr="00AF03DB" w:rsidRDefault="003B180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B1803" w:rsidRPr="00AF03DB" w:rsidRDefault="003B1803" w:rsidP="003B1803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předfinancování a spolufinancování investičních akcí </w:t>
            </w:r>
            <w:r w:rsidR="00C241DF">
              <w:br/>
            </w:r>
            <w:r w:rsidRPr="00AF03DB">
              <w:t>dle důvodové zprávy v případě získání podpory programu 113 300 Ministerstva práce a sociálních věcí ČR</w:t>
            </w:r>
          </w:p>
        </w:tc>
      </w:tr>
      <w:tr w:rsidR="00AF03DB" w:rsidRPr="00AF03DB" w:rsidTr="003B180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3B180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3B180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3B180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3B1803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28.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F03DB" w:rsidRPr="00AF03DB" w:rsidTr="003D2006">
        <w:tc>
          <w:tcPr>
            <w:tcW w:w="961" w:type="pct"/>
            <w:gridSpan w:val="2"/>
            <w:tcBorders>
              <w:bottom w:val="nil"/>
            </w:tcBorders>
          </w:tcPr>
          <w:p w:rsidR="00205DB0" w:rsidRPr="00AF03DB" w:rsidRDefault="003D2006" w:rsidP="0005604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F03DB">
              <w:rPr>
                <w:szCs w:val="24"/>
              </w:rPr>
              <w:t>UZ/20/3</w:t>
            </w:r>
            <w:r w:rsidR="0005604F" w:rsidRPr="00AF03DB">
              <w:rPr>
                <w:szCs w:val="24"/>
              </w:rPr>
              <w:t>5</w:t>
            </w:r>
            <w:r w:rsidRPr="00AF03DB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205DB0" w:rsidRPr="00AF03DB" w:rsidRDefault="003D2006" w:rsidP="00725DE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F03DB">
              <w:rPr>
                <w:szCs w:val="24"/>
              </w:rPr>
              <w:t xml:space="preserve">Návrh na udělení Cen Olomouckého kraje za přínos v oblasti kultury za rok 2015 </w:t>
            </w:r>
          </w:p>
        </w:tc>
      </w:tr>
      <w:tr w:rsidR="00AF03DB" w:rsidRPr="00AF03DB" w:rsidTr="003D20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5DB0" w:rsidRPr="00AF03DB" w:rsidRDefault="003D2006" w:rsidP="00725DE3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AF03DB" w:rsidRPr="00AF03DB" w:rsidTr="003D20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5DB0" w:rsidRPr="00AF03DB" w:rsidRDefault="003D200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5DB0" w:rsidRPr="00AF03DB" w:rsidRDefault="003D2006" w:rsidP="003D2006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bere na vědomí</w:t>
            </w:r>
            <w:r w:rsidRPr="00AF03DB">
              <w:t xml:space="preserve"> </w:t>
            </w:r>
            <w:r w:rsidR="0017679C" w:rsidRPr="00AF03DB">
              <w:t xml:space="preserve">upravenou </w:t>
            </w:r>
            <w:r w:rsidRPr="00AF03DB">
              <w:t>důvodovou zprávu</w:t>
            </w:r>
          </w:p>
        </w:tc>
      </w:tr>
      <w:tr w:rsidR="00AF03DB" w:rsidRPr="00AF03DB" w:rsidTr="003D20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2006" w:rsidRPr="00AF03DB" w:rsidRDefault="003D200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2006" w:rsidRPr="00AF03DB" w:rsidRDefault="003D2006" w:rsidP="003D2006">
            <w:pPr>
              <w:pStyle w:val="Normal"/>
              <w:spacing w:after="119"/>
              <w:jc w:val="both"/>
            </w:pPr>
            <w:r w:rsidRPr="00AF03DB">
              <w:rPr>
                <w:b/>
                <w:spacing w:val="70"/>
              </w:rPr>
              <w:t>schvaluje</w:t>
            </w:r>
            <w:r w:rsidRPr="00AF03DB">
              <w:t xml:space="preserve"> udělení Cen Olomouckého kraje za přínos v oblasti kultury </w:t>
            </w:r>
            <w:r w:rsidR="00C241DF">
              <w:br/>
            </w:r>
            <w:r w:rsidRPr="00AF03DB">
              <w:t>za rok 2015 dle důvodové zprávy</w:t>
            </w:r>
          </w:p>
        </w:tc>
      </w:tr>
      <w:tr w:rsidR="00AF03DB" w:rsidRPr="00AF03DB" w:rsidTr="003D20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</w:p>
        </w:tc>
      </w:tr>
      <w:tr w:rsidR="00AF03DB" w:rsidRPr="00AF03DB" w:rsidTr="003D20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5DB0" w:rsidRPr="00AF03DB" w:rsidRDefault="003D200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 xml:space="preserve">Rada Olomouckého kraje </w:t>
            </w:r>
          </w:p>
        </w:tc>
      </w:tr>
      <w:tr w:rsidR="00205DB0" w:rsidRPr="00AF03DB" w:rsidTr="003D20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5DB0" w:rsidRPr="00AF03DB" w:rsidRDefault="00205DB0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5DB0" w:rsidRPr="00AF03DB" w:rsidRDefault="003D2006" w:rsidP="00725DE3">
            <w:pPr>
              <w:pStyle w:val="nadpis2"/>
              <w:rPr>
                <w:sz w:val="24"/>
                <w:szCs w:val="24"/>
              </w:rPr>
            </w:pPr>
            <w:r w:rsidRPr="00AF03DB">
              <w:rPr>
                <w:sz w:val="24"/>
                <w:szCs w:val="24"/>
              </w:rPr>
              <w:t>29.</w:t>
            </w:r>
          </w:p>
        </w:tc>
      </w:tr>
    </w:tbl>
    <w:p w:rsidR="00205DB0" w:rsidRPr="00AF03DB" w:rsidRDefault="00205DB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AF03DB" w:rsidRPr="00AF03DB" w:rsidTr="002705B4">
        <w:trPr>
          <w:trHeight w:val="289"/>
        </w:trPr>
        <w:tc>
          <w:tcPr>
            <w:tcW w:w="5000" w:type="pct"/>
            <w:hideMark/>
          </w:tcPr>
          <w:p w:rsidR="005F15E9" w:rsidRPr="00AF03DB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AF03DB">
              <w:rPr>
                <w:sz w:val="24"/>
                <w:szCs w:val="24"/>
                <w:lang w:val="cs-CZ"/>
              </w:rPr>
              <w:t xml:space="preserve"> </w:t>
            </w:r>
            <w:r w:rsidR="00EA3E38" w:rsidRPr="00AF03DB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AF03DB" w:rsidRDefault="00D77E16" w:rsidP="00D77E16">
      <w:pPr>
        <w:pStyle w:val="Zkladntext"/>
        <w:rPr>
          <w:sz w:val="24"/>
        </w:rPr>
      </w:pPr>
      <w:r w:rsidRPr="00AF03DB">
        <w:rPr>
          <w:sz w:val="24"/>
        </w:rPr>
        <w:t xml:space="preserve">V Olomouci dne </w:t>
      </w:r>
      <w:r w:rsidR="00205DB0" w:rsidRPr="00AF03DB">
        <w:rPr>
          <w:sz w:val="24"/>
        </w:rPr>
        <w:t>11. 3. 2016</w:t>
      </w:r>
    </w:p>
    <w:p w:rsidR="00495156" w:rsidRPr="00AF03DB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AF03DB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AF03DB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AF03DB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AF03DB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AF03DB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1"/>
        <w:gridCol w:w="1940"/>
        <w:gridCol w:w="3389"/>
      </w:tblGrid>
      <w:tr w:rsidR="00495156" w:rsidRPr="00AF03DB" w:rsidTr="002705B4">
        <w:trPr>
          <w:trHeight w:hRule="exact" w:val="1373"/>
        </w:trPr>
        <w:tc>
          <w:tcPr>
            <w:tcW w:w="2062" w:type="pct"/>
          </w:tcPr>
          <w:p w:rsidR="006E5D3B" w:rsidRPr="00AF03DB" w:rsidRDefault="006E5D3B" w:rsidP="006E5D3B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F03DB">
              <w:t>MUDr. Michael Fischer</w:t>
            </w:r>
          </w:p>
          <w:p w:rsidR="00495156" w:rsidRPr="00AF03DB" w:rsidRDefault="006E5D3B" w:rsidP="006E5D3B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F03DB">
              <w:t>1. náměstek hejtmana</w:t>
            </w:r>
          </w:p>
        </w:tc>
        <w:tc>
          <w:tcPr>
            <w:tcW w:w="1069" w:type="pct"/>
          </w:tcPr>
          <w:p w:rsidR="00495156" w:rsidRPr="00AF03DB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1868" w:type="pct"/>
          </w:tcPr>
          <w:p w:rsidR="007E3086" w:rsidRPr="00AF03DB" w:rsidRDefault="006E5D3B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F03DB">
              <w:t>Ing. Michal Symerský</w:t>
            </w:r>
          </w:p>
          <w:p w:rsidR="00495156" w:rsidRPr="00AF03DB" w:rsidRDefault="006E5D3B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AF03DB">
              <w:t>2</w:t>
            </w:r>
            <w:r w:rsidR="007E3086" w:rsidRPr="00AF03DB">
              <w:t>. náměstek hejtmana</w:t>
            </w:r>
          </w:p>
        </w:tc>
      </w:tr>
    </w:tbl>
    <w:p w:rsidR="005A0BBA" w:rsidRPr="00AF03DB" w:rsidRDefault="005A0BBA" w:rsidP="005A0BBA">
      <w:pPr>
        <w:rPr>
          <w:vanish/>
        </w:rPr>
      </w:pPr>
    </w:p>
    <w:p w:rsidR="008C2A88" w:rsidRPr="00AF03DB" w:rsidRDefault="008C2A88" w:rsidP="001B4C4C">
      <w:pPr>
        <w:pStyle w:val="nzvy"/>
      </w:pPr>
    </w:p>
    <w:p w:rsidR="005E6980" w:rsidRPr="00AF03DB" w:rsidRDefault="005E6980" w:rsidP="001B4C4C">
      <w:pPr>
        <w:pStyle w:val="nzvy"/>
      </w:pPr>
    </w:p>
    <w:p w:rsidR="005E6980" w:rsidRPr="00AF03DB" w:rsidRDefault="005E6980" w:rsidP="001B4C4C">
      <w:pPr>
        <w:pStyle w:val="nzvy"/>
      </w:pPr>
    </w:p>
    <w:p w:rsidR="005E6980" w:rsidRPr="00AF03DB" w:rsidRDefault="005E6980" w:rsidP="001B4C4C">
      <w:pPr>
        <w:pStyle w:val="nzvy"/>
      </w:pPr>
    </w:p>
    <w:sectPr w:rsidR="005E6980" w:rsidRPr="00AF03DB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EA1" w:rsidRDefault="00E30EA1">
      <w:r>
        <w:separator/>
      </w:r>
    </w:p>
  </w:endnote>
  <w:endnote w:type="continuationSeparator" w:id="0">
    <w:p w:rsidR="00E30EA1" w:rsidRDefault="00E30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94B" w:rsidRDefault="0055094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5094B" w:rsidRDefault="0055094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94B" w:rsidRPr="005E6980" w:rsidRDefault="0055094B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BF4FCC">
      <w:rPr>
        <w:rStyle w:val="slostrnky"/>
        <w:rFonts w:cs="Arial"/>
        <w:noProof/>
        <w:sz w:val="20"/>
      </w:rPr>
      <w:t>15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55094B" w:rsidRDefault="005509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EA1" w:rsidRDefault="00E30EA1">
      <w:r>
        <w:separator/>
      </w:r>
    </w:p>
  </w:footnote>
  <w:footnote w:type="continuationSeparator" w:id="0">
    <w:p w:rsidR="00E30EA1" w:rsidRDefault="00E30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94B" w:rsidRDefault="0055094B">
    <w:pPr>
      <w:pStyle w:val="Zhlav"/>
    </w:pPr>
  </w:p>
  <w:p w:rsidR="0055094B" w:rsidRDefault="0055094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E31"/>
    <w:rsid w:val="000024CE"/>
    <w:rsid w:val="00010DF0"/>
    <w:rsid w:val="00017EDE"/>
    <w:rsid w:val="00031295"/>
    <w:rsid w:val="00041539"/>
    <w:rsid w:val="0005604F"/>
    <w:rsid w:val="000577EB"/>
    <w:rsid w:val="00057FD0"/>
    <w:rsid w:val="00082FDD"/>
    <w:rsid w:val="000839E8"/>
    <w:rsid w:val="000A2E89"/>
    <w:rsid w:val="000B4B19"/>
    <w:rsid w:val="000B515C"/>
    <w:rsid w:val="000C1B01"/>
    <w:rsid w:val="000D77BE"/>
    <w:rsid w:val="000F7721"/>
    <w:rsid w:val="000F7ADA"/>
    <w:rsid w:val="00114AFF"/>
    <w:rsid w:val="001304CA"/>
    <w:rsid w:val="00146160"/>
    <w:rsid w:val="00174D8B"/>
    <w:rsid w:val="0017679C"/>
    <w:rsid w:val="001A3743"/>
    <w:rsid w:val="001A763C"/>
    <w:rsid w:val="001A7C3A"/>
    <w:rsid w:val="001B2A42"/>
    <w:rsid w:val="001B4555"/>
    <w:rsid w:val="001B4C4C"/>
    <w:rsid w:val="001C0831"/>
    <w:rsid w:val="001C35F3"/>
    <w:rsid w:val="001C7F03"/>
    <w:rsid w:val="001E63FB"/>
    <w:rsid w:val="001F7FB3"/>
    <w:rsid w:val="00204253"/>
    <w:rsid w:val="00205DB0"/>
    <w:rsid w:val="00217B9D"/>
    <w:rsid w:val="00233C16"/>
    <w:rsid w:val="002705B4"/>
    <w:rsid w:val="002775C4"/>
    <w:rsid w:val="002C3D4F"/>
    <w:rsid w:val="002E1333"/>
    <w:rsid w:val="002F5356"/>
    <w:rsid w:val="002F6885"/>
    <w:rsid w:val="0031523C"/>
    <w:rsid w:val="00350086"/>
    <w:rsid w:val="003611C3"/>
    <w:rsid w:val="003A5740"/>
    <w:rsid w:val="003B12CE"/>
    <w:rsid w:val="003B1803"/>
    <w:rsid w:val="003B6409"/>
    <w:rsid w:val="003C1C05"/>
    <w:rsid w:val="003C222A"/>
    <w:rsid w:val="003D0F70"/>
    <w:rsid w:val="003D2006"/>
    <w:rsid w:val="003E33F1"/>
    <w:rsid w:val="003E6535"/>
    <w:rsid w:val="00414970"/>
    <w:rsid w:val="00432FBD"/>
    <w:rsid w:val="004368DE"/>
    <w:rsid w:val="00436B02"/>
    <w:rsid w:val="00437F2D"/>
    <w:rsid w:val="00442CFD"/>
    <w:rsid w:val="004478CC"/>
    <w:rsid w:val="00464355"/>
    <w:rsid w:val="00495156"/>
    <w:rsid w:val="004F3544"/>
    <w:rsid w:val="00517E31"/>
    <w:rsid w:val="00525D68"/>
    <w:rsid w:val="00531942"/>
    <w:rsid w:val="0055094B"/>
    <w:rsid w:val="00555D16"/>
    <w:rsid w:val="00557F62"/>
    <w:rsid w:val="005930F8"/>
    <w:rsid w:val="005A0BBA"/>
    <w:rsid w:val="005A5E22"/>
    <w:rsid w:val="005A617B"/>
    <w:rsid w:val="005C3D0C"/>
    <w:rsid w:val="005D3E4A"/>
    <w:rsid w:val="005E2862"/>
    <w:rsid w:val="005E6980"/>
    <w:rsid w:val="005F15E9"/>
    <w:rsid w:val="005F4DFD"/>
    <w:rsid w:val="005F7AFB"/>
    <w:rsid w:val="00613C05"/>
    <w:rsid w:val="00616810"/>
    <w:rsid w:val="00620263"/>
    <w:rsid w:val="00625D68"/>
    <w:rsid w:val="00684C97"/>
    <w:rsid w:val="00694967"/>
    <w:rsid w:val="00697088"/>
    <w:rsid w:val="006B1590"/>
    <w:rsid w:val="006C231E"/>
    <w:rsid w:val="006D51B8"/>
    <w:rsid w:val="006D78DB"/>
    <w:rsid w:val="006E0EB9"/>
    <w:rsid w:val="006E5D3B"/>
    <w:rsid w:val="006E7F6A"/>
    <w:rsid w:val="006F02C3"/>
    <w:rsid w:val="006F2BF6"/>
    <w:rsid w:val="00725DE3"/>
    <w:rsid w:val="00737BBB"/>
    <w:rsid w:val="00740BE6"/>
    <w:rsid w:val="007541D0"/>
    <w:rsid w:val="00755842"/>
    <w:rsid w:val="00781697"/>
    <w:rsid w:val="007A566E"/>
    <w:rsid w:val="007C48FA"/>
    <w:rsid w:val="007D6CB5"/>
    <w:rsid w:val="007E3086"/>
    <w:rsid w:val="007E3A14"/>
    <w:rsid w:val="008053BA"/>
    <w:rsid w:val="00822AB7"/>
    <w:rsid w:val="00822C2A"/>
    <w:rsid w:val="00831EB5"/>
    <w:rsid w:val="00832C42"/>
    <w:rsid w:val="008437A9"/>
    <w:rsid w:val="0085297C"/>
    <w:rsid w:val="00856F3F"/>
    <w:rsid w:val="00865731"/>
    <w:rsid w:val="00870A6A"/>
    <w:rsid w:val="00891FB2"/>
    <w:rsid w:val="00897664"/>
    <w:rsid w:val="008A3AA1"/>
    <w:rsid w:val="008C2A88"/>
    <w:rsid w:val="008E1A94"/>
    <w:rsid w:val="008E2406"/>
    <w:rsid w:val="008E32D6"/>
    <w:rsid w:val="008F1354"/>
    <w:rsid w:val="008F3EC7"/>
    <w:rsid w:val="008F73BC"/>
    <w:rsid w:val="00926FFE"/>
    <w:rsid w:val="0093263F"/>
    <w:rsid w:val="009549C2"/>
    <w:rsid w:val="00954BA0"/>
    <w:rsid w:val="00960BCB"/>
    <w:rsid w:val="009925B2"/>
    <w:rsid w:val="009927C1"/>
    <w:rsid w:val="009A2ABF"/>
    <w:rsid w:val="009E008E"/>
    <w:rsid w:val="009F2ED6"/>
    <w:rsid w:val="009F3115"/>
    <w:rsid w:val="009F42EB"/>
    <w:rsid w:val="00A14086"/>
    <w:rsid w:val="00A81EBD"/>
    <w:rsid w:val="00A9578C"/>
    <w:rsid w:val="00AA7D87"/>
    <w:rsid w:val="00AE43B8"/>
    <w:rsid w:val="00AF03DB"/>
    <w:rsid w:val="00B119D3"/>
    <w:rsid w:val="00B1490C"/>
    <w:rsid w:val="00B37459"/>
    <w:rsid w:val="00B71DD3"/>
    <w:rsid w:val="00B84ECE"/>
    <w:rsid w:val="00B94269"/>
    <w:rsid w:val="00BA0246"/>
    <w:rsid w:val="00BA02DC"/>
    <w:rsid w:val="00BD5D47"/>
    <w:rsid w:val="00BD63E1"/>
    <w:rsid w:val="00BD6A24"/>
    <w:rsid w:val="00BF4FCC"/>
    <w:rsid w:val="00C032D8"/>
    <w:rsid w:val="00C209A4"/>
    <w:rsid w:val="00C241DF"/>
    <w:rsid w:val="00C274F7"/>
    <w:rsid w:val="00C3370D"/>
    <w:rsid w:val="00C37D70"/>
    <w:rsid w:val="00C43A9E"/>
    <w:rsid w:val="00C4462D"/>
    <w:rsid w:val="00CB09D9"/>
    <w:rsid w:val="00CB1E89"/>
    <w:rsid w:val="00CC6C1A"/>
    <w:rsid w:val="00CD65BA"/>
    <w:rsid w:val="00CF6C4A"/>
    <w:rsid w:val="00D03342"/>
    <w:rsid w:val="00D34DFB"/>
    <w:rsid w:val="00D41E4D"/>
    <w:rsid w:val="00D47FE5"/>
    <w:rsid w:val="00D75579"/>
    <w:rsid w:val="00D77E16"/>
    <w:rsid w:val="00D9181C"/>
    <w:rsid w:val="00DA01AB"/>
    <w:rsid w:val="00DA1D0B"/>
    <w:rsid w:val="00DA1E99"/>
    <w:rsid w:val="00DB38B4"/>
    <w:rsid w:val="00DC1164"/>
    <w:rsid w:val="00DC1185"/>
    <w:rsid w:val="00DC33EE"/>
    <w:rsid w:val="00DF7809"/>
    <w:rsid w:val="00E04547"/>
    <w:rsid w:val="00E25AF4"/>
    <w:rsid w:val="00E30EA1"/>
    <w:rsid w:val="00E64619"/>
    <w:rsid w:val="00E66F8A"/>
    <w:rsid w:val="00E81431"/>
    <w:rsid w:val="00E96B05"/>
    <w:rsid w:val="00EA3E38"/>
    <w:rsid w:val="00EC2B2D"/>
    <w:rsid w:val="00EE5D87"/>
    <w:rsid w:val="00EE672B"/>
    <w:rsid w:val="00EF43EE"/>
    <w:rsid w:val="00EF587E"/>
    <w:rsid w:val="00F0568B"/>
    <w:rsid w:val="00F10A64"/>
    <w:rsid w:val="00F12067"/>
    <w:rsid w:val="00F50A00"/>
    <w:rsid w:val="00F7491F"/>
    <w:rsid w:val="00F83AB1"/>
    <w:rsid w:val="00F94F07"/>
    <w:rsid w:val="00FA14D4"/>
    <w:rsid w:val="00FA79F2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3B1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205D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3B1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205D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Z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5DB49-0FDD-40A3-A555-9B03EE29F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UsneseniVypisZ</Template>
  <TotalTime>13</TotalTime>
  <Pages>22</Pages>
  <Words>6726</Words>
  <Characters>40041</Characters>
  <Application>Microsoft Office Word</Application>
  <DocSecurity>0</DocSecurity>
  <Lines>333</Lines>
  <Paragraphs>93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46674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5</cp:revision>
  <cp:lastPrinted>2016-03-15T14:16:00Z</cp:lastPrinted>
  <dcterms:created xsi:type="dcterms:W3CDTF">2016-03-14T15:14:00Z</dcterms:created>
  <dcterms:modified xsi:type="dcterms:W3CDTF">2016-03-15T14:19:00Z</dcterms:modified>
</cp:coreProperties>
</file>