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807642" w:rsidRDefault="00D77E16" w:rsidP="00BD5D47">
      <w:pPr>
        <w:pStyle w:val="Zastupitelstvonadpisusnesen"/>
        <w:spacing w:after="360"/>
      </w:pPr>
      <w:bookmarkStart w:id="0" w:name="_GoBack"/>
      <w:bookmarkEnd w:id="0"/>
      <w:r w:rsidRPr="00807642">
        <w:t xml:space="preserve">USNESENÍ z </w:t>
      </w:r>
      <w:r w:rsidR="008D43CE" w:rsidRPr="00807642">
        <w:rPr>
          <w:lang w:val="en-US"/>
        </w:rPr>
        <w:t>81</w:t>
      </w:r>
      <w:r w:rsidR="00010DF0" w:rsidRPr="00807642">
        <w:t xml:space="preserve">. </w:t>
      </w:r>
      <w:r w:rsidR="008D43CE" w:rsidRPr="00807642">
        <w:t>schůze Rady</w:t>
      </w:r>
      <w:r w:rsidR="00010DF0" w:rsidRPr="00807642">
        <w:t xml:space="preserve"> Olomouckého kraje</w:t>
      </w:r>
      <w:r w:rsidR="001A7C3A" w:rsidRPr="00807642">
        <w:t xml:space="preserve"> </w:t>
      </w:r>
      <w:r w:rsidR="008D43CE" w:rsidRPr="00807642">
        <w:t>konané</w:t>
      </w:r>
      <w:r w:rsidRPr="00807642">
        <w:t xml:space="preserve"> dne </w:t>
      </w:r>
      <w:r w:rsidR="008D43CE" w:rsidRPr="00807642">
        <w:t>12. 11. 2015</w:t>
      </w:r>
    </w:p>
    <w:p w:rsidR="00D77E16" w:rsidRPr="00807642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8D43CE">
        <w:tc>
          <w:tcPr>
            <w:tcW w:w="961" w:type="pct"/>
            <w:gridSpan w:val="2"/>
            <w:tcBorders>
              <w:bottom w:val="nil"/>
            </w:tcBorders>
          </w:tcPr>
          <w:p w:rsidR="00D77E16" w:rsidRPr="00807642" w:rsidRDefault="008D43CE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807642" w:rsidRDefault="008D43CE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Program 81. schůze Rady Olomouckého kraje</w:t>
            </w:r>
          </w:p>
        </w:tc>
      </w:tr>
      <w:tr w:rsidR="00807642" w:rsidRPr="00807642" w:rsidTr="008D43C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807642" w:rsidRDefault="008D43CE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8D43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807642" w:rsidRDefault="008D43CE" w:rsidP="00E64619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807642" w:rsidRDefault="008D43CE" w:rsidP="008D43C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program 81. schůze Rady Olomouckého kraje konané dne 12. 11. 2015</w:t>
            </w:r>
          </w:p>
        </w:tc>
      </w:tr>
      <w:tr w:rsidR="00807642" w:rsidRPr="00807642" w:rsidTr="008D43C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807642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8D43C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807642" w:rsidRDefault="00D77E16" w:rsidP="00E64619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807642" w:rsidRDefault="008D43CE" w:rsidP="00E64619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807642" w:rsidTr="008D43C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807642" w:rsidRDefault="00D77E16" w:rsidP="00E64619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807642" w:rsidRDefault="008D43CE" w:rsidP="00E64619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1.1.</w:t>
            </w:r>
          </w:p>
        </w:tc>
      </w:tr>
    </w:tbl>
    <w:p w:rsidR="005F15E9" w:rsidRPr="00807642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B66460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B66460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B66460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Kontrola plnění usnesení Rady Olomouckého kraje</w:t>
            </w:r>
          </w:p>
        </w:tc>
      </w:tr>
      <w:tr w:rsidR="00807642" w:rsidRPr="00807642" w:rsidTr="00B664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B66460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B664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B6646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B66460" w:rsidP="00B6646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D1052D" w:rsidRPr="00807642">
              <w:t xml:space="preserve">upravenou </w:t>
            </w:r>
            <w:r w:rsidRPr="00807642">
              <w:t>zprávu o kontrole plnění usnesení Rady Olomouckého kraje</w:t>
            </w:r>
          </w:p>
        </w:tc>
      </w:tr>
      <w:tr w:rsidR="00807642" w:rsidRPr="00807642" w:rsidTr="00B664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460" w:rsidRPr="00807642" w:rsidRDefault="00B6646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460" w:rsidRPr="00807642" w:rsidRDefault="00B66460" w:rsidP="00B6646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prodlužuje</w:t>
            </w:r>
            <w:r w:rsidRPr="00807642">
              <w:t xml:space="preserve"> termíny plnění svých usnesení dle </w:t>
            </w:r>
            <w:r w:rsidR="00D1052D" w:rsidRPr="00807642">
              <w:t xml:space="preserve">upravené </w:t>
            </w:r>
            <w:r w:rsidRPr="00807642">
              <w:t>důvodové zprávy</w:t>
            </w:r>
          </w:p>
        </w:tc>
      </w:tr>
      <w:tr w:rsidR="00807642" w:rsidRPr="00807642" w:rsidTr="00B664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B6646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B6646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B6646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B6646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564967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564967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564967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Zápisy z jednání komisí Rady Olomouckého kraje</w:t>
            </w:r>
          </w:p>
        </w:tc>
      </w:tr>
      <w:tr w:rsidR="00807642" w:rsidRPr="00807642" w:rsidTr="005649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564967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5649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56496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564967" w:rsidP="0056496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5649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4967" w:rsidRPr="00807642" w:rsidRDefault="0056496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4967" w:rsidRPr="00807642" w:rsidRDefault="00564967" w:rsidP="0056496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zápisy z jednání komisí Rady Olomouckého kraje:</w:t>
            </w:r>
          </w:p>
          <w:p w:rsidR="00564967" w:rsidRPr="00807642" w:rsidRDefault="00564967" w:rsidP="00564967">
            <w:pPr>
              <w:pStyle w:val="Normal"/>
              <w:spacing w:after="119"/>
              <w:jc w:val="both"/>
            </w:pPr>
            <w:r w:rsidRPr="00807642">
              <w:t>a) Zápis ze 17. jednání Komise pro dopravu Rady Olomouckého kraje konaného dne 23. 9. 2015</w:t>
            </w:r>
          </w:p>
          <w:p w:rsidR="00564967" w:rsidRPr="00807642" w:rsidRDefault="00564967" w:rsidP="00564967">
            <w:pPr>
              <w:pStyle w:val="Normal"/>
              <w:spacing w:after="119"/>
              <w:jc w:val="both"/>
            </w:pPr>
            <w:r w:rsidRPr="00807642">
              <w:t>b) Zápis z 15. jednání Komise pro rozvoj venkova a zemědělství Rady Olomouckého kraje konaného dne 29. 9. 2015</w:t>
            </w:r>
          </w:p>
          <w:p w:rsidR="00564967" w:rsidRPr="00807642" w:rsidRDefault="00564967" w:rsidP="00564967">
            <w:pPr>
              <w:pStyle w:val="Normal"/>
              <w:spacing w:after="119"/>
              <w:jc w:val="both"/>
            </w:pPr>
            <w:r w:rsidRPr="00807642">
              <w:t>c) Zápis ze 14. jednání Komise pro legislativu Rady Olomouckého kraje konaného dne 12. 10. 2015</w:t>
            </w:r>
          </w:p>
          <w:p w:rsidR="00564967" w:rsidRPr="00807642" w:rsidRDefault="00564967" w:rsidP="00564967">
            <w:pPr>
              <w:pStyle w:val="Normal"/>
              <w:spacing w:after="119"/>
              <w:jc w:val="both"/>
            </w:pPr>
            <w:r w:rsidRPr="00807642">
              <w:t>d) Usnesení z 26. jednání Komise pro majetkoprávní záležitosti Rady Olomouckého kraje konaného dne 12. 10. 2015</w:t>
            </w:r>
          </w:p>
        </w:tc>
      </w:tr>
      <w:tr w:rsidR="00807642" w:rsidRPr="00807642" w:rsidTr="0056496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56496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56496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předsedové komisí rady</w:t>
            </w:r>
          </w:p>
        </w:tc>
      </w:tr>
      <w:tr w:rsidR="008D43CE" w:rsidRPr="00807642" w:rsidTr="0056496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56496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CD0A23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CD0A23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CD0A23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Poplatek OSA za rok 2016</w:t>
            </w:r>
          </w:p>
        </w:tc>
      </w:tr>
      <w:tr w:rsidR="00807642" w:rsidRPr="00807642" w:rsidTr="00CD0A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CD0A23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CD0A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CD0A2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CD0A23" w:rsidP="00CD0A2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CD0A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0A23" w:rsidRPr="00807642" w:rsidRDefault="00CD0A2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0A23" w:rsidRPr="00807642" w:rsidRDefault="00CD0A23" w:rsidP="00CD0A2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licenční smlouvy pro rok 2016 mezi Olomouckým krajem a OSA – Ochranný svaz autorský pro práva k dílům hudebním, z.</w:t>
            </w:r>
            <w:r w:rsidR="004F43BA" w:rsidRPr="00807642">
              <w:t xml:space="preserve"> </w:t>
            </w:r>
            <w:r w:rsidRPr="00807642">
              <w:t>s., 160 56 Praha 6, Bubeneč, Čs. armády 786/20, IČ: 63839997 dle Přílohy č. 1 důvodové zprávy</w:t>
            </w:r>
          </w:p>
        </w:tc>
      </w:tr>
      <w:tr w:rsidR="00807642" w:rsidRPr="00807642" w:rsidTr="00CD0A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0A23" w:rsidRPr="00807642" w:rsidRDefault="00CD0A2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0A23" w:rsidRPr="00807642" w:rsidRDefault="00CD0A23" w:rsidP="00CD0A2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smlouvu dle bodu 2 usnesení po schválení rozpočtu Olomouckého kraje na rok 2016</w:t>
            </w:r>
          </w:p>
        </w:tc>
      </w:tr>
      <w:tr w:rsidR="00807642" w:rsidRPr="00807642" w:rsidTr="00CD0A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0A23" w:rsidRPr="00807642" w:rsidRDefault="00CD0A23" w:rsidP="00CD0A23">
            <w:r w:rsidRPr="00807642">
              <w:t>O: Ing. Jiří Rozbořil, hejtman Olomouckého kraje</w:t>
            </w:r>
          </w:p>
        </w:tc>
      </w:tr>
      <w:tr w:rsidR="00807642" w:rsidRPr="00807642" w:rsidTr="00CD0A2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CD0A2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CD0A2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CD0A2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CD0A2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67303C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67303C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67303C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Vzdání se funkce a zánik mandátu přísedícího Krajského soudu v Ostravě</w:t>
            </w:r>
          </w:p>
        </w:tc>
      </w:tr>
      <w:tr w:rsidR="00807642" w:rsidRPr="00807642" w:rsidTr="006730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67303C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6730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6730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67303C" w:rsidP="006730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6730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03C" w:rsidRPr="00807642" w:rsidRDefault="006730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03C" w:rsidRPr="00807642" w:rsidRDefault="0067303C" w:rsidP="006730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vzdání se funkce a zánik mandátu přísedícího Krajského soudu v Ostravě na zasedání Zastupitelstva Olomouckého kraje</w:t>
            </w:r>
          </w:p>
        </w:tc>
      </w:tr>
      <w:tr w:rsidR="00807642" w:rsidRPr="00807642" w:rsidTr="006730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03C" w:rsidRPr="00807642" w:rsidRDefault="0067303C" w:rsidP="0067303C">
            <w:r w:rsidRPr="00807642">
              <w:t>O: Ing. Jiří Rozbořil, hejtman Olomouckého kraje</w:t>
            </w:r>
          </w:p>
          <w:p w:rsidR="0067303C" w:rsidRPr="00807642" w:rsidRDefault="0067303C" w:rsidP="0067303C">
            <w:r w:rsidRPr="00807642">
              <w:t>T: ZOK 18. 12. 2015</w:t>
            </w:r>
          </w:p>
        </w:tc>
      </w:tr>
      <w:tr w:rsidR="00807642" w:rsidRPr="00807642" w:rsidTr="006730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03C" w:rsidRPr="00807642" w:rsidRDefault="006730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03C" w:rsidRPr="00807642" w:rsidRDefault="0067303C" w:rsidP="006730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vzít na vědomí vzdání se funkce a zánik mandátu přísedícího Krajského soudu v Ostravě dle důvodové zprávy</w:t>
            </w:r>
          </w:p>
        </w:tc>
      </w:tr>
      <w:tr w:rsidR="00807642" w:rsidRPr="00807642" w:rsidTr="006730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6730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6730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6730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6730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1.5.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AA4239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AA4239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AA4239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Rozpočet Olomouckého kraje 2015 </w:t>
            </w:r>
            <w:r w:rsidR="002961B9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rozpočtové změny</w:t>
            </w:r>
          </w:p>
        </w:tc>
      </w:tr>
      <w:tr w:rsidR="00807642" w:rsidRPr="00807642" w:rsidTr="00AA42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AA4239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AA42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AA4239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AA4239" w:rsidP="00AA4239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8458C5" w:rsidRPr="00807642">
              <w:t xml:space="preserve">upravenou </w:t>
            </w:r>
            <w:r w:rsidRPr="00807642">
              <w:t>důvodovou zprávu</w:t>
            </w:r>
          </w:p>
        </w:tc>
      </w:tr>
      <w:tr w:rsidR="00807642" w:rsidRPr="00807642" w:rsidTr="00AA42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AA4239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rozpočtové změny v</w:t>
            </w:r>
            <w:r w:rsidR="008458C5" w:rsidRPr="00807642">
              <w:t xml:space="preserve"> upravené</w:t>
            </w:r>
            <w:r w:rsidRPr="00807642">
              <w:t xml:space="preserve"> Příloze č. 1</w:t>
            </w:r>
          </w:p>
        </w:tc>
      </w:tr>
      <w:tr w:rsidR="00807642" w:rsidRPr="00807642" w:rsidTr="00AA42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AA4239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zprávu na zasedání Zastupitelstva Olomouckého kraje</w:t>
            </w:r>
          </w:p>
        </w:tc>
      </w:tr>
      <w:tr w:rsidR="00807642" w:rsidRPr="00807642" w:rsidTr="00AA42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AA4239">
            <w:r w:rsidRPr="00807642">
              <w:t>O: Ing. Jiří Rozbořil, hejtman Olomouckého kraje, vedoucí odboru ekonomického</w:t>
            </w:r>
          </w:p>
          <w:p w:rsidR="00AA4239" w:rsidRPr="00807642" w:rsidRDefault="00AA4239" w:rsidP="00AA4239">
            <w:r w:rsidRPr="00807642">
              <w:t>T: ZOK 18. 12. 2015</w:t>
            </w:r>
          </w:p>
        </w:tc>
      </w:tr>
      <w:tr w:rsidR="00807642" w:rsidRPr="00807642" w:rsidTr="00AA42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4239" w:rsidRPr="00807642" w:rsidRDefault="00AA4239" w:rsidP="00AA4239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vzít na vědomí rozpočtové změny v Příloze č. 1</w:t>
            </w:r>
          </w:p>
        </w:tc>
      </w:tr>
      <w:tr w:rsidR="00807642" w:rsidRPr="00807642" w:rsidTr="00AA423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AA423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AA4239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AA423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AA4239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6D5275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6D5275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6D5275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Rozpočet Olomouckého kraje 2015 – čerpání revolvingového úvěru na předfinancování investičních akcí</w:t>
            </w:r>
          </w:p>
        </w:tc>
      </w:tr>
      <w:tr w:rsidR="00807642" w:rsidRPr="00807642" w:rsidTr="006D52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6D5275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6D52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6D5275" w:rsidP="006D527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6D52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6D527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žádost č. 6 o čerpání revolvingového úvěru s</w:t>
            </w:r>
            <w:r w:rsidR="00E56322" w:rsidRPr="00807642">
              <w:t xml:space="preserve"> Českou spořitelnou, a.s., dle P</w:t>
            </w:r>
            <w:r w:rsidRPr="00807642">
              <w:t>řílohy č. 1</w:t>
            </w:r>
          </w:p>
        </w:tc>
      </w:tr>
      <w:tr w:rsidR="00807642" w:rsidRPr="00807642" w:rsidTr="006D52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D90BE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žádost č. 6 o čerpání revolvingového úvěru s</w:t>
            </w:r>
            <w:r w:rsidR="00D90BED" w:rsidRPr="00807642">
              <w:t> </w:t>
            </w:r>
            <w:r w:rsidRPr="00807642">
              <w:t>Českou spořitelnou, a.s., dle bodu 2 usnesení</w:t>
            </w:r>
          </w:p>
        </w:tc>
      </w:tr>
      <w:tr w:rsidR="00807642" w:rsidRPr="00807642" w:rsidTr="006D52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6D5275">
            <w:r w:rsidRPr="00807642">
              <w:t>O: Ing. Jiří Rozbořil, hejtman Olomouckého kraje</w:t>
            </w:r>
          </w:p>
        </w:tc>
      </w:tr>
      <w:tr w:rsidR="00807642" w:rsidRPr="00807642" w:rsidTr="006D52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6D527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6D52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6D5275">
            <w:r w:rsidRPr="00807642">
              <w:t>O: Ing. Jiří Rozbořil, hejtman Olomouckého kraje, vedoucí odboru ekonomického</w:t>
            </w:r>
          </w:p>
          <w:p w:rsidR="006D5275" w:rsidRPr="00807642" w:rsidRDefault="006D5275" w:rsidP="006D5275">
            <w:r w:rsidRPr="00807642">
              <w:t>T: ZOK 18. 12. 2015</w:t>
            </w:r>
          </w:p>
        </w:tc>
      </w:tr>
      <w:tr w:rsidR="00807642" w:rsidRPr="00807642" w:rsidTr="006D52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275" w:rsidRPr="00807642" w:rsidRDefault="006D5275" w:rsidP="006D527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vzít na vědomí čerpání revolvingového úvěru s Českou spořitelnou, a.s., na předfinancování investičních akcí</w:t>
            </w:r>
          </w:p>
        </w:tc>
      </w:tr>
      <w:tr w:rsidR="00807642" w:rsidRPr="00807642" w:rsidTr="006D527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6D527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6D527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6D527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C74EBE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C74EBE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C74EBE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Prominutí povinnosti odvodu za porušení rozpočtové kázně</w:t>
            </w:r>
          </w:p>
        </w:tc>
      </w:tr>
      <w:tr w:rsidR="00807642" w:rsidRPr="00807642" w:rsidTr="00C74EB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C74EBE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C74EB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C74EB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C74EBE" w:rsidP="00C74EB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C74EB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C74EB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prominutím povinnosti odvodu a penále v plné výši, uloženého za porušení rozpočtové kázně u finančních prostředků poskytnutých z rozpočtu Olomouckého kraje dle bodu A) </w:t>
            </w:r>
            <w:r w:rsidR="002961B9" w:rsidRPr="00807642">
              <w:t>–</w:t>
            </w:r>
            <w:r w:rsidRPr="00807642">
              <w:t xml:space="preserve"> B) důvodové zprávy</w:t>
            </w:r>
          </w:p>
        </w:tc>
      </w:tr>
      <w:tr w:rsidR="00807642" w:rsidRPr="00807642" w:rsidTr="00C74EB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E5632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dle bodu 2 usnesení na zasedání Zastupitelstva Olomouckého kraje</w:t>
            </w:r>
          </w:p>
        </w:tc>
      </w:tr>
      <w:tr w:rsidR="00807642" w:rsidRPr="00807642" w:rsidTr="00C74EB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C74EBE">
            <w:r w:rsidRPr="00807642">
              <w:t>O: Ing. Jiří Rozbořil, hejtman Olomouckého kraje</w:t>
            </w:r>
          </w:p>
          <w:p w:rsidR="00C74EBE" w:rsidRPr="00807642" w:rsidRDefault="00C74EBE" w:rsidP="00C74EBE">
            <w:r w:rsidRPr="00807642">
              <w:t>T: ZOK 18. 12. 2015</w:t>
            </w:r>
          </w:p>
        </w:tc>
      </w:tr>
      <w:tr w:rsidR="00807642" w:rsidRPr="00807642" w:rsidTr="00C74EB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4EBE" w:rsidRPr="00807642" w:rsidRDefault="00C74EBE" w:rsidP="00E5632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prominutí povinnosti odvodu a penále v plné výši, dle bodu 2 usnesení</w:t>
            </w:r>
          </w:p>
        </w:tc>
      </w:tr>
      <w:tr w:rsidR="00807642" w:rsidRPr="00807642" w:rsidTr="00C74EB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C74EB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C74EB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C74EB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C74EB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C938E5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C938E5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lastRenderedPageBreak/>
              <w:t>UR/81/</w:t>
            </w:r>
            <w:r w:rsidR="00FF1775" w:rsidRPr="00807642">
              <w:rPr>
                <w:szCs w:val="24"/>
              </w:rPr>
              <w:t>9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C938E5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č. 1 Smlouvy o dílo na realizaci akce „II/439 Ústí – průtah - hranice okr. Vsetín“</w:t>
            </w:r>
          </w:p>
        </w:tc>
      </w:tr>
      <w:tr w:rsidR="00807642" w:rsidRPr="00807642" w:rsidTr="00C938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C938E5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C938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C938E5" w:rsidP="00C938E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C938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C938E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dodavatele víceprací na zakázku „II/439 Ústí – průtah - hranice okr. Vsetín“ dle důvodové zprávy</w:t>
            </w:r>
          </w:p>
        </w:tc>
      </w:tr>
      <w:tr w:rsidR="00807642" w:rsidRPr="00807642" w:rsidTr="00C938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F73EF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1 ke Smlouvě o dílo č.</w:t>
            </w:r>
            <w:r w:rsidR="00F73EFC" w:rsidRPr="00807642">
              <w:t> </w:t>
            </w:r>
            <w:r w:rsidRPr="00807642">
              <w:t>2015/01685/OVZI/DSM ze dne 10. 6. 2015 na realizaci akce „II/439 Ústí – průtah - hranice okr. Vsetín“ mezi Olomouckým krajem a společností STRABAG a.s., se sídlem Praha 5, Na Bělidle 198/21, PSČ 150 00, IČ:</w:t>
            </w:r>
            <w:r w:rsidR="00F73EFC" w:rsidRPr="00807642">
              <w:t> </w:t>
            </w:r>
            <w:r w:rsidRPr="00807642">
              <w:t>60838744, dle důvodové zprávy</w:t>
            </w:r>
          </w:p>
        </w:tc>
      </w:tr>
      <w:tr w:rsidR="00807642" w:rsidRPr="00807642" w:rsidTr="00C938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C938E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1 ke Smlouvě o dílo ze dne 10. 6. 2015 dle bodu 3 usnesení</w:t>
            </w:r>
          </w:p>
        </w:tc>
      </w:tr>
      <w:tr w:rsidR="00807642" w:rsidRPr="00807642" w:rsidTr="00C938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C938E5">
            <w:r w:rsidRPr="00807642">
              <w:t>O: Ing. Jiří Rozbořil, hejtman Olomouckého kraje</w:t>
            </w:r>
          </w:p>
        </w:tc>
      </w:tr>
      <w:tr w:rsidR="00807642" w:rsidRPr="00807642" w:rsidTr="00C938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38E5" w:rsidRPr="00807642" w:rsidRDefault="00C938E5" w:rsidP="00C938E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pověřuje</w:t>
            </w:r>
            <w:r w:rsidRPr="00807642">
              <w:t xml:space="preserve"> Ing. Miroslava Kubína k podpisu veškeré korespondence týkající se zakázky „II/439 Ústí – průtah - hranice okr. Vsetín“</w:t>
            </w:r>
          </w:p>
        </w:tc>
      </w:tr>
      <w:tr w:rsidR="00807642" w:rsidRPr="00807642" w:rsidTr="00C938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C938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C938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C938E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B71971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B71971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</w:t>
            </w:r>
            <w:r w:rsidR="00FF1775" w:rsidRPr="00807642">
              <w:rPr>
                <w:szCs w:val="24"/>
              </w:rPr>
              <w:t>0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B7197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č. 1 Smlouvy o dílo na realizaci akce „III/43510 Blatec - průtah“</w:t>
            </w:r>
          </w:p>
        </w:tc>
      </w:tr>
      <w:tr w:rsidR="00807642" w:rsidRPr="00807642" w:rsidTr="00B719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B7197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B71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B71971" w:rsidP="00B7197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B71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B7197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dodavatele víceprací na zakázku „III/43510 Blatec - průtah“ dle důvodové zprávy</w:t>
            </w:r>
          </w:p>
        </w:tc>
      </w:tr>
      <w:tr w:rsidR="00807642" w:rsidRPr="00807642" w:rsidTr="00B71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C7347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1 ke Smlouvě o dílo č.</w:t>
            </w:r>
            <w:r w:rsidR="00C7347D" w:rsidRPr="00807642">
              <w:t> </w:t>
            </w:r>
            <w:r w:rsidRPr="00807642">
              <w:t>2015/02028/OVZI/DSM ze dne 25. 6. 2015 na realizaci akce „III/43510 Blatec - průtah“ mezi Olomouckým krajem a společností EUROVIA CS, a.s., se sídlem Národní 138/10, Nové Město, 110 00 Praha 1, odštěpný závod Zlín, U</w:t>
            </w:r>
            <w:r w:rsidR="00C7347D" w:rsidRPr="00807642">
              <w:t> </w:t>
            </w:r>
            <w:r w:rsidRPr="00807642">
              <w:t>Dřevnice 330, Zlín, Louky, 763 02, IČ: 45274924, dle důvodové zprávy</w:t>
            </w:r>
          </w:p>
        </w:tc>
      </w:tr>
      <w:tr w:rsidR="00807642" w:rsidRPr="00807642" w:rsidTr="00B71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B7197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1 ke Smlouvě o dílo ze dne 25. 6. 2015 dle bodu 3 usnesení</w:t>
            </w:r>
          </w:p>
        </w:tc>
      </w:tr>
      <w:tr w:rsidR="00807642" w:rsidRPr="00807642" w:rsidTr="00B719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B71971">
            <w:r w:rsidRPr="00807642">
              <w:t>O: Ing. Jiří Rozbořil, hejtman Olomouckého kraje</w:t>
            </w:r>
          </w:p>
        </w:tc>
      </w:tr>
      <w:tr w:rsidR="00807642" w:rsidRPr="00807642" w:rsidTr="00B71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971" w:rsidRPr="00807642" w:rsidRDefault="00B71971" w:rsidP="00B7197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pověřuje</w:t>
            </w:r>
            <w:r w:rsidRPr="00807642">
              <w:t xml:space="preserve"> Ing. Miroslava Kubína k podpisu veškeré korespondence týkající se zakázky „III/43510 Blatec - průtah</w:t>
            </w:r>
          </w:p>
        </w:tc>
      </w:tr>
      <w:tr w:rsidR="00807642" w:rsidRPr="00807642" w:rsidTr="00B719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B719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B719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B719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0E0E50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FF1775" w:rsidP="00D1052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UR/81/11</w:t>
            </w:r>
            <w:r w:rsidR="000E0E50"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0E0E50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č. 2 Smlouvy o dílo na realizaci akce „III/44429 Šternberk, Hvězdné údolí, I. etapa, 1. stavba“</w:t>
            </w:r>
          </w:p>
        </w:tc>
      </w:tr>
      <w:tr w:rsidR="00807642" w:rsidRPr="00807642" w:rsidTr="000E0E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0E0E50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0E0E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0E0E5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0E0E50" w:rsidP="000E0E5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C461EC" w:rsidRPr="00807642">
              <w:t xml:space="preserve">upravenou </w:t>
            </w:r>
            <w:r w:rsidRPr="00807642">
              <w:t>důvodovou zprávu</w:t>
            </w:r>
          </w:p>
        </w:tc>
      </w:tr>
      <w:tr w:rsidR="00807642" w:rsidRPr="00807642" w:rsidTr="000E0E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E50" w:rsidRPr="00807642" w:rsidRDefault="000E0E5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E50" w:rsidRPr="00807642" w:rsidRDefault="000E0E50" w:rsidP="00D90BE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2 ke Smlouvě o dílo č.</w:t>
            </w:r>
            <w:r w:rsidR="00C7347D" w:rsidRPr="00807642">
              <w:t> </w:t>
            </w:r>
            <w:r w:rsidRPr="00807642">
              <w:t>2015/02056/OVZI/DSM ze dne 8. 7. 2015 na realizaci akce „III/44429 Šternberk, Hvězdné údolí, I. etapa</w:t>
            </w:r>
            <w:r w:rsidR="004A3C2C" w:rsidRPr="00807642">
              <w:t>, 1. stavba</w:t>
            </w:r>
            <w:r w:rsidRPr="00807642">
              <w:t>“ mezi Olomouckým krajem a</w:t>
            </w:r>
            <w:r w:rsidR="00D90BED" w:rsidRPr="00807642">
              <w:t> </w:t>
            </w:r>
            <w:r w:rsidRPr="00807642">
              <w:t xml:space="preserve">společností Skanska a.s., se sídlem </w:t>
            </w:r>
            <w:r w:rsidR="002961B9" w:rsidRPr="00807642">
              <w:t>Líbalova 1/2348, 149 00 Praha 4</w:t>
            </w:r>
            <w:r w:rsidRPr="00807642">
              <w:t xml:space="preserve">-Chodov, IČ: 26271303, dle </w:t>
            </w:r>
            <w:r w:rsidR="00C461EC" w:rsidRPr="00807642">
              <w:t xml:space="preserve">upravené </w:t>
            </w:r>
            <w:r w:rsidRPr="00807642">
              <w:t>důvodové zprávy</w:t>
            </w:r>
          </w:p>
        </w:tc>
      </w:tr>
      <w:tr w:rsidR="00807642" w:rsidRPr="00807642" w:rsidTr="000E0E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E50" w:rsidRPr="00807642" w:rsidRDefault="000E0E5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E50" w:rsidRPr="00807642" w:rsidRDefault="000E0E50" w:rsidP="000E0E5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2 ke Smlouvě o dílo ze dne 8. 7. 2015 dle bodu 2 usnesení</w:t>
            </w:r>
          </w:p>
        </w:tc>
      </w:tr>
      <w:tr w:rsidR="00807642" w:rsidRPr="00807642" w:rsidTr="000E0E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E50" w:rsidRPr="00807642" w:rsidRDefault="000E0E50" w:rsidP="000E0E50">
            <w:r w:rsidRPr="00807642">
              <w:t>O: Ing. Jiří Rozbořil, hejtman Olomouckého kraje</w:t>
            </w:r>
          </w:p>
        </w:tc>
      </w:tr>
      <w:tr w:rsidR="00807642" w:rsidRPr="00807642" w:rsidTr="000E0E5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0E0E5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0E0E5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0E0E5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0E0E5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A6E2A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DA6E2A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</w:t>
            </w:r>
            <w:r w:rsidR="00FF1775" w:rsidRPr="00807642">
              <w:rPr>
                <w:szCs w:val="24"/>
              </w:rPr>
              <w:t>2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DA6E2A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č. 2 Smlouvy o dílo na realizaci akce „Zámek Čechy pod Kosířem - Rekonstrukce a využití objektů, III. etapa“</w:t>
            </w:r>
          </w:p>
        </w:tc>
      </w:tr>
      <w:tr w:rsidR="00807642" w:rsidRPr="00807642" w:rsidTr="00DA6E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DA6E2A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A6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DA6E2A" w:rsidP="00DA6E2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A6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A6E2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dodavatele víceprací na zakázku „Zámek Čechy pod Kosířem - rekonstrukce a využití objektů, III. etapa“ dle důvodové zprávy</w:t>
            </w:r>
          </w:p>
        </w:tc>
      </w:tr>
      <w:tr w:rsidR="00807642" w:rsidRPr="00807642" w:rsidTr="00DA6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C7347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2 ke Smlouvě o dílo č.</w:t>
            </w:r>
            <w:r w:rsidR="00C7347D" w:rsidRPr="00807642">
              <w:t> </w:t>
            </w:r>
            <w:r w:rsidRPr="00807642">
              <w:t>2014/03128/OIEP/DSM ze dne 26. 11. 2014 na realizaci akce „Zámek Čechy pod Kosířem - rekonstrukce a využití objektů, III. etapa“ mezi Olomouckým krajem a společností ARCHATT PAMÁTKY spol. s r.o., se sídlem V. Nezvala 56/68, Stařečka, 674 01 Třebíč, IČ: 60753013, dle důvodové zprávy</w:t>
            </w:r>
          </w:p>
        </w:tc>
      </w:tr>
      <w:tr w:rsidR="00807642" w:rsidRPr="00807642" w:rsidTr="00DA6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C7347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2 ke Smlouvě o dílo ze dne 26.</w:t>
            </w:r>
            <w:r w:rsidR="00C7347D" w:rsidRPr="00807642">
              <w:t> </w:t>
            </w:r>
            <w:r w:rsidRPr="00807642">
              <w:t>11.</w:t>
            </w:r>
            <w:r w:rsidR="00C7347D" w:rsidRPr="00807642">
              <w:t> </w:t>
            </w:r>
            <w:r w:rsidRPr="00807642">
              <w:t>2014 dle bodu 3 usnesení</w:t>
            </w:r>
          </w:p>
        </w:tc>
      </w:tr>
      <w:tr w:rsidR="00807642" w:rsidRPr="00807642" w:rsidTr="00DA6E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A6E2A">
            <w:r w:rsidRPr="00807642">
              <w:t>O: Ing. Jiří Rozbořil, hejtman Olomouckého kraje</w:t>
            </w:r>
          </w:p>
        </w:tc>
      </w:tr>
      <w:tr w:rsidR="00807642" w:rsidRPr="00807642" w:rsidTr="00DA6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6E2A" w:rsidRPr="00807642" w:rsidRDefault="00DA6E2A" w:rsidP="00DA6E2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pověřuje</w:t>
            </w:r>
            <w:r w:rsidRPr="00807642">
              <w:t xml:space="preserve"> Ing. Miroslava Kubína k podpisu veškeré korespondence týkající se zakázky „Zámek Čechy pod Kosířem - rekonstrukce a využití objektů, III. etapa“</w:t>
            </w:r>
          </w:p>
        </w:tc>
      </w:tr>
      <w:tr w:rsidR="00807642" w:rsidRPr="00807642" w:rsidTr="00DA6E2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A6E2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DA6E2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DA6E2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0C3F20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0C3F20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lastRenderedPageBreak/>
              <w:t>UR/81/1</w:t>
            </w:r>
            <w:r w:rsidR="00FF1775" w:rsidRPr="00807642">
              <w:rPr>
                <w:szCs w:val="24"/>
              </w:rPr>
              <w:t>3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0C3F20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ke Smlouvě o poskytnutí dotace na individuální projekt z Regionálního operačního programu Střední Morava – „Domov seniorů POHODA Chválkovice – modernizace hlavní budovy, část B, C“</w:t>
            </w:r>
          </w:p>
        </w:tc>
      </w:tr>
      <w:tr w:rsidR="00807642" w:rsidRPr="00807642" w:rsidTr="000C3F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0C3F20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0C3F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0C3F2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0C3F20" w:rsidP="000C3F2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0C3F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3F20" w:rsidRPr="00807642" w:rsidRDefault="000C3F2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3F20" w:rsidRPr="00807642" w:rsidRDefault="000C3F20" w:rsidP="00D90BE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2 ke Smlouvě o poskytnutí dotace z</w:t>
            </w:r>
            <w:r w:rsidR="00D90BED" w:rsidRPr="00807642">
              <w:t> </w:t>
            </w:r>
            <w:r w:rsidRPr="00807642">
              <w:t>Regionálního operačního programu Střední Morava na projekt „Domov seniorů POHODA Chválkovice – modernizace hlavní budovy, část B, C“ mezi Olomouckým krajem a Regionální radou regionu soudržnosti Střední Morava se sídlem Jeremenkova 1211/40b, 779 00 Olomouc, IČ: 75084911 dle důvodové zprávy</w:t>
            </w:r>
          </w:p>
        </w:tc>
      </w:tr>
      <w:tr w:rsidR="00807642" w:rsidRPr="00807642" w:rsidTr="000C3F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3F20" w:rsidRPr="00807642" w:rsidRDefault="000C3F2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3F20" w:rsidRPr="00807642" w:rsidRDefault="000C3F20" w:rsidP="00D90BE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2 ke Smlouvě o poskytnutí dotace z</w:t>
            </w:r>
            <w:r w:rsidR="00D90BED" w:rsidRPr="00807642">
              <w:t> </w:t>
            </w:r>
            <w:r w:rsidRPr="00807642">
              <w:t>Regionálního operačního programu Střední Morava dle bodu 2 usnesení</w:t>
            </w:r>
          </w:p>
        </w:tc>
      </w:tr>
      <w:tr w:rsidR="00807642" w:rsidRPr="00807642" w:rsidTr="000C3F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3F20" w:rsidRPr="00807642" w:rsidRDefault="000C3F20" w:rsidP="000C3F20">
            <w:r w:rsidRPr="00807642">
              <w:t>O: Mgr. Yvona Kubjátová, náměstkyně hejtmana</w:t>
            </w:r>
          </w:p>
        </w:tc>
      </w:tr>
      <w:tr w:rsidR="00807642" w:rsidRPr="00807642" w:rsidTr="000C3F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0C3F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0C3F2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0C3F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0C3F2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3.5.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1052D">
        <w:tc>
          <w:tcPr>
            <w:tcW w:w="961" w:type="pct"/>
            <w:gridSpan w:val="2"/>
            <w:tcBorders>
              <w:bottom w:val="nil"/>
            </w:tcBorders>
          </w:tcPr>
          <w:p w:rsidR="004F7E81" w:rsidRPr="00807642" w:rsidRDefault="004F7E81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</w:t>
            </w:r>
            <w:r w:rsidR="00FF1775" w:rsidRPr="00807642">
              <w:rPr>
                <w:szCs w:val="24"/>
              </w:rPr>
              <w:t>4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F7E81" w:rsidRPr="00807642" w:rsidRDefault="004F7E8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Projekty předkládané do programu Interreg V-A Česká republika – Polsko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F7E81" w:rsidRPr="00807642" w:rsidRDefault="004F7E8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90BED" w:rsidRPr="00807642" w:rsidRDefault="00D90BE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04768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04768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podání předběžných projektových žádostí Olomouckého kraje do Programu Interreg V-A Česká republika - Polsko dle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04768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předběžné projektové žádosti a veškeré povinné přílohy k projektům Olomouckého kraje podávaným do Programu Interreg V-A Česká republika - Polsko dle bodu 2 usnesení</w:t>
            </w:r>
          </w:p>
        </w:tc>
      </w:tr>
      <w:tr w:rsidR="00807642" w:rsidRPr="00807642" w:rsidTr="00D90B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D1052D">
            <w:pPr>
              <w:pStyle w:val="Normal"/>
              <w:spacing w:after="119"/>
              <w:jc w:val="both"/>
            </w:pPr>
            <w:r w:rsidRPr="00807642">
              <w:t>O: Ing. Jiří Rozbořil, hejtman Olomouckého kraje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D90BE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</w:t>
            </w:r>
            <w:r w:rsidR="004F7E81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D90BED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podání předběžných projektových žádostí Olomouckého kraje do Programu Interreg   V-A Česká republika - Polsko dle bodu 2 usnesení</w:t>
            </w:r>
          </w:p>
        </w:tc>
      </w:tr>
      <w:tr w:rsidR="00807642" w:rsidRPr="00807642" w:rsidTr="00D90B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BED" w:rsidRPr="00807642" w:rsidRDefault="00D90BED" w:rsidP="00D90BED">
            <w:r w:rsidRPr="00807642">
              <w:t>O: vedoucí odboru veřejných zakázek a investic</w:t>
            </w:r>
          </w:p>
          <w:p w:rsidR="00D90BED" w:rsidRPr="00807642" w:rsidRDefault="00D90BED" w:rsidP="00D90BED">
            <w:pPr>
              <w:pStyle w:val="Normal"/>
              <w:spacing w:after="119"/>
              <w:jc w:val="both"/>
            </w:pPr>
            <w:r w:rsidRPr="00807642">
              <w:t>T: 10. 12. 2015</w:t>
            </w:r>
          </w:p>
        </w:tc>
      </w:tr>
      <w:tr w:rsidR="00807642" w:rsidRPr="00807642" w:rsidTr="00D10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10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20335" w:rsidRPr="00807642" w:rsidTr="00D10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3.6.</w:t>
            </w:r>
          </w:p>
        </w:tc>
      </w:tr>
    </w:tbl>
    <w:p w:rsidR="004F7E81" w:rsidRPr="00807642" w:rsidRDefault="004F7E8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422C2F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422C2F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</w:t>
            </w:r>
            <w:r w:rsidR="00FF1775" w:rsidRPr="00807642">
              <w:rPr>
                <w:szCs w:val="24"/>
              </w:rPr>
              <w:t>5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422C2F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Vyhodnocení výběrových řízení na realizace veřejných zakázek</w:t>
            </w:r>
          </w:p>
        </w:tc>
      </w:tr>
      <w:tr w:rsidR="00807642" w:rsidRPr="00807642" w:rsidTr="00422C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422C2F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nejvhodnější nabídky veřejné zakázky „Lékařská pohotovostní služba pro dospělé ve městě Olomouci“, podané uchazečem Fakultní nemocnice Olomouc, se sídlem I.P. Pavlova 185/6, Olomouc, PSČ:</w:t>
            </w:r>
            <w:r w:rsidR="00DC3D96" w:rsidRPr="00807642">
              <w:t> </w:t>
            </w:r>
            <w:r w:rsidRPr="00807642">
              <w:t>779 00, IČ: 00098892, s nabídkovou cenou 1 990 140,00 Kč, dle</w:t>
            </w:r>
            <w:r w:rsidR="00EF6862" w:rsidRPr="00807642">
              <w:t> </w:t>
            </w:r>
            <w:r w:rsidRPr="00807642">
              <w:t>důvodové zprávy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smlouvy na realizaci veřejné zakázky „Lékařská pohotovostní služba pro dospělé ve městě Olomouci“, mezi Olomoucký</w:t>
            </w:r>
            <w:r w:rsidR="00C70F2E" w:rsidRPr="00807642">
              <w:t>m krajem a uchazečem dle bodu 2</w:t>
            </w:r>
            <w:r w:rsidRPr="00807642">
              <w:t xml:space="preserve"> 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nejvhodnější nabídky veřejné zakázky „Lékařská pohotovostní služba pro děti a dorost ve městě Olomouci“, podané uchazečem Fakultní nemocnice Olomouc, se sídlem I.P. Pavlova 185/6, Olomouc, PSČ:</w:t>
            </w:r>
            <w:r w:rsidR="00DC3D96" w:rsidRPr="00807642">
              <w:t> </w:t>
            </w:r>
            <w:r w:rsidRPr="00807642">
              <w:t>779 00, IČ: 00098892, s nabídkovou cenou 1 990 140,00 Kč, dle</w:t>
            </w:r>
            <w:r w:rsidR="00EF6862" w:rsidRPr="00807642">
              <w:t> </w:t>
            </w:r>
            <w:r w:rsidRPr="00807642">
              <w:t>důvodové zprávy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smlouvy na realizaci veřejné zakázky „Lékařská pohotovostní služba pro děti a dorost ve městě Olomouci“, mezi Olomoucký</w:t>
            </w:r>
            <w:r w:rsidR="00C70F2E" w:rsidRPr="00807642">
              <w:t>m krajem a uchazečem dle bodu 4</w:t>
            </w:r>
            <w:r w:rsidRPr="00807642">
              <w:t xml:space="preserve"> 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55628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nejvhodnější nabídky veřejné zakázky „Lékařská pohotovostní služba v oboru zubní lékařství ve městě Olomouci“, podané uchazečem Fakultní nemocnice Olomouc, se sídlem I.P. Pavlova 185/6, Olomouc, PSČ: 779 00, IČ: 00098892, s nabídkovou cenou 1 990 140,00 Kč, dle důvodové zprávy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smlouvy na realizaci veřejné zakázky „Lékařská pohotovostní služba v oboru zubní lékařství ve městě Olomouci“, mezi Olomoucký</w:t>
            </w:r>
            <w:r w:rsidR="00C70F2E" w:rsidRPr="00807642">
              <w:t>m krajem a uchazečem dle bodu 6</w:t>
            </w:r>
            <w:r w:rsidRPr="00807642">
              <w:t xml:space="preserve"> 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pro veřejnou zakázku „Olomoucký kraj - Nemocnice Olomouckého kraje a.s. – obnova videoendoskopů pro Nemocnici Prostějov“ výsledné pořadí uchazečů:</w:t>
            </w:r>
          </w:p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t>1.</w:t>
            </w:r>
            <w:r w:rsidRPr="00807642">
              <w:tab/>
              <w:t>Olympus Czech Group, s.r.o., člen koncernu, se sídlem Praha 6, Evropská 176/16, PSČ 160 41, IČ: 27068641, nabídková cena 2</w:t>
            </w:r>
            <w:r w:rsidR="00F73EFC" w:rsidRPr="00807642">
              <w:t> </w:t>
            </w:r>
            <w:r w:rsidRPr="00807642">
              <w:t>488</w:t>
            </w:r>
            <w:r w:rsidR="00F73EFC" w:rsidRPr="00807642">
              <w:t> </w:t>
            </w:r>
            <w:r w:rsidRPr="00807642">
              <w:t>500,00</w:t>
            </w:r>
            <w:r w:rsidR="00F73EFC" w:rsidRPr="00807642">
              <w:t> </w:t>
            </w:r>
            <w:r w:rsidRPr="00807642">
              <w:t>Kč bez DPH</w:t>
            </w:r>
          </w:p>
          <w:p w:rsidR="00422C2F" w:rsidRPr="00807642" w:rsidRDefault="00422C2F" w:rsidP="004F43BA">
            <w:pPr>
              <w:pStyle w:val="Normal"/>
              <w:spacing w:after="119"/>
              <w:jc w:val="both"/>
            </w:pPr>
            <w:r w:rsidRPr="00807642">
              <w:t>2.</w:t>
            </w:r>
            <w:r w:rsidRPr="00807642">
              <w:tab/>
              <w:t>ENUS MEDICAL, s.r.o., se sídlem Praha 9</w:t>
            </w:r>
            <w:r w:rsidR="004F43BA" w:rsidRPr="00807642">
              <w:t>-</w:t>
            </w:r>
            <w:r w:rsidRPr="00807642">
              <w:t>Horní Počernice, Plkovská 2934/1, PSČ 193 00, IČ: 25551701, nabídková cena 2 518 600,00 Kč bez DPH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nejvhodnější nabídky veřejné zakázky „Olomoucký kraj - Nemocnice Olomouckého kraje a.s. – obnova videoendoskopů pro Nemocnici Prostějov“, podané uchazečem Olympus Czech Group, s.r.o., člen koncernu, se sídlem Praha 6, Evropská 176/16, PSČ 160 41, IČ: 27068641, dle důvodové zprávy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C70F2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smlouvy na realizaci veřejné zakázky „Olomoucký kraj - Nemocnice Olomouckého kraje a.s. – obnova videoendoskopů pro Nemocnici Prostějov“, mezi Olomouckým krajem a uchazečem dle bodu </w:t>
            </w:r>
            <w:r w:rsidRPr="00807642">
              <w:lastRenderedPageBreak/>
              <w:t>9</w:t>
            </w:r>
            <w:r w:rsidR="00C70F2E" w:rsidRPr="00807642">
              <w:t> </w:t>
            </w:r>
            <w:r w:rsidRPr="00807642">
              <w:t>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pro veřejnou zakázku „Olomoucký kraj – Nemocnice Olomouckého kraje a.s. – obnova echokardiografického ultrazvukového přístroje pro Nemocnici Přerov“ výsledné pořadí uchazečů:</w:t>
            </w:r>
          </w:p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t>1.</w:t>
            </w:r>
            <w:r w:rsidRPr="00807642">
              <w:tab/>
              <w:t>Electric Medical Service s.r.o., se sídlem Ledce, Ledce 74, PSČ 664 62, IČ: 9970267, nabídková cena 2 299 000,00 Kč bez DPH</w:t>
            </w:r>
          </w:p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t>2.</w:t>
            </w:r>
            <w:r w:rsidRPr="00807642">
              <w:tab/>
              <w:t>EXRAY s.r.o., se sídlem Nové Strašecí, Karlovarská 89, PSČ 271 01, IČ: 01647580, nabídková cena 2 264 800,00 Kč bez DPH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nejvhodnější nabídky veřejné zakázky „Olomoucký kraj – Nemocnice Olomouckého kraje a.s. – obnova echokardiografického ultrazvukového přístroje pro Nemocnici Přerov“, podané uchazečem Electric Medical Service s.r.o., se sídlem Ledce, Ledce 74, PSČ 664 62, IČ: 9970267, dle důvodové zprávy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smlouvy na realizaci veřejné zakázky „Olomoucký kraj – Nemocnice Olomouckého kraje a.s. – obnova echokardiografického ultrazvukového přístroje pro Nemocnici Přerov“, mezi Olomouckým krajem a</w:t>
            </w:r>
            <w:r w:rsidR="00EF6862" w:rsidRPr="00807642">
              <w:t> </w:t>
            </w:r>
            <w:r w:rsidRPr="00807642">
              <w:t>uchazečem dle bodu 12 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pro veřejnou zakázku „Olomoucký kraj – OLÚ Paseka – částečná digitalizace rentgenu“ výsledné pořadí uchazečů:</w:t>
            </w:r>
          </w:p>
          <w:p w:rsidR="00422C2F" w:rsidRPr="00807642" w:rsidRDefault="00F73EFC" w:rsidP="00422C2F">
            <w:pPr>
              <w:pStyle w:val="Normal"/>
              <w:spacing w:after="119"/>
              <w:jc w:val="both"/>
            </w:pPr>
            <w:r w:rsidRPr="00807642">
              <w:t xml:space="preserve">1. </w:t>
            </w:r>
            <w:r w:rsidR="00422C2F" w:rsidRPr="00807642">
              <w:t>PRVNÍ CHRÁNĚNÁ DÍLNA s.r.o.</w:t>
            </w:r>
            <w:r w:rsidR="00A9150E" w:rsidRPr="00807642">
              <w:t>,</w:t>
            </w:r>
            <w:r w:rsidR="00422C2F" w:rsidRPr="00807642">
              <w:t xml:space="preserve"> se sídlem Ústí nad Labem, Raisova 769/9, PSČ 400 03, IČ: 28685521, nabídková cena 3 401 300,00 Kč bez DPH</w:t>
            </w:r>
          </w:p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t>2.</w:t>
            </w:r>
            <w:r w:rsidR="00F73EFC" w:rsidRPr="00807642">
              <w:t xml:space="preserve"> </w:t>
            </w:r>
            <w:r w:rsidRPr="00807642">
              <w:t>OR-CZ spol. s.r.o.</w:t>
            </w:r>
            <w:r w:rsidR="00A9150E" w:rsidRPr="00807642">
              <w:t>,</w:t>
            </w:r>
            <w:r w:rsidRPr="00807642">
              <w:t xml:space="preserve"> se sídlem Moravská Třebová, Brněnská 19, PSČ 571 01, IČ: 48168921, nabídková cena 3 529 980,00 Kč bez DPH</w:t>
            </w:r>
          </w:p>
          <w:p w:rsidR="00422C2F" w:rsidRPr="00807642" w:rsidRDefault="00422C2F" w:rsidP="002961B9">
            <w:pPr>
              <w:pStyle w:val="Normal"/>
              <w:spacing w:after="119"/>
              <w:jc w:val="both"/>
            </w:pPr>
            <w:r w:rsidRPr="00807642">
              <w:t>3.</w:t>
            </w:r>
            <w:r w:rsidR="00F73EFC" w:rsidRPr="00807642">
              <w:t xml:space="preserve"> </w:t>
            </w:r>
            <w:r w:rsidRPr="00807642">
              <w:t>ICZ a.s.</w:t>
            </w:r>
            <w:r w:rsidR="00A9150E" w:rsidRPr="00807642">
              <w:t>,</w:t>
            </w:r>
            <w:r w:rsidR="002961B9" w:rsidRPr="00807642">
              <w:t xml:space="preserve"> se sídlem Praha 4</w:t>
            </w:r>
            <w:r w:rsidRPr="00807642">
              <w:t>-Nusle, Na hřebenech II 1718/10, PSČ 140 00,</w:t>
            </w:r>
            <w:r w:rsidR="00F73EFC" w:rsidRPr="00807642">
              <w:t xml:space="preserve"> </w:t>
            </w:r>
            <w:r w:rsidRPr="00807642">
              <w:t>IČ: 25145444, nabídková cena 3 588 516,00 Kč bez DPH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rozhoduje</w:t>
            </w:r>
            <w:r w:rsidRPr="00807642">
              <w:t xml:space="preserve"> o výběru nejvhodnější nabídky veřejné zakázky „Olomoucký kraj – OLÚ Paseka – částečná digitalizace rentgenu“, podané uchazečem PRVNÍ CHRÁNĚNÁ DÍLNA s.r.o.</w:t>
            </w:r>
            <w:r w:rsidR="00A9150E" w:rsidRPr="00807642">
              <w:t>,</w:t>
            </w:r>
            <w:r w:rsidRPr="00807642">
              <w:t xml:space="preserve"> se sídlem Ústí nad Labem, Raisova 769/9, PSČ 400 03, IČ: 28685521, dle důvodové zprávy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smlouvy na realizaci veřejné zakázky „Olomoucký kraj – OLÚ Paseka – částečná digitalizace rentgenu“, mezi Olomouckým krajem a uchazečem dle bodu 15 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po marném uplynutí lhůty k podání námitek k</w:t>
            </w:r>
            <w:r w:rsidR="00EF6862" w:rsidRPr="00807642">
              <w:t> </w:t>
            </w:r>
            <w:r w:rsidRPr="00807642">
              <w:t>průběhu zadávacího řízení smlouvy dle bodů 3, 5, 7, 10, 13 a 16 usnesení</w:t>
            </w:r>
          </w:p>
        </w:tc>
      </w:tr>
      <w:tr w:rsidR="00807642" w:rsidRPr="00807642" w:rsidTr="00422C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2C2F" w:rsidRPr="00807642" w:rsidRDefault="00422C2F" w:rsidP="00422C2F">
            <w:r w:rsidRPr="00807642">
              <w:t>O: Ing. Jiří Rozbořil, hejtman Olomouckého kraje</w:t>
            </w:r>
          </w:p>
        </w:tc>
      </w:tr>
      <w:tr w:rsidR="00807642" w:rsidRPr="00807642" w:rsidTr="00422C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422C2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422C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422C2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3.7.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CB749B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CB749B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lastRenderedPageBreak/>
              <w:t>UR/81/1</w:t>
            </w:r>
            <w:r w:rsidR="00FF1775" w:rsidRPr="00807642">
              <w:rPr>
                <w:szCs w:val="24"/>
              </w:rPr>
              <w:t>6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CB749B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Výběrová řízení na zajištění realizací veřejných zakázek</w:t>
            </w:r>
          </w:p>
        </w:tc>
      </w:tr>
      <w:tr w:rsidR="00807642" w:rsidRPr="00807642" w:rsidTr="00CB749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CB749B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CB74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663CF1" w:rsidRPr="00807642">
              <w:t xml:space="preserve">upravenou </w:t>
            </w:r>
            <w:r w:rsidRPr="00807642">
              <w:t>důvodovou zprávu</w:t>
            </w:r>
          </w:p>
        </w:tc>
      </w:tr>
      <w:tr w:rsidR="00807642" w:rsidRPr="00807642" w:rsidTr="00CB74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uveřejnění předběžného oznámení a odůvodnění účelnosti veřejné zakázky „Dodávky kancelářských potřeb pro Olomoucký kraj a jeho příspěvkové organizace“</w:t>
            </w:r>
          </w:p>
        </w:tc>
      </w:tr>
      <w:tr w:rsidR="00807642" w:rsidRPr="00807642" w:rsidTr="00CB74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zadávací podmínky veřejných zakázek:</w:t>
            </w:r>
          </w:p>
          <w:p w:rsidR="00CB749B" w:rsidRPr="00807642" w:rsidRDefault="00FD43CE" w:rsidP="00CB749B">
            <w:pPr>
              <w:pStyle w:val="Normal"/>
              <w:spacing w:after="119"/>
              <w:jc w:val="both"/>
            </w:pPr>
            <w:r w:rsidRPr="00807642">
              <w:t xml:space="preserve">a) </w:t>
            </w:r>
            <w:r w:rsidR="00CB749B" w:rsidRPr="00807642">
              <w:t>„Výroba a vysílání televizního magazínu „Náš kraj“ a televizního pořadu „Krásně v kraji“</w:t>
            </w:r>
          </w:p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t>b)</w:t>
            </w:r>
            <w:r w:rsidR="00FD43CE" w:rsidRPr="00807642">
              <w:t xml:space="preserve"> </w:t>
            </w:r>
            <w:r w:rsidRPr="00807642">
              <w:t>„Vysílání zpravodajských příspěvků v síti kabelové televize města Přerov a</w:t>
            </w:r>
            <w:r w:rsidR="00FD43CE" w:rsidRPr="00807642">
              <w:t> </w:t>
            </w:r>
            <w:r w:rsidRPr="00807642">
              <w:t>okolí“</w:t>
            </w:r>
          </w:p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t>c)</w:t>
            </w:r>
            <w:r w:rsidR="00FD43CE" w:rsidRPr="00807642">
              <w:t xml:space="preserve"> </w:t>
            </w:r>
            <w:r w:rsidRPr="00807642">
              <w:t>„Vysílání zpravodajských příspěvků v síti kabelové televize měst Olomouc, Prostějov a okolí“</w:t>
            </w:r>
          </w:p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t>d)</w:t>
            </w:r>
            <w:r w:rsidR="00FD43CE" w:rsidRPr="00807642">
              <w:t xml:space="preserve"> </w:t>
            </w:r>
            <w:r w:rsidRPr="00807642">
              <w:t>„SMN a.s. - o.z. Nemocnice Prostějov - Rekonstrukce rehabilitace“</w:t>
            </w:r>
          </w:p>
          <w:p w:rsidR="00CB749B" w:rsidRPr="00807642" w:rsidRDefault="00CB749B" w:rsidP="0055628F">
            <w:pPr>
              <w:pStyle w:val="Normal"/>
              <w:spacing w:after="119"/>
              <w:jc w:val="both"/>
            </w:pPr>
            <w:r w:rsidRPr="00807642">
              <w:t>e)</w:t>
            </w:r>
            <w:r w:rsidR="00FD43CE" w:rsidRPr="00807642">
              <w:t xml:space="preserve"> </w:t>
            </w:r>
            <w:r w:rsidRPr="00807642">
              <w:t>„Centrální pojištění nemovitého, movitého majetku, vozidel a odpovědnosti kraje a jeho organizací“ – Pojištění nemovitého, movitého majetku a</w:t>
            </w:r>
            <w:r w:rsidR="00FD43CE" w:rsidRPr="00807642">
              <w:t> </w:t>
            </w:r>
            <w:r w:rsidRPr="00807642">
              <w:t>odpovědnosti za škodu Olomouckého kraje a je</w:t>
            </w:r>
            <w:r w:rsidR="00B12818" w:rsidRPr="00807642">
              <w:t>ho příspěvkových organizací</w:t>
            </w:r>
            <w:r w:rsidR="0055628F" w:rsidRPr="00807642">
              <w:t> </w:t>
            </w:r>
            <w:r w:rsidR="004F43BA" w:rsidRPr="00807642">
              <w:t>–</w:t>
            </w:r>
            <w:r w:rsidR="00B12818" w:rsidRPr="00807642">
              <w:t xml:space="preserve"> D</w:t>
            </w:r>
            <w:r w:rsidRPr="00807642">
              <w:t>odatek č. 8</w:t>
            </w:r>
          </w:p>
        </w:tc>
      </w:tr>
      <w:tr w:rsidR="00807642" w:rsidRPr="00807642" w:rsidTr="00CB74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jmenuje</w:t>
            </w:r>
            <w:r w:rsidRPr="00807642">
              <w:t xml:space="preserve"> personální složení komise pro otevírání obálek, zvláštní komise pro posouzení kvalifikace a hodnotící pro veřejné zakázky dle bodu 3 písm. a) až d) usnesení a personální složení osob zastupujících zadavatele při jednání pro zakázku dle bodu 3 písm. e) usnesení</w:t>
            </w:r>
          </w:p>
        </w:tc>
      </w:tr>
      <w:tr w:rsidR="00807642" w:rsidRPr="00807642" w:rsidTr="00CB74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zahájit zadávací řízení na veřejné zakázky dle bodu 3 písm. a) až</w:t>
            </w:r>
            <w:r w:rsidR="00EF6862" w:rsidRPr="00807642">
              <w:t> </w:t>
            </w:r>
            <w:r w:rsidRPr="00807642">
              <w:t>e) usnesení</w:t>
            </w:r>
          </w:p>
        </w:tc>
      </w:tr>
      <w:tr w:rsidR="00807642" w:rsidRPr="00807642" w:rsidTr="00CB749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CB749B">
            <w:r w:rsidRPr="00807642">
              <w:t>O: vedoucí odboru veřejných zakázek a investic</w:t>
            </w:r>
          </w:p>
          <w:p w:rsidR="00CB749B" w:rsidRPr="00807642" w:rsidRDefault="00CB749B" w:rsidP="00CB749B">
            <w:r w:rsidRPr="00807642">
              <w:t>T: 10. 12. 2015</w:t>
            </w:r>
          </w:p>
        </w:tc>
      </w:tr>
      <w:tr w:rsidR="00807642" w:rsidRPr="00807642" w:rsidTr="00CB74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49B" w:rsidRPr="00807642" w:rsidRDefault="00CB749B" w:rsidP="00CB749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pověřuje</w:t>
            </w:r>
            <w:r w:rsidRPr="00807642">
              <w:t xml:space="preserve"> Ing. Miroslava Kubína k podpisu veškeré korespondence týkající se uveřejnění předběžných oznámení veřejných zakázek dle bodu 2 usnesení a týkající se veřejných zakázek dle bodu 3 písm. a) až e) usnesení</w:t>
            </w:r>
          </w:p>
        </w:tc>
      </w:tr>
      <w:tr w:rsidR="00807642" w:rsidRPr="00807642" w:rsidTr="00CB749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CB749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CB749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CB749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3.8.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CE51F6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CE51F6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</w:t>
            </w:r>
            <w:r w:rsidR="00FF1775" w:rsidRPr="00807642">
              <w:rPr>
                <w:szCs w:val="24"/>
              </w:rPr>
              <w:t>7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CE51F6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Dotační program Podpora výstavby a oprav cyklostezek 2016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vyhlášení</w:t>
            </w:r>
          </w:p>
        </w:tc>
      </w:tr>
      <w:tr w:rsidR="00807642" w:rsidRPr="00807642" w:rsidTr="00CE51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CE51F6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CE51F6" w:rsidP="00CE51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EE154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textem pravidel dotačního programu Olomouckého kraje Podpora výstavby a oprav cyklostezek dle důvodové zprávy a </w:t>
            </w:r>
            <w:r w:rsidR="00EE154F" w:rsidRPr="00807642">
              <w:t xml:space="preserve">upravené </w:t>
            </w:r>
            <w:r w:rsidRPr="00807642">
              <w:lastRenderedPageBreak/>
              <w:t>Přílohy</w:t>
            </w:r>
            <w:r w:rsidR="00EE154F" w:rsidRPr="00807642">
              <w:t> </w:t>
            </w:r>
            <w:r w:rsidRPr="00807642">
              <w:t>č. 1 důvodové zprávy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CE51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CE51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CE51F6">
            <w:r w:rsidRPr="00807642">
              <w:t>O: Ing. Jiří Rozbořil, hejtman Olomouckého kraje</w:t>
            </w:r>
          </w:p>
          <w:p w:rsidR="00CE51F6" w:rsidRPr="00807642" w:rsidRDefault="00CE51F6" w:rsidP="00CE51F6">
            <w:r w:rsidRPr="00807642">
              <w:t>T: ZOK 18. 12. 2015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Olomouckého kraje Podpora výstavby a</w:t>
            </w:r>
            <w:r w:rsidR="00EF6862" w:rsidRPr="00807642">
              <w:t> </w:t>
            </w:r>
            <w:r w:rsidRPr="00807642">
              <w:t>oprav cyklostezek dle důvodové zprávy a Přílohy č. 1 důvodové zprávy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uložit vyhlášení dotačního programu Olomouckého kraje Podpora výstavby a</w:t>
            </w:r>
            <w:r w:rsidR="00EF6862" w:rsidRPr="00807642">
              <w:t> </w:t>
            </w:r>
            <w:r w:rsidRPr="00807642">
              <w:t>oprav cyklostezek pro rok 2016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CE51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uložit předložení vyhodnocení dotačního programu Olomouckého kraje Podpora výstavby a oprav cyklostezek pro rok 2016 na zasedání Zastupitelstva Olomouckého kraje dne 29. 4. 2016, a to včetně návrhu na uzavření veřejnoprávních smluv o poskytnutí dotací s příjemci</w:t>
            </w:r>
          </w:p>
        </w:tc>
      </w:tr>
      <w:tr w:rsidR="00807642" w:rsidRPr="00807642" w:rsidTr="00CE5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1F6" w:rsidRPr="00807642" w:rsidRDefault="00CE51F6" w:rsidP="00CE51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zmocnit v případě nedočerpání finančních prostředků v dotačním programu Radu Olomouckého kraje k rozhodnutí o převodu nevyčerpaných finančních prostředků do jiného dotačního programu</w:t>
            </w:r>
          </w:p>
        </w:tc>
      </w:tr>
      <w:tr w:rsidR="00807642" w:rsidRPr="00807642" w:rsidTr="00CE51F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CE51F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CE51F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CE51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4D60F2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4D60F2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UR/81/1</w:t>
            </w:r>
            <w:r w:rsidR="00FF1775" w:rsidRPr="00807642">
              <w:rPr>
                <w:szCs w:val="24"/>
              </w:rPr>
              <w:t>8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4D60F2" w:rsidP="00EF686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Dotační program Opatření pro zvýšení bezpečnosti provozu na</w:t>
            </w:r>
            <w:r w:rsidR="00EF6862" w:rsidRPr="00807642">
              <w:rPr>
                <w:szCs w:val="24"/>
              </w:rPr>
              <w:t> </w:t>
            </w:r>
            <w:r w:rsidRPr="00807642">
              <w:rPr>
                <w:szCs w:val="24"/>
              </w:rPr>
              <w:t xml:space="preserve">pozemních komunikacích 2016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vyhlášení</w:t>
            </w:r>
          </w:p>
        </w:tc>
      </w:tr>
      <w:tr w:rsidR="00807642" w:rsidRPr="00807642" w:rsidTr="004D60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4D60F2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4D60F2" w:rsidP="004D60F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4D60F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textem pravidel dotačního programu Olomouckého kraje Opatření pro zvýšení bezpečnosti provozu na pozemních komunikacích dle důvodové zprávy a </w:t>
            </w:r>
            <w:r w:rsidR="00A86107" w:rsidRPr="00807642">
              <w:t xml:space="preserve">upravené </w:t>
            </w:r>
            <w:r w:rsidRPr="00807642">
              <w:t>Přílohy č. 1 důvodové zprávy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4D60F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4D60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4D60F2">
            <w:r w:rsidRPr="00807642">
              <w:t>O: Ing. Jiří Rozbořil, hejtman Olomouckého kraje</w:t>
            </w:r>
          </w:p>
          <w:p w:rsidR="004D60F2" w:rsidRPr="00807642" w:rsidRDefault="004D60F2" w:rsidP="004D60F2">
            <w:r w:rsidRPr="00807642">
              <w:t>T: ZOK 18. 12. 2015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Olomouckého kraje Opatření pro zvýšení bezpečnosti provozu na pozemních komunikacích dle důvodové zprávy a</w:t>
            </w:r>
            <w:r w:rsidR="00EF6862" w:rsidRPr="00807642">
              <w:t> </w:t>
            </w:r>
            <w:r w:rsidRPr="00807642">
              <w:t>Přílohy č. 1 důvodové zprávy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4D60F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uložit vyhlášení dotačního programu Olomouckého kraje Opatření pro zvýšení bezpečnosti provozu na pozemních komunikacích pro rok 2016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uložit předložení vyhodnocení dotačního programu Olomouckého kraje Opatření pro zvýšení bezpečnosti provozu na pozemních komunikacích pro rok 2016 na zasedání Zastupitelstva Olomouckého kraje dne 29. 4. 2016, a to včetně návrhu na uzavření veřejnoprávních smluv o poskytnutí dotací s</w:t>
            </w:r>
            <w:r w:rsidR="00EF6862" w:rsidRPr="00807642">
              <w:t> </w:t>
            </w:r>
            <w:r w:rsidRPr="00807642">
              <w:t>příjemci</w:t>
            </w:r>
          </w:p>
        </w:tc>
      </w:tr>
      <w:tr w:rsidR="00807642" w:rsidRPr="00807642" w:rsidTr="004D60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0F2" w:rsidRPr="00807642" w:rsidRDefault="004D60F2" w:rsidP="004D60F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zmocnit v případě nedočerpání finančních prostředků v dotačním programu Radu Olomouckého kraje k rozhodnutí o převodu nevyčerpaných finančních prostředků do jiného dotačního programu</w:t>
            </w:r>
          </w:p>
        </w:tc>
      </w:tr>
      <w:tr w:rsidR="00807642" w:rsidRPr="00807642" w:rsidTr="004D60F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4D60F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4D60F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4D60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82311A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82311A" w:rsidP="00FF177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FF1775" w:rsidRPr="00807642">
              <w:rPr>
                <w:szCs w:val="24"/>
              </w:rPr>
              <w:t>19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82311A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Dotační program Podpora budování a rekonstrukce přechodů pro chodce 2016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vyhlášení</w:t>
            </w:r>
          </w:p>
        </w:tc>
      </w:tr>
      <w:tr w:rsidR="00807642" w:rsidRPr="00807642" w:rsidTr="008231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82311A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82311A" w:rsidP="0082311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textem pravidel dotačního programu Olomouckého kraje Podpora budování a rekonstrukce přechodů pro chodce dle důvodové zprávy a</w:t>
            </w:r>
            <w:r w:rsidR="00EF6862" w:rsidRPr="00807642">
              <w:t> </w:t>
            </w:r>
            <w:r w:rsidR="00A86107" w:rsidRPr="00807642">
              <w:t xml:space="preserve">upravené </w:t>
            </w:r>
            <w:r w:rsidRPr="00807642">
              <w:t>Přílohy č. 1 důvodové zprávy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82311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8231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82311A">
            <w:r w:rsidRPr="00807642">
              <w:t>O: Ing. Jiří Rozbořil, hejtman Olomouckého kraje</w:t>
            </w:r>
          </w:p>
          <w:p w:rsidR="0082311A" w:rsidRPr="00807642" w:rsidRDefault="0082311A" w:rsidP="0082311A">
            <w:r w:rsidRPr="00807642">
              <w:t>T: ZOK 18. 12. 2015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Olomouckého kraje Podpora budování a</w:t>
            </w:r>
            <w:r w:rsidR="00EF6862" w:rsidRPr="00807642">
              <w:t> </w:t>
            </w:r>
            <w:r w:rsidRPr="00807642">
              <w:t>rekonstrukce přechodů pro chodce dle důvodové zprávy a Přílohy č. 1 důvodové zprávy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uložit vyhlášení dotačního programu Olomouckého kraje Podpora budování a</w:t>
            </w:r>
            <w:r w:rsidR="00EF6862" w:rsidRPr="00807642">
              <w:t> </w:t>
            </w:r>
            <w:r w:rsidRPr="00807642">
              <w:t>rekonstrukce přechodů pro chodce pro rok 2016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uložit předložení vyhodnocení dotačního programu Olomouckého kraje Podpora budování a rekonstrukce přechodů pro chodce pro rok 2016 na</w:t>
            </w:r>
            <w:r w:rsidR="00EF6862" w:rsidRPr="00807642">
              <w:t> </w:t>
            </w:r>
            <w:r w:rsidRPr="00807642">
              <w:t>zasedání Zastupitelstva Olomouckého kraje dne 29. 4. 2016, a to včetně návrhu na uzavření veřejnoprávních smluv o poskytnutí dotací s příjemci</w:t>
            </w:r>
          </w:p>
        </w:tc>
      </w:tr>
      <w:tr w:rsidR="00807642" w:rsidRPr="00807642" w:rsidTr="00823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311A" w:rsidRPr="00807642" w:rsidRDefault="0082311A" w:rsidP="0082311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zmocnit v případě nedočerpání finančních prostředků v dotačním programu Radu Olomouckého kraje k rozhodnutí o převodu nevyčerpaných finančních prostředků do jiného dotačního programu</w:t>
            </w:r>
          </w:p>
        </w:tc>
      </w:tr>
      <w:tr w:rsidR="00807642" w:rsidRPr="00807642" w:rsidTr="0082311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82311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82311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82311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6303EF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6303EF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</w:t>
            </w:r>
            <w:r w:rsidR="00A85ACE" w:rsidRPr="00807642">
              <w:rPr>
                <w:szCs w:val="24"/>
              </w:rPr>
              <w:t>0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6303EF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Návrh Dodatku č. 17 zřizovací listiny Správy silnic Olomouckého kraje, příspěvkové organizace</w:t>
            </w:r>
          </w:p>
        </w:tc>
      </w:tr>
      <w:tr w:rsidR="00807642" w:rsidRPr="00807642" w:rsidTr="006303E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6303EF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6303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6303EF" w:rsidP="006303E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6303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6303E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návrhem Dodatku č. 17 zřizovací listiny Správy silnic Olomouckého kraje, příspěvkové organizace, Lipenská 753/120, 772 11 Olomouc, IČ: 70960399, dle Přílohy č. 1 důvodové zprávy</w:t>
            </w:r>
          </w:p>
        </w:tc>
      </w:tr>
      <w:tr w:rsidR="00807642" w:rsidRPr="00807642" w:rsidTr="006303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6303E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6303E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6303EF">
            <w:r w:rsidRPr="00807642">
              <w:t>O: Ing. Jiří Rozbořil, hejtman Olomouckého kraje</w:t>
            </w:r>
          </w:p>
          <w:p w:rsidR="006303EF" w:rsidRPr="00807642" w:rsidRDefault="006303EF" w:rsidP="006303EF">
            <w:r w:rsidRPr="00807642">
              <w:t>T: ZOK 18. 12. 2015</w:t>
            </w:r>
          </w:p>
        </w:tc>
      </w:tr>
      <w:tr w:rsidR="00807642" w:rsidRPr="00807642" w:rsidTr="006303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6303E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Dodatek č. 17 zřizovací listiny Správy silnic Olomouckého kraje, příspěvkové organizace, dle Přílohy č. 1 důvodové zprávy</w:t>
            </w:r>
          </w:p>
        </w:tc>
      </w:tr>
      <w:tr w:rsidR="00807642" w:rsidRPr="00807642" w:rsidTr="006303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03EF" w:rsidRPr="00807642" w:rsidRDefault="006303EF" w:rsidP="006303EF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pověřit Ing. Jiřího Rozbořila, hejtmana Olomouckého kraje, podpisem dodatku dle bodu 4 usnesení</w:t>
            </w:r>
          </w:p>
        </w:tc>
      </w:tr>
      <w:tr w:rsidR="00807642" w:rsidRPr="00807642" w:rsidTr="006303E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6303E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6303E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6303EF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1052D">
        <w:tc>
          <w:tcPr>
            <w:tcW w:w="961" w:type="pct"/>
            <w:gridSpan w:val="2"/>
            <w:tcBorders>
              <w:bottom w:val="nil"/>
            </w:tcBorders>
          </w:tcPr>
          <w:p w:rsidR="004F7E81" w:rsidRPr="00807642" w:rsidRDefault="004F7E81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</w:t>
            </w:r>
            <w:r w:rsidR="00A85ACE" w:rsidRPr="00807642">
              <w:rPr>
                <w:szCs w:val="24"/>
              </w:rPr>
              <w:t>1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F7E81" w:rsidRPr="00807642" w:rsidRDefault="004F7E81" w:rsidP="00EF686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Zajištění veřejných soutěží na autobusové dopravce v</w:t>
            </w:r>
            <w:r w:rsidR="00EF6862" w:rsidRPr="00807642">
              <w:rPr>
                <w:szCs w:val="24"/>
              </w:rPr>
              <w:t> </w:t>
            </w:r>
            <w:r w:rsidRPr="00807642">
              <w:rPr>
                <w:szCs w:val="24"/>
              </w:rPr>
              <w:t>Olomouckém kraji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F7E81" w:rsidRPr="00807642" w:rsidRDefault="004F7E8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 a Přílohu č. 1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navrženým harmonogramem soutěží na autobusové dopravce v Olomouckém kraji dle bodu 4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4F7E81">
            <w:r w:rsidRPr="00807642">
              <w:t>O: Ing. Jiří Rozbořil, hejtman Olomouckého kraje</w:t>
            </w:r>
          </w:p>
          <w:p w:rsidR="004F7E81" w:rsidRPr="00807642" w:rsidRDefault="004F7E81" w:rsidP="004F7E81">
            <w:r w:rsidRPr="00807642">
              <w:t>T: ZOK 18. 12. 2015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harmonogram soutěží</w:t>
            </w:r>
          </w:p>
        </w:tc>
      </w:tr>
      <w:tr w:rsidR="00807642" w:rsidRPr="00807642" w:rsidTr="00D10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10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47683" w:rsidRPr="00807642" w:rsidTr="00D10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5.1.</w:t>
            </w:r>
          </w:p>
        </w:tc>
      </w:tr>
    </w:tbl>
    <w:p w:rsidR="004F7E81" w:rsidRPr="00807642" w:rsidRDefault="004F7E8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2D7F73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2D7F73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lastRenderedPageBreak/>
              <w:t>UR/81/2</w:t>
            </w:r>
            <w:r w:rsidR="00A85ACE" w:rsidRPr="00807642">
              <w:rPr>
                <w:szCs w:val="24"/>
              </w:rPr>
              <w:t>2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2D7F73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Majetkoprávní záležitosti – záměry Olomouckého kraje</w:t>
            </w:r>
          </w:p>
        </w:tc>
      </w:tr>
      <w:tr w:rsidR="00807642" w:rsidRPr="00807642" w:rsidTr="002D7F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2D7F73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2D7F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2D7F7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2D7F73" w:rsidP="002D7F7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2D7F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2D7F7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záměr Olomouckého kraje:</w:t>
            </w:r>
          </w:p>
          <w:p w:rsidR="002D7F73" w:rsidRPr="00807642" w:rsidRDefault="002D7F73" w:rsidP="002D7F73">
            <w:pPr>
              <w:pStyle w:val="Normal"/>
              <w:spacing w:after="119"/>
              <w:jc w:val="both"/>
            </w:pPr>
            <w:r w:rsidRPr="00807642">
              <w:t>2.1.</w:t>
            </w:r>
            <w:r w:rsidRPr="00807642">
              <w:tab/>
              <w:t>odprodat pozemek parc. č. 496/11 ostatní plocha o výměře 88 m2, pozemek parc. č. 496/14 zast. pl. o výměře 91 m2, jehož součástí je budova bez čp/če, výroba, pozemek parc. č. 496/17 zast. pl. o výměře 236 m2, jehož součástí je budova bez čp/če, výroba, a pozemek parc. č. 496/18 zast. pl. o</w:t>
            </w:r>
            <w:r w:rsidR="00EF6862" w:rsidRPr="00807642">
              <w:t> </w:t>
            </w:r>
            <w:r w:rsidRPr="00807642">
              <w:t>výměře 521 m2, jehož součástí je budova bez čp/če, výroba, vše v k.ú. a obci Mohelnice, vše z vlastnictví Olomouckého kraje, z hospodaření Střední školy technické a zemědělské Mohelnice, do vlastnictví paní Evy Vavrečkové za</w:t>
            </w:r>
            <w:r w:rsidR="00EF6862" w:rsidRPr="00807642">
              <w:t> </w:t>
            </w:r>
            <w:r w:rsidRPr="00807642">
              <w:t xml:space="preserve">kupní cenu ve výši 1 260 000 Kč. Nabyvatel uhradí veškeré náklady spojené s převodem vlastnického práva a správní poplatek spojený s návrhem na vklad vlastnického práva do katastru nemovitostí. </w:t>
            </w:r>
          </w:p>
          <w:p w:rsidR="002D7F73" w:rsidRPr="00807642" w:rsidRDefault="002D7F73" w:rsidP="002D7F73">
            <w:pPr>
              <w:pStyle w:val="Normal"/>
              <w:spacing w:after="119"/>
              <w:jc w:val="both"/>
            </w:pPr>
            <w:r w:rsidRPr="00807642">
              <w:t>2.2.</w:t>
            </w:r>
            <w:r w:rsidRPr="00807642">
              <w:tab/>
              <w:t>odprodat část pozemku parc. č. 3279/2 ost. pl. o výměře 87 m2 v k.ú. Medlov u Uničova, obec Medlov,</w:t>
            </w:r>
            <w:r w:rsidR="004F43BA" w:rsidRPr="00807642">
              <w:t xml:space="preserve"> dle geometrického plánu č. 497-</w:t>
            </w:r>
            <w:r w:rsidRPr="00807642">
              <w:t>27/2014 ze dne 8. 2. 2015 pozemek parc. č. 3279/6 ost. pl. o výměře 87 m2, z vlastnictví Olomouckého kraje, z hospodaření Správy silnic Olomouckého kraje, příspěvkové organizace, do vlastnictví pana Pavla Maka za kupní cenu ve výši 26</w:t>
            </w:r>
            <w:r w:rsidR="00F73EFC" w:rsidRPr="00807642">
              <w:t> </w:t>
            </w:r>
            <w:r w:rsidRPr="00807642">
              <w:t>170</w:t>
            </w:r>
            <w:r w:rsidR="00F73EFC" w:rsidRPr="00807642">
              <w:t xml:space="preserve"> </w:t>
            </w:r>
            <w:r w:rsidRPr="00807642">
              <w:t xml:space="preserve">Kč. Nabyvatel uhradí veškeré náklady spojené s převodem vlastnického práva a správní poplatek k návrhu na vklad vlastnického práva do katastru nemovitostí. </w:t>
            </w:r>
          </w:p>
          <w:p w:rsidR="002D7F73" w:rsidRPr="00807642" w:rsidRDefault="002D7F73" w:rsidP="00EF6862">
            <w:pPr>
              <w:pStyle w:val="Normal"/>
              <w:spacing w:after="119"/>
              <w:jc w:val="both"/>
            </w:pPr>
            <w:r w:rsidRPr="00807642">
              <w:t>2.3.</w:t>
            </w:r>
            <w:r w:rsidRPr="00807642">
              <w:tab/>
              <w:t>bezúplatně převést pozemky parc. č. 1591/7 ost. pl. o výměře 72 m2, parc. č. 1591/8 ost. pl. o výměře 337 m2, parc. č. 1591/9 ost. pl. o výměře 80</w:t>
            </w:r>
            <w:r w:rsidR="00EF6862" w:rsidRPr="00807642">
              <w:t> </w:t>
            </w:r>
            <w:r w:rsidRPr="00807642">
              <w:t>m2, parc. č. 1591/10 ost. pl. o výměře 294 m2, parc. č. 1591/12 ost. pl. o</w:t>
            </w:r>
            <w:r w:rsidR="00EF6862" w:rsidRPr="00807642">
              <w:t> </w:t>
            </w:r>
            <w:r w:rsidRPr="00807642">
              <w:t>výměře 740 m2, parc. č. 1591/14 ost. pl. o výměře 11 m2, parc. č. 1591/15 ost. pl. o výměře 35 m2 a parc. č. 1591/16 ost. pl. o výměře 15 m2, vše v k.ú. Štíty-město, obec Štíty z vlastnictví Olomouckého kraje, z hospodaření Správy silnic Olomouckého kraje, příspěvkové organizace, do vlastnictví města Štíty, IČ:</w:t>
            </w:r>
            <w:r w:rsidR="00863EC5" w:rsidRPr="00807642">
              <w:t> </w:t>
            </w:r>
            <w:r w:rsidRPr="00807642">
              <w:t>00303453. Nabyvatel uhradí správní poplatek k návrhu na vklad vlastnického práva do katastru nemovitostí.</w:t>
            </w:r>
          </w:p>
        </w:tc>
      </w:tr>
      <w:tr w:rsidR="00807642" w:rsidRPr="00807642" w:rsidTr="002D7F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863EC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zveřejnění záměru </w:t>
            </w:r>
            <w:r w:rsidR="00863EC5" w:rsidRPr="00807642">
              <w:t>Olomouckého kraje dle bodů 2. 1</w:t>
            </w:r>
            <w:r w:rsidRPr="00807642">
              <w:t xml:space="preserve"> – 2. 3 návrhu na usnesení</w:t>
            </w:r>
          </w:p>
        </w:tc>
      </w:tr>
      <w:tr w:rsidR="00807642" w:rsidRPr="00807642" w:rsidTr="002D7F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2D7F73">
            <w:r w:rsidRPr="00807642">
              <w:t xml:space="preserve">O: vedoucí odboru majetkového a právního </w:t>
            </w:r>
          </w:p>
          <w:p w:rsidR="002D7F73" w:rsidRPr="00807642" w:rsidRDefault="002D7F73" w:rsidP="002D7F73">
            <w:r w:rsidRPr="00807642">
              <w:t>T: 10. 12. 2015</w:t>
            </w:r>
          </w:p>
        </w:tc>
      </w:tr>
      <w:tr w:rsidR="00807642" w:rsidRPr="00807642" w:rsidTr="002D7F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863EC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žadatele (nabyvatele) o přijatém záměru Olomouckého kraje dle bodů 2. 1 – 2. 3 návrhu na usnesení</w:t>
            </w:r>
          </w:p>
        </w:tc>
      </w:tr>
      <w:tr w:rsidR="00807642" w:rsidRPr="00807642" w:rsidTr="002D7F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7F73" w:rsidRPr="00807642" w:rsidRDefault="002D7F73" w:rsidP="002D7F73">
            <w:r w:rsidRPr="00807642">
              <w:t xml:space="preserve">O: vedoucí odboru majetkového a právního </w:t>
            </w:r>
          </w:p>
          <w:p w:rsidR="002D7F73" w:rsidRPr="00807642" w:rsidRDefault="002D7F73" w:rsidP="002D7F73">
            <w:r w:rsidRPr="00807642">
              <w:t>T: 10. 12. 2015</w:t>
            </w:r>
          </w:p>
        </w:tc>
      </w:tr>
      <w:tr w:rsidR="00807642" w:rsidRPr="00807642" w:rsidTr="002D7F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2D7F7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2D7F7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8D43CE" w:rsidRPr="00807642" w:rsidTr="002D7F7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2D7F7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4127A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D4127A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lastRenderedPageBreak/>
              <w:t>UR/81/2</w:t>
            </w:r>
            <w:r w:rsidR="00A85ACE" w:rsidRPr="00807642">
              <w:rPr>
                <w:szCs w:val="24"/>
              </w:rPr>
              <w:t>3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D4127A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Majetkoprávní záležitosti – věcná břemena</w:t>
            </w:r>
          </w:p>
        </w:tc>
      </w:tr>
      <w:tr w:rsidR="00807642" w:rsidRPr="00807642" w:rsidTr="00D412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D4127A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412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D4127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D4127A" w:rsidP="00D4127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412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D4127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D412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D4127A">
            <w:r w:rsidRPr="00807642">
              <w:t>O: Ing. Michal Symerský, 2. náměstek hejtmana</w:t>
            </w:r>
          </w:p>
          <w:p w:rsidR="00D4127A" w:rsidRPr="00807642" w:rsidRDefault="00D4127A" w:rsidP="00D4127A">
            <w:r w:rsidRPr="00807642">
              <w:t>T: ZOK 18. 12. 2015</w:t>
            </w:r>
          </w:p>
        </w:tc>
      </w:tr>
      <w:tr w:rsidR="00807642" w:rsidRPr="00807642" w:rsidTr="00D412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revokuje</w:t>
            </w:r>
            <w:r w:rsidRPr="00807642">
              <w:t xml:space="preserve"> usnesení Rady Olomouckého k</w:t>
            </w:r>
            <w:r w:rsidR="00C70F2E" w:rsidRPr="00807642">
              <w:t>raje č. UR/16/22/2013, bod 2. 2</w:t>
            </w:r>
            <w:r w:rsidRPr="00807642">
              <w:t>, ze dne 20. 6. 2013 ve věci uzavření smlouvy o budoucí smlouvě o zřízení věcného břemene na část pozemku parc. č. 373/2 ost. pl. v k.ú. Nové Sady u</w:t>
            </w:r>
            <w:r w:rsidR="00EF6862" w:rsidRPr="00807642">
              <w:t> </w:t>
            </w:r>
            <w:r w:rsidRPr="00807642">
              <w:t>Olomouce, a to z důvodu uzavření řádné smlouvy o zřízení věcného břemene</w:t>
            </w:r>
          </w:p>
        </w:tc>
      </w:tr>
      <w:tr w:rsidR="00807642" w:rsidRPr="00807642" w:rsidTr="00D412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127A" w:rsidRPr="00807642" w:rsidRDefault="00D4127A" w:rsidP="00D4127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schválit:</w:t>
            </w:r>
          </w:p>
          <w:p w:rsidR="00D4127A" w:rsidRPr="00807642" w:rsidRDefault="00D4127A" w:rsidP="00D4127A">
            <w:pPr>
              <w:pStyle w:val="Normal"/>
              <w:spacing w:after="119"/>
              <w:jc w:val="both"/>
            </w:pPr>
            <w:r w:rsidRPr="00807642">
              <w:t>4.1.</w:t>
            </w:r>
            <w:r w:rsidRPr="00807642">
              <w:tab/>
              <w:t>uzavření smlouvy o zřízení věcného břemene na část pozemku parc. č.</w:t>
            </w:r>
            <w:r w:rsidR="00CA3C9E" w:rsidRPr="00807642">
              <w:t> </w:t>
            </w:r>
            <w:r w:rsidRPr="00807642">
              <w:t>373/2 ost. pl. v k.ú. Nové Sady u Olomouce, obec Olomouc, spočívajícího v</w:t>
            </w:r>
            <w:r w:rsidR="00EF6862" w:rsidRPr="00807642">
              <w:t> </w:t>
            </w:r>
            <w:r w:rsidRPr="00807642">
              <w:t>právu umístění a provozování přeložky rozvodného tepelného zařízení – horkovodu DN 600 větev 1, dále v právu vstupovat a vjíždět na předmětné pozemky v souvislosti s provozem, údržbou, opravami, úpravami, změnami, odstraňováním havárií a likvidací tohoto zařízení, mezi statutárním městem Olomouc, IČ: 00299308, jako investorem, společností Veolia Energie ČR, a.s., IČ: 45193410, jako oprávněným z věcného břemene a Olomouckým krajem jako povinným z věcného břemene, a to v rozsahu dle geometrického plánu č.</w:t>
            </w:r>
            <w:r w:rsidR="00EF6862" w:rsidRPr="00807642">
              <w:t> </w:t>
            </w:r>
            <w:r w:rsidRPr="00807642">
              <w:t>984-32/2015 ze dne 24. 3. 2015. Věcné břemeno bude zřízeno na dobu neurčitou a za jednorázovou úhradu ve výši 173 250 Kč, navýšenou o</w:t>
            </w:r>
            <w:r w:rsidR="00EF6862" w:rsidRPr="00807642">
              <w:t> </w:t>
            </w:r>
            <w:r w:rsidRPr="00807642">
              <w:t>příslušnou platnou sazbu DPH. Statutární město Olomouc uhradí veškeré náklady spojené se zřízením věcného břemene a správní poplatek k návrhu na</w:t>
            </w:r>
            <w:r w:rsidR="00EF6862" w:rsidRPr="00807642">
              <w:t> </w:t>
            </w:r>
            <w:r w:rsidRPr="00807642">
              <w:t>vklad práv do katastru nemovitostí.</w:t>
            </w:r>
          </w:p>
          <w:p w:rsidR="00D4127A" w:rsidRPr="00807642" w:rsidRDefault="00D4127A" w:rsidP="00EF6862">
            <w:pPr>
              <w:pStyle w:val="Normal"/>
              <w:spacing w:after="119"/>
              <w:jc w:val="both"/>
            </w:pPr>
            <w:r w:rsidRPr="00807642">
              <w:t>4.2.</w:t>
            </w:r>
            <w:r w:rsidRPr="00807642">
              <w:tab/>
              <w:t xml:space="preserve">uzavření smlouvy o zřízení věcného břemene </w:t>
            </w:r>
            <w:r w:rsidR="004F43BA" w:rsidRPr="00807642">
              <w:t>–</w:t>
            </w:r>
            <w:r w:rsidRPr="00807642">
              <w:t xml:space="preserve"> služebnosti k celému pozemku parc. č. 47/2 a k části pozemku parc. č. st. 417/1 v k.ú. a obci Uničov v rozsahu vymezeném geometrickým plánem č. 2043-202/2015 ze</w:t>
            </w:r>
            <w:r w:rsidR="00EF6862" w:rsidRPr="00807642">
              <w:t> </w:t>
            </w:r>
            <w:r w:rsidRPr="00807642">
              <w:t>dne</w:t>
            </w:r>
            <w:r w:rsidR="00EF6862" w:rsidRPr="00807642">
              <w:t> </w:t>
            </w:r>
            <w:r w:rsidRPr="00807642">
              <w:t>3.</w:t>
            </w:r>
            <w:r w:rsidR="00DC3D96" w:rsidRPr="00807642">
              <w:t> </w:t>
            </w:r>
            <w:r w:rsidRPr="00807642">
              <w:t>8.</w:t>
            </w:r>
            <w:r w:rsidR="00DC3D96" w:rsidRPr="00807642">
              <w:t> </w:t>
            </w:r>
            <w:r w:rsidRPr="00807642">
              <w:t>2015 spočívajícího v právu vstupovat a vjíždět na předmětné pozemky ve prospěch každého vlastníka pozemku parc. č. st. 417/3 v k.ú. a</w:t>
            </w:r>
            <w:r w:rsidR="00EF6862" w:rsidRPr="00807642">
              <w:t> </w:t>
            </w:r>
            <w:r w:rsidRPr="00807642">
              <w:t>obci Uničov, mezi Olomouckým krajem jako povinným z věcného břemene a</w:t>
            </w:r>
            <w:r w:rsidR="00EF6862" w:rsidRPr="00807642">
              <w:t> </w:t>
            </w:r>
            <w:r w:rsidRPr="00807642">
              <w:t xml:space="preserve">panem Tomášem Benešem, paní Lenkou Falaštovou, panem Petrem Vaníčkem a panem Zdenkem Vaníčkem, jako oprávněnými z věcného břemene, za podmínky, že současně bude uzavřena smlouva o zřízení věcného břemene – služebnosti k části pozemku parc. č. st. 417/3 v k.ú. a obci Uničov, v rozsahu vymezeném geometrickým plánem č. 2043-202/2015 ze dne 3. 8. 2015 spočívajícího v právu vstupovat a vjíždět na část předmětného pozemku mezi panem Tomášem Benešem, paní Lenkou Falaštovou, panem Petrem Vaníčkem a panem Zdenkem Vaníčkem, jako povinnými z věcného břemene a Olomouckým krajem jako oprávněným z věcného břemene. Věcná břemena budou zřízena bezúplatně na dobu neurčitou. Oprávnění z věcných břemen uhradí veškeré náklady spojené se zřízením věcných břemen v jejich prospěch včetně správních poplatků k návrhu na vklad práva do katastru </w:t>
            </w:r>
            <w:r w:rsidRPr="00807642">
              <w:lastRenderedPageBreak/>
              <w:t>nemovitostí. Olomoucký kraj uhradí vlastníkům pozemku parc. č. st. 417/3 v</w:t>
            </w:r>
            <w:r w:rsidR="00EF6862" w:rsidRPr="00807642">
              <w:t> </w:t>
            </w:r>
            <w:r w:rsidRPr="00807642">
              <w:t>k.ú. a obci Uničov polovinu nákladů za vyhotovení geometrického plánu na</w:t>
            </w:r>
            <w:r w:rsidR="00EF6862" w:rsidRPr="00807642">
              <w:t> </w:t>
            </w:r>
            <w:r w:rsidRPr="00807642">
              <w:t>vyznačení věcných břemen.</w:t>
            </w:r>
          </w:p>
        </w:tc>
      </w:tr>
      <w:tr w:rsidR="00807642" w:rsidRPr="00807642" w:rsidTr="00D4127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4127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D4127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8D43CE" w:rsidRPr="00807642" w:rsidTr="00D4127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D4127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B929B6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B929B6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</w:t>
            </w:r>
            <w:r w:rsidR="00A85ACE" w:rsidRPr="00807642">
              <w:rPr>
                <w:szCs w:val="24"/>
              </w:rPr>
              <w:t>4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B929B6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Majetkoprávní záležitosti – odkoupení nemovitého majetku</w:t>
            </w:r>
          </w:p>
        </w:tc>
      </w:tr>
      <w:tr w:rsidR="00807642" w:rsidRPr="00807642" w:rsidTr="00B929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B929B6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B929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B929B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B929B6" w:rsidP="00B929B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B929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29B6" w:rsidRPr="00807642" w:rsidRDefault="00B929B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29B6" w:rsidRPr="00807642" w:rsidRDefault="00B929B6" w:rsidP="00B929B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B929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29B6" w:rsidRPr="00807642" w:rsidRDefault="00B929B6" w:rsidP="00B929B6">
            <w:r w:rsidRPr="00807642">
              <w:t>O: Ing. Michal Symerský, 2. náměstek hejtmana</w:t>
            </w:r>
          </w:p>
          <w:p w:rsidR="00B929B6" w:rsidRPr="00807642" w:rsidRDefault="00B929B6" w:rsidP="00B929B6">
            <w:r w:rsidRPr="00807642">
              <w:t>T: ZOK 18. 12. 2015</w:t>
            </w:r>
          </w:p>
        </w:tc>
      </w:tr>
      <w:tr w:rsidR="00807642" w:rsidRPr="00807642" w:rsidTr="00B929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29B6" w:rsidRPr="00807642" w:rsidRDefault="00B929B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29B6" w:rsidRPr="00807642" w:rsidRDefault="00B929B6" w:rsidP="00B929B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schválit: </w:t>
            </w:r>
          </w:p>
          <w:p w:rsidR="00B929B6" w:rsidRPr="00807642" w:rsidRDefault="00B929B6" w:rsidP="00B929B6">
            <w:pPr>
              <w:pStyle w:val="Normal"/>
              <w:spacing w:after="119"/>
              <w:jc w:val="both"/>
            </w:pPr>
            <w:r w:rsidRPr="00807642">
              <w:t>3.1.</w:t>
            </w:r>
            <w:r w:rsidRPr="00807642">
              <w:tab/>
              <w:t>odkoupení pozemků parc. č. 470/29 ost. pl. o výměře 554 m2, parc. č.</w:t>
            </w:r>
            <w:r w:rsidR="00EF6862" w:rsidRPr="00807642">
              <w:t> </w:t>
            </w:r>
            <w:r w:rsidRPr="00807642">
              <w:t>470/30 ost. pl. o výměře 1 110 m2 a parc. č. 470/5 ost. pl. o výměře 2 080 m2, vše v k.ú. a obci Kralice na Hané z vlastnictví společnosti CZ JYDERUP, s.r.o., IČ: 25599488, do vlastnictví Olomouckého kraje, do hospodaření Správy silnic Olomouckého kraje, příspěvkové organizace, za kupní cenu v celkové výši 540</w:t>
            </w:r>
            <w:r w:rsidR="00863EC5" w:rsidRPr="00807642">
              <w:t> </w:t>
            </w:r>
            <w:r w:rsidRPr="00807642">
              <w:t>800 Kč. Nabyvatel uhradí veškeré náklady spojené s uzavřením kupní smlouvy včetně správního poplatku k návrhu na vklad vlastnického práva do</w:t>
            </w:r>
            <w:r w:rsidR="00EF6862" w:rsidRPr="00807642">
              <w:t> </w:t>
            </w:r>
            <w:r w:rsidRPr="00807642">
              <w:t>katastru nemovitostí.</w:t>
            </w:r>
          </w:p>
          <w:p w:rsidR="00B929B6" w:rsidRPr="00807642" w:rsidRDefault="00B929B6" w:rsidP="00EF6862">
            <w:pPr>
              <w:pStyle w:val="Normal"/>
              <w:spacing w:after="119"/>
              <w:jc w:val="both"/>
            </w:pPr>
            <w:r w:rsidRPr="00807642">
              <w:t>3.2.</w:t>
            </w:r>
            <w:r w:rsidRPr="00807642">
              <w:tab/>
              <w:t>odkoupení spoluvlastnických podílů k pozemkům parc. č. 3139/6 ost. pl. o výměře 25 m2, parc. č. 3139/7 ost. pl. o výměře 29 m2, parc. č. 3139/8 ost. pl. o výměře 14 m2, parc. č. 3139/9 ost. pl. o výměře 36 m2, parc. č. 3139/10 ost. pl. o výměře 20 m2, parc. č. 3139/11 ost. pl. o výměře 7 m2, parc. č.</w:t>
            </w:r>
            <w:r w:rsidR="00EF6862" w:rsidRPr="00807642">
              <w:t> </w:t>
            </w:r>
            <w:r w:rsidRPr="00807642">
              <w:t>3139/12 ost. pl. o výměře 423 m2, parc. č. 3139/19 ost. pl. o výměře 66 m2, parc. č. 3139/20 ost. pl. o výměře 20 m2 a parc. č. 3139/21 ost. pl. o výměře 4</w:t>
            </w:r>
            <w:r w:rsidR="00F73EFC" w:rsidRPr="00807642">
              <w:t> </w:t>
            </w:r>
            <w:r w:rsidRPr="00807642">
              <w:t>m2, vše v k.ú. a obci Střítež nad Ludinou, a to z vlastnictví paní Daniely Krajčové (id. 1/8) za kupní cenu ve výši 6 134 Kč, pana Dušana Šatánka (id.</w:t>
            </w:r>
            <w:r w:rsidR="00EF6862" w:rsidRPr="00807642">
              <w:t> </w:t>
            </w:r>
            <w:r w:rsidRPr="00807642">
              <w:t>1/8) za kupní cenu ve výši 6 134 Kč, pana Ivana Šatánka (id. 1/8) za kupní cenu ve výši 6 134 Kč a pana Petra Šatánka (id. 1/8) za kupní cenu ve výši 6</w:t>
            </w:r>
            <w:r w:rsidR="00F73EFC" w:rsidRPr="00807642">
              <w:t> </w:t>
            </w:r>
            <w:r w:rsidRPr="00807642">
              <w:t>134 Kč, do vlastnictví Olomouckého kraje, do hospodaření Správy silnic Olomouckého kraje, příspěvkové organizace. Nabyvatel uhradí veškeré náklady spojené s převodem vlastnického práva a správní poplatek k návrhu na vklad vlastnického práva do katastru nemovitostí.</w:t>
            </w:r>
          </w:p>
        </w:tc>
      </w:tr>
      <w:tr w:rsidR="00807642" w:rsidRPr="00807642" w:rsidTr="00B929B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B929B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B929B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8D43CE" w:rsidRPr="00807642" w:rsidTr="00B929B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B929B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5E37EA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5E37EA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</w:t>
            </w:r>
            <w:r w:rsidR="00A85ACE" w:rsidRPr="00807642">
              <w:rPr>
                <w:szCs w:val="24"/>
              </w:rPr>
              <w:t>5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5E37EA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Majetkoprávní záležitosti – bezúplatná nabytí nemovitého majetku</w:t>
            </w:r>
          </w:p>
        </w:tc>
      </w:tr>
      <w:tr w:rsidR="00807642" w:rsidRPr="00807642" w:rsidTr="005E37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5E37EA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5E37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5E37E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5E37EA" w:rsidP="005E37E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5E37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6A7F69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5E37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5E37EA">
            <w:r w:rsidRPr="00807642">
              <w:t>O: Ing. Michal Symerský, 2. náměstek hejtmana</w:t>
            </w:r>
          </w:p>
          <w:p w:rsidR="005E37EA" w:rsidRPr="00807642" w:rsidRDefault="005E37EA" w:rsidP="005E37EA">
            <w:r w:rsidRPr="00807642">
              <w:t>T: ZOK 18. 12. 2015</w:t>
            </w:r>
          </w:p>
        </w:tc>
      </w:tr>
      <w:tr w:rsidR="00807642" w:rsidRPr="00807642" w:rsidTr="005E37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revokovat své usne</w:t>
            </w:r>
            <w:r w:rsidR="00C70F2E" w:rsidRPr="00807642">
              <w:t>sení č. UZ/24/25/2012, bod 3. 5</w:t>
            </w:r>
            <w:r w:rsidRPr="00807642">
              <w:t>, ze dne 27. 4. 2012 ve věci bezúplatného nabytí části pozemku parc. č. 24 v k.ú. a obci Malé Hradisko, z</w:t>
            </w:r>
            <w:r w:rsidR="00EF6862" w:rsidRPr="00807642">
              <w:t> </w:t>
            </w:r>
            <w:r w:rsidRPr="00807642">
              <w:t>vlastnictví ČR – Pozemkového fondu ČR, IČ: 45797072, do vlastnictví Olomouckého kraje, a to z důvodu změny příslušnosti hospodaření k</w:t>
            </w:r>
            <w:r w:rsidR="00EF6862" w:rsidRPr="00807642">
              <w:t> </w:t>
            </w:r>
            <w:r w:rsidRPr="00807642">
              <w:t>předmětnému pozemku</w:t>
            </w:r>
          </w:p>
        </w:tc>
      </w:tr>
      <w:tr w:rsidR="00807642" w:rsidRPr="00807642" w:rsidTr="005E37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37EA" w:rsidRPr="00807642" w:rsidRDefault="005E37EA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bezúplatné nabytí pozemku parc. č. 1357/6 ost. pl. o výměře 38 m2 v</w:t>
            </w:r>
            <w:r w:rsidR="00EF6862" w:rsidRPr="00807642">
              <w:t> </w:t>
            </w:r>
            <w:r w:rsidRPr="00807642">
              <w:t>k.ú. a obci Malé Hradisko z vlastnictví ČR – Úřadu pro zastupování státu ve</w:t>
            </w:r>
            <w:r w:rsidR="00EF6862" w:rsidRPr="00807642">
              <w:t> </w:t>
            </w:r>
            <w:r w:rsidRPr="00807642">
              <w:t>věcech majetkových, IČ: 69797111, do vlastnictví Olomouckého kraje, za</w:t>
            </w:r>
            <w:r w:rsidR="00EF6862" w:rsidRPr="00807642">
              <w:t> </w:t>
            </w:r>
            <w:r w:rsidRPr="00807642">
              <w:t>podmínek stanovených Úřadem pro zastupování státu ve věcech majetkových. Nabyvatel uhradí veškeré náklady spojené s převodem vlastnického práva a správní poplatek k návrhu na vklad vlastnického práva do katastru nemovitostí.</w:t>
            </w:r>
          </w:p>
        </w:tc>
      </w:tr>
      <w:tr w:rsidR="00807642" w:rsidRPr="00807642" w:rsidTr="005E37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5E37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5E37E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8D43CE" w:rsidRPr="00807642" w:rsidTr="005E37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5E37E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7541FD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7541FD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</w:t>
            </w:r>
            <w:r w:rsidR="00A85ACE" w:rsidRPr="00807642">
              <w:rPr>
                <w:szCs w:val="24"/>
              </w:rPr>
              <w:t>6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7541FD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Majetkoprávní záležitosti – užívání nemovitého majetku</w:t>
            </w:r>
          </w:p>
        </w:tc>
      </w:tr>
      <w:tr w:rsidR="00807642" w:rsidRPr="00807642" w:rsidTr="007541F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7541FD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7541F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7541F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7541FD" w:rsidP="007541F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7541F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41FD" w:rsidRPr="00807642" w:rsidRDefault="007541F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41FD" w:rsidRPr="00807642" w:rsidRDefault="007541FD" w:rsidP="006A7F69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umístěním sídla spolku Sdružení přátel Gymnázia Přerov, z.s. v budově č.p. 800, Přerov I-Město, bydlení, která je součástí pozemku parc. č.</w:t>
            </w:r>
            <w:r w:rsidR="006A7F69" w:rsidRPr="00807642">
              <w:t> </w:t>
            </w:r>
            <w:r w:rsidRPr="00807642">
              <w:t>1251 zast. pl. a nádvoří v k.ú. a obci Přerov, na adrese Komenského 800/29, Přerov, PSČ 751 52</w:t>
            </w:r>
          </w:p>
        </w:tc>
      </w:tr>
      <w:tr w:rsidR="00807642" w:rsidRPr="00807642" w:rsidTr="007541F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7541F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7541F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8D43CE" w:rsidRPr="00807642" w:rsidTr="007541F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7541F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6.5.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4E3471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4E3471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UR/81/2</w:t>
            </w:r>
            <w:r w:rsidR="00A85ACE" w:rsidRPr="00807642">
              <w:rPr>
                <w:szCs w:val="24"/>
              </w:rPr>
              <w:t>7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4E347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č. 7 smlouvy o pojištění majetku a odpovědnosti</w:t>
            </w:r>
          </w:p>
        </w:tc>
      </w:tr>
      <w:tr w:rsidR="00807642" w:rsidRPr="00807642" w:rsidTr="004E34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4E347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4E34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4E34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4E3471" w:rsidP="004E347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4E34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3471" w:rsidRPr="00807642" w:rsidRDefault="004E34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3471" w:rsidRPr="00807642" w:rsidRDefault="004E3471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="00970E1D" w:rsidRPr="00807642">
              <w:t xml:space="preserve"> uzavření D</w:t>
            </w:r>
            <w:r w:rsidRPr="00807642">
              <w:t>odatku č. 7 ke Smlouvě o pojištění majetku a</w:t>
            </w:r>
            <w:r w:rsidR="00EF6862" w:rsidRPr="00807642">
              <w:t> </w:t>
            </w:r>
            <w:r w:rsidRPr="00807642">
              <w:t>odpovědnosti podnikatelů č. 2012/03556/OMP/DSM s Českou pojišťovnou a.s.</w:t>
            </w:r>
            <w:r w:rsidR="00A9150E" w:rsidRPr="00807642">
              <w:t>,</w:t>
            </w:r>
            <w:r w:rsidRPr="00807642">
              <w:t xml:space="preserve"> se sídlem Praha 1, Spálená 75/16, PSČ 113 04, IČ</w:t>
            </w:r>
            <w:r w:rsidR="006A7F69" w:rsidRPr="00807642">
              <w:t>:</w:t>
            </w:r>
            <w:r w:rsidRPr="00807642">
              <w:t xml:space="preserve"> 45272956</w:t>
            </w:r>
            <w:r w:rsidR="006A7F69" w:rsidRPr="00807642">
              <w:t>,</w:t>
            </w:r>
            <w:r w:rsidRPr="00807642">
              <w:t xml:space="preserve"> dle důvodové zprávy</w:t>
            </w:r>
          </w:p>
        </w:tc>
      </w:tr>
      <w:tr w:rsidR="00807642" w:rsidRPr="00807642" w:rsidTr="004E34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3471" w:rsidRPr="00807642" w:rsidRDefault="004E34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3471" w:rsidRPr="00807642" w:rsidRDefault="004E3471" w:rsidP="004E347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dle bodu 2 usnesení</w:t>
            </w:r>
          </w:p>
        </w:tc>
      </w:tr>
      <w:tr w:rsidR="00807642" w:rsidRPr="00807642" w:rsidTr="004E34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3471" w:rsidRPr="00807642" w:rsidRDefault="004E3471" w:rsidP="004E3471">
            <w:r w:rsidRPr="00807642">
              <w:lastRenderedPageBreak/>
              <w:t>O: Ing. Jiří Rozbořil, hejtman Olomouckého kraje</w:t>
            </w:r>
          </w:p>
        </w:tc>
      </w:tr>
      <w:tr w:rsidR="00807642" w:rsidRPr="00807642" w:rsidTr="004E34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4E34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4E34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8D43CE" w:rsidRPr="00807642" w:rsidTr="004E34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4E347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6.6.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834A3C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834A3C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A85ACE" w:rsidRPr="00807642">
              <w:rPr>
                <w:szCs w:val="24"/>
              </w:rPr>
              <w:t>28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834A3C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Vyhlášení zvláště chráněných území z důvodu jejich přírodovědecké a estetické významnosti a jedinečnosti na území Olomouckého kraje</w:t>
            </w:r>
          </w:p>
        </w:tc>
      </w:tr>
      <w:tr w:rsidR="00807642" w:rsidRPr="00807642" w:rsidTr="00834A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834A3C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4/2013, kterým se vyhlašuje přírodní památka Hanušovice – kostel a její ochranné pásmo a stanovují bližší ochranné podmínky přírodní památky dle Přílohy č. 1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5/2013, kterým se vyhlašuje přírodní památka Hustopeče </w:t>
            </w:r>
            <w:r w:rsidR="004F43BA" w:rsidRPr="00807642">
              <w:t>–</w:t>
            </w:r>
            <w:r w:rsidRPr="00807642">
              <w:t xml:space="preserve"> Štěrkáč a stanovují bližší ochranné podmínky přírodní památky dle Přílohy č. 2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16/2013, kterým se vyhlašuje přírodní rezervace Malý Kosíř a její ochranné pásmo a stanovují bližší ochranné podmínky přírodní rezervace dle Přílohy č. 3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2/2013, kterým se vyhlašuje přírodní památka Čechy pod Kosířem a její ochranné pásmo a stanovují bližší ochranné podmínky přírodní památky dle Přílohy č. 4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3/2013, kterým se vyhlašuje přírodní památka Černá Voda – kulturní dům a její ochranné pásmo a stanovují bližší ochranné podmínky přírodní památky dle Přílohy č. 5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1/2015, kterým se vyhlašuje přírodní památka Deylův ostrůvek</w:t>
            </w:r>
            <w:r w:rsidR="00F73EFC" w:rsidRPr="00807642">
              <w:t>,</w:t>
            </w:r>
            <w:r w:rsidRPr="00807642">
              <w:t xml:space="preserve"> a stanovují bližší ochranné podmínky přírodní památky dle Přílohy č. 6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6/2013, kterým se vyhlašuje přírodní památka Chudobín a její ochranné pásmo a stanovují bližší ochranné podmínky přírodní památky dle Přílohy č. 7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7/2013, kterým se vyhlašuje přírodní památka Libina – U Černušků a její ochranné pásmo a stanovují bližší ochranné podmínky přírodní památky dle Přílohy č. 8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8/2013, kterým se vyhlašuje přírodní památka Otaslavice </w:t>
            </w:r>
            <w:r w:rsidR="004F43BA" w:rsidRPr="00807642">
              <w:t>–</w:t>
            </w:r>
            <w:r w:rsidRPr="00807642">
              <w:t xml:space="preserve"> kostel a její ochranné pásmo a stanovují bližší ochranné podmínky přírodní památky dle Přílohy č. 9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9/2013, kterým vyhlašuje přírodní památka Rašeliniště na Smrku</w:t>
            </w:r>
            <w:r w:rsidR="00F73EFC" w:rsidRPr="00807642">
              <w:t>,</w:t>
            </w:r>
            <w:r w:rsidRPr="00807642">
              <w:t xml:space="preserve"> a stanovují bližší ochranné podmínky přírodní památky dle Přílohy č. 10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2/2015, kterým se vyhlašuje přírodní památka Včelínské louky a stanovují bližší ochranné podmínky přírodní památky dle Přílohy č. 11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15/2013, kterým se vyhlašuje přírodní památka Zlaté jezero a její ochranné pásmo a stanovují bližší ochranné podmínky přírodní památky dle Přílohy č. 12 důvodové zp</w:t>
            </w:r>
            <w:r w:rsidR="00F73EFC" w:rsidRPr="00807642">
              <w:t>r</w:t>
            </w:r>
            <w:r w:rsidRPr="00807642">
              <w:t>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18/2013, kterým se vyhlašuje přírodní rezervace Vidnavské mokřiny a její ochranné pásmo a stanovují bližší ochranné podmínky přírodní rezervace a ochranného pásma dle Přílohy č. 13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17/2013, kterým se vyhlašuje přírodní rezervace Račí údolí</w:t>
            </w:r>
            <w:r w:rsidR="00F73EFC" w:rsidRPr="00807642">
              <w:t>,</w:t>
            </w:r>
            <w:r w:rsidRPr="00807642">
              <w:t xml:space="preserve"> a stanovují bližší ochranné podmínky přírodní rezervace dle Přílohy č. 14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10/2013, kterým se vyhlašuje přírodní památka Sobotín – domov důchodců a její ochranné pásmo a</w:t>
            </w:r>
            <w:r w:rsidR="00EF6862" w:rsidRPr="00807642">
              <w:t> </w:t>
            </w:r>
            <w:r w:rsidRPr="00807642">
              <w:t>stanovují bližší ochranné podmínky přírodní památky dle Přílohy č. 15 důvodové zp</w:t>
            </w:r>
            <w:r w:rsidR="00F73EFC" w:rsidRPr="00807642">
              <w:t>r</w:t>
            </w:r>
            <w:r w:rsidRPr="00807642">
              <w:t>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11/2013, kterým se vyhlašuje přírodní památka U Bílých hlin</w:t>
            </w:r>
            <w:r w:rsidR="00416630" w:rsidRPr="00807642">
              <w:t>,</w:t>
            </w:r>
            <w:r w:rsidRPr="00807642">
              <w:t xml:space="preserve"> a stanovují bližší ochranné podmínky přírodní památky dle Přílohy č. 16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12/2013, kterým se vyhlašuje přírodní památka U Strejčkova lomu</w:t>
            </w:r>
            <w:r w:rsidR="00416630" w:rsidRPr="00807642">
              <w:t>,</w:t>
            </w:r>
            <w:r w:rsidRPr="00807642">
              <w:t xml:space="preserve"> a stanovují bližší ochranné podmínky přírodní památky dle Přílohy č. 17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13/2013, kterým se vyhlašuje přírodní památka Veselíčko</w:t>
            </w:r>
            <w:r w:rsidR="00416630" w:rsidRPr="00807642">
              <w:t>,</w:t>
            </w:r>
            <w:r w:rsidRPr="00807642">
              <w:t xml:space="preserve"> a stanovují bližší ochranné podmínky přírodní památky dle Přílohy č. 18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20.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Nařízení Olomouckého kraje ze dne 12. 11. 2015 č. .../2015, kterým se mění nařízení Olomouckého kraje č. 14/2013, kterým se vyhlašuje přírodní památka Vlkoš – statek a její ochranné pásmo a stanovují bližší ochranné podmínky přírodní památky dle Přílohy č. 19 důvodové zprávy</w:t>
            </w:r>
          </w:p>
        </w:tc>
      </w:tr>
      <w:tr w:rsidR="00807642" w:rsidRPr="00807642" w:rsidTr="00834A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vyhlášení Nařízení Olomouckého kraje uvedených v bodech 2 až 20 usnesení ve Věstníku právních předpisů Olomouckého kraje</w:t>
            </w:r>
          </w:p>
        </w:tc>
      </w:tr>
      <w:tr w:rsidR="00807642" w:rsidRPr="00807642" w:rsidTr="00834A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4A3C" w:rsidRPr="00807642" w:rsidRDefault="00834A3C" w:rsidP="00834A3C">
            <w:r w:rsidRPr="00807642">
              <w:t>O: vedoucí odboru životního prostředí a zemědělství</w:t>
            </w:r>
          </w:p>
          <w:p w:rsidR="00834A3C" w:rsidRPr="00807642" w:rsidRDefault="00834A3C" w:rsidP="00834A3C">
            <w:r w:rsidRPr="00807642">
              <w:t>T: 4. 2. 2016</w:t>
            </w:r>
          </w:p>
        </w:tc>
      </w:tr>
      <w:tr w:rsidR="00807642" w:rsidRPr="00807642" w:rsidTr="00834A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834A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34A3C" w:rsidP="00416630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Lucie Štěpánková, ředitelka; Ing. Michal Symerský, 2.</w:t>
            </w:r>
            <w:r w:rsidR="00416630" w:rsidRPr="00807642">
              <w:rPr>
                <w:sz w:val="24"/>
                <w:szCs w:val="24"/>
              </w:rPr>
              <w:t> </w:t>
            </w:r>
            <w:r w:rsidRPr="00807642">
              <w:rPr>
                <w:sz w:val="24"/>
                <w:szCs w:val="24"/>
              </w:rPr>
              <w:t>náměstek hejtmana</w:t>
            </w:r>
          </w:p>
        </w:tc>
      </w:tr>
      <w:tr w:rsidR="008D43CE" w:rsidRPr="00807642" w:rsidTr="00834A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834A3C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7.5.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1052D">
        <w:tc>
          <w:tcPr>
            <w:tcW w:w="961" w:type="pct"/>
            <w:gridSpan w:val="2"/>
            <w:tcBorders>
              <w:bottom w:val="nil"/>
            </w:tcBorders>
          </w:tcPr>
          <w:p w:rsidR="004F7E81" w:rsidRPr="00807642" w:rsidRDefault="004F7E81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A85ACE" w:rsidRPr="00807642">
              <w:rPr>
                <w:szCs w:val="24"/>
              </w:rPr>
              <w:t>29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F7E81" w:rsidRPr="00807642" w:rsidRDefault="0014137D" w:rsidP="001413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Program na podporu podnikání 2016 – vyhlášení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F7E81" w:rsidRPr="00807642" w:rsidRDefault="004F7E8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137D" w:rsidRPr="00807642" w:rsidRDefault="0014137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37D" w:rsidRPr="00807642" w:rsidRDefault="0014137D" w:rsidP="005308C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37D" w:rsidRPr="00807642" w:rsidRDefault="0014137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37D" w:rsidRPr="00807642" w:rsidRDefault="0014137D" w:rsidP="005308C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pravidly dotačního Programu na podporu podnikání 2016 dle důvodové zprávy a </w:t>
            </w:r>
            <w:r w:rsidR="00A86107" w:rsidRPr="00807642">
              <w:t xml:space="preserve">upravené </w:t>
            </w:r>
            <w:r w:rsidRPr="00807642">
              <w:t>Přílohy č. 1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37D" w:rsidRPr="00807642" w:rsidRDefault="0014137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37D" w:rsidRPr="00807642" w:rsidRDefault="0014137D" w:rsidP="005308C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pravidla dotačního Programu na podporu podnikání 2016 na zasedání Zastupitelstva Olomouckého kraje dle bodu 2 usnesení</w:t>
            </w:r>
          </w:p>
        </w:tc>
      </w:tr>
      <w:tr w:rsidR="00807642" w:rsidRPr="00807642" w:rsidTr="001413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37D" w:rsidRPr="00807642" w:rsidRDefault="0014137D" w:rsidP="0014137D">
            <w:r w:rsidRPr="00807642">
              <w:t>O: Bc. Pavel Šoltys, DiS., náměstek hejtmana</w:t>
            </w:r>
          </w:p>
          <w:p w:rsidR="0014137D" w:rsidRPr="00807642" w:rsidRDefault="0014137D" w:rsidP="0014137D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07642">
              <w:t>T: ZOK 18. 12. 2015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14137D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na podporu podnikání 2016 dle důvodové zprávy a Přílohy č. 1 důvodové zprávy</w:t>
            </w:r>
          </w:p>
        </w:tc>
      </w:tr>
      <w:tr w:rsidR="00807642" w:rsidRPr="00807642" w:rsidTr="00D10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10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Bc. Pavel Šoltys, DiS., náměstek hejtmana</w:t>
            </w:r>
          </w:p>
        </w:tc>
      </w:tr>
      <w:tr w:rsidR="004F7E81" w:rsidRPr="00807642" w:rsidTr="00D10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8.1.</w:t>
            </w:r>
          </w:p>
        </w:tc>
      </w:tr>
    </w:tbl>
    <w:p w:rsidR="004F7E81" w:rsidRPr="00807642" w:rsidRDefault="004F7E8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1052D">
        <w:tc>
          <w:tcPr>
            <w:tcW w:w="961" w:type="pct"/>
            <w:gridSpan w:val="2"/>
            <w:tcBorders>
              <w:bottom w:val="nil"/>
            </w:tcBorders>
          </w:tcPr>
          <w:p w:rsidR="004F7E81" w:rsidRPr="00807642" w:rsidRDefault="004F7E81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A85ACE" w:rsidRPr="00807642">
              <w:rPr>
                <w:szCs w:val="24"/>
              </w:rPr>
              <w:t>0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F7E81" w:rsidRPr="00807642" w:rsidRDefault="004F7E8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Program na podporu místních produktů 2016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vyhlášení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F7E81" w:rsidRPr="00807642" w:rsidRDefault="004F7E8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5308C1" w:rsidRPr="00807642" w:rsidRDefault="005308C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08C1" w:rsidRPr="00807642" w:rsidRDefault="005308C1" w:rsidP="005308C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08C1" w:rsidRPr="00807642" w:rsidRDefault="005308C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08C1" w:rsidRPr="00807642" w:rsidRDefault="005308C1" w:rsidP="005308C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pravidly dotačního programu na podporu místních produktů 2016 dle důvodové zprávy a</w:t>
            </w:r>
            <w:r w:rsidR="00A86107" w:rsidRPr="00807642">
              <w:t xml:space="preserve"> upravené</w:t>
            </w:r>
            <w:r w:rsidRPr="00807642">
              <w:t xml:space="preserve"> Přílohy č. 1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08C1" w:rsidRPr="00807642" w:rsidRDefault="005308C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08C1" w:rsidRPr="00807642" w:rsidRDefault="005308C1" w:rsidP="005308C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pravidla dotačního programu na podporu místních produktů 2016 na zasedání Zastupitelstva Olomouckého kraje dle bodu 2 usnesení</w:t>
            </w:r>
          </w:p>
        </w:tc>
      </w:tr>
      <w:tr w:rsidR="00807642" w:rsidRPr="00807642" w:rsidTr="005308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08C1" w:rsidRPr="00807642" w:rsidRDefault="005308C1" w:rsidP="005308C1">
            <w:r w:rsidRPr="00807642">
              <w:t>O: Bc. Pavel Šoltys, DiS., náměstek hejtmana</w:t>
            </w:r>
          </w:p>
          <w:p w:rsidR="005308C1" w:rsidRPr="00807642" w:rsidRDefault="005308C1" w:rsidP="005308C1">
            <w:pPr>
              <w:pStyle w:val="Normal"/>
              <w:spacing w:after="119"/>
              <w:jc w:val="both"/>
            </w:pPr>
            <w:r w:rsidRPr="00807642">
              <w:t>T: ZOK 18. 12. 2015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5308C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4</w:t>
            </w:r>
            <w:r w:rsidR="004F7E81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5308C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</w:t>
            </w:r>
            <w:r w:rsidRPr="00807642">
              <w:t xml:space="preserve"> </w:t>
            </w:r>
            <w:r w:rsidRPr="00807642">
              <w:rPr>
                <w:b/>
                <w:spacing w:val="70"/>
              </w:rPr>
              <w:t>Zastupitelstvu Olomouckého kraje</w:t>
            </w:r>
            <w:r w:rsidRPr="00807642">
              <w:t xml:space="preserve"> schválit pravidla dotačního programu na podporu místních produktů 2016 dle důvodové zprávy a Přílohy č. 1 důvodové zprávy</w:t>
            </w:r>
          </w:p>
        </w:tc>
      </w:tr>
      <w:tr w:rsidR="00807642" w:rsidRPr="00807642" w:rsidTr="00D10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10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Bc. Pavel Šoltys, DiS., náměstek hejtmana</w:t>
            </w:r>
          </w:p>
        </w:tc>
      </w:tr>
      <w:tr w:rsidR="005308C1" w:rsidRPr="00807642" w:rsidTr="00D10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8.2.</w:t>
            </w:r>
          </w:p>
        </w:tc>
      </w:tr>
    </w:tbl>
    <w:p w:rsidR="004F7E81" w:rsidRPr="00807642" w:rsidRDefault="004F7E8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1052D">
        <w:tc>
          <w:tcPr>
            <w:tcW w:w="961" w:type="pct"/>
            <w:gridSpan w:val="2"/>
            <w:tcBorders>
              <w:bottom w:val="nil"/>
            </w:tcBorders>
          </w:tcPr>
          <w:p w:rsidR="004F7E81" w:rsidRPr="00807642" w:rsidRDefault="004F7E81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A85ACE" w:rsidRPr="00807642">
              <w:rPr>
                <w:szCs w:val="24"/>
              </w:rPr>
              <w:t>1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F7E81" w:rsidRPr="00807642" w:rsidRDefault="004F7E81" w:rsidP="004F7E8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Program obnovy venkova Olomouckého kraje 2016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vyhlášení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F7E81" w:rsidRPr="00807642" w:rsidRDefault="004F7E8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pravidly dotačního programu obnovy venkova Olomouckého kraje 2016 dle důvodové zprávy a </w:t>
            </w:r>
            <w:r w:rsidR="00A86107" w:rsidRPr="00807642">
              <w:t xml:space="preserve">upravené </w:t>
            </w:r>
            <w:r w:rsidRPr="00807642">
              <w:t>Přílohy č. 1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pravidla dotačního programu obnovy venkova Olomouckého kraje 2016 na zasedání Zastupitelstva Olomouckého kraje dle bodu 2 usnesení</w:t>
            </w:r>
          </w:p>
        </w:tc>
      </w:tr>
      <w:tr w:rsidR="00807642" w:rsidRPr="00807642" w:rsidTr="004F7E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4F7E81">
            <w:r w:rsidRPr="00807642">
              <w:t>O: Bc. Pavel Šoltys, DiS., náměstek hejtmana</w:t>
            </w:r>
          </w:p>
          <w:p w:rsidR="004F7E81" w:rsidRPr="00807642" w:rsidRDefault="004F7E81" w:rsidP="004F7E81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07642">
              <w:t>T: ZOK 18. 12. 2015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7E81" w:rsidRPr="00807642" w:rsidRDefault="004F7E81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obnovy venkova Olomouckého kraje 2016 dle důvodové zprávy a Přílohy č. 1 důvodové zprávy</w:t>
            </w:r>
          </w:p>
        </w:tc>
      </w:tr>
      <w:tr w:rsidR="00807642" w:rsidRPr="00807642" w:rsidTr="00D10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10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Bc. Pavel Šoltys, DiS., náměstek hejtmana</w:t>
            </w:r>
          </w:p>
        </w:tc>
      </w:tr>
      <w:tr w:rsidR="004F7E81" w:rsidRPr="00807642" w:rsidTr="00D10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F7E81" w:rsidRPr="00807642" w:rsidRDefault="004F7E8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8.3.</w:t>
            </w:r>
          </w:p>
        </w:tc>
      </w:tr>
    </w:tbl>
    <w:p w:rsidR="004F7E81" w:rsidRPr="00807642" w:rsidRDefault="004F7E8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654033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654033" w:rsidP="00A85AC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A85ACE" w:rsidRPr="00807642">
              <w:rPr>
                <w:szCs w:val="24"/>
              </w:rPr>
              <w:t>2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654033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Zpracování místních akčních plánů rozvoje vzdělávání</w:t>
            </w:r>
          </w:p>
        </w:tc>
      </w:tr>
      <w:tr w:rsidR="00807642" w:rsidRPr="00807642" w:rsidTr="006540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654033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A85A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65403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654033" w:rsidP="0065403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A85ACE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65403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0A79BA" w:rsidP="000A79B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</w:t>
            </w:r>
            <w:r w:rsidR="00654033" w:rsidRPr="00807642">
              <w:rPr>
                <w:b/>
                <w:spacing w:val="70"/>
              </w:rPr>
              <w:t>chvaluje</w:t>
            </w:r>
            <w:r w:rsidRPr="00807642">
              <w:rPr>
                <w:b/>
                <w:spacing w:val="70"/>
              </w:rPr>
              <w:t xml:space="preserve"> </w:t>
            </w:r>
            <w:r w:rsidR="00654033" w:rsidRPr="00807642">
              <w:t>nominaci zástupců Olomoucké kraje do řídících výborů místních akčních plánů rozvoje vzdělávání pro jednotlivé obvody obcí s rozšířenou působností v</w:t>
            </w:r>
            <w:r w:rsidR="00416630" w:rsidRPr="00807642">
              <w:t> </w:t>
            </w:r>
            <w:r w:rsidR="00654033" w:rsidRPr="00807642">
              <w:t>Olomouckém kraji, dle Přílohy č. 1 důvodové zprávy</w:t>
            </w:r>
          </w:p>
        </w:tc>
      </w:tr>
      <w:tr w:rsidR="00807642" w:rsidRPr="00807642" w:rsidTr="00A85ACE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977D1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</w:t>
            </w:r>
            <w:r w:rsidR="00654033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654033" w:rsidP="0065403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zapojení všech škol a školských zařízení zřizovaných Olomouckým krajem do jednotlivých místních akčních plánů rozvoje vzdělávání na území Olomouckého kraje, dle důvodové zprávy</w:t>
            </w:r>
          </w:p>
        </w:tc>
      </w:tr>
      <w:tr w:rsidR="00807642" w:rsidRPr="00807642" w:rsidTr="00A85A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977D1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</w:t>
            </w:r>
            <w:r w:rsidR="00654033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654033" w:rsidP="0065403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zástupce institucí, které jsou nositelem příslušného projektu místního akčního plánu rozvoje vzdělávání, o nominaci zástupce Olomouckého kraje do řídících výborů místních akčních plánů rozvoje vzdělávání pro jednotlivé obvody obcí s rozšířenou působností v Olomouckém kraji, dle důvodové zprávy</w:t>
            </w:r>
          </w:p>
        </w:tc>
      </w:tr>
      <w:tr w:rsidR="00807642" w:rsidRPr="00807642" w:rsidTr="006540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654033" w:rsidP="00654033">
            <w:r w:rsidRPr="00807642">
              <w:t>O: Bc. Pavel Šoltys, DiS., náměstek hejtmana, vedoucí odboru strategického rozvoje kraje, územního plánování a stavebního řádu</w:t>
            </w:r>
          </w:p>
          <w:p w:rsidR="00654033" w:rsidRPr="00807642" w:rsidRDefault="00654033" w:rsidP="00654033">
            <w:r w:rsidRPr="00807642">
              <w:lastRenderedPageBreak/>
              <w:t>T: 26. 11. 2015</w:t>
            </w:r>
          </w:p>
        </w:tc>
      </w:tr>
      <w:tr w:rsidR="00807642" w:rsidRPr="00807642" w:rsidTr="006540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977D1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5</w:t>
            </w:r>
            <w:r w:rsidR="00654033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654033" w:rsidP="00654033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zmocňuje</w:t>
            </w:r>
            <w:r w:rsidRPr="00807642">
              <w:t xml:space="preserve"> Bc. Pavla Šoltyse, DiS., náměstka hejtmana Olomouckého kraje, ke schvalování následných změn v nominaci zástupců Olomouckého kraje a zástupců Krajského akčního plánu rozvoje vzdělávání Olomouckého kraje do řídících výborů místních akčních plánů rozvoje vzdělávání pro jednotlivé obvody obcí s rozšířenou působností v Olomouckém kraji</w:t>
            </w:r>
          </w:p>
        </w:tc>
      </w:tr>
      <w:tr w:rsidR="00807642" w:rsidRPr="00807642" w:rsidTr="006540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977D1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</w:t>
            </w:r>
            <w:r w:rsidR="00654033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4033" w:rsidRPr="00807642" w:rsidRDefault="00654033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zmocňuje</w:t>
            </w:r>
            <w:r w:rsidRPr="00807642">
              <w:t xml:space="preserve"> Ing. Zdeňka Švece, náměstka hejtmana Olomouckého kraje, k</w:t>
            </w:r>
            <w:r w:rsidR="00EF6862" w:rsidRPr="00807642">
              <w:t> </w:t>
            </w:r>
            <w:r w:rsidRPr="00807642">
              <w:t>podpisu příslušných dokumentů stvrzující zapojení škol a školských zařízení zřizovaných Olomouckým krajem do místních akčních plánů rozvoje vzdělávání na území Olomouckého kraje</w:t>
            </w:r>
          </w:p>
        </w:tc>
      </w:tr>
      <w:tr w:rsidR="00807642" w:rsidRPr="00807642" w:rsidTr="006540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65403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65403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Bc. Pavel Šoltys, DiS., náměstek hejtmana</w:t>
            </w:r>
          </w:p>
        </w:tc>
      </w:tr>
      <w:tr w:rsidR="008D43CE" w:rsidRPr="00807642" w:rsidTr="0065403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654033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F851DE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F851DE" w:rsidP="00E65F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E65F12" w:rsidRPr="00807642">
              <w:rPr>
                <w:szCs w:val="24"/>
              </w:rPr>
              <w:t>3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F851DE" w:rsidP="006A7F6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Projekt příspěvkové organizace </w:t>
            </w:r>
            <w:r w:rsidR="006A7F69" w:rsidRPr="00807642">
              <w:rPr>
                <w:szCs w:val="24"/>
              </w:rPr>
              <w:t xml:space="preserve">– </w:t>
            </w:r>
            <w:r w:rsidRPr="00807642">
              <w:rPr>
                <w:szCs w:val="24"/>
              </w:rPr>
              <w:t>podání žádosti o finanční podporu z Operačního programu výzkum, vývoj a vzdělávání</w:t>
            </w:r>
          </w:p>
        </w:tc>
      </w:tr>
      <w:tr w:rsidR="00807642" w:rsidRPr="00807642" w:rsidTr="00F851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F851DE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F851DE" w:rsidP="00F851D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podání žádosti o finanční podporu individuálního projektu "Šance pro všechny", Střední školy </w:t>
            </w:r>
            <w:r w:rsidR="00EF6862" w:rsidRPr="00807642">
              <w:t>železniční, technické a služeb Š</w:t>
            </w:r>
            <w:r w:rsidRPr="00807642">
              <w:t>umperk, příspěvkové organizace do výzvy č. 02_15_007 Operačního programu výzkum, vývoj a vzdělávání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se zajištěním spolufinancování projektu dle bodu 2 usnesení v</w:t>
            </w:r>
            <w:r w:rsidR="00EF6862" w:rsidRPr="00807642">
              <w:t> </w:t>
            </w:r>
            <w:r w:rsidRPr="00807642">
              <w:t>případě získání finanční podpory z Operačního programu výzkum, vývoj a</w:t>
            </w:r>
            <w:r w:rsidR="00EF6862" w:rsidRPr="00807642">
              <w:t> </w:t>
            </w:r>
            <w:r w:rsidRPr="00807642">
              <w:t>vzdělávání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ředitele příspěvkové organizace o schválení podání žádosti o finanční podporu dle bodu 2 usnesení</w:t>
            </w:r>
          </w:p>
        </w:tc>
      </w:tr>
      <w:tr w:rsidR="00807642" w:rsidRPr="00807642" w:rsidTr="00F851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r w:rsidRPr="00807642">
              <w:t>O: vedoucí odboru podpory řízení příspěvkových organizací</w:t>
            </w:r>
          </w:p>
          <w:p w:rsidR="00F851DE" w:rsidRPr="00807642" w:rsidRDefault="00F851DE" w:rsidP="00F851DE">
            <w:r w:rsidRPr="00807642">
              <w:t>T: 26. 11. 2015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kofinancování z rozpočtu kraje dle důvodové zprávy</w:t>
            </w:r>
          </w:p>
        </w:tc>
      </w:tr>
      <w:tr w:rsidR="00807642" w:rsidRPr="00807642" w:rsidTr="00F851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r w:rsidRPr="00807642">
              <w:t>O: vedoucí odboru ekonomického</w:t>
            </w:r>
          </w:p>
          <w:p w:rsidR="00F851DE" w:rsidRPr="00807642" w:rsidRDefault="00F851DE" w:rsidP="00F851DE">
            <w:r w:rsidRPr="00807642">
              <w:t>T: 26. 11. 2015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Zastupitelstvu Olomouckého kraje ke schválení financování projektu dle bodu 2 usnesení</w:t>
            </w:r>
          </w:p>
        </w:tc>
      </w:tr>
      <w:tr w:rsidR="00807642" w:rsidRPr="00807642" w:rsidTr="00F851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r w:rsidRPr="00807642">
              <w:t>O: Bc. Pavel Šoltys, DiS., náměstek hejtmana</w:t>
            </w:r>
          </w:p>
          <w:p w:rsidR="00F851DE" w:rsidRPr="00807642" w:rsidRDefault="00F851DE" w:rsidP="00F851DE">
            <w:r w:rsidRPr="00807642">
              <w:t>T: ZOK 18. 12. 2015</w:t>
            </w:r>
          </w:p>
        </w:tc>
      </w:tr>
      <w:tr w:rsidR="00807642" w:rsidRPr="00807642" w:rsidTr="00F851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51DE" w:rsidRPr="00807642" w:rsidRDefault="00F851DE" w:rsidP="00F851D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financování realizace projektu dle důvodové zprávy v případě získání finanční podpory z Operačního programu výzkum, vývoj a vzdělávání</w:t>
            </w:r>
          </w:p>
        </w:tc>
      </w:tr>
      <w:tr w:rsidR="00807642" w:rsidRPr="00807642" w:rsidTr="00F851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F851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Bc. Pavel Šoltys, DiS., náměstek hejtmana; Ing. Zdeněk Švec, náměstek hejtmana</w:t>
            </w:r>
          </w:p>
        </w:tc>
      </w:tr>
      <w:tr w:rsidR="008D43CE" w:rsidRPr="00807642" w:rsidTr="00F851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F851D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8.5.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F11DD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DF11DD" w:rsidP="00E65F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E65F12" w:rsidRPr="00807642">
              <w:rPr>
                <w:szCs w:val="24"/>
              </w:rPr>
              <w:t>4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DF11DD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Dodatek č. 1 ke Smlouvě o dílo k projektu „Krajský standardizovaný projekt ZZS Olomouckého kraje“</w:t>
            </w:r>
          </w:p>
        </w:tc>
      </w:tr>
      <w:tr w:rsidR="00807642" w:rsidRPr="00807642" w:rsidTr="00DF11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DF11DD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F1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DF11D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DF11DD" w:rsidP="00DF11D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F1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1DD" w:rsidRPr="00807642" w:rsidRDefault="00DF11D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1DD" w:rsidRPr="00807642" w:rsidRDefault="00DF11DD" w:rsidP="00DF11D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1 ke Smlouvě o dílo k projektu „Krajský standardizovaný projekt ZZS Olomouckého kraje", dle důvodové zprávy</w:t>
            </w:r>
          </w:p>
        </w:tc>
      </w:tr>
      <w:tr w:rsidR="00807642" w:rsidRPr="00807642" w:rsidTr="00DF1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1DD" w:rsidRPr="00807642" w:rsidRDefault="00DF11D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1DD" w:rsidRPr="00807642" w:rsidRDefault="00DF11DD" w:rsidP="00DF11D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1 ke Smlouvě o dílo k projektu „Krajský standardizovaný projekt ZZS Olomouckého kraje“ dle bodu 2 usnesení</w:t>
            </w:r>
          </w:p>
        </w:tc>
      </w:tr>
      <w:tr w:rsidR="00807642" w:rsidRPr="00807642" w:rsidTr="00DF11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1DD" w:rsidRPr="00807642" w:rsidRDefault="00DF11DD" w:rsidP="00DF11DD">
            <w:r w:rsidRPr="00807642">
              <w:t>O: Ing. Jiří Rozbořil, hejtman Olomouckého kraje</w:t>
            </w:r>
          </w:p>
        </w:tc>
      </w:tr>
      <w:tr w:rsidR="00807642" w:rsidRPr="00807642" w:rsidTr="00DF11D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F11D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DF11D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Bc. Pavel Šoltys, DiS., náměstek hejtmana</w:t>
            </w:r>
          </w:p>
        </w:tc>
      </w:tr>
      <w:tr w:rsidR="008D43CE" w:rsidRPr="00807642" w:rsidTr="00DF11D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DF11D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8.6.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BA55C5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BA55C5" w:rsidP="00E65F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E65F12" w:rsidRPr="00807642">
              <w:rPr>
                <w:szCs w:val="24"/>
              </w:rPr>
              <w:t>5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BA55C5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Majetkové záležitosti příspěvkových organizací Olomouckého kraje</w:t>
            </w:r>
          </w:p>
        </w:tc>
      </w:tr>
      <w:tr w:rsidR="00807642" w:rsidRPr="00807642" w:rsidTr="00BA55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BA55C5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BA55C5" w:rsidP="00BA55C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vyřazení movitého majetku Olomouckého kraje, Konvektomatu Angelo FCV 24-1EDS, inventární číslo 35, předaného k</w:t>
            </w:r>
            <w:r w:rsidR="00EF6862" w:rsidRPr="00807642">
              <w:t> </w:t>
            </w:r>
            <w:r w:rsidRPr="00807642">
              <w:t>hospodaření Švehlově střední škole polytechnické Prostějov, příspěvkové organizaci formou fyzické likvidace odbornou firmou, která zabezpečí ekologickou likvidaci, dle bodu A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BA55C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vyřazení movitého majetku Olomouckého kraje, Škoda Felicie Combi, inventární číslo 22948, SPZ JE 01 59 předaného k hospodaření Střední škole řezbářské, Tovačov, příspěvkové organizaci formou fyzické likvidace odbornou firmou, která zabezpečí ekologickou likvidaci, dle bodu B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C3D9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vyřazení movitého majetku Olomouckého kraje, vozidel Nissan Micra, inventární číslo 61814, SPZ SUJ 47 59 a Nissam Almera, inventární číslo 61813, SPZ SUJ 47-60 předaného k hospodaření Vyšší odborné škole a Střední škole automobilní, U Dráhy 6, Zábřeh, příspěvkové organizaci formou převodu hospodaření vozidla Nissam Almera, inventární číslo 61813, SPZ SUJ 47-60 na Odborné učiliště a Praktickou školu, Lipová – lázně 458, příspěvkovou organizaci Olomouckého kraje a vyřazení vozidla Nissan Micra, inventární číslo 61814, SPZ SUJ 47 59 formou prodeje za cenu nejvyšší nabídky. V případě neúspěšného prodeje vozidla, zajistí příspěvková organizace odbornou firmu, která provede ekologickou likvidaci vozidla, dle bodu C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BA55C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vyřazení movitého majetku Olomouckého kraje, koupací vany Parker, inventární číslo 0226000007, předaného k hospodaření Domovu důchodců Červenka, příspěvkové organizaci formou převodu hospodaření na Dům seniorů František, Náměšť na Hané, příspěvkovou organizaci Olomouckého kraje, dle bodu D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BA55C5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vyřazení movitého majetku Olomouckého kraje, vozidla Škoda Fabia Praktik, inventární číslo 1/002, SPZ 1M0 0009 předaného k hospodaření Středisku pečovatelské služby Jeseník, příspěvkové organizaci formou prodeje za cenu nejvyšší nabídky. V případě neúspěšného prodeje vozidla, zajistí příspěvková organizace odbornou firmu, která provede ekologickou likvidaci vozidla, dle bodu E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vyřazení movitého majetku Olomouckého kraje, vozidla Peugeot Boxer 1.9 TDI, inventární číslo 1-29/94-1, SPZ PRI 83-55 předaného k</w:t>
            </w:r>
            <w:r w:rsidR="00EF6862" w:rsidRPr="00807642">
              <w:t> </w:t>
            </w:r>
            <w:r w:rsidRPr="00807642">
              <w:t>hospodaření Centru Dominika Kokory, příspěvkové organizaci formou převodu hospodaření na Střední školu technickou, Přerov, Kouřilkova 8, příspěvkovou organizaci Olomouckého kraje, dle bodu F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přijetí daru movitého majetku Sad</w:t>
            </w:r>
            <w:r w:rsidR="00F73EFC" w:rsidRPr="00807642">
              <w:t>y Biomag Lumina FS v</w:t>
            </w:r>
            <w:r w:rsidR="00EF6862" w:rsidRPr="00807642">
              <w:t> </w:t>
            </w:r>
            <w:r w:rsidR="00F73EFC" w:rsidRPr="00807642">
              <w:t>hodnotě 50 </w:t>
            </w:r>
            <w:r w:rsidRPr="00807642">
              <w:t>000 Kč do vlastnictví Olomouckého kraje a hospodaření Domova Sněženka Jeseník, příspěvkové organizace Olomouckého kraje, dle bodu G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F73EF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 se vzdáním se práva a prominutím</w:t>
            </w:r>
            <w:r w:rsidRPr="00807642">
              <w:t xml:space="preserve"> dluhů evidovaných Centrem sociálních služeb Prostějov, příspěvkovou organizací Olo</w:t>
            </w:r>
            <w:r w:rsidR="00F73EFC" w:rsidRPr="00807642">
              <w:t>mouckého kraje v celkové výši 5 </w:t>
            </w:r>
            <w:r w:rsidRPr="00807642">
              <w:t>708 Kč, dle bodu H důvodové zprávy</w:t>
            </w:r>
          </w:p>
        </w:tc>
      </w:tr>
      <w:tr w:rsidR="00807642" w:rsidRPr="00807642" w:rsidTr="00BA55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55C5" w:rsidRPr="00807642" w:rsidRDefault="00BA55C5" w:rsidP="008D144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dohodou o rozdělení dědictví po zesnulém Aloisi Pořízkovi do vlastnictví Domova "Na Zámku" a Dětského domova a Školní jídelny, Plumlov, Balkán 333, příspěvkových organizací Olomouckého kraje, dle bodu </w:t>
            </w:r>
            <w:r w:rsidR="008D1441" w:rsidRPr="00807642">
              <w:t>I</w:t>
            </w:r>
            <w:r w:rsidRPr="00807642">
              <w:t xml:space="preserve"> důvodové zprávy</w:t>
            </w:r>
          </w:p>
        </w:tc>
      </w:tr>
      <w:tr w:rsidR="00807642" w:rsidRPr="00807642" w:rsidTr="00BA55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BA55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BA55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BA55C5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9.1.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9055B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D9055B" w:rsidP="00E65F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E65F12" w:rsidRPr="00807642">
              <w:rPr>
                <w:szCs w:val="24"/>
              </w:rPr>
              <w:t>6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D9055B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Aktualizace plánu oprav a investic příspěvkových organizací</w:t>
            </w:r>
          </w:p>
        </w:tc>
      </w:tr>
      <w:tr w:rsidR="00807642" w:rsidRPr="00807642" w:rsidTr="00D9055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D9055B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9055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D9055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D9055B" w:rsidP="00D9055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9055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55B" w:rsidRPr="00807642" w:rsidRDefault="00D9055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55B" w:rsidRPr="00807642" w:rsidRDefault="00D9055B" w:rsidP="00D9055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807642" w:rsidRPr="00807642" w:rsidTr="00D9055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55B" w:rsidRPr="00807642" w:rsidRDefault="00D9055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55B" w:rsidRPr="00807642" w:rsidRDefault="00D9055B" w:rsidP="00D9055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příspěvkové organizace o schválení aktualizace plánu oprav a investic dle bodu 2 usnesení</w:t>
            </w:r>
          </w:p>
        </w:tc>
      </w:tr>
      <w:tr w:rsidR="00807642" w:rsidRPr="00807642" w:rsidTr="00D9055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55B" w:rsidRPr="00807642" w:rsidRDefault="00D9055B" w:rsidP="00D9055B">
            <w:r w:rsidRPr="00807642">
              <w:t>O: vedoucí odboru podpory řízení příspěvkových organizací</w:t>
            </w:r>
          </w:p>
          <w:p w:rsidR="00D9055B" w:rsidRPr="00807642" w:rsidRDefault="00D9055B" w:rsidP="00D9055B">
            <w:r w:rsidRPr="00807642">
              <w:t>T: 26. 11. 2015</w:t>
            </w:r>
          </w:p>
        </w:tc>
      </w:tr>
      <w:tr w:rsidR="00807642" w:rsidRPr="00807642" w:rsidTr="00D9055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9055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D9055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D9055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D9055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9.2.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4C7E8D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4C7E8D" w:rsidP="00E65F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UR/81/3</w:t>
            </w:r>
            <w:r w:rsidR="00E65F12" w:rsidRPr="00807642">
              <w:rPr>
                <w:szCs w:val="24"/>
              </w:rPr>
              <w:t>7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4C7E8D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Financování příspěvkových organizací</w:t>
            </w:r>
          </w:p>
        </w:tc>
      </w:tr>
      <w:tr w:rsidR="00807642" w:rsidRPr="00807642" w:rsidTr="004C7E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4C7E8D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4C7E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4C7E8D" w:rsidP="004C7E8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4C7E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4C7E8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realizaci investičních a neinvestičních akcí na rok 2015 dle bodu A) důvodové zprávy</w:t>
            </w:r>
          </w:p>
        </w:tc>
      </w:tr>
      <w:tr w:rsidR="00807642" w:rsidRPr="00807642" w:rsidTr="004C7E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4C7E8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navýšení finančních prostředků pro Střední školu zemědělskou a zahradnickou Olomouc, U Hradiska 4 dle bodu B) důvodové zprávy</w:t>
            </w:r>
          </w:p>
        </w:tc>
      </w:tr>
      <w:tr w:rsidR="00807642" w:rsidRPr="00807642" w:rsidTr="004C7E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4C7E8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finanční krytí navýšení rozpočtu dle bodu 3 usnesení</w:t>
            </w:r>
          </w:p>
        </w:tc>
      </w:tr>
      <w:tr w:rsidR="00807642" w:rsidRPr="00807642" w:rsidTr="004C7E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4C7E8D">
            <w:r w:rsidRPr="00807642">
              <w:t>O: vedoucí odboru ekonomického</w:t>
            </w:r>
          </w:p>
          <w:p w:rsidR="004C7E8D" w:rsidRPr="00807642" w:rsidRDefault="004C7E8D" w:rsidP="004C7E8D">
            <w:r w:rsidRPr="00807642">
              <w:t>T: 26. 11. 2015</w:t>
            </w:r>
          </w:p>
        </w:tc>
      </w:tr>
      <w:tr w:rsidR="00807642" w:rsidRPr="00807642" w:rsidTr="004C7E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F73EFC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odvod</w:t>
            </w:r>
            <w:r w:rsidRPr="00807642">
              <w:t xml:space="preserve"> finančních prostředků příspěvkové organizace Olomouckého kraje, Střední škole zemědělské, Přerov, Osmek 47, IČ:</w:t>
            </w:r>
            <w:r w:rsidR="00F73EFC" w:rsidRPr="00807642">
              <w:t> </w:t>
            </w:r>
            <w:r w:rsidRPr="00807642">
              <w:t>63701171 ve výši 77</w:t>
            </w:r>
            <w:r w:rsidR="00F73EFC" w:rsidRPr="00807642">
              <w:t> </w:t>
            </w:r>
            <w:r w:rsidRPr="00807642">
              <w:t>600</w:t>
            </w:r>
            <w:r w:rsidR="00F73EFC" w:rsidRPr="00807642">
              <w:t> </w:t>
            </w:r>
            <w:r w:rsidRPr="00807642">
              <w:t>Kč dle bodu C) důvodové zprávy</w:t>
            </w:r>
          </w:p>
        </w:tc>
      </w:tr>
      <w:tr w:rsidR="00807642" w:rsidRPr="00807642" w:rsidTr="004C7E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4C7E8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o přijatém usnesení dle bodu 2, 3, 5 usnesení ředitele dotčených škol</w:t>
            </w:r>
          </w:p>
        </w:tc>
      </w:tr>
      <w:tr w:rsidR="00807642" w:rsidRPr="00807642" w:rsidTr="004C7E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E8D" w:rsidRPr="00807642" w:rsidRDefault="004C7E8D" w:rsidP="004C7E8D">
            <w:r w:rsidRPr="00807642">
              <w:t>O: vedoucí odboru podpory řízení příspěvkových organizací</w:t>
            </w:r>
          </w:p>
          <w:p w:rsidR="004C7E8D" w:rsidRPr="00807642" w:rsidRDefault="004C7E8D" w:rsidP="004C7E8D">
            <w:r w:rsidRPr="00807642">
              <w:t>T: 26. 11. 2015</w:t>
            </w:r>
          </w:p>
        </w:tc>
      </w:tr>
      <w:tr w:rsidR="00807642" w:rsidRPr="00807642" w:rsidTr="004C7E8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4C7E8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D43CE" w:rsidRPr="00807642" w:rsidTr="004C7E8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4C7E8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9.3.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B044C2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B044C2" w:rsidP="00E65F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E65F12" w:rsidRPr="00807642">
              <w:rPr>
                <w:szCs w:val="24"/>
              </w:rPr>
              <w:t>38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B044C2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Talent Olomouckého kraje 2015</w:t>
            </w:r>
          </w:p>
        </w:tc>
      </w:tr>
      <w:tr w:rsidR="00807642" w:rsidRPr="00807642" w:rsidTr="00B044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B044C2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B044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B044C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B044C2" w:rsidP="00B044C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B044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4C2" w:rsidRPr="00807642" w:rsidRDefault="00B044C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4C2" w:rsidRPr="00807642" w:rsidRDefault="00B044C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způsob poskytnutí ocenění žákům (studentům) a školám v</w:t>
            </w:r>
            <w:r w:rsidR="00EF6862" w:rsidRPr="00807642">
              <w:t> </w:t>
            </w:r>
            <w:r w:rsidRPr="00807642">
              <w:t>rámci vyhodnocení ocenění Talent Olomouckého kraje 2015 dle důvodové zprávy</w:t>
            </w:r>
          </w:p>
        </w:tc>
      </w:tr>
      <w:tr w:rsidR="00807642" w:rsidRPr="00807642" w:rsidTr="00B044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4C2" w:rsidRPr="00807642" w:rsidRDefault="00B044C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4C2" w:rsidRPr="00807642" w:rsidRDefault="00B044C2" w:rsidP="00F33B2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poskytnutí ocenění Talent Olomouckého kraje 2015 dle důvodové zprávy</w:t>
            </w:r>
          </w:p>
        </w:tc>
      </w:tr>
      <w:tr w:rsidR="00807642" w:rsidRPr="00807642" w:rsidTr="00B044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4C2" w:rsidRPr="00807642" w:rsidRDefault="00B044C2" w:rsidP="00B044C2">
            <w:r w:rsidRPr="00807642">
              <w:t>O: vedoucí odboru školství, mládeže a tělovýchovy</w:t>
            </w:r>
          </w:p>
          <w:p w:rsidR="00B044C2" w:rsidRPr="00807642" w:rsidRDefault="00B044C2" w:rsidP="00B044C2">
            <w:r w:rsidRPr="00807642">
              <w:t>T: 26. 11. 2015</w:t>
            </w:r>
          </w:p>
        </w:tc>
      </w:tr>
      <w:tr w:rsidR="00807642" w:rsidRPr="00807642" w:rsidTr="00B044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B044C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B044C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Zdeněk Švec, náměstek hejtmana</w:t>
            </w:r>
          </w:p>
        </w:tc>
      </w:tr>
      <w:tr w:rsidR="008D43CE" w:rsidRPr="00807642" w:rsidTr="00B044C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B044C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1052D">
        <w:tc>
          <w:tcPr>
            <w:tcW w:w="961" w:type="pct"/>
            <w:gridSpan w:val="2"/>
            <w:tcBorders>
              <w:bottom w:val="nil"/>
            </w:tcBorders>
          </w:tcPr>
          <w:p w:rsidR="00D1052D" w:rsidRPr="00807642" w:rsidRDefault="00D1052D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26075B" w:rsidRPr="00807642">
              <w:rPr>
                <w:szCs w:val="24"/>
              </w:rPr>
              <w:t>39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1052D" w:rsidRPr="00807642" w:rsidRDefault="00D1052D" w:rsidP="00EF686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Program na podporu volnočasových a tělovýchovných aktivit v</w:t>
            </w:r>
            <w:r w:rsidR="00EF6862" w:rsidRPr="00807642">
              <w:rPr>
                <w:szCs w:val="24"/>
              </w:rPr>
              <w:t> </w:t>
            </w:r>
            <w:r w:rsidRPr="00807642">
              <w:rPr>
                <w:szCs w:val="24"/>
              </w:rPr>
              <w:t>Olomouckém kraji v roce 2016 – vyhlášení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1052D" w:rsidRPr="00807642" w:rsidRDefault="00D1052D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D1052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91244B" w:rsidRPr="00807642">
              <w:t xml:space="preserve">upravenou </w:t>
            </w:r>
            <w:r w:rsidRPr="00807642">
              <w:t>důvodovou zprávu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91244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pravidly dotačního programu Olomouckého kraje Program na</w:t>
            </w:r>
            <w:r w:rsidR="00EF6862" w:rsidRPr="00807642">
              <w:t> </w:t>
            </w:r>
            <w:r w:rsidRPr="00807642">
              <w:t xml:space="preserve">podporu volnočasových a tělovýchovných aktivit v Olomouckém kraji v roce 2016 dle důvodové zprávy a </w:t>
            </w:r>
            <w:r w:rsidR="00A37421" w:rsidRPr="00807642">
              <w:t xml:space="preserve">příloh </w:t>
            </w:r>
            <w:r w:rsidR="005D0699" w:rsidRPr="00807642">
              <w:t>1</w:t>
            </w:r>
            <w:r w:rsidRPr="00807642">
              <w:t xml:space="preserve"> – 7 důvodové zprávy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pravidla Programu na podporu volnočasových a</w:t>
            </w:r>
            <w:r w:rsidR="00EF6862" w:rsidRPr="00807642">
              <w:t> </w:t>
            </w:r>
            <w:r w:rsidRPr="00807642">
              <w:t>tělovýchovných aktivit v Olomouckém kraji v roce 2016 dle bodu 2 usnesení ke schválení Zastupitelstvu Olomouckého kraje</w:t>
            </w:r>
          </w:p>
        </w:tc>
      </w:tr>
      <w:tr w:rsidR="00807642" w:rsidRPr="00807642" w:rsidTr="00D10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D1052D">
            <w:r w:rsidRPr="00807642">
              <w:t>O: Mgr. Radovan Rašťák, náměstek hejtmana</w:t>
            </w:r>
          </w:p>
          <w:p w:rsidR="00D1052D" w:rsidRPr="00807642" w:rsidRDefault="00D1052D" w:rsidP="00D1052D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07642">
              <w:t>T: ZOK 18. 12. 2015</w:t>
            </w:r>
          </w:p>
        </w:tc>
      </w:tr>
      <w:tr w:rsidR="00807642" w:rsidRPr="00807642" w:rsidTr="00D10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052D" w:rsidRPr="00807642" w:rsidRDefault="00D1052D" w:rsidP="00EF686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Olomouckého kraje Programu na</w:t>
            </w:r>
            <w:r w:rsidR="00EF6862" w:rsidRPr="00807642">
              <w:t> </w:t>
            </w:r>
            <w:r w:rsidRPr="00807642">
              <w:t>podporu volnočasových a tělovýchovných aktivit v Olomouckém kraji v roce 2016 dle důvodové zprávy a příloh 1 – 7 důvodové zprávy</w:t>
            </w:r>
          </w:p>
        </w:tc>
      </w:tr>
      <w:tr w:rsidR="00807642" w:rsidRPr="00807642" w:rsidTr="00D10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10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20335" w:rsidRPr="00807642" w:rsidTr="00D10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1052D" w:rsidRPr="00807642" w:rsidRDefault="00D1052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10.5.</w:t>
            </w:r>
          </w:p>
        </w:tc>
      </w:tr>
    </w:tbl>
    <w:p w:rsidR="00D1052D" w:rsidRPr="00807642" w:rsidRDefault="00D1052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1C7CC7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1C7CC7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0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1C7CC7" w:rsidP="00DC3D9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Smlouva o poskytnutí příspěvku na zajištění účasti na Hrách VII. zimní olympiády dětí a mládeže 2016 </w:t>
            </w:r>
          </w:p>
        </w:tc>
      </w:tr>
      <w:tr w:rsidR="00807642" w:rsidRPr="00807642" w:rsidTr="001C7C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1C7CC7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1C7C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1C7CC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1C7CC7" w:rsidP="001C7CC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1C7C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1C7CC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1C7CC7" w:rsidP="001C7CC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uzavření</w:t>
            </w:r>
            <w:r w:rsidR="00977A9E">
              <w:t>m</w:t>
            </w:r>
            <w:r w:rsidRPr="00807642">
              <w:t xml:space="preserve"> smlouvy o poskytnutí příspěvku na zajištění účasti výpravy Olomouckého kraje na Hrách VII. zimní olympiády dětí a mládeže 2016 mezi Olomouckým krajem a Ústeckým krajem, IČ: 70892156</w:t>
            </w:r>
            <w:r w:rsidR="00002F5A" w:rsidRPr="00807642">
              <w:t>,</w:t>
            </w:r>
            <w:r w:rsidRPr="00807642">
              <w:t xml:space="preserve"> dle důvodové zprávy a dle Přílohy č. 1 důvodové zprávy</w:t>
            </w:r>
          </w:p>
        </w:tc>
      </w:tr>
      <w:tr w:rsidR="00807642" w:rsidRPr="00807642" w:rsidTr="001C7C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1C7CC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1C7CC7" w:rsidP="001C7CC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smlouvu o zajištění účasti sportovní výpravy Olomouckého kraje na Hrách VII. zimní olympiády dětí a mládeže 2016 dle bodu 2 usnesení ke schválení Zastupitelstvu Olomouckého kraje</w:t>
            </w:r>
          </w:p>
        </w:tc>
      </w:tr>
      <w:tr w:rsidR="00807642" w:rsidRPr="00807642" w:rsidTr="001C7C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1C7CC7" w:rsidP="001C7CC7">
            <w:r w:rsidRPr="00807642">
              <w:t>O: Mgr. Radovan Rašťák, náměstek hejtmana</w:t>
            </w:r>
          </w:p>
          <w:p w:rsidR="001C7CC7" w:rsidRPr="00807642" w:rsidRDefault="001C7CC7" w:rsidP="001C7CC7">
            <w:r w:rsidRPr="00807642">
              <w:t>T: ZOK 18. 12. 2015</w:t>
            </w:r>
          </w:p>
        </w:tc>
      </w:tr>
      <w:tr w:rsidR="00807642" w:rsidRPr="00807642" w:rsidTr="001C7C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1C7CC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CC7" w:rsidRPr="00807642" w:rsidRDefault="00D21265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</w:t>
            </w:r>
            <w:r w:rsidR="001C7CC7" w:rsidRPr="00807642">
              <w:rPr>
                <w:b/>
                <w:spacing w:val="70"/>
              </w:rPr>
              <w:t>oporučuje</w:t>
            </w:r>
            <w:r w:rsidRPr="00807642">
              <w:rPr>
                <w:b/>
                <w:spacing w:val="70"/>
              </w:rPr>
              <w:t xml:space="preserve"> Zastupitelstvu Olomouckého kraje</w:t>
            </w:r>
            <w:r w:rsidR="001C7CC7" w:rsidRPr="00807642">
              <w:t xml:space="preserve"> schválit uzavření smlouvy o poskytnutí příspěvku na zajištění účasti výpravy kraje na Hrách VII. zimní olympiády dětí a mládeže 2016 formou smlouvy o</w:t>
            </w:r>
            <w:r w:rsidR="00EF6862" w:rsidRPr="00807642">
              <w:t> </w:t>
            </w:r>
            <w:r w:rsidR="001C7CC7" w:rsidRPr="00807642">
              <w:t>poskytnutí příspěvku dle důvodové zprávy a dle Přílohy</w:t>
            </w:r>
            <w:r w:rsidR="00416630" w:rsidRPr="00807642">
              <w:t> </w:t>
            </w:r>
            <w:r w:rsidR="001C7CC7" w:rsidRPr="00807642">
              <w:t>č. 1 důvodové zprávy</w:t>
            </w:r>
          </w:p>
        </w:tc>
      </w:tr>
      <w:tr w:rsidR="00807642" w:rsidRPr="00807642" w:rsidTr="001C7C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1C7C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1C7CC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1C7C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1C7CC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10.6.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562BF2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562BF2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1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562BF2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Veřejnoprávní smlouvy o poskytnutí dotace mezi Olomouckým krajem a Sportovním klubem Univerzity Palackého v Olomouci</w:t>
            </w:r>
          </w:p>
        </w:tc>
      </w:tr>
      <w:tr w:rsidR="00807642" w:rsidRPr="00807642" w:rsidTr="00562B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562BF2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562B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562BF2" w:rsidP="00562BF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820335" w:rsidRPr="00807642">
              <w:t xml:space="preserve">upravenou </w:t>
            </w:r>
            <w:r w:rsidRPr="00807642">
              <w:t>důvodovou zprávu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poskytnutím dotace Sportovnímu klubu Univerzity Palackého v</w:t>
            </w:r>
            <w:r w:rsidR="00EF6862" w:rsidRPr="00807642">
              <w:t> </w:t>
            </w:r>
            <w:r w:rsidRPr="00807642">
              <w:t>Olomouci, oddílu kanoistiky, IČ: 00562335, se sídlem U sportovní haly 38/2, Lazce, 779 00, Olomouc ve výši 250 000 Kč dle důvodové zprávy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</w:t>
            </w:r>
            <w:r w:rsidR="00DB3552" w:rsidRPr="00807642">
              <w:rPr>
                <w:b/>
                <w:spacing w:val="70"/>
              </w:rPr>
              <w:t>ouhlasí</w:t>
            </w:r>
            <w:r w:rsidRPr="00807642">
              <w:t xml:space="preserve"> </w:t>
            </w:r>
            <w:r w:rsidR="00DB3552" w:rsidRPr="00807642">
              <w:t xml:space="preserve">s </w:t>
            </w:r>
            <w:r w:rsidRPr="00807642">
              <w:t>poskytnutí</w:t>
            </w:r>
            <w:r w:rsidR="00DB3552" w:rsidRPr="00807642">
              <w:t>m</w:t>
            </w:r>
            <w:r w:rsidRPr="00807642">
              <w:t xml:space="preserve"> dotace Sportovnímu klubu Univerzity Palackého v</w:t>
            </w:r>
            <w:r w:rsidR="00DB3552" w:rsidRPr="00807642">
              <w:t> </w:t>
            </w:r>
            <w:r w:rsidRPr="00807642">
              <w:t>Olomouci, oddílu synchronizovaného plavání, IČ: 00562335, se sídlem U</w:t>
            </w:r>
            <w:r w:rsidR="00EF6862" w:rsidRPr="00807642">
              <w:t> </w:t>
            </w:r>
            <w:r w:rsidRPr="00807642">
              <w:t>sportovní haly 38/2, 779 00, Olomouc ve výši 30 000 Kč dle důvodové zprávy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uzavřením veřejnoprávní smlouvy</w:t>
            </w:r>
            <w:r w:rsidR="00B8130D" w:rsidRPr="00807642">
              <w:t xml:space="preserve"> o poskytnutí dotace s</w:t>
            </w:r>
            <w:r w:rsidR="00EF6862" w:rsidRPr="00807642">
              <w:t> </w:t>
            </w:r>
            <w:r w:rsidR="00B8130D" w:rsidRPr="00807642">
              <w:t>příjemci</w:t>
            </w:r>
            <w:r w:rsidRPr="00807642">
              <w:t xml:space="preserve"> dle bodu 2 </w:t>
            </w:r>
            <w:r w:rsidR="00B8130D" w:rsidRPr="00807642">
              <w:t xml:space="preserve">a 3 </w:t>
            </w:r>
            <w:r w:rsidRPr="00807642">
              <w:t xml:space="preserve">usnesení a dle Přílohy č. 2 </w:t>
            </w:r>
            <w:r w:rsidR="00B8130D" w:rsidRPr="00807642">
              <w:t xml:space="preserve">a Přílohy č. 4 </w:t>
            </w:r>
            <w:r w:rsidRPr="00807642">
              <w:t>důvodové zprávy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B8130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</w:t>
            </w:r>
            <w:r w:rsidR="00562BF2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561094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finanční krytí dotac</w:t>
            </w:r>
            <w:r w:rsidR="00124682" w:rsidRPr="00807642">
              <w:t>í</w:t>
            </w:r>
            <w:r w:rsidRPr="00807642">
              <w:t xml:space="preserve"> dle bodu 4 usnesení</w:t>
            </w:r>
            <w:r w:rsidR="00B8130D" w:rsidRPr="00807642">
              <w:t>,</w:t>
            </w:r>
            <w:r w:rsidRPr="00807642">
              <w:t xml:space="preserve"> za předpokladu schválení poskytnutí dotac</w:t>
            </w:r>
            <w:r w:rsidR="00561094" w:rsidRPr="00807642">
              <w:t>í</w:t>
            </w:r>
            <w:r w:rsidRPr="00807642">
              <w:t xml:space="preserve"> Zastupitelstvem Olomouckého kraje</w:t>
            </w:r>
          </w:p>
        </w:tc>
      </w:tr>
      <w:tr w:rsidR="00807642" w:rsidRPr="00807642" w:rsidTr="00562B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562BF2">
            <w:r w:rsidRPr="00807642">
              <w:t>O: vedoucí odboru ekonomického</w:t>
            </w:r>
          </w:p>
          <w:p w:rsidR="00562BF2" w:rsidRPr="00807642" w:rsidRDefault="00562BF2" w:rsidP="00562BF2">
            <w:r w:rsidRPr="00807642">
              <w:t>T: ihned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B8130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</w:t>
            </w:r>
            <w:r w:rsidR="00562BF2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B8130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ve věci poskytnutí dotac</w:t>
            </w:r>
            <w:r w:rsidR="00B8130D" w:rsidRPr="00807642">
              <w:t>í</w:t>
            </w:r>
            <w:r w:rsidRPr="00807642">
              <w:t xml:space="preserve"> ke schválení Zastupitelstvu Olomouckého kraje</w:t>
            </w:r>
          </w:p>
        </w:tc>
      </w:tr>
      <w:tr w:rsidR="00807642" w:rsidRPr="00807642" w:rsidTr="00562B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562BF2">
            <w:r w:rsidRPr="00807642">
              <w:t>O: Mgr. Radovan Rašťák, náměstek hejtmana</w:t>
            </w:r>
          </w:p>
          <w:p w:rsidR="00562BF2" w:rsidRPr="00807642" w:rsidRDefault="00562BF2" w:rsidP="00562BF2">
            <w:r w:rsidRPr="00807642">
              <w:t>T: ZOK 18. 12. 2015</w:t>
            </w:r>
          </w:p>
        </w:tc>
      </w:tr>
      <w:tr w:rsidR="00807642" w:rsidRPr="00807642" w:rsidTr="00562B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B8130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7</w:t>
            </w:r>
            <w:r w:rsidR="00562BF2" w:rsidRPr="00807642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BF2" w:rsidRPr="00807642" w:rsidRDefault="00562BF2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poskytnutí dotac</w:t>
            </w:r>
            <w:r w:rsidR="00B8130D" w:rsidRPr="00807642">
              <w:t>í a uzavření veřejnoprávních smluv o poskytnutí dotací</w:t>
            </w:r>
            <w:r w:rsidRPr="00807642">
              <w:t xml:space="preserve"> Sportovnímu klubu Univerzity Palackého v Olomouci, oddílu kanoistiky, IČ:</w:t>
            </w:r>
            <w:r w:rsidR="00B8130D" w:rsidRPr="00807642">
              <w:t> </w:t>
            </w:r>
            <w:r w:rsidRPr="00807642">
              <w:t>00562335, se sídlem U sportovní haly 38/2, Lazce, 779 00, Olomouc ve</w:t>
            </w:r>
            <w:r w:rsidR="00EF6862" w:rsidRPr="00807642">
              <w:t> </w:t>
            </w:r>
            <w:r w:rsidRPr="00807642">
              <w:t xml:space="preserve">výši 250 000 Kč </w:t>
            </w:r>
            <w:r w:rsidR="001336EA" w:rsidRPr="00807642">
              <w:t xml:space="preserve">a Sportovnímu klubu Univerzity Palackého v Olomouci, oddílu synchronizovaného plavání, IČ: 00562335, se sídlem U sportovní haly 38/2, 779 00, Olomouc ve výši 30 000 Kč, </w:t>
            </w:r>
            <w:r w:rsidRPr="00807642">
              <w:t>a uložit Ing. Jiřímu Rozbořilovi, hejtmanovi, podepsat smlouv</w:t>
            </w:r>
            <w:r w:rsidR="001336EA" w:rsidRPr="00807642">
              <w:t>y</w:t>
            </w:r>
          </w:p>
        </w:tc>
      </w:tr>
      <w:tr w:rsidR="00807642" w:rsidRPr="00807642" w:rsidTr="00562BF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562BF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562B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562BF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562BF2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10.7.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491684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491684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2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491684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Kritéria přijetí k předškolnímu vzdělávání ve firemní mateřské škole</w:t>
            </w:r>
          </w:p>
        </w:tc>
      </w:tr>
      <w:tr w:rsidR="00807642" w:rsidRPr="00807642" w:rsidTr="004916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491684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4916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491684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491684" w:rsidP="00491684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4916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1684" w:rsidRPr="00807642" w:rsidRDefault="00491684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1684" w:rsidRPr="00807642" w:rsidRDefault="00491684" w:rsidP="00491684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stanovuje</w:t>
            </w:r>
            <w:r w:rsidRPr="00807642">
              <w:t xml:space="preserve"> kritéria přijetí dětí k předškolnímu vzdělávání ve firemní </w:t>
            </w:r>
            <w:r w:rsidRPr="00807642">
              <w:lastRenderedPageBreak/>
              <w:t>mateřské škole dle Přílohy č. 1 důvodové zprávy</w:t>
            </w:r>
          </w:p>
        </w:tc>
      </w:tr>
      <w:tr w:rsidR="00807642" w:rsidRPr="00807642" w:rsidTr="004916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1684" w:rsidRPr="00807642" w:rsidRDefault="00491684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1684" w:rsidRPr="00807642" w:rsidRDefault="00491684" w:rsidP="00491684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ředitelku Základní školy a Mateřské školy logopedické Olomouc o stanovení kritérií dle bodu 2 usnesení</w:t>
            </w:r>
          </w:p>
        </w:tc>
      </w:tr>
      <w:tr w:rsidR="00807642" w:rsidRPr="00807642" w:rsidTr="004916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1684" w:rsidRPr="00807642" w:rsidRDefault="00491684" w:rsidP="00491684">
            <w:r w:rsidRPr="00807642">
              <w:t>O: vedoucí odboru školství, mládeže a tělovýchovy</w:t>
            </w:r>
          </w:p>
          <w:p w:rsidR="00491684" w:rsidRPr="00807642" w:rsidRDefault="00491684" w:rsidP="00491684">
            <w:r w:rsidRPr="00807642">
              <w:t>T: ihned</w:t>
            </w:r>
          </w:p>
        </w:tc>
      </w:tr>
      <w:tr w:rsidR="00807642" w:rsidRPr="00807642" w:rsidTr="004916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4916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491684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Lucie Štěpánková, ředitelka</w:t>
            </w:r>
          </w:p>
        </w:tc>
      </w:tr>
      <w:tr w:rsidR="008D43CE" w:rsidRPr="00807642" w:rsidTr="004916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491684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10.8.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3A2ED1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3A2ED1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3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3A2ED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Prostějov olympijský, z. s. – nominace zástupce Olomouckého kraje</w:t>
            </w:r>
          </w:p>
        </w:tc>
      </w:tr>
      <w:tr w:rsidR="00807642" w:rsidRPr="00807642" w:rsidTr="003A2E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3A2ED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3A2E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3A2E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3A2ED1" w:rsidP="003A2ED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</w:t>
            </w:r>
            <w:r w:rsidR="007251B5" w:rsidRPr="00807642">
              <w:t xml:space="preserve">upravenou </w:t>
            </w:r>
            <w:r w:rsidRPr="00807642">
              <w:t>důvodovou zprávu</w:t>
            </w:r>
          </w:p>
        </w:tc>
      </w:tr>
      <w:tr w:rsidR="00807642" w:rsidRPr="00807642" w:rsidTr="003A2E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F2131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</w:t>
            </w:r>
            <w:r w:rsidR="005308C1" w:rsidRPr="00807642">
              <w:t> </w:t>
            </w:r>
            <w:r w:rsidRPr="00807642">
              <w:t>nominací</w:t>
            </w:r>
            <w:r w:rsidR="005308C1" w:rsidRPr="00807642">
              <w:t xml:space="preserve"> </w:t>
            </w:r>
            <w:r w:rsidR="007251B5" w:rsidRPr="00807642">
              <w:t xml:space="preserve">Ing. Václava Šmída, </w:t>
            </w:r>
            <w:r w:rsidR="007251B5" w:rsidRPr="00807642">
              <w:rPr>
                <w:noProof/>
                <w:snapToGrid w:val="0"/>
              </w:rPr>
              <w:t>člena Zastupitelstva Olomouckého kraje</w:t>
            </w:r>
            <w:r w:rsidR="007251B5" w:rsidRPr="00807642">
              <w:t xml:space="preserve"> </w:t>
            </w:r>
            <w:r w:rsidRPr="00807642">
              <w:t>jako zástupce Olomouckého kraje, za člena kontrolního výboru spolku Prostějov olympijský, z. s.</w:t>
            </w:r>
            <w:r w:rsidR="00CA3C9E" w:rsidRPr="00807642">
              <w:t>,</w:t>
            </w:r>
            <w:r w:rsidRPr="00807642">
              <w:t xml:space="preserve"> dle důvodové zprávy</w:t>
            </w:r>
            <w:r w:rsidR="005308C1" w:rsidRPr="00807642">
              <w:t xml:space="preserve"> </w:t>
            </w:r>
          </w:p>
        </w:tc>
      </w:tr>
      <w:tr w:rsidR="00807642" w:rsidRPr="00807642" w:rsidTr="003A2E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3A2ED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návrh nominace dle bodu 2 usnesení k projednání Zastupitelstvu Olomouckého kraje</w:t>
            </w:r>
          </w:p>
        </w:tc>
      </w:tr>
      <w:tr w:rsidR="00807642" w:rsidRPr="00807642" w:rsidTr="003A2E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3A2ED1">
            <w:r w:rsidRPr="00807642">
              <w:t>O: Ing. Jiří Rozbořil, hejtman Olomouckého kraje</w:t>
            </w:r>
          </w:p>
          <w:p w:rsidR="003A2ED1" w:rsidRPr="00807642" w:rsidRDefault="003A2ED1" w:rsidP="003A2ED1">
            <w:r w:rsidRPr="00807642">
              <w:t>T: ZOK 18. 12. 2015</w:t>
            </w:r>
          </w:p>
        </w:tc>
      </w:tr>
      <w:tr w:rsidR="00807642" w:rsidRPr="00807642" w:rsidTr="003A2E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2ED1" w:rsidRPr="00807642" w:rsidRDefault="003A2ED1" w:rsidP="00F2131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nominovat</w:t>
            </w:r>
            <w:r w:rsidR="00F21310" w:rsidRPr="00807642">
              <w:t xml:space="preserve"> </w:t>
            </w:r>
            <w:r w:rsidR="007251B5" w:rsidRPr="00807642">
              <w:t xml:space="preserve">Ing. Václava Šmída, </w:t>
            </w:r>
            <w:r w:rsidR="007251B5" w:rsidRPr="00807642">
              <w:rPr>
                <w:noProof/>
                <w:snapToGrid w:val="0"/>
              </w:rPr>
              <w:t>člena Zastupitelstva Olomouckého kraje</w:t>
            </w:r>
            <w:r w:rsidRPr="00807642">
              <w:t>, jako zástupce Olomouckého kraje, za člena kontrolního výboru spolku Prostějov olympijský,</w:t>
            </w:r>
            <w:r w:rsidR="00F21310" w:rsidRPr="00807642">
              <w:t> </w:t>
            </w:r>
            <w:r w:rsidRPr="00807642">
              <w:t>z. s.</w:t>
            </w:r>
            <w:r w:rsidR="005308C1" w:rsidRPr="00807642">
              <w:t xml:space="preserve"> </w:t>
            </w:r>
          </w:p>
        </w:tc>
      </w:tr>
      <w:tr w:rsidR="00807642" w:rsidRPr="00807642" w:rsidTr="003A2E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3A2E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3A2E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Lucie Štěpánková, ředitelka</w:t>
            </w:r>
          </w:p>
        </w:tc>
      </w:tr>
      <w:tr w:rsidR="008D43CE" w:rsidRPr="00807642" w:rsidTr="003A2E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3A2E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10.9.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612017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612017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4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612017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Dotační program Olomouckého kraje Program památkové péče v Olomouckém kraji v roce 2016 </w:t>
            </w:r>
            <w:r w:rsidR="00416630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vyhlášení</w:t>
            </w:r>
          </w:p>
        </w:tc>
      </w:tr>
      <w:tr w:rsidR="00807642" w:rsidRPr="00807642" w:rsidTr="006120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612017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6120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61201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612017" w:rsidP="0061201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6120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61201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pravidly dotačního programu Olomouckého kraje Program památkové péče v Olomouckém kraji v roce 2016 dle důvodové zprávy</w:t>
            </w:r>
            <w:r w:rsidR="00ED6717" w:rsidRPr="00807642">
              <w:t>, upravené Přílohy č. 1 a příloh č. 2</w:t>
            </w:r>
            <w:r w:rsidRPr="00807642">
              <w:t xml:space="preserve"> </w:t>
            </w:r>
            <w:r w:rsidR="00416630" w:rsidRPr="00807642">
              <w:t>–</w:t>
            </w:r>
            <w:r w:rsidRPr="00807642">
              <w:t xml:space="preserve"> 5 důvodové zprávy</w:t>
            </w:r>
          </w:p>
        </w:tc>
      </w:tr>
      <w:tr w:rsidR="00807642" w:rsidRPr="00807642" w:rsidTr="006120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61201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pravidla dotačního programu Olomouckého kraje Program památkové péče v Olomouckém kraji v roce 2016 na zasedání Zastupitelstva Olomouckého kraje</w:t>
            </w:r>
          </w:p>
        </w:tc>
      </w:tr>
      <w:tr w:rsidR="00807642" w:rsidRPr="00807642" w:rsidTr="006120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612017">
            <w:r w:rsidRPr="00807642">
              <w:t>O: Mgr. Radovan Rašťák, náměstek hejtmana</w:t>
            </w:r>
          </w:p>
          <w:p w:rsidR="00612017" w:rsidRPr="00807642" w:rsidRDefault="00612017" w:rsidP="00612017">
            <w:r w:rsidRPr="00807642">
              <w:t>T: ZOK 18. 12. 2015</w:t>
            </w:r>
          </w:p>
        </w:tc>
      </w:tr>
      <w:tr w:rsidR="00807642" w:rsidRPr="00807642" w:rsidTr="006120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2017" w:rsidRPr="00807642" w:rsidRDefault="00612017" w:rsidP="00612017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Olomouckého kraje Program památkové péče v Olomouckém kraji v roce 2016 dle důvodové zprávy a příloh č. 1 </w:t>
            </w:r>
            <w:r w:rsidR="00416630" w:rsidRPr="00807642">
              <w:t>–</w:t>
            </w:r>
            <w:r w:rsidRPr="00807642">
              <w:t xml:space="preserve"> 5 důvodové zprávy</w:t>
            </w:r>
          </w:p>
        </w:tc>
      </w:tr>
      <w:tr w:rsidR="00807642" w:rsidRPr="00807642" w:rsidTr="006120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61201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61201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61201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612017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11.1.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531731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531731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5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53173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Dodatky zřizovacích listin příspěvkových organizací v oblasti kultury</w:t>
            </w:r>
          </w:p>
        </w:tc>
      </w:tr>
      <w:tr w:rsidR="00807642" w:rsidRPr="00807642" w:rsidTr="005317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53173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5317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53173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531731" w:rsidP="0053173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5317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002F5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se změnami zřizovacích listin příspěvkových organizací v oblasti kultury dle</w:t>
            </w:r>
            <w:r w:rsidR="00416630" w:rsidRPr="00807642">
              <w:t xml:space="preserve"> důvodové zprávy a p</w:t>
            </w:r>
            <w:r w:rsidR="00002F5A" w:rsidRPr="00807642">
              <w:t xml:space="preserve">říloh č. 1 – </w:t>
            </w:r>
            <w:r w:rsidRPr="00807642">
              <w:t>3 důvodové zprávy</w:t>
            </w:r>
          </w:p>
        </w:tc>
      </w:tr>
      <w:tr w:rsidR="00807642" w:rsidRPr="00807642" w:rsidTr="005317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53173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o změně zřizovacích listin příspěvkových organizací v oblasti kultury na zasedání Zastupitelstva Olomouckého kraje</w:t>
            </w:r>
          </w:p>
        </w:tc>
      </w:tr>
      <w:tr w:rsidR="00807642" w:rsidRPr="00807642" w:rsidTr="005317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531731">
            <w:r w:rsidRPr="00807642">
              <w:t>O: Mgr. Radovan Rašťák, náměstek hejtmana</w:t>
            </w:r>
          </w:p>
          <w:p w:rsidR="00531731" w:rsidRPr="00807642" w:rsidRDefault="00531731" w:rsidP="00531731">
            <w:r w:rsidRPr="00807642">
              <w:t>T: ZOK 18. 12. 2015</w:t>
            </w:r>
          </w:p>
        </w:tc>
      </w:tr>
      <w:tr w:rsidR="00807642" w:rsidRPr="00807642" w:rsidTr="005317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1731" w:rsidRPr="00807642" w:rsidRDefault="00531731" w:rsidP="0053173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změny zřizovacích listin příspěvkových organizací v oblasti kultury dle </w:t>
            </w:r>
            <w:r w:rsidR="00416630" w:rsidRPr="00807642">
              <w:t>důvodové zprávy a p</w:t>
            </w:r>
            <w:r w:rsidRPr="00807642">
              <w:t xml:space="preserve">říloh č. 1 </w:t>
            </w:r>
            <w:r w:rsidR="00002F5A" w:rsidRPr="00807642">
              <w:t>–</w:t>
            </w:r>
            <w:r w:rsidRPr="00807642">
              <w:t xml:space="preserve"> 3 důvodové zprávy</w:t>
            </w:r>
          </w:p>
        </w:tc>
      </w:tr>
      <w:tr w:rsidR="00807642" w:rsidRPr="00807642" w:rsidTr="0053173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53173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53173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53173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53173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11.3.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F56C70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F56C70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UR/81/4</w:t>
            </w:r>
            <w:r w:rsidR="0026075B" w:rsidRPr="00807642">
              <w:rPr>
                <w:szCs w:val="24"/>
              </w:rPr>
              <w:t>6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F56C70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Dodatek č. 1 k veřejnoprávní smlouvě o poskytnutí dotace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DUHA klub Dlažka</w:t>
            </w:r>
          </w:p>
        </w:tc>
      </w:tr>
      <w:tr w:rsidR="00807642" w:rsidRPr="00807642" w:rsidTr="00F56C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F56C70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F56C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F56C7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F56C70" w:rsidP="00F56C7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F56C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6C70" w:rsidRPr="00807642" w:rsidRDefault="00F56C7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6C70" w:rsidRPr="00807642" w:rsidRDefault="00F56C70" w:rsidP="00F56C7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 1 k veřejnoprávní smlouvě o poskytnutí dotace mezi Olomouckým krajem a DUHA klub Dlažka, Palackého 77/1, Přerov I-Město, 750 02 Přerov</w:t>
            </w:r>
            <w:r w:rsidR="00002F5A" w:rsidRPr="00807642">
              <w:t>,</w:t>
            </w:r>
            <w:r w:rsidRPr="00807642">
              <w:t xml:space="preserve"> IČ: 67338810, ve znění dodatku k veřejnoprávní smlouvě uvedeném v Příloze č. 1 důvodové zprávy</w:t>
            </w:r>
          </w:p>
        </w:tc>
      </w:tr>
      <w:tr w:rsidR="00807642" w:rsidRPr="00807642" w:rsidTr="00F56C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6C70" w:rsidRPr="00807642" w:rsidRDefault="00F56C7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6C70" w:rsidRPr="00807642" w:rsidRDefault="00F56C70" w:rsidP="00F56C70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ke smlouvě o poskytnutí dotace dle bodu 2 usnesení</w:t>
            </w:r>
          </w:p>
        </w:tc>
      </w:tr>
      <w:tr w:rsidR="00807642" w:rsidRPr="00807642" w:rsidTr="00F56C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6C70" w:rsidRPr="00807642" w:rsidRDefault="00F56C70" w:rsidP="00F56C70">
            <w:r w:rsidRPr="00807642">
              <w:t>O: Mgr. Radovan Rašťák, náměstek hejtmana</w:t>
            </w:r>
          </w:p>
        </w:tc>
      </w:tr>
      <w:tr w:rsidR="00807642" w:rsidRPr="00807642" w:rsidTr="00F56C7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F56C7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F56C7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F56C7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F56C70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11.4.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A35DF6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A35DF6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lastRenderedPageBreak/>
              <w:t>UR/81/</w:t>
            </w:r>
            <w:r w:rsidR="0026075B" w:rsidRPr="00807642">
              <w:rPr>
                <w:szCs w:val="24"/>
              </w:rPr>
              <w:t>47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A35DF6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Dodatek č. 1 k veřejnoprávní smlouvě o poskytnutí dotace </w:t>
            </w:r>
            <w:r w:rsidR="004F43BA" w:rsidRPr="00807642">
              <w:rPr>
                <w:szCs w:val="24"/>
              </w:rPr>
              <w:t>–</w:t>
            </w:r>
            <w:r w:rsidRPr="00807642">
              <w:rPr>
                <w:szCs w:val="24"/>
              </w:rPr>
              <w:t xml:space="preserve"> Vlastenecké sdružení antifašistů</w:t>
            </w:r>
          </w:p>
        </w:tc>
      </w:tr>
      <w:tr w:rsidR="00807642" w:rsidRPr="00807642" w:rsidTr="00A35D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A35DF6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A35D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A35D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A35DF6" w:rsidP="00A35D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A35D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A35D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uzavřením Dodatku č. 1 k veřejnoprávní smlouvě o poskytnutí dotace mezi Olomouckým krajem a Vlasteneckým sdružením antifašistů, 160 00 Praha, IČ: 67798144, ve znění dodatku k veřejnoprávní smlouvě uvedeném v Příloze č. 1 důvodové zprávy</w:t>
            </w:r>
          </w:p>
        </w:tc>
      </w:tr>
      <w:tr w:rsidR="00807642" w:rsidRPr="00807642" w:rsidTr="00A35D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A35DF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materiál na zasedání Zastupitelstva Olomouckého kraje</w:t>
            </w:r>
          </w:p>
        </w:tc>
      </w:tr>
      <w:tr w:rsidR="00807642" w:rsidRPr="00807642" w:rsidTr="00A35D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A35DF6">
            <w:r w:rsidRPr="00807642">
              <w:t>O: Mgr. Radovan Rašťák, náměstek hejtmana</w:t>
            </w:r>
          </w:p>
          <w:p w:rsidR="00A35DF6" w:rsidRPr="00807642" w:rsidRDefault="00A35DF6" w:rsidP="00A35DF6">
            <w:r w:rsidRPr="00807642">
              <w:t>T: ZOK 18. 12. 2015</w:t>
            </w:r>
          </w:p>
        </w:tc>
      </w:tr>
      <w:tr w:rsidR="00807642" w:rsidRPr="00807642" w:rsidTr="00A35D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DF6" w:rsidRPr="00807642" w:rsidRDefault="00A35DF6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uzavření Dodatku č. 1 k veřejnoprávní smlouvě o poskytnutí dotace mezi Olomouckým krajem a Vlasteneckým sdružením antifašistů, 160 00 Praha, IČ: 67798144, ve znění dodatku k veřejnoprávní smlouvě uvedeném v</w:t>
            </w:r>
            <w:r w:rsidR="00EF6862" w:rsidRPr="00807642">
              <w:t> </w:t>
            </w:r>
            <w:r w:rsidRPr="00807642">
              <w:t>Příloze č. 1 důvodové zprávy a uložit Mgr. Radovanu Rašťákovi, náměstkovi hejtmana, podepsat dodatek</w:t>
            </w:r>
          </w:p>
        </w:tc>
      </w:tr>
      <w:tr w:rsidR="00807642" w:rsidRPr="00807642" w:rsidTr="00A35DF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A35DF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A35D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A35DF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A35DF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11.5.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D2060E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D2060E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26075B" w:rsidRPr="00807642">
              <w:rPr>
                <w:szCs w:val="24"/>
              </w:rPr>
              <w:t>48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D2060E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Personální záležitosti příspěvkových organizací v oblasti kultury</w:t>
            </w:r>
          </w:p>
        </w:tc>
      </w:tr>
      <w:tr w:rsidR="00807642" w:rsidRPr="00807642" w:rsidTr="00D206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D2060E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D206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D2060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D2060E" w:rsidP="00D2060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D206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60E" w:rsidRPr="00807642" w:rsidRDefault="00D2060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60E" w:rsidRPr="00807642" w:rsidRDefault="00D2060E" w:rsidP="00DC3D9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změnu výše příplatků za vedení ředitelů příspěvkových organizací Olomouckého kraje v oblasti kultury s účinností od 1. 11. 2015 dle důvodové zprávy</w:t>
            </w:r>
          </w:p>
        </w:tc>
      </w:tr>
      <w:tr w:rsidR="00807642" w:rsidRPr="00807642" w:rsidTr="00D206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60E" w:rsidRPr="00807642" w:rsidRDefault="00D2060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60E" w:rsidRPr="00807642" w:rsidRDefault="00D2060E" w:rsidP="00D2060E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administrativně změnu výše příplatků za vedení a informovat ředitele příspěvkových organizací dle bodu 2 usnesení</w:t>
            </w:r>
          </w:p>
        </w:tc>
      </w:tr>
      <w:tr w:rsidR="00807642" w:rsidRPr="00807642" w:rsidTr="00D206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60E" w:rsidRPr="00807642" w:rsidRDefault="00D2060E" w:rsidP="00D2060E">
            <w:r w:rsidRPr="00807642">
              <w:t>O: vedoucí odboru kultury a památkové péče</w:t>
            </w:r>
          </w:p>
          <w:p w:rsidR="00D2060E" w:rsidRPr="00807642" w:rsidRDefault="00D2060E" w:rsidP="00D2060E">
            <w:r w:rsidRPr="00807642">
              <w:t>T: 26. 11. 2015</w:t>
            </w:r>
          </w:p>
        </w:tc>
      </w:tr>
      <w:tr w:rsidR="00807642" w:rsidRPr="00807642" w:rsidTr="00D206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D206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D2060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Radovan Rašťák, náměstek hejtmana</w:t>
            </w:r>
          </w:p>
        </w:tc>
      </w:tr>
      <w:tr w:rsidR="008D43CE" w:rsidRPr="00807642" w:rsidTr="00D206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D2060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11.6.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852806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852806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</w:t>
            </w:r>
            <w:r w:rsidR="0026075B" w:rsidRPr="00807642">
              <w:rPr>
                <w:szCs w:val="24"/>
              </w:rPr>
              <w:t>49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852806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Dodatky zřizovacích listin příspěvkových organizací v sociální oblasti</w:t>
            </w:r>
          </w:p>
        </w:tc>
      </w:tr>
      <w:tr w:rsidR="00807642" w:rsidRPr="00807642" w:rsidTr="00852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852806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852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85280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852806" w:rsidP="0085280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852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85280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se zněním dodatků ke zřizovacím listinám příspěvkových organizací v sociální oblasti dl</w:t>
            </w:r>
            <w:r w:rsidR="00002F5A" w:rsidRPr="00807642">
              <w:t>e důvodové zprávy a p</w:t>
            </w:r>
            <w:r w:rsidR="0014137D" w:rsidRPr="00807642">
              <w:t>říloh</w:t>
            </w:r>
            <w:r w:rsidR="00002F5A" w:rsidRPr="00807642">
              <w:t xml:space="preserve"> č. </w:t>
            </w:r>
            <w:r w:rsidRPr="00807642">
              <w:t xml:space="preserve">1 </w:t>
            </w:r>
            <w:r w:rsidR="00002F5A" w:rsidRPr="00807642">
              <w:t>–</w:t>
            </w:r>
            <w:r w:rsidRPr="00807642">
              <w:t xml:space="preserve"> 12 důvodové zprávy</w:t>
            </w:r>
          </w:p>
        </w:tc>
      </w:tr>
      <w:tr w:rsidR="00807642" w:rsidRPr="00807642" w:rsidTr="00852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dodatky ke zřizovacím listinám příspěvkových organizací v</w:t>
            </w:r>
            <w:r w:rsidR="00EF6862" w:rsidRPr="00807642">
              <w:t> </w:t>
            </w:r>
            <w:r w:rsidRPr="00807642">
              <w:t>sociální oblasti k projednání Zastupitelstvu Olomouckého kraje</w:t>
            </w:r>
          </w:p>
        </w:tc>
      </w:tr>
      <w:tr w:rsidR="00807642" w:rsidRPr="00807642" w:rsidTr="00852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852806">
            <w:r w:rsidRPr="00807642">
              <w:t>O: Mgr. Yvona Kubjátová, náměstkyně hejtmana</w:t>
            </w:r>
          </w:p>
          <w:p w:rsidR="00852806" w:rsidRPr="00807642" w:rsidRDefault="00852806" w:rsidP="00852806">
            <w:r w:rsidRPr="00807642">
              <w:t>T: ZOK 18. 12. 2015</w:t>
            </w:r>
          </w:p>
        </w:tc>
      </w:tr>
      <w:tr w:rsidR="00807642" w:rsidRPr="00807642" w:rsidTr="00852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806" w:rsidRPr="00807642" w:rsidRDefault="00852806" w:rsidP="00852806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dodatky ke zřizovacím listinám příspěvkových org</w:t>
            </w:r>
            <w:r w:rsidR="00002F5A" w:rsidRPr="00807642">
              <w:t>anizací v sociální oblasti dle p</w:t>
            </w:r>
            <w:r w:rsidR="0014137D" w:rsidRPr="00807642">
              <w:t>říloh</w:t>
            </w:r>
            <w:r w:rsidR="00002F5A" w:rsidRPr="00807642">
              <w:t xml:space="preserve"> č. </w:t>
            </w:r>
            <w:r w:rsidRPr="00807642">
              <w:t xml:space="preserve">1 </w:t>
            </w:r>
            <w:r w:rsidR="00002F5A" w:rsidRPr="00807642">
              <w:t>–</w:t>
            </w:r>
            <w:r w:rsidRPr="00807642">
              <w:t xml:space="preserve"> 12 důvodové zprávy</w:t>
            </w:r>
          </w:p>
        </w:tc>
      </w:tr>
      <w:tr w:rsidR="00807642" w:rsidRPr="00807642" w:rsidTr="008528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8528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5280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8D43CE" w:rsidRPr="00807642" w:rsidTr="008528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852806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12.1.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6D244A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6D244A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UR/81/5</w:t>
            </w:r>
            <w:r w:rsidR="0026075B" w:rsidRPr="00807642">
              <w:rPr>
                <w:szCs w:val="24"/>
              </w:rPr>
              <w:t>0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6D244A" w:rsidP="00DC3D9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Financování příspěvkových organizací v sociální oblasti </w:t>
            </w:r>
          </w:p>
        </w:tc>
      </w:tr>
      <w:tr w:rsidR="00807642" w:rsidRPr="00807642" w:rsidTr="006D24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6D244A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6D24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6D244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6D244A" w:rsidP="006D244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6D24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5F3EB0">
            <w:pPr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zajistit finanční prostředky dle důvodové zprávy</w:t>
            </w:r>
            <w:r w:rsidR="004A3C2C" w:rsidRPr="00807642">
              <w:t xml:space="preserve"> </w:t>
            </w:r>
          </w:p>
        </w:tc>
      </w:tr>
      <w:tr w:rsidR="00807642" w:rsidRPr="00807642" w:rsidTr="006D24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6D244A">
            <w:r w:rsidRPr="00807642">
              <w:t>O: vedoucí odboru ekonomického</w:t>
            </w:r>
          </w:p>
          <w:p w:rsidR="006D244A" w:rsidRPr="00807642" w:rsidRDefault="006D244A" w:rsidP="006D244A">
            <w:r w:rsidRPr="00807642">
              <w:t>T: 26. 11. 2015</w:t>
            </w:r>
          </w:p>
        </w:tc>
      </w:tr>
      <w:tr w:rsidR="00807642" w:rsidRPr="00807642" w:rsidTr="006D24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002F5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příspěvkové organizaci Klíč – centrum sociálních služeb, IČ</w:t>
            </w:r>
            <w:r w:rsidR="00002F5A" w:rsidRPr="00807642">
              <w:t>: </w:t>
            </w:r>
            <w:r w:rsidRPr="00807642">
              <w:t xml:space="preserve">70890595, od 1. 1. 2016, navýšení o 2,5 pracovníka přímé péče, dle důvodové </w:t>
            </w:r>
            <w:r w:rsidR="008338FC">
              <w:t>zprávy</w:t>
            </w:r>
          </w:p>
        </w:tc>
      </w:tr>
      <w:tr w:rsidR="00807642" w:rsidRPr="00807642" w:rsidTr="006D24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6D244A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informovat ředitele příspěvkové organizace dle bodu 3 usnesení</w:t>
            </w:r>
          </w:p>
        </w:tc>
      </w:tr>
      <w:tr w:rsidR="00807642" w:rsidRPr="00807642" w:rsidTr="006D24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244A" w:rsidRPr="00807642" w:rsidRDefault="006D244A" w:rsidP="006D244A">
            <w:r w:rsidRPr="00807642">
              <w:t>O: vedoucí odboru sociálních věcí</w:t>
            </w:r>
          </w:p>
          <w:p w:rsidR="006D244A" w:rsidRPr="00807642" w:rsidRDefault="006D244A" w:rsidP="006D244A">
            <w:r w:rsidRPr="00807642">
              <w:t>T: 10. 12. 2015</w:t>
            </w:r>
          </w:p>
        </w:tc>
      </w:tr>
      <w:tr w:rsidR="00807642" w:rsidRPr="00807642" w:rsidTr="006D244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6D244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6D244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8D43CE" w:rsidRPr="00807642" w:rsidTr="006D244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6D244A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12.2.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A575DB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A575DB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UR/81/5</w:t>
            </w:r>
            <w:r w:rsidR="0026075B" w:rsidRPr="00807642">
              <w:rPr>
                <w:szCs w:val="24"/>
              </w:rPr>
              <w:t>1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A575DB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Domov důchodců Prostějov, p.o., a Středisko sociální prevence Olomouc, p.o. </w:t>
            </w:r>
            <w:r w:rsidR="00002F5A" w:rsidRPr="00807642">
              <w:t>–</w:t>
            </w:r>
            <w:r w:rsidRPr="00807642">
              <w:rPr>
                <w:szCs w:val="24"/>
              </w:rPr>
              <w:t xml:space="preserve"> stížnosti </w:t>
            </w:r>
          </w:p>
        </w:tc>
      </w:tr>
      <w:tr w:rsidR="00807642" w:rsidRPr="00807642" w:rsidTr="00A575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A575DB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A575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A575D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A575DB" w:rsidP="00A575D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výsledky šetření stížností dle důvodové zprávy</w:t>
            </w:r>
          </w:p>
        </w:tc>
      </w:tr>
      <w:tr w:rsidR="00807642" w:rsidRPr="00807642" w:rsidTr="00A575D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A575D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A575D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8D43CE" w:rsidRPr="00807642" w:rsidTr="00A575D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A575D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12.4.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F374D1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F374D1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UR/81/5</w:t>
            </w:r>
            <w:r w:rsidR="0026075B" w:rsidRPr="00807642">
              <w:rPr>
                <w:szCs w:val="24"/>
              </w:rPr>
              <w:t>2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F374D1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 xml:space="preserve">Nájemní smlouva </w:t>
            </w:r>
            <w:r w:rsidR="00002F5A" w:rsidRPr="00807642">
              <w:t>–</w:t>
            </w:r>
            <w:r w:rsidRPr="00807642">
              <w:rPr>
                <w:szCs w:val="24"/>
              </w:rPr>
              <w:t xml:space="preserve"> centrální spisovna</w:t>
            </w:r>
          </w:p>
        </w:tc>
      </w:tr>
      <w:tr w:rsidR="00807642" w:rsidRPr="00807642" w:rsidTr="00F374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F374D1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F37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F374D1" w:rsidP="00F374D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F37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nájemní smlouvy mezi Olomouckým krajem a</w:t>
            </w:r>
            <w:r w:rsidR="00EF6862" w:rsidRPr="00807642">
              <w:t> </w:t>
            </w:r>
            <w:r w:rsidRPr="00807642">
              <w:t xml:space="preserve">společností ČD </w:t>
            </w:r>
            <w:r w:rsidR="004F43BA" w:rsidRPr="00807642">
              <w:t>–</w:t>
            </w:r>
            <w:r w:rsidRPr="00807642">
              <w:t xml:space="preserve"> Telematika a.s., Praha 3, Pernerova 2819/2a, PSČ 130 00, IČ: 614 59</w:t>
            </w:r>
            <w:r w:rsidR="00F73EFC" w:rsidRPr="00807642">
              <w:t> </w:t>
            </w:r>
            <w:r w:rsidRPr="00807642">
              <w:t>445</w:t>
            </w:r>
            <w:r w:rsidR="00F73EFC" w:rsidRPr="00807642">
              <w:t>,</w:t>
            </w:r>
            <w:r w:rsidRPr="00807642">
              <w:t xml:space="preserve"> dle Přílohy č. 1 důvodové zprávy, a to za podmínky schválení zřízení předkupního práva Zastupitelstvem Olomouckého kraje</w:t>
            </w:r>
          </w:p>
        </w:tc>
      </w:tr>
      <w:tr w:rsidR="00807642" w:rsidRPr="00807642" w:rsidTr="00F37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zřízení závazku Olomouckého kraje uhradit veškeré náklady účelně vynaložené společností ČD </w:t>
            </w:r>
            <w:r w:rsidR="004F43BA" w:rsidRPr="00807642">
              <w:t>–</w:t>
            </w:r>
            <w:r w:rsidRPr="00807642">
              <w:t xml:space="preserve"> Telematika a.s.</w:t>
            </w:r>
            <w:r w:rsidR="00A9150E" w:rsidRPr="00807642">
              <w:t>,</w:t>
            </w:r>
            <w:r w:rsidRPr="00807642">
              <w:t xml:space="preserve"> na rekonstrukci prostor v</w:t>
            </w:r>
            <w:r w:rsidR="00EF6862" w:rsidRPr="00807642">
              <w:t> </w:t>
            </w:r>
            <w:r w:rsidRPr="00807642">
              <w:t xml:space="preserve">případě, že kraj neuzavře nájemní smlouvu dle Přílohy č. 1 důvodové zprávy, a dále i náhradu škody, která ČD </w:t>
            </w:r>
            <w:r w:rsidR="004F43BA" w:rsidRPr="00807642">
              <w:t>–</w:t>
            </w:r>
            <w:r w:rsidRPr="00807642">
              <w:t xml:space="preserve"> Telematika a.s.</w:t>
            </w:r>
            <w:r w:rsidR="00A9150E" w:rsidRPr="00807642">
              <w:t>,</w:t>
            </w:r>
            <w:r w:rsidRPr="00807642">
              <w:t xml:space="preserve"> prokazatelně vznikne v</w:t>
            </w:r>
            <w:r w:rsidR="00EF6862" w:rsidRPr="00807642">
              <w:t> </w:t>
            </w:r>
            <w:r w:rsidRPr="00807642">
              <w:t>příčinné souvislosti s neuzavřením smlouvy</w:t>
            </w:r>
          </w:p>
        </w:tc>
      </w:tr>
      <w:tr w:rsidR="00807642" w:rsidRPr="00807642" w:rsidTr="00F37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F374D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smlouvu dle bodu 2 usnesení, a to za podmínky schválení zřízení předkupního práva Zastupitelstvem Olomouckého kraje</w:t>
            </w:r>
          </w:p>
        </w:tc>
      </w:tr>
      <w:tr w:rsidR="00807642" w:rsidRPr="00807642" w:rsidTr="00F374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F374D1">
            <w:r w:rsidRPr="00807642">
              <w:t>O: Mgr. Lucie Štěpánková, ředitelka</w:t>
            </w:r>
          </w:p>
        </w:tc>
      </w:tr>
      <w:tr w:rsidR="00807642" w:rsidRPr="00807642" w:rsidTr="00F37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F374D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administrativně zajistit předložení návrhu na schválení zřízení předkupního práva ve prospěch Olomouckého kraje na zasedání Zastupitelstva Olomouckého kraje, dle důvodové zprávy</w:t>
            </w:r>
          </w:p>
        </w:tc>
      </w:tr>
      <w:tr w:rsidR="00807642" w:rsidRPr="00807642" w:rsidTr="00F374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F374D1">
            <w:r w:rsidRPr="00807642">
              <w:t>O: vedoucí odboru kancelář ředitele</w:t>
            </w:r>
          </w:p>
          <w:p w:rsidR="00F374D1" w:rsidRPr="00807642" w:rsidRDefault="00F374D1" w:rsidP="00F374D1">
            <w:r w:rsidRPr="00807642">
              <w:t>T: ZOK 18. 12. 2015</w:t>
            </w:r>
          </w:p>
        </w:tc>
      </w:tr>
      <w:tr w:rsidR="00807642" w:rsidRPr="00807642" w:rsidTr="00F37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74D1" w:rsidRPr="00807642" w:rsidRDefault="00F374D1" w:rsidP="00F374D1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návrh na zřízení předkupního práva ve prospěch Olomouckého kraje dle důvodové zprávy</w:t>
            </w:r>
          </w:p>
        </w:tc>
      </w:tr>
      <w:tr w:rsidR="00807642" w:rsidRPr="00807642" w:rsidTr="00F374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F374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Mgr. Lucie Štěpánková, ředitelka</w:t>
            </w:r>
          </w:p>
        </w:tc>
      </w:tr>
      <w:tr w:rsidR="008D43CE" w:rsidRPr="00807642" w:rsidTr="00F374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F374D1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13.1.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E82C3D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E82C3D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UR/81/5</w:t>
            </w:r>
            <w:r w:rsidR="0026075B" w:rsidRPr="00807642">
              <w:rPr>
                <w:szCs w:val="24"/>
              </w:rPr>
              <w:t>3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E82C3D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Dotační program Olomouckého kraje „Program na podporu JSDH“ 2016 – vyhlášení</w:t>
            </w:r>
          </w:p>
        </w:tc>
      </w:tr>
      <w:tr w:rsidR="00807642" w:rsidRPr="00807642" w:rsidTr="00E82C3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E82C3D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E82C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E82C3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E82C3D" w:rsidP="00E82C3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E82C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souhlasí</w:t>
            </w:r>
            <w:r w:rsidRPr="00807642">
              <w:t xml:space="preserve"> s pravidly dotačního programu Olomouckého kraje Program na</w:t>
            </w:r>
            <w:r w:rsidR="00EF6862" w:rsidRPr="00807642">
              <w:t> </w:t>
            </w:r>
            <w:r w:rsidRPr="00807642">
              <w:t>podporu J</w:t>
            </w:r>
            <w:r w:rsidR="0014137D" w:rsidRPr="00807642">
              <w:t xml:space="preserve">SDH 2016 dle důvodové zprávy a </w:t>
            </w:r>
            <w:r w:rsidR="00ED6717" w:rsidRPr="00807642">
              <w:t xml:space="preserve">upravené </w:t>
            </w:r>
            <w:r w:rsidR="0014137D" w:rsidRPr="00807642">
              <w:t>P</w:t>
            </w:r>
            <w:r w:rsidRPr="00807642">
              <w:t>řílohy č. 1 důvodové zprávy</w:t>
            </w:r>
          </w:p>
        </w:tc>
      </w:tr>
      <w:tr w:rsidR="00807642" w:rsidRPr="00807642" w:rsidTr="00E82C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E82C3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</w:t>
            </w:r>
            <w:r w:rsidRPr="00807642">
              <w:t xml:space="preserve"> předložit pravidla dotačního programu Olomouckého kraje Program na podporu JSDH 2016 ke schválení Zastupitelstvu Olomouckého kraje</w:t>
            </w:r>
          </w:p>
        </w:tc>
      </w:tr>
      <w:tr w:rsidR="00807642" w:rsidRPr="00807642" w:rsidTr="00E82C3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E82C3D">
            <w:r w:rsidRPr="00807642">
              <w:t>O: Ing. Jiří Rozbořil, hejtman Olomouckého kraje</w:t>
            </w:r>
          </w:p>
          <w:p w:rsidR="00E82C3D" w:rsidRPr="00807642" w:rsidRDefault="00E82C3D" w:rsidP="00E82C3D">
            <w:r w:rsidRPr="00807642">
              <w:t>T: ZOK 18. 12. 2015</w:t>
            </w:r>
          </w:p>
        </w:tc>
      </w:tr>
      <w:tr w:rsidR="00807642" w:rsidRPr="00807642" w:rsidTr="00E82C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2C3D" w:rsidRPr="00807642" w:rsidRDefault="00E82C3D" w:rsidP="00E82C3D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doporučuje Zastupitelstvu Olomouckého kraje</w:t>
            </w:r>
            <w:r w:rsidRPr="00807642">
              <w:t xml:space="preserve"> schválit pravidla dotačního programu Olomouckého kraje Program na podporu JSDH 2016</w:t>
            </w:r>
          </w:p>
        </w:tc>
      </w:tr>
      <w:tr w:rsidR="00807642" w:rsidRPr="00807642" w:rsidTr="00E82C3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E82C3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E82C3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8D43CE" w:rsidRPr="00807642" w:rsidTr="00E82C3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E82C3D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13.2.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07642" w:rsidRPr="00807642" w:rsidTr="00C2422B">
        <w:tc>
          <w:tcPr>
            <w:tcW w:w="961" w:type="pct"/>
            <w:gridSpan w:val="2"/>
            <w:tcBorders>
              <w:bottom w:val="nil"/>
            </w:tcBorders>
          </w:tcPr>
          <w:p w:rsidR="008D43CE" w:rsidRPr="00807642" w:rsidRDefault="00C2422B" w:rsidP="0026075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07642">
              <w:rPr>
                <w:szCs w:val="24"/>
              </w:rPr>
              <w:t>UR/81/5</w:t>
            </w:r>
            <w:r w:rsidR="0026075B" w:rsidRPr="00807642">
              <w:rPr>
                <w:szCs w:val="24"/>
              </w:rPr>
              <w:t>4</w:t>
            </w:r>
            <w:r w:rsidRPr="00807642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8D43CE" w:rsidRPr="00807642" w:rsidRDefault="00C2422B" w:rsidP="00D105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07642">
              <w:rPr>
                <w:szCs w:val="24"/>
              </w:rPr>
              <w:t>Dotace z rozpočtu Olomouckého kraje spolkům a pobočným spolkům hasičů Olomouckého kraje – změna účelu použití dotace pro Sdružení hasičů Čech, Moravy a Slezska, Krajské sdružení hasičů Olomouckého kraje</w:t>
            </w:r>
          </w:p>
        </w:tc>
      </w:tr>
      <w:tr w:rsidR="00807642" w:rsidRPr="00807642" w:rsidTr="00C242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D43CE" w:rsidRPr="00807642" w:rsidRDefault="00C2422B" w:rsidP="00D1052D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07642" w:rsidRPr="00807642" w:rsidTr="00C242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D43CE" w:rsidRPr="00807642" w:rsidRDefault="00C2422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43CE" w:rsidRPr="00807642" w:rsidRDefault="00C2422B" w:rsidP="00C2422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bere na vědomí</w:t>
            </w:r>
            <w:r w:rsidRPr="00807642">
              <w:t xml:space="preserve"> důvodovou zprávu</w:t>
            </w:r>
          </w:p>
        </w:tc>
      </w:tr>
      <w:tr w:rsidR="00807642" w:rsidRPr="00807642" w:rsidTr="00C242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C2422B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změnu účelu použití dotace pro Sdružení hasičů Čech, Moravy a Slezska, Krajské sdružení hasičů Olomouckého kraje, IČ: 71164952, dle důvodové zprávy</w:t>
            </w:r>
          </w:p>
        </w:tc>
      </w:tr>
      <w:tr w:rsidR="00807642" w:rsidRPr="00807642" w:rsidTr="00C242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schvaluje</w:t>
            </w:r>
            <w:r w:rsidRPr="00807642">
              <w:t xml:space="preserve"> uzavření Dodatku č. 1 ke Smlouvě o poskytnutí dotace mezi Olomouckým krajem a Sdružením hasičů Čech, Moravy a Slezska, Krajským sdružením hasičů Olomouckého kraje, IČ: 71164952 ve znění dodatku k</w:t>
            </w:r>
            <w:r w:rsidR="00EF6862" w:rsidRPr="00807642">
              <w:t> </w:t>
            </w:r>
            <w:r w:rsidRPr="00807642">
              <w:t>veřejnoprávní smlouvě dle Přílohy č. 1 důvodové zprávy</w:t>
            </w:r>
          </w:p>
        </w:tc>
      </w:tr>
      <w:tr w:rsidR="00807642" w:rsidRPr="00807642" w:rsidTr="00C242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EF6862">
            <w:pPr>
              <w:pStyle w:val="Normal"/>
              <w:spacing w:after="119"/>
              <w:jc w:val="both"/>
            </w:pPr>
            <w:r w:rsidRPr="00807642">
              <w:rPr>
                <w:b/>
                <w:spacing w:val="70"/>
              </w:rPr>
              <w:t>ukládá podepsat</w:t>
            </w:r>
            <w:r w:rsidRPr="00807642">
              <w:t xml:space="preserve"> Dodatek č. 1 ke smlouvě o poskytnutí dotace dle</w:t>
            </w:r>
            <w:r w:rsidR="00EF6862" w:rsidRPr="00807642">
              <w:t> </w:t>
            </w:r>
            <w:r w:rsidRPr="00807642">
              <w:t>bodu 3 usnesení</w:t>
            </w:r>
          </w:p>
        </w:tc>
      </w:tr>
      <w:tr w:rsidR="00807642" w:rsidRPr="00807642" w:rsidTr="00C242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422B" w:rsidRPr="00807642" w:rsidRDefault="00C2422B" w:rsidP="00C2422B">
            <w:r w:rsidRPr="00807642">
              <w:t>O: Ing. Jiří Rozbořil, hejtman Olomouckého kraje</w:t>
            </w:r>
          </w:p>
        </w:tc>
      </w:tr>
      <w:tr w:rsidR="00807642" w:rsidRPr="00807642" w:rsidTr="00C2422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</w:p>
        </w:tc>
      </w:tr>
      <w:tr w:rsidR="00807642" w:rsidRPr="00807642" w:rsidTr="00C2422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D43CE" w:rsidRPr="00807642" w:rsidRDefault="00C2422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8D43CE" w:rsidRPr="00807642" w:rsidTr="00C2422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D43CE" w:rsidRPr="00807642" w:rsidRDefault="008D43CE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D43CE" w:rsidRPr="00807642" w:rsidRDefault="00C2422B" w:rsidP="00D1052D">
            <w:pPr>
              <w:pStyle w:val="nadpis2"/>
              <w:rPr>
                <w:sz w:val="24"/>
                <w:szCs w:val="24"/>
              </w:rPr>
            </w:pPr>
            <w:r w:rsidRPr="00807642">
              <w:rPr>
                <w:sz w:val="24"/>
                <w:szCs w:val="24"/>
              </w:rPr>
              <w:t>13.4.</w:t>
            </w:r>
          </w:p>
        </w:tc>
      </w:tr>
    </w:tbl>
    <w:p w:rsidR="008D43CE" w:rsidRPr="00807642" w:rsidRDefault="008D43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807642" w:rsidRPr="00807642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807642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807642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807642" w:rsidRDefault="00D77E16" w:rsidP="00D77E16">
      <w:pPr>
        <w:pStyle w:val="Zkladntext"/>
        <w:rPr>
          <w:sz w:val="24"/>
        </w:rPr>
      </w:pPr>
      <w:r w:rsidRPr="00807642">
        <w:rPr>
          <w:sz w:val="24"/>
        </w:rPr>
        <w:t xml:space="preserve">V Olomouci dne </w:t>
      </w:r>
      <w:r w:rsidR="008D43CE" w:rsidRPr="00807642">
        <w:rPr>
          <w:sz w:val="24"/>
        </w:rPr>
        <w:t>12. 11. 2015</w:t>
      </w:r>
    </w:p>
    <w:p w:rsidR="00495156" w:rsidRPr="00807642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807642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807642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807642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807642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807642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807642" w:rsidTr="00505089">
        <w:trPr>
          <w:trHeight w:hRule="exact" w:val="1373"/>
        </w:trPr>
        <w:tc>
          <w:tcPr>
            <w:tcW w:w="3794" w:type="dxa"/>
          </w:tcPr>
          <w:p w:rsidR="00EA741D" w:rsidRPr="00807642" w:rsidRDefault="00EA741D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807642">
              <w:t>Ing. Jiří Rozbořil</w:t>
            </w:r>
          </w:p>
          <w:p w:rsidR="00495156" w:rsidRPr="00807642" w:rsidRDefault="00EA741D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807642">
              <w:t>hejtman Olomouckého kraje</w:t>
            </w:r>
          </w:p>
        </w:tc>
        <w:tc>
          <w:tcPr>
            <w:tcW w:w="1984" w:type="dxa"/>
          </w:tcPr>
          <w:p w:rsidR="00495156" w:rsidRPr="00807642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EA741D" w:rsidRPr="00807642" w:rsidRDefault="00EA741D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807642">
              <w:t>MUDr. Michael Fischer</w:t>
            </w:r>
          </w:p>
          <w:p w:rsidR="00495156" w:rsidRPr="00807642" w:rsidRDefault="00EA741D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807642">
              <w:t>1. náměstek hejtmana</w:t>
            </w:r>
          </w:p>
        </w:tc>
      </w:tr>
    </w:tbl>
    <w:p w:rsidR="00E27968" w:rsidRPr="00807642" w:rsidRDefault="00E27968" w:rsidP="00E27968">
      <w:pPr>
        <w:rPr>
          <w:vanish/>
        </w:rPr>
      </w:pPr>
    </w:p>
    <w:p w:rsidR="008C2A88" w:rsidRPr="00807642" w:rsidRDefault="008C2A88" w:rsidP="001B4C4C">
      <w:pPr>
        <w:pStyle w:val="nzvy"/>
      </w:pPr>
    </w:p>
    <w:p w:rsidR="005E6980" w:rsidRPr="00807642" w:rsidRDefault="005E6980" w:rsidP="001B4C4C">
      <w:pPr>
        <w:pStyle w:val="nzvy"/>
      </w:pPr>
    </w:p>
    <w:p w:rsidR="005E6980" w:rsidRPr="00807642" w:rsidRDefault="005E6980" w:rsidP="001B4C4C">
      <w:pPr>
        <w:pStyle w:val="nzvy"/>
      </w:pPr>
    </w:p>
    <w:p w:rsidR="005E6980" w:rsidRPr="00807642" w:rsidRDefault="005E6980" w:rsidP="001B4C4C">
      <w:pPr>
        <w:pStyle w:val="nzvy"/>
      </w:pPr>
    </w:p>
    <w:p w:rsidR="005E6980" w:rsidRPr="00807642" w:rsidRDefault="005E6980" w:rsidP="001B4C4C">
      <w:pPr>
        <w:pStyle w:val="nzvy"/>
      </w:pPr>
    </w:p>
    <w:p w:rsidR="005E6980" w:rsidRPr="00807642" w:rsidRDefault="005E6980" w:rsidP="001B4C4C">
      <w:pPr>
        <w:pStyle w:val="nzvy"/>
      </w:pPr>
    </w:p>
    <w:p w:rsidR="005E6980" w:rsidRPr="00807642" w:rsidRDefault="005E6980" w:rsidP="001B4C4C">
      <w:pPr>
        <w:pStyle w:val="nzvy"/>
      </w:pPr>
    </w:p>
    <w:sectPr w:rsidR="005E6980" w:rsidRPr="00807642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40E" w:rsidRDefault="00D4240E">
      <w:r>
        <w:separator/>
      </w:r>
    </w:p>
  </w:endnote>
  <w:endnote w:type="continuationSeparator" w:id="0">
    <w:p w:rsidR="00D4240E" w:rsidRDefault="00D42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775" w:rsidRDefault="00FF177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F1775" w:rsidRDefault="00FF177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775" w:rsidRPr="005E6980" w:rsidRDefault="00FF1775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864B6D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FF1775" w:rsidRDefault="00FF17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40E" w:rsidRDefault="00D4240E">
      <w:r>
        <w:separator/>
      </w:r>
    </w:p>
  </w:footnote>
  <w:footnote w:type="continuationSeparator" w:id="0">
    <w:p w:rsidR="00D4240E" w:rsidRDefault="00D424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775" w:rsidRDefault="00FF1775">
    <w:pPr>
      <w:pStyle w:val="Zhlav"/>
    </w:pPr>
  </w:p>
  <w:p w:rsidR="00FF1775" w:rsidRDefault="00FF177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9F"/>
    <w:rsid w:val="000024CE"/>
    <w:rsid w:val="00002F5A"/>
    <w:rsid w:val="00010DF0"/>
    <w:rsid w:val="00031295"/>
    <w:rsid w:val="00047683"/>
    <w:rsid w:val="00096B44"/>
    <w:rsid w:val="000A2E89"/>
    <w:rsid w:val="000A79BA"/>
    <w:rsid w:val="000B4B19"/>
    <w:rsid w:val="000B515C"/>
    <w:rsid w:val="000C1B01"/>
    <w:rsid w:val="000C3F20"/>
    <w:rsid w:val="000D77BE"/>
    <w:rsid w:val="000E0E50"/>
    <w:rsid w:val="000F7721"/>
    <w:rsid w:val="00114AFF"/>
    <w:rsid w:val="00124682"/>
    <w:rsid w:val="001336EA"/>
    <w:rsid w:val="0014137D"/>
    <w:rsid w:val="001A3743"/>
    <w:rsid w:val="001A7C3A"/>
    <w:rsid w:val="001B4C4C"/>
    <w:rsid w:val="001C0831"/>
    <w:rsid w:val="001C35F3"/>
    <w:rsid w:val="001C5472"/>
    <w:rsid w:val="001C7CC7"/>
    <w:rsid w:val="001F7FB3"/>
    <w:rsid w:val="00211121"/>
    <w:rsid w:val="00217B9D"/>
    <w:rsid w:val="0026075B"/>
    <w:rsid w:val="00290CEF"/>
    <w:rsid w:val="002961B9"/>
    <w:rsid w:val="002A31B8"/>
    <w:rsid w:val="002D7F73"/>
    <w:rsid w:val="002F5356"/>
    <w:rsid w:val="002F6885"/>
    <w:rsid w:val="00305365"/>
    <w:rsid w:val="0031523C"/>
    <w:rsid w:val="00372AB6"/>
    <w:rsid w:val="00385F7C"/>
    <w:rsid w:val="0039725F"/>
    <w:rsid w:val="003A2ED1"/>
    <w:rsid w:val="003A5740"/>
    <w:rsid w:val="003C1C05"/>
    <w:rsid w:val="003E33F1"/>
    <w:rsid w:val="00414970"/>
    <w:rsid w:val="00416630"/>
    <w:rsid w:val="00422C2F"/>
    <w:rsid w:val="00442CFD"/>
    <w:rsid w:val="00445CA3"/>
    <w:rsid w:val="00464355"/>
    <w:rsid w:val="004841B3"/>
    <w:rsid w:val="00491684"/>
    <w:rsid w:val="00495156"/>
    <w:rsid w:val="004A3C2C"/>
    <w:rsid w:val="004C7E8D"/>
    <w:rsid w:val="004D4678"/>
    <w:rsid w:val="004D60F2"/>
    <w:rsid w:val="004E3471"/>
    <w:rsid w:val="004E678E"/>
    <w:rsid w:val="004F1719"/>
    <w:rsid w:val="004F3544"/>
    <w:rsid w:val="004F43BA"/>
    <w:rsid w:val="004F7E81"/>
    <w:rsid w:val="00505089"/>
    <w:rsid w:val="00523BD0"/>
    <w:rsid w:val="005308C1"/>
    <w:rsid w:val="00531731"/>
    <w:rsid w:val="0055628F"/>
    <w:rsid w:val="00557F62"/>
    <w:rsid w:val="00561094"/>
    <w:rsid w:val="00562BF2"/>
    <w:rsid w:val="00564967"/>
    <w:rsid w:val="005A5E22"/>
    <w:rsid w:val="005A617B"/>
    <w:rsid w:val="005C3D0C"/>
    <w:rsid w:val="005D0699"/>
    <w:rsid w:val="005E2862"/>
    <w:rsid w:val="005E37EA"/>
    <w:rsid w:val="005E6980"/>
    <w:rsid w:val="005F15E9"/>
    <w:rsid w:val="005F3EB0"/>
    <w:rsid w:val="005F4771"/>
    <w:rsid w:val="005F7AFB"/>
    <w:rsid w:val="00612017"/>
    <w:rsid w:val="0061391D"/>
    <w:rsid w:val="00613C05"/>
    <w:rsid w:val="00620263"/>
    <w:rsid w:val="00625D68"/>
    <w:rsid w:val="006303EF"/>
    <w:rsid w:val="00640FFA"/>
    <w:rsid w:val="00654033"/>
    <w:rsid w:val="00663CF1"/>
    <w:rsid w:val="0067303C"/>
    <w:rsid w:val="00684C97"/>
    <w:rsid w:val="00694967"/>
    <w:rsid w:val="006A7F69"/>
    <w:rsid w:val="006B1590"/>
    <w:rsid w:val="006D244A"/>
    <w:rsid w:val="006D51B8"/>
    <w:rsid w:val="006D5275"/>
    <w:rsid w:val="006E0EB9"/>
    <w:rsid w:val="006E7F6A"/>
    <w:rsid w:val="006F225B"/>
    <w:rsid w:val="006F2BF6"/>
    <w:rsid w:val="007130CC"/>
    <w:rsid w:val="007251B5"/>
    <w:rsid w:val="007541D0"/>
    <w:rsid w:val="007541FD"/>
    <w:rsid w:val="007A566E"/>
    <w:rsid w:val="007C48FA"/>
    <w:rsid w:val="008053BA"/>
    <w:rsid w:val="00807642"/>
    <w:rsid w:val="00820335"/>
    <w:rsid w:val="00822AB7"/>
    <w:rsid w:val="00822C2A"/>
    <w:rsid w:val="0082311A"/>
    <w:rsid w:val="008338FC"/>
    <w:rsid w:val="00834A3C"/>
    <w:rsid w:val="008458C5"/>
    <w:rsid w:val="00852806"/>
    <w:rsid w:val="0085297C"/>
    <w:rsid w:val="00856F3F"/>
    <w:rsid w:val="00863EC5"/>
    <w:rsid w:val="00864B6D"/>
    <w:rsid w:val="00865731"/>
    <w:rsid w:val="008740BB"/>
    <w:rsid w:val="008A3AA1"/>
    <w:rsid w:val="008C2A88"/>
    <w:rsid w:val="008D1441"/>
    <w:rsid w:val="008D43CE"/>
    <w:rsid w:val="008D6BEF"/>
    <w:rsid w:val="008E1E89"/>
    <w:rsid w:val="008F1354"/>
    <w:rsid w:val="008F73BC"/>
    <w:rsid w:val="0091244B"/>
    <w:rsid w:val="00916576"/>
    <w:rsid w:val="00926FFE"/>
    <w:rsid w:val="0093263F"/>
    <w:rsid w:val="00970E1D"/>
    <w:rsid w:val="00977A9E"/>
    <w:rsid w:val="00977D10"/>
    <w:rsid w:val="009925B2"/>
    <w:rsid w:val="00A06416"/>
    <w:rsid w:val="00A14086"/>
    <w:rsid w:val="00A35DF6"/>
    <w:rsid w:val="00A37421"/>
    <w:rsid w:val="00A575DB"/>
    <w:rsid w:val="00A81EBD"/>
    <w:rsid w:val="00A85ACE"/>
    <w:rsid w:val="00A86107"/>
    <w:rsid w:val="00A9150E"/>
    <w:rsid w:val="00AA320F"/>
    <w:rsid w:val="00AA4239"/>
    <w:rsid w:val="00AA7D87"/>
    <w:rsid w:val="00AC6B3A"/>
    <w:rsid w:val="00B044C2"/>
    <w:rsid w:val="00B119D3"/>
    <w:rsid w:val="00B12818"/>
    <w:rsid w:val="00B40735"/>
    <w:rsid w:val="00B66460"/>
    <w:rsid w:val="00B71971"/>
    <w:rsid w:val="00B8130D"/>
    <w:rsid w:val="00B929B6"/>
    <w:rsid w:val="00BA01BD"/>
    <w:rsid w:val="00BA0246"/>
    <w:rsid w:val="00BA02DC"/>
    <w:rsid w:val="00BA55C5"/>
    <w:rsid w:val="00BD5D47"/>
    <w:rsid w:val="00BD63E1"/>
    <w:rsid w:val="00C032D8"/>
    <w:rsid w:val="00C209A4"/>
    <w:rsid w:val="00C2422B"/>
    <w:rsid w:val="00C274F7"/>
    <w:rsid w:val="00C43A9E"/>
    <w:rsid w:val="00C461EC"/>
    <w:rsid w:val="00C629CA"/>
    <w:rsid w:val="00C70F2E"/>
    <w:rsid w:val="00C7347D"/>
    <w:rsid w:val="00C74EBE"/>
    <w:rsid w:val="00C938E5"/>
    <w:rsid w:val="00CA3C9E"/>
    <w:rsid w:val="00CB1E89"/>
    <w:rsid w:val="00CB749B"/>
    <w:rsid w:val="00CC6C1A"/>
    <w:rsid w:val="00CD0A23"/>
    <w:rsid w:val="00CE51F6"/>
    <w:rsid w:val="00CF6767"/>
    <w:rsid w:val="00D1052D"/>
    <w:rsid w:val="00D2060E"/>
    <w:rsid w:val="00D21265"/>
    <w:rsid w:val="00D34DFB"/>
    <w:rsid w:val="00D4127A"/>
    <w:rsid w:val="00D4240E"/>
    <w:rsid w:val="00D62068"/>
    <w:rsid w:val="00D75579"/>
    <w:rsid w:val="00D77E16"/>
    <w:rsid w:val="00D9055B"/>
    <w:rsid w:val="00D90BED"/>
    <w:rsid w:val="00D9181C"/>
    <w:rsid w:val="00DA01AB"/>
    <w:rsid w:val="00DA1E99"/>
    <w:rsid w:val="00DA6E2A"/>
    <w:rsid w:val="00DB3552"/>
    <w:rsid w:val="00DB38B4"/>
    <w:rsid w:val="00DC3D96"/>
    <w:rsid w:val="00DF11DD"/>
    <w:rsid w:val="00E04547"/>
    <w:rsid w:val="00E0641A"/>
    <w:rsid w:val="00E27968"/>
    <w:rsid w:val="00E56322"/>
    <w:rsid w:val="00E64619"/>
    <w:rsid w:val="00E65F12"/>
    <w:rsid w:val="00E66F8A"/>
    <w:rsid w:val="00E81431"/>
    <w:rsid w:val="00E82C3D"/>
    <w:rsid w:val="00E918E4"/>
    <w:rsid w:val="00EA3E38"/>
    <w:rsid w:val="00EA741D"/>
    <w:rsid w:val="00EC2B2D"/>
    <w:rsid w:val="00ED6717"/>
    <w:rsid w:val="00EE154F"/>
    <w:rsid w:val="00EF43EE"/>
    <w:rsid w:val="00EF587E"/>
    <w:rsid w:val="00EF6862"/>
    <w:rsid w:val="00F21310"/>
    <w:rsid w:val="00F33B2E"/>
    <w:rsid w:val="00F374D1"/>
    <w:rsid w:val="00F51E56"/>
    <w:rsid w:val="00F5229F"/>
    <w:rsid w:val="00F56C70"/>
    <w:rsid w:val="00F73EFC"/>
    <w:rsid w:val="00F83AB1"/>
    <w:rsid w:val="00F851DE"/>
    <w:rsid w:val="00FD43CE"/>
    <w:rsid w:val="00FE233E"/>
    <w:rsid w:val="00FF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8D43C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4F7E81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8D43C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4F7E81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2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2C125-9BD4-46E4-9F48-4188A3725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32</Pages>
  <Words>9138</Words>
  <Characters>54470</Characters>
  <Application>Microsoft Office Word</Application>
  <DocSecurity>0</DocSecurity>
  <Lines>453</Lines>
  <Paragraphs>126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2</cp:revision>
  <cp:lastPrinted>2015-11-16T05:43:00Z</cp:lastPrinted>
  <dcterms:created xsi:type="dcterms:W3CDTF">2015-11-16T06:10:00Z</dcterms:created>
  <dcterms:modified xsi:type="dcterms:W3CDTF">2015-11-16T06:10:00Z</dcterms:modified>
</cp:coreProperties>
</file>