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0F4273" w:rsidRDefault="00D77E16" w:rsidP="00BD5D47">
      <w:pPr>
        <w:pStyle w:val="Zastupitelstvonadpisusnesen"/>
        <w:spacing w:after="360"/>
      </w:pPr>
      <w:r w:rsidRPr="000F4273">
        <w:t xml:space="preserve">USNESENÍ z </w:t>
      </w:r>
      <w:r w:rsidR="00223EB3" w:rsidRPr="000F4273">
        <w:rPr>
          <w:lang w:val="en-US"/>
        </w:rPr>
        <w:t>80</w:t>
      </w:r>
      <w:r w:rsidR="00010DF0" w:rsidRPr="000F4273">
        <w:t xml:space="preserve">. </w:t>
      </w:r>
      <w:r w:rsidR="00223EB3" w:rsidRPr="000F4273">
        <w:t>schůze Rady</w:t>
      </w:r>
      <w:r w:rsidR="00010DF0" w:rsidRPr="000F4273">
        <w:t xml:space="preserve"> Olomouckého kraje</w:t>
      </w:r>
      <w:r w:rsidR="001A7C3A" w:rsidRPr="000F4273">
        <w:t xml:space="preserve"> </w:t>
      </w:r>
      <w:r w:rsidR="00223EB3" w:rsidRPr="000F4273">
        <w:t>konané</w:t>
      </w:r>
      <w:r w:rsidRPr="000F4273">
        <w:t xml:space="preserve"> dne </w:t>
      </w:r>
      <w:r w:rsidR="00223EB3" w:rsidRPr="000F4273">
        <w:t>22. 10. 2015</w:t>
      </w:r>
    </w:p>
    <w:p w:rsidR="00D77E16" w:rsidRPr="000F4273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223EB3">
        <w:tc>
          <w:tcPr>
            <w:tcW w:w="961" w:type="pct"/>
            <w:gridSpan w:val="2"/>
            <w:tcBorders>
              <w:bottom w:val="nil"/>
            </w:tcBorders>
          </w:tcPr>
          <w:p w:rsidR="00D77E16" w:rsidRPr="000F4273" w:rsidRDefault="00223EB3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0F4273" w:rsidRDefault="00223EB3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Program 80. schůze Rady Olomouckého kraje</w:t>
            </w:r>
          </w:p>
        </w:tc>
      </w:tr>
      <w:tr w:rsidR="000F4273" w:rsidRPr="000F4273" w:rsidTr="00223EB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0F4273" w:rsidRDefault="00223EB3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223E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0F4273" w:rsidRDefault="00223EB3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0F4273" w:rsidRDefault="00223EB3" w:rsidP="00223EB3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</w:t>
            </w:r>
            <w:r w:rsidR="00986320" w:rsidRPr="000F4273">
              <w:t xml:space="preserve">upravený </w:t>
            </w:r>
            <w:r w:rsidRPr="000F4273">
              <w:t>program 80. schůze Rady Olomouckého kraje konané dne 22. 10. 2015</w:t>
            </w:r>
          </w:p>
        </w:tc>
      </w:tr>
      <w:tr w:rsidR="000F4273" w:rsidRPr="000F4273" w:rsidTr="00223EB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0F4273" w:rsidRDefault="00D77E16" w:rsidP="004A340D">
            <w:pPr>
              <w:pStyle w:val="nadpis2"/>
            </w:pPr>
            <w:bookmarkStart w:id="0" w:name="_GoBack"/>
            <w:bookmarkEnd w:id="0"/>
          </w:p>
        </w:tc>
      </w:tr>
      <w:tr w:rsidR="000F4273" w:rsidRPr="000F4273" w:rsidTr="00223EB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0F4273" w:rsidRDefault="00D77E16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0F4273" w:rsidRDefault="00223EB3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D77E16" w:rsidRPr="000F4273" w:rsidTr="00223EB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0F4273" w:rsidRDefault="00D77E16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0F4273" w:rsidRDefault="00223EB3" w:rsidP="004A340D">
            <w:pPr>
              <w:pStyle w:val="nadpis2"/>
            </w:pPr>
            <w:r w:rsidRPr="000F4273">
              <w:t>1.1.</w:t>
            </w:r>
          </w:p>
        </w:tc>
      </w:tr>
    </w:tbl>
    <w:p w:rsidR="005F15E9" w:rsidRPr="000F4273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505021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505021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505021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Kontrola plnění usnesení Rady Olomouckého kraje</w:t>
            </w:r>
          </w:p>
        </w:tc>
      </w:tr>
      <w:tr w:rsidR="000F4273" w:rsidRPr="000F4273" w:rsidTr="005050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505021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5050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505021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505021" w:rsidP="00505021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</w:t>
            </w:r>
            <w:r w:rsidR="00B60671" w:rsidRPr="000F4273">
              <w:t xml:space="preserve">upravenou </w:t>
            </w:r>
            <w:r w:rsidRPr="000F4273">
              <w:t>zprávu o kontrole plnění usnesení Rady Olomouckého kraje</w:t>
            </w:r>
          </w:p>
        </w:tc>
      </w:tr>
      <w:tr w:rsidR="000F4273" w:rsidRPr="000F4273" w:rsidTr="005050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021" w:rsidRPr="000F4273" w:rsidRDefault="00505021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5021" w:rsidRPr="000F4273" w:rsidRDefault="00505021" w:rsidP="00505021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prodlužuje</w:t>
            </w:r>
            <w:r w:rsidRPr="000F4273">
              <w:t xml:space="preserve"> termíny plnění svých usnesení dle </w:t>
            </w:r>
            <w:r w:rsidR="00B60671" w:rsidRPr="000F4273">
              <w:t xml:space="preserve">upravené </w:t>
            </w:r>
            <w:r w:rsidRPr="000F4273">
              <w:t>důvodové zprávy</w:t>
            </w:r>
          </w:p>
        </w:tc>
      </w:tr>
      <w:tr w:rsidR="000F4273" w:rsidRPr="000F4273" w:rsidTr="0050502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50502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505021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50502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505021" w:rsidP="004A340D">
            <w:pPr>
              <w:pStyle w:val="nadpis2"/>
            </w:pPr>
            <w:r w:rsidRPr="000F4273">
              <w:t>1.2.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AD3098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AD3098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AD3098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Zápisy z jednání komisí Rady Olomouckého kraje</w:t>
            </w:r>
          </w:p>
        </w:tc>
      </w:tr>
      <w:tr w:rsidR="000F4273" w:rsidRPr="000F4273" w:rsidTr="00AD30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AD3098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AD30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AD3098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AD3098" w:rsidP="00AD309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AD30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098" w:rsidRPr="000F4273" w:rsidRDefault="00AD3098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098" w:rsidRPr="000F4273" w:rsidRDefault="00AD3098" w:rsidP="00AD309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zápisy z jednání komisí Rady Olomouckého kraje:</w:t>
            </w:r>
          </w:p>
          <w:p w:rsidR="00AD3098" w:rsidRPr="000F4273" w:rsidRDefault="00AD3098" w:rsidP="00AD3098">
            <w:pPr>
              <w:pStyle w:val="Normal"/>
              <w:spacing w:after="119"/>
              <w:jc w:val="both"/>
            </w:pPr>
            <w:r w:rsidRPr="000F4273">
              <w:t>a) Zápis ze 17. jednání Komise pro rodinu a sociální záležitosti Rady Olomouckého kraje konaného dne 24. 9. 2015</w:t>
            </w:r>
          </w:p>
          <w:p w:rsidR="00AD3098" w:rsidRPr="000F4273" w:rsidRDefault="00AD3098" w:rsidP="00AD3098">
            <w:pPr>
              <w:pStyle w:val="Normal"/>
              <w:spacing w:after="119"/>
              <w:jc w:val="both"/>
            </w:pPr>
            <w:r w:rsidRPr="000F4273">
              <w:t>b) Zápis z 19. jednání Komise pro kulturu a památkovou péči Rady Olomouckého kraje konaného dne 1. 9. 2015</w:t>
            </w:r>
          </w:p>
          <w:p w:rsidR="00AD3098" w:rsidRPr="000F4273" w:rsidRDefault="00AD3098" w:rsidP="00AD3098">
            <w:pPr>
              <w:pStyle w:val="Normal"/>
              <w:spacing w:after="119"/>
              <w:jc w:val="both"/>
            </w:pPr>
            <w:r w:rsidRPr="000F4273">
              <w:t>c) Zápis ze 14. jednání Komise pro vnější vztahy Rady Olomouckého kraje konaného dne 1. 10. 2015</w:t>
            </w:r>
          </w:p>
        </w:tc>
      </w:tr>
      <w:tr w:rsidR="000F4273" w:rsidRPr="000F4273" w:rsidTr="00AD30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AD309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AD3098" w:rsidP="004A340D">
            <w:pPr>
              <w:pStyle w:val="nadpis2"/>
            </w:pPr>
            <w:r w:rsidRPr="000F4273">
              <w:t>předsedové komisí rady</w:t>
            </w:r>
          </w:p>
        </w:tc>
      </w:tr>
      <w:tr w:rsidR="00223EB3" w:rsidRPr="000F4273" w:rsidTr="00AD309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AD3098" w:rsidP="004A340D">
            <w:pPr>
              <w:pStyle w:val="nadpis2"/>
            </w:pPr>
            <w:r w:rsidRPr="000F4273">
              <w:t>1.3.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6C45F8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6C45F8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6C45F8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 xml:space="preserve">Rozpočet Olomouckého kraje 2015 </w:t>
            </w:r>
            <w:r w:rsidR="00C27691" w:rsidRPr="000F4273">
              <w:rPr>
                <w:szCs w:val="24"/>
              </w:rPr>
              <w:t>–</w:t>
            </w:r>
            <w:r w:rsidRPr="000F4273">
              <w:rPr>
                <w:szCs w:val="24"/>
              </w:rPr>
              <w:t xml:space="preserve"> rozpočtové změny</w:t>
            </w:r>
          </w:p>
        </w:tc>
      </w:tr>
      <w:tr w:rsidR="000F4273" w:rsidRPr="000F4273" w:rsidTr="006C45F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6C45F8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6C45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6C45F8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6C45F8" w:rsidP="006C45F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6C45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4A340D">
            <w:pPr>
              <w:pStyle w:val="nadpis2"/>
            </w:pPr>
            <w:r w:rsidRPr="000F4273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6C45F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rozpočtové změny v Příloze č. 1</w:t>
            </w:r>
          </w:p>
        </w:tc>
      </w:tr>
      <w:tr w:rsidR="000F4273" w:rsidRPr="000F4273" w:rsidTr="006C45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6C45F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souhlasí</w:t>
            </w:r>
            <w:r w:rsidRPr="000F4273">
              <w:t xml:space="preserve"> s rozpočtovými změnami v Příloze č. 2</w:t>
            </w:r>
          </w:p>
        </w:tc>
      </w:tr>
      <w:tr w:rsidR="000F4273" w:rsidRPr="000F4273" w:rsidTr="006C45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6C45F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zprávu na zasedání Zastupitelstva Olomouckého kraje</w:t>
            </w:r>
          </w:p>
        </w:tc>
      </w:tr>
      <w:tr w:rsidR="000F4273" w:rsidRPr="000F4273" w:rsidTr="006C45F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6C45F8">
            <w:r w:rsidRPr="000F4273">
              <w:t>O: Ing. Jiří Rozbořil, hejtman Olomouckého kraje, vedoucí odboru ekonomického</w:t>
            </w:r>
          </w:p>
          <w:p w:rsidR="006C45F8" w:rsidRPr="000F4273" w:rsidRDefault="006C45F8" w:rsidP="006C45F8">
            <w:r w:rsidRPr="000F4273">
              <w:t>T: ZOK 18. 12. 2015</w:t>
            </w:r>
          </w:p>
        </w:tc>
      </w:tr>
      <w:tr w:rsidR="000F4273" w:rsidRPr="000F4273" w:rsidTr="006C45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45F8" w:rsidRPr="000F4273" w:rsidRDefault="006C45F8" w:rsidP="006C45F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</w:t>
            </w:r>
          </w:p>
          <w:p w:rsidR="006C45F8" w:rsidRPr="000F4273" w:rsidRDefault="006C45F8" w:rsidP="006C45F8">
            <w:pPr>
              <w:pStyle w:val="Normal"/>
              <w:spacing w:after="119"/>
              <w:jc w:val="both"/>
            </w:pPr>
            <w:r w:rsidRPr="000F4273">
              <w:t>a) vzít na vědomí rozpočtové změny v Příloze č. 1</w:t>
            </w:r>
          </w:p>
          <w:p w:rsidR="006C45F8" w:rsidRPr="000F4273" w:rsidRDefault="006C45F8" w:rsidP="006C45F8">
            <w:pPr>
              <w:pStyle w:val="Normal"/>
              <w:spacing w:after="119"/>
              <w:jc w:val="both"/>
            </w:pPr>
            <w:r w:rsidRPr="000F4273">
              <w:t>b) schválit rozpočtové změny v Příloze č. 2</w:t>
            </w:r>
          </w:p>
        </w:tc>
      </w:tr>
      <w:tr w:rsidR="000F4273" w:rsidRPr="000F4273" w:rsidTr="006C45F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6C45F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6C45F8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6C45F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6C45F8" w:rsidP="004A340D">
            <w:pPr>
              <w:pStyle w:val="nadpis2"/>
            </w:pPr>
            <w:r w:rsidRPr="000F4273">
              <w:t>2.1.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45D8D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D45D8D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D45D8D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 xml:space="preserve">Rozpočet Olomouckého kraje 2015 </w:t>
            </w:r>
            <w:r w:rsidR="00655F0B" w:rsidRPr="000F4273">
              <w:rPr>
                <w:szCs w:val="24"/>
              </w:rPr>
              <w:t>–</w:t>
            </w:r>
            <w:r w:rsidRPr="000F4273">
              <w:rPr>
                <w:szCs w:val="24"/>
              </w:rPr>
              <w:t xml:space="preserve"> plnění rozpočtu k</w:t>
            </w:r>
            <w:r w:rsidR="00655F0B" w:rsidRPr="000F4273">
              <w:rPr>
                <w:szCs w:val="24"/>
              </w:rPr>
              <w:t> </w:t>
            </w:r>
            <w:r w:rsidRPr="000F4273">
              <w:rPr>
                <w:szCs w:val="24"/>
              </w:rPr>
              <w:t>30.</w:t>
            </w:r>
            <w:r w:rsidR="00655F0B" w:rsidRPr="000F4273">
              <w:rPr>
                <w:szCs w:val="24"/>
              </w:rPr>
              <w:t> </w:t>
            </w:r>
            <w:r w:rsidRPr="000F4273">
              <w:rPr>
                <w:szCs w:val="24"/>
              </w:rPr>
              <w:t>9.</w:t>
            </w:r>
            <w:r w:rsidR="00655F0B" w:rsidRPr="000F4273">
              <w:rPr>
                <w:szCs w:val="24"/>
              </w:rPr>
              <w:t> </w:t>
            </w:r>
            <w:r w:rsidRPr="000F4273">
              <w:rPr>
                <w:szCs w:val="24"/>
              </w:rPr>
              <w:t>2015</w:t>
            </w:r>
          </w:p>
        </w:tc>
      </w:tr>
      <w:tr w:rsidR="000F4273" w:rsidRPr="000F4273" w:rsidTr="00D45D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D45D8D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4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D45D8D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D45D8D" w:rsidP="00D45D8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4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D8D" w:rsidRPr="000F4273" w:rsidRDefault="00D45D8D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D8D" w:rsidRPr="000F4273" w:rsidRDefault="00D45D8D" w:rsidP="00D45D8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plnění rozpočtu Olomouckého kraje k 30. 9. 2015</w:t>
            </w:r>
          </w:p>
        </w:tc>
      </w:tr>
      <w:tr w:rsidR="000F4273" w:rsidRPr="000F4273" w:rsidTr="00D4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D8D" w:rsidRPr="000F4273" w:rsidRDefault="00D45D8D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D8D" w:rsidRPr="000F4273" w:rsidRDefault="00D45D8D" w:rsidP="00D45D8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materiál na zasedání Zastupitelstva Olomouckého kraje</w:t>
            </w:r>
          </w:p>
        </w:tc>
      </w:tr>
      <w:tr w:rsidR="000F4273" w:rsidRPr="000F4273" w:rsidTr="00D45D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D8D" w:rsidRPr="000F4273" w:rsidRDefault="00D45D8D" w:rsidP="00D45D8D">
            <w:r w:rsidRPr="000F4273">
              <w:t>O: Ing. Jiří Rozbořil, hejtman Olomouckého kraje, vedoucí odboru ekonomického</w:t>
            </w:r>
          </w:p>
          <w:p w:rsidR="00D45D8D" w:rsidRPr="000F4273" w:rsidRDefault="00D45D8D" w:rsidP="00D45D8D">
            <w:r w:rsidRPr="000F4273">
              <w:t>T: ZOK 18. 12. 2015</w:t>
            </w:r>
          </w:p>
        </w:tc>
      </w:tr>
      <w:tr w:rsidR="000F4273" w:rsidRPr="000F4273" w:rsidTr="00D4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D8D" w:rsidRPr="000F4273" w:rsidRDefault="00D45D8D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5D8D" w:rsidRPr="000F4273" w:rsidRDefault="00D45D8D" w:rsidP="00D45D8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vzít na vědomí plnění rozpočtu Olomouckého kraje k 30. 9. 2015</w:t>
            </w:r>
          </w:p>
        </w:tc>
      </w:tr>
      <w:tr w:rsidR="000F4273" w:rsidRPr="000F4273" w:rsidTr="00D45D8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D45D8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D45D8D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D45D8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D45D8D" w:rsidP="004A340D">
            <w:pPr>
              <w:pStyle w:val="nadpis2"/>
            </w:pPr>
            <w:r w:rsidRPr="000F4273">
              <w:t>2.2.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655F0B">
        <w:tc>
          <w:tcPr>
            <w:tcW w:w="961" w:type="pct"/>
            <w:gridSpan w:val="2"/>
            <w:tcBorders>
              <w:bottom w:val="nil"/>
            </w:tcBorders>
          </w:tcPr>
          <w:p w:rsidR="00655F0B" w:rsidRPr="000F4273" w:rsidRDefault="00655F0B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55F0B" w:rsidRPr="000F4273" w:rsidRDefault="00655F0B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Rozpočet Olomouckého kraje 2015 – vývoj daňových příjmů – říjen 2015</w:t>
            </w:r>
          </w:p>
        </w:tc>
      </w:tr>
      <w:tr w:rsidR="000F4273" w:rsidRPr="000F4273" w:rsidTr="00655F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55F0B" w:rsidRPr="000F4273" w:rsidRDefault="00655F0B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655F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55F0B" w:rsidRPr="000F4273" w:rsidRDefault="00655F0B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5F0B" w:rsidRPr="000F4273" w:rsidRDefault="00655F0B" w:rsidP="00655F0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655F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</w:p>
        </w:tc>
      </w:tr>
      <w:tr w:rsidR="000F4273" w:rsidRPr="000F4273" w:rsidTr="00655F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655F0B" w:rsidRPr="000F4273" w:rsidTr="00655F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2.3.</w:t>
            </w:r>
          </w:p>
        </w:tc>
      </w:tr>
    </w:tbl>
    <w:p w:rsidR="00655F0B" w:rsidRPr="000F4273" w:rsidRDefault="00655F0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6E6FA6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6E6FA6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6E6FA6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Dodatek č. 1 Smlouvy o dílo na realizaci akce „III/44429 Šternberk, Hvězdné údolí, I. etapa“</w:t>
            </w:r>
          </w:p>
        </w:tc>
      </w:tr>
      <w:tr w:rsidR="000F4273" w:rsidRPr="000F4273" w:rsidTr="006E6F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6E6FA6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6E6F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6E6FA6" w:rsidP="004A340D">
            <w:pPr>
              <w:pStyle w:val="nadpis2"/>
            </w:pPr>
            <w:r w:rsidRPr="000F4273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6E6FA6" w:rsidP="006E6FA6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6E6F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6E6FA6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rozhoduje</w:t>
            </w:r>
            <w:r w:rsidRPr="000F4273">
              <w:t xml:space="preserve"> o výběru dodavatele víceprací na zakázku „III/44429 Šternberk, Hvězdné údolí, I. etapa“ dle důvodové zprávy</w:t>
            </w:r>
          </w:p>
        </w:tc>
      </w:tr>
      <w:tr w:rsidR="000F4273" w:rsidRPr="000F4273" w:rsidTr="006E6F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5C035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Dodatku č. 1 ke Smlouvě o dílo č.</w:t>
            </w:r>
            <w:r w:rsidR="005C0350" w:rsidRPr="000F4273">
              <w:t> </w:t>
            </w:r>
            <w:r w:rsidRPr="000F4273">
              <w:t>2015/02056/OVZI/DSM ze dne 8. 7. 2015 na realizaci akce „III/44429 Šternberk, Hvězdné údolí, I. etapa“ mezi Olomouckým krajem a společností Skanska a.s., se sídlem Líbalova 1/2348, 149 00 Praha</w:t>
            </w:r>
            <w:r w:rsidR="00544C22" w:rsidRPr="000F4273">
              <w:t> </w:t>
            </w:r>
            <w:r w:rsidRPr="000F4273">
              <w:t>4-Chodov, IČ:</w:t>
            </w:r>
            <w:r w:rsidR="00A063D5" w:rsidRPr="000F4273">
              <w:t> </w:t>
            </w:r>
            <w:r w:rsidRPr="000F4273">
              <w:t>26271303, dle důvodové zprávy</w:t>
            </w:r>
          </w:p>
        </w:tc>
      </w:tr>
      <w:tr w:rsidR="000F4273" w:rsidRPr="000F4273" w:rsidTr="006E6F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6E6FA6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Dodatek č. 1 ke Smlouvě o dílo ze dne 8. 7. 2015 dle bodu 3 usnesení</w:t>
            </w:r>
          </w:p>
        </w:tc>
      </w:tr>
      <w:tr w:rsidR="000F4273" w:rsidRPr="000F4273" w:rsidTr="006E6F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6E6FA6">
            <w:r w:rsidRPr="000F4273">
              <w:t>O: Ing. Jiří Rozbořil, hejtman Olomouckého kraje</w:t>
            </w:r>
          </w:p>
        </w:tc>
      </w:tr>
      <w:tr w:rsidR="000F4273" w:rsidRPr="000F4273" w:rsidTr="006E6F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6FA6" w:rsidRPr="000F4273" w:rsidRDefault="006E6FA6" w:rsidP="006E6FA6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pověřuje</w:t>
            </w:r>
            <w:r w:rsidRPr="000F4273">
              <w:t xml:space="preserve"> Ing. Miroslava Kubína k podpisu veškeré korespondence týkající se zakázky „III/44429 Šternberk, Hvězdné údolí, I. etapa“</w:t>
            </w:r>
          </w:p>
        </w:tc>
      </w:tr>
      <w:tr w:rsidR="000F4273" w:rsidRPr="000F4273" w:rsidTr="006E6FA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6E6FA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6E6FA6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6E6FA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6E6FA6" w:rsidP="004A340D">
            <w:pPr>
              <w:pStyle w:val="nadpis2"/>
            </w:pPr>
            <w:r w:rsidRPr="000F4273">
              <w:t>3.1.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4971B1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4971B1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4971B1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Dodatek č. 1 Smlouvy o dílo na realizaci akce „III/4537 Bernartice – Buková“</w:t>
            </w:r>
          </w:p>
        </w:tc>
      </w:tr>
      <w:tr w:rsidR="000F4273" w:rsidRPr="000F4273" w:rsidTr="004971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4971B1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4971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4971B1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4971B1" w:rsidP="004971B1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4971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971B1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rozhoduje</w:t>
            </w:r>
            <w:r w:rsidRPr="000F4273">
              <w:t xml:space="preserve"> o výběru dodavatele víceprací na zakázku „III/4537 Bernartice – Buková“ dle důvodové zprávy</w:t>
            </w:r>
          </w:p>
        </w:tc>
      </w:tr>
      <w:tr w:rsidR="000F4273" w:rsidRPr="000F4273" w:rsidTr="004971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Dodatku č. 1 ke Smlouvě o dílo č.</w:t>
            </w:r>
            <w:r w:rsidR="005C0350" w:rsidRPr="000F4273">
              <w:t> </w:t>
            </w:r>
            <w:r w:rsidRPr="000F4273">
              <w:t>2015/01960/OVZI/DSM ze dne 18. 6. 2015 na realizaci akce „III/4537 Bernartice – Buková“ mezi Olomouckým krajem a společností IMOS Brno, a.</w:t>
            </w:r>
            <w:r w:rsidR="007C5725" w:rsidRPr="000F4273">
              <w:t> </w:t>
            </w:r>
            <w:r w:rsidRPr="000F4273">
              <w:t>s., se sídlem Olomoucká 704/174, Brno, PSČ</w:t>
            </w:r>
            <w:r w:rsidR="006E7804" w:rsidRPr="000F4273">
              <w:t xml:space="preserve"> </w:t>
            </w:r>
            <w:r w:rsidRPr="000F4273">
              <w:t>627 00, IČ: 25322257, dle důvodové zprávy</w:t>
            </w:r>
          </w:p>
        </w:tc>
      </w:tr>
      <w:tr w:rsidR="000F4273" w:rsidRPr="000F4273" w:rsidTr="004971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971B1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Dodatek č. 1 ke Smlouvě o dílo ze dne 18. 6. 2015 dle bodu 3 usnesení</w:t>
            </w:r>
          </w:p>
        </w:tc>
      </w:tr>
      <w:tr w:rsidR="000F4273" w:rsidRPr="000F4273" w:rsidTr="004971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971B1">
            <w:r w:rsidRPr="000F4273">
              <w:t>O: Ing. Jiří Rozbořil, hejtman Olomouckého kraje</w:t>
            </w:r>
          </w:p>
        </w:tc>
      </w:tr>
      <w:tr w:rsidR="000F4273" w:rsidRPr="000F4273" w:rsidTr="004971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71B1" w:rsidRPr="000F4273" w:rsidRDefault="004971B1" w:rsidP="004971B1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pověřuje</w:t>
            </w:r>
            <w:r w:rsidRPr="000F4273">
              <w:t xml:space="preserve"> Ing. Miroslava Kubína k podpisu veškeré korespondence týkající se zakázky „III/4537 Bernartice – Buková“</w:t>
            </w:r>
          </w:p>
        </w:tc>
      </w:tr>
      <w:tr w:rsidR="000F4273" w:rsidRPr="000F4273" w:rsidTr="004971B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4971B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4971B1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4971B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4971B1" w:rsidP="004A340D">
            <w:pPr>
              <w:pStyle w:val="nadpis2"/>
            </w:pPr>
            <w:r w:rsidRPr="000F4273">
              <w:t>3.2.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B81F7D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B81F7D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lastRenderedPageBreak/>
              <w:t>UR/80/9/2015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B81F7D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Dodatek č. 1 Smlouvy o dílo na realizaci akce „III/44621 Pňovice - průtah, silnice III. třídy“</w:t>
            </w:r>
          </w:p>
        </w:tc>
      </w:tr>
      <w:tr w:rsidR="000F4273" w:rsidRPr="000F4273" w:rsidTr="00B81F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B81F7D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B81F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B81F7D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B81F7D" w:rsidP="00B81F7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B81F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B81F7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rozhoduje</w:t>
            </w:r>
            <w:r w:rsidRPr="000F4273">
              <w:t xml:space="preserve"> o výběru dodavatele víceprací na zakázku „III/44621 Pňovice - průtah, silnice III. třídy“ dle důvodové zprávy</w:t>
            </w:r>
          </w:p>
        </w:tc>
      </w:tr>
      <w:tr w:rsidR="000F4273" w:rsidRPr="000F4273" w:rsidTr="00B81F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5C035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Dodatku č. 1 ke Smlouvě o dílo č.</w:t>
            </w:r>
            <w:r w:rsidR="006E7804" w:rsidRPr="000F4273">
              <w:t> </w:t>
            </w:r>
            <w:r w:rsidRPr="000F4273">
              <w:t>2015/02030/OVZI/DSM ze dne 25. 6. 2015 na realizaci akce „III/44621 Pňovice - průtah, silnice III. třídy“ mezi Olomouckým krajem a společností Porr</w:t>
            </w:r>
            <w:r w:rsidR="005C0350" w:rsidRPr="000F4273">
              <w:t> </w:t>
            </w:r>
            <w:r w:rsidRPr="000F4273">
              <w:t>a.s., se sídlem Dubečská 3238/36, Strašnice, 100 00 Praha 10, odštěpný závod Morava, Tlumačov, Skály 870, PSČ 76362, IČ: 43005560, dle důvodové zprávy</w:t>
            </w:r>
          </w:p>
        </w:tc>
      </w:tr>
      <w:tr w:rsidR="000F4273" w:rsidRPr="000F4273" w:rsidTr="00B81F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B81F7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Dodatek č. 1 ke Smlouvě o dílo ze dne 25. 6. 2015 dle bodu 3 usnesení</w:t>
            </w:r>
          </w:p>
        </w:tc>
      </w:tr>
      <w:tr w:rsidR="000F4273" w:rsidRPr="000F4273" w:rsidTr="00B81F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B81F7D">
            <w:r w:rsidRPr="000F4273">
              <w:t>O: Ing. Jiří Rozbořil, hejtman Olomouckého kraje</w:t>
            </w:r>
          </w:p>
        </w:tc>
      </w:tr>
      <w:tr w:rsidR="000F4273" w:rsidRPr="000F4273" w:rsidTr="00B81F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1F7D" w:rsidRPr="000F4273" w:rsidRDefault="00B81F7D" w:rsidP="00B81F7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pověřuje</w:t>
            </w:r>
            <w:r w:rsidRPr="000F4273">
              <w:t xml:space="preserve"> Ing. Miroslava Kubína k podpisu veškeré korespondence týkající se zakázky „III/44621 Pňovice - průtah, silnice III. třídy“</w:t>
            </w:r>
          </w:p>
        </w:tc>
      </w:tr>
      <w:tr w:rsidR="000F4273" w:rsidRPr="000F4273" w:rsidTr="00B81F7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B81F7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B81F7D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B81F7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B81F7D" w:rsidP="004A340D">
            <w:pPr>
              <w:pStyle w:val="nadpis2"/>
            </w:pPr>
            <w:r w:rsidRPr="000F4273">
              <w:t>3.3.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BD32A8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BD32A8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BD32A8" w:rsidP="005C035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Smlouvy o poskytnutí dotace na individuální projekty z</w:t>
            </w:r>
            <w:r w:rsidR="005C0350" w:rsidRPr="000F4273">
              <w:rPr>
                <w:szCs w:val="24"/>
              </w:rPr>
              <w:t> </w:t>
            </w:r>
            <w:r w:rsidRPr="000F4273">
              <w:rPr>
                <w:szCs w:val="24"/>
              </w:rPr>
              <w:t>Regionálního operačního programu regionu soudržnosti Střední Morava</w:t>
            </w:r>
          </w:p>
        </w:tc>
      </w:tr>
      <w:tr w:rsidR="000F4273" w:rsidRPr="000F4273" w:rsidTr="00BD32A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BD32A8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BD32A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BD32A8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BD32A8" w:rsidP="00BD32A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BD32A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2A8" w:rsidRPr="000F4273" w:rsidRDefault="00BD32A8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2A8" w:rsidRPr="000F4273" w:rsidRDefault="00BD32A8" w:rsidP="00BD32A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Smlouvy o poskytnutí dotace z Regionálního operačního programu Střední Morava na projekt „III/36916 Šumperk - okružní křižovatka, ul. Temenická“, č. 2015/03464/OVZI/OSM mezi Olomouckým krajem a Regionální radou regionu soudržnosti Střední Morava se sídlem Jeremenkova 1211/40b, 779 00 Olomouc, IČ: 75084911 dle důvodové zprávy</w:t>
            </w:r>
          </w:p>
        </w:tc>
      </w:tr>
      <w:tr w:rsidR="000F4273" w:rsidRPr="000F4273" w:rsidTr="00BD32A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2A8" w:rsidRPr="000F4273" w:rsidRDefault="00BD32A8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2A8" w:rsidRPr="000F4273" w:rsidRDefault="00BD32A8" w:rsidP="005C035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Smlouvy o poskytnutí dotace z Regionálního operačního programu Střední Morava na projekt „II/446 Chomoutov – Pňovice, křižovatka silnic II/446 a III/44613“, č. 2015/03465/OVZI/OSM mezi Olomouckým krajem a Regionální radou regionu soudržnosti Střední Morava se sídlem Jeremenkova 1211/40b, 779 00 Olomouc, IČ: 75084911 dle</w:t>
            </w:r>
            <w:r w:rsidR="005C0350" w:rsidRPr="000F4273">
              <w:t> </w:t>
            </w:r>
            <w:r w:rsidRPr="000F4273">
              <w:t>důvodové zprávy</w:t>
            </w:r>
          </w:p>
        </w:tc>
      </w:tr>
      <w:tr w:rsidR="000F4273" w:rsidRPr="000F4273" w:rsidTr="00BD32A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2A8" w:rsidRPr="000F4273" w:rsidRDefault="00BD32A8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2A8" w:rsidRPr="000F4273" w:rsidRDefault="00BD32A8" w:rsidP="00BD32A8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Smlouvy o poskytnutí dotace na individuální projekty dle bodů 2 a 3 usnesení</w:t>
            </w:r>
          </w:p>
        </w:tc>
      </w:tr>
      <w:tr w:rsidR="000F4273" w:rsidRPr="000F4273" w:rsidTr="00BD32A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2A8" w:rsidRPr="000F4273" w:rsidRDefault="00BD32A8" w:rsidP="00BD32A8">
            <w:r w:rsidRPr="000F4273">
              <w:t>O: MUDr. Michael Fischer, 1. náměstek hejtmana</w:t>
            </w:r>
          </w:p>
        </w:tc>
      </w:tr>
      <w:tr w:rsidR="000F4273" w:rsidRPr="000F4273" w:rsidTr="00BD32A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BD32A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BD32A8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BD32A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BD32A8" w:rsidP="004A340D">
            <w:pPr>
              <w:pStyle w:val="nadpis2"/>
            </w:pPr>
            <w:r w:rsidRPr="000F4273">
              <w:t>3.5.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BB4AEC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BB4AEC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BB4AEC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 xml:space="preserve">Dodatky ke Smlouvám o poskytnutí dotace na individuální projekty z Regionálního operačního programu regionu soudržnosti Střední Morava </w:t>
            </w:r>
          </w:p>
        </w:tc>
      </w:tr>
      <w:tr w:rsidR="000F4273" w:rsidRPr="000F4273" w:rsidTr="00BB4A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BB4AEC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BB4A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BB4AEC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BB4AEC" w:rsidP="00BB4AE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BB4A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5C035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Dodatku č. 1 ke Smlouvě o poskytnutí dotace z</w:t>
            </w:r>
            <w:r w:rsidR="005C0350" w:rsidRPr="000F4273">
              <w:t> </w:t>
            </w:r>
            <w:r w:rsidRPr="000F4273">
              <w:t>Regionálního operačního programu Střední Morava na projekt „Valšovský Žleb – Dlouhá Loučka – II/449", 2014/01912/OIEP/OSM/1 mezi Olomouckým krajem a Regionální radou regionu soudržnosti Střední Morava se sídlem Jeremenkova 1211/40b, 779 00 Olomouc, IČ: 75084911 dle důvodové zprávy</w:t>
            </w:r>
          </w:p>
        </w:tc>
      </w:tr>
      <w:tr w:rsidR="000F4273" w:rsidRPr="000F4273" w:rsidTr="00BB4A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Dodatku č. 1 ke Smlouvě o poskytnutí dotace z</w:t>
            </w:r>
            <w:r w:rsidR="005C0350" w:rsidRPr="000F4273">
              <w:t> </w:t>
            </w:r>
            <w:r w:rsidRPr="000F4273">
              <w:t>Regionálního operačního programu Střední Morava na projekt „II/433</w:t>
            </w:r>
            <w:r w:rsidR="00C27691" w:rsidRPr="000F4273">
              <w:t xml:space="preserve"> </w:t>
            </w:r>
            <w:r w:rsidRPr="000F4273">
              <w:t>a</w:t>
            </w:r>
            <w:r w:rsidR="00A306B7" w:rsidRPr="000F4273">
              <w:t> </w:t>
            </w:r>
            <w:r w:rsidRPr="000F4273">
              <w:t>III/36711 Výšovice - průtah ", 2014/01551/OIEP/OSM/1 mezi Olomouckým krajem a Regionální radou regionu soudržnosti Střední Morava se sídlem Jeremenkova 1211/40b, 779 00 Olomouc, IČ: 75084911 dle důvodové zprávy</w:t>
            </w:r>
          </w:p>
        </w:tc>
      </w:tr>
      <w:tr w:rsidR="000F4273" w:rsidRPr="000F4273" w:rsidTr="00BB4A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Dodatku č. 1 ke Smlouvě o poskytnutí dotace z</w:t>
            </w:r>
            <w:r w:rsidR="00A306B7" w:rsidRPr="000F4273">
              <w:t> </w:t>
            </w:r>
            <w:r w:rsidRPr="000F4273">
              <w:t>Regionálního operačního programu Střední Morava na projekt „III/37354 Holubice – Hrochov ", 2014/02451/OIEP/OSM/1 mezi Olomouckým krajem a</w:t>
            </w:r>
            <w:r w:rsidR="00A306B7" w:rsidRPr="000F4273">
              <w:t> </w:t>
            </w:r>
            <w:r w:rsidRPr="000F4273">
              <w:t>Regionální radou regionu soudržnosti Střední Morava se sídlem Jeremenkova 1211/40b, 779 00 Olomouc, IČ: 75084911 dle důvodové zprávy</w:t>
            </w:r>
          </w:p>
        </w:tc>
      </w:tr>
      <w:tr w:rsidR="000F4273" w:rsidRPr="000F4273" w:rsidTr="00BB4A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="006E7804" w:rsidRPr="000F4273">
              <w:t xml:space="preserve"> </w:t>
            </w:r>
            <w:r w:rsidR="00C85E70" w:rsidRPr="000F4273">
              <w:t>D</w:t>
            </w:r>
            <w:r w:rsidRPr="000F4273">
              <w:t>odatky ke Smlouvám o poskytnutí dotace z</w:t>
            </w:r>
            <w:r w:rsidR="00A306B7" w:rsidRPr="000F4273">
              <w:t> </w:t>
            </w:r>
            <w:r w:rsidRPr="000F4273">
              <w:t>Regionálního operačního programu Střední Morava dle bodu 2 až 4 usnesení</w:t>
            </w:r>
          </w:p>
        </w:tc>
      </w:tr>
      <w:tr w:rsidR="000F4273" w:rsidRPr="000F4273" w:rsidTr="00BB4A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AEC" w:rsidRPr="000F4273" w:rsidRDefault="00BB4AEC" w:rsidP="00BB4AEC">
            <w:r w:rsidRPr="000F4273">
              <w:t>O: MUDr. Michael Fischer, 1. náměstek hejtmana</w:t>
            </w:r>
          </w:p>
        </w:tc>
      </w:tr>
      <w:tr w:rsidR="000F4273" w:rsidRPr="000F4273" w:rsidTr="00BB4AE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BB4AE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BB4AEC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BB4AE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BB4AEC" w:rsidP="004A340D">
            <w:pPr>
              <w:pStyle w:val="nadpis2"/>
            </w:pPr>
            <w:r w:rsidRPr="000F4273">
              <w:t>3.6.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FB06AC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FB06AC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FB06AC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Vyhodnocení výběrových řízení na realizace veřejných zakázek</w:t>
            </w:r>
          </w:p>
        </w:tc>
      </w:tr>
      <w:tr w:rsidR="000F4273" w:rsidRPr="000F4273" w:rsidTr="00FB06A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FB06AC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FB06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FB06AC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FB06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vyloučení z účasti ve veřejné zakázce „Olomoucký kraj - OLÚ Paseka - rekonstrukce budovy C - I. etapa -</w:t>
            </w:r>
            <w:r w:rsidR="00A063D5" w:rsidRPr="000F4273">
              <w:t xml:space="preserve"> </w:t>
            </w:r>
            <w:r w:rsidRPr="000F4273">
              <w:t>část I“ uchazeče: „Společnost FICHNA – HUDECZEK a.s. – MORYS s.r.o. – OLÚ Paseky“ dodavatelů FICHNA – HUDECZEK a.s., se sídlem Opavská 535/17, 747 18 Píšť, IČ</w:t>
            </w:r>
            <w:r w:rsidR="00A063D5" w:rsidRPr="000F4273">
              <w:t>:</w:t>
            </w:r>
            <w:r w:rsidRPr="000F4273">
              <w:t xml:space="preserve"> 27765857 (vedoucí společník společnosti) a MORYS s.r.o.</w:t>
            </w:r>
            <w:r w:rsidR="00C27691" w:rsidRPr="000F4273">
              <w:t>,</w:t>
            </w:r>
            <w:r w:rsidRPr="000F4273">
              <w:t xml:space="preserve"> se sídlem Korejská 894/9, 702 00 Ostrava – Přívoz, IČ</w:t>
            </w:r>
            <w:r w:rsidR="00A063D5" w:rsidRPr="000F4273">
              <w:t>:</w:t>
            </w:r>
            <w:r w:rsidRPr="000F4273">
              <w:t xml:space="preserve"> 42864771 (společník společnosti), pro nesplnění kvalifikace</w:t>
            </w:r>
          </w:p>
        </w:tc>
      </w:tr>
      <w:tr w:rsidR="000F4273" w:rsidRPr="000F4273" w:rsidTr="00FB06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</w:t>
            </w:r>
            <w:r w:rsidR="00655F0B" w:rsidRPr="000F4273">
              <w:rPr>
                <w:b/>
                <w:spacing w:val="70"/>
              </w:rPr>
              <w:t>chvaluje</w:t>
            </w:r>
            <w:r w:rsidRPr="000F4273">
              <w:t xml:space="preserve"> pro veřejnou zakázku „Olomoucký kraj - OLÚ Paseka - </w:t>
            </w:r>
            <w:r w:rsidRPr="000F4273">
              <w:lastRenderedPageBreak/>
              <w:t>rekonstrukce budovy C - I. etapa -</w:t>
            </w:r>
            <w:r w:rsidR="00C27691" w:rsidRPr="000F4273">
              <w:t xml:space="preserve"> </w:t>
            </w:r>
            <w:r w:rsidRPr="000F4273">
              <w:t>část I.“ výsledné pořadí uchazečů:</w:t>
            </w:r>
          </w:p>
          <w:p w:rsidR="00FB06AC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t>1.</w:t>
            </w:r>
            <w:r w:rsidRPr="000F4273">
              <w:tab/>
              <w:t>OHL ŽS, a.s., sídlem Burešova 938/17, Veveří Brno, PSČ: 602 00, IČ:</w:t>
            </w:r>
            <w:r w:rsidR="00A063D5" w:rsidRPr="000F4273">
              <w:t> </w:t>
            </w:r>
            <w:r w:rsidRPr="000F4273">
              <w:t>46342796, nabídková cena 23 480 217,00 Kč bez DPH</w:t>
            </w:r>
          </w:p>
          <w:p w:rsidR="00FB06AC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t>2.</w:t>
            </w:r>
            <w:r w:rsidRPr="000F4273">
              <w:tab/>
              <w:t xml:space="preserve">PTÁČEK – pozemní stavby s.r.o., se sídlem Podvalí 629, Kojetín </w:t>
            </w:r>
            <w:r w:rsidR="00C27691" w:rsidRPr="000F4273">
              <w:t>– Kojetín I-</w:t>
            </w:r>
            <w:r w:rsidRPr="000F4273">
              <w:t>město, PSČ: 752 01 IČ: 25896873, nabídková cena 24</w:t>
            </w:r>
            <w:r w:rsidR="006E7804" w:rsidRPr="000F4273">
              <w:t> </w:t>
            </w:r>
            <w:r w:rsidRPr="000F4273">
              <w:t>623</w:t>
            </w:r>
            <w:r w:rsidR="006E7804" w:rsidRPr="000F4273">
              <w:t> </w:t>
            </w:r>
            <w:r w:rsidRPr="000F4273">
              <w:t>669,66</w:t>
            </w:r>
            <w:r w:rsidR="006E7804" w:rsidRPr="000F4273">
              <w:t> </w:t>
            </w:r>
            <w:r w:rsidRPr="000F4273">
              <w:t>Kč</w:t>
            </w:r>
          </w:p>
          <w:p w:rsidR="00FB06AC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t>3.</w:t>
            </w:r>
            <w:r w:rsidRPr="000F4273">
              <w:tab/>
              <w:t>MANAG, a.s., se sídlem Zarámí 92, Zlín, PSČ: 760 01, IČ: 47906898, nabídková cena 24 977 709,55 Kč</w:t>
            </w:r>
          </w:p>
        </w:tc>
      </w:tr>
      <w:tr w:rsidR="000F4273" w:rsidRPr="000F4273" w:rsidTr="00FB06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rozhoduje</w:t>
            </w:r>
            <w:r w:rsidRPr="000F4273">
              <w:t xml:space="preserve"> o výběru nejvhodnější nabídky veřejné zakázky „Olomoucký kraj - OLÚ Paseka - rekonstrukce budovy C - I. etapa -</w:t>
            </w:r>
            <w:r w:rsidR="00C27691" w:rsidRPr="000F4273">
              <w:t xml:space="preserve"> </w:t>
            </w:r>
            <w:r w:rsidRPr="000F4273">
              <w:t>část I.“, podané uchazečem OHL ŽS, a.s., sídlem Burešova 938/17, Veveří Brno, PSČ: 602 00, IČ: 46342796, dle důvodové zprávy</w:t>
            </w:r>
          </w:p>
        </w:tc>
      </w:tr>
      <w:tr w:rsidR="000F4273" w:rsidRPr="000F4273" w:rsidTr="00FB06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FB06A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smlouvy na realizaci veřejné zakázky „Olomoucký kraj - OLÚ Paseka - rekonstrukce budovy C - I. etapa -</w:t>
            </w:r>
            <w:r w:rsidR="00C27691" w:rsidRPr="000F4273">
              <w:t xml:space="preserve"> </w:t>
            </w:r>
            <w:r w:rsidRPr="000F4273">
              <w:t>část I“, mezi Olomouckým krajem a uchazečem dle bodu 4 usnesení</w:t>
            </w:r>
          </w:p>
        </w:tc>
      </w:tr>
      <w:tr w:rsidR="000F4273" w:rsidRPr="000F4273" w:rsidTr="00FB06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4A340D">
            <w:pPr>
              <w:pStyle w:val="nadpis2"/>
            </w:pPr>
            <w:r w:rsidRPr="000F427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po marném uplynutí lhůty k podání námitek k</w:t>
            </w:r>
            <w:r w:rsidR="00A306B7" w:rsidRPr="000F4273">
              <w:t> </w:t>
            </w:r>
            <w:r w:rsidRPr="000F4273">
              <w:t>průběhu zadávacího řízení smlouvu dle bodu 5 usnesení</w:t>
            </w:r>
          </w:p>
        </w:tc>
      </w:tr>
      <w:tr w:rsidR="000F4273" w:rsidRPr="000F4273" w:rsidTr="00FB06A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6AC" w:rsidRPr="000F4273" w:rsidRDefault="00FB06AC" w:rsidP="00FB06AC">
            <w:r w:rsidRPr="000F4273">
              <w:t>O: Ing. Jiří Rozbořil, hejtman Olomouckého kraje</w:t>
            </w:r>
          </w:p>
        </w:tc>
      </w:tr>
      <w:tr w:rsidR="000F4273" w:rsidRPr="000F4273" w:rsidTr="00FB06A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FB06A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FB06AC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FB06A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FB06AC" w:rsidP="004A340D">
            <w:pPr>
              <w:pStyle w:val="nadpis2"/>
            </w:pPr>
            <w:r w:rsidRPr="000F4273">
              <w:t>3.7.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952777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52777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952777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Výběrová řízení na zajištění realizací veřejných zakázek</w:t>
            </w:r>
          </w:p>
        </w:tc>
      </w:tr>
      <w:tr w:rsidR="000F4273" w:rsidRPr="000F4273" w:rsidTr="009527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952777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9527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952777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9527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uveřejnění předběžného oznámení a odůvodnění účelnosti veřejných zakázek:</w:t>
            </w:r>
          </w:p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t>a)</w:t>
            </w:r>
            <w:r w:rsidRPr="000F4273">
              <w:tab/>
              <w:t>„Servis a údržba vozidel Olomouckého kraje a jeho příspěvkových organizací“</w:t>
            </w:r>
          </w:p>
          <w:p w:rsidR="00952777" w:rsidRPr="000F4273" w:rsidRDefault="00952777" w:rsidP="00A306B7">
            <w:pPr>
              <w:pStyle w:val="Normal"/>
              <w:spacing w:after="119"/>
              <w:jc w:val="both"/>
            </w:pPr>
            <w:r w:rsidRPr="000F4273">
              <w:t>b)</w:t>
            </w:r>
            <w:r w:rsidRPr="000F4273">
              <w:tab/>
              <w:t>„Dodávky spotřebního materiálu do tiskáren, kopírovacích a</w:t>
            </w:r>
            <w:r w:rsidR="00A306B7" w:rsidRPr="000F4273">
              <w:t> </w:t>
            </w:r>
            <w:r w:rsidRPr="000F4273">
              <w:t>multifunkčních zařízen</w:t>
            </w:r>
            <w:r w:rsidR="008D49DC" w:rsidRPr="000F4273">
              <w:t>í</w:t>
            </w:r>
            <w:r w:rsidRPr="000F4273">
              <w:t xml:space="preserve"> pro Olomoucký kraj a jeho příspěvkové organizace“</w:t>
            </w:r>
          </w:p>
        </w:tc>
      </w:tr>
      <w:tr w:rsidR="000F4273" w:rsidRPr="000F4273" w:rsidTr="009527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zadávací podmínky veřejných zakázek:</w:t>
            </w:r>
          </w:p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t>a)</w:t>
            </w:r>
            <w:r w:rsidRPr="000F4273">
              <w:tab/>
              <w:t>„Výkon práv a povinností zadavatele souvisejících se zadáváním veřejných zakázek podle zákona č. 137/2006 Sb., o veřejných zakázkách“</w:t>
            </w:r>
          </w:p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t>b)</w:t>
            </w:r>
            <w:r w:rsidRPr="000F4273">
              <w:tab/>
              <w:t>„Zámek Čechy pod Kosířem - rekonstrukce a využití objektů, IV. etapa“</w:t>
            </w:r>
          </w:p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t>c)</w:t>
            </w:r>
            <w:r w:rsidRPr="000F4273">
              <w:tab/>
              <w:t>„Olomoucký kraj - OLÚ Paseka - elektronická ošetřovatelská dokumentace“</w:t>
            </w:r>
          </w:p>
          <w:p w:rsidR="00952777" w:rsidRPr="000F4273" w:rsidRDefault="00952777" w:rsidP="00A306B7">
            <w:pPr>
              <w:pStyle w:val="Normal"/>
              <w:spacing w:after="119"/>
              <w:jc w:val="both"/>
            </w:pPr>
            <w:r w:rsidRPr="000F4273">
              <w:t>d)</w:t>
            </w:r>
            <w:r w:rsidRPr="000F4273">
              <w:tab/>
              <w:t>„Centrální pojištění nemovitého, movitého majetku, vozidel a</w:t>
            </w:r>
            <w:r w:rsidR="00A306B7" w:rsidRPr="000F4273">
              <w:t> </w:t>
            </w:r>
            <w:r w:rsidRPr="000F4273">
              <w:t>odpovědnosti kraje a jeho organizací“ – aktualizace stavu vozidel za rok 2015</w:t>
            </w:r>
          </w:p>
        </w:tc>
      </w:tr>
      <w:tr w:rsidR="000F4273" w:rsidRPr="000F4273" w:rsidTr="009527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jmenuje</w:t>
            </w:r>
            <w:r w:rsidRPr="000F4273">
              <w:t xml:space="preserve"> personální složení komise pro otevírání obálek, zvláštní komise </w:t>
            </w:r>
            <w:r w:rsidRPr="000F4273">
              <w:lastRenderedPageBreak/>
              <w:t>pro posouzení kvalifikace a hodnotící komise pro veřejné zakázky dle bodu 3 písm. a) až c) usnesení a personální složení osob zastupujících zadavatele při jednání pro zakázku dle bodu 3 písm. d) usnesení</w:t>
            </w:r>
          </w:p>
        </w:tc>
      </w:tr>
      <w:tr w:rsidR="000F4273" w:rsidRPr="000F4273" w:rsidTr="009527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zahájit zadávací řízení na veřejné zakázky dle bodu 3 písm. a) až d) usnesení</w:t>
            </w:r>
          </w:p>
        </w:tc>
      </w:tr>
      <w:tr w:rsidR="000F4273" w:rsidRPr="000F4273" w:rsidTr="009527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952777">
            <w:r w:rsidRPr="000F4273">
              <w:t>O: vedoucí odboru veřejných zakázek a investic</w:t>
            </w:r>
          </w:p>
          <w:p w:rsidR="00952777" w:rsidRPr="000F4273" w:rsidRDefault="00952777" w:rsidP="00952777">
            <w:r w:rsidRPr="000F4273">
              <w:t>T: 26. 11. 2015</w:t>
            </w:r>
          </w:p>
        </w:tc>
      </w:tr>
      <w:tr w:rsidR="000F4273" w:rsidRPr="000F4273" w:rsidTr="009527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4A340D">
            <w:pPr>
              <w:pStyle w:val="nadpis2"/>
            </w:pPr>
            <w:r w:rsidRPr="000F427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pověřuje</w:t>
            </w:r>
            <w:r w:rsidRPr="000F4273">
              <w:t xml:space="preserve"> Ing. Miroslava Kubína k podpisu veškeré korespondence týkající se uveřejnění předběžných oznámení veřejných zakázek dle bodu 2 písm. a) a b) usnesení a týkající se veřejných zakázek dle bodu 3 písm. a) až</w:t>
            </w:r>
            <w:r w:rsidR="00A306B7" w:rsidRPr="000F4273">
              <w:t> </w:t>
            </w:r>
            <w:r w:rsidRPr="000F4273">
              <w:t>d) usnesení</w:t>
            </w:r>
          </w:p>
        </w:tc>
      </w:tr>
      <w:tr w:rsidR="000F4273" w:rsidRPr="000F4273" w:rsidTr="009527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4A340D">
            <w:pPr>
              <w:pStyle w:val="nadpis2"/>
            </w:pPr>
            <w:r w:rsidRPr="000F4273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2777" w:rsidRPr="000F4273" w:rsidRDefault="00952777" w:rsidP="0095277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revokuje</w:t>
            </w:r>
            <w:r w:rsidRPr="000F4273">
              <w:t xml:space="preserve"> </w:t>
            </w:r>
            <w:r w:rsidR="00C27691" w:rsidRPr="000F4273">
              <w:t xml:space="preserve">své </w:t>
            </w:r>
            <w:r w:rsidRPr="000F4273">
              <w:t>usnesení č. UR/77/15/2015 ze dne 17. 9. 2015, a to v části bodu 3 písmene a) a bodů 4 a 5 pro zakázky dle písmene a)</w:t>
            </w:r>
          </w:p>
        </w:tc>
      </w:tr>
      <w:tr w:rsidR="000F4273" w:rsidRPr="000F4273" w:rsidTr="0095277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95277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952777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95277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952777" w:rsidP="004A340D">
            <w:pPr>
              <w:pStyle w:val="nadpis2"/>
            </w:pPr>
            <w:r w:rsidRPr="000F4273">
              <w:t>3.8.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2812C5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2812C5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2812C5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 xml:space="preserve">Plán zimní údržby silnic Správy silnic Olomouckého kraje, příspěvkové organizace, pro zimní období 2015 </w:t>
            </w:r>
            <w:r w:rsidR="00C27691" w:rsidRPr="000F4273">
              <w:rPr>
                <w:szCs w:val="24"/>
              </w:rPr>
              <w:t>–</w:t>
            </w:r>
            <w:r w:rsidRPr="000F4273">
              <w:rPr>
                <w:szCs w:val="24"/>
              </w:rPr>
              <w:t xml:space="preserve"> 2016 </w:t>
            </w:r>
          </w:p>
        </w:tc>
      </w:tr>
      <w:tr w:rsidR="000F4273" w:rsidRPr="000F4273" w:rsidTr="002812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2812C5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2812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2812C5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2812C5" w:rsidP="002812C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2812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12C5" w:rsidRPr="000F4273" w:rsidRDefault="002812C5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12C5" w:rsidRPr="000F4273" w:rsidRDefault="002812C5" w:rsidP="002812C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Plán zimní údržby silnic Správy silnic Olomouckého kraje, příspěvkové organizace, pro zimní období 2015 – 2016, dle důvodové zprávy</w:t>
            </w:r>
          </w:p>
        </w:tc>
      </w:tr>
      <w:tr w:rsidR="000F4273" w:rsidRPr="000F4273" w:rsidTr="002812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2812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812C5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2812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2812C5" w:rsidP="004A340D">
            <w:pPr>
              <w:pStyle w:val="nadpis2"/>
            </w:pPr>
            <w:r w:rsidRPr="000F4273">
              <w:t>4.1.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C66AAA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C66AAA" w:rsidP="00655F0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C66AAA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Smlouva o poskytnutí příspěvku na zajištění dopravní obslužnosti Olomouckého kraje</w:t>
            </w:r>
          </w:p>
        </w:tc>
      </w:tr>
      <w:tr w:rsidR="000F4273" w:rsidRPr="000F4273" w:rsidTr="00C66AA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C66AAA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C66A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C66AAA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C66AAA" w:rsidP="00C66AAA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C66A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6AAA" w:rsidRPr="000F4273" w:rsidRDefault="00C66AAA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6AAA" w:rsidRPr="000F4273" w:rsidRDefault="00C66AAA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souhlasí</w:t>
            </w:r>
            <w:r w:rsidRPr="000F4273">
              <w:t xml:space="preserve"> s návrhem textu Smlouvy o poskytnutí příspěvku na zajištění dopravní obslužnosti Olomouckého kraje mezi Olomouckým krajem a</w:t>
            </w:r>
            <w:r w:rsidR="00A306B7" w:rsidRPr="000F4273">
              <w:t> </w:t>
            </w:r>
            <w:r w:rsidRPr="000F4273">
              <w:t>Ministerstvem obrany, dle důvodové zprávy</w:t>
            </w:r>
          </w:p>
        </w:tc>
      </w:tr>
      <w:tr w:rsidR="000F4273" w:rsidRPr="000F4273" w:rsidTr="00C66A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6AAA" w:rsidRPr="000F4273" w:rsidRDefault="00C66AAA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6AAA" w:rsidRPr="000F4273" w:rsidRDefault="00C66AAA" w:rsidP="00C66AAA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Smlouvu dle bodu 2 usnesení na zasedání Zastupitelstva Olomouckého kraje</w:t>
            </w:r>
          </w:p>
        </w:tc>
      </w:tr>
      <w:tr w:rsidR="000F4273" w:rsidRPr="000F4273" w:rsidTr="00C66AA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6AAA" w:rsidRPr="000F4273" w:rsidRDefault="00C66AAA" w:rsidP="00C66AAA">
            <w:r w:rsidRPr="000F4273">
              <w:t>O: Ing. Jiří Rozbořil, hejtman Olomouckého kraje, ředitel p. o. Koordinátor Integrovaného dopravního systému Olomouckého kraje</w:t>
            </w:r>
          </w:p>
          <w:p w:rsidR="00C66AAA" w:rsidRPr="000F4273" w:rsidRDefault="00C66AAA" w:rsidP="00C66AAA">
            <w:r w:rsidRPr="000F4273">
              <w:t>T: ZOK 18. 12. 2015</w:t>
            </w:r>
          </w:p>
        </w:tc>
      </w:tr>
      <w:tr w:rsidR="000F4273" w:rsidRPr="000F4273" w:rsidTr="00C66A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6AAA" w:rsidRPr="000F4273" w:rsidRDefault="00C66AAA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6AAA" w:rsidRPr="000F4273" w:rsidRDefault="00C66AAA" w:rsidP="00C66AAA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</w:t>
            </w:r>
            <w:r w:rsidRPr="000F4273">
              <w:lastRenderedPageBreak/>
              <w:t>schválit Smlouvu o poskytnutí příspěvku na zajištění dopravní obslužnosti Olomouckého kraje dle Přílohy č. 1 a uložit Mgr. Jaroslavu Tomíkovi, řediteli KIDSOK, podepsat smlouvu</w:t>
            </w:r>
          </w:p>
        </w:tc>
      </w:tr>
      <w:tr w:rsidR="000F4273" w:rsidRPr="000F4273" w:rsidTr="00C66AA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C66AA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C66AAA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C66AA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C66AAA" w:rsidP="004A340D">
            <w:pPr>
              <w:pStyle w:val="nadpis2"/>
            </w:pPr>
            <w:r w:rsidRPr="000F4273">
              <w:t>5.2.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C2BF9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DC2BF9" w:rsidP="00F823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</w:t>
            </w:r>
            <w:r w:rsidR="00F823E2" w:rsidRPr="000F4273">
              <w:rPr>
                <w:szCs w:val="24"/>
              </w:rPr>
              <w:t>6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DC2BF9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Majetkoprávní záležitosti – záměry Olomouckého kraje</w:t>
            </w:r>
          </w:p>
        </w:tc>
      </w:tr>
      <w:tr w:rsidR="000F4273" w:rsidRPr="000F4273" w:rsidTr="00DC2BF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DC2BF9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C2BF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DC2BF9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DC2BF9" w:rsidP="00DC2BF9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C2BF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DC2BF9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záměr Olomouckého kraje:</w:t>
            </w:r>
          </w:p>
          <w:p w:rsidR="00DC2BF9" w:rsidRPr="000F4273" w:rsidRDefault="00DC2BF9" w:rsidP="00DC2BF9">
            <w:pPr>
              <w:pStyle w:val="Normal"/>
              <w:spacing w:after="119"/>
              <w:jc w:val="both"/>
            </w:pPr>
            <w:r w:rsidRPr="000F4273">
              <w:t>2.1.</w:t>
            </w:r>
            <w:r w:rsidRPr="000F4273">
              <w:tab/>
              <w:t>odprodat pozemek parc. č. st. 2689 zast. pl. o výměře 2 356 m2, jehož součástí je budova bez čp/če občanská vybavenost, a pozemek parc. č. 1911/2 ost. pl. o výměře 4 626 m2, vše v k.ú. a obci Hranice, se všemi součástmi a</w:t>
            </w:r>
            <w:r w:rsidR="00A306B7" w:rsidRPr="000F4273">
              <w:t> </w:t>
            </w:r>
            <w:r w:rsidRPr="000F4273">
              <w:t>příslušenstvím, vše z vlastnictví Olomouckého kraje, z hospodaření Střední průmyslové školy Hranice, do vlastnictví společnosti NAPARIA a.s., IČ:</w:t>
            </w:r>
            <w:r w:rsidR="006E7804" w:rsidRPr="000F4273">
              <w:t> </w:t>
            </w:r>
            <w:r w:rsidRPr="000F4273">
              <w:t>28616626, za kupní cenu ve výši 5 900 000 Kč, navýšenou o příslušnou platnou sazbu DPH, a za podmínek dle důvodové zprávy. Nabyvatel uhradí veškeré náklady spojené s převodem vlastnického práva a správní poplatek k</w:t>
            </w:r>
            <w:r w:rsidR="00A306B7" w:rsidRPr="000F4273">
              <w:t> </w:t>
            </w:r>
            <w:r w:rsidRPr="000F4273">
              <w:t xml:space="preserve">návrhu na vklad vlastnického práva do katastru nemovitostí. </w:t>
            </w:r>
          </w:p>
          <w:p w:rsidR="00DC2BF9" w:rsidRPr="000F4273" w:rsidRDefault="00544C22" w:rsidP="00DC2BF9">
            <w:pPr>
              <w:pStyle w:val="Normal"/>
              <w:spacing w:after="119"/>
              <w:jc w:val="both"/>
            </w:pPr>
            <w:r w:rsidRPr="000F4273">
              <w:t>2.2</w:t>
            </w:r>
            <w:r w:rsidR="00DC2BF9" w:rsidRPr="000F4273">
              <w:t>.</w:t>
            </w:r>
            <w:r w:rsidR="00DC2BF9" w:rsidRPr="000F4273">
              <w:tab/>
              <w:t>směnit pozemek parc. č. 1404 zast. pl. o výměře 276 m2, jehož součástí je stavba bez č.p./č.e., jiná st., pozemek parc. č. 1408/8 zast. pl. o výměře 38</w:t>
            </w:r>
            <w:r w:rsidR="00721D2C" w:rsidRPr="000F4273">
              <w:t> </w:t>
            </w:r>
            <w:r w:rsidR="00DC2BF9" w:rsidRPr="000F4273">
              <w:t>m2, jehož součástí je stavba bez č.p./č.e., jiná st., a pozemek parc. č.</w:t>
            </w:r>
            <w:r w:rsidR="00721D2C" w:rsidRPr="000F4273">
              <w:t> </w:t>
            </w:r>
            <w:r w:rsidR="00DC2BF9" w:rsidRPr="000F4273">
              <w:t>1408/4 ost. pl. o výměře 731 m2, vše v k.ú. a obci Rapotín, se všemi</w:t>
            </w:r>
            <w:r w:rsidR="00721D2C" w:rsidRPr="000F4273">
              <w:t xml:space="preserve"> </w:t>
            </w:r>
            <w:r w:rsidR="00DC2BF9" w:rsidRPr="000F4273">
              <w:t>součástmi a příslušenstvím, ve vlastnictví Olomouckého kraje, v</w:t>
            </w:r>
            <w:r w:rsidR="00721D2C" w:rsidRPr="000F4273">
              <w:t> </w:t>
            </w:r>
            <w:r w:rsidR="00DC2BF9" w:rsidRPr="000F4273">
              <w:t>hospodaření</w:t>
            </w:r>
            <w:r w:rsidR="00721D2C" w:rsidRPr="000F4273">
              <w:t xml:space="preserve"> </w:t>
            </w:r>
            <w:r w:rsidR="00DC2BF9" w:rsidRPr="000F4273">
              <w:t>Střední školy železniční, technické a služeb, Šumperk za pozemek parc. č.</w:t>
            </w:r>
            <w:r w:rsidR="00721D2C" w:rsidRPr="000F4273">
              <w:t> </w:t>
            </w:r>
            <w:r w:rsidR="00DC2BF9" w:rsidRPr="000F4273">
              <w:t>1407/1 zast. pl. o výměře 581 m2, jehož součástí je stavba bez č.p./č.e., jiná st., část pozemku parc. č. 1408/12 ost. pl. o výměře 725 m2, část pozemku</w:t>
            </w:r>
            <w:r w:rsidR="00721D2C" w:rsidRPr="000F4273">
              <w:t xml:space="preserve"> </w:t>
            </w:r>
            <w:r w:rsidR="00DC2BF9" w:rsidRPr="000F4273">
              <w:t>parc. č. 1408/13 ost.</w:t>
            </w:r>
            <w:r w:rsidR="006E7804" w:rsidRPr="000F4273">
              <w:t> </w:t>
            </w:r>
            <w:r w:rsidR="00DC2BF9" w:rsidRPr="000F4273">
              <w:t>pl. o výměře 192 m2, část pozemku parc. č. 2851/2 ost.</w:t>
            </w:r>
            <w:r w:rsidR="00721D2C" w:rsidRPr="000F4273">
              <w:t> </w:t>
            </w:r>
            <w:r w:rsidR="00DC2BF9" w:rsidRPr="000F4273">
              <w:t>pl. o výměře 8 m2, dle geometrickéh</w:t>
            </w:r>
            <w:r w:rsidRPr="000F4273">
              <w:t>o plánu č. 1533-</w:t>
            </w:r>
            <w:r w:rsidR="00DC2BF9" w:rsidRPr="000F4273">
              <w:t>86/2014 ze dne 4.</w:t>
            </w:r>
            <w:r w:rsidR="00721D2C" w:rsidRPr="000F4273">
              <w:t> </w:t>
            </w:r>
            <w:r w:rsidR="00DC2BF9" w:rsidRPr="000F4273">
              <w:t>9.</w:t>
            </w:r>
            <w:r w:rsidR="00721D2C" w:rsidRPr="000F4273">
              <w:t> </w:t>
            </w:r>
            <w:r w:rsidR="00DC2BF9" w:rsidRPr="000F4273">
              <w:t>2014 pozemky parc. č. 1408/12 ost. pl. o výměře 725 m2, parc. č. 1408/19</w:t>
            </w:r>
            <w:r w:rsidR="00721D2C" w:rsidRPr="000F4273">
              <w:t xml:space="preserve"> </w:t>
            </w:r>
            <w:r w:rsidR="00DC2BF9" w:rsidRPr="000F4273">
              <w:t>ost. pl. o výměře 192 m2 a  parc. č. 2851/16 ost. pl. o výměře 8 m2, vše v</w:t>
            </w:r>
            <w:r w:rsidR="00721D2C" w:rsidRPr="000F4273">
              <w:t> </w:t>
            </w:r>
            <w:r w:rsidR="00DC2BF9" w:rsidRPr="000F4273">
              <w:t>k.ú.</w:t>
            </w:r>
            <w:r w:rsidR="00721D2C" w:rsidRPr="000F4273">
              <w:t> </w:t>
            </w:r>
            <w:r w:rsidR="00DC2BF9" w:rsidRPr="000F4273">
              <w:t>a obci Rapotín, se všemi součástmi a příslušenstvím, vše ve vlastnictví společnosti TEXTIL INVEST GROUP a.s., IČ: 24229709. Olomoucký kraj</w:t>
            </w:r>
            <w:r w:rsidR="00721D2C" w:rsidRPr="000F4273">
              <w:t> </w:t>
            </w:r>
            <w:r w:rsidR="00DC2BF9" w:rsidRPr="000F4273">
              <w:t>uhradí cenový rozdíl směňovaných nemovitostí ve výši 509 000 Kč, a to ve dvou splátkách dle důvodové zprávy. Olomoucký kraj uhradí správní poplatek k</w:t>
            </w:r>
            <w:r w:rsidR="00A306B7" w:rsidRPr="000F4273">
              <w:t> </w:t>
            </w:r>
            <w:r w:rsidR="00DC2BF9" w:rsidRPr="000F4273">
              <w:t xml:space="preserve">návrhu na vklad vlastnického práva do katastru nemovitostí. </w:t>
            </w:r>
          </w:p>
          <w:p w:rsidR="00DC2BF9" w:rsidRPr="000F4273" w:rsidRDefault="00544C22" w:rsidP="00DC2BF9">
            <w:pPr>
              <w:pStyle w:val="Normal"/>
              <w:spacing w:after="119"/>
              <w:jc w:val="both"/>
            </w:pPr>
            <w:r w:rsidRPr="000F4273">
              <w:t>2.3</w:t>
            </w:r>
            <w:r w:rsidR="00DC2BF9" w:rsidRPr="000F4273">
              <w:t>.</w:t>
            </w:r>
            <w:r w:rsidR="00DC2BF9" w:rsidRPr="000F4273">
              <w:tab/>
              <w:t>bezúplatně převést část pozemku parc. č. 1918/1 ost. pl. o výměře cca</w:t>
            </w:r>
            <w:r w:rsidR="00A306B7" w:rsidRPr="000F4273">
              <w:t> </w:t>
            </w:r>
            <w:r w:rsidR="00DC2BF9" w:rsidRPr="000F4273">
              <w:t>180 m2 v k.ú. Holice u Olomouce, obec Olomouc z vlastnictví Olomouckého kraje, z hospodaření Správy silnic Olomouckého kraje, příspěvkové organizace, do vlastnictví statutárního města Olomouce, IČ:</w:t>
            </w:r>
            <w:r w:rsidR="00A306B7" w:rsidRPr="000F4273">
              <w:t> </w:t>
            </w:r>
            <w:r w:rsidR="00DC2BF9" w:rsidRPr="000F4273">
              <w:t xml:space="preserve">00299308. Řádná darovací smlouva bude uzavřena nejpozději do jednoho roku od ukončení stavby „Olomouc, Hamerská ulice – chodník“. Nabyvatel uhradí veškeré náklady spojené s převodem vlastnického práva a správní poplatek spojený s návrhem na vklad vlastnického práva do katastru </w:t>
            </w:r>
            <w:r w:rsidR="00DC2BF9" w:rsidRPr="000F4273">
              <w:lastRenderedPageBreak/>
              <w:t xml:space="preserve">nemovitostí. </w:t>
            </w:r>
          </w:p>
          <w:p w:rsidR="00DC2BF9" w:rsidRPr="000F4273" w:rsidRDefault="00544C22" w:rsidP="00DC2BF9">
            <w:pPr>
              <w:pStyle w:val="Normal"/>
              <w:spacing w:after="119"/>
              <w:jc w:val="both"/>
            </w:pPr>
            <w:r w:rsidRPr="000F4273">
              <w:t>2.4</w:t>
            </w:r>
            <w:r w:rsidR="00DC2BF9" w:rsidRPr="000F4273">
              <w:t>.</w:t>
            </w:r>
            <w:r w:rsidR="00DC2BF9" w:rsidRPr="000F4273">
              <w:tab/>
              <w:t>bezúplatně převést části pozemku parc. č. 1697/1 ost. pl. (dříve pozemek parc. č. 1697) o výměře 36 m2 a část pozemku parc. č. 1700 ost. pl. o výměře 104 m2, dle geometrického plánu č. 879-133/2015 ze dne 3. 6. 2015 pozemky parc. č. 1697/4 ost. pl. o výměře 2 m2, parc. č. 1697/5 ost. pl. o</w:t>
            </w:r>
            <w:r w:rsidR="00A306B7" w:rsidRPr="000F4273">
              <w:t> </w:t>
            </w:r>
            <w:r w:rsidR="00DC2BF9" w:rsidRPr="000F4273">
              <w:t>výměře 34 m2 a parc. č. 1700/2 ost. pl. o výměře 104 m2, vše v k.ú. a obci Horka nad Moravou z vlastnictví Olomouckého kraje, z hospodaření Správy silnic Olomouckého kraje, příspěvkové organizace, do vlastnictví obce Horka nad Moravou, IČ: 00298948. Nabyvatel uhradí veškeré náklady spojené s</w:t>
            </w:r>
            <w:r w:rsidR="00A306B7" w:rsidRPr="000F4273">
              <w:t> </w:t>
            </w:r>
            <w:r w:rsidR="00DC2BF9" w:rsidRPr="000F4273">
              <w:t>převodem vlastnického práva a správní poplatek spojený s návrhem na vklad vlastnického práva do katastru nemovitostí.</w:t>
            </w:r>
          </w:p>
          <w:p w:rsidR="00DC2BF9" w:rsidRPr="000F4273" w:rsidRDefault="00544C22" w:rsidP="00DC2BF9">
            <w:pPr>
              <w:pStyle w:val="Normal"/>
              <w:spacing w:after="119"/>
              <w:jc w:val="both"/>
            </w:pPr>
            <w:r w:rsidRPr="000F4273">
              <w:t>2.5</w:t>
            </w:r>
            <w:r w:rsidR="00DC2BF9" w:rsidRPr="000F4273">
              <w:t>.</w:t>
            </w:r>
            <w:r w:rsidR="00DC2BF9" w:rsidRPr="000F4273">
              <w:tab/>
              <w:t xml:space="preserve">bezúplatně převést část pozemku parc. č. 1787/1 ost. pl. o výměře cca 70 m2 v k.ú. a obci Šumvald z vlastnictví Olomouckého kraje, z hospodaření Správy silnic Olomouckého kraje, příspěvkové organizace, do vlastnictví obce Šumvald, IČ: 00299537. Nejprve bude uzavřena smlouva o budoucí darovací smlouvě. Řádná darovací smlouva bude uzavřena nejpozději do jednoho roku ode dne vydání kolaudačního souhlasu se stavbou „Cyklostezka Šumvald, křižovatka II/446 x Lazce/Horní Sukolom“. Nabyvatel uhradí veškeré náklady spojené s převodem vlastnického práva a správní poplatek spojený s návrhem na vklad vlastnického práva do katastru nemovitostí. </w:t>
            </w:r>
          </w:p>
          <w:p w:rsidR="00DC2BF9" w:rsidRPr="000F4273" w:rsidRDefault="00544C22" w:rsidP="00DC2BF9">
            <w:pPr>
              <w:pStyle w:val="Normal"/>
              <w:spacing w:after="119"/>
              <w:jc w:val="both"/>
            </w:pPr>
            <w:r w:rsidRPr="000F4273">
              <w:t>2.6</w:t>
            </w:r>
            <w:r w:rsidR="00DC2BF9" w:rsidRPr="000F4273">
              <w:t>.</w:t>
            </w:r>
            <w:r w:rsidR="00DC2BF9" w:rsidRPr="000F4273">
              <w:tab/>
              <w:t xml:space="preserve">bezúplatně převést části pozemku parc. č. 1142/1 ost. pl. o výměře cca 360 m2 v k.ú. Želechovice u Uničova, obec Želechovice z vlastnictví Olomouckého kraje, z hospodaření Správy silnic Olomouckého kraje, příspěvkové organizace, do vlastnictví obce Želechovice, IČ: 00635766. Nejprve bude uzavřena smlouva o budoucí darovací smlouvě. Řádná darovací smlouva bude uzavřena nejpozději do jednoho roku ode dne vydání kolaudačního souhlasu se stavbou „Chodník u silnice II. tř. č. 446 Želechovice u Uničova na parc. č. 53/1, 338/2, 845/4, 846/5, 1142/1“. Nabyvatel uhradí veškeré náklady spojené s převodem vlastnického práva a správní poplatek spojený s návrhem na vklad vlastnického práva do katastru nemovitostí. </w:t>
            </w:r>
          </w:p>
          <w:p w:rsidR="00DC2BF9" w:rsidRPr="000F4273" w:rsidRDefault="00544C22" w:rsidP="00DC2BF9">
            <w:pPr>
              <w:pStyle w:val="Normal"/>
              <w:spacing w:after="119"/>
              <w:jc w:val="both"/>
            </w:pPr>
            <w:r w:rsidRPr="000F4273">
              <w:t>2.7</w:t>
            </w:r>
            <w:r w:rsidR="00DC2BF9" w:rsidRPr="000F4273">
              <w:t>.</w:t>
            </w:r>
            <w:r w:rsidR="00DC2BF9" w:rsidRPr="000F4273">
              <w:tab/>
              <w:t>bezúplatně převést část pozemku parc. č. 7692 ost. pl. o výměře 27 m2, dle geometrického plánu č. 5592-257/2014 ze dne 6. 2. 2015 pozemek parc. č.</w:t>
            </w:r>
            <w:r w:rsidR="00A306B7" w:rsidRPr="000F4273">
              <w:t> </w:t>
            </w:r>
            <w:r w:rsidR="00DC2BF9" w:rsidRPr="000F4273">
              <w:t>7692/2 ost. pl. o výměře 27 m2 v k.ú. a obci Prostějov z vlastnictví Olomouckého kraje, z hospodaření Správy silnic Olomouckého kraje, příspěvkové organizace, do vlastnictví statutárního města Prostějova, IČ:</w:t>
            </w:r>
            <w:r w:rsidR="006E7804" w:rsidRPr="000F4273">
              <w:t> </w:t>
            </w:r>
            <w:r w:rsidR="00DC2BF9" w:rsidRPr="000F4273">
              <w:t xml:space="preserve">00288659. Nabyvatel uhradí správní poplatek k návrhu na vklad vlastnického práva do katastru nemovitostí. </w:t>
            </w:r>
          </w:p>
          <w:p w:rsidR="00DC2BF9" w:rsidRPr="000F4273" w:rsidRDefault="00544C22" w:rsidP="00A306B7">
            <w:pPr>
              <w:pStyle w:val="Normal"/>
              <w:spacing w:after="119"/>
              <w:jc w:val="both"/>
            </w:pPr>
            <w:r w:rsidRPr="000F4273">
              <w:t>2.8</w:t>
            </w:r>
            <w:r w:rsidR="00DC2BF9" w:rsidRPr="000F4273">
              <w:t>.</w:t>
            </w:r>
            <w:r w:rsidR="00DC2BF9" w:rsidRPr="000F4273">
              <w:tab/>
              <w:t>bezúplatně převést části pozemku parc. č. 2774/1 ost. pl. o celkové výměře 348 m2, d</w:t>
            </w:r>
            <w:r w:rsidRPr="000F4273">
              <w:t>le geometrického plánu č. 927-</w:t>
            </w:r>
            <w:r w:rsidR="00DC2BF9" w:rsidRPr="000F4273">
              <w:t>5/2015 ze dne 5. 2. 2015 pozemek parc. č. 2774/1 díl „c“ o výměře 149 m2, který je sloučen do pozemku parc. č. 564 ost. pl. o výměře 589 m2, pozemek parc. č. 2774/1 díl „a“ o</w:t>
            </w:r>
            <w:r w:rsidR="00A306B7" w:rsidRPr="000F4273">
              <w:t> </w:t>
            </w:r>
            <w:r w:rsidR="00DC2BF9" w:rsidRPr="000F4273">
              <w:t>výměře 92 m2, který je sloučen do pozemku parc. č. 1335 ost. pl. o výměře 2 733 m2, a pozemek parc. č. 2774/1 díl „b“ o výměře 107 m2, který je sloučen do pozemku parc. č. 2774/2 ost. pl. o výměře 522 m2, vše v k.ú. a obci Kostelec na Hané, vše z vlastnictví Olomouckého kraje, z hospodaření Správy silnic Olomouckého kraje, příspěvkové organizace, do vlastnictví města Kostelec na Hané. Nabyvatel uhradí správní poplatek k návrhu na vklad vlastnického práva do katastru nemovitostí.</w:t>
            </w:r>
          </w:p>
        </w:tc>
      </w:tr>
      <w:tr w:rsidR="000F4273" w:rsidRPr="000F4273" w:rsidTr="00DC2BF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721D2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zajistit zveřejnění záměru </w:t>
            </w:r>
            <w:r w:rsidR="00721D2C" w:rsidRPr="000F4273">
              <w:t>Olomouckého kraje dle bodů 2. 1</w:t>
            </w:r>
            <w:r w:rsidRPr="000F4273">
              <w:t xml:space="preserve"> – 2. 8 návrhu na usnesení</w:t>
            </w:r>
          </w:p>
        </w:tc>
      </w:tr>
      <w:tr w:rsidR="000F4273" w:rsidRPr="000F4273" w:rsidTr="00DC2BF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DC2BF9">
            <w:r w:rsidRPr="000F4273">
              <w:t xml:space="preserve">O: vedoucí odboru majetkového a právního </w:t>
            </w:r>
          </w:p>
          <w:p w:rsidR="00DC2BF9" w:rsidRPr="000F4273" w:rsidRDefault="00DC2BF9" w:rsidP="00DC2BF9">
            <w:r w:rsidRPr="000F4273">
              <w:t>T: 26. 11. 2015</w:t>
            </w:r>
          </w:p>
        </w:tc>
      </w:tr>
      <w:tr w:rsidR="000F4273" w:rsidRPr="000F4273" w:rsidTr="00DC2BF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721D2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informovat žadatele (nabyvatele) o přijatém záměru </w:t>
            </w:r>
            <w:r w:rsidR="00721D2C" w:rsidRPr="000F4273">
              <w:t>Olomouckého kraje dle bodů 2. 1</w:t>
            </w:r>
            <w:r w:rsidRPr="000F4273">
              <w:t xml:space="preserve"> – 2. 8 návrhu na usnesení</w:t>
            </w:r>
          </w:p>
        </w:tc>
      </w:tr>
      <w:tr w:rsidR="000F4273" w:rsidRPr="000F4273" w:rsidTr="00DC2BF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BF9" w:rsidRPr="000F4273" w:rsidRDefault="00DC2BF9" w:rsidP="00DC2BF9">
            <w:r w:rsidRPr="000F4273">
              <w:t xml:space="preserve">O: vedoucí odboru majetkového a právního </w:t>
            </w:r>
          </w:p>
          <w:p w:rsidR="00DC2BF9" w:rsidRPr="000F4273" w:rsidRDefault="00DC2BF9" w:rsidP="00DC2BF9">
            <w:r w:rsidRPr="000F4273">
              <w:t>T: 26. 11. 2015</w:t>
            </w:r>
          </w:p>
        </w:tc>
      </w:tr>
      <w:tr w:rsidR="000F4273" w:rsidRPr="000F4273" w:rsidTr="00DC2BF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DC2BF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DC2BF9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DC2BF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DC2BF9" w:rsidP="004A340D">
            <w:pPr>
              <w:pStyle w:val="nadpis2"/>
            </w:pPr>
            <w:r w:rsidRPr="000F4273">
              <w:t>6.1.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1D08EA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1D08EA" w:rsidP="00F823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</w:t>
            </w:r>
            <w:r w:rsidR="00F823E2" w:rsidRPr="000F4273">
              <w:rPr>
                <w:szCs w:val="24"/>
              </w:rPr>
              <w:t>7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1D08EA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Majetkoprávní záležitosti – věcná břemena</w:t>
            </w:r>
          </w:p>
        </w:tc>
      </w:tr>
      <w:tr w:rsidR="000F4273" w:rsidRPr="000F4273" w:rsidTr="001D08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1D08EA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1D08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1D08EA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1D08EA" w:rsidP="001D08EA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1D08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8EA" w:rsidRPr="000F4273" w:rsidRDefault="001D08EA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8EA" w:rsidRPr="000F4273" w:rsidRDefault="001D08EA" w:rsidP="00721D2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materiál na zasedání Zastupitelstva Olomouckého kraje</w:t>
            </w:r>
          </w:p>
        </w:tc>
      </w:tr>
      <w:tr w:rsidR="000F4273" w:rsidRPr="000F4273" w:rsidTr="001D08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8EA" w:rsidRPr="000F4273" w:rsidRDefault="001D08EA" w:rsidP="001D08EA">
            <w:r w:rsidRPr="000F4273">
              <w:t>O: Ing. Michal Symerský, 2. náměstek hejtmana</w:t>
            </w:r>
          </w:p>
          <w:p w:rsidR="001D08EA" w:rsidRPr="000F4273" w:rsidRDefault="001D08EA" w:rsidP="001D08EA">
            <w:r w:rsidRPr="000F4273">
              <w:t>T: ZOK 18. 12. 2015</w:t>
            </w:r>
          </w:p>
        </w:tc>
      </w:tr>
      <w:tr w:rsidR="000F4273" w:rsidRPr="000F4273" w:rsidTr="001D08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8EA" w:rsidRPr="000F4273" w:rsidRDefault="001D08EA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8EA" w:rsidRPr="000F4273" w:rsidRDefault="001D08EA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 uzavření smlouvy o zřízení věcného břemene</w:t>
            </w:r>
            <w:r w:rsidR="001613AD" w:rsidRPr="000F4273">
              <w:t xml:space="preserve"> </w:t>
            </w:r>
            <w:r w:rsidRPr="000F4273">
              <w:t>– služebnosti k části pozemku parc. č. 540/2 ost. pl. v k.ú. Neředín, obec Olomouc, ve vlastnictví Olomouckého kraje, v hospodaření Správy silnic Olomouckého kraje, příspěvková organizace, spočívajícího v právu zřízení (uložení), provozu, údržby a oprav dešťové kanalizace v předmětném pozemku a v právu vstupovat a vjíždět všemi dopravními prostředky na předmětný pozemek v</w:t>
            </w:r>
            <w:r w:rsidR="00A306B7" w:rsidRPr="000F4273">
              <w:t> </w:t>
            </w:r>
            <w:r w:rsidRPr="000F4273">
              <w:t>souvislosti s opravami, údržbou, změnami nebo odstraňováním této dešťové kanalizace, vše v rozsahu dle geometrického plánu č. 1333-91/2015 ze</w:t>
            </w:r>
            <w:r w:rsidR="00A306B7" w:rsidRPr="000F4273">
              <w:t> </w:t>
            </w:r>
            <w:r w:rsidRPr="000F4273">
              <w:t>dne</w:t>
            </w:r>
            <w:r w:rsidR="00A306B7" w:rsidRPr="000F4273">
              <w:t> </w:t>
            </w:r>
            <w:r w:rsidRPr="000F4273">
              <w:t>19.</w:t>
            </w:r>
            <w:r w:rsidR="006E7804" w:rsidRPr="000F4273">
              <w:t> </w:t>
            </w:r>
            <w:r w:rsidRPr="000F4273">
              <w:t>5. 2015, vyhotoveným společností</w:t>
            </w:r>
            <w:r w:rsidR="006E7804" w:rsidRPr="000F4273">
              <w:t xml:space="preserve"> </w:t>
            </w:r>
            <w:r w:rsidRPr="000F4273">
              <w:t>GEODES GROUP s.r.o., IČ:</w:t>
            </w:r>
            <w:r w:rsidR="00A306B7" w:rsidRPr="000F4273">
              <w:t> </w:t>
            </w:r>
            <w:r w:rsidRPr="000F4273">
              <w:t>27817997, mezi Olomouckým krajem jako povinným z věcného břemene a</w:t>
            </w:r>
            <w:r w:rsidR="00A306B7" w:rsidRPr="000F4273">
              <w:t> </w:t>
            </w:r>
            <w:r w:rsidRPr="000F4273">
              <w:t>statutárním městem Olomouc, IČ: 00299308, jako oprávněným z věcného břemene. Věcné břemeno – služebnost bude zřízeno bezúplatně na dobu neurčitou. Povinný a oprávněný z věcného břemene uhradí veškeré náklady spojené se zřízením věcného břemene včetně správního poplatku k návrhu na vklad práva do katastru nemovitostí rovným dílem.</w:t>
            </w:r>
          </w:p>
        </w:tc>
      </w:tr>
      <w:tr w:rsidR="000F4273" w:rsidRPr="000F4273" w:rsidTr="001D08E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1D08E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1D08EA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1D08E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1D08EA" w:rsidP="004A340D">
            <w:pPr>
              <w:pStyle w:val="nadpis2"/>
            </w:pPr>
            <w:r w:rsidRPr="000F4273">
              <w:t>6.2.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312A37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312A37" w:rsidP="00F823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UR/80/1</w:t>
            </w:r>
            <w:r w:rsidR="00F823E2" w:rsidRPr="000F4273">
              <w:rPr>
                <w:szCs w:val="24"/>
              </w:rPr>
              <w:t>8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312A37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Majetkoprávní záležitosti – odprodej nemovitého majetku</w:t>
            </w:r>
          </w:p>
        </w:tc>
      </w:tr>
      <w:tr w:rsidR="000F4273" w:rsidRPr="000F4273" w:rsidTr="00312A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312A37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312A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312A37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312A37" w:rsidP="00312A3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312A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312A3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materiál na zasedání Zastupitelstva Olomouckého kraje</w:t>
            </w:r>
          </w:p>
        </w:tc>
      </w:tr>
      <w:tr w:rsidR="000F4273" w:rsidRPr="000F4273" w:rsidTr="00312A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312A37">
            <w:r w:rsidRPr="000F4273">
              <w:t>O: Ing. Michal Symerský, 2. náměstek hejtmana</w:t>
            </w:r>
          </w:p>
          <w:p w:rsidR="00312A37" w:rsidRPr="000F4273" w:rsidRDefault="00312A37" w:rsidP="00312A37">
            <w:r w:rsidRPr="000F4273">
              <w:t>T: ZOK 18. 12. 2015</w:t>
            </w:r>
          </w:p>
        </w:tc>
      </w:tr>
      <w:tr w:rsidR="000F4273" w:rsidRPr="000F4273" w:rsidTr="00312A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revokuje</w:t>
            </w:r>
            <w:r w:rsidRPr="000F4273">
              <w:t xml:space="preserve"> usnesení Rady Olomouckého k</w:t>
            </w:r>
            <w:r w:rsidR="001613AD" w:rsidRPr="000F4273">
              <w:t>raje č. UR/76/24/2015, bod 3. 4</w:t>
            </w:r>
            <w:r w:rsidRPr="000F4273">
              <w:t>, ze dne 3. 9. 2015 ve věci doporučení Zastupitelstvu Olomouckého kraje schválit odprodej předmětných nemovitostí v k.ú. Klášterní Hradisko, obec Olomouc, se všemi součástmi a příslušenstvím, z vlastnictví Olomouckého kraje, z hospodaření Střední školy zemědělské a zahradnické, Olomouc, U</w:t>
            </w:r>
            <w:r w:rsidR="00A306B7" w:rsidRPr="000F4273">
              <w:t> </w:t>
            </w:r>
            <w:r w:rsidRPr="000F4273">
              <w:t>Hradiska 4, a z hospodaření Vlastivědného muzea v Olomouci, do vlastnictví paní Šárky Michalcové za kupní cenu ve výši 4 400 000 Kč z důvodu odstoupení paní Michalcové od záměru odkoupit předmětné nemovitosti.</w:t>
            </w:r>
          </w:p>
        </w:tc>
      </w:tr>
      <w:tr w:rsidR="000F4273" w:rsidRPr="000F4273" w:rsidTr="00312A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 odprodej pozemku parc. č. st. 360 zast. pl. o výměře 446 m2, jehož součástí je stavba č.p. 153, Klášterní Hradisko, zemědělská stavba, pozemku parc. č. st. 38 zast. pl. o výměře 191 m2, jehož součástí je stavba bez č.p./č.e., zemědělská stavba, pozemku parc. č. st. 41 zast. pl. o výměře 64 m2, jehož součástí je stavba bez č.p./č.e., zemědělská stavba, pozemku parc. č. st. 358 zast. pl. o výměře 939 m2, jehož součástí je stavba bez č.p./č.e., zemědělská stavba, pozemku parc. č. st. 359 zast. pl. o výměře 229 m2, jehož součástí je stavba bez č.p./č.e., zemědělská stavba, pozemku parc. č. st. 361 zast. pl. o</w:t>
            </w:r>
            <w:r w:rsidR="00A306B7" w:rsidRPr="000F4273">
              <w:t> </w:t>
            </w:r>
            <w:r w:rsidRPr="000F4273">
              <w:t>výměře 270 m2, jehož součástí je stavba bez č.p./č.e., zemědělská stavba, pozemku parc. č. st. 362 zast. pl. o výměře 335 m2, jehož součástí je stavba bez č.p./č.e., zemědělská stavba, pozemku parc. č. st. 363 zast. pl. o výměře 412 m2, jehož součástí je stavba bez č.p./č.e., zemědělská stavba, pozemků parc. č. 155 ost. pl. o výměře 640 m2, parc. č. 66/1 ost. pl. o výměře 4 723 m2, parc. č. 58/5 ost. pl. o výměře 113 m2 a parc. č. 129/5 ost. pl. o výměře 4</w:t>
            </w:r>
            <w:r w:rsidR="00A306B7" w:rsidRPr="000F4273">
              <w:t> </w:t>
            </w:r>
            <w:r w:rsidRPr="000F4273">
              <w:t>018</w:t>
            </w:r>
            <w:r w:rsidR="00A306B7" w:rsidRPr="000F4273">
              <w:t> </w:t>
            </w:r>
            <w:r w:rsidRPr="000F4273">
              <w:t>m2, vše v k.ú. Klášterní Hradisko, obec Olomouc, se všemi součástmi a</w:t>
            </w:r>
            <w:r w:rsidR="00A306B7" w:rsidRPr="000F4273">
              <w:t> </w:t>
            </w:r>
            <w:r w:rsidRPr="000F4273">
              <w:t xml:space="preserve">příslušenstvím, vše z vlastnictví Olomouckého kraje, z hospodaření Střední školy zemědělské a zahradnické, Olomouc, U Hradiska 4, a dále části pozemku parc. č. st. 10/2 zast. pl. o výměře 805 m2, </w:t>
            </w:r>
            <w:r w:rsidR="00544C22" w:rsidRPr="000F4273">
              <w:t>dle geometrického plánu č. 318-</w:t>
            </w:r>
            <w:r w:rsidRPr="000F4273">
              <w:t>82/2013 ze dne 12. 6. 2013 pozemek parc. č. st. 10/2 zast. pl. o výměře 805 m2, jehož součástí je stavba bez č.p./č.e., zemědělská stavba, pozemku parc. č. st. 357 zast. pl. o výměře 51 m2, jehož součástí je stavba bez č.p./č.e., zemědělská stavba, pozemku parc. č. 66/6 ost. pl. o výměře 17 m2 a části pozemku parc. č. 129/6 ost. pl. o výměře 497 m2, dle geometrického plánu č.</w:t>
            </w:r>
            <w:r w:rsidR="00A306B7" w:rsidRPr="000F4273">
              <w:t> </w:t>
            </w:r>
            <w:r w:rsidRPr="000F4273">
              <w:t>3</w:t>
            </w:r>
            <w:r w:rsidR="00544C22" w:rsidRPr="000F4273">
              <w:t>18-</w:t>
            </w:r>
            <w:r w:rsidRPr="000F4273">
              <w:t>82/2013 ze dne 12. 6. 2013 pozemek parc. č. 129/8 ost. pl. o výměře 497 m2, vše v k.ú. Klášterní Hradisko, obec Olomouc, se všemi součástmi a</w:t>
            </w:r>
            <w:r w:rsidR="00A306B7" w:rsidRPr="000F4273">
              <w:t> </w:t>
            </w:r>
            <w:r w:rsidRPr="000F4273">
              <w:t>příslušenstvím, vše z vlastnictví Olomouckého kraje, z hospodaření Vlastivědného muzea v Olomouci, vše do vlastnictví společnosti DIAMANT PROPERTY s.r.o., IČ: 04470320, za kupní cenu ve výši 4</w:t>
            </w:r>
            <w:r w:rsidR="006E7804" w:rsidRPr="000F4273">
              <w:t> </w:t>
            </w:r>
            <w:r w:rsidRPr="000F4273">
              <w:t>400</w:t>
            </w:r>
            <w:r w:rsidR="006E7804" w:rsidRPr="000F4273">
              <w:t> </w:t>
            </w:r>
            <w:r w:rsidRPr="000F4273">
              <w:t>000</w:t>
            </w:r>
            <w:r w:rsidR="006E7804" w:rsidRPr="000F4273">
              <w:t> </w:t>
            </w:r>
            <w:r w:rsidRPr="000F4273">
              <w:t>Kč. Nabyvatel uhradí veškeré náklady spojené s převodem vlastnického práva a</w:t>
            </w:r>
            <w:r w:rsidR="00A306B7" w:rsidRPr="000F4273">
              <w:t> </w:t>
            </w:r>
            <w:r w:rsidRPr="000F4273">
              <w:t>správní poplatek k návrhu na vklad vlastnického práva do katastru nemovitostí.</w:t>
            </w:r>
          </w:p>
        </w:tc>
      </w:tr>
      <w:tr w:rsidR="000F4273" w:rsidRPr="000F4273" w:rsidTr="00312A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2A37" w:rsidRPr="000F4273" w:rsidRDefault="00312A37" w:rsidP="00312A3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nevyhovět:</w:t>
            </w:r>
          </w:p>
          <w:p w:rsidR="00312A37" w:rsidRPr="000F4273" w:rsidRDefault="00312A37" w:rsidP="00312A37">
            <w:pPr>
              <w:pStyle w:val="Normal"/>
              <w:spacing w:after="119"/>
              <w:jc w:val="both"/>
            </w:pPr>
            <w:r w:rsidRPr="000F4273">
              <w:t>5.1.</w:t>
            </w:r>
            <w:r w:rsidRPr="000F4273">
              <w:tab/>
              <w:t xml:space="preserve">žádosti Ing. Petra Sklenáře o odprodej pozemku parc. č. st. 358 zast. pl. o výměře 939 m2, jehož součástí je stavba bez č.p./č.e., zemědělská stavba, </w:t>
            </w:r>
            <w:r w:rsidRPr="000F4273">
              <w:lastRenderedPageBreak/>
              <w:t>pozemku parc. č. st. 359 zast. pl. o výměře 229 m2, jehož součástí je stavba bez č.p./č.e., zemědělská stavba, v k.ú. Klášterní Hradisko, obec Olomouc, z</w:t>
            </w:r>
            <w:r w:rsidR="00A306B7" w:rsidRPr="000F4273">
              <w:t> </w:t>
            </w:r>
            <w:r w:rsidRPr="000F4273">
              <w:t>vlastnictví Olomouckého kraje, z hospodaření Střední školy zemědělské a</w:t>
            </w:r>
            <w:r w:rsidR="00A306B7" w:rsidRPr="000F4273">
              <w:t> </w:t>
            </w:r>
            <w:r w:rsidRPr="000F4273">
              <w:t>zahradnické, Olomouc, U Hradiska 4, z důvodu realizace odprodeje areálu jako c</w:t>
            </w:r>
            <w:r w:rsidR="00A306B7" w:rsidRPr="000F4273">
              <w:t>elku</w:t>
            </w:r>
          </w:p>
          <w:p w:rsidR="00312A37" w:rsidRPr="000F4273" w:rsidRDefault="00312A37" w:rsidP="00A306B7">
            <w:pPr>
              <w:pStyle w:val="Normal"/>
              <w:spacing w:after="119"/>
              <w:jc w:val="both"/>
            </w:pPr>
            <w:r w:rsidRPr="000F4273">
              <w:t>5.2.</w:t>
            </w:r>
            <w:r w:rsidRPr="000F4273">
              <w:tab/>
              <w:t>žádosti Ing. Karla Čepičky o odkoupení části pozemku parc. č. 139/1 orná půda o výměře cca 400 m2 v k.ú. Horní Heřmanice u Bernartic, obec Bernartice z důvodu její potřebnosti pro činnost Střední školy gastronomie a</w:t>
            </w:r>
            <w:r w:rsidR="00A306B7" w:rsidRPr="000F4273">
              <w:t> </w:t>
            </w:r>
            <w:r w:rsidRPr="000F4273">
              <w:t>farmářství Jeseník</w:t>
            </w:r>
          </w:p>
        </w:tc>
      </w:tr>
      <w:tr w:rsidR="000F4273" w:rsidRPr="000F4273" w:rsidTr="00312A3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312A3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312A37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312A3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312A37" w:rsidP="004A340D">
            <w:pPr>
              <w:pStyle w:val="nadpis2"/>
            </w:pPr>
            <w:r w:rsidRPr="000F4273">
              <w:t>6.3.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9B36BF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B36BF" w:rsidP="00F823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</w:t>
            </w:r>
            <w:r w:rsidR="00F823E2" w:rsidRPr="000F4273">
              <w:rPr>
                <w:szCs w:val="24"/>
              </w:rPr>
              <w:t>19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9B36BF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Majetkoprávní záležitosti – odkoupení nemovitého majetku</w:t>
            </w:r>
          </w:p>
        </w:tc>
      </w:tr>
      <w:tr w:rsidR="000F4273" w:rsidRPr="000F4273" w:rsidTr="009B36B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9B36BF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9B36B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9B36BF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9B36BF" w:rsidP="009B36B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9B36B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36BF" w:rsidRPr="000F4273" w:rsidRDefault="009B36BF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36BF" w:rsidRPr="000F4273" w:rsidRDefault="009B36BF" w:rsidP="009B36B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materiál na zasedání Zastupitelstva Olomouckého kraje</w:t>
            </w:r>
          </w:p>
        </w:tc>
      </w:tr>
      <w:tr w:rsidR="000F4273" w:rsidRPr="000F4273" w:rsidTr="009B36B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36BF" w:rsidRPr="000F4273" w:rsidRDefault="009B36BF" w:rsidP="009B36BF">
            <w:r w:rsidRPr="000F4273">
              <w:t>O: Ing. Michal Symerský, 2. náměstek hejtmana</w:t>
            </w:r>
          </w:p>
          <w:p w:rsidR="009B36BF" w:rsidRPr="000F4273" w:rsidRDefault="009B36BF" w:rsidP="009B36BF">
            <w:r w:rsidRPr="000F4273">
              <w:t>T: ZOK 18. 12. 2015</w:t>
            </w:r>
          </w:p>
        </w:tc>
      </w:tr>
      <w:tr w:rsidR="000F4273" w:rsidRPr="000F4273" w:rsidTr="009B36B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36BF" w:rsidRPr="000F4273" w:rsidRDefault="009B36BF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36BF" w:rsidRPr="000F4273" w:rsidRDefault="009B36BF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revokovat část usnesení Zastupitelstva Olomouckého kraje č. UZ/17/14/2015, bod 3.</w:t>
            </w:r>
            <w:r w:rsidR="001613AD" w:rsidRPr="000F4273">
              <w:t xml:space="preserve"> 2</w:t>
            </w:r>
            <w:r w:rsidRPr="000F4273">
              <w:t>, ze dne 25. 9. 2015, ve věci uzavření smlouvy o budoucí kupní smlouvě na budoucí odkoupení částí pozemků parc. č. 1128/3 ostatní plocha o</w:t>
            </w:r>
            <w:r w:rsidR="00A306B7" w:rsidRPr="000F4273">
              <w:t> </w:t>
            </w:r>
            <w:r w:rsidRPr="000F4273">
              <w:t>výměře cca 48 m2 a parc. č. 1128/5 ostatní plocha o výměře cca 65 m2, oba v k.ú. Pňovice, obec Pňovice mezi paní Alenou Meixnerovou jako budoucím prodávajícím a Olomouckým krajem jako budoucím kupujícím z důvodu uzavření řádné kupní smlouvy před realizací stavby.</w:t>
            </w:r>
          </w:p>
        </w:tc>
      </w:tr>
      <w:tr w:rsidR="000F4273" w:rsidRPr="000F4273" w:rsidTr="009B36B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36BF" w:rsidRPr="000F4273" w:rsidRDefault="009B36BF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36BF" w:rsidRPr="000F4273" w:rsidRDefault="009B36BF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 odkoupení pozemků parc. č. 1128/3 ostatní plocha o výměře 48 m2 a</w:t>
            </w:r>
            <w:r w:rsidR="00A306B7" w:rsidRPr="000F4273">
              <w:t> </w:t>
            </w:r>
            <w:r w:rsidRPr="000F4273">
              <w:t>parc. č. 1128/5 ostatní plocha o výměře 65 m2, oba v k.ú. a obci Pňovice z</w:t>
            </w:r>
            <w:r w:rsidR="00A306B7" w:rsidRPr="000F4273">
              <w:t> </w:t>
            </w:r>
            <w:r w:rsidRPr="000F4273">
              <w:t>vlastnictví paní Aleny Meixnerové do vlastnictví Olomouckého kraje, do</w:t>
            </w:r>
            <w:r w:rsidR="00A306B7" w:rsidRPr="000F4273">
              <w:t> </w:t>
            </w:r>
            <w:r w:rsidRPr="000F4273">
              <w:t>hospodaření Správy silnic Olomouckého kraje, příspěvkové organizace, za</w:t>
            </w:r>
            <w:r w:rsidR="00A306B7" w:rsidRPr="000F4273">
              <w:t> </w:t>
            </w:r>
            <w:r w:rsidRPr="000F4273">
              <w:t>kupní cenu ve výši 28 250 Kč. Olomoucký kraj uhradí veškeré náklady spojené s uzavřením kupní smlouvy včetně správního poplatku k návrhu na</w:t>
            </w:r>
            <w:r w:rsidR="00A306B7" w:rsidRPr="000F4273">
              <w:t> </w:t>
            </w:r>
            <w:r w:rsidRPr="000F4273">
              <w:t>vklad vlastnického práva do katastru nemovitostí.</w:t>
            </w:r>
          </w:p>
        </w:tc>
      </w:tr>
      <w:tr w:rsidR="000F4273" w:rsidRPr="000F4273" w:rsidTr="009B36B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9B36B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9B36BF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9B36B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9B36BF" w:rsidP="004A340D">
            <w:pPr>
              <w:pStyle w:val="nadpis2"/>
            </w:pPr>
            <w:r w:rsidRPr="000F4273">
              <w:t>6.4.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B309CD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B309CD" w:rsidP="00F823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F823E2" w:rsidRPr="000F4273">
              <w:rPr>
                <w:szCs w:val="24"/>
              </w:rPr>
              <w:t>0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B309CD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Majetkoprávní záležitosti – bezúplatné převody nemovitého majetku</w:t>
            </w:r>
          </w:p>
        </w:tc>
      </w:tr>
      <w:tr w:rsidR="000F4273" w:rsidRPr="000F4273" w:rsidTr="00B309C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B309CD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B309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B309CD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B309CD" w:rsidP="00B309C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B309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09CD" w:rsidRPr="000F4273" w:rsidRDefault="00B309CD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09CD" w:rsidRPr="000F4273" w:rsidRDefault="00B309CD" w:rsidP="00B309C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materiál na zasedání Zastupitelstva Olomouckého kraje</w:t>
            </w:r>
          </w:p>
        </w:tc>
      </w:tr>
      <w:tr w:rsidR="000F4273" w:rsidRPr="000F4273" w:rsidTr="00B309C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09CD" w:rsidRPr="000F4273" w:rsidRDefault="00B309CD" w:rsidP="00B309CD">
            <w:r w:rsidRPr="000F4273">
              <w:t>O: Ing. Michal Symerský, 2. náměstek hejtmana</w:t>
            </w:r>
          </w:p>
          <w:p w:rsidR="00B309CD" w:rsidRPr="000F4273" w:rsidRDefault="00B309CD" w:rsidP="00B309CD">
            <w:r w:rsidRPr="000F4273">
              <w:t>T: ZOK 18. 12. 2015</w:t>
            </w:r>
          </w:p>
        </w:tc>
      </w:tr>
      <w:tr w:rsidR="000F4273" w:rsidRPr="000F4273" w:rsidTr="00B309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09CD" w:rsidRPr="000F4273" w:rsidRDefault="00B309CD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09CD" w:rsidRPr="000F4273" w:rsidRDefault="00B309CD" w:rsidP="00A306B7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revokovat usnesení Zastupitelstva Olomouckého </w:t>
            </w:r>
            <w:r w:rsidR="001613AD" w:rsidRPr="000F4273">
              <w:t>kraje č. UZ/26/25/2012, bod</w:t>
            </w:r>
            <w:r w:rsidR="00A306B7" w:rsidRPr="000F4273">
              <w:t> </w:t>
            </w:r>
            <w:r w:rsidR="001613AD" w:rsidRPr="000F4273">
              <w:t>2.1</w:t>
            </w:r>
            <w:r w:rsidRPr="000F4273">
              <w:t>, ze dne 21. 9. 2012, ve věci bezúplatného převodu částí pozemku parc. č. 1552 ost. pl. o výměře 3 075 m2, dle geometrického plánu</w:t>
            </w:r>
            <w:r w:rsidR="00A306B7" w:rsidRPr="000F4273">
              <w:br/>
            </w:r>
            <w:r w:rsidRPr="000F4273">
              <w:t>č. 94-247/2011 ze dne 10. 1. 2012 pozemky parc. č 1552/5 ost. pl. o výměře 357 m2, parc. č. 1552/6 ost. pl. o výměře 57 m2, parc. č. 1552/7 ost. pl. o</w:t>
            </w:r>
            <w:r w:rsidR="00A306B7" w:rsidRPr="000F4273">
              <w:t> </w:t>
            </w:r>
            <w:r w:rsidRPr="000F4273">
              <w:t>výměře 69 m2, parc. č. 1552/8 ost. pl. o výměře 167 m2, parc. č. 1552/9 ost. pl. o výměře 236 m2, parc. č. 1552/10 ost. pl. o výměře 693 m2, parc. č.</w:t>
            </w:r>
            <w:r w:rsidR="00A306B7" w:rsidRPr="000F4273">
              <w:t> </w:t>
            </w:r>
            <w:r w:rsidRPr="000F4273">
              <w:t>1552/11 ost. pl. o výměře 474 m2, parc. č. 1636/9 ost. pl. o výměře 897 m2, parc. č. 1636/10 ost. pl. o výměře 86 m2, parc. č. 1636/11 ost. pl. o výměře 39</w:t>
            </w:r>
            <w:r w:rsidR="00A306B7" w:rsidRPr="000F4273">
              <w:t> </w:t>
            </w:r>
            <w:r w:rsidRPr="000F4273">
              <w:t>m2, vše v k.ú. Zálesí u Javorníka, obec Javorník, vše z vlastnictví Olomouckého kraje, z hospodaření Správy silnic Olomouckého kraje, příspěvkové organizace, do vlastnictví města Javorník, IČ: 00302708, z důvodu vyhotovení nového geometrického plánu</w:t>
            </w:r>
          </w:p>
        </w:tc>
      </w:tr>
      <w:tr w:rsidR="000F4273" w:rsidRPr="000F4273" w:rsidTr="00B309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09CD" w:rsidRPr="000F4273" w:rsidRDefault="00B309CD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309CD" w:rsidRPr="000F4273" w:rsidRDefault="00B309CD" w:rsidP="006334F6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 bezúplatný převod části pozemku parc. č. 1552 ost. pl. o výměře 3</w:t>
            </w:r>
            <w:r w:rsidR="001613AD" w:rsidRPr="000F4273">
              <w:t> </w:t>
            </w:r>
            <w:r w:rsidRPr="000F4273">
              <w:t>097</w:t>
            </w:r>
            <w:r w:rsidR="001613AD" w:rsidRPr="000F4273">
              <w:t> </w:t>
            </w:r>
            <w:r w:rsidRPr="000F4273">
              <w:t>m2, dle geometrického plánu č. 180-53/2015 ze dne 15. 4. 2015 pozemky parc. č. 1552/13 ost. pl. o výměře 423 m2, parc. č. 1552/14 ost. pl. o</w:t>
            </w:r>
            <w:r w:rsidR="00A306B7" w:rsidRPr="000F4273">
              <w:t> </w:t>
            </w:r>
            <w:r w:rsidRPr="000F4273">
              <w:t>výměře 55 m2, parc. č. 1552/15 ost. pl. o výměře 52 m2, parc. č. 1552/16 ost. pl. o výměře 144 m2, parc. č. 1552/17 ost. pl. o výměře 317 m2, parc. č.</w:t>
            </w:r>
            <w:r w:rsidR="00A306B7" w:rsidRPr="000F4273">
              <w:t> </w:t>
            </w:r>
            <w:r w:rsidRPr="000F4273">
              <w:t>1552/18 ost. pl. o výměře 261 m2, parc. č. 1552/19 ost. pl. o výměře 56 m2, parc. č. 1552/20 ost. pl. o výměře 470 m2, parc. č. 1641/1 ost. pl. o výměře 610</w:t>
            </w:r>
            <w:r w:rsidR="00A306B7" w:rsidRPr="000F4273">
              <w:t> </w:t>
            </w:r>
            <w:r w:rsidRPr="000F4273">
              <w:t>m2, parc. č. 1641/11 ost. pl. o výměře 203 m2, parc. č. 1641/15 ost. pl. o</w:t>
            </w:r>
            <w:r w:rsidR="00A306B7" w:rsidRPr="000F4273">
              <w:t> </w:t>
            </w:r>
            <w:r w:rsidRPr="000F4273">
              <w:t>výměře 441 m2 a parc. č. 1641/18 ost. pl. o výměře 65 m2, vše v k.ú. Zálesí u Javorníka, obec Javorník, vše z vlastnictví Olomouckého kraje, z</w:t>
            </w:r>
            <w:r w:rsidR="006334F6" w:rsidRPr="000F4273">
              <w:t> </w:t>
            </w:r>
            <w:r w:rsidRPr="000F4273">
              <w:t>hospodaření Správy silnic Olomouckého kraje, příspěvkové organizace, do</w:t>
            </w:r>
            <w:r w:rsidR="006334F6" w:rsidRPr="000F4273">
              <w:t> </w:t>
            </w:r>
            <w:r w:rsidRPr="000F4273">
              <w:t>vlastnictví města Javorník, IČ:</w:t>
            </w:r>
            <w:r w:rsidR="006E7804" w:rsidRPr="000F4273">
              <w:t> </w:t>
            </w:r>
            <w:r w:rsidRPr="000F4273">
              <w:t>00302708. Nabyvatel uhradí veškeré náklady spojené s převodem vlastnického práva a správní poplatek k návrhu na vklad vlastnického práva do katastru nemovitostí.</w:t>
            </w:r>
          </w:p>
        </w:tc>
      </w:tr>
      <w:tr w:rsidR="000F4273" w:rsidRPr="000F4273" w:rsidTr="00B309C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B309C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B309CD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B309C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B309CD" w:rsidP="004A340D">
            <w:pPr>
              <w:pStyle w:val="nadpis2"/>
            </w:pPr>
            <w:r w:rsidRPr="000F4273">
              <w:t>6.5.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5C7822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5C7822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4A340D" w:rsidRPr="000F4273">
              <w:rPr>
                <w:szCs w:val="24"/>
              </w:rPr>
              <w:t>1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5C7822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Majetkoprávní záležitosti – bezúplatná nabytí nemovitého majetku</w:t>
            </w:r>
          </w:p>
        </w:tc>
      </w:tr>
      <w:tr w:rsidR="000F4273" w:rsidRPr="000F4273" w:rsidTr="005C78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5C7822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5C78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5C7822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5C7822" w:rsidP="005C7822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5C78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822" w:rsidRPr="000F4273" w:rsidRDefault="005C7822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822" w:rsidRPr="000F4273" w:rsidRDefault="005C7822" w:rsidP="005C7822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materiál na zasedání Zastupitelstva Olomouckého kraje</w:t>
            </w:r>
          </w:p>
        </w:tc>
      </w:tr>
      <w:tr w:rsidR="000F4273" w:rsidRPr="000F4273" w:rsidTr="005C78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822" w:rsidRPr="000F4273" w:rsidRDefault="005C7822" w:rsidP="005C7822">
            <w:r w:rsidRPr="000F4273">
              <w:t>O: Ing. Michal Symerský, 2. náměstek hejtmana</w:t>
            </w:r>
          </w:p>
          <w:p w:rsidR="005C7822" w:rsidRPr="000F4273" w:rsidRDefault="005C7822" w:rsidP="005C7822">
            <w:r w:rsidRPr="000F4273">
              <w:t>T: ZOK 18. 12. 2015</w:t>
            </w:r>
          </w:p>
        </w:tc>
      </w:tr>
      <w:tr w:rsidR="000F4273" w:rsidRPr="000F4273" w:rsidTr="005C78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822" w:rsidRPr="000F4273" w:rsidRDefault="005C7822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822" w:rsidRPr="000F4273" w:rsidRDefault="005C7822" w:rsidP="005C7822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</w:t>
            </w:r>
            <w:r w:rsidRPr="000F4273">
              <w:lastRenderedPageBreak/>
              <w:t>revokovat:</w:t>
            </w:r>
          </w:p>
          <w:p w:rsidR="005C7822" w:rsidRPr="000F4273" w:rsidRDefault="005C7822" w:rsidP="005C7822">
            <w:pPr>
              <w:pStyle w:val="Normal"/>
              <w:spacing w:after="119"/>
              <w:jc w:val="both"/>
            </w:pPr>
            <w:r w:rsidRPr="000F4273">
              <w:t>3.1.</w:t>
            </w:r>
            <w:r w:rsidRPr="000F4273">
              <w:tab/>
              <w:t>usnesení Zastupitelstva Olomouckého k</w:t>
            </w:r>
            <w:r w:rsidR="001613AD" w:rsidRPr="000F4273">
              <w:t>raje č. UZ/12/30/2014, bod 3. 2</w:t>
            </w:r>
            <w:r w:rsidRPr="000F4273">
              <w:t>, ze dne 19. 9. 2014, o nevyhovění návrhu Ministerstva obrany na bezúplatné nabytí pozemku parc. č. 1706 ost. pl. o výměře 6 834 m2 v k.ú. Kovářov u</w:t>
            </w:r>
            <w:r w:rsidR="007C5725" w:rsidRPr="000F4273">
              <w:t> </w:t>
            </w:r>
            <w:r w:rsidRPr="000F4273">
              <w:t>Potštátu, obec Potštát z vlastnictví ČR – Ministerstva obrany do vlastnictví Olomouckého kraje z důvodu přehodnocení jeho potřebnosti pro činnost Správy silnic Olomouckéh</w:t>
            </w:r>
            <w:r w:rsidR="001613AD" w:rsidRPr="000F4273">
              <w:t>o kraje, příspěvkové organizace</w:t>
            </w:r>
          </w:p>
          <w:p w:rsidR="005C7822" w:rsidRPr="000F4273" w:rsidRDefault="005C7822" w:rsidP="007C5725">
            <w:pPr>
              <w:pStyle w:val="Normal"/>
              <w:spacing w:after="119"/>
              <w:jc w:val="both"/>
            </w:pPr>
            <w:r w:rsidRPr="000F4273">
              <w:t>3.2.</w:t>
            </w:r>
            <w:r w:rsidRPr="000F4273">
              <w:tab/>
              <w:t>usnesení Zastupitelstva Olomouckého kraje č. UZ/9/21/2014, bod 2. 1, ze dne 14. 2. 2014 ve věci bezúplatného nabytí pozemku parc. č. 540/25 ost. pl. o výměře 3 246 m2 v k.ú. Neředín, obec Olomouc z vlastnictví statutárního města Olomouce, IČ: 00299308, do vlastnictví Olomouckého kraje, a</w:t>
            </w:r>
            <w:r w:rsidR="007C5725" w:rsidRPr="000F4273">
              <w:t> </w:t>
            </w:r>
            <w:r w:rsidRPr="000F4273">
              <w:t>to</w:t>
            </w:r>
            <w:r w:rsidR="007C5725" w:rsidRPr="000F4273">
              <w:t> </w:t>
            </w:r>
            <w:r w:rsidRPr="000F4273">
              <w:t>z</w:t>
            </w:r>
            <w:r w:rsidR="007C5725" w:rsidRPr="000F4273">
              <w:t> </w:t>
            </w:r>
            <w:r w:rsidRPr="000F4273">
              <w:t>důvodu převodu pouze části pozemku</w:t>
            </w:r>
          </w:p>
        </w:tc>
      </w:tr>
      <w:tr w:rsidR="000F4273" w:rsidRPr="000F4273" w:rsidTr="005C78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822" w:rsidRPr="000F4273" w:rsidRDefault="005C7822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822" w:rsidRPr="000F4273" w:rsidRDefault="005C7822" w:rsidP="005C7822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schválit: </w:t>
            </w:r>
          </w:p>
          <w:p w:rsidR="005C7822" w:rsidRPr="000F4273" w:rsidRDefault="005C7822" w:rsidP="005C7822">
            <w:pPr>
              <w:pStyle w:val="Normal"/>
              <w:spacing w:after="119"/>
              <w:jc w:val="both"/>
            </w:pPr>
            <w:r w:rsidRPr="000F4273">
              <w:t>4.1.</w:t>
            </w:r>
            <w:r w:rsidRPr="000F4273">
              <w:tab/>
              <w:t>bezúplatné nabytí pozemku parc. č. 1706 ost. pl. o výměře 6 834 m2 v</w:t>
            </w:r>
            <w:r w:rsidR="007C5725" w:rsidRPr="000F4273">
              <w:t> </w:t>
            </w:r>
            <w:r w:rsidRPr="000F4273">
              <w:t>k.ú. Kovářov u Potštátu, obec Potštát ve veřejném zájmu z vlastnictví ČR – Ministerstva obrany, IČ: 60162694, do vlastnictví Olomouckého kraje, do</w:t>
            </w:r>
            <w:r w:rsidR="007C5725" w:rsidRPr="000F4273">
              <w:t> </w:t>
            </w:r>
            <w:r w:rsidRPr="000F4273">
              <w:t>hospodaření Správy silnic Olomouckého kraje, příspěvkové organizace, za</w:t>
            </w:r>
            <w:r w:rsidR="007C5725" w:rsidRPr="000F4273">
              <w:t> </w:t>
            </w:r>
            <w:r w:rsidRPr="000F4273">
              <w:t>podmínek stanovených Ministerstvem obrany. Předmětný pozemek je</w:t>
            </w:r>
            <w:r w:rsidR="007C5725" w:rsidRPr="000F4273">
              <w:t> </w:t>
            </w:r>
            <w:r w:rsidRPr="000F4273">
              <w:t xml:space="preserve">zastavěn veřejně přístupnou silnicí č. III/4413. Nabyvatel uhradí veškeré náklady spojené s převodem vlastnického práva a správní poplatek k návrhu na vklad vlastnického práva do katastru nemovitostí. </w:t>
            </w:r>
          </w:p>
          <w:p w:rsidR="005C7822" w:rsidRPr="000F4273" w:rsidRDefault="005C7822" w:rsidP="005C7822">
            <w:pPr>
              <w:pStyle w:val="Normal"/>
              <w:spacing w:after="119"/>
              <w:jc w:val="both"/>
            </w:pPr>
            <w:r w:rsidRPr="000F4273">
              <w:t>4.2.</w:t>
            </w:r>
            <w:r w:rsidRPr="000F4273">
              <w:tab/>
              <w:t>bezúplatné nabytí části pozemku parc. č. 540/25 ost. pl. o výměře 3</w:t>
            </w:r>
            <w:r w:rsidR="007C5725" w:rsidRPr="000F4273">
              <w:t> </w:t>
            </w:r>
            <w:r w:rsidRPr="000F4273">
              <w:t>221</w:t>
            </w:r>
            <w:r w:rsidR="007C5725" w:rsidRPr="000F4273">
              <w:t> </w:t>
            </w:r>
            <w:r w:rsidRPr="000F4273">
              <w:t>m2, dle geometrického plánu č. 1335-66/2015 ze dne 29. 5. 2015 pozemek parc. č. 540/25 ost. pl. o výměře 3 221 m2 v k.ú. Neředín, obec Olomouc z vlastnictví statutárního města Olomouce, IČ: 00299308, do</w:t>
            </w:r>
            <w:r w:rsidR="007C5725" w:rsidRPr="000F4273">
              <w:t> </w:t>
            </w:r>
            <w:r w:rsidRPr="000F4273">
              <w:t>vlastnictví Olomouckého kraje, do hospodaření Správy silnic Olomouckého kraje, příspěvkové organizace. Nabyvatel uhradí veškeré náklady spojené s</w:t>
            </w:r>
            <w:r w:rsidR="007C5725" w:rsidRPr="000F4273">
              <w:t> </w:t>
            </w:r>
            <w:r w:rsidRPr="000F4273">
              <w:t>převodem vlastnického práva a správní poplatek k návrhu na vklad vlastnického práva do katastru nemovitostí.</w:t>
            </w:r>
          </w:p>
          <w:p w:rsidR="005C7822" w:rsidRPr="000F4273" w:rsidRDefault="005C7822" w:rsidP="007C5725">
            <w:pPr>
              <w:pStyle w:val="Normal"/>
              <w:spacing w:after="119"/>
              <w:jc w:val="both"/>
            </w:pPr>
            <w:r w:rsidRPr="000F4273">
              <w:t>4.3.</w:t>
            </w:r>
            <w:r w:rsidRPr="000F4273">
              <w:tab/>
              <w:t>bezúplatné nabytí části pozemku parc. č. 3631/44 ost. pl. o výměře 23</w:t>
            </w:r>
            <w:r w:rsidR="007C5725" w:rsidRPr="000F4273">
              <w:t> </w:t>
            </w:r>
            <w:r w:rsidRPr="000F4273">
              <w:t>m2, části pozemku parc. č. 3700/2 ost. pl. o výměře 60 m2 a části pozemku parc. č. 7881 ost. pl. o výměře 39 m2, dle geometrického plánu</w:t>
            </w:r>
            <w:r w:rsidR="007C5725" w:rsidRPr="000F4273">
              <w:br/>
            </w:r>
            <w:r w:rsidRPr="000F4273">
              <w:t>č. 5535-188/2014 ze dne 31. 7. 2014 část pozemku parc. č. 3631/44 díl „a“</w:t>
            </w:r>
            <w:r w:rsidR="007C5725" w:rsidRPr="000F4273">
              <w:t> </w:t>
            </w:r>
            <w:r w:rsidRPr="000F4273">
              <w:t>o</w:t>
            </w:r>
            <w:r w:rsidR="007C5725" w:rsidRPr="000F4273">
              <w:t> </w:t>
            </w:r>
            <w:r w:rsidRPr="000F4273">
              <w:t>výměře 23 m2, část pozemku parc. č. 3700/2 díl „d“ o výměře 60 m2 a</w:t>
            </w:r>
            <w:r w:rsidR="007C5725" w:rsidRPr="000F4273">
              <w:t> </w:t>
            </w:r>
            <w:r w:rsidRPr="000F4273">
              <w:t>část pozemku parc. č. 7881 díl „c“ o výměře 39 m2, které jsou sloučeny do</w:t>
            </w:r>
            <w:r w:rsidR="007C5725" w:rsidRPr="000F4273">
              <w:t> </w:t>
            </w:r>
            <w:r w:rsidRPr="000F4273">
              <w:t>pozemku parc. č. 7892/1 ost. pl. o celkové výměře 5 247 m2, vše v k.ú. a</w:t>
            </w:r>
            <w:r w:rsidR="007C5725" w:rsidRPr="000F4273">
              <w:t> </w:t>
            </w:r>
            <w:r w:rsidRPr="000F4273">
              <w:t>obci Prostějov z vlastnictví statutárního města Prostějova, IČ: 00288659, do</w:t>
            </w:r>
            <w:r w:rsidR="007C5725" w:rsidRPr="000F4273">
              <w:t> </w:t>
            </w:r>
            <w:r w:rsidRPr="000F4273">
              <w:t>vlastnictví Olomouckého kraje, do hospodaření Správy silnic Olomouckého kraje, příspěvkové organizace. Nabyvatel uhradí správní poplatek spojený s</w:t>
            </w:r>
            <w:r w:rsidR="007C5725" w:rsidRPr="000F4273">
              <w:t> </w:t>
            </w:r>
            <w:r w:rsidRPr="000F4273">
              <w:t>návrhem na vklad vlastnického práva do katastru nemovitostí.</w:t>
            </w:r>
          </w:p>
        </w:tc>
      </w:tr>
      <w:tr w:rsidR="000F4273" w:rsidRPr="000F4273" w:rsidTr="005C782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5C782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5C7822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5C782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5C7822" w:rsidP="004A340D">
            <w:pPr>
              <w:pStyle w:val="nadpis2"/>
            </w:pPr>
            <w:r w:rsidRPr="000F4273">
              <w:t>6.6.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B17F0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DB17F0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lastRenderedPageBreak/>
              <w:t>UR/80/2</w:t>
            </w:r>
            <w:r w:rsidR="004A340D" w:rsidRPr="000F4273">
              <w:rPr>
                <w:szCs w:val="24"/>
              </w:rPr>
              <w:t>2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DB17F0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0F4273" w:rsidRPr="000F4273" w:rsidTr="00DB1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DB17F0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B1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DB17F0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B1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17F0" w:rsidRPr="000F4273" w:rsidRDefault="00DB17F0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17F0" w:rsidRPr="000F4273" w:rsidRDefault="00DB17F0" w:rsidP="001613A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materiál na zasedání Zastupitelstva Olomouckého kraje</w:t>
            </w:r>
          </w:p>
        </w:tc>
      </w:tr>
      <w:tr w:rsidR="000F4273" w:rsidRPr="000F4273" w:rsidTr="00DB1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17F0" w:rsidRPr="000F4273" w:rsidRDefault="00DB17F0" w:rsidP="00DB17F0">
            <w:r w:rsidRPr="000F4273">
              <w:t>O: Ing. Michal Symerský, 2. náměstek hejtmana</w:t>
            </w:r>
          </w:p>
          <w:p w:rsidR="00DB17F0" w:rsidRPr="000F4273" w:rsidRDefault="00DB17F0" w:rsidP="00DB17F0">
            <w:r w:rsidRPr="000F4273">
              <w:t>T: ZOK 18. 12. 2015</w:t>
            </w:r>
          </w:p>
        </w:tc>
      </w:tr>
      <w:tr w:rsidR="000F4273" w:rsidRPr="000F4273" w:rsidTr="00DB1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17F0" w:rsidRPr="000F4273" w:rsidRDefault="00DB17F0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17F0" w:rsidRPr="000F4273" w:rsidRDefault="00DB17F0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revokovat usnesení Zastupitelstva Olomouckého kraje č. UZ/2/23/2012, bod</w:t>
            </w:r>
            <w:r w:rsidR="007C5725" w:rsidRPr="000F4273">
              <w:t> </w:t>
            </w:r>
            <w:r w:rsidRPr="000F4273">
              <w:t>3.</w:t>
            </w:r>
            <w:r w:rsidR="001613AD" w:rsidRPr="000F4273">
              <w:t> </w:t>
            </w:r>
            <w:r w:rsidRPr="000F4273">
              <w:t>1, ze dne 21. 12. 2012 ve věci realizace vzájemných bezúpl</w:t>
            </w:r>
            <w:r w:rsidR="001613AD" w:rsidRPr="000F4273">
              <w:t xml:space="preserve">atných převodů nemovitostí v k. </w:t>
            </w:r>
            <w:r w:rsidRPr="000F4273">
              <w:t>ú.</w:t>
            </w:r>
            <w:r w:rsidR="001613AD" w:rsidRPr="000F4273">
              <w:t xml:space="preserve"> </w:t>
            </w:r>
            <w:r w:rsidRPr="000F4273">
              <w:t>a obci Mladeč mezi Olomouckým krajem a</w:t>
            </w:r>
            <w:r w:rsidR="007C5725" w:rsidRPr="000F4273">
              <w:t> </w:t>
            </w:r>
            <w:r w:rsidRPr="000F4273">
              <w:t>Ředitelstvím silnic a dálnic ČR, IČ: 65993390, z důvodu požadavku dárce na</w:t>
            </w:r>
            <w:r w:rsidR="007C5725" w:rsidRPr="000F4273">
              <w:t> </w:t>
            </w:r>
            <w:r w:rsidRPr="000F4273">
              <w:t>doplnění podmínek převodu.</w:t>
            </w:r>
          </w:p>
        </w:tc>
      </w:tr>
      <w:tr w:rsidR="000F4273" w:rsidRPr="000F4273" w:rsidTr="00DB1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17F0" w:rsidRPr="000F4273" w:rsidRDefault="00DB17F0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schválit: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4.1.</w:t>
            </w:r>
            <w:r w:rsidRPr="000F4273">
              <w:tab/>
              <w:t>bezúplatný převod pozemku parc. č. 625/5 ostatní plocha o výměře 73</w:t>
            </w:r>
            <w:r w:rsidR="001613AD" w:rsidRPr="000F4273">
              <w:t> </w:t>
            </w:r>
            <w:r w:rsidRPr="000F4273">
              <w:t>m2 v k.ú. a obci Mladeč, z vlastnictví Olomouckého kraje, z hospodaření Správy silnic Olomouckého kraje, příspěvkové organizace, do vlastnictví ČR – Ředitelství silnic a dálnic ČR, IČ: 65993390. Nabyvatel uhradí správní poplatek k návrhu na vklad vlastnického práva do katastru nemovitostí.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4.2.</w:t>
            </w:r>
            <w:r w:rsidRPr="000F4273">
              <w:tab/>
              <w:t>bezúplatné nabytí pozemku parc. č. 699/45 ostatní plocha o výměře 2047 m2 v k.ú. a obci Mladeč z vlastnictví ČR – Ředitelství silnic a dálnic ČR, IČ: 65993390, do vlastnictví Olomouckého kraje, do hospodaření Správy silnic Olomouckého kraje, příspěvkové organizace, za podmínek dle důvodové zprávy. Nabyvatel uhradí správní poplatek k návrhu na vklad vlastnického práva do katastru nemovitostí.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4.3.</w:t>
            </w:r>
            <w:r w:rsidRPr="000F4273">
              <w:tab/>
              <w:t>bezúplatný převod pozemků parc. č. 6083/72 ost. pl. o výměře 9 m2 a</w:t>
            </w:r>
            <w:r w:rsidR="007C5725" w:rsidRPr="000F4273">
              <w:t> </w:t>
            </w:r>
            <w:r w:rsidRPr="000F4273">
              <w:t>parc. č. 6083/73 ost. pl. o výměře 8 m2 oba v k.ú. a obci Prostějov, z</w:t>
            </w:r>
            <w:r w:rsidR="007C5725" w:rsidRPr="000F4273">
              <w:t> </w:t>
            </w:r>
            <w:r w:rsidRPr="000F4273">
              <w:t>vlastnictví Olomouckého kraje, z hospodaření Správy silnic Olomouckého kraje, příspěvkové organizace, do vlastnictví statutárního města Prostějova, IČ:</w:t>
            </w:r>
            <w:r w:rsidR="006E7804" w:rsidRPr="000F4273">
              <w:t> </w:t>
            </w:r>
            <w:r w:rsidRPr="000F4273">
              <w:t>00288659. Nabyvatel uhradí správní poplatek k návrhu na vklad vlastnického práva do katastru nemovitostí.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4.4.</w:t>
            </w:r>
            <w:r w:rsidRPr="000F4273">
              <w:tab/>
              <w:t>bezúplatné nabytí pozemku parc. č. 7356 ost. pl. o výměře 12 m2, v k.ú. a obci Prostějov, vše z vlastnictví statutárního města Prostějova, IČ: 00288659, do vlastnictví Olomouckého kraje, do hospodaření Správy silnic Olomouckého kraje, příspěvkové organizace. Nabyvatel uhradí správní poplatek k návrhu na vklad vlastnického práva do katastru nemovitostí.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4.5.</w:t>
            </w:r>
            <w:r w:rsidRPr="000F4273">
              <w:tab/>
              <w:t>uzavření smlouvy o budoucí darovací smlouvě na budoucí bezúplatný převod pozemku parc. č. 1412 ost. pl. o výměře 2 m2 a části pozemku parc. č.</w:t>
            </w:r>
            <w:r w:rsidR="007C5725" w:rsidRPr="000F4273">
              <w:t> </w:t>
            </w:r>
            <w:r w:rsidRPr="000F4273">
              <w:t>967 ost. pl. o výměře cca 140 m2, vše v k.ú. Dolní Dlouhá Loučka mezi Olomouckým krajem jako budoucím dárcem a obcí Dlouhá Loučka, IČ:</w:t>
            </w:r>
            <w:r w:rsidR="006E7804" w:rsidRPr="000F4273">
              <w:t> </w:t>
            </w:r>
            <w:r w:rsidRPr="000F4273">
              <w:t>00298794, jako budoucím obdarovaným. Nejprve bude uzavřena smlouva o</w:t>
            </w:r>
            <w:r w:rsidR="007C5725" w:rsidRPr="000F4273">
              <w:t> </w:t>
            </w:r>
            <w:r w:rsidRPr="000F4273">
              <w:t xml:space="preserve">budoucí darovací smlouvě. Řádná darovací smlouva bude uzavřena nejpozději do jednoho roku od ode dne vydání kolaudačního souhlasu se </w:t>
            </w:r>
            <w:r w:rsidRPr="000F4273">
              <w:lastRenderedPageBreak/>
              <w:t xml:space="preserve">stavbou „Revitalizace veřejných prostranství I. etapa“. Nabyvatel uhradí správní poplatek spojený s návrhem na vklad vlastnického práva do katastru nemovitostí. 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4.6.</w:t>
            </w:r>
            <w:r w:rsidRPr="000F4273">
              <w:tab/>
              <w:t>uzavření smlouvy o budoucí darovací smlouvě na budoucí bezúplatné nabytí částí pozemků parc. č. 219/1 ost. pl. o výměře cca 62 m2 a parc. č. 840 ost. pl. o výměře cca 78 m2, vše v k.ú. Dolní Dlouhá Loučka, obec Dlouhá Loučka mezi obcí Dlouhá Loučka, IČ: 00298794, jako budoucím dárcem a</w:t>
            </w:r>
            <w:r w:rsidR="007C5725" w:rsidRPr="000F4273">
              <w:t> </w:t>
            </w:r>
            <w:r w:rsidRPr="000F4273">
              <w:t>Olomouckým krajem jako budoucím obdarovaným. Nejprve bude uzavřena smlouva o budoucí darovací smlouvě. Řádná darovací smlouva bude uzavřena nejpozději do jednoho roku od ode dne vydání kolaudačního souhlasu se</w:t>
            </w:r>
            <w:r w:rsidR="007C5725" w:rsidRPr="000F4273">
              <w:t> </w:t>
            </w:r>
            <w:r w:rsidRPr="000F4273">
              <w:t xml:space="preserve">stavbou „Revitalizace veřejných prostranství I. etapa“. Nabyvatel uhradí správní poplatek spojený s návrhem na vklad vlastnického práva do katastru nemovitostí. 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4.7.</w:t>
            </w:r>
            <w:r w:rsidRPr="000F4273">
              <w:tab/>
              <w:t>bezúplatný převod částí pozemků parc. č. 2303/1 ost. pl. o výměře 2</w:t>
            </w:r>
            <w:r w:rsidR="007C5725" w:rsidRPr="000F4273">
              <w:t> </w:t>
            </w:r>
            <w:r w:rsidRPr="000F4273">
              <w:t>911</w:t>
            </w:r>
            <w:r w:rsidR="007C5725" w:rsidRPr="000F4273">
              <w:t> </w:t>
            </w:r>
            <w:r w:rsidRPr="000F4273">
              <w:t>m2, parc. č. 2348/1 ost. pl. o výměře 390 m2, parc. č. 2420 ost. pl. o</w:t>
            </w:r>
            <w:r w:rsidR="007C5725" w:rsidRPr="000F4273">
              <w:t> </w:t>
            </w:r>
            <w:r w:rsidRPr="000F4273">
              <w:t>výměře 715 m2 a parc. č. 2423/1 ost. pl. o výměře 566 m2, dle geometrického plánu č. 459-34/2015 ze dne 25. 5. 2015 pozemky parc. č.</w:t>
            </w:r>
            <w:r w:rsidR="007C5725" w:rsidRPr="000F4273">
              <w:t> </w:t>
            </w:r>
            <w:r w:rsidRPr="000F4273">
              <w:t>2348/3 ost. pl. o výměře 48 m2, parc. č. 2420/4 ost. pl. o výměře 85 m2, parc. č. 2423/3 ost. pl. o výměře 566 m2, část pozemku parc. č. 2303/1 díl „f+g“ o výměře 1 259 m2, který je sloučen do pozemku parc. č. 2411/3 ost. pl. o</w:t>
            </w:r>
            <w:r w:rsidR="007C5725" w:rsidRPr="000F4273">
              <w:t> </w:t>
            </w:r>
            <w:r w:rsidRPr="000F4273">
              <w:t>celkové výměře 7 696 m2, část pozemku parc. č. 2303/1 díl „r+s“ o výměře 812 m2, který je sloučen do pozemku parc. č. 2411/18 ost. pl. o celkové výměře 6 160 m2, část pozemku parc. č. 2303/1 díl „i“ o výměře 840 m2, který je sloučen do pozemku parc. č. 2411/22 ost. pl. o celkové výměře 10 937 m2, část pozemku parc. č. 2420 díl „n“ o výměře 47 m2, který je sloučen do</w:t>
            </w:r>
            <w:r w:rsidR="007C5725" w:rsidRPr="000F4273">
              <w:t> </w:t>
            </w:r>
            <w:r w:rsidRPr="000F4273">
              <w:t>pozemku parc. č. 2411/11 ost. pl. o celkové výměře 187 m2, část pozemku parc. č. 2420 díl „o“ o výměře 302 m2, který je sloučen do pozemku parc. č.</w:t>
            </w:r>
            <w:r w:rsidR="007C5725" w:rsidRPr="000F4273">
              <w:t> </w:t>
            </w:r>
            <w:r w:rsidRPr="000F4273">
              <w:t>2411/13 ost. pl. o celkové výměře 419 m2, část pozemku parc. č. 2420 díl „p“ o výměře 261 m2, který je sloučen do pozemku parc. č. 2411/15 ost. pl. o</w:t>
            </w:r>
            <w:r w:rsidR="007C5725" w:rsidRPr="000F4273">
              <w:t> </w:t>
            </w:r>
            <w:r w:rsidRPr="000F4273">
              <w:t>celkové výměře 2 444 m2 a část pozemku parc. č. 2348/1 díl „w+x“ o výměře 342 m2, který je sloučen do pozemku parc. č. 2411/64 ost. pl. o celkové výměře 3 823 m2, vše v k.ú. a obci Jívová z vlastnictví Olomouckého kraje, z</w:t>
            </w:r>
            <w:r w:rsidR="007C5725" w:rsidRPr="000F4273">
              <w:t> </w:t>
            </w:r>
            <w:r w:rsidRPr="000F4273">
              <w:t>hospodaření Správy silnic Olomouckého kraje, příspěvkové organizace, do</w:t>
            </w:r>
            <w:r w:rsidR="007C5725" w:rsidRPr="000F4273">
              <w:t> </w:t>
            </w:r>
            <w:r w:rsidRPr="000F4273">
              <w:t>vlastnictví obce Jívová, IČ: 00299031. Nabyvatel uhradí správní poplatek k</w:t>
            </w:r>
            <w:r w:rsidR="007C5725" w:rsidRPr="000F4273">
              <w:t> </w:t>
            </w:r>
            <w:r w:rsidRPr="000F4273">
              <w:t xml:space="preserve">návrhu na vklad vlastnického práva do katastru nemovitostí. 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4.8.</w:t>
            </w:r>
            <w:r w:rsidRPr="000F4273">
              <w:tab/>
              <w:t>bezúplatné nabytí částí pozemků parc. č. 171/1 ost. pl. o výměře 74 m2, parc. č. 2411/3 ost. pl. o výměře 8 m2, parc. č. 2411/11 ost. pl. o výměře 39</w:t>
            </w:r>
            <w:r w:rsidR="007C5725" w:rsidRPr="000F4273">
              <w:t> </w:t>
            </w:r>
            <w:r w:rsidRPr="000F4273">
              <w:t>m2, parc. č. 2411/18 ost. pl. o výměře 60 m2, parc. č. 2411/22 ost. pl. o</w:t>
            </w:r>
            <w:r w:rsidR="007C5725" w:rsidRPr="000F4273">
              <w:t> </w:t>
            </w:r>
            <w:r w:rsidRPr="000F4273">
              <w:t>výměře 135 m2 a parc. č. 2411/64 ost. pl. o výměře 43 m2, dle geometrického plánu č. 459-34/2015 ze dne 25. 5. 2015 část pozemku parc. č.</w:t>
            </w:r>
            <w:r w:rsidR="007C5725" w:rsidRPr="000F4273">
              <w:t> </w:t>
            </w:r>
            <w:r w:rsidRPr="000F4273">
              <w:t>171/1 díl „b“ o výměře 74 m2, část pozemku parc. č. 2411/3 díl „c“ o výměře 8 m2 a část pozemku parc. č. 2411/18 díl „d“ o výměře 60 m2, které jsou sloučeny do pozemku parc. č. 2303/1 ost. pl. o celkové výměře 34 026 m2, část pozemku parc. č. 2411/64 díl „u“ o výměře 43 m2, který je sloučen do</w:t>
            </w:r>
            <w:r w:rsidR="007C5725" w:rsidRPr="000F4273">
              <w:t> </w:t>
            </w:r>
            <w:r w:rsidRPr="000F4273">
              <w:t>pozemku parc. č. 2348/1 ost. pl. o celkové výměře 13 394 m2, část pozemku parc. č. 2411/22 díl „k“ o výměře 135 m2 a část pozemku parc. č.</w:t>
            </w:r>
            <w:r w:rsidR="007C5725" w:rsidRPr="000F4273">
              <w:t> </w:t>
            </w:r>
            <w:r w:rsidRPr="000F4273">
              <w:t>2411/11 díl „l“ o výměře 39 m2, které jsou sloučeny do pozemku parc. č.</w:t>
            </w:r>
            <w:r w:rsidR="007C5725" w:rsidRPr="000F4273">
              <w:t> </w:t>
            </w:r>
            <w:r w:rsidRPr="000F4273">
              <w:t>2420/3 ost. pl. o celkové výměře 38 267 m2, vše v k.ú. a obci Jívová z</w:t>
            </w:r>
            <w:r w:rsidR="007C5725" w:rsidRPr="000F4273">
              <w:t> </w:t>
            </w:r>
            <w:r w:rsidRPr="000F4273">
              <w:t xml:space="preserve">vlastnictví obce Jívová, IČ: 00299031, do vlastnictví Olomouckého kraje, </w:t>
            </w:r>
            <w:r w:rsidRPr="000F4273">
              <w:lastRenderedPageBreak/>
              <w:t>do</w:t>
            </w:r>
            <w:r w:rsidR="007C5725" w:rsidRPr="000F4273">
              <w:t> </w:t>
            </w:r>
            <w:r w:rsidRPr="000F4273">
              <w:t>hospodaření Správy silnic Olomouckého kraje, příspěvkové organizace. Nabyvatel uhradí správní poplatek k návrhu na vklad vlastnického práva do</w:t>
            </w:r>
            <w:r w:rsidR="007C5725" w:rsidRPr="000F4273">
              <w:t> </w:t>
            </w:r>
            <w:r w:rsidRPr="000F4273">
              <w:t xml:space="preserve">katastru nemovitostí. </w:t>
            </w:r>
          </w:p>
          <w:p w:rsidR="00DB17F0" w:rsidRPr="000F4273" w:rsidRDefault="00DB17F0" w:rsidP="00DB17F0">
            <w:pPr>
              <w:pStyle w:val="Normal"/>
              <w:spacing w:after="119"/>
              <w:jc w:val="both"/>
            </w:pPr>
            <w:r w:rsidRPr="000F4273">
              <w:t>4.9.</w:t>
            </w:r>
            <w:r w:rsidRPr="000F4273">
              <w:tab/>
              <w:t>bezúplatný převod části pozemku parc. č. 31/3 zast. pl. o výměře 243</w:t>
            </w:r>
            <w:r w:rsidR="007C5725" w:rsidRPr="000F4273">
              <w:t> </w:t>
            </w:r>
            <w:r w:rsidRPr="000F4273">
              <w:t>m2, dl</w:t>
            </w:r>
            <w:r w:rsidR="00544C22" w:rsidRPr="000F4273">
              <w:t>e geometrického plánu č. 4271-</w:t>
            </w:r>
            <w:r w:rsidRPr="000F4273">
              <w:t>36/2015 ze dne 10. 5. 2014 pozemek parc. č. 31/5 ost. pl. o výměře 243 m2, v k.ú. a obci Šternberk z</w:t>
            </w:r>
            <w:r w:rsidR="007C5725" w:rsidRPr="000F4273">
              <w:t> </w:t>
            </w:r>
            <w:r w:rsidRPr="000F4273">
              <w:t>vlastnictví Olomouckého kraje, z hospodaření Střední odborné školy lesnické a strojírenské Šternberk, do vlastnictví města Šternberka, IČ: 00299529. Nabyvatel uhradí veškeré náklady spojené s převodem vlastnického práva a</w:t>
            </w:r>
            <w:r w:rsidR="007C5725" w:rsidRPr="000F4273">
              <w:t> </w:t>
            </w:r>
            <w:r w:rsidRPr="000F4273">
              <w:t xml:space="preserve">správní poplatek spojený s návrhem na vklad vlastnického práva do katastru nemovitostí. </w:t>
            </w:r>
          </w:p>
          <w:p w:rsidR="00DB17F0" w:rsidRPr="000F4273" w:rsidRDefault="00DB17F0" w:rsidP="007C5725">
            <w:pPr>
              <w:pStyle w:val="Normal"/>
              <w:spacing w:after="119"/>
              <w:jc w:val="both"/>
            </w:pPr>
            <w:r w:rsidRPr="000F4273">
              <w:t>4.10.</w:t>
            </w:r>
            <w:r w:rsidRPr="000F4273">
              <w:tab/>
              <w:t>bezúplatné nabytí části pozemku parc. č. 5363/1 ost. pl. o výměře 376</w:t>
            </w:r>
            <w:r w:rsidR="007C5725" w:rsidRPr="000F4273">
              <w:t> </w:t>
            </w:r>
            <w:r w:rsidRPr="000F4273">
              <w:t>m2, d</w:t>
            </w:r>
            <w:r w:rsidR="00544C22" w:rsidRPr="000F4273">
              <w:t>le geometrického plánu č. 4158-</w:t>
            </w:r>
            <w:r w:rsidRPr="000F4273">
              <w:t>81/2014 ze dne 1. 4. 2014 pozemek parc. č. 5363/4 ost. pl. o výměře 376 m2, v k.ú. a obci Šternberk z vlastnictví města Šternberka, IČ: 00299529, do vlastnictví Olomouckého kraje, do</w:t>
            </w:r>
            <w:r w:rsidR="007C5725" w:rsidRPr="000F4273">
              <w:t> </w:t>
            </w:r>
            <w:r w:rsidRPr="000F4273">
              <w:t>hospodaření Správy silnic Olomouckého kraje, příspěvkové organizace. Nabyvatel uhradí veškeré náklady spojené s převodem vlastnického práva a</w:t>
            </w:r>
            <w:r w:rsidR="007C5725" w:rsidRPr="000F4273">
              <w:t> </w:t>
            </w:r>
            <w:r w:rsidRPr="000F4273">
              <w:t>správní poplatek spojený s návrhem na vklad vlastnického práva do katastru nemovitostí.</w:t>
            </w:r>
          </w:p>
        </w:tc>
      </w:tr>
      <w:tr w:rsidR="000F4273" w:rsidRPr="000F4273" w:rsidTr="00DB17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DB17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DB17F0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DB17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DB17F0" w:rsidP="004A340D">
            <w:pPr>
              <w:pStyle w:val="nadpis2"/>
            </w:pPr>
            <w:r w:rsidRPr="000F4273">
              <w:t>6.7.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EF49DE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EF49DE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4A340D" w:rsidRPr="000F4273">
              <w:rPr>
                <w:szCs w:val="24"/>
              </w:rPr>
              <w:t>3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EF49DE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Dodatek č. 1 ke smlouvě o makléřské činnosti</w:t>
            </w:r>
          </w:p>
        </w:tc>
      </w:tr>
      <w:tr w:rsidR="000F4273" w:rsidRPr="000F4273" w:rsidTr="00EF49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EF49DE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EF49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EF49DE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EF49DE" w:rsidP="00EF49DE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EF49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49DE" w:rsidRPr="000F4273" w:rsidRDefault="00EF49DE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49DE" w:rsidRPr="000F4273" w:rsidRDefault="00EF49DE" w:rsidP="0021238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="006E7804" w:rsidRPr="000F4273">
              <w:t xml:space="preserve"> uzavření D</w:t>
            </w:r>
            <w:r w:rsidRPr="000F4273">
              <w:t>odatku č. 1 ke smlouvě o makléřské činnosti se</w:t>
            </w:r>
            <w:r w:rsidR="0021238F" w:rsidRPr="000F4273">
              <w:t> </w:t>
            </w:r>
            <w:r w:rsidRPr="000F4273">
              <w:t>SATUM CZECH s.r.o.</w:t>
            </w:r>
            <w:r w:rsidR="00C27691" w:rsidRPr="000F4273">
              <w:t>,</w:t>
            </w:r>
            <w:r w:rsidRPr="000F4273">
              <w:t xml:space="preserve"> se sídlem Porážková 1424/20, Moravská Ostrava, 702</w:t>
            </w:r>
            <w:r w:rsidR="00652CA8" w:rsidRPr="000F4273">
              <w:t> </w:t>
            </w:r>
            <w:r w:rsidRPr="000F4273">
              <w:t>00 Ostrava, IČ</w:t>
            </w:r>
            <w:r w:rsidR="006E7804" w:rsidRPr="000F4273">
              <w:t>:</w:t>
            </w:r>
            <w:r w:rsidRPr="000F4273">
              <w:t xml:space="preserve"> 25373951 dle Přílohy č. 1 důvodové zprávy</w:t>
            </w:r>
          </w:p>
        </w:tc>
      </w:tr>
      <w:tr w:rsidR="000F4273" w:rsidRPr="000F4273" w:rsidTr="00EF49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49DE" w:rsidRPr="000F4273" w:rsidRDefault="00EF49DE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49DE" w:rsidRPr="000F4273" w:rsidRDefault="00EF49DE" w:rsidP="00EF49DE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dodatek dle bodu 2 usnesení</w:t>
            </w:r>
          </w:p>
        </w:tc>
      </w:tr>
      <w:tr w:rsidR="000F4273" w:rsidRPr="000F4273" w:rsidTr="00EF49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49DE" w:rsidRPr="000F4273" w:rsidRDefault="00EF49DE" w:rsidP="00EF49DE">
            <w:r w:rsidRPr="000F4273">
              <w:t>O: Ing. Michal Symerský, 2. náměstek hejtmana</w:t>
            </w:r>
          </w:p>
        </w:tc>
      </w:tr>
      <w:tr w:rsidR="000F4273" w:rsidRPr="000F4273" w:rsidTr="00EF49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EF49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EF49DE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EF49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EF49DE" w:rsidP="004A340D">
            <w:pPr>
              <w:pStyle w:val="nadpis2"/>
            </w:pPr>
            <w:r w:rsidRPr="000F4273">
              <w:t>6.8.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944A7F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44A7F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4A340D" w:rsidRPr="000F4273">
              <w:rPr>
                <w:szCs w:val="24"/>
              </w:rPr>
              <w:t>4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944A7F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Zahraniční pracovní cesta – Dolní Rakousko</w:t>
            </w:r>
          </w:p>
        </w:tc>
      </w:tr>
      <w:tr w:rsidR="000F4273" w:rsidRPr="000F4273" w:rsidTr="00944A7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944A7F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944A7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944A7F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944A7F" w:rsidP="00944A7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</w:t>
            </w:r>
            <w:r w:rsidR="00E6781E" w:rsidRPr="000F4273">
              <w:t xml:space="preserve">upravenou </w:t>
            </w:r>
            <w:r w:rsidRPr="000F4273">
              <w:t>důvodovou zprávu</w:t>
            </w:r>
          </w:p>
        </w:tc>
      </w:tr>
      <w:tr w:rsidR="000F4273" w:rsidRPr="000F4273" w:rsidTr="00944A7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A7F" w:rsidRPr="000F4273" w:rsidRDefault="00944A7F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A7F" w:rsidRPr="000F4273" w:rsidRDefault="00944A7F" w:rsidP="00E6781E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účast Ing. Michala Symerského, 2. náměstka hejtmana a</w:t>
            </w:r>
            <w:r w:rsidR="007C5725" w:rsidRPr="000F4273">
              <w:t> </w:t>
            </w:r>
            <w:r w:rsidR="00E6781E" w:rsidRPr="000F4273">
              <w:t>Mgr. Radovana Rašťáka</w:t>
            </w:r>
            <w:r w:rsidR="00652CA8" w:rsidRPr="000F4273">
              <w:t>,</w:t>
            </w:r>
            <w:r w:rsidRPr="000F4273">
              <w:t xml:space="preserve"> náměstka hejtmana, na zahraniční pracovní cestě do</w:t>
            </w:r>
            <w:r w:rsidR="007C5725" w:rsidRPr="000F4273">
              <w:t> </w:t>
            </w:r>
            <w:r w:rsidRPr="000F4273">
              <w:t xml:space="preserve">Emmersdorfu an der Donau (Dolní Rakousko) ve dnech 29. – 30. 10. 2015 dle </w:t>
            </w:r>
            <w:r w:rsidR="00E6781E" w:rsidRPr="000F4273">
              <w:t xml:space="preserve">upravené </w:t>
            </w:r>
            <w:r w:rsidRPr="000F4273">
              <w:t>důvodové zprávy</w:t>
            </w:r>
          </w:p>
        </w:tc>
      </w:tr>
      <w:tr w:rsidR="000F4273" w:rsidRPr="000F4273" w:rsidTr="00944A7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944A7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944A7F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944A7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944A7F" w:rsidP="004A340D">
            <w:pPr>
              <w:pStyle w:val="nadpis2"/>
            </w:pPr>
            <w:r w:rsidRPr="000F4273">
              <w:t>7.1.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7D6E4F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7D6E4F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4A340D" w:rsidRPr="000F4273">
              <w:rPr>
                <w:szCs w:val="24"/>
              </w:rPr>
              <w:t>5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7D6E4F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Poskytnutí dotace z Programu na podporu začínajících včelařů</w:t>
            </w:r>
          </w:p>
        </w:tc>
      </w:tr>
      <w:tr w:rsidR="000F4273" w:rsidRPr="000F4273" w:rsidTr="007D6E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7D6E4F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7D6E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7D6E4F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7D6E4F" w:rsidP="007D6E4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7D6E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E4F" w:rsidRPr="000F4273" w:rsidRDefault="007D6E4F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E4F" w:rsidRPr="000F4273" w:rsidRDefault="007D6E4F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poskytnutí dotace z Programu na podporu začínajících včelařů na území Olomouckého kraje pro rok 2015 žadateli panu Václavu Bouzkovi, ve</w:t>
            </w:r>
            <w:r w:rsidR="007C5725" w:rsidRPr="000F4273">
              <w:t> </w:t>
            </w:r>
            <w:r w:rsidRPr="000F4273">
              <w:t>výši 9 650 Kč dle důvodové zprávy</w:t>
            </w:r>
          </w:p>
        </w:tc>
      </w:tr>
      <w:tr w:rsidR="000F4273" w:rsidRPr="000F4273" w:rsidTr="007D6E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E4F" w:rsidRPr="000F4273" w:rsidRDefault="007D6E4F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E4F" w:rsidRPr="000F4273" w:rsidRDefault="007D6E4F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veřejnoprávní smlouvy o poskytnutí dotace z</w:t>
            </w:r>
            <w:r w:rsidR="007C5725" w:rsidRPr="000F4273">
              <w:t> </w:t>
            </w:r>
            <w:r w:rsidRPr="000F4273">
              <w:t>Programu na podporu začínajících včelařů na území Olomouckého kraje pro rok 2015 s příjemcem dle bodu 2 usnesení, ve znění vzorové veřejnoprávní smlouvy schválené usnesením č. UR/67/23/2015, ze dne 7. 5. 2015</w:t>
            </w:r>
          </w:p>
        </w:tc>
      </w:tr>
      <w:tr w:rsidR="000F4273" w:rsidRPr="000F4273" w:rsidTr="007D6E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E4F" w:rsidRPr="000F4273" w:rsidRDefault="007D6E4F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E4F" w:rsidRPr="000F4273" w:rsidRDefault="007D6E4F" w:rsidP="007D6E4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veřejnoprávní smlouvu o poskytnutí dotace dle bodu 3 usnesení</w:t>
            </w:r>
          </w:p>
        </w:tc>
      </w:tr>
      <w:tr w:rsidR="000F4273" w:rsidRPr="000F4273" w:rsidTr="007D6E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E4F" w:rsidRPr="000F4273" w:rsidRDefault="007D6E4F" w:rsidP="007D6E4F">
            <w:r w:rsidRPr="000F4273">
              <w:t>O: Ing. Michal Symerský, 2. náměstek hejtmana</w:t>
            </w:r>
          </w:p>
        </w:tc>
      </w:tr>
      <w:tr w:rsidR="000F4273" w:rsidRPr="000F4273" w:rsidTr="007D6E4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7D6E4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7D6E4F" w:rsidP="004A340D">
            <w:pPr>
              <w:pStyle w:val="nadpis2"/>
            </w:pPr>
            <w:r w:rsidRPr="000F4273">
              <w:t>Ing. Michal Symerský, 2. náměstek hejtmana</w:t>
            </w:r>
          </w:p>
        </w:tc>
      </w:tr>
      <w:tr w:rsidR="00223EB3" w:rsidRPr="000F4273" w:rsidTr="007D6E4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7D6E4F" w:rsidP="004A340D">
            <w:pPr>
              <w:pStyle w:val="nadpis2"/>
            </w:pPr>
            <w:r w:rsidRPr="000F4273">
              <w:t>7.2.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AD35FA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AD35FA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4A340D" w:rsidRPr="000F4273">
              <w:rPr>
                <w:szCs w:val="24"/>
              </w:rPr>
              <w:t>6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AD35FA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Regionální akční plán Strategie regionálního rozvoje Olomouckého kraje</w:t>
            </w:r>
          </w:p>
        </w:tc>
      </w:tr>
      <w:tr w:rsidR="000F4273" w:rsidRPr="000F4273" w:rsidTr="00AD35F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AD35FA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AD35F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AD35FA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AD35FA" w:rsidP="00AD35FA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AD35F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5FA" w:rsidRPr="000F4273" w:rsidRDefault="00AD35FA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5FA" w:rsidRPr="000F4273" w:rsidRDefault="00AD35FA" w:rsidP="00AD35FA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zajistit předložení seznamu plánovaných projektů ke schválení na nejbližším jednání Regionální stálé konference pr</w:t>
            </w:r>
            <w:r w:rsidR="006E7804" w:rsidRPr="000F4273">
              <w:t>o území Olomouckého kraje, dle P</w:t>
            </w:r>
            <w:r w:rsidRPr="000F4273">
              <w:t>řílohy č. 1 důvodové zprávy</w:t>
            </w:r>
          </w:p>
        </w:tc>
      </w:tr>
      <w:tr w:rsidR="000F4273" w:rsidRPr="000F4273" w:rsidTr="00AD35F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5FA" w:rsidRPr="000F4273" w:rsidRDefault="00AD35FA" w:rsidP="00AD35FA">
            <w:r w:rsidRPr="000F4273">
              <w:t>O: vedoucí odboru strategického rozvoje kraje, územního plánování a stavebního řádu</w:t>
            </w:r>
          </w:p>
          <w:p w:rsidR="00AD35FA" w:rsidRPr="000F4273" w:rsidRDefault="00AD35FA" w:rsidP="00AD35FA">
            <w:r w:rsidRPr="000F4273">
              <w:t>T: 26. 11. 2015</w:t>
            </w:r>
          </w:p>
        </w:tc>
      </w:tr>
      <w:tr w:rsidR="000F4273" w:rsidRPr="000F4273" w:rsidTr="00AD35F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AD35F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AD35FA" w:rsidP="004A340D">
            <w:pPr>
              <w:pStyle w:val="nadpis2"/>
            </w:pPr>
            <w:r w:rsidRPr="000F4273">
              <w:t>Bc. Pavel Šoltys, DiS., náměstek hejtmana</w:t>
            </w:r>
          </w:p>
        </w:tc>
      </w:tr>
      <w:tr w:rsidR="00223EB3" w:rsidRPr="000F4273" w:rsidTr="00AD35F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AD35FA" w:rsidP="004A340D">
            <w:pPr>
              <w:pStyle w:val="nadpis2"/>
            </w:pPr>
            <w:r w:rsidRPr="000F4273">
              <w:t>8.1.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1F0C54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1F0C54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4A340D" w:rsidRPr="000F4273">
              <w:rPr>
                <w:szCs w:val="24"/>
              </w:rPr>
              <w:t>7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1F0C54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Projekt „Krajský akční plán rozvoje vzdělávání Olomouckého kraje“ – podání žádosti o podporu z Operačního programu Výzkum, vývoj a vzdělávání</w:t>
            </w:r>
          </w:p>
        </w:tc>
      </w:tr>
      <w:tr w:rsidR="000F4273" w:rsidRPr="000F4273" w:rsidTr="001F0C5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1F0C54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1F0C54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1F0C54" w:rsidP="00664D8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</w:t>
            </w:r>
            <w:r w:rsidR="00664D85" w:rsidRPr="000F4273">
              <w:t xml:space="preserve">upravenou </w:t>
            </w:r>
            <w:r w:rsidRPr="000F4273">
              <w:t>důvodovou zprávu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podání žádosti o podporu projektu „Krajský akční plán rozvoje vzdělávání Olomouckého kraje“ do výzvy č. 02_15_002 Krajské akční plány rozvoje vzdělávání vyhlášené Ministerstvem školství, mládeže a tělovýchovy v</w:t>
            </w:r>
            <w:r w:rsidR="007C5725" w:rsidRPr="000F4273">
              <w:t> </w:t>
            </w:r>
            <w:r w:rsidRPr="000F4273">
              <w:t>rámci Operačního programu Výzkum, vývoj a vzdělávání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souhlasí</w:t>
            </w:r>
            <w:r w:rsidRPr="000F4273">
              <w:t xml:space="preserve"> s financováním realizace projektu „Krajský akční plán rozvoje vzdělávání Olomouckého kraje“ dle bodu 2 usnesení v případě získání finanční podpory z Operačního programu Výzkum, vývoj a vzdělávání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zajistit podání žádosti o podporu projektu „Krajský akční plán rozvoje vzdělávání Olomouckého kraje“ dle bodu 2 usnesení</w:t>
            </w:r>
          </w:p>
        </w:tc>
      </w:tr>
      <w:tr w:rsidR="000F4273" w:rsidRPr="000F4273" w:rsidTr="001F0C5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r w:rsidRPr="000F4273">
              <w:t>O: vedoucí odboru strategického rozvoje kraje, územního plánování a stavebního řádu</w:t>
            </w:r>
          </w:p>
          <w:p w:rsidR="001F0C54" w:rsidRPr="000F4273" w:rsidRDefault="001F0C54" w:rsidP="001F0C54">
            <w:r w:rsidRPr="000F4273">
              <w:t>T: 12. 11. 2015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žádost o podporu projektu „Krajský akční plán rozvoje vzdělávání Olomouckého kraje“ dle bodu 2 usnesení</w:t>
            </w:r>
          </w:p>
        </w:tc>
      </w:tr>
      <w:tr w:rsidR="000F4273" w:rsidRPr="000F4273" w:rsidTr="001F0C5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r w:rsidRPr="000F4273">
              <w:t>O: Bc. Pavel Šoltys, DiS., náměstek hejtmana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4A340D">
            <w:pPr>
              <w:pStyle w:val="nadpis2"/>
            </w:pPr>
            <w:r w:rsidRPr="000F427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zmocňuje</w:t>
            </w:r>
            <w:r w:rsidRPr="000F4273">
              <w:t xml:space="preserve"> Bc. Pavla Šoltyse, DiS., náměstka hejtmana Olomouckého kraje k podpisu žádosti o podporu projektu "Krajský akční plán rozvoje vzdělávání Olomouckého kraje“ a k případné opravě, doplnění této žádosti o</w:t>
            </w:r>
            <w:r w:rsidR="007C5725" w:rsidRPr="000F4273">
              <w:t> </w:t>
            </w:r>
            <w:r w:rsidRPr="000F4273">
              <w:t>podporu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4A340D">
            <w:pPr>
              <w:pStyle w:val="nadpis2"/>
            </w:pPr>
            <w:r w:rsidRPr="000F4273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Zastupitelstvu Olomouckého kraje ke schválení financování realizace projektu "Krajský akční plán rozvoje vzdělávání Olomouckého kraje" dle bodu 2 usnesení</w:t>
            </w:r>
          </w:p>
        </w:tc>
      </w:tr>
      <w:tr w:rsidR="000F4273" w:rsidRPr="000F4273" w:rsidTr="001F0C5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r w:rsidRPr="000F4273">
              <w:t>O: Bc. Pavel Šoltys, DiS., náměstek hejtmana</w:t>
            </w:r>
          </w:p>
          <w:p w:rsidR="001F0C54" w:rsidRPr="000F4273" w:rsidRDefault="001F0C54" w:rsidP="001F0C54">
            <w:r w:rsidRPr="000F4273">
              <w:t>T: ZOK 18. 12. 2015</w:t>
            </w:r>
          </w:p>
        </w:tc>
      </w:tr>
      <w:tr w:rsidR="000F4273" w:rsidRPr="000F4273" w:rsidTr="001F0C5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4A340D">
            <w:pPr>
              <w:pStyle w:val="nadpis2"/>
            </w:pPr>
            <w:r w:rsidRPr="000F4273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0C54" w:rsidRPr="000F4273" w:rsidRDefault="001F0C54" w:rsidP="001F0C5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 financování realizace projektu "Krajský akční plán rozvoje vzdělávání Olomouckého kraje“ v případě získání finanční podpory z Operačního programu Výzkum, vývoj a vzdělávání</w:t>
            </w:r>
          </w:p>
        </w:tc>
      </w:tr>
      <w:tr w:rsidR="000F4273" w:rsidRPr="000F4273" w:rsidTr="001F0C5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1F0C5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1F0C54" w:rsidP="004A340D">
            <w:pPr>
              <w:pStyle w:val="nadpis2"/>
            </w:pPr>
            <w:r w:rsidRPr="000F4273">
              <w:t>Bc. Pavel Šoltys, DiS., náměstek hejtmana</w:t>
            </w:r>
          </w:p>
        </w:tc>
      </w:tr>
      <w:tr w:rsidR="00223EB3" w:rsidRPr="000F4273" w:rsidTr="001F0C5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1F0C54" w:rsidP="004A340D">
            <w:pPr>
              <w:pStyle w:val="nadpis2"/>
            </w:pPr>
            <w:r w:rsidRPr="000F4273">
              <w:t>8.2.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655F0B">
        <w:tc>
          <w:tcPr>
            <w:tcW w:w="961" w:type="pct"/>
            <w:gridSpan w:val="2"/>
            <w:tcBorders>
              <w:bottom w:val="nil"/>
            </w:tcBorders>
          </w:tcPr>
          <w:p w:rsidR="00655F0B" w:rsidRPr="000F4273" w:rsidRDefault="00655F0B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UR/80/2</w:t>
            </w:r>
            <w:r w:rsidR="004A340D" w:rsidRPr="000F4273">
              <w:rPr>
                <w:szCs w:val="24"/>
              </w:rPr>
              <w:t>8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655F0B" w:rsidRPr="000F4273" w:rsidRDefault="00655F0B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 xml:space="preserve">Zahraniční pracovní cesta </w:t>
            </w:r>
            <w:r w:rsidR="00C27691" w:rsidRPr="000F4273">
              <w:rPr>
                <w:szCs w:val="24"/>
              </w:rPr>
              <w:t>–</w:t>
            </w:r>
            <w:r w:rsidRPr="000F4273">
              <w:rPr>
                <w:szCs w:val="24"/>
              </w:rPr>
              <w:t xml:space="preserve"> Jelení Hora (Polsko)</w:t>
            </w:r>
          </w:p>
        </w:tc>
      </w:tr>
      <w:tr w:rsidR="000F4273" w:rsidRPr="000F4273" w:rsidTr="00655F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55F0B" w:rsidRPr="000F4273" w:rsidRDefault="00655F0B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655F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55F0B" w:rsidRPr="000F4273" w:rsidRDefault="00655F0B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5F0B" w:rsidRPr="000F4273" w:rsidRDefault="00655F0B" w:rsidP="00655F0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655F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5F0B" w:rsidRPr="000F4273" w:rsidRDefault="00655F0B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5F0B" w:rsidRPr="000F4273" w:rsidRDefault="00655F0B" w:rsidP="00655F0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účast Ing. Michala Symerského, 2. náměstka hejtmana Olomouckého kraje, na zahraniční pracovní cestě do Polska dne 22. 10. 2015, dle důvodové zprávy</w:t>
            </w:r>
          </w:p>
        </w:tc>
      </w:tr>
      <w:tr w:rsidR="000F4273" w:rsidRPr="000F4273" w:rsidTr="00655F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</w:p>
        </w:tc>
      </w:tr>
      <w:tr w:rsidR="000F4273" w:rsidRPr="000F4273" w:rsidTr="00655F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Bc. Pavel Šoltys, DiS., náměstek hejtmana</w:t>
            </w:r>
          </w:p>
        </w:tc>
      </w:tr>
      <w:tr w:rsidR="00655F0B" w:rsidRPr="000F4273" w:rsidTr="00655F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55F0B" w:rsidRPr="000F4273" w:rsidRDefault="00655F0B" w:rsidP="004A340D">
            <w:pPr>
              <w:pStyle w:val="nadpis2"/>
            </w:pPr>
            <w:r w:rsidRPr="000F4273">
              <w:t>8.3.</w:t>
            </w:r>
          </w:p>
        </w:tc>
      </w:tr>
    </w:tbl>
    <w:p w:rsidR="00655F0B" w:rsidRPr="000F4273" w:rsidRDefault="00655F0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9044A5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044A5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</w:t>
            </w:r>
            <w:r w:rsidR="004A340D" w:rsidRPr="000F4273">
              <w:rPr>
                <w:szCs w:val="24"/>
              </w:rPr>
              <w:t>29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9044A5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Aktualizace plánu oprav a investic příspěvkových organizací</w:t>
            </w:r>
          </w:p>
        </w:tc>
      </w:tr>
      <w:tr w:rsidR="000F4273" w:rsidRPr="000F4273" w:rsidTr="009044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9044A5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9044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9044A5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9044A5" w:rsidP="009044A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9044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44A5" w:rsidRPr="000F4273" w:rsidRDefault="009044A5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44A5" w:rsidRPr="000F4273" w:rsidRDefault="009044A5" w:rsidP="009044A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0F4273" w:rsidRPr="000F4273" w:rsidTr="009044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44A5" w:rsidRPr="000F4273" w:rsidRDefault="009044A5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44A5" w:rsidRPr="000F4273" w:rsidRDefault="009044A5" w:rsidP="009044A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informovat příspěvkové organizace o schválení aktualizace plánu oprav a investic dle bodu 2 usnesení</w:t>
            </w:r>
          </w:p>
        </w:tc>
      </w:tr>
      <w:tr w:rsidR="000F4273" w:rsidRPr="000F4273" w:rsidTr="009044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44A5" w:rsidRPr="000F4273" w:rsidRDefault="009044A5" w:rsidP="009044A5">
            <w:r w:rsidRPr="000F4273">
              <w:t>O: vedoucí odboru podpory řízení příspěvkových organizací</w:t>
            </w:r>
          </w:p>
          <w:p w:rsidR="009044A5" w:rsidRPr="000F4273" w:rsidRDefault="009044A5" w:rsidP="009044A5">
            <w:r w:rsidRPr="000F4273">
              <w:t>T: 12. 11. 2015</w:t>
            </w:r>
          </w:p>
        </w:tc>
      </w:tr>
      <w:tr w:rsidR="000F4273" w:rsidRPr="000F4273" w:rsidTr="009044A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9044A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9044A5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9044A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9044A5" w:rsidP="004A340D">
            <w:pPr>
              <w:pStyle w:val="nadpis2"/>
            </w:pPr>
            <w:r w:rsidRPr="000F4273">
              <w:t>9.1.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2A50BB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2A50BB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0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2A50BB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 xml:space="preserve">Vyřazení movitého majetku Zdravotnické záchranné služby Olomouckého kraje </w:t>
            </w:r>
          </w:p>
        </w:tc>
      </w:tr>
      <w:tr w:rsidR="000F4273" w:rsidRPr="000F4273" w:rsidTr="002A50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2A50BB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2A5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2A50BB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2A50BB" w:rsidP="002A50B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2A5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0BB" w:rsidRPr="000F4273" w:rsidRDefault="002A50BB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0BB" w:rsidRPr="000F4273" w:rsidRDefault="002A50BB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souhlasí</w:t>
            </w:r>
            <w:r w:rsidRPr="000F4273">
              <w:t xml:space="preserve"> s vyřazením movitého majetku Olomouckého kraje nosítek Ferno s podvozkem, inventární číslo 300600-0, předaných k hospodaření Zdravotnické záchranné službě Olomouckého kraje, příspěvkové organizaci, formou bezúplatného převodu na Oblastní spolek Českého červeného kříže Olomouc, Sokolská 32, 771 95 Olomouc, IČ</w:t>
            </w:r>
            <w:r w:rsidR="006E7804" w:rsidRPr="000F4273">
              <w:t>:</w:t>
            </w:r>
            <w:r w:rsidRPr="000F4273">
              <w:t xml:space="preserve"> 00426474, dle důvodové zprávy a</w:t>
            </w:r>
            <w:r w:rsidR="007C5725" w:rsidRPr="000F4273">
              <w:t> </w:t>
            </w:r>
            <w:r w:rsidRPr="000F4273">
              <w:t>souhlasí se zněn</w:t>
            </w:r>
            <w:r w:rsidR="006E7804" w:rsidRPr="000F4273">
              <w:t>ím darovací smlouvy, dle P</w:t>
            </w:r>
            <w:r w:rsidRPr="000F4273">
              <w:t>řílohy č. 1 důvodové zprávy</w:t>
            </w:r>
          </w:p>
        </w:tc>
      </w:tr>
      <w:tr w:rsidR="000F4273" w:rsidRPr="000F4273" w:rsidTr="002A5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0BB" w:rsidRPr="000F4273" w:rsidRDefault="002A50BB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0BB" w:rsidRPr="000F4273" w:rsidRDefault="002A50BB" w:rsidP="007C572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předložit na zasedání Zastupitelstva Olomouckého kraje dne</w:t>
            </w:r>
            <w:r w:rsidR="006E7804" w:rsidRPr="000F4273">
              <w:t> </w:t>
            </w:r>
            <w:r w:rsidRPr="000F4273">
              <w:t>18.</w:t>
            </w:r>
            <w:r w:rsidR="006E7804" w:rsidRPr="000F4273">
              <w:t> </w:t>
            </w:r>
            <w:r w:rsidRPr="000F4273">
              <w:t>12. 2015, návrh na vyřazení movitého majetku Olomouckého kraje, nosítek Ferno s podvozkem, inventární číslo 300600-0, předaných k</w:t>
            </w:r>
            <w:r w:rsidR="007C5725" w:rsidRPr="000F4273">
              <w:t> </w:t>
            </w:r>
            <w:r w:rsidRPr="000F4273">
              <w:t>hospodaření Zdravotnické záchranné službě Olomouckého kraje, příspěvkové organizaci, formou bezúplatného převodu na Oblastní spolek Českého červeného kříže Olomouc, Sokolská 32, 771 95 Olomouc, IČ</w:t>
            </w:r>
            <w:r w:rsidR="006E7804" w:rsidRPr="000F4273">
              <w:t>:</w:t>
            </w:r>
            <w:r w:rsidR="007C5725" w:rsidRPr="000F4273">
              <w:t> </w:t>
            </w:r>
            <w:r w:rsidRPr="000F4273">
              <w:t>00426474, dle důvodové zprávy a předložit návrh znění dar</w:t>
            </w:r>
            <w:r w:rsidR="006E7804" w:rsidRPr="000F4273">
              <w:t>ovací smlouvy, dle P</w:t>
            </w:r>
            <w:r w:rsidRPr="000F4273">
              <w:t>řílohy č. 1 důvodové zprávy</w:t>
            </w:r>
          </w:p>
        </w:tc>
      </w:tr>
      <w:tr w:rsidR="000F4273" w:rsidRPr="000F4273" w:rsidTr="002A50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0BB" w:rsidRPr="000F4273" w:rsidRDefault="002A50BB" w:rsidP="002A50BB">
            <w:r w:rsidRPr="000F4273">
              <w:t>O: Ing. Jiří Rozbořil, hejtman Olomouckého kraje</w:t>
            </w:r>
          </w:p>
          <w:p w:rsidR="002A50BB" w:rsidRPr="000F4273" w:rsidRDefault="002A50BB" w:rsidP="002A50BB">
            <w:r w:rsidRPr="000F4273">
              <w:t>T: ZOK 18. 12. 2015</w:t>
            </w:r>
          </w:p>
        </w:tc>
      </w:tr>
      <w:tr w:rsidR="000F4273" w:rsidRPr="000F4273" w:rsidTr="002A5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0BB" w:rsidRPr="000F4273" w:rsidRDefault="002A50BB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0BB" w:rsidRPr="000F4273" w:rsidRDefault="002A50BB" w:rsidP="00B60671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doporučuje Zastupitelstvu Olomouckého kraje</w:t>
            </w:r>
            <w:r w:rsidRPr="000F4273">
              <w:t xml:space="preserve"> schválit vyřazení movitého majetku Olomouckého kraje nosítek Ferno s</w:t>
            </w:r>
            <w:r w:rsidR="007C5725" w:rsidRPr="000F4273">
              <w:t> </w:t>
            </w:r>
            <w:r w:rsidRPr="000F4273">
              <w:t>podvozkem, inventární číslo 300600-0, předaných k hospodaření Zdravotnické záchranné službě Olomouckého kraje, příspěvkové organizaci, formou bezúplatného převodu na Oblastní spolek Českého červeného kříže Olomouc, Sokolská 32, 771 95 Olomouc, IČ</w:t>
            </w:r>
            <w:r w:rsidR="006E7804" w:rsidRPr="000F4273">
              <w:t>:</w:t>
            </w:r>
            <w:r w:rsidRPr="000F4273">
              <w:t xml:space="preserve"> 00426474, dle důvodové zprávy</w:t>
            </w:r>
            <w:r w:rsidR="00652CA8" w:rsidRPr="000F4273">
              <w:t>,</w:t>
            </w:r>
            <w:r w:rsidRPr="000F4273">
              <w:t xml:space="preserve"> </w:t>
            </w:r>
            <w:r w:rsidR="006E7804" w:rsidRPr="000F4273">
              <w:t>a znění darovací smlouvy, dle P</w:t>
            </w:r>
            <w:r w:rsidRPr="000F4273">
              <w:t>řílohy č. 1 důvodové zprávy</w:t>
            </w:r>
            <w:r w:rsidR="00652CA8" w:rsidRPr="000F4273">
              <w:t xml:space="preserve"> </w:t>
            </w:r>
          </w:p>
        </w:tc>
      </w:tr>
      <w:tr w:rsidR="000F4273" w:rsidRPr="000F4273" w:rsidTr="002A50B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2A50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A50BB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223EB3" w:rsidRPr="000F4273" w:rsidTr="002A50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2A50BB" w:rsidP="004A340D">
            <w:pPr>
              <w:pStyle w:val="nadpis2"/>
            </w:pPr>
            <w:r w:rsidRPr="000F4273">
              <w:t>9.3.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7C233F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7C233F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1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7C233F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Rejstřík škol a školských zařízení v působnosti Olomouckého kraje</w:t>
            </w:r>
          </w:p>
        </w:tc>
      </w:tr>
      <w:tr w:rsidR="000F4273" w:rsidRPr="000F4273" w:rsidTr="007C23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7C233F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7C2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7C233F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7C233F" w:rsidP="007C233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7C2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7C233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změny v rejstříku škol a školských zařízení zřizovaných Olomouckým krajem dle části A) důvodové zprávy</w:t>
            </w:r>
          </w:p>
        </w:tc>
      </w:tr>
      <w:tr w:rsidR="000F4273" w:rsidRPr="000F4273" w:rsidTr="007C2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7C233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souhlasí</w:t>
            </w:r>
            <w:r w:rsidRPr="000F4273">
              <w:t xml:space="preserve"> s provedením změn dle části B) důvodové zprávy dle stanoviska Výboru pro výchovu, vzdělávání a zaměstnanost ZOK</w:t>
            </w:r>
          </w:p>
        </w:tc>
      </w:tr>
      <w:tr w:rsidR="000F4273" w:rsidRPr="000F4273" w:rsidTr="007C2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7C233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informace o žádostech mateřských a základních škol jiných zřizovatelů dle části C) důvodové zprávy</w:t>
            </w:r>
          </w:p>
        </w:tc>
      </w:tr>
      <w:tr w:rsidR="000F4273" w:rsidRPr="000F4273" w:rsidTr="007C2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7C233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administrativně zajistit změny v rejstříku škol a školských zařízení dle bodu 2 a 3 usnesení</w:t>
            </w:r>
          </w:p>
        </w:tc>
      </w:tr>
      <w:tr w:rsidR="000F4273" w:rsidRPr="000F4273" w:rsidTr="007C23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33F" w:rsidRPr="000F4273" w:rsidRDefault="007C233F" w:rsidP="007C233F">
            <w:r w:rsidRPr="000F4273">
              <w:t>O: vedoucí odboru školství, mládeže a tělovýchovy</w:t>
            </w:r>
          </w:p>
          <w:p w:rsidR="007C233F" w:rsidRPr="000F4273" w:rsidRDefault="007C233F" w:rsidP="007C233F">
            <w:r w:rsidRPr="000F4273">
              <w:t>T: 26. 11. 2015</w:t>
            </w:r>
          </w:p>
        </w:tc>
      </w:tr>
      <w:tr w:rsidR="000F4273" w:rsidRPr="000F4273" w:rsidTr="007C233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7C233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7C233F" w:rsidP="004A340D">
            <w:pPr>
              <w:pStyle w:val="nadpis2"/>
            </w:pPr>
            <w:r w:rsidRPr="000F4273">
              <w:t>Ing. Zdeněk Švec, náměstek hejtmana</w:t>
            </w:r>
          </w:p>
        </w:tc>
      </w:tr>
      <w:tr w:rsidR="00223EB3" w:rsidRPr="000F4273" w:rsidTr="007C233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7C233F" w:rsidP="004A340D">
            <w:pPr>
              <w:pStyle w:val="nadpis2"/>
            </w:pPr>
            <w:r w:rsidRPr="000F4273">
              <w:t>10.1.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9767DA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767DA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2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9767DA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Personální záležitosti školství</w:t>
            </w:r>
          </w:p>
        </w:tc>
      </w:tr>
      <w:tr w:rsidR="000F4273" w:rsidRPr="000F4273" w:rsidTr="009767D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9767DA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9767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9767DA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9767DA" w:rsidP="009767DA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9767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7DA" w:rsidRPr="000F4273" w:rsidRDefault="009767DA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9767DA" w:rsidP="00413C5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</w:t>
            </w:r>
            <w:r w:rsidR="00413C5F" w:rsidRPr="000F4273">
              <w:t>změnu tarifních platů a příplatků za vedení ředitelům školských příspěvkových organizací zřizovaných Olomouckým krajem s účinností od 1. 11. 2015 dle bodu A) důvodové zprávy a Přílohy č. 1 důvodové zprávy, za předpokladu zveřejnění novely nařízení vlády ve Sbírce zákonů České republiky</w:t>
            </w:r>
          </w:p>
        </w:tc>
      </w:tr>
      <w:tr w:rsidR="000F4273" w:rsidRPr="000F4273" w:rsidTr="009767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7DA" w:rsidRPr="000F4273" w:rsidRDefault="009767DA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413C5F" w:rsidP="00413C5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="009767DA" w:rsidRPr="000F4273">
              <w:t xml:space="preserve"> </w:t>
            </w:r>
            <w:r w:rsidRPr="000F4273">
              <w:t>příplatky za vedení ředitelům školských příspěvkových organizací zřizovaných Olomouckým krajem s účinností od 1. 11. 2015 dle bodu B) důvodové zprávy a Přílohy č. 2 důvodové zprávy</w:t>
            </w:r>
          </w:p>
        </w:tc>
      </w:tr>
      <w:tr w:rsidR="000F4273" w:rsidRPr="000F4273" w:rsidTr="009767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7DA" w:rsidRPr="000F4273" w:rsidRDefault="009767DA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413C5F" w:rsidP="00413C5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="009767DA" w:rsidRPr="000F4273">
              <w:t xml:space="preserve"> </w:t>
            </w:r>
            <w:r w:rsidRPr="000F4273">
              <w:t xml:space="preserve">zpracovat platové výměry dle bodu 2 a 3 usnesení </w:t>
            </w:r>
          </w:p>
        </w:tc>
      </w:tr>
      <w:tr w:rsidR="000F4273" w:rsidRPr="000F4273" w:rsidTr="00413C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413C5F" w:rsidP="00413C5F">
            <w:r w:rsidRPr="000F4273">
              <w:t>O: vedoucí odboru školství, mládeže a tělovýchovy</w:t>
            </w:r>
          </w:p>
          <w:p w:rsidR="00413C5F" w:rsidRPr="000F4273" w:rsidRDefault="00413C5F" w:rsidP="00413C5F">
            <w:pPr>
              <w:rPr>
                <w:b/>
                <w:spacing w:val="70"/>
              </w:rPr>
            </w:pPr>
            <w:r w:rsidRPr="000F4273">
              <w:t>T: ihned</w:t>
            </w:r>
          </w:p>
        </w:tc>
      </w:tr>
      <w:tr w:rsidR="000F4273" w:rsidRPr="000F4273" w:rsidTr="009767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7DA" w:rsidRPr="000F4273" w:rsidRDefault="009767DA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413C5F" w:rsidP="00413C5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vyřazuje</w:t>
            </w:r>
            <w:r w:rsidR="009767DA" w:rsidRPr="000F4273">
              <w:t xml:space="preserve"> </w:t>
            </w:r>
            <w:r w:rsidRPr="000F4273">
              <w:t>uchazeče o pracovní místo ředitele Základní školy, Dětského domova a Školní jídelny Litovel z konkurzního řízení dle bodu C) důvodové zprávy</w:t>
            </w:r>
          </w:p>
        </w:tc>
      </w:tr>
      <w:tr w:rsidR="000F4273" w:rsidRPr="000F4273" w:rsidTr="009767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413C5F" w:rsidP="004A340D">
            <w:pPr>
              <w:pStyle w:val="nadpis2"/>
            </w:pPr>
            <w:r w:rsidRPr="000F4273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413C5F" w:rsidP="00413C5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0F4273">
              <w:rPr>
                <w:b/>
                <w:spacing w:val="70"/>
              </w:rPr>
              <w:t xml:space="preserve">ukládá </w:t>
            </w:r>
            <w:r w:rsidRPr="000F4273">
              <w:t>informovat uchazeče o pracovní místo ředitele Základní školy, Dětského domova a Školní jídelny Litovel dle bodu 5 usnesení</w:t>
            </w:r>
          </w:p>
        </w:tc>
      </w:tr>
      <w:tr w:rsidR="000F4273" w:rsidRPr="000F4273" w:rsidTr="009767D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3C5F" w:rsidRPr="000F4273" w:rsidRDefault="00413C5F" w:rsidP="00413C5F">
            <w:r w:rsidRPr="000F4273">
              <w:t>O: vedoucí odboru školství, mládeže a tělovýchovy</w:t>
            </w:r>
          </w:p>
          <w:p w:rsidR="009767DA" w:rsidRPr="000F4273" w:rsidRDefault="00413C5F" w:rsidP="00413C5F">
            <w:r w:rsidRPr="000F4273">
              <w:t>T: ihned</w:t>
            </w:r>
          </w:p>
        </w:tc>
      </w:tr>
      <w:tr w:rsidR="000F4273" w:rsidRPr="000F4273" w:rsidTr="009767D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9767D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9767DA" w:rsidP="004A340D">
            <w:pPr>
              <w:pStyle w:val="nadpis2"/>
            </w:pPr>
            <w:r w:rsidRPr="000F4273">
              <w:t>Ing. Zdeněk Švec, náměstek hejtmana</w:t>
            </w:r>
          </w:p>
        </w:tc>
      </w:tr>
      <w:tr w:rsidR="00223EB3" w:rsidRPr="000F4273" w:rsidTr="009767D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9767DA" w:rsidP="004A340D">
            <w:pPr>
              <w:pStyle w:val="nadpis2"/>
            </w:pPr>
            <w:r w:rsidRPr="000F4273">
              <w:t>10.2.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6724F3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6724F3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3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6724F3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Soutěž Zelená škola Olomouckého kraje 2015</w:t>
            </w:r>
          </w:p>
        </w:tc>
      </w:tr>
      <w:tr w:rsidR="000F4273" w:rsidRPr="000F4273" w:rsidTr="006724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6724F3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6724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6724F3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6724F3" w:rsidP="006724F3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6724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6724F3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poskytnutí dotací příspěvkovým organizacím zřizovaným obcemi dle Přílohy č. 2 důvodové zprávy</w:t>
            </w:r>
          </w:p>
        </w:tc>
      </w:tr>
      <w:tr w:rsidR="000F4273" w:rsidRPr="000F4273" w:rsidTr="006724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6724F3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poskytnutí příspěvků příspěvkovým organizacím zřizovaným Olomouckým krajem dle Přílohy č. 3 důvodové zprávy</w:t>
            </w:r>
          </w:p>
        </w:tc>
      </w:tr>
      <w:tr w:rsidR="000F4273" w:rsidRPr="000F4273" w:rsidTr="006724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6724F3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veřejnoprávních smluv o poskytnutí dotací s Příjemci dle Přílohy č. 2 důvodové zprávy, ve znění dle vzorové veřejnoprávní smlouvy uvedené v Příloze č. 1 důvodové zprávy</w:t>
            </w:r>
          </w:p>
        </w:tc>
      </w:tr>
      <w:tr w:rsidR="000F4273" w:rsidRPr="000F4273" w:rsidTr="006724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6724F3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smlouvy dle bodu 4 usnesení</w:t>
            </w:r>
          </w:p>
        </w:tc>
      </w:tr>
      <w:tr w:rsidR="000F4273" w:rsidRPr="000F4273" w:rsidTr="006724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24F3" w:rsidRPr="000F4273" w:rsidRDefault="006724F3" w:rsidP="006724F3">
            <w:r w:rsidRPr="000F4273">
              <w:t>O: Ing. Zdeněk Švec, náměstek hejtmana</w:t>
            </w:r>
          </w:p>
        </w:tc>
      </w:tr>
      <w:tr w:rsidR="000F4273" w:rsidRPr="000F4273" w:rsidTr="006724F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6724F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6724F3" w:rsidP="004A340D">
            <w:pPr>
              <w:pStyle w:val="nadpis2"/>
            </w:pPr>
            <w:r w:rsidRPr="000F4273">
              <w:t>Ing. Zdeněk Švec, náměstek hejtmana</w:t>
            </w:r>
          </w:p>
        </w:tc>
      </w:tr>
      <w:tr w:rsidR="00223EB3" w:rsidRPr="000F4273" w:rsidTr="006724F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6724F3" w:rsidP="004A340D">
            <w:pPr>
              <w:pStyle w:val="nadpis2"/>
            </w:pPr>
            <w:r w:rsidRPr="000F4273">
              <w:t>10.3.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527484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527484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4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527484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Talent Olomouckého kraje 2015</w:t>
            </w:r>
          </w:p>
        </w:tc>
      </w:tr>
      <w:tr w:rsidR="000F4273" w:rsidRPr="000F4273" w:rsidTr="005274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527484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5274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527484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527484" w:rsidP="0052748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5274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484" w:rsidRPr="000F4273" w:rsidRDefault="00527484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484" w:rsidRPr="000F4273" w:rsidRDefault="00527484" w:rsidP="0052748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vyhodnocení ocenění Talent Olomouckého kraje za rok 2015 a poskytnutí finančního ocenění žákům a studentům dle Přílohy č. 1 a Přílohy č. 2 důvodové zprávy a poskytnutí finančního ocenění vybraným školám dle Přílohy č. 3 důvodové zprávy</w:t>
            </w:r>
          </w:p>
        </w:tc>
      </w:tr>
      <w:tr w:rsidR="000F4273" w:rsidRPr="000F4273" w:rsidTr="005274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484" w:rsidRPr="000F4273" w:rsidRDefault="00527484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484" w:rsidRPr="000F4273" w:rsidRDefault="00527484" w:rsidP="0052748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organizačně zajistit předání ocenění dle bodu 2 usnesení</w:t>
            </w:r>
          </w:p>
        </w:tc>
      </w:tr>
      <w:tr w:rsidR="000F4273" w:rsidRPr="000F4273" w:rsidTr="005274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484" w:rsidRPr="000F4273" w:rsidRDefault="00527484" w:rsidP="00527484">
            <w:r w:rsidRPr="000F4273">
              <w:t>O: vedoucí odboru školství, mládeže a tělovýchovy</w:t>
            </w:r>
          </w:p>
          <w:p w:rsidR="00527484" w:rsidRPr="000F4273" w:rsidRDefault="00527484" w:rsidP="00527484">
            <w:r w:rsidRPr="000F4273">
              <w:t>T: 12. 11. 2015</w:t>
            </w:r>
          </w:p>
        </w:tc>
      </w:tr>
      <w:tr w:rsidR="000F4273" w:rsidRPr="000F4273" w:rsidTr="005274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5274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527484" w:rsidP="004A340D">
            <w:pPr>
              <w:pStyle w:val="nadpis2"/>
            </w:pPr>
            <w:r w:rsidRPr="000F4273">
              <w:t>Ing. Zdeněk Švec, náměstek hejtmana</w:t>
            </w:r>
          </w:p>
        </w:tc>
      </w:tr>
      <w:tr w:rsidR="00223EB3" w:rsidRPr="000F4273" w:rsidTr="005274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527484" w:rsidP="004A340D">
            <w:pPr>
              <w:pStyle w:val="nadpis2"/>
            </w:pPr>
            <w:r w:rsidRPr="000F4273">
              <w:t>10.4.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67745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D67745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lastRenderedPageBreak/>
              <w:t>UR/80/3</w:t>
            </w:r>
            <w:r w:rsidR="004A340D" w:rsidRPr="000F4273">
              <w:rPr>
                <w:szCs w:val="24"/>
              </w:rPr>
              <w:t>5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D67745" w:rsidP="006E780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Změna příjemce schválené neinvestiční dotace do výše 25</w:t>
            </w:r>
            <w:r w:rsidR="006E7804" w:rsidRPr="000F4273">
              <w:rPr>
                <w:szCs w:val="24"/>
              </w:rPr>
              <w:t> </w:t>
            </w:r>
            <w:r w:rsidRPr="000F4273">
              <w:rPr>
                <w:szCs w:val="24"/>
              </w:rPr>
              <w:t>tis.</w:t>
            </w:r>
            <w:r w:rsidR="006E7804" w:rsidRPr="000F4273">
              <w:rPr>
                <w:szCs w:val="24"/>
              </w:rPr>
              <w:t> </w:t>
            </w:r>
            <w:r w:rsidRPr="000F4273">
              <w:rPr>
                <w:szCs w:val="24"/>
              </w:rPr>
              <w:t>Kč</w:t>
            </w:r>
          </w:p>
        </w:tc>
      </w:tr>
      <w:tr w:rsidR="000F4273" w:rsidRPr="000F4273" w:rsidTr="00D677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D67745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677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D67745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D67745" w:rsidP="00D6774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677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7745" w:rsidRPr="000F4273" w:rsidRDefault="00D67745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7745" w:rsidRPr="000F4273" w:rsidRDefault="00D67745" w:rsidP="00D6774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změnu příjemce dotace ve výši 20 000 Kč na podporu spolkové činnosti pro Letecký spolek generála Františka Peřiny, Olomouc, Karafiátová 293/4, Neředín, 779 00 Olomouc, IČ: 04374045, dle důvodové zprávy</w:t>
            </w:r>
          </w:p>
        </w:tc>
      </w:tr>
      <w:tr w:rsidR="000F4273" w:rsidRPr="000F4273" w:rsidTr="00D677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7745" w:rsidRPr="000F4273" w:rsidRDefault="00D67745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7745" w:rsidRPr="000F4273" w:rsidRDefault="00D67745" w:rsidP="006E7804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uzavření Dodatku č. 1 k veřejnoprávní smlouvě o poskytnutí dotace mezi Olomouckým krajem a Svazem letců České republiky odbočka č.</w:t>
            </w:r>
            <w:r w:rsidR="006E7804" w:rsidRPr="000F4273">
              <w:t> </w:t>
            </w:r>
            <w:r w:rsidRPr="000F4273">
              <w:t>20 generála Františka Peřiny, Karafiátová 293/4, Neředín, 779 00 Olomouc, IČ:</w:t>
            </w:r>
            <w:r w:rsidR="006E7804" w:rsidRPr="000F4273">
              <w:t> </w:t>
            </w:r>
            <w:r w:rsidRPr="000F4273">
              <w:t>01636740, ve znění dodatku k veřejnoprávní smlouvě uvedeném v Příloze č. 1 důvodové zprávy</w:t>
            </w:r>
          </w:p>
        </w:tc>
      </w:tr>
      <w:tr w:rsidR="000F4273" w:rsidRPr="000F4273" w:rsidTr="00D677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7745" w:rsidRPr="000F4273" w:rsidRDefault="00D67745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7745" w:rsidRPr="000F4273" w:rsidRDefault="00D67745" w:rsidP="00D6774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 podepsat</w:t>
            </w:r>
            <w:r w:rsidRPr="000F4273">
              <w:t xml:space="preserve"> dodatek ke smlouvě o poskytnutí dotace dle bodu 3 usnesení</w:t>
            </w:r>
          </w:p>
        </w:tc>
      </w:tr>
      <w:tr w:rsidR="000F4273" w:rsidRPr="000F4273" w:rsidTr="00D677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7745" w:rsidRPr="000F4273" w:rsidRDefault="00D67745" w:rsidP="00D67745">
            <w:r w:rsidRPr="000F4273">
              <w:t>O: Mgr. Radovan Rašťák, náměstek hejtmana</w:t>
            </w:r>
          </w:p>
        </w:tc>
      </w:tr>
      <w:tr w:rsidR="000F4273" w:rsidRPr="000F4273" w:rsidTr="00D6774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D6774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D67745" w:rsidP="004A340D">
            <w:pPr>
              <w:pStyle w:val="nadpis2"/>
            </w:pPr>
            <w:r w:rsidRPr="000F4273">
              <w:t>Mgr. Radovan Rašťák, náměstek hejtmana</w:t>
            </w:r>
          </w:p>
        </w:tc>
      </w:tr>
      <w:tr w:rsidR="00223EB3" w:rsidRPr="000F4273" w:rsidTr="00D6774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D67745" w:rsidP="004A340D">
            <w:pPr>
              <w:pStyle w:val="nadpis2"/>
            </w:pPr>
            <w:r w:rsidRPr="000F4273">
              <w:t>11.1.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2B206B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2B206B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6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2B206B" w:rsidP="006E780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 xml:space="preserve">Financování příspěvkových organizací v oblasti kultury </w:t>
            </w:r>
          </w:p>
        </w:tc>
      </w:tr>
      <w:tr w:rsidR="000F4273" w:rsidRPr="000F4273" w:rsidTr="002B20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2B206B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2B20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2B206B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2B206B" w:rsidP="002B206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2B20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06B" w:rsidRPr="000F4273" w:rsidRDefault="002B206B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06B" w:rsidRPr="000F4273" w:rsidRDefault="002B206B" w:rsidP="002B206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navýšení limitu mezd pro Muzeum Komenského v Přerově, p. o., pro rok 2015 dle bodu A) důvodové zprávy</w:t>
            </w:r>
          </w:p>
        </w:tc>
      </w:tr>
      <w:tr w:rsidR="000F4273" w:rsidRPr="000F4273" w:rsidTr="002B20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06B" w:rsidRPr="000F4273" w:rsidRDefault="002B206B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06B" w:rsidRPr="000F4273" w:rsidRDefault="002B206B" w:rsidP="002B206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snížení limitu mezd a posílení rozpočtu provozních prostředků u Vlastivědného muzea Jesenicka, p. o., pro rok 2015 dle bodu B) důvodové zprávy</w:t>
            </w:r>
          </w:p>
        </w:tc>
      </w:tr>
      <w:tr w:rsidR="000F4273" w:rsidRPr="000F4273" w:rsidTr="002B20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06B" w:rsidRPr="000F4273" w:rsidRDefault="002B206B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06B" w:rsidRPr="000F4273" w:rsidRDefault="002B206B" w:rsidP="002B206B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informovat ředitele příspěvkových organizací dle bodů 2 a 3 usnesení</w:t>
            </w:r>
          </w:p>
        </w:tc>
      </w:tr>
      <w:tr w:rsidR="000F4273" w:rsidRPr="000F4273" w:rsidTr="002B20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06B" w:rsidRPr="000F4273" w:rsidRDefault="002B206B" w:rsidP="002B206B">
            <w:r w:rsidRPr="000F4273">
              <w:t>O: vedoucí odboru kultury a památkové péče</w:t>
            </w:r>
          </w:p>
          <w:p w:rsidR="002B206B" w:rsidRPr="000F4273" w:rsidRDefault="002B206B" w:rsidP="002B206B">
            <w:r w:rsidRPr="000F4273">
              <w:t>T: 12. 11. 2015</w:t>
            </w:r>
          </w:p>
        </w:tc>
      </w:tr>
      <w:tr w:rsidR="000F4273" w:rsidRPr="000F4273" w:rsidTr="002B206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2B206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B206B" w:rsidP="004A340D">
            <w:pPr>
              <w:pStyle w:val="nadpis2"/>
            </w:pPr>
            <w:r w:rsidRPr="000F4273">
              <w:t>Mgr. Radovan Rašťák, náměstek hejtmana</w:t>
            </w:r>
          </w:p>
        </w:tc>
      </w:tr>
      <w:tr w:rsidR="00223EB3" w:rsidRPr="000F4273" w:rsidTr="002B206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2B206B" w:rsidP="004A340D">
            <w:pPr>
              <w:pStyle w:val="nadpis2"/>
            </w:pPr>
            <w:r w:rsidRPr="000F4273">
              <w:t>11.2.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344A0">
        <w:tc>
          <w:tcPr>
            <w:tcW w:w="961" w:type="pct"/>
            <w:gridSpan w:val="2"/>
            <w:tcBorders>
              <w:bottom w:val="nil"/>
            </w:tcBorders>
          </w:tcPr>
          <w:p w:rsidR="009F6E02" w:rsidRPr="000F4273" w:rsidRDefault="009F6E02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7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9F6E02" w:rsidRPr="000F4273" w:rsidRDefault="00830871" w:rsidP="0083087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Personální záležitosti příspěvkových organizací v oblasti kultury</w:t>
            </w:r>
          </w:p>
        </w:tc>
      </w:tr>
      <w:tr w:rsidR="000F4273" w:rsidRPr="000F4273" w:rsidTr="00D344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F6E02" w:rsidRPr="000F4273" w:rsidRDefault="009F6E02" w:rsidP="00D344A0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9F6E02" w:rsidRPr="000F4273" w:rsidRDefault="009F6E02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E02" w:rsidRPr="000F4273" w:rsidRDefault="00830871" w:rsidP="00D344A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E02" w:rsidRPr="000F4273" w:rsidRDefault="009F6E02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E02" w:rsidRPr="000F4273" w:rsidRDefault="00830871" w:rsidP="0021238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změnu tarifních platů ředitelů příspěvkových organizací zřizovaných Olomouckým krajem v oblasti kultury s účinností od 1. 11. 2015 dle důvodové zprávy, za předpokladu zveřejnění novely nařízení vlády ve</w:t>
            </w:r>
            <w:r w:rsidR="0021238F" w:rsidRPr="000F4273">
              <w:t> </w:t>
            </w:r>
            <w:r w:rsidRPr="000F4273">
              <w:t>Sbírce zákonů ČR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E02" w:rsidRPr="000F4273" w:rsidRDefault="009F6E02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E02" w:rsidRPr="000F4273" w:rsidRDefault="00830871" w:rsidP="00D344A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zajistit administrativně úpravu tarifních platů a informovat ředitele příspěvkových organizací dle bodu 2 usnesení</w:t>
            </w:r>
          </w:p>
        </w:tc>
      </w:tr>
      <w:tr w:rsidR="000F4273" w:rsidRPr="000F4273" w:rsidTr="008308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830871">
            <w:r w:rsidRPr="000F4273">
              <w:t>O: vedoucí odboru kultury a památkové péče</w:t>
            </w:r>
          </w:p>
          <w:p w:rsidR="00830871" w:rsidRPr="000F4273" w:rsidRDefault="00830871" w:rsidP="00830871">
            <w:pPr>
              <w:pStyle w:val="Normal"/>
              <w:spacing w:after="119"/>
              <w:jc w:val="both"/>
            </w:pPr>
            <w:r w:rsidRPr="000F4273">
              <w:t>T: 26. 11. 2015</w:t>
            </w:r>
          </w:p>
        </w:tc>
      </w:tr>
      <w:tr w:rsidR="000F4273" w:rsidRPr="000F4273" w:rsidTr="00D344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</w:p>
        </w:tc>
      </w:tr>
      <w:tr w:rsidR="000F4273" w:rsidRPr="000F4273" w:rsidTr="00D344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830871" w:rsidP="004A340D">
            <w:pPr>
              <w:pStyle w:val="nadpis2"/>
            </w:pPr>
            <w:r w:rsidRPr="000F4273">
              <w:t>Mgr. Radovan Rašťák, náměstek hejtmana</w:t>
            </w:r>
          </w:p>
        </w:tc>
      </w:tr>
      <w:tr w:rsidR="0068032F" w:rsidRPr="000F4273" w:rsidTr="00D344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11.3.</w:t>
            </w:r>
          </w:p>
        </w:tc>
      </w:tr>
    </w:tbl>
    <w:p w:rsidR="009F6E02" w:rsidRPr="000F4273" w:rsidRDefault="009F6E0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FD1DBD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F6E02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UR/80/3</w:t>
            </w:r>
            <w:r w:rsidR="004A340D" w:rsidRPr="000F4273">
              <w:rPr>
                <w:szCs w:val="24"/>
              </w:rPr>
              <w:t>8</w:t>
            </w:r>
            <w:r w:rsidR="00FD1DBD"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FD1DBD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Rada pro kontrolu hospodaření Odborného léčebného ústavu Paseka, příspěvkové organizace – nový člen</w:t>
            </w:r>
          </w:p>
        </w:tc>
      </w:tr>
      <w:tr w:rsidR="000F4273" w:rsidRPr="000F4273" w:rsidTr="00FD1D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FD1DBD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FD1D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FD1DBD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FD1DBD" w:rsidP="00FD1DB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FD1D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DBD" w:rsidRPr="000F4273" w:rsidRDefault="00FD1DBD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DBD" w:rsidRPr="000F4273" w:rsidRDefault="00FD1DBD" w:rsidP="00FD1DB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návrh na jmenování člena Rady pro kontrolu hospodaření Odborného léčebného ústavu Paseka, příspěvkové organizace, IČ</w:t>
            </w:r>
            <w:r w:rsidR="006E7804" w:rsidRPr="000F4273">
              <w:t>:</w:t>
            </w:r>
            <w:r w:rsidRPr="000F4273">
              <w:t xml:space="preserve"> 00849081, dle důvodové zprávy</w:t>
            </w:r>
          </w:p>
        </w:tc>
      </w:tr>
      <w:tr w:rsidR="000F4273" w:rsidRPr="000F4273" w:rsidTr="00FD1D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DBD" w:rsidRPr="000F4273" w:rsidRDefault="00FD1DBD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DBD" w:rsidRPr="000F4273" w:rsidRDefault="00FD1DBD" w:rsidP="00FD1DB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administrativně zajistit jmenování nového člena do Rady pro kontrolu hospodaření dle bodu 2 usnesení</w:t>
            </w:r>
          </w:p>
        </w:tc>
      </w:tr>
      <w:tr w:rsidR="000F4273" w:rsidRPr="000F4273" w:rsidTr="00FD1D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DBD" w:rsidRPr="000F4273" w:rsidRDefault="00FD1DBD" w:rsidP="00FD1DBD">
            <w:r w:rsidRPr="000F4273">
              <w:t>O: vedoucí odboru zdravotnictví</w:t>
            </w:r>
          </w:p>
          <w:p w:rsidR="00FD1DBD" w:rsidRPr="000F4273" w:rsidRDefault="00FD1DBD" w:rsidP="00FD1DBD">
            <w:r w:rsidRPr="000F4273">
              <w:t>T: 12. 11. 2015</w:t>
            </w:r>
          </w:p>
        </w:tc>
      </w:tr>
      <w:tr w:rsidR="000F4273" w:rsidRPr="000F4273" w:rsidTr="00FD1D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DBD" w:rsidRPr="000F4273" w:rsidRDefault="00FD1DBD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DBD" w:rsidRPr="000F4273" w:rsidRDefault="00FD1DBD" w:rsidP="00FD1DBD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zmocňuje</w:t>
            </w:r>
            <w:r w:rsidRPr="000F4273">
              <w:t xml:space="preserve"> 1. náměstka hejtmana Olomouckého kraje MUDr. Michaela Fischera k podpisu jmenovacího dekretu člena Rady pro kontrolu hospodaření dle bodu 2 usnesení</w:t>
            </w:r>
          </w:p>
        </w:tc>
      </w:tr>
      <w:tr w:rsidR="000F4273" w:rsidRPr="000F4273" w:rsidTr="00FD1D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FD1D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FD1DBD" w:rsidP="004A340D">
            <w:pPr>
              <w:pStyle w:val="nadpis2"/>
            </w:pPr>
            <w:r w:rsidRPr="000F4273">
              <w:t>MUDr. Michael Fischer, 1. náměstek hejtmana</w:t>
            </w:r>
          </w:p>
        </w:tc>
      </w:tr>
      <w:tr w:rsidR="00223EB3" w:rsidRPr="000F4273" w:rsidTr="00FD1D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FD1DBD" w:rsidP="004A340D">
            <w:pPr>
              <w:pStyle w:val="nadpis2"/>
            </w:pPr>
            <w:r w:rsidRPr="000F4273">
              <w:t>12.1.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C166C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F6E02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</w:t>
            </w:r>
            <w:r w:rsidR="004A340D" w:rsidRPr="000F4273">
              <w:rPr>
                <w:szCs w:val="24"/>
              </w:rPr>
              <w:t>39</w:t>
            </w:r>
            <w:r w:rsidR="00DC166C"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DC166C" w:rsidP="0068032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Schůze Rady Olomouckého kraje ve věci rozhodování za</w:t>
            </w:r>
            <w:r w:rsidR="0068032F" w:rsidRPr="000F4273">
              <w:rPr>
                <w:szCs w:val="24"/>
              </w:rPr>
              <w:t> </w:t>
            </w:r>
            <w:r w:rsidRPr="000F4273">
              <w:rPr>
                <w:szCs w:val="24"/>
              </w:rPr>
              <w:t>Olomoucký kraj jako jediného akcionáře Nemocnice Olomouckého kraje, a. s. – Podnikatelský záměr Středomoravské nemocniční a.s. na období let 2016</w:t>
            </w:r>
            <w:r w:rsidR="00C27691" w:rsidRPr="000F4273">
              <w:rPr>
                <w:szCs w:val="24"/>
              </w:rPr>
              <w:t xml:space="preserve"> –</w:t>
            </w:r>
            <w:r w:rsidRPr="000F4273">
              <w:rPr>
                <w:szCs w:val="24"/>
              </w:rPr>
              <w:t xml:space="preserve"> 2020</w:t>
            </w:r>
          </w:p>
        </w:tc>
      </w:tr>
      <w:tr w:rsidR="000F4273" w:rsidRPr="000F4273" w:rsidTr="00DC166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DC166C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C16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DC166C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DC166C" w:rsidP="00DC166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C16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66C" w:rsidRPr="000F4273" w:rsidRDefault="00DC166C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66C" w:rsidRPr="000F4273" w:rsidRDefault="00DC166C" w:rsidP="00DC166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„Podnikatelský záměr Středomoravské nemocniční a.s. na obd</w:t>
            </w:r>
            <w:r w:rsidR="006E7804" w:rsidRPr="000F4273">
              <w:t>obí let 2016 – 2020“ uvedený v P</w:t>
            </w:r>
            <w:r w:rsidRPr="000F4273">
              <w:t>říloze č. 1 této důvodové zprávy</w:t>
            </w:r>
          </w:p>
        </w:tc>
      </w:tr>
      <w:tr w:rsidR="000F4273" w:rsidRPr="000F4273" w:rsidTr="00DC166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DC166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DC166C" w:rsidP="004A340D">
            <w:pPr>
              <w:pStyle w:val="nadpis2"/>
            </w:pPr>
            <w:r w:rsidRPr="000F4273">
              <w:t>MUDr. Michael Fischer, 1. náměstek hejtmana</w:t>
            </w:r>
          </w:p>
        </w:tc>
      </w:tr>
      <w:tr w:rsidR="00223EB3" w:rsidRPr="000F4273" w:rsidTr="00DC166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DC166C" w:rsidP="004A340D">
            <w:pPr>
              <w:pStyle w:val="nadpis2"/>
            </w:pPr>
            <w:r w:rsidRPr="000F4273">
              <w:t>13.1.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344A0">
        <w:tc>
          <w:tcPr>
            <w:tcW w:w="961" w:type="pct"/>
            <w:gridSpan w:val="2"/>
            <w:tcBorders>
              <w:bottom w:val="nil"/>
            </w:tcBorders>
          </w:tcPr>
          <w:p w:rsidR="009F6E02" w:rsidRPr="000F4273" w:rsidRDefault="009F6E02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UR/80/4</w:t>
            </w:r>
            <w:r w:rsidR="004A340D" w:rsidRPr="000F4273">
              <w:rPr>
                <w:szCs w:val="24"/>
              </w:rPr>
              <w:t>0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9F6E02" w:rsidRPr="000F4273" w:rsidRDefault="00830871" w:rsidP="0083087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Personální záležitosti příspěvkových organizací v sociální oblasti</w:t>
            </w:r>
          </w:p>
        </w:tc>
      </w:tr>
      <w:tr w:rsidR="000F4273" w:rsidRPr="000F4273" w:rsidTr="00D344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F6E02" w:rsidRPr="000F4273" w:rsidRDefault="009F6E02" w:rsidP="00D344A0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30871" w:rsidRPr="000F4273" w:rsidRDefault="00830871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D344A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21238F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platy ředitelům příspěvkových organizací v sociální oblasti s</w:t>
            </w:r>
            <w:r w:rsidR="0021238F" w:rsidRPr="000F4273">
              <w:t> </w:t>
            </w:r>
            <w:r w:rsidRPr="000F4273">
              <w:t>účinností od 1. 11. 2015, dle důvodové zprávy, za předpokladu zveřejnění novely nařízení vlády ve Sbírce zákonů ČR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D344A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zabezpečit naplnění usnesení a informovat ředitele příspěvkových organizací dle bodu 2 usnesení</w:t>
            </w:r>
          </w:p>
        </w:tc>
      </w:tr>
      <w:tr w:rsidR="000F4273" w:rsidRPr="000F4273" w:rsidTr="008308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830871">
            <w:r w:rsidRPr="000F4273">
              <w:t>O: vedoucí odboru sociálních věcí</w:t>
            </w:r>
          </w:p>
          <w:p w:rsidR="00830871" w:rsidRPr="000F4273" w:rsidRDefault="00830871" w:rsidP="00830871">
            <w:pPr>
              <w:pStyle w:val="Normal"/>
              <w:spacing w:after="119"/>
              <w:jc w:val="both"/>
            </w:pPr>
            <w:r w:rsidRPr="000F4273">
              <w:t>T: 26. 11. 2015</w:t>
            </w:r>
          </w:p>
        </w:tc>
      </w:tr>
      <w:tr w:rsidR="000F4273" w:rsidRPr="000F4273" w:rsidTr="00D344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</w:p>
        </w:tc>
      </w:tr>
      <w:tr w:rsidR="000F4273" w:rsidRPr="000F4273" w:rsidTr="00D344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830871" w:rsidP="004A340D">
            <w:pPr>
              <w:pStyle w:val="nadpis2"/>
            </w:pPr>
            <w:r w:rsidRPr="000F4273">
              <w:t>Mgr. Yvona Kubjátová, náměstkyně hejtmana</w:t>
            </w:r>
          </w:p>
        </w:tc>
      </w:tr>
      <w:tr w:rsidR="0068032F" w:rsidRPr="000F4273" w:rsidTr="00D344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14.1.</w:t>
            </w:r>
          </w:p>
        </w:tc>
      </w:tr>
    </w:tbl>
    <w:p w:rsidR="009F6E02" w:rsidRPr="000F4273" w:rsidRDefault="009F6E0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2A04FE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9F6E02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UR/80/4</w:t>
            </w:r>
            <w:r w:rsidR="004A340D" w:rsidRPr="000F4273">
              <w:rPr>
                <w:szCs w:val="24"/>
              </w:rPr>
              <w:t>1</w:t>
            </w:r>
            <w:r w:rsidR="002A04FE"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2A04FE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Vyhodnocení kontrol hospodaření příspěvkových organizací Olomouckého kraje z oblasti sociální</w:t>
            </w:r>
          </w:p>
        </w:tc>
      </w:tr>
      <w:tr w:rsidR="000F4273" w:rsidRPr="000F4273" w:rsidTr="002A04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2A04FE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2A04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2A04FE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2A04FE" w:rsidP="002A04FE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2A04F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2A04F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A04FE" w:rsidP="004A340D">
            <w:pPr>
              <w:pStyle w:val="nadpis2"/>
            </w:pPr>
            <w:r w:rsidRPr="000F4273">
              <w:t>Mgr. Lucie Štěpánková, ředitelka; Mgr. Yvona Kubjátová, náměstkyně hejtmana</w:t>
            </w:r>
          </w:p>
        </w:tc>
      </w:tr>
      <w:tr w:rsidR="00223EB3" w:rsidRPr="000F4273" w:rsidTr="002A04F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2A04FE" w:rsidP="004A340D">
            <w:pPr>
              <w:pStyle w:val="nadpis2"/>
            </w:pPr>
            <w:r w:rsidRPr="000F4273">
              <w:t>15.1.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1028C5">
        <w:tc>
          <w:tcPr>
            <w:tcW w:w="961" w:type="pct"/>
            <w:gridSpan w:val="2"/>
            <w:tcBorders>
              <w:bottom w:val="nil"/>
            </w:tcBorders>
          </w:tcPr>
          <w:p w:rsidR="00223EB3" w:rsidRPr="000F4273" w:rsidRDefault="001028C5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</w:t>
            </w:r>
            <w:r w:rsidR="009F6E02" w:rsidRPr="000F4273">
              <w:rPr>
                <w:szCs w:val="24"/>
              </w:rPr>
              <w:t>/4</w:t>
            </w:r>
            <w:r w:rsidR="004A340D" w:rsidRPr="000F4273">
              <w:rPr>
                <w:szCs w:val="24"/>
              </w:rPr>
              <w:t>2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23EB3" w:rsidRPr="000F4273" w:rsidRDefault="001028C5" w:rsidP="00655F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Vyřazení movitého majetku</w:t>
            </w:r>
          </w:p>
        </w:tc>
      </w:tr>
      <w:tr w:rsidR="000F4273" w:rsidRPr="000F4273" w:rsidTr="001028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23EB3" w:rsidRPr="000F4273" w:rsidRDefault="001028C5" w:rsidP="00655F0B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102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23EB3" w:rsidRPr="000F4273" w:rsidRDefault="001028C5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EB3" w:rsidRPr="000F4273" w:rsidRDefault="001028C5" w:rsidP="001028C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102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1028C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vyřazení movitého majetku dle Přílohy č. 1 důvodové zprávy</w:t>
            </w:r>
          </w:p>
        </w:tc>
      </w:tr>
      <w:tr w:rsidR="000F4273" w:rsidRPr="000F4273" w:rsidTr="00102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1028C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vyřazení movitého majetku </w:t>
            </w:r>
            <w:r w:rsidR="00544C22" w:rsidRPr="000F4273">
              <w:t>–</w:t>
            </w:r>
            <w:r w:rsidRPr="000F4273">
              <w:t xml:space="preserve"> vybavení zasedací místnosti formou převodu práva k hospodaření na Obchodní akademii Prostějov, příspěvkovou organizaci Olomouckého kraje, dle důvodové zprávy</w:t>
            </w:r>
          </w:p>
        </w:tc>
      </w:tr>
      <w:tr w:rsidR="000F4273" w:rsidRPr="000F4273" w:rsidTr="00102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4A340D">
            <w:pPr>
              <w:pStyle w:val="nadpis2"/>
            </w:pPr>
            <w:r w:rsidRPr="000F4273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1028C5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souhlasí</w:t>
            </w:r>
            <w:r w:rsidRPr="000F4273">
              <w:t xml:space="preserve"> s vyřazením movitého majetku </w:t>
            </w:r>
            <w:r w:rsidR="00544C22" w:rsidRPr="000F4273">
              <w:t>–</w:t>
            </w:r>
            <w:r w:rsidRPr="000F4273">
              <w:t xml:space="preserve"> 31 ks autolékárniček, formou bezúplatného převodu </w:t>
            </w:r>
            <w:r w:rsidR="00544C22" w:rsidRPr="000F4273">
              <w:t>–</w:t>
            </w:r>
            <w:r w:rsidRPr="000F4273">
              <w:t xml:space="preserve"> daru Arcidiecézní charitě Olomouc, Křížkovského 6, 779 00 Olomouc, dle důvodové zprávy</w:t>
            </w:r>
          </w:p>
        </w:tc>
      </w:tr>
      <w:tr w:rsidR="000F4273" w:rsidRPr="000F4273" w:rsidTr="00102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4A340D">
            <w:pPr>
              <w:pStyle w:val="nadpis2"/>
            </w:pPr>
            <w:r w:rsidRPr="000F4273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1A085C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podepsat darovací smlouvu</w:t>
            </w:r>
          </w:p>
        </w:tc>
      </w:tr>
      <w:tr w:rsidR="000F4273" w:rsidRPr="000F4273" w:rsidTr="001028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28C5" w:rsidRPr="000F4273" w:rsidRDefault="001028C5" w:rsidP="001028C5">
            <w:r w:rsidRPr="000F4273">
              <w:t>O: vedoucí odboru kancelář ředitele</w:t>
            </w:r>
          </w:p>
          <w:p w:rsidR="001028C5" w:rsidRPr="000F4273" w:rsidRDefault="001028C5" w:rsidP="001028C5">
            <w:r w:rsidRPr="000F4273">
              <w:t>T: 12. 11. 2015</w:t>
            </w:r>
          </w:p>
        </w:tc>
      </w:tr>
      <w:tr w:rsidR="000F4273" w:rsidRPr="000F4273" w:rsidTr="001028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</w:p>
        </w:tc>
      </w:tr>
      <w:tr w:rsidR="000F4273" w:rsidRPr="000F4273" w:rsidTr="001028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23EB3" w:rsidRPr="000F4273" w:rsidRDefault="001028C5" w:rsidP="004A340D">
            <w:pPr>
              <w:pStyle w:val="nadpis2"/>
            </w:pPr>
            <w:r w:rsidRPr="000F4273">
              <w:t>Mgr. Lucie Štěpánková, ředitelka</w:t>
            </w:r>
          </w:p>
        </w:tc>
      </w:tr>
      <w:tr w:rsidR="00223EB3" w:rsidRPr="000F4273" w:rsidTr="001028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23EB3" w:rsidRPr="000F4273" w:rsidRDefault="00223EB3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23EB3" w:rsidRPr="000F4273" w:rsidRDefault="001028C5" w:rsidP="004A340D">
            <w:pPr>
              <w:pStyle w:val="nadpis2"/>
            </w:pPr>
            <w:r w:rsidRPr="000F4273">
              <w:t>15.3.</w:t>
            </w:r>
          </w:p>
        </w:tc>
      </w:tr>
    </w:tbl>
    <w:p w:rsidR="00223EB3" w:rsidRPr="000F4273" w:rsidRDefault="00223EB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F4273" w:rsidRPr="000F4273" w:rsidTr="00D344A0">
        <w:tc>
          <w:tcPr>
            <w:tcW w:w="961" w:type="pct"/>
            <w:gridSpan w:val="2"/>
            <w:tcBorders>
              <w:bottom w:val="nil"/>
            </w:tcBorders>
          </w:tcPr>
          <w:p w:rsidR="009F6E02" w:rsidRPr="000F4273" w:rsidRDefault="009F6E02" w:rsidP="004A340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F4273">
              <w:rPr>
                <w:szCs w:val="24"/>
              </w:rPr>
              <w:t>UR/80/4</w:t>
            </w:r>
            <w:r w:rsidR="004A340D" w:rsidRPr="000F4273">
              <w:rPr>
                <w:szCs w:val="24"/>
              </w:rPr>
              <w:t>3</w:t>
            </w:r>
            <w:r w:rsidRPr="000F4273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9F6E02" w:rsidRPr="000F4273" w:rsidRDefault="00830871" w:rsidP="0083087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F4273">
              <w:rPr>
                <w:szCs w:val="24"/>
              </w:rPr>
              <w:t>Personální záležitosti příspěvkových organizací v oblasti dopravy</w:t>
            </w:r>
          </w:p>
        </w:tc>
      </w:tr>
      <w:tr w:rsidR="000F4273" w:rsidRPr="000F4273" w:rsidTr="00D344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F6E02" w:rsidRPr="000F4273" w:rsidRDefault="009F6E02" w:rsidP="00D344A0">
            <w:pPr>
              <w:pStyle w:val="Zkladntext"/>
              <w:rPr>
                <w:sz w:val="24"/>
                <w:szCs w:val="24"/>
                <w:lang w:val="cs-CZ"/>
              </w:rPr>
            </w:pPr>
            <w:r w:rsidRPr="000F427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30871" w:rsidRPr="000F4273" w:rsidRDefault="00830871" w:rsidP="004A340D">
            <w:pPr>
              <w:pStyle w:val="nadpis2"/>
            </w:pPr>
            <w:r w:rsidRPr="000F4273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D344A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bere na vědomí</w:t>
            </w:r>
            <w:r w:rsidRPr="000F4273">
              <w:t xml:space="preserve"> důvodovou zprávu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4A340D">
            <w:pPr>
              <w:pStyle w:val="nadpis2"/>
            </w:pPr>
            <w:r w:rsidRPr="000F4273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D344A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schvaluje</w:t>
            </w:r>
            <w:r w:rsidRPr="000F4273">
              <w:t xml:space="preserve"> změnu platů ředitelů příspěvkových organizací zřizovaných Olomouckým krajem v oblasti dopravy s účinností od 1. 11. 2015 dle důvodové zprávy, za předpokladu zveřejnění novely nařízení vlády ve Sbírce zákonů ČR</w:t>
            </w:r>
          </w:p>
        </w:tc>
      </w:tr>
      <w:tr w:rsidR="000F4273" w:rsidRPr="000F4273" w:rsidTr="00D344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4A340D">
            <w:pPr>
              <w:pStyle w:val="nadpis2"/>
            </w:pPr>
            <w:r w:rsidRPr="000F4273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D344A0">
            <w:pPr>
              <w:pStyle w:val="Normal"/>
              <w:spacing w:after="119"/>
              <w:jc w:val="both"/>
            </w:pPr>
            <w:r w:rsidRPr="000F4273">
              <w:rPr>
                <w:b/>
                <w:spacing w:val="70"/>
              </w:rPr>
              <w:t>ukládá</w:t>
            </w:r>
            <w:r w:rsidRPr="000F4273">
              <w:t xml:space="preserve"> zajistit administrativně úpravu tarifních platů dle bodu 2 usnesení</w:t>
            </w:r>
          </w:p>
        </w:tc>
      </w:tr>
      <w:tr w:rsidR="000F4273" w:rsidRPr="000F4273" w:rsidTr="008308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30871" w:rsidRPr="000F4273" w:rsidRDefault="00830871" w:rsidP="00830871">
            <w:r w:rsidRPr="000F4273">
              <w:t>O: vedoucí odboru dopravy a silničního hospodářství</w:t>
            </w:r>
          </w:p>
          <w:p w:rsidR="00830871" w:rsidRPr="000F4273" w:rsidRDefault="00830871" w:rsidP="00830871">
            <w:pPr>
              <w:pStyle w:val="Normal"/>
              <w:spacing w:after="119"/>
              <w:jc w:val="both"/>
            </w:pPr>
            <w:r w:rsidRPr="000F4273">
              <w:t>T: 12. 11. 2015</w:t>
            </w:r>
          </w:p>
        </w:tc>
      </w:tr>
      <w:tr w:rsidR="000F4273" w:rsidRPr="000F4273" w:rsidTr="00D344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</w:p>
        </w:tc>
      </w:tr>
      <w:tr w:rsidR="000F4273" w:rsidRPr="000F4273" w:rsidTr="00D344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9F6E02" w:rsidRPr="000F4273" w:rsidRDefault="00830871" w:rsidP="004A340D">
            <w:pPr>
              <w:pStyle w:val="nadpis2"/>
            </w:pPr>
            <w:r w:rsidRPr="000F4273">
              <w:t>Ing. Jiří Rozbořil, hejtman Olomouckého kraje</w:t>
            </w:r>
          </w:p>
        </w:tc>
      </w:tr>
      <w:tr w:rsidR="00571723" w:rsidRPr="000F4273" w:rsidTr="00D344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9F6E02" w:rsidRPr="000F4273" w:rsidRDefault="009F6E02" w:rsidP="004A340D">
            <w:pPr>
              <w:pStyle w:val="nadpis2"/>
            </w:pPr>
            <w:r w:rsidRPr="000F4273">
              <w:t>16.1.</w:t>
            </w:r>
          </w:p>
        </w:tc>
      </w:tr>
    </w:tbl>
    <w:p w:rsidR="009F6E02" w:rsidRPr="000F4273" w:rsidRDefault="009F6E0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0F4273" w:rsidRPr="000F4273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0F4273" w:rsidRDefault="005F15E9" w:rsidP="000C1B01">
            <w:pPr>
              <w:pStyle w:val="Zkladntext"/>
              <w:rPr>
                <w:sz w:val="24"/>
                <w:szCs w:val="24"/>
                <w:lang w:val="cs-CZ"/>
              </w:rPr>
            </w:pPr>
          </w:p>
        </w:tc>
      </w:tr>
    </w:tbl>
    <w:p w:rsidR="00D77E16" w:rsidRPr="000F4273" w:rsidRDefault="00D77E16" w:rsidP="00D77E16">
      <w:pPr>
        <w:pStyle w:val="Zkladntext"/>
        <w:rPr>
          <w:sz w:val="24"/>
        </w:rPr>
      </w:pPr>
      <w:r w:rsidRPr="000F4273">
        <w:rPr>
          <w:sz w:val="24"/>
        </w:rPr>
        <w:t xml:space="preserve">V Olomouci dne </w:t>
      </w:r>
      <w:r w:rsidR="00223EB3" w:rsidRPr="000F4273">
        <w:rPr>
          <w:sz w:val="24"/>
        </w:rPr>
        <w:t>22. 10. 2015</w:t>
      </w:r>
    </w:p>
    <w:p w:rsidR="00495156" w:rsidRPr="000F4273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0F4273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0F427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F427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F427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F4273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0F4273" w:rsidTr="00505089">
        <w:trPr>
          <w:trHeight w:hRule="exact" w:val="1373"/>
        </w:trPr>
        <w:tc>
          <w:tcPr>
            <w:tcW w:w="3794" w:type="dxa"/>
          </w:tcPr>
          <w:p w:rsidR="003404D7" w:rsidRPr="000F4273" w:rsidRDefault="003404D7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F4273">
              <w:t>Ing. Jiří Rozbořil</w:t>
            </w:r>
          </w:p>
          <w:p w:rsidR="00495156" w:rsidRPr="000F4273" w:rsidRDefault="003404D7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F4273">
              <w:t>hejtman Olomouckého kraje</w:t>
            </w:r>
          </w:p>
        </w:tc>
        <w:tc>
          <w:tcPr>
            <w:tcW w:w="1984" w:type="dxa"/>
          </w:tcPr>
          <w:p w:rsidR="00495156" w:rsidRPr="000F4273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3404D7" w:rsidRPr="000F4273" w:rsidRDefault="003404D7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0F4273">
              <w:t>MUDr. Michael Fischer</w:t>
            </w:r>
          </w:p>
          <w:p w:rsidR="00495156" w:rsidRPr="000F4273" w:rsidRDefault="003404D7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0F4273">
              <w:t>1. náměstek hejtmana</w:t>
            </w:r>
          </w:p>
        </w:tc>
      </w:tr>
    </w:tbl>
    <w:p w:rsidR="00E27968" w:rsidRPr="000F4273" w:rsidRDefault="00E27968" w:rsidP="00E27968">
      <w:pPr>
        <w:rPr>
          <w:vanish/>
        </w:rPr>
      </w:pPr>
    </w:p>
    <w:p w:rsidR="005E6980" w:rsidRPr="000F4273" w:rsidRDefault="005E6980" w:rsidP="001B4C4C">
      <w:pPr>
        <w:pStyle w:val="nzvy"/>
      </w:pPr>
    </w:p>
    <w:sectPr w:rsidR="005E6980" w:rsidRPr="000F4273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724" w:rsidRDefault="00C17724">
      <w:r>
        <w:separator/>
      </w:r>
    </w:p>
  </w:endnote>
  <w:endnote w:type="continuationSeparator" w:id="0">
    <w:p w:rsidR="00C17724" w:rsidRDefault="00C17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F0B" w:rsidRDefault="00655F0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55F0B" w:rsidRDefault="00655F0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F0B" w:rsidRPr="005E6980" w:rsidRDefault="00655F0B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0F4273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655F0B" w:rsidRDefault="00655F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724" w:rsidRDefault="00C17724">
      <w:r>
        <w:separator/>
      </w:r>
    </w:p>
  </w:footnote>
  <w:footnote w:type="continuationSeparator" w:id="0">
    <w:p w:rsidR="00C17724" w:rsidRDefault="00C177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F0B" w:rsidRDefault="00655F0B">
    <w:pPr>
      <w:pStyle w:val="Zhlav"/>
    </w:pPr>
  </w:p>
  <w:p w:rsidR="00655F0B" w:rsidRDefault="00655F0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62010907"/>
    <w:multiLevelType w:val="multilevel"/>
    <w:tmpl w:val="15F49E4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03F"/>
    <w:rsid w:val="000024CE"/>
    <w:rsid w:val="00010DF0"/>
    <w:rsid w:val="00031295"/>
    <w:rsid w:val="000607F8"/>
    <w:rsid w:val="000A2E89"/>
    <w:rsid w:val="000B4B19"/>
    <w:rsid w:val="000B515C"/>
    <w:rsid w:val="000B6CA5"/>
    <w:rsid w:val="000C1B01"/>
    <w:rsid w:val="000D77BE"/>
    <w:rsid w:val="000F4273"/>
    <w:rsid w:val="000F7721"/>
    <w:rsid w:val="001028C5"/>
    <w:rsid w:val="00114AFF"/>
    <w:rsid w:val="001613AD"/>
    <w:rsid w:val="001A085C"/>
    <w:rsid w:val="001A3743"/>
    <w:rsid w:val="001A7C3A"/>
    <w:rsid w:val="001B4C4C"/>
    <w:rsid w:val="001C0831"/>
    <w:rsid w:val="001C35F3"/>
    <w:rsid w:val="001D08EA"/>
    <w:rsid w:val="001F0C54"/>
    <w:rsid w:val="001F7FB3"/>
    <w:rsid w:val="0021238F"/>
    <w:rsid w:val="00217B9D"/>
    <w:rsid w:val="00220C34"/>
    <w:rsid w:val="00223EB3"/>
    <w:rsid w:val="0022503F"/>
    <w:rsid w:val="002812C5"/>
    <w:rsid w:val="002A04FE"/>
    <w:rsid w:val="002A50BB"/>
    <w:rsid w:val="002B206B"/>
    <w:rsid w:val="002E3763"/>
    <w:rsid w:val="002F5356"/>
    <w:rsid w:val="002F6885"/>
    <w:rsid w:val="002F7AA8"/>
    <w:rsid w:val="00312A37"/>
    <w:rsid w:val="0031523C"/>
    <w:rsid w:val="003404D7"/>
    <w:rsid w:val="00371AA8"/>
    <w:rsid w:val="003A5740"/>
    <w:rsid w:val="003B0C84"/>
    <w:rsid w:val="003C1C05"/>
    <w:rsid w:val="003E33F1"/>
    <w:rsid w:val="00413C5F"/>
    <w:rsid w:val="00414970"/>
    <w:rsid w:val="00442CFD"/>
    <w:rsid w:val="00464355"/>
    <w:rsid w:val="00495156"/>
    <w:rsid w:val="004971B1"/>
    <w:rsid w:val="004A340D"/>
    <w:rsid w:val="004D4678"/>
    <w:rsid w:val="004F3544"/>
    <w:rsid w:val="00505021"/>
    <w:rsid w:val="00505089"/>
    <w:rsid w:val="005135E5"/>
    <w:rsid w:val="00527484"/>
    <w:rsid w:val="00544C22"/>
    <w:rsid w:val="00557F62"/>
    <w:rsid w:val="00571723"/>
    <w:rsid w:val="0059236B"/>
    <w:rsid w:val="00594358"/>
    <w:rsid w:val="005A5E22"/>
    <w:rsid w:val="005A617B"/>
    <w:rsid w:val="005C0350"/>
    <w:rsid w:val="005C3D0C"/>
    <w:rsid w:val="005C7822"/>
    <w:rsid w:val="005E2862"/>
    <w:rsid w:val="005E6980"/>
    <w:rsid w:val="005F15E9"/>
    <w:rsid w:val="005F7AFB"/>
    <w:rsid w:val="00613C05"/>
    <w:rsid w:val="00620263"/>
    <w:rsid w:val="00625D68"/>
    <w:rsid w:val="006334F6"/>
    <w:rsid w:val="00652CA8"/>
    <w:rsid w:val="00655F0B"/>
    <w:rsid w:val="00664D85"/>
    <w:rsid w:val="006724F3"/>
    <w:rsid w:val="0068032F"/>
    <w:rsid w:val="00681EA1"/>
    <w:rsid w:val="00684C97"/>
    <w:rsid w:val="00694967"/>
    <w:rsid w:val="006A203A"/>
    <w:rsid w:val="006B1590"/>
    <w:rsid w:val="006C45F8"/>
    <w:rsid w:val="006D51B8"/>
    <w:rsid w:val="006E0EB9"/>
    <w:rsid w:val="006E6FA6"/>
    <w:rsid w:val="006E7804"/>
    <w:rsid w:val="006E7F6A"/>
    <w:rsid w:val="006F2BF6"/>
    <w:rsid w:val="00721D2C"/>
    <w:rsid w:val="007541D0"/>
    <w:rsid w:val="007A566E"/>
    <w:rsid w:val="007C233F"/>
    <w:rsid w:val="007C48FA"/>
    <w:rsid w:val="007C5725"/>
    <w:rsid w:val="007D6E4F"/>
    <w:rsid w:val="008053BA"/>
    <w:rsid w:val="00822AB7"/>
    <w:rsid w:val="00822C2A"/>
    <w:rsid w:val="00830871"/>
    <w:rsid w:val="0085297C"/>
    <w:rsid w:val="00856F3F"/>
    <w:rsid w:val="00860174"/>
    <w:rsid w:val="00865731"/>
    <w:rsid w:val="008A3AA1"/>
    <w:rsid w:val="008C2A88"/>
    <w:rsid w:val="008D49DC"/>
    <w:rsid w:val="008F1354"/>
    <w:rsid w:val="008F73BC"/>
    <w:rsid w:val="00902615"/>
    <w:rsid w:val="009044A5"/>
    <w:rsid w:val="00926FFE"/>
    <w:rsid w:val="0093263F"/>
    <w:rsid w:val="00944A7F"/>
    <w:rsid w:val="00950098"/>
    <w:rsid w:val="00952777"/>
    <w:rsid w:val="009767DA"/>
    <w:rsid w:val="00986320"/>
    <w:rsid w:val="009925B2"/>
    <w:rsid w:val="009B36BF"/>
    <w:rsid w:val="009F6E02"/>
    <w:rsid w:val="00A063D5"/>
    <w:rsid w:val="00A06D5F"/>
    <w:rsid w:val="00A14086"/>
    <w:rsid w:val="00A306B7"/>
    <w:rsid w:val="00A339B2"/>
    <w:rsid w:val="00A81EBD"/>
    <w:rsid w:val="00AA7D87"/>
    <w:rsid w:val="00AD3098"/>
    <w:rsid w:val="00AD35FA"/>
    <w:rsid w:val="00B119D3"/>
    <w:rsid w:val="00B309CD"/>
    <w:rsid w:val="00B60671"/>
    <w:rsid w:val="00B81F7D"/>
    <w:rsid w:val="00BA01BD"/>
    <w:rsid w:val="00BA0246"/>
    <w:rsid w:val="00BA02DC"/>
    <w:rsid w:val="00BA66E9"/>
    <w:rsid w:val="00BB4AEC"/>
    <w:rsid w:val="00BD32A8"/>
    <w:rsid w:val="00BD5D47"/>
    <w:rsid w:val="00BD63E1"/>
    <w:rsid w:val="00C032D8"/>
    <w:rsid w:val="00C17724"/>
    <w:rsid w:val="00C209A4"/>
    <w:rsid w:val="00C237DD"/>
    <w:rsid w:val="00C274F7"/>
    <w:rsid w:val="00C27691"/>
    <w:rsid w:val="00C43A9E"/>
    <w:rsid w:val="00C502BA"/>
    <w:rsid w:val="00C66AAA"/>
    <w:rsid w:val="00C85E70"/>
    <w:rsid w:val="00CB1E89"/>
    <w:rsid w:val="00CC6C1A"/>
    <w:rsid w:val="00CF6767"/>
    <w:rsid w:val="00D34DFB"/>
    <w:rsid w:val="00D423E8"/>
    <w:rsid w:val="00D45D8D"/>
    <w:rsid w:val="00D67745"/>
    <w:rsid w:val="00D75579"/>
    <w:rsid w:val="00D77E16"/>
    <w:rsid w:val="00D9181C"/>
    <w:rsid w:val="00DA01AB"/>
    <w:rsid w:val="00DA1E99"/>
    <w:rsid w:val="00DB17F0"/>
    <w:rsid w:val="00DB38B4"/>
    <w:rsid w:val="00DC166C"/>
    <w:rsid w:val="00DC2BF9"/>
    <w:rsid w:val="00E04547"/>
    <w:rsid w:val="00E0641A"/>
    <w:rsid w:val="00E06D9B"/>
    <w:rsid w:val="00E27968"/>
    <w:rsid w:val="00E64619"/>
    <w:rsid w:val="00E66F8A"/>
    <w:rsid w:val="00E6781E"/>
    <w:rsid w:val="00E81431"/>
    <w:rsid w:val="00EA3E38"/>
    <w:rsid w:val="00EC2B2D"/>
    <w:rsid w:val="00EF43EE"/>
    <w:rsid w:val="00EF49DE"/>
    <w:rsid w:val="00EF587E"/>
    <w:rsid w:val="00F823E2"/>
    <w:rsid w:val="00F83AB1"/>
    <w:rsid w:val="00FB06AC"/>
    <w:rsid w:val="00FD1DBD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4A340D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223EB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655F0B"/>
    <w:pPr>
      <w:widowControl w:val="0"/>
      <w:spacing w:before="480" w:after="480"/>
      <w:jc w:val="both"/>
    </w:pPr>
    <w:rPr>
      <w:b/>
      <w:sz w:val="28"/>
      <w:szCs w:val="20"/>
    </w:rPr>
  </w:style>
  <w:style w:type="paragraph" w:customStyle="1" w:styleId="Radaodpovd1">
    <w:name w:val="Rada odpovídá1"/>
    <w:basedOn w:val="text"/>
    <w:rsid w:val="00413C5F"/>
    <w:pPr>
      <w:widowControl w:val="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4A340D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223EB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655F0B"/>
    <w:pPr>
      <w:widowControl w:val="0"/>
      <w:spacing w:before="480" w:after="480"/>
      <w:jc w:val="both"/>
    </w:pPr>
    <w:rPr>
      <w:b/>
      <w:sz w:val="28"/>
      <w:szCs w:val="20"/>
    </w:rPr>
  </w:style>
  <w:style w:type="paragraph" w:customStyle="1" w:styleId="Radaodpovd1">
    <w:name w:val="Rada odpovídá1"/>
    <w:basedOn w:val="text"/>
    <w:rsid w:val="00413C5F"/>
    <w:pPr>
      <w:widowControl w:val="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C33021-53D7-4878-A626-15FB233C8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26</Pages>
  <Words>8023</Words>
  <Characters>47338</Characters>
  <Application>Microsoft Office Word</Application>
  <DocSecurity>0</DocSecurity>
  <Lines>394</Lines>
  <Paragraphs>110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55251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Dosedlová Zuzana</cp:lastModifiedBy>
  <cp:revision>2</cp:revision>
  <cp:lastPrinted>2000-05-23T11:15:00Z</cp:lastPrinted>
  <dcterms:created xsi:type="dcterms:W3CDTF">2015-10-23T05:18:00Z</dcterms:created>
  <dcterms:modified xsi:type="dcterms:W3CDTF">2015-10-23T05:18:00Z</dcterms:modified>
</cp:coreProperties>
</file>