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475843" w:rsidRDefault="00D77E16" w:rsidP="00BD5D47">
      <w:pPr>
        <w:pStyle w:val="Zastupitelstvonadpisusnesen"/>
        <w:spacing w:after="360"/>
      </w:pPr>
      <w:bookmarkStart w:id="0" w:name="_GoBack"/>
      <w:bookmarkEnd w:id="0"/>
      <w:r w:rsidRPr="00475843">
        <w:t xml:space="preserve">USNESENÍ z </w:t>
      </w:r>
      <w:r w:rsidR="00707594" w:rsidRPr="00475843">
        <w:rPr>
          <w:lang w:val="en-US"/>
        </w:rPr>
        <w:t>79</w:t>
      </w:r>
      <w:r w:rsidR="00010DF0" w:rsidRPr="00475843">
        <w:t xml:space="preserve">. </w:t>
      </w:r>
      <w:r w:rsidR="00707594" w:rsidRPr="00475843">
        <w:t>schůze Rady</w:t>
      </w:r>
      <w:r w:rsidR="00010DF0" w:rsidRPr="00475843">
        <w:t xml:space="preserve"> Olomouckého kraje</w:t>
      </w:r>
      <w:r w:rsidR="001A7C3A" w:rsidRPr="00475843">
        <w:t xml:space="preserve"> </w:t>
      </w:r>
      <w:r w:rsidR="00707594" w:rsidRPr="00475843">
        <w:t>konané</w:t>
      </w:r>
      <w:r w:rsidRPr="00475843">
        <w:t xml:space="preserve"> dne </w:t>
      </w:r>
      <w:r w:rsidR="00707594" w:rsidRPr="00475843">
        <w:t>8. 10. 2015</w:t>
      </w:r>
    </w:p>
    <w:p w:rsidR="00D77E16" w:rsidRPr="00475843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707594">
        <w:tc>
          <w:tcPr>
            <w:tcW w:w="961" w:type="pct"/>
            <w:gridSpan w:val="2"/>
            <w:tcBorders>
              <w:bottom w:val="nil"/>
            </w:tcBorders>
          </w:tcPr>
          <w:p w:rsidR="00D77E16" w:rsidRPr="00475843" w:rsidRDefault="00707594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475843" w:rsidRDefault="00707594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Program 79. schůze Rady Olomouckého kraje</w:t>
            </w:r>
          </w:p>
        </w:tc>
      </w:tr>
      <w:tr w:rsidR="00475843" w:rsidRPr="00475843" w:rsidTr="0070759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475843" w:rsidRDefault="00707594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70759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475843" w:rsidRDefault="00707594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475843" w:rsidRDefault="00707594" w:rsidP="00707594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</w:t>
            </w:r>
            <w:r w:rsidR="00B810F2" w:rsidRPr="00475843">
              <w:t xml:space="preserve">upravený </w:t>
            </w:r>
            <w:r w:rsidRPr="00475843">
              <w:t>program 79. schůze Rady Olomouckého kraje konané dne 8. 10. 2015</w:t>
            </w:r>
          </w:p>
        </w:tc>
      </w:tr>
      <w:tr w:rsidR="00475843" w:rsidRPr="00475843" w:rsidTr="0070759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475843" w:rsidRDefault="00D77E16" w:rsidP="00A2632A">
            <w:pPr>
              <w:pStyle w:val="nadpis2"/>
            </w:pPr>
          </w:p>
        </w:tc>
      </w:tr>
      <w:tr w:rsidR="00475843" w:rsidRPr="00475843" w:rsidTr="0070759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475843" w:rsidRDefault="00D77E16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475843" w:rsidRDefault="00707594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D77E16" w:rsidRPr="00475843" w:rsidTr="0070759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475843" w:rsidRDefault="00D77E16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475843" w:rsidRDefault="00707594" w:rsidP="00A2632A">
            <w:pPr>
              <w:pStyle w:val="nadpis2"/>
            </w:pPr>
            <w:r w:rsidRPr="00475843">
              <w:t>1.1.</w:t>
            </w:r>
          </w:p>
        </w:tc>
      </w:tr>
    </w:tbl>
    <w:p w:rsidR="005F15E9" w:rsidRPr="00475843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954248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954248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954248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Kontrola plnění usnesení Rady Olomouckého kraje</w:t>
            </w:r>
          </w:p>
        </w:tc>
      </w:tr>
      <w:tr w:rsidR="00475843" w:rsidRPr="00475843" w:rsidTr="0095424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954248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9542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954248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4248" w:rsidRPr="00475843" w:rsidRDefault="00954248" w:rsidP="00954248">
            <w:pPr>
              <w:pStyle w:val="Normal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</w:t>
            </w:r>
            <w:r w:rsidR="00F556E4" w:rsidRPr="00475843">
              <w:t xml:space="preserve">upravenou </w:t>
            </w:r>
            <w:r w:rsidRPr="00475843">
              <w:t>zprávu o kontrole plnění usnesení Rady Olomouckého kraje:</w:t>
            </w:r>
          </w:p>
          <w:p w:rsidR="00954248" w:rsidRPr="00475843" w:rsidRDefault="00954248" w:rsidP="00954248">
            <w:pPr>
              <w:pStyle w:val="Normal"/>
              <w:jc w:val="both"/>
            </w:pPr>
            <w:r w:rsidRPr="00475843">
              <w:t xml:space="preserve">a) s termínem plnění k 8. 10. 2015 dle části A) </w:t>
            </w:r>
            <w:r w:rsidR="00710600" w:rsidRPr="00475843">
              <w:t xml:space="preserve">upravené </w:t>
            </w:r>
            <w:r w:rsidRPr="00475843">
              <w:t>důvodové zprávy</w:t>
            </w:r>
          </w:p>
          <w:p w:rsidR="00707594" w:rsidRPr="00475843" w:rsidRDefault="00954248" w:rsidP="00954248">
            <w:pPr>
              <w:pStyle w:val="Normal"/>
              <w:jc w:val="both"/>
            </w:pPr>
            <w:r w:rsidRPr="00475843">
              <w:t>b) s průběžným termínem plnění dle části B) důvodové zprávy</w:t>
            </w:r>
          </w:p>
        </w:tc>
      </w:tr>
      <w:tr w:rsidR="00475843" w:rsidRPr="00475843" w:rsidTr="009542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4248" w:rsidRPr="00475843" w:rsidRDefault="00954248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4248" w:rsidRPr="00475843" w:rsidRDefault="00954248" w:rsidP="0095424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prodlužuje</w:t>
            </w:r>
            <w:r w:rsidRPr="00475843">
              <w:t xml:space="preserve"> termíny plnění svých usnesení dle části A) důvodové zprávy</w:t>
            </w:r>
          </w:p>
        </w:tc>
      </w:tr>
      <w:tr w:rsidR="00475843" w:rsidRPr="00475843" w:rsidTr="009542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4248" w:rsidRPr="00475843" w:rsidRDefault="00954248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4248" w:rsidRPr="00475843" w:rsidRDefault="00954248" w:rsidP="0095424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revokuje</w:t>
            </w:r>
            <w:r w:rsidRPr="00475843">
              <w:t xml:space="preserve"> své usnesení č. UR/76/44/2015, bod 3, ze dne 3. 9. 2015 dle části A) důvodové zprávy</w:t>
            </w:r>
          </w:p>
        </w:tc>
      </w:tr>
      <w:tr w:rsidR="00475843" w:rsidRPr="00475843" w:rsidTr="0095424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95424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954248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95424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954248" w:rsidP="00A2632A">
            <w:pPr>
              <w:pStyle w:val="nadpis2"/>
            </w:pPr>
            <w:r w:rsidRPr="00475843">
              <w:t>1.2.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D456AD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D456AD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D456AD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Zápisy z jednání komisí Rady Olomouckého kraje</w:t>
            </w:r>
          </w:p>
        </w:tc>
      </w:tr>
      <w:tr w:rsidR="00475843" w:rsidRPr="00475843" w:rsidTr="00D456A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D456AD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D456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D456AD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D456AD" w:rsidP="00D456AD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D456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56AD" w:rsidRPr="00475843" w:rsidRDefault="00D456AD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56AD" w:rsidRPr="00475843" w:rsidRDefault="00D456AD" w:rsidP="00D456AD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zápisy z jednání komisí Rady Olomouckého kraje:</w:t>
            </w:r>
          </w:p>
          <w:p w:rsidR="00D456AD" w:rsidRPr="00475843" w:rsidRDefault="00D456AD" w:rsidP="00D456AD">
            <w:pPr>
              <w:pStyle w:val="Normal"/>
              <w:spacing w:after="119"/>
              <w:jc w:val="both"/>
            </w:pPr>
            <w:r w:rsidRPr="00475843">
              <w:t>a) Zápis z 16. jednání Komise pro dopravu Rady Olomouckého kraje konaného dne 22. 6. 2015</w:t>
            </w:r>
          </w:p>
          <w:p w:rsidR="00D456AD" w:rsidRPr="00475843" w:rsidRDefault="00D456AD" w:rsidP="00D456AD">
            <w:pPr>
              <w:pStyle w:val="Normal"/>
              <w:spacing w:after="119"/>
              <w:jc w:val="both"/>
            </w:pPr>
            <w:r w:rsidRPr="00475843">
              <w:t>b) Zápis z 14. jednání Komise pro mládež a sport Rady Olomouckého kraje konaného dne 26. 8. 2015</w:t>
            </w:r>
          </w:p>
          <w:p w:rsidR="00D456AD" w:rsidRPr="00475843" w:rsidRDefault="00D456AD" w:rsidP="00D456AD">
            <w:pPr>
              <w:pStyle w:val="Normal"/>
              <w:spacing w:after="119"/>
              <w:jc w:val="both"/>
            </w:pPr>
            <w:r w:rsidRPr="00475843">
              <w:t>c) Zápis z 13. jednání Komise pro legislativu Rady Olomouckého kraje konaného dne 7. 9. 2015</w:t>
            </w:r>
          </w:p>
        </w:tc>
      </w:tr>
      <w:tr w:rsidR="00475843" w:rsidRPr="00475843" w:rsidTr="00D456A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D456A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D456AD" w:rsidP="00A2632A">
            <w:pPr>
              <w:pStyle w:val="nadpis2"/>
            </w:pPr>
            <w:r w:rsidRPr="00475843">
              <w:t>předsedové komisí rady</w:t>
            </w:r>
          </w:p>
        </w:tc>
      </w:tr>
      <w:tr w:rsidR="00707594" w:rsidRPr="00475843" w:rsidTr="00D456A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D456AD" w:rsidP="00A2632A">
            <w:pPr>
              <w:pStyle w:val="nadpis2"/>
            </w:pPr>
            <w:r w:rsidRPr="00475843">
              <w:t>1.3.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606038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606038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lastRenderedPageBreak/>
              <w:t>UR/79/4/2015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606038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Rozpracování usnesení Zastupitelstva Olomouckého kraje ze dne 25. 9. 2015</w:t>
            </w:r>
          </w:p>
        </w:tc>
      </w:tr>
      <w:tr w:rsidR="00475843" w:rsidRPr="00475843" w:rsidTr="006060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606038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6060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606038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606038" w:rsidP="0060603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6060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60603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k usnesením č. UZ/17/12/2015, UZ/17/13/2015, UZ/17/14/2015, UZ/17/15/2015, UZ/17/16/2015, UZ/17/17/2015, UZ/17/18/2015 – Majetkoprávní záležitosti: </w:t>
            </w:r>
          </w:p>
          <w:p w:rsidR="00606038" w:rsidRPr="00475843" w:rsidRDefault="00606038" w:rsidP="000843AC">
            <w:pPr>
              <w:pStyle w:val="Normal"/>
              <w:spacing w:after="119"/>
              <w:jc w:val="both"/>
            </w:pPr>
            <w:r w:rsidRPr="00475843">
              <w:t>zajistit zpracování návrhů smluv o převodu nemovitostí, návrhů smluv o zřízení věcných břemen, dodatků a dohod dle usnesení Zastupitelstva Olomouckého kraje č. UZ/17/12/2015 body 3. 1 – 3. 5, 3. 7 a 3. 8, č. UZ/17/13/2015 body 2. 1 – 2. 12, č. UZ/17/14/2015 body 3. 1, 3. 6 – 3. 9, UZ/17/15/2015 body 3. 1 – 3.</w:t>
            </w:r>
            <w:r w:rsidR="000843AC" w:rsidRPr="00475843">
              <w:t> </w:t>
            </w:r>
            <w:r w:rsidRPr="00475843">
              <w:t>4, č. UZ/17/16/2015 body 2. 1 a 2. 6, č. UZ/17/17/2015 body 3. 1 – 3. 12, č.</w:t>
            </w:r>
            <w:r w:rsidR="000843AC" w:rsidRPr="00475843">
              <w:t> </w:t>
            </w:r>
            <w:r w:rsidRPr="00475843">
              <w:t>UZ/17/18/2015 body 2. 1 – 2. 8</w:t>
            </w:r>
          </w:p>
        </w:tc>
      </w:tr>
      <w:tr w:rsidR="00475843" w:rsidRPr="00475843" w:rsidTr="006060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606038">
            <w:r w:rsidRPr="00475843">
              <w:t xml:space="preserve">O: vedoucí odboru majetkového a právního </w:t>
            </w:r>
          </w:p>
          <w:p w:rsidR="00606038" w:rsidRPr="00475843" w:rsidRDefault="00606038" w:rsidP="00606038">
            <w:r w:rsidRPr="00475843">
              <w:t xml:space="preserve">T: </w:t>
            </w:r>
            <w:r w:rsidR="00516979" w:rsidRPr="00475843">
              <w:t>22. 2. 2016</w:t>
            </w:r>
          </w:p>
        </w:tc>
      </w:tr>
      <w:tr w:rsidR="00475843" w:rsidRPr="00475843" w:rsidTr="006060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60603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k usnesením č. UZ/17/12/2015, č. UZ/17/14/2015, č.</w:t>
            </w:r>
            <w:r w:rsidR="000843AC" w:rsidRPr="00475843">
              <w:t> </w:t>
            </w:r>
            <w:r w:rsidRPr="00475843">
              <w:t>UZ/17/16/2015 a č. UZ/17/19/2015 – Majetkoprávní záležitosti:</w:t>
            </w:r>
          </w:p>
          <w:p w:rsidR="00606038" w:rsidRPr="00475843" w:rsidRDefault="00606038" w:rsidP="000843AC">
            <w:pPr>
              <w:pStyle w:val="Normal"/>
              <w:spacing w:after="119"/>
              <w:jc w:val="both"/>
            </w:pPr>
            <w:r w:rsidRPr="00475843">
              <w:t>zajistit zpracování návrhu smluv o budoucích smlouvách, dohod a dodatků dle usnesení Zastupitelstva Olomouckého kraje č. UZ/17/12/2015 body 3. 6, 3. 9 a</w:t>
            </w:r>
            <w:r w:rsidR="000843AC" w:rsidRPr="00475843">
              <w:t> </w:t>
            </w:r>
            <w:r w:rsidRPr="00475843">
              <w:t>3. 10, č. UZ/17/14/2015 body 3. 2 – 3. 5, 4. 1 – 4. 12, č. UZ/17/16/2015 body 2. 2 – 2. 5, č. UZ/17/19/2015 body 3. 1 – 3. 4</w:t>
            </w:r>
          </w:p>
        </w:tc>
      </w:tr>
      <w:tr w:rsidR="00475843" w:rsidRPr="00475843" w:rsidTr="006060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606038">
            <w:r w:rsidRPr="00475843">
              <w:t xml:space="preserve">O: vedoucí odboru majetkového a právního </w:t>
            </w:r>
          </w:p>
          <w:p w:rsidR="00606038" w:rsidRPr="00475843" w:rsidRDefault="00516979" w:rsidP="00606038">
            <w:r w:rsidRPr="00475843">
              <w:t>T: 22. 2. 2016</w:t>
            </w:r>
          </w:p>
        </w:tc>
      </w:tr>
      <w:tr w:rsidR="00475843" w:rsidRPr="00475843" w:rsidTr="006060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A2632A">
            <w:pPr>
              <w:pStyle w:val="nadpis2"/>
            </w:pPr>
            <w:r w:rsidRPr="0047584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0843AC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 podepsat</w:t>
            </w:r>
            <w:r w:rsidRPr="00475843">
              <w:t xml:space="preserve"> smlouvy a dohody dle usnesení Zastupitelstva Olomouckého kraje č. UZ/17/12/2015 body 3. 1 – 3. 5, 3. 7 a 3. 8, č.</w:t>
            </w:r>
            <w:r w:rsidR="000843AC" w:rsidRPr="00475843">
              <w:t> </w:t>
            </w:r>
            <w:r w:rsidRPr="00475843">
              <w:t>UZ/17/13/2015 body 2. 1 – 2. 12, č. UZ/17/14/2015 body 3. 1, 3. 6 – 3. 9, UZ/17/15/2015 body 3. 1 – 3. 4, č. UZ/17/16/2015 body 2. 1 a 2. 6, č.</w:t>
            </w:r>
            <w:r w:rsidR="000843AC" w:rsidRPr="00475843">
              <w:t> </w:t>
            </w:r>
            <w:r w:rsidRPr="00475843">
              <w:t>UZ/17/17/2015 body 3. 1 – 3. 12, č. UZ/17/18/2015 body 2. 1 – 2. 8</w:t>
            </w:r>
          </w:p>
        </w:tc>
      </w:tr>
      <w:tr w:rsidR="00475843" w:rsidRPr="00475843" w:rsidTr="006060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606038">
            <w:r w:rsidRPr="00475843">
              <w:t>O: Ing. Michal Symerský, 2. náměstek hejtmana</w:t>
            </w:r>
          </w:p>
        </w:tc>
      </w:tr>
      <w:tr w:rsidR="00475843" w:rsidRPr="00475843" w:rsidTr="006060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A2632A">
            <w:pPr>
              <w:pStyle w:val="nadpis2"/>
            </w:pPr>
            <w:r w:rsidRPr="0047584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0843AC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 podepsat</w:t>
            </w:r>
            <w:r w:rsidRPr="00475843">
              <w:t xml:space="preserve"> smlouvy o budoucích smlouvách a dohody dle usnesení Zastupitelstva Olomouckého kraje č. UZ/17/12/2015 body 3. 6, 3. 9 a</w:t>
            </w:r>
            <w:r w:rsidR="000843AC" w:rsidRPr="00475843">
              <w:t> </w:t>
            </w:r>
            <w:r w:rsidRPr="00475843">
              <w:t>3. 10, č. UZ/17/14/2015 body 3. 2 – 3. 5, 4. 1 – 4. 12, č. UZ/17/16/2015 body 2. 2 – 2. 5, č. UZ/17/19/2015 body 3. 1 – 3. 4</w:t>
            </w:r>
          </w:p>
        </w:tc>
      </w:tr>
      <w:tr w:rsidR="00475843" w:rsidRPr="00475843" w:rsidTr="006060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606038">
            <w:r w:rsidRPr="00475843">
              <w:t xml:space="preserve">O: vedoucí odboru majetkového a právního </w:t>
            </w:r>
          </w:p>
        </w:tc>
      </w:tr>
      <w:tr w:rsidR="00475843" w:rsidRPr="00475843" w:rsidTr="006060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A2632A">
            <w:pPr>
              <w:pStyle w:val="nadpis2"/>
            </w:pPr>
            <w:r w:rsidRPr="00475843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60603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k usnesení č. UZ/17/20/2015 – Dodatky zřizovacích listin školských příspěvkových organizací: </w:t>
            </w:r>
          </w:p>
          <w:p w:rsidR="00606038" w:rsidRPr="00475843" w:rsidRDefault="00606038" w:rsidP="00606038">
            <w:pPr>
              <w:pStyle w:val="Normal"/>
              <w:spacing w:after="119"/>
              <w:jc w:val="both"/>
            </w:pPr>
            <w:r w:rsidRPr="00475843">
              <w:t>zpracovat čistopisy dodatků ke zřizovacím listinám školských příspěvkových organizací</w:t>
            </w:r>
          </w:p>
        </w:tc>
      </w:tr>
      <w:tr w:rsidR="00475843" w:rsidRPr="00475843" w:rsidTr="006060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606038">
            <w:r w:rsidRPr="00475843">
              <w:t>O: vedoucí odboru školství, mládeže a tělovýchovy</w:t>
            </w:r>
          </w:p>
          <w:p w:rsidR="00606038" w:rsidRPr="00475843" w:rsidRDefault="00606038" w:rsidP="00606038">
            <w:r w:rsidRPr="00475843">
              <w:t>T: ihned</w:t>
            </w:r>
          </w:p>
        </w:tc>
      </w:tr>
      <w:tr w:rsidR="00475843" w:rsidRPr="00475843" w:rsidTr="006060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A2632A">
            <w:pPr>
              <w:pStyle w:val="nadpis2"/>
            </w:pPr>
            <w:r w:rsidRPr="00475843">
              <w:lastRenderedPageBreak/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60603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k usnesení č. UZ/17/11/2015 – Veřejnoprávní smlouva o poskytnutí dotace na akci „Záchytné parkoviště Čechy pod Kosířem“:</w:t>
            </w:r>
          </w:p>
          <w:p w:rsidR="00606038" w:rsidRPr="00475843" w:rsidRDefault="00606038" w:rsidP="00157193">
            <w:pPr>
              <w:pStyle w:val="Normal"/>
              <w:spacing w:after="119"/>
              <w:jc w:val="both"/>
            </w:pPr>
            <w:r w:rsidRPr="00475843">
              <w:t>zapracovat do návrhu rozpočtu Olomouckého kraje na rok 2016 částku 5,2</w:t>
            </w:r>
            <w:r w:rsidR="00157193" w:rsidRPr="00475843">
              <w:t> </w:t>
            </w:r>
            <w:r w:rsidRPr="00475843">
              <w:t>mil.</w:t>
            </w:r>
            <w:r w:rsidR="00157193" w:rsidRPr="00475843">
              <w:t> </w:t>
            </w:r>
            <w:r w:rsidRPr="00475843">
              <w:t>Kč na poskytnutí dotace obci Čechy pod Kosířem, IČ: 00288128, náměstí Svobody 289, 798 58 Čechy pod Kosířem na realizaci akce „Záchytné parkoviště Čechy pod Kosířem“ dle důvodové zprávy</w:t>
            </w:r>
          </w:p>
        </w:tc>
      </w:tr>
      <w:tr w:rsidR="00475843" w:rsidRPr="00475843" w:rsidTr="006060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38" w:rsidRPr="00475843" w:rsidRDefault="00606038" w:rsidP="00606038">
            <w:r w:rsidRPr="00475843">
              <w:t>O: vedoucí odboru dopravy a silničního hospodářství</w:t>
            </w:r>
          </w:p>
          <w:p w:rsidR="00606038" w:rsidRPr="00475843" w:rsidRDefault="00606038" w:rsidP="00606038">
            <w:r w:rsidRPr="00475843">
              <w:t>T: 26. 11. 2015</w:t>
            </w:r>
          </w:p>
        </w:tc>
      </w:tr>
      <w:tr w:rsidR="00475843" w:rsidRPr="00475843" w:rsidTr="0060603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60603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606038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60603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606038" w:rsidP="00A2632A">
            <w:pPr>
              <w:pStyle w:val="nadpis2"/>
            </w:pPr>
            <w:r w:rsidRPr="00475843">
              <w:t>1.4.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D47FF0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D47FF0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D47FF0" w:rsidP="000843A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Návrh termínů zasedání Zastupitelstva Olomouckého kraje a</w:t>
            </w:r>
            <w:r w:rsidR="000843AC" w:rsidRPr="00475843">
              <w:rPr>
                <w:szCs w:val="24"/>
              </w:rPr>
              <w:t> </w:t>
            </w:r>
            <w:r w:rsidRPr="00475843">
              <w:rPr>
                <w:szCs w:val="24"/>
              </w:rPr>
              <w:t>schůzí Rady Olomouckého kraje</w:t>
            </w:r>
          </w:p>
        </w:tc>
      </w:tr>
      <w:tr w:rsidR="00475843" w:rsidRPr="00475843" w:rsidTr="00D47FF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D47FF0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D47F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D47FF0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D47FF0" w:rsidP="00D47FF0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</w:t>
            </w:r>
            <w:r w:rsidR="00206A94" w:rsidRPr="00475843">
              <w:t xml:space="preserve">upravenou </w:t>
            </w:r>
            <w:r w:rsidRPr="00475843">
              <w:t>důvodovou zprávu</w:t>
            </w:r>
          </w:p>
        </w:tc>
      </w:tr>
      <w:tr w:rsidR="00475843" w:rsidRPr="00475843" w:rsidTr="00D47F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7FF0" w:rsidRPr="00475843" w:rsidRDefault="00D47FF0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7FF0" w:rsidRPr="00475843" w:rsidRDefault="00D47FF0" w:rsidP="00D47FF0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termíny zasedání Zastupitelstva Olomouckého kraje a schůzí Rady Olomouckého kraje na rok 2016 dle</w:t>
            </w:r>
            <w:r w:rsidR="00206A94" w:rsidRPr="00475843">
              <w:t xml:space="preserve"> upravené</w:t>
            </w:r>
            <w:r w:rsidRPr="00475843">
              <w:t xml:space="preserve"> důvodové zprávy</w:t>
            </w:r>
          </w:p>
        </w:tc>
      </w:tr>
      <w:tr w:rsidR="00475843" w:rsidRPr="00475843" w:rsidTr="00D47FF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D47FF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D47FF0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D47FF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D47FF0" w:rsidP="00A2632A">
            <w:pPr>
              <w:pStyle w:val="nadpis2"/>
            </w:pPr>
            <w:r w:rsidRPr="00475843">
              <w:t>1.5.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B16807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16807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B16807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 xml:space="preserve">Zahraniční pracovní cesta </w:t>
            </w:r>
            <w:r w:rsidR="003B4F42" w:rsidRPr="00475843">
              <w:t>–</w:t>
            </w:r>
            <w:r w:rsidRPr="00475843">
              <w:rPr>
                <w:szCs w:val="24"/>
              </w:rPr>
              <w:t xml:space="preserve"> Reggio Emilia </w:t>
            </w:r>
            <w:r w:rsidR="003B4F42" w:rsidRPr="00475843">
              <w:t>–</w:t>
            </w:r>
            <w:r w:rsidRPr="00475843">
              <w:rPr>
                <w:szCs w:val="24"/>
              </w:rPr>
              <w:t xml:space="preserve"> závěrečná zpráva </w:t>
            </w:r>
          </w:p>
        </w:tc>
      </w:tr>
      <w:tr w:rsidR="00475843" w:rsidRPr="00475843" w:rsidTr="00B1680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B16807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B1680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B16807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B16807" w:rsidP="00B16807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B1680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B1680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B16807" w:rsidP="00A2632A">
            <w:pPr>
              <w:pStyle w:val="nadpis2"/>
            </w:pPr>
            <w:r w:rsidRPr="00475843">
              <w:t>Mgr. Yvona Kubjátová, náměstkyně hejtmana; Ing. Zdeněk Švec, náměstek hejtmana</w:t>
            </w:r>
          </w:p>
        </w:tc>
      </w:tr>
      <w:tr w:rsidR="00707594" w:rsidRPr="00475843" w:rsidTr="00B1680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B16807" w:rsidP="00A2632A">
            <w:pPr>
              <w:pStyle w:val="nadpis2"/>
            </w:pPr>
            <w:r w:rsidRPr="00475843">
              <w:t>1.6.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3C4EAA">
        <w:tc>
          <w:tcPr>
            <w:tcW w:w="961" w:type="pct"/>
            <w:gridSpan w:val="2"/>
            <w:tcBorders>
              <w:bottom w:val="nil"/>
            </w:tcBorders>
          </w:tcPr>
          <w:p w:rsidR="00AD4C96" w:rsidRPr="00475843" w:rsidRDefault="00AD4C9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AD4C96" w:rsidRPr="00475843" w:rsidRDefault="00AD4C96" w:rsidP="00AD4C9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Zahraniční pracovní cesta – Bratislava (Slovensko)</w:t>
            </w:r>
          </w:p>
        </w:tc>
      </w:tr>
      <w:tr w:rsidR="00475843" w:rsidRPr="00475843" w:rsidTr="003C4EA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AD4C96" w:rsidRPr="00475843" w:rsidRDefault="00AD4C96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3C4EA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AD4C96" w:rsidRPr="00475843" w:rsidRDefault="00AD4C96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4C96" w:rsidRPr="00475843" w:rsidRDefault="00380578" w:rsidP="003B4F42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3C4EA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4C96" w:rsidRPr="00475843" w:rsidRDefault="000843AC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4C96" w:rsidRPr="00475843" w:rsidRDefault="00380578" w:rsidP="00380578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účast Mgr. Yvony Kubjátové, náměstkyně hejtmana Olomouckého kraje, na zahraniční pracovní cestě na Slovensko dne 15. 10. 2015 dle důvodové zprávy</w:t>
            </w:r>
          </w:p>
        </w:tc>
      </w:tr>
      <w:tr w:rsidR="00475843" w:rsidRPr="00475843" w:rsidTr="003C4EA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AD4C96" w:rsidRPr="00475843" w:rsidRDefault="00AD4C96" w:rsidP="00A2632A">
            <w:pPr>
              <w:pStyle w:val="nadpis2"/>
            </w:pPr>
          </w:p>
        </w:tc>
      </w:tr>
      <w:tr w:rsidR="00475843" w:rsidRPr="00475843" w:rsidTr="003C4EA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AD4C96" w:rsidRPr="00475843" w:rsidRDefault="00AD4C96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AD4C96" w:rsidRPr="00475843" w:rsidRDefault="00AD4C96" w:rsidP="00A2632A">
            <w:pPr>
              <w:pStyle w:val="nadpis2"/>
            </w:pPr>
            <w:r w:rsidRPr="00475843">
              <w:t>Mgr. Yvona Kubjátová, náměstkyně hejtmana</w:t>
            </w:r>
          </w:p>
        </w:tc>
      </w:tr>
      <w:tr w:rsidR="00AD4C96" w:rsidRPr="00475843" w:rsidTr="003C4EA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AD4C96" w:rsidRPr="00475843" w:rsidRDefault="00AD4C96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AD4C96" w:rsidRPr="00475843" w:rsidRDefault="00AD4C96" w:rsidP="00A2632A">
            <w:pPr>
              <w:pStyle w:val="nadpis2"/>
            </w:pPr>
            <w:r w:rsidRPr="00475843">
              <w:t>1.7.</w:t>
            </w:r>
          </w:p>
        </w:tc>
      </w:tr>
    </w:tbl>
    <w:p w:rsidR="00AD4C96" w:rsidRPr="00475843" w:rsidRDefault="00AD4C9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0C76F1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0C76F1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lastRenderedPageBreak/>
              <w:t>UR/79/8/2015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0C76F1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 xml:space="preserve">Rozpočet Olomouckého kraje 2015 </w:t>
            </w:r>
            <w:r w:rsidR="003B4F42" w:rsidRPr="00475843">
              <w:t>–</w:t>
            </w:r>
            <w:r w:rsidRPr="00475843">
              <w:rPr>
                <w:szCs w:val="24"/>
              </w:rPr>
              <w:t xml:space="preserve"> rozpočtové změny</w:t>
            </w:r>
          </w:p>
        </w:tc>
      </w:tr>
      <w:tr w:rsidR="00475843" w:rsidRPr="00475843" w:rsidTr="000C76F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0C76F1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0C76F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0C76F1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0C76F1" w:rsidP="000C76F1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</w:t>
            </w:r>
            <w:r w:rsidR="008530FE" w:rsidRPr="00475843">
              <w:t xml:space="preserve">upravenou </w:t>
            </w:r>
            <w:r w:rsidRPr="00475843">
              <w:t>důvodovou zprávu</w:t>
            </w:r>
          </w:p>
        </w:tc>
      </w:tr>
      <w:tr w:rsidR="00475843" w:rsidRPr="00475843" w:rsidTr="000C76F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76F1" w:rsidRPr="00475843" w:rsidRDefault="000C76F1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76F1" w:rsidRPr="00475843" w:rsidRDefault="000C76F1" w:rsidP="000C76F1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rozpočtové změny v</w:t>
            </w:r>
            <w:r w:rsidR="00FA4600" w:rsidRPr="00475843">
              <w:t> uprave</w:t>
            </w:r>
            <w:r w:rsidR="008530FE" w:rsidRPr="00475843">
              <w:t>né</w:t>
            </w:r>
            <w:r w:rsidR="00FA4600" w:rsidRPr="00475843">
              <w:t xml:space="preserve"> </w:t>
            </w:r>
            <w:r w:rsidRPr="00475843">
              <w:t>Příloze č. 1</w:t>
            </w:r>
          </w:p>
        </w:tc>
      </w:tr>
      <w:tr w:rsidR="00475843" w:rsidRPr="00475843" w:rsidTr="000C76F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76F1" w:rsidRPr="00475843" w:rsidRDefault="000C76F1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76F1" w:rsidRPr="00475843" w:rsidRDefault="000C76F1" w:rsidP="000C76F1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předložit zprávu na zasedání Zastupitelstva Olomouckého kraje</w:t>
            </w:r>
          </w:p>
        </w:tc>
      </w:tr>
      <w:tr w:rsidR="00475843" w:rsidRPr="00475843" w:rsidTr="000C76F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76F1" w:rsidRPr="00475843" w:rsidRDefault="000C76F1" w:rsidP="000C76F1">
            <w:r w:rsidRPr="00475843">
              <w:t>O: Ing. Jiří Rozbořil, hejtman Olomouckého kraje, vedoucí odboru ekonomického</w:t>
            </w:r>
          </w:p>
          <w:p w:rsidR="000C76F1" w:rsidRPr="00475843" w:rsidRDefault="000C76F1" w:rsidP="000C76F1">
            <w:r w:rsidRPr="00475843">
              <w:t>T: ZOK 18. 12. 2015</w:t>
            </w:r>
          </w:p>
        </w:tc>
      </w:tr>
      <w:tr w:rsidR="00475843" w:rsidRPr="00475843" w:rsidTr="000C76F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76F1" w:rsidRPr="00475843" w:rsidRDefault="000C76F1" w:rsidP="00A2632A">
            <w:pPr>
              <w:pStyle w:val="nadpis2"/>
            </w:pPr>
            <w:r w:rsidRPr="0047584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76F1" w:rsidRPr="00475843" w:rsidRDefault="000C76F1" w:rsidP="000C76F1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doporučuje Zastupitelstvu Olomouckého kraje</w:t>
            </w:r>
            <w:r w:rsidRPr="00475843">
              <w:t xml:space="preserve"> vzít na vědomí rozpočtové změny v Příloze č. 1</w:t>
            </w:r>
          </w:p>
        </w:tc>
      </w:tr>
      <w:tr w:rsidR="00475843" w:rsidRPr="00475843" w:rsidTr="000C76F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0C76F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0C76F1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0C76F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0C76F1" w:rsidP="00A2632A">
            <w:pPr>
              <w:pStyle w:val="nadpis2"/>
            </w:pPr>
            <w:r w:rsidRPr="00475843">
              <w:t>2.1.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776A64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776A64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UR/79/9/2015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776A64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Rozpočet Olomouckého kraje 2015 – čerpání revolvingového úvěru na předfinancování investičních akcí</w:t>
            </w:r>
          </w:p>
        </w:tc>
      </w:tr>
      <w:tr w:rsidR="00475843" w:rsidRPr="00475843" w:rsidTr="00776A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776A64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776A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776A64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776A64" w:rsidP="00776A64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776A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6A64" w:rsidRPr="00475843" w:rsidRDefault="00776A64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6A64" w:rsidRPr="00475843" w:rsidRDefault="00776A64" w:rsidP="00776A64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žádost č. 5 o čerpání revolvingového úvěru s</w:t>
            </w:r>
            <w:r w:rsidR="00206A94" w:rsidRPr="00475843">
              <w:t xml:space="preserve"> Českou spořitelnou, a.s., dle P</w:t>
            </w:r>
            <w:r w:rsidRPr="00475843">
              <w:t>řílohy č. 1</w:t>
            </w:r>
          </w:p>
        </w:tc>
      </w:tr>
      <w:tr w:rsidR="00475843" w:rsidRPr="00475843" w:rsidTr="00776A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6A64" w:rsidRPr="00475843" w:rsidRDefault="00776A64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6A64" w:rsidRPr="00475843" w:rsidRDefault="00776A64" w:rsidP="00B50DC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 podepsat</w:t>
            </w:r>
            <w:r w:rsidRPr="00475843">
              <w:t xml:space="preserve"> žádost č. 5 o čerpání revolvingového úvěru s</w:t>
            </w:r>
            <w:r w:rsidR="00B50DC5" w:rsidRPr="00475843">
              <w:t> </w:t>
            </w:r>
            <w:r w:rsidRPr="00475843">
              <w:t>Českou spořitelnou, a.s., dle bodu 2 usnesení</w:t>
            </w:r>
          </w:p>
        </w:tc>
      </w:tr>
      <w:tr w:rsidR="00475843" w:rsidRPr="00475843" w:rsidTr="00776A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6A64" w:rsidRPr="00475843" w:rsidRDefault="00776A64" w:rsidP="00776A64">
            <w:r w:rsidRPr="00475843">
              <w:t>O: Ing. Jiří Rozbořil, hejtman Olomouckého kraje</w:t>
            </w:r>
          </w:p>
        </w:tc>
      </w:tr>
      <w:tr w:rsidR="00475843" w:rsidRPr="00475843" w:rsidTr="00776A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6A64" w:rsidRPr="00475843" w:rsidRDefault="00776A64" w:rsidP="00A2632A">
            <w:pPr>
              <w:pStyle w:val="nadpis2"/>
            </w:pPr>
            <w:r w:rsidRPr="0047584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6A64" w:rsidRPr="00475843" w:rsidRDefault="00776A64" w:rsidP="00776A64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předložit materiál na zasedání Zastupitelstva Olomouckého kraje</w:t>
            </w:r>
          </w:p>
        </w:tc>
      </w:tr>
      <w:tr w:rsidR="00475843" w:rsidRPr="00475843" w:rsidTr="00776A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6A64" w:rsidRPr="00475843" w:rsidRDefault="00776A64" w:rsidP="00776A64">
            <w:r w:rsidRPr="00475843">
              <w:t>O: Ing. Jiří Rozbořil, hejtman Olomouckého kraje, vedoucí odboru ekonomického</w:t>
            </w:r>
          </w:p>
          <w:p w:rsidR="00776A64" w:rsidRPr="00475843" w:rsidRDefault="00776A64" w:rsidP="00776A64">
            <w:r w:rsidRPr="00475843">
              <w:t>T: ZOK 18. 12. 2015</w:t>
            </w:r>
          </w:p>
        </w:tc>
      </w:tr>
      <w:tr w:rsidR="00475843" w:rsidRPr="00475843" w:rsidTr="00776A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6A64" w:rsidRPr="00475843" w:rsidRDefault="00776A64" w:rsidP="00A2632A">
            <w:pPr>
              <w:pStyle w:val="nadpis2"/>
            </w:pPr>
            <w:r w:rsidRPr="0047584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6A64" w:rsidRPr="00475843" w:rsidRDefault="00776A64" w:rsidP="00776A64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doporučuje Zastupitelstvu Olomouckého kraje</w:t>
            </w:r>
            <w:r w:rsidRPr="00475843">
              <w:t xml:space="preserve"> vzít na vědomí čerpání revolvingového úvěru s Českou spořitelnou, a.s., na předfinancování investičních akcí</w:t>
            </w:r>
          </w:p>
        </w:tc>
      </w:tr>
      <w:tr w:rsidR="00475843" w:rsidRPr="00475843" w:rsidTr="00776A6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776A6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76A64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776A6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776A64" w:rsidP="00A2632A">
            <w:pPr>
              <w:pStyle w:val="nadpis2"/>
            </w:pPr>
            <w:r w:rsidRPr="00475843">
              <w:t>2.2.</w:t>
            </w:r>
          </w:p>
        </w:tc>
      </w:tr>
    </w:tbl>
    <w:p w:rsidR="003C4EAA" w:rsidRPr="00475843" w:rsidRDefault="003C4EA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A9611D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UR/79/10</w:t>
            </w:r>
            <w:r w:rsidR="00A9611D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A9611D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 xml:space="preserve">Rozpočet Olomouckého kraje 2015 </w:t>
            </w:r>
            <w:r w:rsidR="003B4F42" w:rsidRPr="00475843">
              <w:t>–</w:t>
            </w:r>
            <w:r w:rsidRPr="00475843">
              <w:rPr>
                <w:szCs w:val="24"/>
              </w:rPr>
              <w:t xml:space="preserve"> závazné ukazatele příspěvkových organizací</w:t>
            </w:r>
          </w:p>
        </w:tc>
      </w:tr>
      <w:tr w:rsidR="00475843" w:rsidRPr="00475843" w:rsidTr="00A9611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A9611D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A961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A9611D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A9611D" w:rsidP="00A9611D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A961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611D" w:rsidRPr="00475843" w:rsidRDefault="00A9611D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611D" w:rsidRPr="00475843" w:rsidRDefault="00A9611D" w:rsidP="00A9611D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změnu závazného ukazatele příspěvkové organizace dle </w:t>
            </w:r>
            <w:r w:rsidRPr="00475843">
              <w:lastRenderedPageBreak/>
              <w:t>důvodové zprávy</w:t>
            </w:r>
          </w:p>
        </w:tc>
      </w:tr>
      <w:tr w:rsidR="00475843" w:rsidRPr="00475843" w:rsidTr="00A9611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A9611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A9611D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A9611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A9611D" w:rsidP="00A2632A">
            <w:pPr>
              <w:pStyle w:val="nadpis2"/>
            </w:pPr>
            <w:r w:rsidRPr="00475843">
              <w:t>2.4.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034D4B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UR/79/11</w:t>
            </w:r>
            <w:r w:rsidR="00034D4B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034D4B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Rozpočet Olomouckého kraje 2015 – splátka revolvingového úvěru</w:t>
            </w:r>
          </w:p>
        </w:tc>
      </w:tr>
      <w:tr w:rsidR="00475843" w:rsidRPr="00475843" w:rsidTr="00034D4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034D4B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034D4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034D4B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034D4B" w:rsidP="00034D4B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034D4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D4B" w:rsidRPr="00475843" w:rsidRDefault="00034D4B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D4B" w:rsidRPr="00475843" w:rsidRDefault="00034D4B" w:rsidP="00034D4B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splátku úvěru s</w:t>
            </w:r>
            <w:r w:rsidR="00206A94" w:rsidRPr="00475843">
              <w:t xml:space="preserve"> Českou spořitelnou, a.s., dle P</w:t>
            </w:r>
            <w:r w:rsidRPr="00475843">
              <w:t>řílohy č. 1</w:t>
            </w:r>
          </w:p>
        </w:tc>
      </w:tr>
      <w:tr w:rsidR="00475843" w:rsidRPr="00475843" w:rsidTr="00034D4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D4B" w:rsidRPr="00475843" w:rsidRDefault="00034D4B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D4B" w:rsidRPr="00475843" w:rsidRDefault="00034D4B" w:rsidP="00034D4B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 podepsat</w:t>
            </w:r>
            <w:r w:rsidRPr="00475843">
              <w:t xml:space="preserve"> splátku úvěru s Českou spořitelnou, a.s., dle bodu 2 usnesení</w:t>
            </w:r>
          </w:p>
        </w:tc>
      </w:tr>
      <w:tr w:rsidR="00475843" w:rsidRPr="00475843" w:rsidTr="00034D4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D4B" w:rsidRPr="00475843" w:rsidRDefault="00034D4B" w:rsidP="00034D4B">
            <w:r w:rsidRPr="00475843">
              <w:t>O: Ing. Jiří Rozbořil, hejtman Olomouckého kraje</w:t>
            </w:r>
          </w:p>
        </w:tc>
      </w:tr>
      <w:tr w:rsidR="00475843" w:rsidRPr="00475843" w:rsidTr="00034D4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D4B" w:rsidRPr="00475843" w:rsidRDefault="00034D4B" w:rsidP="00A2632A">
            <w:pPr>
              <w:pStyle w:val="nadpis2"/>
            </w:pPr>
            <w:r w:rsidRPr="0047584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D4B" w:rsidRPr="00475843" w:rsidRDefault="00034D4B" w:rsidP="00034D4B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předložit materiál na zasedání Zastupitelstva Olomouckého kraje</w:t>
            </w:r>
          </w:p>
        </w:tc>
      </w:tr>
      <w:tr w:rsidR="00475843" w:rsidRPr="00475843" w:rsidTr="00034D4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D4B" w:rsidRPr="00475843" w:rsidRDefault="00034D4B" w:rsidP="00034D4B">
            <w:r w:rsidRPr="00475843">
              <w:t>O: Ing. Jiří Rozbořil, hejtman Olomouckého kraje, vedoucí odboru ekonomického</w:t>
            </w:r>
          </w:p>
          <w:p w:rsidR="00034D4B" w:rsidRPr="00475843" w:rsidRDefault="00034D4B" w:rsidP="00034D4B">
            <w:r w:rsidRPr="00475843">
              <w:t>T: ZOK 18. 12. 2015</w:t>
            </w:r>
          </w:p>
        </w:tc>
      </w:tr>
      <w:tr w:rsidR="00475843" w:rsidRPr="00475843" w:rsidTr="00034D4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D4B" w:rsidRPr="00475843" w:rsidRDefault="00034D4B" w:rsidP="00A2632A">
            <w:pPr>
              <w:pStyle w:val="nadpis2"/>
            </w:pPr>
            <w:r w:rsidRPr="0047584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D4B" w:rsidRPr="00475843" w:rsidRDefault="00034D4B" w:rsidP="00034D4B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doporučuje Zastupitelstvu Olomouckého kraje</w:t>
            </w:r>
            <w:r w:rsidRPr="00475843">
              <w:t xml:space="preserve"> vzít na vědomí splátku revolvingového úvěru s Českou spořitelnou, a.s.</w:t>
            </w:r>
          </w:p>
        </w:tc>
      </w:tr>
      <w:tr w:rsidR="00475843" w:rsidRPr="00475843" w:rsidTr="00034D4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034D4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034D4B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034D4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034D4B" w:rsidP="00A2632A">
            <w:pPr>
              <w:pStyle w:val="nadpis2"/>
            </w:pPr>
            <w:r w:rsidRPr="00475843">
              <w:t>2.5.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AD3EEA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UR/79/12</w:t>
            </w:r>
            <w:r w:rsidR="00AD3EEA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AD3EEA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Dodatek č. 2 ke Smlouvě o dílo na realizaci akce „II/150 Dub nad Moravou – hranice okresu PV – rekonstrukce silnice“</w:t>
            </w:r>
          </w:p>
        </w:tc>
      </w:tr>
      <w:tr w:rsidR="00475843" w:rsidRPr="00475843" w:rsidTr="00AD3EE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AD3EEA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AD3E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AD3EEA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AD3EEA" w:rsidP="00AD3EEA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AD3E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3EEA" w:rsidRPr="00475843" w:rsidRDefault="00AD3EEA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3EEA" w:rsidRPr="00475843" w:rsidRDefault="00AD3EEA" w:rsidP="00AD3EEA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rozhoduje</w:t>
            </w:r>
            <w:r w:rsidRPr="00475843">
              <w:t xml:space="preserve"> o výběru dodavatele víceprací na zakázku „II/150 Dub nad Moravou – hranice okresu PV – rekonstrukce silnice“ dle důvodové zprávy</w:t>
            </w:r>
          </w:p>
        </w:tc>
      </w:tr>
      <w:tr w:rsidR="00475843" w:rsidRPr="00475843" w:rsidTr="00AD3E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3EEA" w:rsidRPr="00475843" w:rsidRDefault="00AD3EEA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3EEA" w:rsidRPr="00475843" w:rsidRDefault="00AD3EEA" w:rsidP="00AD3EEA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Dodatku č. 2 ke Smlouvě o dílo ze dne 16. 12. 2014 na realizaci akce „II/150 Dub nad Moravou – hranice okresu PV – rekonstrukce silnice“ mezi Olomouckým krajem a společností Skanska a.s., se sídlem Líbalova 1/2348, 149 00 Praha 4 </w:t>
            </w:r>
            <w:r w:rsidR="003B4F42" w:rsidRPr="00475843">
              <w:t>–</w:t>
            </w:r>
            <w:r w:rsidRPr="00475843">
              <w:t xml:space="preserve"> Chodov, IČ: 26271303, dle důvodové zprávy</w:t>
            </w:r>
          </w:p>
        </w:tc>
      </w:tr>
      <w:tr w:rsidR="00475843" w:rsidRPr="00475843" w:rsidTr="00AD3E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3EEA" w:rsidRPr="00475843" w:rsidRDefault="00AD3EEA" w:rsidP="00A2632A">
            <w:pPr>
              <w:pStyle w:val="nadpis2"/>
            </w:pPr>
            <w:r w:rsidRPr="0047584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3EEA" w:rsidRPr="00475843" w:rsidRDefault="00AD3EEA" w:rsidP="00157193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 podepsat</w:t>
            </w:r>
            <w:r w:rsidRPr="00475843">
              <w:t xml:space="preserve"> Dodatek č. 2 ke Smlouvě o dílo ze dne 16.</w:t>
            </w:r>
            <w:r w:rsidR="00157193" w:rsidRPr="00475843">
              <w:t> </w:t>
            </w:r>
            <w:r w:rsidRPr="00475843">
              <w:t>12.</w:t>
            </w:r>
            <w:r w:rsidR="00157193" w:rsidRPr="00475843">
              <w:t> </w:t>
            </w:r>
            <w:r w:rsidRPr="00475843">
              <w:t>2014 dle bodu 3 usnesení</w:t>
            </w:r>
          </w:p>
        </w:tc>
      </w:tr>
      <w:tr w:rsidR="00475843" w:rsidRPr="00475843" w:rsidTr="00AD3EE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3EEA" w:rsidRPr="00475843" w:rsidRDefault="00AD3EEA" w:rsidP="00AD3EEA">
            <w:r w:rsidRPr="00475843">
              <w:t>O: Ing. Jiří Rozbořil, hejtman Olomouckého kraje</w:t>
            </w:r>
          </w:p>
        </w:tc>
      </w:tr>
      <w:tr w:rsidR="00475843" w:rsidRPr="00475843" w:rsidTr="00AD3E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3EEA" w:rsidRPr="00475843" w:rsidRDefault="00AD3EEA" w:rsidP="00A2632A">
            <w:pPr>
              <w:pStyle w:val="nadpis2"/>
            </w:pPr>
            <w:r w:rsidRPr="0047584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3EEA" w:rsidRPr="00475843" w:rsidRDefault="00AD3EEA" w:rsidP="00AD3EEA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pověřuje</w:t>
            </w:r>
            <w:r w:rsidRPr="00475843">
              <w:t xml:space="preserve"> Ing. Miroslava Kubína k podpisu veškeré korespondence týkající se zakázky „II/150 Dub nad Moravou – hranice okresu PV – </w:t>
            </w:r>
            <w:r w:rsidRPr="00475843">
              <w:lastRenderedPageBreak/>
              <w:t>rekonstrukce silnice“</w:t>
            </w:r>
          </w:p>
        </w:tc>
      </w:tr>
      <w:tr w:rsidR="00475843" w:rsidRPr="00475843" w:rsidTr="00AD3EE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AD3EE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AD3EEA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AD3EE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AD3EEA" w:rsidP="00A2632A">
            <w:pPr>
              <w:pStyle w:val="nadpis2"/>
            </w:pPr>
            <w:r w:rsidRPr="00475843">
              <w:t>3.1.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033DD1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UR/79/13</w:t>
            </w:r>
            <w:r w:rsidR="00033DD1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033DD1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Dodatek č. 2 ke Smlouvě o dílo na realizaci akce „III/44029 Drahotuše - průtah“</w:t>
            </w:r>
          </w:p>
        </w:tc>
      </w:tr>
      <w:tr w:rsidR="00475843" w:rsidRPr="00475843" w:rsidTr="00033D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033DD1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033D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033DD1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033DD1" w:rsidP="00033DD1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033D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3DD1" w:rsidRPr="00475843" w:rsidRDefault="00033DD1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3DD1" w:rsidRPr="00475843" w:rsidRDefault="00033DD1" w:rsidP="00033DD1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rozhoduje</w:t>
            </w:r>
            <w:r w:rsidRPr="00475843">
              <w:t xml:space="preserve"> o výběru dodavatele víceprací na zakázku „III/44029 Drahotuše - průtah“ dle důvodové zprávy</w:t>
            </w:r>
          </w:p>
        </w:tc>
      </w:tr>
      <w:tr w:rsidR="00475843" w:rsidRPr="00475843" w:rsidTr="00033D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3DD1" w:rsidRPr="00475843" w:rsidRDefault="00033DD1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3DD1" w:rsidRPr="00475843" w:rsidRDefault="00033DD1" w:rsidP="00B50DC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Dodatku č. 2 ke Smlouvě o dílo ze dne 3. 6. 2015 na realizaci akce „III/44029 Drahotuše - průtah“ mezi Olomouckým krajem a</w:t>
            </w:r>
            <w:r w:rsidR="00B50DC5" w:rsidRPr="00475843">
              <w:t> </w:t>
            </w:r>
            <w:r w:rsidRPr="00475843">
              <w:t xml:space="preserve">společností ALPINE </w:t>
            </w:r>
            <w:proofErr w:type="spellStart"/>
            <w:r w:rsidRPr="00475843">
              <w:t>Bau</w:t>
            </w:r>
            <w:proofErr w:type="spellEnd"/>
            <w:r w:rsidRPr="00475843">
              <w:t xml:space="preserve"> CZ a.s., se sídlem Jiráskova 613/13, Krásno nad Bečvou, 757 01 Valašské Meziříčí, IČ: 02604795, dle důvodové zprávy</w:t>
            </w:r>
          </w:p>
        </w:tc>
      </w:tr>
      <w:tr w:rsidR="00475843" w:rsidRPr="00475843" w:rsidTr="00033D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3DD1" w:rsidRPr="00475843" w:rsidRDefault="00033DD1" w:rsidP="00A2632A">
            <w:pPr>
              <w:pStyle w:val="nadpis2"/>
            </w:pPr>
            <w:r w:rsidRPr="0047584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3DD1" w:rsidRPr="00475843" w:rsidRDefault="00033DD1" w:rsidP="00033DD1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 podepsat</w:t>
            </w:r>
            <w:r w:rsidRPr="00475843">
              <w:t xml:space="preserve"> Dodatek č. 2 ke Smlouvě o dílo ze dne 3. 6. 2015 dle bodu 3 usnesení</w:t>
            </w:r>
          </w:p>
        </w:tc>
      </w:tr>
      <w:tr w:rsidR="00475843" w:rsidRPr="00475843" w:rsidTr="00033D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3DD1" w:rsidRPr="00475843" w:rsidRDefault="00033DD1" w:rsidP="00033DD1">
            <w:r w:rsidRPr="00475843">
              <w:t>O: Ing. Jiří Rozbořil, hejtman Olomouckého kraje</w:t>
            </w:r>
          </w:p>
        </w:tc>
      </w:tr>
      <w:tr w:rsidR="00475843" w:rsidRPr="00475843" w:rsidTr="00033D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3DD1" w:rsidRPr="00475843" w:rsidRDefault="00033DD1" w:rsidP="00A2632A">
            <w:pPr>
              <w:pStyle w:val="nadpis2"/>
            </w:pPr>
            <w:r w:rsidRPr="0047584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3DD1" w:rsidRPr="00475843" w:rsidRDefault="00033DD1" w:rsidP="00033DD1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pověřuje</w:t>
            </w:r>
            <w:r w:rsidRPr="00475843">
              <w:t xml:space="preserve"> Ing. Miroslava Kubína k podpisu veškeré korespondence týkající se zakázky „III/44029 Drahotuše - průtah“</w:t>
            </w:r>
          </w:p>
        </w:tc>
      </w:tr>
      <w:tr w:rsidR="00475843" w:rsidRPr="00475843" w:rsidTr="00033DD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033DD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033DD1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033DD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033DD1" w:rsidP="00A2632A">
            <w:pPr>
              <w:pStyle w:val="nadpis2"/>
            </w:pPr>
            <w:r w:rsidRPr="00475843">
              <w:t>3.2.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1C5C4D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UR/79/14</w:t>
            </w:r>
            <w:r w:rsidR="001C5C4D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1C5C4D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Dodatek č. 1 ke Smlouvě o dílo na realizaci akce „Realizace energeticky úsporných opatření – SŠ sociální péče a služeb Zábřeh“</w:t>
            </w:r>
          </w:p>
        </w:tc>
      </w:tr>
      <w:tr w:rsidR="00475843" w:rsidRPr="00475843" w:rsidTr="001C5C4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1C5C4D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1C5C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1C5C4D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1C5C4D" w:rsidP="001C5C4D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1C5C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5C4D" w:rsidRPr="00475843" w:rsidRDefault="001C5C4D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5C4D" w:rsidRPr="00475843" w:rsidRDefault="001C5C4D" w:rsidP="001C5C4D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rozhoduje</w:t>
            </w:r>
            <w:r w:rsidRPr="00475843">
              <w:t xml:space="preserve"> o výběru dodavatele víceprací na zakázku „Realizace energeticky úsporných opatření – SŠ sociální péče a služeb Zábřeh“ dle důvodové zprávy</w:t>
            </w:r>
          </w:p>
        </w:tc>
      </w:tr>
      <w:tr w:rsidR="00475843" w:rsidRPr="00475843" w:rsidTr="001C5C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5C4D" w:rsidRPr="00475843" w:rsidRDefault="001C5C4D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5C4D" w:rsidRPr="00475843" w:rsidRDefault="001C5C4D" w:rsidP="001C5C4D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Dodatku č. 1 ke Smlouvě o dílo ze dne 10. 4. 2015 na realizaci akce „Realizace energeticky úsporných opatření – SŠ sociální péče a služeb Zábřeh“ mezi Olomouckým krajem a společností HORSTAV Olomouc, spol. s r. o., se sídlem Tovární 1129/41a, 779 00 Olomouc-Hodolany, IČ: 45195706, dle důvodové zprávy</w:t>
            </w:r>
          </w:p>
        </w:tc>
      </w:tr>
      <w:tr w:rsidR="00475843" w:rsidRPr="00475843" w:rsidTr="001C5C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5C4D" w:rsidRPr="00475843" w:rsidRDefault="001C5C4D" w:rsidP="00A2632A">
            <w:pPr>
              <w:pStyle w:val="nadpis2"/>
            </w:pPr>
            <w:r w:rsidRPr="0047584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5C4D" w:rsidRPr="00475843" w:rsidRDefault="001C5C4D" w:rsidP="001C5C4D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 podepsat</w:t>
            </w:r>
            <w:r w:rsidRPr="00475843">
              <w:t xml:space="preserve"> Dodatek č. 1 ke Smlouvě o dílo ze dne 10. 4. 2015 dle bodu 3 usnesení</w:t>
            </w:r>
          </w:p>
        </w:tc>
      </w:tr>
      <w:tr w:rsidR="00475843" w:rsidRPr="00475843" w:rsidTr="001C5C4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5C4D" w:rsidRPr="00475843" w:rsidRDefault="001C5C4D" w:rsidP="001C5C4D">
            <w:r w:rsidRPr="00475843">
              <w:lastRenderedPageBreak/>
              <w:t>O: Ing. Jiří Rozbořil, hejtman Olomouckého kraje</w:t>
            </w:r>
          </w:p>
        </w:tc>
      </w:tr>
      <w:tr w:rsidR="00475843" w:rsidRPr="00475843" w:rsidTr="001C5C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5C4D" w:rsidRPr="00475843" w:rsidRDefault="001C5C4D" w:rsidP="00A2632A">
            <w:pPr>
              <w:pStyle w:val="nadpis2"/>
            </w:pPr>
            <w:r w:rsidRPr="0047584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5C4D" w:rsidRPr="00475843" w:rsidRDefault="001C5C4D" w:rsidP="001C5C4D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pověřuje</w:t>
            </w:r>
            <w:r w:rsidRPr="00475843">
              <w:t xml:space="preserve"> Ing. Miroslava Kubína k podpisu veškeré korespondence týkající se zakázky „Realizace energeticky úsporných opatření – SŠ sociální péče a služeb Zábřeh“</w:t>
            </w:r>
          </w:p>
        </w:tc>
      </w:tr>
      <w:tr w:rsidR="00475843" w:rsidRPr="00475843" w:rsidTr="001C5C4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1C5C4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1C5C4D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1C5C4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1C5C4D" w:rsidP="00A2632A">
            <w:pPr>
              <w:pStyle w:val="nadpis2"/>
            </w:pPr>
            <w:r w:rsidRPr="00475843">
              <w:t>3.3.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14082B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UR/79/15</w:t>
            </w:r>
            <w:r w:rsidR="0014082B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14082B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Dodatek č. 3 ke Smlouvě o dílo na realizaci akce „Domov seniorů POHODA Chválkovice – modernizace hlavní budovy, část B, C“</w:t>
            </w:r>
          </w:p>
        </w:tc>
      </w:tr>
      <w:tr w:rsidR="00475843" w:rsidRPr="00475843" w:rsidTr="0014082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14082B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14082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14082B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14082B" w:rsidP="0014082B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14082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82B" w:rsidRPr="00475843" w:rsidRDefault="0014082B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82B" w:rsidRPr="00475843" w:rsidRDefault="0014082B" w:rsidP="0014082B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rozhoduje</w:t>
            </w:r>
            <w:r w:rsidRPr="00475843">
              <w:t xml:space="preserve"> o výběru dodavatele víceprací na zakázku „Domov seniorů POHODA Chválkovice – modernizace hlavní budovy, část B, C“ dle důvodové zprávy</w:t>
            </w:r>
          </w:p>
        </w:tc>
      </w:tr>
      <w:tr w:rsidR="00475843" w:rsidRPr="00475843" w:rsidTr="0014082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82B" w:rsidRPr="00475843" w:rsidRDefault="0014082B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82B" w:rsidRPr="00475843" w:rsidRDefault="0014082B" w:rsidP="0014082B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Dodatku č. 3 ke Smlouvě o dílo ze dne 17. 7. 2014 na realizaci akce „Domov seniorů POHODA Chválkovice – modernizace hlavní budovy, část B, C“ mezi Olomouckým krajem a společností Metrostav a.s., se sídlem Koželužská 2450/4, Libeň, 180 00 Praha 8, IČ: 00014915, dle důvodové zprávy</w:t>
            </w:r>
          </w:p>
        </w:tc>
      </w:tr>
      <w:tr w:rsidR="00475843" w:rsidRPr="00475843" w:rsidTr="0014082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82B" w:rsidRPr="00475843" w:rsidRDefault="0014082B" w:rsidP="00A2632A">
            <w:pPr>
              <w:pStyle w:val="nadpis2"/>
            </w:pPr>
            <w:r w:rsidRPr="0047584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82B" w:rsidRPr="00475843" w:rsidRDefault="0014082B" w:rsidP="0014082B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 podepsat</w:t>
            </w:r>
            <w:r w:rsidRPr="00475843">
              <w:t xml:space="preserve"> Dodatek č. 3 ke Smlouvě o dílo ze dne 17. 7. 2014 dle bodu 3 usnesení</w:t>
            </w:r>
          </w:p>
        </w:tc>
      </w:tr>
      <w:tr w:rsidR="00475843" w:rsidRPr="00475843" w:rsidTr="0014082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82B" w:rsidRPr="00475843" w:rsidRDefault="0014082B" w:rsidP="0014082B">
            <w:r w:rsidRPr="00475843">
              <w:t>O: Ing. Jiří Rozbořil, hejtman Olomouckého kraje</w:t>
            </w:r>
          </w:p>
        </w:tc>
      </w:tr>
      <w:tr w:rsidR="00475843" w:rsidRPr="00475843" w:rsidTr="0014082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82B" w:rsidRPr="00475843" w:rsidRDefault="0014082B" w:rsidP="00A2632A">
            <w:pPr>
              <w:pStyle w:val="nadpis2"/>
            </w:pPr>
            <w:r w:rsidRPr="0047584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82B" w:rsidRPr="00475843" w:rsidRDefault="0014082B" w:rsidP="0014082B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pověřuje</w:t>
            </w:r>
            <w:r w:rsidRPr="00475843">
              <w:t xml:space="preserve"> Ing. Miroslava Kubína k podpisu veškeré korespondence týkající se zakázky „Domov seniorů POHODA Chválkovice – modernizace hlavní budovy, část B, C“</w:t>
            </w:r>
          </w:p>
        </w:tc>
      </w:tr>
      <w:tr w:rsidR="00475843" w:rsidRPr="00475843" w:rsidTr="0014082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14082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14082B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14082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14082B" w:rsidP="00A2632A">
            <w:pPr>
              <w:pStyle w:val="nadpis2"/>
            </w:pPr>
            <w:r w:rsidRPr="00475843">
              <w:t>3.4.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FD0D10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UR/79/16</w:t>
            </w:r>
            <w:r w:rsidR="00FD0D10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FD0D10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Dodatek ke Smlouvě o poskytnutí dotace na individuální projekt z Regionálního operačního programu regionu soudržnosti Střední Morava – „SŠTZ Mohelnice – přístavba strojních dílen“</w:t>
            </w:r>
          </w:p>
        </w:tc>
      </w:tr>
      <w:tr w:rsidR="00475843" w:rsidRPr="00475843" w:rsidTr="00FD0D1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FD0D10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FD0D1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FD0D10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FD0D10" w:rsidP="00FD0D10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FD0D1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D10" w:rsidRPr="00475843" w:rsidRDefault="00FD0D10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D10" w:rsidRPr="00475843" w:rsidRDefault="00FD0D10" w:rsidP="00B50DC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Dodatku ke Smlouvě o poskytnutí dotace z</w:t>
            </w:r>
            <w:r w:rsidR="00B50DC5" w:rsidRPr="00475843">
              <w:t> </w:t>
            </w:r>
            <w:r w:rsidRPr="00475843">
              <w:t>Regionálního operačního programu Střední Morava na projekt „SŠTZ Mohelnice – přístavba strojních dílen“ mezi Olomouckým krajem a Regionální radou regionu soudržnosti Střední Morava se sídlem Jeremenkova 1211/40b, 779 00 Olomouc, IČ: 75084911 dle důvodové zprávy</w:t>
            </w:r>
          </w:p>
        </w:tc>
      </w:tr>
      <w:tr w:rsidR="00475843" w:rsidRPr="00475843" w:rsidTr="00FD0D1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D10" w:rsidRPr="00475843" w:rsidRDefault="00FD0D10" w:rsidP="00A2632A">
            <w:pPr>
              <w:pStyle w:val="nadpis2"/>
            </w:pPr>
            <w:r w:rsidRPr="00475843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D10" w:rsidRPr="00475843" w:rsidRDefault="00FD0D10" w:rsidP="00B50DC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 podepsat</w:t>
            </w:r>
            <w:r w:rsidRPr="00475843">
              <w:t xml:space="preserve"> Dodatek ke Smlouvě o poskytnutí dotace z</w:t>
            </w:r>
            <w:r w:rsidR="00B50DC5" w:rsidRPr="00475843">
              <w:t> </w:t>
            </w:r>
            <w:r w:rsidRPr="00475843">
              <w:t>Regionálního operačního programu Střední Morava dle bodu 2 usnesení</w:t>
            </w:r>
          </w:p>
        </w:tc>
      </w:tr>
      <w:tr w:rsidR="00475843" w:rsidRPr="00475843" w:rsidTr="00FD0D1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D10" w:rsidRPr="00475843" w:rsidRDefault="00FD0D10" w:rsidP="00FD0D10">
            <w:r w:rsidRPr="00475843">
              <w:t>O: Ing. Zdeněk Švec, náměstek hejtmana</w:t>
            </w:r>
          </w:p>
        </w:tc>
      </w:tr>
      <w:tr w:rsidR="00475843" w:rsidRPr="00475843" w:rsidTr="00FD0D1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FD0D1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FD0D10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FD0D1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FD0D10" w:rsidP="00A2632A">
            <w:pPr>
              <w:pStyle w:val="nadpis2"/>
            </w:pPr>
            <w:r w:rsidRPr="00475843">
              <w:t>3.6.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566D85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UR/79/17</w:t>
            </w:r>
            <w:r w:rsidR="00566D85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566D85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Dohody o úpravě soupisu dokladů a účtů u akcí 60. výzvy Operačního programu Životní prostředí</w:t>
            </w:r>
          </w:p>
        </w:tc>
      </w:tr>
      <w:tr w:rsidR="00475843" w:rsidRPr="00475843" w:rsidTr="00566D8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566D85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566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566D85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566D85" w:rsidP="00566D8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566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7871E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Dohody o úpravě soupisu dokladů a účtů u akce OPŽP č. 14202413 mezi Olomouckým krajem a Státním fondem životního prostředí ČR se sídlem Praha 11, Kaplanova 1931/1, PSČ 148 00, IČ:</w:t>
            </w:r>
            <w:r w:rsidR="007871E8" w:rsidRPr="00475843">
              <w:t> </w:t>
            </w:r>
            <w:r w:rsidRPr="00475843">
              <w:t>00020729, dle důvodové zprávy</w:t>
            </w:r>
          </w:p>
        </w:tc>
      </w:tr>
      <w:tr w:rsidR="00475843" w:rsidRPr="00475843" w:rsidTr="00566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7871E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Dohody o úpravě soupisu dokladů a účtů u akce OPŽP č. 14205063 mezi Olomouckým krajem a Státním fondem životního prostředí ČR se sídlem Praha 11, Kaplanova 1931/1, PSČ 148 00, IČ:</w:t>
            </w:r>
            <w:r w:rsidR="007871E8" w:rsidRPr="00475843">
              <w:t> </w:t>
            </w:r>
            <w:r w:rsidRPr="00475843">
              <w:t>00020729, dle důvodové zprávy</w:t>
            </w:r>
          </w:p>
        </w:tc>
      </w:tr>
      <w:tr w:rsidR="00475843" w:rsidRPr="00475843" w:rsidTr="00566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A2632A">
            <w:pPr>
              <w:pStyle w:val="nadpis2"/>
            </w:pPr>
            <w:r w:rsidRPr="0047584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7871E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Dohody o úpravě soupisu do</w:t>
            </w:r>
            <w:r w:rsidR="00FF1AFE" w:rsidRPr="00475843">
              <w:t>kladů a účtů u akce OPŽP č. 14</w:t>
            </w:r>
            <w:r w:rsidRPr="00475843">
              <w:t>203933 mezi Olomouckým krajem a Státním fondem životního prostředí ČR se sídlem Praha 11, Kaplanova 1931/1, PSČ 148 00, IČ:</w:t>
            </w:r>
            <w:r w:rsidR="007871E8" w:rsidRPr="00475843">
              <w:t> </w:t>
            </w:r>
            <w:r w:rsidRPr="00475843">
              <w:t>00020729, dle důvodové zprávy</w:t>
            </w:r>
          </w:p>
        </w:tc>
      </w:tr>
      <w:tr w:rsidR="00475843" w:rsidRPr="00475843" w:rsidTr="00566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A2632A">
            <w:pPr>
              <w:pStyle w:val="nadpis2"/>
            </w:pPr>
            <w:r w:rsidRPr="0047584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7871E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Dohody o úpravě soupisu dokladů a účtů u akce OPŽP č. 14201753 mezi Olomouckým krajem a Státním fondem životního prostředí ČR se sídlem Praha 11, Kaplanova 1931/1, PSČ 148 00, IČ:</w:t>
            </w:r>
            <w:r w:rsidR="007871E8" w:rsidRPr="00475843">
              <w:t> </w:t>
            </w:r>
            <w:r w:rsidRPr="00475843">
              <w:t>00020729, dle důvodové zprávy</w:t>
            </w:r>
          </w:p>
        </w:tc>
      </w:tr>
      <w:tr w:rsidR="00475843" w:rsidRPr="00475843" w:rsidTr="00566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A2632A">
            <w:pPr>
              <w:pStyle w:val="nadpis2"/>
            </w:pPr>
            <w:r w:rsidRPr="00475843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7871E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Dohody o úpravě soupisu dokladů a účtů u akce OPŽP č. 14205693 mezi Olomouckým krajem a Státním fondem životního prostředí ČR se sídlem Praha 11, Kaplanova 1931/1, PSČ 148 00, IČ:</w:t>
            </w:r>
            <w:r w:rsidR="007871E8" w:rsidRPr="00475843">
              <w:t> </w:t>
            </w:r>
            <w:r w:rsidRPr="00475843">
              <w:t>00020729, dle důvodové zprávy</w:t>
            </w:r>
          </w:p>
        </w:tc>
      </w:tr>
      <w:tr w:rsidR="00475843" w:rsidRPr="00475843" w:rsidTr="00566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A2632A">
            <w:pPr>
              <w:pStyle w:val="nadpis2"/>
            </w:pPr>
            <w:r w:rsidRPr="00475843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7871E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Dohody o úpravě soupisu dokladů a účtů u akce OPŽP č. 14200323 mezi Olomouckým krajem a Státním fondem životního prostředí ČR se sídlem Praha 11, Kaplanova 1931/1, PSČ 148 00, IČ:</w:t>
            </w:r>
            <w:r w:rsidR="007871E8" w:rsidRPr="00475843">
              <w:t> </w:t>
            </w:r>
            <w:r w:rsidRPr="00475843">
              <w:t>00020729, dle důvodové zprávy</w:t>
            </w:r>
          </w:p>
        </w:tc>
      </w:tr>
      <w:tr w:rsidR="00475843" w:rsidRPr="00475843" w:rsidTr="00566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A2632A">
            <w:pPr>
              <w:pStyle w:val="nadpis2"/>
            </w:pPr>
            <w:r w:rsidRPr="00475843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7871E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Dohody o úpravě soupisu dokladů a účtů u akce OPŽP č. 14203363 mezi Olomouckým krajem a Státním fondem životního prostředí ČR se sídlem Praha 11, Kaplanova 1931/1, PSČ 148 00, IČ:</w:t>
            </w:r>
            <w:r w:rsidR="007871E8" w:rsidRPr="00475843">
              <w:t> </w:t>
            </w:r>
            <w:r w:rsidRPr="00475843">
              <w:t>00020729, dle důvodové zprávy</w:t>
            </w:r>
          </w:p>
        </w:tc>
      </w:tr>
      <w:tr w:rsidR="00475843" w:rsidRPr="00475843" w:rsidTr="00566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A2632A">
            <w:pPr>
              <w:pStyle w:val="nadpis2"/>
            </w:pPr>
            <w:r w:rsidRPr="00475843"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7871E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Dohody o úpravě soupisu dokladů a účtů u akce OPŽP č. 14205653 mezi Olomouckým krajem a Státním fondem životního </w:t>
            </w:r>
            <w:r w:rsidRPr="00475843">
              <w:lastRenderedPageBreak/>
              <w:t>prostředí ČR se sídlem Praha 11, Kaplanova 1931/1, PSČ 148 00, IČ:</w:t>
            </w:r>
            <w:r w:rsidR="007871E8" w:rsidRPr="00475843">
              <w:t> </w:t>
            </w:r>
            <w:r w:rsidRPr="00475843">
              <w:t>00020729, dle důvodové zprávy</w:t>
            </w:r>
          </w:p>
        </w:tc>
      </w:tr>
      <w:tr w:rsidR="00475843" w:rsidRPr="00475843" w:rsidTr="00566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A2632A">
            <w:pPr>
              <w:pStyle w:val="nadpis2"/>
            </w:pPr>
            <w:r w:rsidRPr="00475843">
              <w:lastRenderedPageBreak/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7871E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Dohody o úpravě soupisu dokladů a účtů u akce OPŽP č. 14203763 mezi Olomouckým krajem a Státním fondem životního prostředí ČR se sídlem Praha 11, Kaplanova 1931/1, PSČ 148 00, IČ:</w:t>
            </w:r>
            <w:r w:rsidR="007871E8" w:rsidRPr="00475843">
              <w:t> </w:t>
            </w:r>
            <w:r w:rsidRPr="00475843">
              <w:t>00020729, dle důvodové zprávy</w:t>
            </w:r>
          </w:p>
        </w:tc>
      </w:tr>
      <w:tr w:rsidR="00475843" w:rsidRPr="00475843" w:rsidTr="00566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A2632A">
            <w:pPr>
              <w:pStyle w:val="nadpis2"/>
            </w:pPr>
            <w:r w:rsidRPr="00475843"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7871E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Dohody o úpravě soupisu dokladů a účtů u akce OPŽP č. 14202283 mezi Olomouckým krajem a Státním fondem životního prostředí ČR se sídlem Praha 11, Kaplanova 1931/1, PSČ 148 00, IČ:</w:t>
            </w:r>
            <w:r w:rsidR="007871E8" w:rsidRPr="00475843">
              <w:t> </w:t>
            </w:r>
            <w:r w:rsidRPr="00475843">
              <w:t>00020729, dle důvodové zprávy</w:t>
            </w:r>
          </w:p>
        </w:tc>
      </w:tr>
      <w:tr w:rsidR="00475843" w:rsidRPr="00475843" w:rsidTr="00566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A2632A">
            <w:pPr>
              <w:pStyle w:val="nadpis2"/>
            </w:pPr>
            <w:r w:rsidRPr="00475843"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7871E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Dohody o úpravě soupisu dokladů a účtů u akce OPŽP č. 14200653 mezi Olomouckým krajem a Státním fondem životního prostředí ČR se sídlem Praha 11, Kaplanova 1931/1, PSČ 148 00, IČ:</w:t>
            </w:r>
            <w:r w:rsidR="007871E8" w:rsidRPr="00475843">
              <w:t> </w:t>
            </w:r>
            <w:r w:rsidRPr="00475843">
              <w:t>00020729, dle důvodové zprávy</w:t>
            </w:r>
          </w:p>
        </w:tc>
      </w:tr>
      <w:tr w:rsidR="00475843" w:rsidRPr="00475843" w:rsidTr="00566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A2632A">
            <w:pPr>
              <w:pStyle w:val="nadpis2"/>
            </w:pPr>
            <w:r w:rsidRPr="00475843">
              <w:t>13.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7871E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Dohody o úpravě soupisu dokladů a účtů u akce OPŽP č. 14204613 mezi Olomouckým krajem a Státním fondem životního prostředí ČR se sídlem Praha 11, Kaplanova 1931/1, PSČ 148 00, IČ:</w:t>
            </w:r>
            <w:r w:rsidR="007871E8" w:rsidRPr="00475843">
              <w:t> </w:t>
            </w:r>
            <w:r w:rsidRPr="00475843">
              <w:t>00020729, dle důvodové zprávy</w:t>
            </w:r>
          </w:p>
        </w:tc>
      </w:tr>
      <w:tr w:rsidR="00475843" w:rsidRPr="00475843" w:rsidTr="00566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A2632A">
            <w:pPr>
              <w:pStyle w:val="nadpis2"/>
            </w:pPr>
            <w:r w:rsidRPr="00475843">
              <w:t>14.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FF1AFE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 podepsat</w:t>
            </w:r>
            <w:r w:rsidR="00FF1AFE" w:rsidRPr="00475843">
              <w:t xml:space="preserve"> Dohody</w:t>
            </w:r>
            <w:r w:rsidRPr="00475843">
              <w:t xml:space="preserve"> o úpravě soupisu dokladů a účtů dle bod</w:t>
            </w:r>
            <w:r w:rsidR="00FF1AFE" w:rsidRPr="00475843">
              <w:t>ů</w:t>
            </w:r>
            <w:r w:rsidRPr="00475843">
              <w:t xml:space="preserve"> </w:t>
            </w:r>
            <w:r w:rsidR="00FF1AFE" w:rsidRPr="00475843">
              <w:t xml:space="preserve">2 – 13 </w:t>
            </w:r>
            <w:r w:rsidRPr="00475843">
              <w:t>usnesení</w:t>
            </w:r>
          </w:p>
        </w:tc>
      </w:tr>
      <w:tr w:rsidR="00475843" w:rsidRPr="00475843" w:rsidTr="00566D8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D85" w:rsidRPr="00475843" w:rsidRDefault="00566D85" w:rsidP="00566D85">
            <w:r w:rsidRPr="00475843">
              <w:t>O: Ing. Jiří Rozbořil, hejtman Olomouckého kraje</w:t>
            </w:r>
          </w:p>
        </w:tc>
      </w:tr>
      <w:tr w:rsidR="00475843" w:rsidRPr="00475843" w:rsidTr="00566D8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566D8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566D85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566D8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566D85" w:rsidP="00A2632A">
            <w:pPr>
              <w:pStyle w:val="nadpis2"/>
            </w:pPr>
            <w:r w:rsidRPr="00475843">
              <w:t>3.7.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60"/>
        <w:gridCol w:w="1116"/>
        <w:gridCol w:w="7327"/>
      </w:tblGrid>
      <w:tr w:rsidR="00475843" w:rsidRPr="00475843" w:rsidTr="00582BD6">
        <w:tc>
          <w:tcPr>
            <w:tcW w:w="961" w:type="pct"/>
            <w:gridSpan w:val="3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UR/79/18</w:t>
            </w:r>
            <w:r w:rsidR="00582BD6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9F4DCD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Realizace depozitáře pro V</w:t>
            </w:r>
            <w:r w:rsidR="00582BD6" w:rsidRPr="00475843">
              <w:rPr>
                <w:szCs w:val="24"/>
              </w:rPr>
              <w:t>ědeckou knihovnu v Olomouci</w:t>
            </w:r>
          </w:p>
        </w:tc>
      </w:tr>
      <w:tr w:rsidR="00475843" w:rsidRPr="00475843" w:rsidTr="00582BD6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582BD6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582BD6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582BD6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582BD6" w:rsidP="00582BD6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582BD6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2BD6" w:rsidRPr="00475843" w:rsidRDefault="00A2632A" w:rsidP="00A2632A">
            <w:pPr>
              <w:pStyle w:val="nadpis2"/>
            </w:pPr>
            <w:r w:rsidRPr="00475843">
              <w:t>2</w:t>
            </w:r>
            <w:r w:rsidR="00582BD6" w:rsidRPr="00475843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2BD6" w:rsidRPr="00475843" w:rsidRDefault="00582BD6" w:rsidP="00781C0C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dopracovat investiční studii dle varianty</w:t>
            </w:r>
            <w:r w:rsidR="00A2632A" w:rsidRPr="00475843">
              <w:t xml:space="preserve"> A2</w:t>
            </w:r>
            <w:r w:rsidR="00340DDD" w:rsidRPr="00475843">
              <w:t xml:space="preserve"> důvodové zprávy</w:t>
            </w:r>
          </w:p>
        </w:tc>
      </w:tr>
      <w:tr w:rsidR="00475843" w:rsidRPr="00475843" w:rsidTr="00A2632A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632A" w:rsidRPr="00475843" w:rsidRDefault="00A2632A" w:rsidP="00A2632A">
            <w:r w:rsidRPr="00475843">
              <w:t>O: vedoucí odboru veřejných zakázek a investic</w:t>
            </w:r>
          </w:p>
          <w:p w:rsidR="00A2632A" w:rsidRPr="00475843" w:rsidRDefault="00A2632A" w:rsidP="00A2632A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475843">
              <w:t>T: 26. 11. 2015</w:t>
            </w:r>
          </w:p>
        </w:tc>
      </w:tr>
      <w:tr w:rsidR="00475843" w:rsidRPr="00475843" w:rsidTr="00896083">
        <w:trPr>
          <w:trHeight w:val="289"/>
        </w:trPr>
        <w:tc>
          <w:tcPr>
            <w:tcW w:w="313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6083" w:rsidRPr="00475843" w:rsidRDefault="00896083" w:rsidP="00370260">
            <w:pPr>
              <w:jc w:val="both"/>
            </w:pPr>
            <w:r w:rsidRPr="00475843">
              <w:t>3.</w:t>
            </w:r>
          </w:p>
        </w:tc>
        <w:tc>
          <w:tcPr>
            <w:tcW w:w="4687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6083" w:rsidRPr="00475843" w:rsidRDefault="00896083" w:rsidP="009F4DCD">
            <w:pPr>
              <w:jc w:val="both"/>
            </w:pPr>
            <w:r w:rsidRPr="00475843">
              <w:rPr>
                <w:rFonts w:cs="Arial"/>
                <w:b/>
                <w:spacing w:val="70"/>
                <w:szCs w:val="24"/>
              </w:rPr>
              <w:t xml:space="preserve">ukládá </w:t>
            </w:r>
            <w:r w:rsidRPr="00475843">
              <w:t>předložit R</w:t>
            </w:r>
            <w:r w:rsidR="00370260" w:rsidRPr="00475843">
              <w:t xml:space="preserve">adě Olomouckého kraje </w:t>
            </w:r>
            <w:r w:rsidRPr="00475843">
              <w:t xml:space="preserve">materiál ve věci </w:t>
            </w:r>
            <w:r w:rsidR="00340DDD" w:rsidRPr="00475843">
              <w:t xml:space="preserve">možností </w:t>
            </w:r>
            <w:r w:rsidRPr="00475843">
              <w:t xml:space="preserve">financování realizace </w:t>
            </w:r>
            <w:r w:rsidRPr="00475843">
              <w:rPr>
                <w:szCs w:val="24"/>
              </w:rPr>
              <w:t xml:space="preserve">depozitáře pro </w:t>
            </w:r>
            <w:r w:rsidR="009F4DCD" w:rsidRPr="00475843">
              <w:rPr>
                <w:szCs w:val="24"/>
              </w:rPr>
              <w:t>V</w:t>
            </w:r>
            <w:r w:rsidRPr="00475843">
              <w:rPr>
                <w:szCs w:val="24"/>
              </w:rPr>
              <w:t>ědeckou knihovnu v</w:t>
            </w:r>
            <w:r w:rsidR="00D03449" w:rsidRPr="00475843">
              <w:rPr>
                <w:szCs w:val="24"/>
              </w:rPr>
              <w:t> </w:t>
            </w:r>
            <w:r w:rsidRPr="00475843">
              <w:rPr>
                <w:szCs w:val="24"/>
              </w:rPr>
              <w:t>Olomouci</w:t>
            </w:r>
            <w:r w:rsidR="00D03449" w:rsidRPr="00475843">
              <w:rPr>
                <w:szCs w:val="24"/>
              </w:rPr>
              <w:t xml:space="preserve"> </w:t>
            </w:r>
            <w:r w:rsidR="00D03449" w:rsidRPr="00475843">
              <w:t>dle varianty A2</w:t>
            </w:r>
          </w:p>
        </w:tc>
      </w:tr>
      <w:tr w:rsidR="00475843" w:rsidRPr="00475843" w:rsidTr="00582BD6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632A" w:rsidRPr="00475843" w:rsidRDefault="00A2632A" w:rsidP="00370260">
            <w:pPr>
              <w:jc w:val="both"/>
            </w:pPr>
            <w:r w:rsidRPr="00475843">
              <w:t>O:</w:t>
            </w:r>
            <w:r w:rsidR="00896083" w:rsidRPr="00475843">
              <w:t xml:space="preserve"> </w:t>
            </w:r>
            <w:r w:rsidRPr="00475843">
              <w:t>Bc. Pavel Šoltys, DiS., náměstek hejtmana</w:t>
            </w:r>
          </w:p>
          <w:p w:rsidR="00582BD6" w:rsidRPr="00475843" w:rsidRDefault="00A2632A" w:rsidP="00370260">
            <w:pPr>
              <w:jc w:val="both"/>
            </w:pPr>
            <w:r w:rsidRPr="00475843">
              <w:t>T</w:t>
            </w:r>
            <w:r w:rsidRPr="00497819">
              <w:t xml:space="preserve">: </w:t>
            </w:r>
            <w:r w:rsidR="007418A3" w:rsidRPr="00497819">
              <w:t>26. 11. 2015</w:t>
            </w:r>
          </w:p>
        </w:tc>
      </w:tr>
      <w:tr w:rsidR="00475843" w:rsidRPr="00475843" w:rsidTr="00582BD6"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582BD6">
        <w:tc>
          <w:tcPr>
            <w:tcW w:w="961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582BD6" w:rsidP="00A2632A">
            <w:pPr>
              <w:pStyle w:val="nadpis2"/>
            </w:pPr>
            <w:r w:rsidRPr="00475843">
              <w:t>Ing. Jiří Rozbořil, hejtman Olomouckého kraje; Mgr. Radovan Rašťák, náměstek hejtmana</w:t>
            </w:r>
          </w:p>
        </w:tc>
      </w:tr>
      <w:tr w:rsidR="00707594" w:rsidRPr="00475843" w:rsidTr="00582BD6">
        <w:tc>
          <w:tcPr>
            <w:tcW w:w="961" w:type="pct"/>
            <w:gridSpan w:val="3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582BD6" w:rsidP="00A2632A">
            <w:pPr>
              <w:pStyle w:val="nadpis2"/>
            </w:pPr>
            <w:r w:rsidRPr="00475843">
              <w:t>3.8.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716D9E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lastRenderedPageBreak/>
              <w:t>UR/79/19</w:t>
            </w:r>
            <w:r w:rsidR="00716D9E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716D9E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 xml:space="preserve">Vyhodnocení výběrových řízení na realizace veřejných zakázek </w:t>
            </w:r>
          </w:p>
        </w:tc>
      </w:tr>
      <w:tr w:rsidR="00475843" w:rsidRPr="00475843" w:rsidTr="00716D9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716D9E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716D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716D9E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716D9E" w:rsidP="00716D9E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716D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716D9E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vyloučení z účasti ve veřejné zakázce „Domov důchodců Prostějov – Rekonstrukce kuchyně““ uchazečů:</w:t>
            </w:r>
          </w:p>
          <w:p w:rsidR="00716D9E" w:rsidRPr="00475843" w:rsidRDefault="00716D9E" w:rsidP="00716D9E">
            <w:pPr>
              <w:pStyle w:val="Normal"/>
              <w:spacing w:after="119"/>
              <w:jc w:val="both"/>
            </w:pPr>
            <w:r w:rsidRPr="00475843">
              <w:t>a) I-THERM, spol. s r. o., se sídlem Přerovská 678/45, Olomouc, Holice, PSČ</w:t>
            </w:r>
            <w:r w:rsidR="00B50DC5" w:rsidRPr="00475843">
              <w:t> </w:t>
            </w:r>
            <w:r w:rsidRPr="00475843">
              <w:t>783 71, IČ: 60323825 pro nesplnění kvalifikačních předpokladů,</w:t>
            </w:r>
          </w:p>
          <w:p w:rsidR="00716D9E" w:rsidRPr="00475843" w:rsidRDefault="00716D9E" w:rsidP="00716D9E">
            <w:pPr>
              <w:pStyle w:val="Normal"/>
              <w:spacing w:after="119"/>
              <w:jc w:val="both"/>
            </w:pPr>
            <w:r w:rsidRPr="00475843">
              <w:t>b) Společná nabídka více uchazečů: Hroší stavby Morava a. s., se sídlem Hodolanská 413/32, Olomouc, PSČ 779 00, IČ: 28597460 a MARHOLD a. s., se sídlem Jiráskova 69, Pardubice, PSČ 530 02, IČ: 15050050 při posuzování nabídek</w:t>
            </w:r>
          </w:p>
          <w:p w:rsidR="00716D9E" w:rsidRPr="00475843" w:rsidRDefault="00716D9E" w:rsidP="00716D9E">
            <w:pPr>
              <w:pStyle w:val="Normal"/>
              <w:spacing w:after="119"/>
              <w:jc w:val="both"/>
            </w:pPr>
            <w:r w:rsidRPr="00475843">
              <w:t>c) HORSTAV Olomouc, spol. s r. o., se sídlem Tovární 41A, Olomouc, PSČ</w:t>
            </w:r>
            <w:r w:rsidR="00B50DC5" w:rsidRPr="00475843">
              <w:t> </w:t>
            </w:r>
            <w:r w:rsidRPr="00475843">
              <w:t>779 00, IČ: 45195706 při posuzování nabídek</w:t>
            </w:r>
          </w:p>
          <w:p w:rsidR="00716D9E" w:rsidRPr="00475843" w:rsidRDefault="00716D9E" w:rsidP="00716D9E">
            <w:pPr>
              <w:pStyle w:val="Normal"/>
              <w:spacing w:after="119"/>
              <w:jc w:val="both"/>
            </w:pPr>
            <w:r w:rsidRPr="00475843">
              <w:t>d) PSK Group, spol. s r. o., se sídlem Vídeňská 187/104a, Brno, PSČ 619 00, IČ: 25597710 při posuzování nabídek</w:t>
            </w:r>
          </w:p>
        </w:tc>
      </w:tr>
      <w:tr w:rsidR="00475843" w:rsidRPr="00475843" w:rsidTr="00716D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716D9E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rozhoduje</w:t>
            </w:r>
            <w:r w:rsidRPr="00475843">
              <w:t xml:space="preserve"> o výběru vhodné nabídky veřejné zakázky „Domov důchodců Prostějov – Rekonstrukce kuchyně“, podané uchazečem E.PROXIMA, s. r. o., se sídlem Holická 31, Olomouc, PSČ 779 00, IČ: 25395602, nabídková cena 10 518 762,68 Kč bez DPH, dle důvodové zprávy</w:t>
            </w:r>
          </w:p>
        </w:tc>
      </w:tr>
      <w:tr w:rsidR="00475843" w:rsidRPr="00475843" w:rsidTr="00716D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A2632A">
            <w:pPr>
              <w:pStyle w:val="nadpis2"/>
            </w:pPr>
            <w:r w:rsidRPr="0047584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B50DC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smlouvy na realizaci veřejné zakázky „Domov důchodců Prostějov – Rekonstrukce kuchyně“, mezi Olomouckým krajem a</w:t>
            </w:r>
            <w:r w:rsidR="00B50DC5" w:rsidRPr="00475843">
              <w:t> </w:t>
            </w:r>
            <w:r w:rsidRPr="00475843">
              <w:t>uchazečem dle bodu 3 usnesení</w:t>
            </w:r>
          </w:p>
        </w:tc>
      </w:tr>
      <w:tr w:rsidR="00475843" w:rsidRPr="00475843" w:rsidTr="00716D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A2632A">
            <w:pPr>
              <w:pStyle w:val="nadpis2"/>
            </w:pPr>
            <w:r w:rsidRPr="0047584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716D9E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vyloučení z účasti ve veřejné zakázce „Projektová dokumentace: „II/370 Leština – Hrabišín““ uchazečů:</w:t>
            </w:r>
          </w:p>
          <w:p w:rsidR="00716D9E" w:rsidRPr="00475843" w:rsidRDefault="00716D9E" w:rsidP="00716D9E">
            <w:pPr>
              <w:pStyle w:val="Normal"/>
              <w:spacing w:after="119"/>
              <w:jc w:val="both"/>
            </w:pPr>
            <w:r w:rsidRPr="00475843">
              <w:t>a) PRINTES - ATELIER s.r.o., se sídlem Mostní 1876/11a, Přerov I – Město, PSČ 750 02, IČ: 25391089 při posuzování nabídek</w:t>
            </w:r>
          </w:p>
          <w:p w:rsidR="00716D9E" w:rsidRPr="00475843" w:rsidRDefault="00716D9E" w:rsidP="00A01553">
            <w:pPr>
              <w:pStyle w:val="Normal"/>
              <w:spacing w:after="119"/>
              <w:jc w:val="both"/>
            </w:pPr>
            <w:r w:rsidRPr="00475843">
              <w:t>b) Projekt 2010, s.r.o., se sídlem Ruská 398/43, Ostrava – Vítkovice, PSČ</w:t>
            </w:r>
            <w:r w:rsidR="00A01553" w:rsidRPr="00475843">
              <w:t> </w:t>
            </w:r>
            <w:r w:rsidRPr="00475843">
              <w:t>703</w:t>
            </w:r>
            <w:r w:rsidR="00A01553" w:rsidRPr="00475843">
              <w:t> </w:t>
            </w:r>
            <w:r w:rsidRPr="00475843">
              <w:t>00, IČ: 48391531, při posuzování nabídek</w:t>
            </w:r>
          </w:p>
        </w:tc>
      </w:tr>
      <w:tr w:rsidR="00475843" w:rsidRPr="00475843" w:rsidTr="00716D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A2632A">
            <w:pPr>
              <w:pStyle w:val="nadpis2"/>
            </w:pPr>
            <w:r w:rsidRPr="00475843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716D9E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pro veřejnou zakázku „Projektová dokumentace: „II/370 Leština – Hrabišín“ výsledné pořadí uchazečů:</w:t>
            </w:r>
          </w:p>
          <w:p w:rsidR="00716D9E" w:rsidRPr="00475843" w:rsidRDefault="00716D9E" w:rsidP="00716D9E">
            <w:pPr>
              <w:pStyle w:val="Normal"/>
              <w:spacing w:after="119"/>
              <w:jc w:val="both"/>
            </w:pPr>
            <w:r w:rsidRPr="00475843">
              <w:t>1. MORAVIA CONSULT Olomouc a. s., se sídlem Legionářská 1085/8, Olomouc, PSČ 779 00, IČ: 64610357, nabídková cena 3 039 000,00 Kč bez</w:t>
            </w:r>
            <w:r w:rsidR="00A01553" w:rsidRPr="00475843">
              <w:t> </w:t>
            </w:r>
            <w:r w:rsidRPr="00475843">
              <w:t>DPH</w:t>
            </w:r>
          </w:p>
          <w:p w:rsidR="00716D9E" w:rsidRPr="00475843" w:rsidRDefault="00716D9E" w:rsidP="00716D9E">
            <w:pPr>
              <w:pStyle w:val="Normal"/>
              <w:spacing w:after="119"/>
              <w:jc w:val="both"/>
            </w:pPr>
            <w:r w:rsidRPr="00475843">
              <w:t>2. HBH Projekt spol. s r. o., se sídlem Kabátníkova 216/5, Brno, PSČ 602</w:t>
            </w:r>
            <w:r w:rsidR="00B50DC5" w:rsidRPr="00475843">
              <w:t xml:space="preserve"> </w:t>
            </w:r>
            <w:r w:rsidRPr="00475843">
              <w:t>00,</w:t>
            </w:r>
            <w:r w:rsidR="00A01553" w:rsidRPr="00475843">
              <w:t xml:space="preserve"> </w:t>
            </w:r>
            <w:r w:rsidRPr="00475843">
              <w:t>IČ: 44961944, nabídková cena 3 460 700,00 Kč bez DPH</w:t>
            </w:r>
          </w:p>
          <w:p w:rsidR="00716D9E" w:rsidRPr="00475843" w:rsidRDefault="00716D9E" w:rsidP="00A01553">
            <w:pPr>
              <w:pStyle w:val="Normal"/>
              <w:spacing w:after="119"/>
              <w:jc w:val="both"/>
            </w:pPr>
            <w:r w:rsidRPr="00475843">
              <w:t>3. DOPRAVOPROJEKT Ostrava spol. s r.o., se sídlem Masarykovo náměstí 5/5, Moravská Ostrava, 702 00 Ostrava, IČ: 42767377, nabídková cena 3</w:t>
            </w:r>
            <w:r w:rsidR="00A01553" w:rsidRPr="00475843">
              <w:t> </w:t>
            </w:r>
            <w:r w:rsidRPr="00475843">
              <w:t>840</w:t>
            </w:r>
            <w:r w:rsidR="00A01553" w:rsidRPr="00475843">
              <w:t> </w:t>
            </w:r>
            <w:r w:rsidRPr="00475843">
              <w:t>500,00 Kč bez DPH</w:t>
            </w:r>
          </w:p>
        </w:tc>
      </w:tr>
      <w:tr w:rsidR="00475843" w:rsidRPr="00475843" w:rsidTr="00716D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A2632A">
            <w:pPr>
              <w:pStyle w:val="nadpis2"/>
            </w:pPr>
            <w:r w:rsidRPr="00475843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A01553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rozhoduje</w:t>
            </w:r>
            <w:r w:rsidRPr="00475843">
              <w:t xml:space="preserve"> o výběru nejvhodnější nabídky veřejné zakázky „Projektová dokumentace: „II/370 Leština – Hrabišín“, podané uchazečem MORAVIA </w:t>
            </w:r>
            <w:r w:rsidRPr="00475843">
              <w:lastRenderedPageBreak/>
              <w:t>CONSULT Olomouc a.s., se sídlem Legionářská 1085/8, Olomouc, PSČ</w:t>
            </w:r>
            <w:r w:rsidR="00A01553" w:rsidRPr="00475843">
              <w:t> </w:t>
            </w:r>
            <w:r w:rsidRPr="00475843">
              <w:t>779</w:t>
            </w:r>
            <w:r w:rsidR="00A01553" w:rsidRPr="00475843">
              <w:t> </w:t>
            </w:r>
            <w:r w:rsidRPr="00475843">
              <w:t>00, IČ: 64610357, dle důvodové zprávy</w:t>
            </w:r>
          </w:p>
        </w:tc>
      </w:tr>
      <w:tr w:rsidR="00475843" w:rsidRPr="00475843" w:rsidTr="00716D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A2632A">
            <w:pPr>
              <w:pStyle w:val="nadpis2"/>
            </w:pPr>
            <w:r w:rsidRPr="00475843">
              <w:lastRenderedPageBreak/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B50DC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smluv na realizaci veřejné zakázky „Projektová dokumentace: „II/370 Leština – Hrabišín“, mezi Olomouckým krajem a</w:t>
            </w:r>
            <w:r w:rsidR="00B50DC5" w:rsidRPr="00475843">
              <w:t> </w:t>
            </w:r>
            <w:r w:rsidRPr="00475843">
              <w:t>uchazečem dle bodu 7 usnesení</w:t>
            </w:r>
          </w:p>
        </w:tc>
      </w:tr>
      <w:tr w:rsidR="00475843" w:rsidRPr="00475843" w:rsidTr="00716D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A2632A">
            <w:pPr>
              <w:pStyle w:val="nadpis2"/>
            </w:pPr>
            <w:r w:rsidRPr="00475843"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716D9E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rozhoduje</w:t>
            </w:r>
            <w:r w:rsidRPr="00475843">
              <w:t xml:space="preserve"> o výběru vhodné nabídky veřejné zakázky „PD: II/150 Prostějov - Přerov“, dodatečné služby, podané zájemcem HOR - </w:t>
            </w:r>
            <w:proofErr w:type="spellStart"/>
            <w:r w:rsidRPr="00475843">
              <w:t>invest</w:t>
            </w:r>
            <w:proofErr w:type="spellEnd"/>
            <w:r w:rsidRPr="00475843">
              <w:t xml:space="preserve"> s. r. o., se sídlem Tovární 41a, Olomouc, PSČ 779 00, IČ: 27779793, dle důvodové zprávy</w:t>
            </w:r>
          </w:p>
        </w:tc>
      </w:tr>
      <w:tr w:rsidR="00475843" w:rsidRPr="00475843" w:rsidTr="00716D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A2632A">
            <w:pPr>
              <w:pStyle w:val="nadpis2"/>
            </w:pPr>
            <w:r w:rsidRPr="00475843"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0E7B5B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Dodatku č. 2 ke smlouvě o dílo a smlouvě příkazní č.</w:t>
            </w:r>
            <w:r w:rsidR="00157193" w:rsidRPr="00475843">
              <w:t> </w:t>
            </w:r>
            <w:r w:rsidRPr="00475843">
              <w:t>2014/03300/OIEP/DSM ze dne 9. 1. 2015 na realizaci veřejné zakázky „PD:</w:t>
            </w:r>
            <w:r w:rsidR="00157193" w:rsidRPr="00475843">
              <w:t> </w:t>
            </w:r>
            <w:r w:rsidRPr="00475843">
              <w:t>II/150 Prostějov - Přerov“, dodatečné služby, mezi Olomouckým krajem a</w:t>
            </w:r>
            <w:r w:rsidR="00157193" w:rsidRPr="00475843">
              <w:t> </w:t>
            </w:r>
            <w:r w:rsidRPr="00475843">
              <w:t>zájemcem dle bodu 9 usnesení</w:t>
            </w:r>
          </w:p>
        </w:tc>
      </w:tr>
      <w:tr w:rsidR="00475843" w:rsidRPr="00475843" w:rsidTr="00716D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A2632A">
            <w:pPr>
              <w:pStyle w:val="nadpis2"/>
            </w:pPr>
            <w:r w:rsidRPr="00475843"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157193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 podepsat</w:t>
            </w:r>
            <w:r w:rsidRPr="00475843">
              <w:t xml:space="preserve"> po marném uplynutí lhůty k podání námitek k</w:t>
            </w:r>
            <w:r w:rsidR="00157193" w:rsidRPr="00475843">
              <w:t> </w:t>
            </w:r>
            <w:r w:rsidRPr="00475843">
              <w:t>průběhu zadávacího řízení smlouvy a dodatek dle bodů 4, 8 a 10 usnesení</w:t>
            </w:r>
          </w:p>
        </w:tc>
      </w:tr>
      <w:tr w:rsidR="00475843" w:rsidRPr="00475843" w:rsidTr="00716D9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716D9E">
            <w:r w:rsidRPr="00475843">
              <w:t>O: Ing. Jiří Rozbořil, hejtman Olomouckého kraje</w:t>
            </w:r>
          </w:p>
        </w:tc>
      </w:tr>
      <w:tr w:rsidR="00475843" w:rsidRPr="00475843" w:rsidTr="00716D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A2632A">
            <w:pPr>
              <w:pStyle w:val="nadpis2"/>
            </w:pPr>
            <w:r w:rsidRPr="00475843"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716D9E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rozhoduje</w:t>
            </w:r>
            <w:r w:rsidRPr="00475843">
              <w:t xml:space="preserve"> o novém posouzení kvalifikace uchazečů a novém posouzení a hodnocení nabídek veřejné zakázky „VOŠ a SPŠ elektrotechnická Olomouc – Školní tělocvična“</w:t>
            </w:r>
          </w:p>
        </w:tc>
      </w:tr>
      <w:tr w:rsidR="00475843" w:rsidRPr="00475843" w:rsidTr="00716D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A2632A">
            <w:pPr>
              <w:pStyle w:val="nadpis2"/>
            </w:pPr>
            <w:r w:rsidRPr="00475843">
              <w:t>13.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16D9E" w:rsidRPr="00475843" w:rsidRDefault="00716D9E" w:rsidP="00716D9E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jmenuje</w:t>
            </w:r>
            <w:r w:rsidRPr="00475843">
              <w:t xml:space="preserve"> personální složení nové komise pro posouzení kvalifikace uchazečů a nové složení hodnotící komise pro veřejnou zakázku „VOŠ a SPŠ elektrotechnická Olomouc – Školní tělocvična“</w:t>
            </w:r>
          </w:p>
        </w:tc>
      </w:tr>
      <w:tr w:rsidR="00475843" w:rsidRPr="00475843" w:rsidTr="00716D9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716D9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16D9E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716D9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716D9E" w:rsidP="00A2632A">
            <w:pPr>
              <w:pStyle w:val="nadpis2"/>
            </w:pPr>
            <w:r w:rsidRPr="00475843">
              <w:t>3.9.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7009C0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UR/79/20</w:t>
            </w:r>
            <w:r w:rsidR="007009C0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7009C0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Výběrová řízení na zajištění realizací veřejných zakázek</w:t>
            </w:r>
          </w:p>
        </w:tc>
      </w:tr>
      <w:tr w:rsidR="00475843" w:rsidRPr="00475843" w:rsidTr="007009C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7009C0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7009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7009C0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7009C0" w:rsidP="007009C0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7009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09C0" w:rsidRPr="00475843" w:rsidRDefault="007009C0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09C0" w:rsidRPr="00475843" w:rsidRDefault="007009C0" w:rsidP="007009C0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zadávací podmínky veřejných zakázek:</w:t>
            </w:r>
          </w:p>
          <w:p w:rsidR="007009C0" w:rsidRPr="00475843" w:rsidRDefault="00B251D5" w:rsidP="007009C0">
            <w:pPr>
              <w:pStyle w:val="Normal"/>
              <w:spacing w:after="119"/>
              <w:jc w:val="both"/>
            </w:pPr>
            <w:r w:rsidRPr="00475843">
              <w:t>a) </w:t>
            </w:r>
            <w:r w:rsidR="007009C0" w:rsidRPr="00475843">
              <w:t xml:space="preserve">„Olomoucký kraj </w:t>
            </w:r>
            <w:r w:rsidR="00E24664" w:rsidRPr="00475843">
              <w:t>–</w:t>
            </w:r>
            <w:r w:rsidR="007009C0" w:rsidRPr="00475843">
              <w:t xml:space="preserve"> Nemocnice Olomouckého kraje a.s. – obnova </w:t>
            </w:r>
            <w:proofErr w:type="spellStart"/>
            <w:r w:rsidR="007009C0" w:rsidRPr="00475843">
              <w:t>videoendoskopů</w:t>
            </w:r>
            <w:proofErr w:type="spellEnd"/>
            <w:r w:rsidR="007009C0" w:rsidRPr="00475843">
              <w:t xml:space="preserve"> pro Nemocnici Prostějov“</w:t>
            </w:r>
          </w:p>
          <w:p w:rsidR="007009C0" w:rsidRPr="00475843" w:rsidRDefault="00B251D5" w:rsidP="007009C0">
            <w:pPr>
              <w:pStyle w:val="Normal"/>
              <w:spacing w:after="119"/>
              <w:jc w:val="both"/>
            </w:pPr>
            <w:r w:rsidRPr="00475843">
              <w:t>b) </w:t>
            </w:r>
            <w:r w:rsidR="007009C0" w:rsidRPr="00475843">
              <w:t>„Olomoucký kraj – Nemocnice Olomouckého kraje a.s. – obnova echokardiografického ultrazvukového přístroje pro Nemocnici Přerov“</w:t>
            </w:r>
          </w:p>
          <w:p w:rsidR="007009C0" w:rsidRPr="00475843" w:rsidRDefault="00B251D5" w:rsidP="007009C0">
            <w:pPr>
              <w:pStyle w:val="Normal"/>
              <w:spacing w:after="119"/>
              <w:jc w:val="both"/>
            </w:pPr>
            <w:r w:rsidRPr="00475843">
              <w:t>c) </w:t>
            </w:r>
            <w:r w:rsidR="007009C0" w:rsidRPr="00475843">
              <w:t>„Olomoucký kraj – OLÚ Paseka – částečná digitalizace rentgenu“</w:t>
            </w:r>
          </w:p>
          <w:p w:rsidR="007009C0" w:rsidRPr="00475843" w:rsidRDefault="00B251D5" w:rsidP="007009C0">
            <w:pPr>
              <w:pStyle w:val="Normal"/>
              <w:spacing w:after="119"/>
              <w:jc w:val="both"/>
            </w:pPr>
            <w:r w:rsidRPr="00475843">
              <w:t>d) </w:t>
            </w:r>
            <w:r w:rsidR="007009C0" w:rsidRPr="00475843">
              <w:t>„Dodávky mycích, uklízecích, pracích a papírových prostředků“</w:t>
            </w:r>
          </w:p>
          <w:p w:rsidR="007009C0" w:rsidRPr="00475843" w:rsidRDefault="00B251D5" w:rsidP="00B50DC5">
            <w:pPr>
              <w:pStyle w:val="Normal"/>
              <w:spacing w:after="119"/>
              <w:jc w:val="both"/>
            </w:pPr>
            <w:r w:rsidRPr="00475843">
              <w:t>e) </w:t>
            </w:r>
            <w:r w:rsidR="007009C0" w:rsidRPr="00475843">
              <w:t>„Dodávky mycích, uklízecích, pracích a papírových prostředků s</w:t>
            </w:r>
            <w:r w:rsidR="00B50DC5" w:rsidRPr="00475843">
              <w:t> </w:t>
            </w:r>
            <w:r w:rsidR="007009C0" w:rsidRPr="00475843">
              <w:t>požadavkem na náhradní plnění“</w:t>
            </w:r>
          </w:p>
        </w:tc>
      </w:tr>
      <w:tr w:rsidR="00475843" w:rsidRPr="00475843" w:rsidTr="007009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09C0" w:rsidRPr="00475843" w:rsidRDefault="007009C0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09C0" w:rsidRPr="00475843" w:rsidRDefault="007009C0" w:rsidP="007009C0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jmenuje</w:t>
            </w:r>
            <w:r w:rsidRPr="00475843">
              <w:t xml:space="preserve"> personální složení komisí pro otevírání obálek, zvláštních komisí </w:t>
            </w:r>
            <w:r w:rsidRPr="00475843">
              <w:lastRenderedPageBreak/>
              <w:t>pro posouzení kvalifikace a hodnotících komisí pro zakázky dle bodu 2 písm. a) až e) usnesení</w:t>
            </w:r>
          </w:p>
        </w:tc>
      </w:tr>
      <w:tr w:rsidR="00475843" w:rsidRPr="00475843" w:rsidTr="007009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09C0" w:rsidRPr="00475843" w:rsidRDefault="007009C0" w:rsidP="00A2632A">
            <w:pPr>
              <w:pStyle w:val="nadpis2"/>
            </w:pPr>
            <w:r w:rsidRPr="00475843"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09C0" w:rsidRPr="00475843" w:rsidRDefault="007009C0" w:rsidP="007009C0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zahájit zadávací řízení na zakázky dle bodu 2 písm. a) až e) usnesení</w:t>
            </w:r>
          </w:p>
        </w:tc>
      </w:tr>
      <w:tr w:rsidR="00475843" w:rsidRPr="00475843" w:rsidTr="007009C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09C0" w:rsidRPr="00475843" w:rsidRDefault="007009C0" w:rsidP="007009C0">
            <w:r w:rsidRPr="00475843">
              <w:t>O: vedoucí odboru veřejných zakázek a investic</w:t>
            </w:r>
          </w:p>
          <w:p w:rsidR="007009C0" w:rsidRPr="00475843" w:rsidRDefault="007009C0" w:rsidP="007009C0">
            <w:r w:rsidRPr="00475843">
              <w:t>T: 12. 11. 2015</w:t>
            </w:r>
          </w:p>
        </w:tc>
      </w:tr>
      <w:tr w:rsidR="00475843" w:rsidRPr="00475843" w:rsidTr="007009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09C0" w:rsidRPr="00475843" w:rsidRDefault="007009C0" w:rsidP="00A2632A">
            <w:pPr>
              <w:pStyle w:val="nadpis2"/>
            </w:pPr>
            <w:r w:rsidRPr="0047584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09C0" w:rsidRPr="00475843" w:rsidRDefault="007009C0" w:rsidP="007009C0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pověřuje</w:t>
            </w:r>
            <w:r w:rsidRPr="00475843">
              <w:t xml:space="preserve"> Ing. Miroslava Kubína k podpisu veškeré korespondence týkající se veřejných zakázek dle bodu 2 písm. a) až e) usnesení</w:t>
            </w:r>
          </w:p>
        </w:tc>
      </w:tr>
      <w:tr w:rsidR="00475843" w:rsidRPr="00475843" w:rsidTr="007009C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7009C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09C0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7009C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7009C0" w:rsidP="00A2632A">
            <w:pPr>
              <w:pStyle w:val="nadpis2"/>
            </w:pPr>
            <w:r w:rsidRPr="00475843">
              <w:t>3.10.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FD7EDF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UR/79/21</w:t>
            </w:r>
            <w:r w:rsidR="00FD7EDF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FD7EDF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Majetkoprávní záležitosti – záměry Olomouckého kraje</w:t>
            </w:r>
          </w:p>
        </w:tc>
      </w:tr>
      <w:tr w:rsidR="00475843" w:rsidRPr="00475843" w:rsidTr="00FD7ED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FD7EDF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FD7ED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FD7EDF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FD7EDF" w:rsidP="00FD7EDF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FD7ED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7EDF" w:rsidRPr="00475843" w:rsidRDefault="00FD7EDF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7EDF" w:rsidRPr="00475843" w:rsidRDefault="00FD7EDF" w:rsidP="00FD7EDF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záměr Olomouckého kraje:</w:t>
            </w:r>
          </w:p>
          <w:p w:rsidR="00FD7EDF" w:rsidRPr="00475843" w:rsidRDefault="00FD7EDF" w:rsidP="00FD7EDF">
            <w:pPr>
              <w:pStyle w:val="Normal"/>
              <w:spacing w:after="119"/>
              <w:jc w:val="both"/>
            </w:pPr>
            <w:r w:rsidRPr="00475843">
              <w:t>2.1.</w:t>
            </w:r>
            <w:r w:rsidRPr="00475843">
              <w:tab/>
              <w:t xml:space="preserve">bezúplatně převést pozemky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216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741 m2,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217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532 m2,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368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33 m2,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369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89 m2 a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590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>. o výměře 541 m2, vše v k.ú. a obci Mořice z vlastnictví Olomouckého kraje, z hospodaření Správy silnic Olomouckého kraje, příspěvkové organizace, do vlastnictví obce Mořice, IČ: 00288462. Nabyvatel uhradí veškeré náklady spojené s převodem vlastnického práva a správní poplatek spojený s návrhem na vklad vlastnického práva do katastru nemovitostí.</w:t>
            </w:r>
          </w:p>
          <w:p w:rsidR="00FD7EDF" w:rsidRPr="00475843" w:rsidRDefault="00FD7EDF" w:rsidP="00B50DC5">
            <w:pPr>
              <w:pStyle w:val="Normal"/>
              <w:spacing w:after="119"/>
              <w:jc w:val="both"/>
            </w:pPr>
            <w:r w:rsidRPr="00475843">
              <w:t>2.2.</w:t>
            </w:r>
            <w:r w:rsidRPr="00475843">
              <w:tab/>
              <w:t xml:space="preserve">bezúplatně převést části pozemku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893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>. o výměře cca 140</w:t>
            </w:r>
            <w:r w:rsidR="00B50DC5" w:rsidRPr="00475843">
              <w:t> </w:t>
            </w:r>
            <w:r w:rsidRPr="00475843">
              <w:t xml:space="preserve">m2 v k.ú. </w:t>
            </w:r>
            <w:proofErr w:type="spellStart"/>
            <w:r w:rsidRPr="00475843">
              <w:t>Vrahovice</w:t>
            </w:r>
            <w:proofErr w:type="spellEnd"/>
            <w:r w:rsidRPr="00475843">
              <w:t>, obec Prostějov z vlastnictví Olomouckého kraje, z</w:t>
            </w:r>
            <w:r w:rsidR="00B50DC5" w:rsidRPr="00475843">
              <w:t> </w:t>
            </w:r>
            <w:r w:rsidRPr="00475843">
              <w:t>hospodaření Správy silnic Olomouckého kraje, příspěvkové organizace, do</w:t>
            </w:r>
            <w:r w:rsidR="00B50DC5" w:rsidRPr="00475843">
              <w:t> </w:t>
            </w:r>
            <w:r w:rsidRPr="00475843">
              <w:t xml:space="preserve">vlastnictví statutárního města Prostějova, IČ: 00288659. Nejprve bude uzavřena smlouva o budoucí darovací smlouvě. Řádná darovací smlouva bude uzavřena nejpozději do jednoho roku ode dne vydání kolaudačního souhlasu, kterým bude stavba „Stavební úpravy autobusových zastávek – nástupních ploch a komunikací ve </w:t>
            </w:r>
            <w:proofErr w:type="spellStart"/>
            <w:r w:rsidRPr="00475843">
              <w:t>Vrahovicích</w:t>
            </w:r>
            <w:proofErr w:type="spellEnd"/>
            <w:r w:rsidRPr="00475843">
              <w:t>“, kolaudována. Nabyvatel uhradí veškeré náklady spojené s převodem vlastnického práva a správní poplatek spojený s</w:t>
            </w:r>
            <w:r w:rsidR="00B50DC5" w:rsidRPr="00475843">
              <w:t> </w:t>
            </w:r>
            <w:r w:rsidRPr="00475843">
              <w:t>návrhem na vklad vlastnického práva do katastru nemovitostí.</w:t>
            </w:r>
          </w:p>
        </w:tc>
      </w:tr>
      <w:tr w:rsidR="00475843" w:rsidRPr="00475843" w:rsidTr="00FD7ED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7EDF" w:rsidRPr="00475843" w:rsidRDefault="00FD7EDF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7EDF" w:rsidRPr="00475843" w:rsidRDefault="00FD7EDF" w:rsidP="002B762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zajistit zveřejnění záměru Olomouckého </w:t>
            </w:r>
            <w:r w:rsidR="002B7625" w:rsidRPr="00475843">
              <w:t>kraje dle bodů 2. 1</w:t>
            </w:r>
            <w:r w:rsidRPr="00475843">
              <w:t xml:space="preserve"> – 2. 2 návrhu na usnesení</w:t>
            </w:r>
          </w:p>
        </w:tc>
      </w:tr>
      <w:tr w:rsidR="00475843" w:rsidRPr="00475843" w:rsidTr="00FD7ED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7EDF" w:rsidRPr="00475843" w:rsidRDefault="00FD7EDF" w:rsidP="00FD7EDF">
            <w:r w:rsidRPr="00475843">
              <w:t xml:space="preserve">O: vedoucí odboru majetkového a právního </w:t>
            </w:r>
          </w:p>
          <w:p w:rsidR="00FD7EDF" w:rsidRPr="00475843" w:rsidRDefault="00FD7EDF" w:rsidP="00FD7EDF">
            <w:r w:rsidRPr="00475843">
              <w:t>T: 12. 11. 2015</w:t>
            </w:r>
          </w:p>
        </w:tc>
      </w:tr>
      <w:tr w:rsidR="00475843" w:rsidRPr="00475843" w:rsidTr="00FD7ED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7EDF" w:rsidRPr="00475843" w:rsidRDefault="00FD7EDF" w:rsidP="00A2632A">
            <w:pPr>
              <w:pStyle w:val="nadpis2"/>
            </w:pPr>
            <w:r w:rsidRPr="0047584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7EDF" w:rsidRPr="00475843" w:rsidRDefault="00FD7EDF" w:rsidP="00FD7EDF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informovat žadatele (nabyvatele) o přijatém záměru Olomouckého </w:t>
            </w:r>
            <w:r w:rsidR="002B7625" w:rsidRPr="00475843">
              <w:t>kraje dle bodů 2. 1 – 2. 2</w:t>
            </w:r>
            <w:r w:rsidRPr="00475843">
              <w:t xml:space="preserve"> návrhu na usnesení</w:t>
            </w:r>
          </w:p>
        </w:tc>
      </w:tr>
      <w:tr w:rsidR="00475843" w:rsidRPr="00475843" w:rsidTr="00FD7ED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7EDF" w:rsidRPr="00475843" w:rsidRDefault="00FD7EDF" w:rsidP="00FD7EDF">
            <w:r w:rsidRPr="00475843">
              <w:t xml:space="preserve">O: vedoucí odboru majetkového a právního </w:t>
            </w:r>
          </w:p>
          <w:p w:rsidR="00FD7EDF" w:rsidRPr="00475843" w:rsidRDefault="00FD7EDF" w:rsidP="00FD7EDF">
            <w:r w:rsidRPr="00475843">
              <w:t>T: 12. 11. 2015</w:t>
            </w:r>
          </w:p>
        </w:tc>
      </w:tr>
      <w:tr w:rsidR="00475843" w:rsidRPr="00475843" w:rsidTr="00FD7ED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FD7ED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FD7EDF" w:rsidP="00A2632A">
            <w:pPr>
              <w:pStyle w:val="nadpis2"/>
            </w:pPr>
            <w:r w:rsidRPr="00475843">
              <w:t>Ing. Michal Symerský, 2. náměstek hejtmana</w:t>
            </w:r>
          </w:p>
        </w:tc>
      </w:tr>
      <w:tr w:rsidR="00707594" w:rsidRPr="00475843" w:rsidTr="00FD7ED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FD7EDF" w:rsidP="00A2632A">
            <w:pPr>
              <w:pStyle w:val="nadpis2"/>
            </w:pPr>
            <w:r w:rsidRPr="00475843">
              <w:t>4.1.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0A20D6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UR/79/22</w:t>
            </w:r>
            <w:r w:rsidR="000A20D6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0A20D6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Majetkoprávní záležitosti – věcná břemena</w:t>
            </w:r>
          </w:p>
        </w:tc>
      </w:tr>
      <w:tr w:rsidR="00475843" w:rsidRPr="00475843" w:rsidTr="000A20D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0A20D6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0A20D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0A20D6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0A20D6" w:rsidP="000A20D6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0A20D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20D6" w:rsidRPr="00475843" w:rsidRDefault="000A20D6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20D6" w:rsidRPr="00475843" w:rsidRDefault="000A20D6" w:rsidP="00B50DC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smlouvy o zřízení věcného břemene – služebnosti k</w:t>
            </w:r>
            <w:r w:rsidR="00B50DC5" w:rsidRPr="00475843">
              <w:t> </w:t>
            </w:r>
            <w:r w:rsidRPr="00475843">
              <w:t xml:space="preserve">části pozemku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731/1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v k. </w:t>
            </w:r>
            <w:proofErr w:type="spellStart"/>
            <w:r w:rsidRPr="00475843">
              <w:t>ú.</w:t>
            </w:r>
            <w:proofErr w:type="spellEnd"/>
            <w:r w:rsidRPr="00475843">
              <w:t xml:space="preserve"> a obci Pňovice, spočívající v</w:t>
            </w:r>
            <w:r w:rsidR="00B50DC5" w:rsidRPr="00475843">
              <w:t> </w:t>
            </w:r>
            <w:r w:rsidRPr="00475843">
              <w:t>právu užívání části pozemku za účelem zřízení (uložení), provozu, údržby a</w:t>
            </w:r>
            <w:r w:rsidR="00B50DC5" w:rsidRPr="00475843">
              <w:t> </w:t>
            </w:r>
            <w:r w:rsidRPr="00475843">
              <w:t>oprav podzemního vedení veřejné komunikační sítě v rozsahu vymezeném geometrickým plánem č. 747-285/2014 ze dne 29. 1. 2015 mezi společností Česká telekomunikační infrastruktura, IČ: 04084063, jako oprávněným z</w:t>
            </w:r>
            <w:r w:rsidR="00B50DC5" w:rsidRPr="00475843">
              <w:t> </w:t>
            </w:r>
            <w:r w:rsidRPr="00475843">
              <w:t>věcného břemene, obcí Žerotín, IČ: 00299758, jako povinným z věcného břemene a Olomouckým krajem jako stavebníkem. Služebnost zahrnuje též právo provádět na podzemním vedení veřejné komunikační sítě úpravy za účelem jeho modernizace nebo zlepšení jeho výkonnosti. Věcné břemeno – služebnost bude zřízena na dobu neurčitou za jednorázovou úhradu ve výši 198 Kč, navýšenou o příslušnou platnou sazbu DPH, která bude uhrazena Olomouckým krajem povinnému z věcného břemene. Olomoucký kraj uhradí veškeré náklady spojené s uzavřením smlouvy o zřízení věcného břemene – služebnosti a správní poplatek k návrhu na vklad práv do katastru nemovitostí.</w:t>
            </w:r>
          </w:p>
        </w:tc>
      </w:tr>
      <w:tr w:rsidR="00475843" w:rsidRPr="00475843" w:rsidTr="000A20D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0A20D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0A20D6" w:rsidP="00A2632A">
            <w:pPr>
              <w:pStyle w:val="nadpis2"/>
            </w:pPr>
            <w:r w:rsidRPr="00475843">
              <w:t>Ing. Michal Symerský, 2. náměstek hejtmana</w:t>
            </w:r>
          </w:p>
        </w:tc>
      </w:tr>
      <w:tr w:rsidR="00707594" w:rsidRPr="00475843" w:rsidTr="000A20D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0A20D6" w:rsidP="00A2632A">
            <w:pPr>
              <w:pStyle w:val="nadpis2"/>
            </w:pPr>
            <w:r w:rsidRPr="00475843">
              <w:t>4.2.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CC36CF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UR/79/23</w:t>
            </w:r>
            <w:r w:rsidR="00CC36CF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CC36CF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Majetkoprávní záležitosti – odkoupení nemovitého majetku</w:t>
            </w:r>
          </w:p>
        </w:tc>
      </w:tr>
      <w:tr w:rsidR="00475843" w:rsidRPr="00475843" w:rsidTr="00CC36C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CC36CF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CC36C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CC36CF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CC36CF" w:rsidP="00CC36CF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CC36C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36CF" w:rsidRPr="00475843" w:rsidRDefault="00CC36CF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36CF" w:rsidRPr="00475843" w:rsidRDefault="00CC36CF" w:rsidP="00CC36CF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předložit materiál na zasedání Zastupitelstva Olomouckého kraje</w:t>
            </w:r>
          </w:p>
        </w:tc>
      </w:tr>
      <w:tr w:rsidR="00475843" w:rsidRPr="00475843" w:rsidTr="00CC36C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36CF" w:rsidRPr="00475843" w:rsidRDefault="00CC36CF" w:rsidP="00CC36CF">
            <w:r w:rsidRPr="00475843">
              <w:t>O: Ing. Michal Symerský, 2. náměstek hejtmana</w:t>
            </w:r>
          </w:p>
          <w:p w:rsidR="00CC36CF" w:rsidRPr="00475843" w:rsidRDefault="00CC36CF" w:rsidP="00CC36CF">
            <w:r w:rsidRPr="00475843">
              <w:t>T: ZOK 18. 12. 2015</w:t>
            </w:r>
          </w:p>
        </w:tc>
      </w:tr>
      <w:tr w:rsidR="00475843" w:rsidRPr="00475843" w:rsidTr="00CC36C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36CF" w:rsidRPr="00475843" w:rsidRDefault="00CC36CF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36CF" w:rsidRPr="00475843" w:rsidRDefault="00CC36CF" w:rsidP="00CC36CF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doporučuje Zastupitelstvu Olomouckého kraje</w:t>
            </w:r>
            <w:r w:rsidRPr="00475843">
              <w:t xml:space="preserve"> schválit: </w:t>
            </w:r>
          </w:p>
          <w:p w:rsidR="00CC36CF" w:rsidRPr="00475843" w:rsidRDefault="00CC36CF" w:rsidP="00CC36CF">
            <w:pPr>
              <w:pStyle w:val="Normal"/>
              <w:spacing w:after="119"/>
              <w:jc w:val="both"/>
            </w:pPr>
            <w:r w:rsidRPr="00475843">
              <w:t>3.1.</w:t>
            </w:r>
            <w:r w:rsidRPr="00475843">
              <w:tab/>
              <w:t xml:space="preserve">odkoupení pozemků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2055/30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37 m2, </w:t>
            </w:r>
            <w:proofErr w:type="spellStart"/>
            <w:r w:rsidRPr="00475843">
              <w:t>parc</w:t>
            </w:r>
            <w:proofErr w:type="spellEnd"/>
            <w:r w:rsidRPr="00475843">
              <w:t>. č.</w:t>
            </w:r>
            <w:r w:rsidR="002B7625" w:rsidRPr="00475843">
              <w:t> </w:t>
            </w:r>
            <w:r w:rsidRPr="00475843">
              <w:t xml:space="preserve">2055/31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8 m2 a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2055/32 vodní </w:t>
            </w:r>
            <w:proofErr w:type="spellStart"/>
            <w:r w:rsidRPr="00475843">
              <w:t>pl</w:t>
            </w:r>
            <w:proofErr w:type="spellEnd"/>
            <w:r w:rsidRPr="00475843">
              <w:t>. o výměře 2 m2, vše v k.ú. a obci Velké Losiny z vlastnictví pana Petra Klabana do vlastnictví Olomouckého kraje, do hospodaření Správy silnic Olomouckého kraje, příspěvkové organizace, za kupní cenu ve výši 13 490 Kč. Nabyvatel uhradí veškeré náklady spojené s uzavřením kupní smlouvy včetně správního poplatku k návrhu na vklad vlastnického práva do katastru nemovitostí.</w:t>
            </w:r>
          </w:p>
          <w:p w:rsidR="00CC36CF" w:rsidRPr="00475843" w:rsidRDefault="00CC36CF" w:rsidP="00CC36CF">
            <w:pPr>
              <w:pStyle w:val="Normal"/>
              <w:spacing w:after="119"/>
              <w:jc w:val="both"/>
            </w:pPr>
            <w:r w:rsidRPr="00475843">
              <w:t>3.2.</w:t>
            </w:r>
            <w:r w:rsidRPr="00475843">
              <w:tab/>
              <w:t xml:space="preserve">odkoupení spoluvlastnického podílu o velikosti id. 1/3 k pozemku </w:t>
            </w:r>
            <w:proofErr w:type="spellStart"/>
            <w:r w:rsidRPr="00475843">
              <w:t>parc</w:t>
            </w:r>
            <w:proofErr w:type="spellEnd"/>
            <w:r w:rsidRPr="00475843">
              <w:t>. č.</w:t>
            </w:r>
            <w:r w:rsidR="00B50DC5" w:rsidRPr="00475843">
              <w:t> </w:t>
            </w:r>
            <w:r w:rsidRPr="00475843">
              <w:t xml:space="preserve">1042/2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44 m2 v k.ú. a obci Mořice z vlastnictví paní </w:t>
            </w:r>
            <w:r w:rsidRPr="00475843">
              <w:lastRenderedPageBreak/>
              <w:t xml:space="preserve">Jindřišky </w:t>
            </w:r>
            <w:proofErr w:type="spellStart"/>
            <w:r w:rsidRPr="00475843">
              <w:t>Bruthansové</w:t>
            </w:r>
            <w:proofErr w:type="spellEnd"/>
            <w:r w:rsidRPr="00475843">
              <w:t xml:space="preserve"> do vlastnictví Olomouckého kraje, do hospodaření Správy silnic Olomouckého kraje, příspěvkové organizace, za kupní cenu ve výši 1 350 Kč. Nabyvatel uhradí veškeré náklady spojené s uzavřením kupní smlouvy včetně správního poplatku k návrhu na vklad vlastnického práva do katastru nemovitostí.</w:t>
            </w:r>
          </w:p>
          <w:p w:rsidR="00CC36CF" w:rsidRPr="00475843" w:rsidRDefault="00CC36CF" w:rsidP="00CC36CF">
            <w:pPr>
              <w:pStyle w:val="Normal"/>
              <w:spacing w:after="119"/>
              <w:jc w:val="both"/>
            </w:pPr>
            <w:r w:rsidRPr="00475843">
              <w:t>3.3.</w:t>
            </w:r>
            <w:r w:rsidRPr="00475843">
              <w:tab/>
              <w:t xml:space="preserve">odkoupení spoluvlastnických podílů k pozemkům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3139/6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25 m2,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3139/7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29 m2,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3139/8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14 m2,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3139/9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36 m2,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3139/10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20 m2,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3139/11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7 m2, </w:t>
            </w:r>
            <w:proofErr w:type="spellStart"/>
            <w:r w:rsidRPr="00475843">
              <w:t>parc</w:t>
            </w:r>
            <w:proofErr w:type="spellEnd"/>
            <w:r w:rsidRPr="00475843">
              <w:t>. č.</w:t>
            </w:r>
            <w:r w:rsidR="00B50DC5" w:rsidRPr="00475843">
              <w:t> </w:t>
            </w:r>
            <w:r w:rsidRPr="00475843">
              <w:t xml:space="preserve">3139/12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423 m2,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3139/19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66 m2,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3139/20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20 m2 a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3139/21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>. o výměře 4</w:t>
            </w:r>
            <w:r w:rsidR="00B50DC5" w:rsidRPr="00475843">
              <w:t> </w:t>
            </w:r>
            <w:r w:rsidRPr="00475843">
              <w:t xml:space="preserve">m2, vše v k.ú. a obci Střítež nad Ludinou, a to z vlastnictví paní Ivany Bubeníkové (id. 1/12) za kupní cenu ve výši 4 089 Kč, z vlastnictví Ing. Aleše </w:t>
            </w:r>
            <w:proofErr w:type="spellStart"/>
            <w:r w:rsidRPr="00475843">
              <w:t>Šatánka</w:t>
            </w:r>
            <w:proofErr w:type="spellEnd"/>
            <w:r w:rsidRPr="00475843">
              <w:t xml:space="preserve"> (id. 1/12) za kupní cenu ve výši 4 089 Kč a z vlastnictví paní </w:t>
            </w:r>
            <w:proofErr w:type="spellStart"/>
            <w:r w:rsidRPr="00475843">
              <w:t>Márie</w:t>
            </w:r>
            <w:proofErr w:type="spellEnd"/>
            <w:r w:rsidRPr="00475843">
              <w:t xml:space="preserve"> </w:t>
            </w:r>
            <w:proofErr w:type="spellStart"/>
            <w:r w:rsidRPr="00475843">
              <w:t>Šatánkové</w:t>
            </w:r>
            <w:proofErr w:type="spellEnd"/>
            <w:r w:rsidRPr="00475843">
              <w:t xml:space="preserve"> (id. 1/4) za kupní cenu ve výši 12 268 Kč, vše do vlastnictví Olomouckého kraje, do hospodaření Správy silnic Olomouckého kraje, příspěvkové organizace. Nabyvatel uhradí veškeré náklady spojené s</w:t>
            </w:r>
            <w:r w:rsidR="00B50DC5" w:rsidRPr="00475843">
              <w:t> </w:t>
            </w:r>
            <w:r w:rsidRPr="00475843">
              <w:t xml:space="preserve">převodem vlastnického práva a správní poplatek k návrhu na vklad vlastnického práva do katastru nemovitostí. </w:t>
            </w:r>
          </w:p>
          <w:p w:rsidR="00CC36CF" w:rsidRPr="00475843" w:rsidRDefault="00CC36CF" w:rsidP="00B50DC5">
            <w:pPr>
              <w:pStyle w:val="Normal"/>
              <w:spacing w:after="119"/>
              <w:jc w:val="both"/>
            </w:pPr>
            <w:r w:rsidRPr="00475843">
              <w:t>3.4.</w:t>
            </w:r>
            <w:r w:rsidRPr="00475843">
              <w:tab/>
              <w:t xml:space="preserve">odkoupení části pozemku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st. 79 </w:t>
            </w:r>
            <w:proofErr w:type="spellStart"/>
            <w:r w:rsidRPr="00475843">
              <w:t>zast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25 m2, dle geometrického plánu č. </w:t>
            </w:r>
            <w:r w:rsidR="003B4F42" w:rsidRPr="00475843">
              <w:t>556-</w:t>
            </w:r>
            <w:r w:rsidRPr="00475843">
              <w:t xml:space="preserve">734/2014 ze dne 22. 12. 2014 pozemek </w:t>
            </w:r>
            <w:proofErr w:type="spellStart"/>
            <w:r w:rsidRPr="00475843">
              <w:t>parc</w:t>
            </w:r>
            <w:proofErr w:type="spellEnd"/>
            <w:r w:rsidRPr="00475843">
              <w:t>. č.</w:t>
            </w:r>
            <w:r w:rsidR="00B50DC5" w:rsidRPr="00475843">
              <w:t> </w:t>
            </w:r>
            <w:r w:rsidRPr="00475843">
              <w:t xml:space="preserve">1129/19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>. o výměře 25 m2, v k.ú. a obci Protivanov z vlastnictví Římskokatolické farnosti Protivanov, IČ: 65763050, do vlastnictví Olomouckého kraje, do hospodaření Správy silnic Olomouckého kraje, příspěvkové organizac</w:t>
            </w:r>
            <w:r w:rsidR="00157193" w:rsidRPr="00475843">
              <w:t>e, za kupní cenu ve výši 4 500</w:t>
            </w:r>
            <w:r w:rsidRPr="00475843">
              <w:t xml:space="preserve"> Kč. Nabyvatel uhradí veškeré náklady spojené s uzavřením kupní smlouvy a správní poplatek k</w:t>
            </w:r>
            <w:r w:rsidR="00B50DC5" w:rsidRPr="00475843">
              <w:t> </w:t>
            </w:r>
            <w:r w:rsidRPr="00475843">
              <w:t>návrhu na vklad vlastnického práva do katastru nemovitostí.</w:t>
            </w:r>
          </w:p>
        </w:tc>
      </w:tr>
      <w:tr w:rsidR="00475843" w:rsidRPr="00475843" w:rsidTr="00CC36C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CC36C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CC36CF" w:rsidP="00A2632A">
            <w:pPr>
              <w:pStyle w:val="nadpis2"/>
            </w:pPr>
            <w:r w:rsidRPr="00475843">
              <w:t>Ing. Michal Symerský, 2. náměstek hejtmana</w:t>
            </w:r>
          </w:p>
        </w:tc>
      </w:tr>
      <w:tr w:rsidR="00707594" w:rsidRPr="00475843" w:rsidTr="00CC36C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CC36CF" w:rsidP="00A2632A">
            <w:pPr>
              <w:pStyle w:val="nadpis2"/>
            </w:pPr>
            <w:r w:rsidRPr="00475843">
              <w:t>4.3.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ED1A0D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UR/79/24</w:t>
            </w:r>
            <w:r w:rsidR="00ED1A0D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ED1A0D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Majetkoprávní záležitosti – bezúplatná nabytí nemovitého majetku</w:t>
            </w:r>
          </w:p>
        </w:tc>
      </w:tr>
      <w:tr w:rsidR="00475843" w:rsidRPr="00475843" w:rsidTr="00ED1A0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ED1A0D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ED1A0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ED1A0D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ED1A0D" w:rsidP="00ED1A0D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ED1A0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1A0D" w:rsidRPr="00475843" w:rsidRDefault="00ED1A0D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1A0D" w:rsidRPr="00475843" w:rsidRDefault="00ED1A0D" w:rsidP="00ED1A0D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předložit materiál na zasedání Zastupitelstva Olomouckého kraje</w:t>
            </w:r>
          </w:p>
        </w:tc>
      </w:tr>
      <w:tr w:rsidR="00475843" w:rsidRPr="00475843" w:rsidTr="00ED1A0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1A0D" w:rsidRPr="00475843" w:rsidRDefault="00ED1A0D" w:rsidP="00ED1A0D">
            <w:r w:rsidRPr="00475843">
              <w:t>O: Ing. Michal Symerský, 2. náměstek hejtmana</w:t>
            </w:r>
          </w:p>
          <w:p w:rsidR="00ED1A0D" w:rsidRPr="00475843" w:rsidRDefault="00ED1A0D" w:rsidP="00ED1A0D">
            <w:r w:rsidRPr="00475843">
              <w:t>T: ZOK 18. 12. 2015</w:t>
            </w:r>
          </w:p>
        </w:tc>
      </w:tr>
      <w:tr w:rsidR="00475843" w:rsidRPr="00475843" w:rsidTr="00ED1A0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1A0D" w:rsidRPr="00475843" w:rsidRDefault="00ED1A0D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1A0D" w:rsidRPr="00475843" w:rsidRDefault="00ED1A0D" w:rsidP="00ED1A0D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doporučuje Zastupitelstvu Olomouckého kraje</w:t>
            </w:r>
            <w:r w:rsidRPr="00475843">
              <w:t xml:space="preserve"> schválit: </w:t>
            </w:r>
          </w:p>
          <w:p w:rsidR="00ED1A0D" w:rsidRPr="00475843" w:rsidRDefault="00ED1A0D" w:rsidP="00ED1A0D">
            <w:pPr>
              <w:pStyle w:val="Normal"/>
              <w:spacing w:after="119"/>
              <w:jc w:val="both"/>
            </w:pPr>
            <w:r w:rsidRPr="00475843">
              <w:t>3.1.</w:t>
            </w:r>
            <w:r w:rsidRPr="00475843">
              <w:tab/>
              <w:t xml:space="preserve">bezúplatné nabytí pozemku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1536/1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>. o výměře 1 651 m2 v</w:t>
            </w:r>
            <w:r w:rsidR="00B50DC5" w:rsidRPr="00475843">
              <w:t> </w:t>
            </w:r>
            <w:r w:rsidRPr="00475843">
              <w:t>k.ú. a obci Šternberk z vlastnictví ČR – Ředitelství silnic a dálnic ČR, IČ:</w:t>
            </w:r>
            <w:r w:rsidR="00157193" w:rsidRPr="00475843">
              <w:t> </w:t>
            </w:r>
            <w:r w:rsidRPr="00475843">
              <w:t xml:space="preserve">65993390, do vlastnictví Olomouckého kraje, do hospodaření Správy silnic Olomouckého kraje, příspěvkové organizace, za podmínek stanovených Ředitelstvím silnic a dálnic ČR. Nabyvatel uhradí veškeré náklady spojené </w:t>
            </w:r>
            <w:r w:rsidRPr="00475843">
              <w:lastRenderedPageBreak/>
              <w:t>s</w:t>
            </w:r>
            <w:r w:rsidR="00B50DC5" w:rsidRPr="00475843">
              <w:t> </w:t>
            </w:r>
            <w:r w:rsidRPr="00475843">
              <w:t>převodem vlastnického práva a správní poplatek k návrhu na vklad vlastnického práva do katastru nemovitostí.</w:t>
            </w:r>
          </w:p>
          <w:p w:rsidR="00ED1A0D" w:rsidRPr="00475843" w:rsidRDefault="00ED1A0D" w:rsidP="00ED1A0D">
            <w:pPr>
              <w:pStyle w:val="Normal"/>
              <w:spacing w:after="119"/>
              <w:jc w:val="both"/>
            </w:pPr>
            <w:r w:rsidRPr="00475843">
              <w:t>3.2.</w:t>
            </w:r>
            <w:r w:rsidRPr="00475843">
              <w:tab/>
              <w:t xml:space="preserve">bezúplatné nabytí části pozemku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2678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57 m2, </w:t>
            </w:r>
            <w:r w:rsidR="003B4F42" w:rsidRPr="00475843">
              <w:t>dle geometrického plánu č. 0270-</w:t>
            </w:r>
            <w:r w:rsidRPr="00475843">
              <w:t xml:space="preserve">10048/2015 ze dne 12. 5. 2015 pozemek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2678/2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>. o výměře 57 m2, v k.ú. a obci Šubířov, z vlastnictví ČR –Úřadu pro zastupování státu ve věcech majetkových, IČ: 69797111, do vlastnictví Olomouckého kraje, za podmínek stanovených Úřadem pro zastupování státu ve věcech majetkových. Nabyvatel uhradí veškeré náklady spojené s převodem vlastnického práva a správní poplatek spojený s návrhem na vklad vlastnického práva do katastru nemovitostí.</w:t>
            </w:r>
          </w:p>
          <w:p w:rsidR="00ED1A0D" w:rsidRPr="00475843" w:rsidRDefault="00ED1A0D" w:rsidP="00B50DC5">
            <w:pPr>
              <w:pStyle w:val="Normal"/>
              <w:spacing w:after="119"/>
              <w:jc w:val="both"/>
            </w:pPr>
            <w:r w:rsidRPr="00475843">
              <w:t>3.3.</w:t>
            </w:r>
            <w:r w:rsidRPr="00475843">
              <w:tab/>
              <w:t xml:space="preserve">bezúplatné nabytí části pozemku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590/2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o výměře 14 m2, dle geometrického plánu č. 489-45/2014 ze dne 13. 10. 2014 pozemek </w:t>
            </w:r>
            <w:proofErr w:type="spellStart"/>
            <w:r w:rsidRPr="00475843">
              <w:t>parc</w:t>
            </w:r>
            <w:proofErr w:type="spellEnd"/>
            <w:r w:rsidRPr="00475843">
              <w:t>. č.</w:t>
            </w:r>
            <w:r w:rsidR="00B50DC5" w:rsidRPr="00475843">
              <w:t> </w:t>
            </w:r>
            <w:r w:rsidRPr="00475843">
              <w:t xml:space="preserve">590/26 </w:t>
            </w:r>
            <w:proofErr w:type="spellStart"/>
            <w:r w:rsidRPr="00475843">
              <w:t>ost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>. o výměře 14 m2 v k.ú. Lužice u Šternberka, obec Lužice z</w:t>
            </w:r>
            <w:r w:rsidR="00B50DC5" w:rsidRPr="00475843">
              <w:t> </w:t>
            </w:r>
            <w:r w:rsidRPr="00475843">
              <w:t>vlastnictví obce Lužice, IČ: 00849529, do vlastnictví Olomouckého kraje, do hospodaření Správy silnic Olomouckého kraje, příspěvkové organizace. Nabyvatel uhradí veškeré náklady spojené s převodem vlastnického práva a</w:t>
            </w:r>
            <w:r w:rsidR="00B50DC5" w:rsidRPr="00475843">
              <w:t> </w:t>
            </w:r>
            <w:r w:rsidRPr="00475843">
              <w:t>správní poplatek k návrhu na vklad vlastnického práva do katastru nemovitostí.</w:t>
            </w:r>
          </w:p>
        </w:tc>
      </w:tr>
      <w:tr w:rsidR="00475843" w:rsidRPr="00475843" w:rsidTr="00ED1A0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ED1A0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ED1A0D" w:rsidP="00A2632A">
            <w:pPr>
              <w:pStyle w:val="nadpis2"/>
            </w:pPr>
            <w:r w:rsidRPr="00475843">
              <w:t>Ing. Michal Symerský, 2. náměstek hejtmana</w:t>
            </w:r>
          </w:p>
        </w:tc>
      </w:tr>
      <w:tr w:rsidR="00707594" w:rsidRPr="00475843" w:rsidTr="00ED1A0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ED1A0D" w:rsidP="00A2632A">
            <w:pPr>
              <w:pStyle w:val="nadpis2"/>
            </w:pPr>
            <w:r w:rsidRPr="00475843">
              <w:t>4.4.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E90199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UR/79/25</w:t>
            </w:r>
            <w:r w:rsidR="00E90199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E90199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Majetkoprávní záležitosti – užívání nemovitého majetku</w:t>
            </w:r>
          </w:p>
        </w:tc>
      </w:tr>
      <w:tr w:rsidR="00475843" w:rsidRPr="00475843" w:rsidTr="00E9019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E90199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E901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E90199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E90199" w:rsidP="00E90199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E901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0199" w:rsidRPr="00475843" w:rsidRDefault="00E90199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0199" w:rsidRPr="00475843" w:rsidRDefault="00E90199" w:rsidP="00B50DC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dohody o vydání bezdůvodného obohacení za bezesmluvní užívání části pozemku </w:t>
            </w:r>
            <w:proofErr w:type="spellStart"/>
            <w:r w:rsidRPr="00475843">
              <w:t>parc</w:t>
            </w:r>
            <w:proofErr w:type="spellEnd"/>
            <w:r w:rsidRPr="00475843">
              <w:t>. č. 230/1 lesní pozemek o výměře 1</w:t>
            </w:r>
            <w:r w:rsidR="00B50DC5" w:rsidRPr="00475843">
              <w:t> </w:t>
            </w:r>
            <w:r w:rsidRPr="00475843">
              <w:t>094 m2 v katastrálním území Horní Dlouhá Loučka mezi Lesy České republiky, s.p. a Olomouckým krajem za období od 17. 7. 2014 do 30. 6. 2015. Náhrada za bezesmluv</w:t>
            </w:r>
            <w:r w:rsidR="002B7625" w:rsidRPr="00475843">
              <w:t>ní užívání pozemku činí 11 046</w:t>
            </w:r>
            <w:r w:rsidRPr="00475843">
              <w:t xml:space="preserve"> Kč. K výši náhrady bude připočtena příslušná daň z přidané hodnoty ve výši stanovené platnými právními předpisy pro dané období.</w:t>
            </w:r>
          </w:p>
        </w:tc>
      </w:tr>
      <w:tr w:rsidR="00475843" w:rsidRPr="00475843" w:rsidTr="00E9019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E9019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E90199" w:rsidP="00A2632A">
            <w:pPr>
              <w:pStyle w:val="nadpis2"/>
            </w:pPr>
            <w:r w:rsidRPr="00475843">
              <w:t>Ing. Michal Symerský, 2. náměstek hejtmana</w:t>
            </w:r>
          </w:p>
        </w:tc>
      </w:tr>
      <w:tr w:rsidR="00707594" w:rsidRPr="00475843" w:rsidTr="00E9019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E90199" w:rsidP="00A2632A">
            <w:pPr>
              <w:pStyle w:val="nadpis2"/>
            </w:pPr>
            <w:r w:rsidRPr="00475843">
              <w:t>4.5.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4109A2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UR/79/26</w:t>
            </w:r>
            <w:r w:rsidR="004109A2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4109A2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Souhlas s umístěním sídla Krajské rady seniorů Olomouckého kraje</w:t>
            </w:r>
          </w:p>
        </w:tc>
      </w:tr>
      <w:tr w:rsidR="00475843" w:rsidRPr="00475843" w:rsidTr="004109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4109A2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4109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4109A2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4109A2" w:rsidP="004109A2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4109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09A2" w:rsidRPr="00475843" w:rsidRDefault="004109A2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09A2" w:rsidRPr="00475843" w:rsidRDefault="004109A2" w:rsidP="002B762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souhlasí</w:t>
            </w:r>
            <w:r w:rsidRPr="00475843">
              <w:t xml:space="preserve"> s umístěním sídla Krajské rady seniorů Olomouckého kraje v</w:t>
            </w:r>
            <w:r w:rsidR="002B7625" w:rsidRPr="00475843">
              <w:t> </w:t>
            </w:r>
            <w:r w:rsidRPr="00475843">
              <w:t xml:space="preserve">budově Hodolany, č.p. 1191, </w:t>
            </w:r>
            <w:proofErr w:type="spellStart"/>
            <w:r w:rsidRPr="00475843">
              <w:t>obč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vyb</w:t>
            </w:r>
            <w:proofErr w:type="spellEnd"/>
            <w:r w:rsidRPr="00475843">
              <w:t xml:space="preserve">., která se nachází na pozemcích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st. 146/3 </w:t>
            </w:r>
            <w:proofErr w:type="spellStart"/>
            <w:r w:rsidRPr="00475843">
              <w:t>zast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.,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st. 146/4 </w:t>
            </w:r>
            <w:proofErr w:type="spellStart"/>
            <w:r w:rsidRPr="00475843">
              <w:t>zast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 a </w:t>
            </w:r>
            <w:proofErr w:type="spellStart"/>
            <w:r w:rsidRPr="00475843">
              <w:t>parc</w:t>
            </w:r>
            <w:proofErr w:type="spellEnd"/>
            <w:r w:rsidRPr="00475843">
              <w:t xml:space="preserve">. č. 2292 </w:t>
            </w:r>
            <w:proofErr w:type="spellStart"/>
            <w:r w:rsidRPr="00475843">
              <w:t>zast</w:t>
            </w:r>
            <w:proofErr w:type="spellEnd"/>
            <w:r w:rsidRPr="00475843">
              <w:t xml:space="preserve">. </w:t>
            </w:r>
            <w:proofErr w:type="spellStart"/>
            <w:r w:rsidRPr="00475843">
              <w:t>pl</w:t>
            </w:r>
            <w:proofErr w:type="spellEnd"/>
            <w:r w:rsidRPr="00475843">
              <w:t xml:space="preserve">., v k. </w:t>
            </w:r>
            <w:proofErr w:type="spellStart"/>
            <w:r w:rsidRPr="00475843">
              <w:t>ú.</w:t>
            </w:r>
            <w:proofErr w:type="spellEnd"/>
            <w:r w:rsidRPr="00475843">
              <w:t xml:space="preserve"> Hodolany, obec Olomouc, na adrese Jeremen</w:t>
            </w:r>
            <w:r w:rsidR="00B50DC5" w:rsidRPr="00475843">
              <w:t xml:space="preserve">kova 1191/40a, 779 00 </w:t>
            </w:r>
            <w:r w:rsidR="00B50DC5" w:rsidRPr="00475843">
              <w:lastRenderedPageBreak/>
              <w:t>Olomouc-</w:t>
            </w:r>
            <w:r w:rsidRPr="00475843">
              <w:t>Hodolany.</w:t>
            </w:r>
          </w:p>
        </w:tc>
      </w:tr>
      <w:tr w:rsidR="00475843" w:rsidRPr="00475843" w:rsidTr="004109A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4109A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4109A2" w:rsidP="00A2632A">
            <w:pPr>
              <w:pStyle w:val="nadpis2"/>
            </w:pPr>
            <w:r w:rsidRPr="00475843">
              <w:t>Mgr. Lucie Štěpánková, ředitelka</w:t>
            </w:r>
          </w:p>
        </w:tc>
      </w:tr>
      <w:tr w:rsidR="00707594" w:rsidRPr="00475843" w:rsidTr="004109A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4109A2" w:rsidP="00A2632A">
            <w:pPr>
              <w:pStyle w:val="nadpis2"/>
            </w:pPr>
            <w:r w:rsidRPr="00475843">
              <w:t>4.6.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553ED8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UR/79/27</w:t>
            </w:r>
            <w:r w:rsidR="00553ED8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553ED8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 xml:space="preserve">Projekt technické pomoci Olomouckého kraje v rámci INTERREG V-A Česká republika </w:t>
            </w:r>
            <w:r w:rsidR="003B4F42" w:rsidRPr="00475843">
              <w:t>–</w:t>
            </w:r>
            <w:r w:rsidRPr="00475843">
              <w:rPr>
                <w:szCs w:val="24"/>
              </w:rPr>
              <w:t xml:space="preserve"> Polsko</w:t>
            </w:r>
          </w:p>
        </w:tc>
      </w:tr>
      <w:tr w:rsidR="00475843" w:rsidRPr="00475843" w:rsidTr="00553ED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553ED8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553ED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553ED8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553ED8" w:rsidP="00553ED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</w:t>
            </w:r>
            <w:r w:rsidR="002C0E92" w:rsidRPr="00475843">
              <w:t xml:space="preserve">upravenou </w:t>
            </w:r>
            <w:r w:rsidRPr="00475843">
              <w:t>důvodovou zprávu</w:t>
            </w:r>
          </w:p>
        </w:tc>
      </w:tr>
      <w:tr w:rsidR="00475843" w:rsidRPr="00475843" w:rsidTr="00553ED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3ED8" w:rsidRPr="00475843" w:rsidRDefault="00553ED8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3ED8" w:rsidRPr="00475843" w:rsidRDefault="00553ED8" w:rsidP="00E87BA7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podání žádosti o podporu „Projektu technické pomoci Olomouckého kraje v rámci INTERREG V-A Česká republika – Polsko“ do výzvy Ministerstva pro místní rozvoj k podávání žádostí o poskytnutí podpory v</w:t>
            </w:r>
            <w:r w:rsidR="00E87BA7" w:rsidRPr="00475843">
              <w:t> </w:t>
            </w:r>
            <w:r w:rsidRPr="00475843">
              <w:t xml:space="preserve">rámci programu INTERREG V-A Česká republika </w:t>
            </w:r>
            <w:r w:rsidR="003B4F42" w:rsidRPr="00475843">
              <w:t>–</w:t>
            </w:r>
            <w:r w:rsidRPr="00475843">
              <w:t xml:space="preserve"> Polsko, dle důvodové zprávy</w:t>
            </w:r>
          </w:p>
        </w:tc>
      </w:tr>
      <w:tr w:rsidR="00475843" w:rsidRPr="00475843" w:rsidTr="00553ED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3ED8" w:rsidRPr="00475843" w:rsidRDefault="00553ED8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3ED8" w:rsidRPr="00475843" w:rsidRDefault="00553ED8" w:rsidP="00553ED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souhlasí</w:t>
            </w:r>
            <w:r w:rsidRPr="00475843">
              <w:t xml:space="preserve"> s financováním „Projektu technické pomoci Olomouckého kraje v rámci INTERREG V-A Česká republika – Polsko“ v případě získání finanční podpory z programu INTERREG V-A Česká republika – Polsko, dle bodu 2 usnesení</w:t>
            </w:r>
          </w:p>
        </w:tc>
      </w:tr>
      <w:tr w:rsidR="00475843" w:rsidRPr="00475843" w:rsidTr="00553ED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3ED8" w:rsidRPr="00475843" w:rsidRDefault="00553ED8" w:rsidP="00A2632A">
            <w:pPr>
              <w:pStyle w:val="nadpis2"/>
            </w:pPr>
            <w:r w:rsidRPr="0047584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3ED8" w:rsidRPr="00475843" w:rsidRDefault="00553ED8" w:rsidP="00553ED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zajistit podání projektové žádosti o podporu „Projektu technické pomoci Olomouckého kraje v rámci INTERREG V-A Česká republika – Polsko“, dle bodu 2 usnesení</w:t>
            </w:r>
          </w:p>
        </w:tc>
      </w:tr>
      <w:tr w:rsidR="00475843" w:rsidRPr="00475843" w:rsidTr="00553ED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3ED8" w:rsidRPr="00475843" w:rsidRDefault="00553ED8" w:rsidP="00553ED8">
            <w:r w:rsidRPr="00475843">
              <w:t>O: vedoucí odboru strategického rozvoje kraje, územního plánování a stavebního řádu</w:t>
            </w:r>
          </w:p>
          <w:p w:rsidR="00553ED8" w:rsidRPr="00475843" w:rsidRDefault="00553ED8" w:rsidP="00553ED8">
            <w:r w:rsidRPr="00475843">
              <w:t>T: 22. 10. 2015</w:t>
            </w:r>
          </w:p>
        </w:tc>
      </w:tr>
      <w:tr w:rsidR="00475843" w:rsidRPr="00475843" w:rsidTr="00553ED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3ED8" w:rsidRPr="00475843" w:rsidRDefault="00553ED8" w:rsidP="00A2632A">
            <w:pPr>
              <w:pStyle w:val="nadpis2"/>
            </w:pPr>
            <w:r w:rsidRPr="0047584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3ED8" w:rsidRPr="00475843" w:rsidRDefault="00553ED8" w:rsidP="00553ED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 podepsat</w:t>
            </w:r>
            <w:r w:rsidRPr="00475843">
              <w:t xml:space="preserve"> žádost o podporu „Projektu technické pomoci Olomouckého kraje v rámci INTERREG V-A Česká republika – Polsko“, dle bodu 2 usnesení</w:t>
            </w:r>
          </w:p>
        </w:tc>
      </w:tr>
      <w:tr w:rsidR="00475843" w:rsidRPr="00475843" w:rsidTr="00553ED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3ED8" w:rsidRPr="00475843" w:rsidRDefault="00553ED8" w:rsidP="00553ED8">
            <w:r w:rsidRPr="00475843">
              <w:t>O: Bc. Pavel Šoltys, DiS., náměstek hejtmana</w:t>
            </w:r>
          </w:p>
        </w:tc>
      </w:tr>
      <w:tr w:rsidR="00475843" w:rsidRPr="00475843" w:rsidTr="00553ED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3ED8" w:rsidRPr="00475843" w:rsidRDefault="00553ED8" w:rsidP="00A2632A">
            <w:pPr>
              <w:pStyle w:val="nadpis2"/>
            </w:pPr>
            <w:r w:rsidRPr="00475843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3ED8" w:rsidRPr="00475843" w:rsidRDefault="00553ED8" w:rsidP="00553ED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zmocňuje</w:t>
            </w:r>
            <w:r w:rsidRPr="00475843">
              <w:t xml:space="preserve"> Bc. Pavla Šoltyse, DiS., náměstka hejtmana, k podpisu žádosti o podporu „Projektu technické pomoci Olomouckého kraje v rámci INTERREG V-A Česká republika – Polsko“ a k provádění změn v projektové žádosti na základě konzultací metodik projektu s Řídícím orgánem programu</w:t>
            </w:r>
          </w:p>
        </w:tc>
      </w:tr>
      <w:tr w:rsidR="00475843" w:rsidRPr="00475843" w:rsidTr="00553ED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3ED8" w:rsidRPr="00475843" w:rsidRDefault="00553ED8" w:rsidP="00A2632A">
            <w:pPr>
              <w:pStyle w:val="nadpis2"/>
            </w:pPr>
            <w:r w:rsidRPr="00475843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3ED8" w:rsidRPr="00475843" w:rsidRDefault="00553ED8" w:rsidP="00553ED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předložit Zastupitelstvu Olomouckého kraje ke schválení financování realizace projektu, dle bodu 2 usnesení</w:t>
            </w:r>
          </w:p>
        </w:tc>
      </w:tr>
      <w:tr w:rsidR="00475843" w:rsidRPr="00475843" w:rsidTr="00553ED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3ED8" w:rsidRPr="00475843" w:rsidRDefault="00553ED8" w:rsidP="00553ED8">
            <w:r w:rsidRPr="00475843">
              <w:t>O: Bc. Pavel Šoltys, DiS., náměstek hejtmana</w:t>
            </w:r>
          </w:p>
          <w:p w:rsidR="00553ED8" w:rsidRPr="00475843" w:rsidRDefault="00553ED8" w:rsidP="00553ED8">
            <w:r w:rsidRPr="00475843">
              <w:t>T: ZOK 18. 12. 2015</w:t>
            </w:r>
          </w:p>
        </w:tc>
      </w:tr>
      <w:tr w:rsidR="00475843" w:rsidRPr="00475843" w:rsidTr="00553ED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3ED8" w:rsidRPr="00475843" w:rsidRDefault="00553ED8" w:rsidP="00A2632A">
            <w:pPr>
              <w:pStyle w:val="nadpis2"/>
            </w:pPr>
            <w:r w:rsidRPr="00475843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3ED8" w:rsidRPr="00475843" w:rsidRDefault="00553ED8" w:rsidP="00E87BA7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doporučuje Zastupitelstvu Olomouckého kraje</w:t>
            </w:r>
            <w:r w:rsidRPr="00475843">
              <w:t xml:space="preserve"> schválit financování realizace „Projektu technické pomoci Olomouckého kraje v</w:t>
            </w:r>
            <w:r w:rsidR="00E87BA7" w:rsidRPr="00475843">
              <w:t> </w:t>
            </w:r>
            <w:r w:rsidRPr="00475843">
              <w:t xml:space="preserve">rámci INTERREG V-A Česká republika – Polsko“ v případě získání finanční podpory z programu INTERREG V-A Česká republika </w:t>
            </w:r>
            <w:r w:rsidR="003B4F42" w:rsidRPr="00475843">
              <w:t>–</w:t>
            </w:r>
            <w:r w:rsidRPr="00475843">
              <w:t xml:space="preserve"> Polsko, dle bodů 2 a 3 usnesení</w:t>
            </w:r>
          </w:p>
        </w:tc>
      </w:tr>
      <w:tr w:rsidR="00475843" w:rsidRPr="00475843" w:rsidTr="00553ED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553ED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553ED8" w:rsidP="00A2632A">
            <w:pPr>
              <w:pStyle w:val="nadpis2"/>
            </w:pPr>
            <w:r w:rsidRPr="00475843">
              <w:t>Bc. Pavel Šoltys, DiS., náměstek hejtmana</w:t>
            </w:r>
          </w:p>
        </w:tc>
      </w:tr>
      <w:tr w:rsidR="00707594" w:rsidRPr="00475843" w:rsidTr="00553ED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553ED8" w:rsidP="00A2632A">
            <w:pPr>
              <w:pStyle w:val="nadpis2"/>
            </w:pPr>
            <w:r w:rsidRPr="00475843">
              <w:t>5.1.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933392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UR/79/28</w:t>
            </w:r>
            <w:r w:rsidR="00933392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933392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Změny členství</w:t>
            </w:r>
          </w:p>
        </w:tc>
      </w:tr>
      <w:tr w:rsidR="00475843" w:rsidRPr="00475843" w:rsidTr="0093339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933392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1D590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933392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933392" w:rsidP="00933392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1D590A">
        <w:trPr>
          <w:trHeight w:val="289"/>
        </w:trPr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933392" w:rsidRPr="00475843" w:rsidRDefault="00933392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933392" w:rsidRPr="00475843" w:rsidRDefault="00933392" w:rsidP="00933392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</w:t>
            </w:r>
            <w:r w:rsidR="007F5DA3" w:rsidRPr="00475843">
              <w:t xml:space="preserve">nominaci členů za Olomoucký kraj do Regionální stálé konference pro území Olomouckého kraje </w:t>
            </w:r>
            <w:r w:rsidRPr="00475843">
              <w:t>dle důvodové zprávy</w:t>
            </w:r>
          </w:p>
        </w:tc>
      </w:tr>
      <w:tr w:rsidR="00475843" w:rsidRPr="00475843" w:rsidTr="001D590A">
        <w:trPr>
          <w:trHeight w:val="289"/>
        </w:trPr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1D590A" w:rsidRPr="00475843" w:rsidRDefault="001D590A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1D590A" w:rsidRPr="00475843" w:rsidRDefault="001D590A" w:rsidP="001D590A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475843">
              <w:rPr>
                <w:b/>
                <w:spacing w:val="70"/>
              </w:rPr>
              <w:t>jmenuje</w:t>
            </w:r>
            <w:r w:rsidRPr="00475843">
              <w:t xml:space="preserve"> člena Rady hospodářské a sociální dohody Olomouckého kraje za Olomoucký kraj dle důvodové zprávy</w:t>
            </w:r>
          </w:p>
        </w:tc>
      </w:tr>
      <w:tr w:rsidR="00475843" w:rsidRPr="00475843" w:rsidTr="001D590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93339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933392" w:rsidP="00A2632A">
            <w:pPr>
              <w:pStyle w:val="nadpis2"/>
            </w:pPr>
            <w:r w:rsidRPr="00475843">
              <w:t>Bc. Pavel Šoltys, DiS., náměstek hejtmana</w:t>
            </w:r>
          </w:p>
        </w:tc>
      </w:tr>
      <w:tr w:rsidR="00707594" w:rsidRPr="00475843" w:rsidTr="0093339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933392" w:rsidP="00A2632A">
            <w:pPr>
              <w:pStyle w:val="nadpis2"/>
            </w:pPr>
            <w:r w:rsidRPr="00475843">
              <w:t>5.2.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B65FF2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UR/79/29</w:t>
            </w:r>
            <w:r w:rsidR="00B65FF2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B65FF2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Příprava projektu „Revitalizace zámeckého parku – domov mládeže Žádlovice“</w:t>
            </w:r>
          </w:p>
        </w:tc>
      </w:tr>
      <w:tr w:rsidR="00475843" w:rsidRPr="00475843" w:rsidTr="00B65FF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B65FF2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B65F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B65FF2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B65FF2" w:rsidP="00B65FF2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B65F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5FF2" w:rsidRPr="00475843" w:rsidRDefault="00B65FF2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5FF2" w:rsidRPr="00475843" w:rsidRDefault="00B65FF2" w:rsidP="00B65FF2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přípravu projektu „Revitalizace zámeckého parku – domov mládeže Žádlovice“ dle důvodové zprávy</w:t>
            </w:r>
          </w:p>
        </w:tc>
      </w:tr>
      <w:tr w:rsidR="00475843" w:rsidRPr="00475843" w:rsidTr="00B65F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5FF2" w:rsidRPr="00475843" w:rsidRDefault="00B65FF2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5FF2" w:rsidRPr="00475843" w:rsidRDefault="00B65FF2" w:rsidP="00B65FF2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předložit finální verzi projektové žádosti ke schválení R</w:t>
            </w:r>
            <w:r w:rsidR="00FA4600" w:rsidRPr="00475843">
              <w:t xml:space="preserve">adě </w:t>
            </w:r>
            <w:r w:rsidRPr="00475843">
              <w:t>O</w:t>
            </w:r>
            <w:r w:rsidR="00FA4600" w:rsidRPr="00475843">
              <w:t>lomouckého kraje</w:t>
            </w:r>
            <w:r w:rsidRPr="00475843">
              <w:t xml:space="preserve"> před podáním projektu</w:t>
            </w:r>
          </w:p>
        </w:tc>
      </w:tr>
      <w:tr w:rsidR="00475843" w:rsidRPr="00475843" w:rsidTr="00B65FF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5FF2" w:rsidRPr="00475843" w:rsidRDefault="00B65FF2" w:rsidP="00B65FF2">
            <w:r w:rsidRPr="00475843">
              <w:t>O: Bc. Pavel Šoltys, DiS., náměstek hejtmana</w:t>
            </w:r>
          </w:p>
          <w:p w:rsidR="00B65FF2" w:rsidRPr="00475843" w:rsidRDefault="00B65FF2" w:rsidP="00B65FF2">
            <w:r w:rsidRPr="00475843">
              <w:t xml:space="preserve">T: </w:t>
            </w:r>
            <w:r w:rsidR="00430483" w:rsidRPr="00475843">
              <w:t>23. 3. 2016</w:t>
            </w:r>
          </w:p>
        </w:tc>
      </w:tr>
      <w:tr w:rsidR="00475843" w:rsidRPr="00475843" w:rsidTr="00B65FF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B65FF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B65FF2" w:rsidP="00A2632A">
            <w:pPr>
              <w:pStyle w:val="nadpis2"/>
            </w:pPr>
            <w:r w:rsidRPr="00475843">
              <w:t>Bc. Pavel Šoltys, DiS., náměstek hejtmana</w:t>
            </w:r>
          </w:p>
        </w:tc>
      </w:tr>
      <w:tr w:rsidR="00707594" w:rsidRPr="00475843" w:rsidTr="00B65FF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B65FF2" w:rsidP="00A2632A">
            <w:pPr>
              <w:pStyle w:val="nadpis2"/>
            </w:pPr>
            <w:r w:rsidRPr="00475843">
              <w:t>5.3.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0F25DE">
        <w:tc>
          <w:tcPr>
            <w:tcW w:w="961" w:type="pct"/>
            <w:gridSpan w:val="2"/>
            <w:tcBorders>
              <w:bottom w:val="nil"/>
            </w:tcBorders>
          </w:tcPr>
          <w:p w:rsidR="00E753B1" w:rsidRPr="00475843" w:rsidRDefault="00E753B1" w:rsidP="000F25D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</w:t>
            </w:r>
            <w:r w:rsidR="00BC4D16" w:rsidRPr="00475843">
              <w:rPr>
                <w:szCs w:val="24"/>
              </w:rPr>
              <w:t>30</w:t>
            </w:r>
            <w:r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753B1" w:rsidRPr="00475843" w:rsidRDefault="00C25CDD" w:rsidP="00C25CD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Zahraniční pracovní cesta - Jelení Hora (Polsko)</w:t>
            </w:r>
          </w:p>
        </w:tc>
      </w:tr>
      <w:tr w:rsidR="00475843" w:rsidRPr="00475843" w:rsidTr="000F25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753B1" w:rsidRPr="00475843" w:rsidRDefault="00E753B1" w:rsidP="000F25DE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0F25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753B1" w:rsidRPr="00475843" w:rsidRDefault="00E753B1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3B1" w:rsidRPr="00475843" w:rsidRDefault="00C25CDD" w:rsidP="000F25DE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0F25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3B1" w:rsidRPr="00475843" w:rsidRDefault="00E753B1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3B1" w:rsidRPr="00475843" w:rsidRDefault="00C25CDD" w:rsidP="00C25CDD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účast Ing. Jiřího Rozbořila, hejtmana Olomouckého kraje, na zahraniční pracovní cestě do Polska dne 22. 10. 2015, dle důvodové zprávy</w:t>
            </w:r>
          </w:p>
        </w:tc>
      </w:tr>
      <w:tr w:rsidR="00475843" w:rsidRPr="00475843" w:rsidTr="000F25D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753B1" w:rsidRPr="00475843" w:rsidRDefault="00E753B1" w:rsidP="00A2632A">
            <w:pPr>
              <w:pStyle w:val="nadpis2"/>
            </w:pPr>
          </w:p>
        </w:tc>
      </w:tr>
      <w:tr w:rsidR="00475843" w:rsidRPr="00475843" w:rsidTr="000F25D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753B1" w:rsidRPr="00475843" w:rsidRDefault="00E753B1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753B1" w:rsidRPr="00475843" w:rsidRDefault="00E753B1" w:rsidP="00A2632A">
            <w:pPr>
              <w:pStyle w:val="nadpis2"/>
            </w:pPr>
            <w:r w:rsidRPr="00475843">
              <w:t>Bc. Pavel Šoltys, DiS., náměstek hejtmana</w:t>
            </w:r>
          </w:p>
        </w:tc>
      </w:tr>
      <w:tr w:rsidR="00C25CDD" w:rsidRPr="00475843" w:rsidTr="000F25D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753B1" w:rsidRPr="00475843" w:rsidRDefault="00E753B1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753B1" w:rsidRPr="00475843" w:rsidRDefault="00E753B1" w:rsidP="00A2632A">
            <w:pPr>
              <w:pStyle w:val="nadpis2"/>
            </w:pPr>
            <w:r w:rsidRPr="00475843">
              <w:t>5.4.</w:t>
            </w:r>
          </w:p>
        </w:tc>
      </w:tr>
    </w:tbl>
    <w:p w:rsidR="00E753B1" w:rsidRPr="00475843" w:rsidRDefault="00E753B1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AE5D36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lastRenderedPageBreak/>
              <w:t>UR/79/31</w:t>
            </w:r>
            <w:r w:rsidR="00AE5D36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AE5D36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Aktualizace plánu oprav a investic příspěvkových organizací</w:t>
            </w:r>
          </w:p>
        </w:tc>
      </w:tr>
      <w:tr w:rsidR="00475843" w:rsidRPr="00475843" w:rsidTr="00AE5D3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AE5D36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AE5D3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AE5D36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AE5D36" w:rsidP="00AE5D36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AE5D3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D36" w:rsidRPr="00475843" w:rsidRDefault="00AE5D36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D36" w:rsidRPr="00475843" w:rsidRDefault="00AE5D36" w:rsidP="00AE5D36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aktualizaci plánu oprav a investic příspěvkových organizací zřizovaných Olomouckým krajem, včetně použití prostředků fondu investic dle Přílohy č. 1 důvodové zprávy</w:t>
            </w:r>
          </w:p>
        </w:tc>
      </w:tr>
      <w:tr w:rsidR="00475843" w:rsidRPr="00475843" w:rsidTr="00AE5D3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D36" w:rsidRPr="00475843" w:rsidRDefault="00AE5D36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D36" w:rsidRPr="00475843" w:rsidRDefault="00AE5D36" w:rsidP="00AE5D36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souhlasí</w:t>
            </w:r>
            <w:r w:rsidRPr="00475843">
              <w:t xml:space="preserve"> s posílením fondu investic z fondu rezervního příspěvkových organizací zřizovaných Olomouckým krajem dle Přílohy č. 2 důvodové zprávy</w:t>
            </w:r>
          </w:p>
        </w:tc>
      </w:tr>
      <w:tr w:rsidR="00475843" w:rsidRPr="00475843" w:rsidTr="00AE5D3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D36" w:rsidRPr="00475843" w:rsidRDefault="00AE5D36" w:rsidP="00A2632A">
            <w:pPr>
              <w:pStyle w:val="nadpis2"/>
            </w:pPr>
            <w:r w:rsidRPr="0047584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D36" w:rsidRPr="00475843" w:rsidRDefault="00AE5D36" w:rsidP="00AE5D36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informovat příspěvkové organizace o schválení aktualizace plánu oprav a investic dle bodu 2 </w:t>
            </w:r>
            <w:r w:rsidR="00873AB8" w:rsidRPr="00475843">
              <w:t xml:space="preserve">usnesení </w:t>
            </w:r>
            <w:r w:rsidRPr="00475843">
              <w:t>a udělení souhlasu s posílením fondu investic z fondu rezervního dle bodu 3 usnesení</w:t>
            </w:r>
          </w:p>
        </w:tc>
      </w:tr>
      <w:tr w:rsidR="00475843" w:rsidRPr="00475843" w:rsidTr="00AE5D3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5D36" w:rsidRPr="00475843" w:rsidRDefault="00AE5D36" w:rsidP="00AE5D36">
            <w:r w:rsidRPr="00475843">
              <w:t>O: vedoucí odboru podpory řízení příspěvkových organizací</w:t>
            </w:r>
          </w:p>
          <w:p w:rsidR="00AE5D36" w:rsidRPr="00475843" w:rsidRDefault="00AE5D36" w:rsidP="00AE5D36">
            <w:r w:rsidRPr="00475843">
              <w:t>T: 22. 10. 2015</w:t>
            </w:r>
          </w:p>
        </w:tc>
      </w:tr>
      <w:tr w:rsidR="00475843" w:rsidRPr="00475843" w:rsidTr="00AE5D3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AE5D3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AE5D36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AE5D3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AE5D36" w:rsidP="00A2632A">
            <w:pPr>
              <w:pStyle w:val="nadpis2"/>
            </w:pPr>
            <w:r w:rsidRPr="00475843">
              <w:t>6.1.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4E161F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UR/79/32</w:t>
            </w:r>
            <w:r w:rsidR="004E161F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4E161F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Financování příspěvkových organizací</w:t>
            </w:r>
          </w:p>
        </w:tc>
      </w:tr>
      <w:tr w:rsidR="00475843" w:rsidRPr="00475843" w:rsidTr="004E161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4E161F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4E16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4E161F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4E161F" w:rsidP="004E161F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4E16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161F" w:rsidRPr="00475843" w:rsidRDefault="004E161F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161F" w:rsidRPr="00475843" w:rsidRDefault="004E161F" w:rsidP="004E161F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financování oprav a investic pro školské příspěvkové organizace dle důvodové zprávy</w:t>
            </w:r>
          </w:p>
        </w:tc>
      </w:tr>
      <w:tr w:rsidR="00475843" w:rsidRPr="00475843" w:rsidTr="004E16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161F" w:rsidRPr="00475843" w:rsidRDefault="004E161F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161F" w:rsidRPr="00475843" w:rsidRDefault="004E161F" w:rsidP="004E161F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informovat příspěvkové organizace o financování oprav a investic pro školské příspěvkové organizace dle bodu 2 usnesení</w:t>
            </w:r>
          </w:p>
        </w:tc>
      </w:tr>
      <w:tr w:rsidR="00475843" w:rsidRPr="00475843" w:rsidTr="004E161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161F" w:rsidRPr="00475843" w:rsidRDefault="004E161F" w:rsidP="004E161F">
            <w:r w:rsidRPr="00475843">
              <w:t>O: vedoucí odboru podpory řízení příspěvkových organizací</w:t>
            </w:r>
          </w:p>
          <w:p w:rsidR="004E161F" w:rsidRPr="00475843" w:rsidRDefault="004E161F" w:rsidP="004E161F">
            <w:r w:rsidRPr="00475843">
              <w:t>T: 22. 10. 2015</w:t>
            </w:r>
          </w:p>
        </w:tc>
      </w:tr>
      <w:tr w:rsidR="00475843" w:rsidRPr="00475843" w:rsidTr="004E161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4E161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4E161F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4E161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4E161F" w:rsidP="00A2632A">
            <w:pPr>
              <w:pStyle w:val="nadpis2"/>
            </w:pPr>
            <w:r w:rsidRPr="00475843">
              <w:t>6.2.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7B659A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UR/79/33</w:t>
            </w:r>
            <w:r w:rsidR="007B659A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7B659A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Majetkové záležitosti příspěvkových organizací Olomouckého kraje</w:t>
            </w:r>
          </w:p>
        </w:tc>
      </w:tr>
      <w:tr w:rsidR="00475843" w:rsidRPr="00475843" w:rsidTr="007B65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7B659A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7B65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7B659A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7B659A" w:rsidP="007B659A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7B65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659A" w:rsidRPr="00475843" w:rsidRDefault="007B659A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659A" w:rsidRPr="00475843" w:rsidRDefault="007B659A" w:rsidP="007B659A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vyřazení movitého majetku Olomouckého kraje, ventilátoru </w:t>
            </w:r>
            <w:proofErr w:type="spellStart"/>
            <w:r w:rsidRPr="00475843">
              <w:t>Oxylog</w:t>
            </w:r>
            <w:proofErr w:type="spellEnd"/>
            <w:r w:rsidRPr="00475843">
              <w:t xml:space="preserve"> 2000, inventární číslo 300411-0, předaného k hospodaření Zdravotnické záchranné službě Olomouckého kraje, příspěvkové organizaci formou fyzické likvidace odbornou firmou, která zabezpečí ekologickou likvidaci, dle bodu A důvodové zprávy</w:t>
            </w:r>
          </w:p>
        </w:tc>
      </w:tr>
      <w:tr w:rsidR="00475843" w:rsidRPr="00475843" w:rsidTr="007B65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659A" w:rsidRPr="00475843" w:rsidRDefault="007B659A" w:rsidP="00A2632A">
            <w:pPr>
              <w:pStyle w:val="nadpis2"/>
            </w:pPr>
            <w:r w:rsidRPr="00475843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659A" w:rsidRPr="00475843" w:rsidRDefault="007B659A" w:rsidP="00E87BA7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souhlasí</w:t>
            </w:r>
            <w:r w:rsidRPr="00475843">
              <w:t xml:space="preserve"> s přijetím daru movitého majetku „soubor šatních skříněk v</w:t>
            </w:r>
            <w:r w:rsidR="00E87BA7" w:rsidRPr="00475843">
              <w:t> </w:t>
            </w:r>
            <w:r w:rsidRPr="00475843">
              <w:t>po</w:t>
            </w:r>
            <w:r w:rsidR="00157193" w:rsidRPr="00475843">
              <w:t>čtu 52 ks v celkové hodnotě 259 </w:t>
            </w:r>
            <w:r w:rsidRPr="00475843">
              <w:t>137 Kč“ do vlastnictví Olomouckého kraje a hospodaření Gymnázia Jana Opletala, Litovel, Opletalova 189, příspěvkové organizace, dle bodu B důvodové zprávy</w:t>
            </w:r>
          </w:p>
        </w:tc>
      </w:tr>
      <w:tr w:rsidR="00475843" w:rsidRPr="00475843" w:rsidTr="007B659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7B659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B659A" w:rsidP="00A2632A">
            <w:pPr>
              <w:pStyle w:val="nadpis2"/>
            </w:pPr>
            <w:r w:rsidRPr="00475843">
              <w:t>Ing. Jiří Rozbořil, hejtman Olomouckého kraje</w:t>
            </w:r>
          </w:p>
        </w:tc>
      </w:tr>
      <w:tr w:rsidR="00707594" w:rsidRPr="00475843" w:rsidTr="007B659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7B659A" w:rsidP="00A2632A">
            <w:pPr>
              <w:pStyle w:val="nadpis2"/>
            </w:pPr>
            <w:r w:rsidRPr="00475843">
              <w:t>6.3.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0E0633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UR/79/34</w:t>
            </w:r>
            <w:r w:rsidR="000E0633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0E0633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 xml:space="preserve">Složení školských rad při školách zřizovaných Olomouckým krajem </w:t>
            </w:r>
          </w:p>
        </w:tc>
      </w:tr>
      <w:tr w:rsidR="00475843" w:rsidRPr="00475843" w:rsidTr="000E063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0E0633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0E06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0E0633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0E0633" w:rsidP="000E0633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0E06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0633" w:rsidRPr="00475843" w:rsidRDefault="000E0633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0633" w:rsidRPr="00475843" w:rsidRDefault="000E0633" w:rsidP="002B762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volby do školských rad při školách zřizovaných Olomouckým krajem dle bodů 1</w:t>
            </w:r>
            <w:r w:rsidR="002B7625" w:rsidRPr="00475843">
              <w:t xml:space="preserve"> a 3</w:t>
            </w:r>
            <w:r w:rsidRPr="00475843">
              <w:t xml:space="preserve"> Přílohy č. 1 důvodové zprávy</w:t>
            </w:r>
          </w:p>
        </w:tc>
      </w:tr>
      <w:tr w:rsidR="00475843" w:rsidRPr="00475843" w:rsidTr="000E06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0633" w:rsidRPr="00475843" w:rsidRDefault="000E0633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0633" w:rsidRPr="00475843" w:rsidRDefault="000E0633" w:rsidP="000E0633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dodatky ke zřizovacím listinám školských rad při školách zři</w:t>
            </w:r>
            <w:r w:rsidR="002B7625" w:rsidRPr="00475843">
              <w:t>zovaných Olomouckým krajem dle p</w:t>
            </w:r>
            <w:r w:rsidRPr="00475843">
              <w:t>říloh č. 2 a 3 důvodové zprávy</w:t>
            </w:r>
          </w:p>
        </w:tc>
      </w:tr>
      <w:tr w:rsidR="00475843" w:rsidRPr="00475843" w:rsidTr="000E06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0633" w:rsidRPr="00475843" w:rsidRDefault="000E0633" w:rsidP="00A2632A">
            <w:pPr>
              <w:pStyle w:val="nadpis2"/>
            </w:pPr>
            <w:r w:rsidRPr="0047584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0633" w:rsidRPr="00475843" w:rsidRDefault="000E0633" w:rsidP="002B762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jmenuje</w:t>
            </w:r>
            <w:r w:rsidRPr="00475843">
              <w:t xml:space="preserve"> nového člena za zřizovatele školské rady při škole zřizované Olomouckým krajem dle bodu 2 Přílohy č. 1 důvodové zprávy</w:t>
            </w:r>
          </w:p>
        </w:tc>
      </w:tr>
      <w:tr w:rsidR="00475843" w:rsidRPr="00475843" w:rsidTr="000E06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0633" w:rsidRPr="00475843" w:rsidRDefault="000E0633" w:rsidP="00A2632A">
            <w:pPr>
              <w:pStyle w:val="nadpis2"/>
            </w:pPr>
            <w:r w:rsidRPr="0047584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0633" w:rsidRPr="00475843" w:rsidRDefault="000E0633" w:rsidP="000E0633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administrativně zajistit změnu ve složení školských rad dle bodu 4 usnesení a zpracovat čistopisy </w:t>
            </w:r>
            <w:r w:rsidR="002B7625" w:rsidRPr="00475843">
              <w:t>dodatků zřizovacích listin dle p</w:t>
            </w:r>
            <w:r w:rsidRPr="00475843">
              <w:t>říloh č. 2 a 3 důvodové zprávy</w:t>
            </w:r>
          </w:p>
        </w:tc>
      </w:tr>
      <w:tr w:rsidR="00475843" w:rsidRPr="00475843" w:rsidTr="000E063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0633" w:rsidRPr="00475843" w:rsidRDefault="000E0633" w:rsidP="000E0633">
            <w:r w:rsidRPr="00475843">
              <w:t>O: vedoucí odboru školství, mládeže a tělovýchovy</w:t>
            </w:r>
          </w:p>
          <w:p w:rsidR="000E0633" w:rsidRPr="00475843" w:rsidRDefault="000E0633" w:rsidP="000E0633">
            <w:r w:rsidRPr="00475843">
              <w:t>T: 22. 10. 2015</w:t>
            </w:r>
          </w:p>
        </w:tc>
      </w:tr>
      <w:tr w:rsidR="00475843" w:rsidRPr="00475843" w:rsidTr="000E063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0E063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0E0633" w:rsidP="00A2632A">
            <w:pPr>
              <w:pStyle w:val="nadpis2"/>
            </w:pPr>
            <w:r w:rsidRPr="00475843">
              <w:t>Ing. Zdeněk Švec, náměstek hejtmana</w:t>
            </w:r>
          </w:p>
        </w:tc>
      </w:tr>
      <w:tr w:rsidR="00707594" w:rsidRPr="00475843" w:rsidTr="000E063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0E0633" w:rsidP="00A2632A">
            <w:pPr>
              <w:pStyle w:val="nadpis2"/>
            </w:pPr>
            <w:r w:rsidRPr="00475843">
              <w:t>7.1.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CA3DF3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UR/79/35</w:t>
            </w:r>
            <w:r w:rsidR="00CA3DF3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CA3DF3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Výjimky z naplněnosti tříd ve školách zřizovaných Olomouckým krajem</w:t>
            </w:r>
          </w:p>
        </w:tc>
      </w:tr>
      <w:tr w:rsidR="00475843" w:rsidRPr="00475843" w:rsidTr="00CA3DF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CA3DF3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CA3D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CA3DF3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CA3DF3" w:rsidP="00CA3DF3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CA3D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3DF3" w:rsidRPr="00475843" w:rsidRDefault="00CA3DF3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3DF3" w:rsidRPr="00475843" w:rsidRDefault="00CA3DF3" w:rsidP="00157193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výjimky z naplněnosti tříd na středních školách zřizovaných Olomouckým krajem dle Přílohy č. 1 důvodové zprávy s účinností od 8.</w:t>
            </w:r>
            <w:r w:rsidR="00157193" w:rsidRPr="00475843">
              <w:t> </w:t>
            </w:r>
            <w:r w:rsidRPr="00475843">
              <w:t>10.</w:t>
            </w:r>
            <w:r w:rsidR="00157193" w:rsidRPr="00475843">
              <w:t> </w:t>
            </w:r>
            <w:r w:rsidRPr="00475843">
              <w:t>2015</w:t>
            </w:r>
          </w:p>
        </w:tc>
      </w:tr>
      <w:tr w:rsidR="00475843" w:rsidRPr="00475843" w:rsidTr="00CA3D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3DF3" w:rsidRPr="00475843" w:rsidRDefault="00CA3DF3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3DF3" w:rsidRPr="00475843" w:rsidRDefault="00CA3DF3" w:rsidP="00CA3DF3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informovat ředitele středních škol zřizovaných Olomouckým krajem o výjimkách z naplněnosti tříd dle bodu 2 usnesení</w:t>
            </w:r>
          </w:p>
        </w:tc>
      </w:tr>
      <w:tr w:rsidR="00475843" w:rsidRPr="00475843" w:rsidTr="00CA3DF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3DF3" w:rsidRPr="00475843" w:rsidRDefault="00CA3DF3" w:rsidP="00CA3DF3">
            <w:r w:rsidRPr="00475843">
              <w:t>O: vedoucí odboru školství, mládeže a tělovýchovy</w:t>
            </w:r>
          </w:p>
          <w:p w:rsidR="00CA3DF3" w:rsidRPr="00475843" w:rsidRDefault="00CA3DF3" w:rsidP="00CA3DF3">
            <w:r w:rsidRPr="00475843">
              <w:t>T: 22. 10. 2015</w:t>
            </w:r>
          </w:p>
        </w:tc>
      </w:tr>
      <w:tr w:rsidR="00475843" w:rsidRPr="00475843" w:rsidTr="00CA3DF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CA3DF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CA3DF3" w:rsidP="00A2632A">
            <w:pPr>
              <w:pStyle w:val="nadpis2"/>
            </w:pPr>
            <w:r w:rsidRPr="00475843">
              <w:t>Ing. Zdeněk Švec, náměstek hejtmana</w:t>
            </w:r>
          </w:p>
        </w:tc>
      </w:tr>
      <w:tr w:rsidR="00707594" w:rsidRPr="00475843" w:rsidTr="00CA3DF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CA3DF3" w:rsidP="00A2632A">
            <w:pPr>
              <w:pStyle w:val="nadpis2"/>
            </w:pPr>
            <w:r w:rsidRPr="00475843">
              <w:t>7.2.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D83852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UR/79/36</w:t>
            </w:r>
            <w:r w:rsidR="00D83852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D83852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 xml:space="preserve">Dodatek č. 1 k veřejnoprávní smlouvě o poskytnutí dotace </w:t>
            </w:r>
            <w:r w:rsidR="003B4F42" w:rsidRPr="00475843">
              <w:t>–</w:t>
            </w:r>
            <w:r w:rsidRPr="00475843">
              <w:rPr>
                <w:szCs w:val="24"/>
              </w:rPr>
              <w:t xml:space="preserve"> OUTDOOR FILMS s.r.o.</w:t>
            </w:r>
          </w:p>
        </w:tc>
      </w:tr>
      <w:tr w:rsidR="00475843" w:rsidRPr="00475843" w:rsidTr="00D8385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D83852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D838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D83852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D83852" w:rsidP="00D83852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D838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852" w:rsidRPr="00475843" w:rsidRDefault="00D83852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852" w:rsidRPr="00475843" w:rsidRDefault="00D83852" w:rsidP="00157193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Dodatku č. 1 k veřejnoprávní smlouvě o poskytnutí dotace mezi Olomouckým krajem a OUTDOOR FILMS s.r.o., Smetanovo náměstí 1180/7, 702 00 Ostrava </w:t>
            </w:r>
            <w:r w:rsidR="003B4F42" w:rsidRPr="00475843">
              <w:t>–</w:t>
            </w:r>
            <w:r w:rsidR="00157193" w:rsidRPr="00475843">
              <w:t xml:space="preserve"> </w:t>
            </w:r>
            <w:r w:rsidRPr="00475843">
              <w:t>Moravská Ostrava, IČ</w:t>
            </w:r>
            <w:r w:rsidR="00157193" w:rsidRPr="00475843">
              <w:t>:</w:t>
            </w:r>
            <w:r w:rsidRPr="00475843">
              <w:t xml:space="preserve"> 28614593, ve znění dodatku k veřejnoprávní smlouvě uvedeném v Příloze č. 1 důvodové zprávy</w:t>
            </w:r>
          </w:p>
        </w:tc>
      </w:tr>
      <w:tr w:rsidR="00475843" w:rsidRPr="00475843" w:rsidTr="00D838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852" w:rsidRPr="00475843" w:rsidRDefault="00D83852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852" w:rsidRPr="00475843" w:rsidRDefault="00D83852" w:rsidP="00D83852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 podepsat</w:t>
            </w:r>
            <w:r w:rsidRPr="00475843">
              <w:t xml:space="preserve"> dodatek ke smlouvě o poskytnutí dotace dle bodu 2 usnesení</w:t>
            </w:r>
          </w:p>
        </w:tc>
      </w:tr>
      <w:tr w:rsidR="00475843" w:rsidRPr="00475843" w:rsidTr="00D8385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852" w:rsidRPr="00475843" w:rsidRDefault="00D83852" w:rsidP="00D83852">
            <w:r w:rsidRPr="00475843">
              <w:t>O: Mgr. Radovan Rašťák, náměstek hejtmana</w:t>
            </w:r>
          </w:p>
        </w:tc>
      </w:tr>
      <w:tr w:rsidR="00475843" w:rsidRPr="00475843" w:rsidTr="00D8385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D8385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D83852" w:rsidP="00A2632A">
            <w:pPr>
              <w:pStyle w:val="nadpis2"/>
            </w:pPr>
            <w:r w:rsidRPr="00475843">
              <w:t>Mgr. Radovan Rašťák, náměstek hejtmana</w:t>
            </w:r>
          </w:p>
        </w:tc>
      </w:tr>
      <w:tr w:rsidR="00707594" w:rsidRPr="00475843" w:rsidTr="00D8385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D83852" w:rsidP="00A2632A">
            <w:pPr>
              <w:pStyle w:val="nadpis2"/>
            </w:pPr>
            <w:r w:rsidRPr="00475843">
              <w:t>8.1.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587805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UR/79/37</w:t>
            </w:r>
            <w:r w:rsidR="00587805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587805" w:rsidP="0015719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 xml:space="preserve">Financování příspěvkových organizací v oblasti kultury </w:t>
            </w:r>
          </w:p>
        </w:tc>
      </w:tr>
      <w:tr w:rsidR="00475843" w:rsidRPr="00475843" w:rsidTr="0058780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587805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5878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587805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587805" w:rsidP="0058780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5878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7805" w:rsidRPr="00475843" w:rsidRDefault="00587805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7805" w:rsidRPr="00475843" w:rsidRDefault="00587805" w:rsidP="00E87BA7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navýšení limitu mezd pro Vlastivědné muzeum Jesenicka,</w:t>
            </w:r>
            <w:r w:rsidR="00E87BA7" w:rsidRPr="00475843">
              <w:t> </w:t>
            </w:r>
            <w:r w:rsidRPr="00475843">
              <w:t>p. o., pro rok 2015 dle bodu A) důvodové zprávy</w:t>
            </w:r>
          </w:p>
        </w:tc>
      </w:tr>
      <w:tr w:rsidR="00475843" w:rsidRPr="00475843" w:rsidTr="005878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7805" w:rsidRPr="00475843" w:rsidRDefault="00587805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7805" w:rsidRPr="00475843" w:rsidRDefault="00587805" w:rsidP="0058780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navýšení limitu mezd pro Vlastivědné muzeum v Olomouci pro rok 2015 dle bodu B) důvodové zprávy</w:t>
            </w:r>
          </w:p>
        </w:tc>
      </w:tr>
      <w:tr w:rsidR="00475843" w:rsidRPr="00475843" w:rsidTr="005878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7805" w:rsidRPr="00475843" w:rsidRDefault="00587805" w:rsidP="00A2632A">
            <w:pPr>
              <w:pStyle w:val="nadpis2"/>
            </w:pPr>
            <w:r w:rsidRPr="0047584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7805" w:rsidRPr="00475843" w:rsidRDefault="00587805" w:rsidP="0058780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poskytnutí příspěvku Archeologickému centru Olomouc, p. o., z rozpočtu odboru kultury a památkové péče v roce 2015 dle bodu C) důvodové zprávy</w:t>
            </w:r>
          </w:p>
        </w:tc>
      </w:tr>
      <w:tr w:rsidR="00475843" w:rsidRPr="00475843" w:rsidTr="005878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7805" w:rsidRPr="00475843" w:rsidRDefault="00587805" w:rsidP="00A2632A">
            <w:pPr>
              <w:pStyle w:val="nadpis2"/>
            </w:pPr>
            <w:r w:rsidRPr="0047584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7805" w:rsidRPr="00475843" w:rsidRDefault="00587805" w:rsidP="0058780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poskytnutí příspěvku Vlastivědnému muzeu Jesenicka, p. o., z rozpočtu odboru kultury a památkové péče v roce 2015 dle bodu D) důvodové zprávy</w:t>
            </w:r>
          </w:p>
        </w:tc>
      </w:tr>
      <w:tr w:rsidR="00475843" w:rsidRPr="00475843" w:rsidTr="005878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7805" w:rsidRPr="00475843" w:rsidRDefault="00587805" w:rsidP="00A2632A">
            <w:pPr>
              <w:pStyle w:val="nadpis2"/>
            </w:pPr>
            <w:r w:rsidRPr="00475843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7805" w:rsidRPr="00475843" w:rsidRDefault="00587805" w:rsidP="00587805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informovat ředitele příspěvkových organizací dle bodů 2, 3, 4, 5 usnesení</w:t>
            </w:r>
          </w:p>
        </w:tc>
      </w:tr>
      <w:tr w:rsidR="00475843" w:rsidRPr="00475843" w:rsidTr="0058780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87805" w:rsidRPr="00475843" w:rsidRDefault="00587805" w:rsidP="00587805">
            <w:r w:rsidRPr="00475843">
              <w:t>O: vedoucí odboru kultury a památkové péče</w:t>
            </w:r>
          </w:p>
          <w:p w:rsidR="00587805" w:rsidRPr="00475843" w:rsidRDefault="00587805" w:rsidP="00587805">
            <w:r w:rsidRPr="00475843">
              <w:t>T: 22. 10. 2015</w:t>
            </w:r>
          </w:p>
        </w:tc>
      </w:tr>
      <w:tr w:rsidR="00475843" w:rsidRPr="00475843" w:rsidTr="0058780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58780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587805" w:rsidP="00A2632A">
            <w:pPr>
              <w:pStyle w:val="nadpis2"/>
            </w:pPr>
            <w:r w:rsidRPr="00475843">
              <w:t>Mgr. Radovan Rašťák, náměstek hejtmana</w:t>
            </w:r>
          </w:p>
        </w:tc>
      </w:tr>
      <w:tr w:rsidR="00707594" w:rsidRPr="00475843" w:rsidTr="0058780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587805" w:rsidP="00A2632A">
            <w:pPr>
              <w:pStyle w:val="nadpis2"/>
            </w:pPr>
            <w:r w:rsidRPr="00475843">
              <w:t>8.2.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4D59EC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lastRenderedPageBreak/>
              <w:t>UR/79/38</w:t>
            </w:r>
            <w:r w:rsidR="004D59EC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4D59EC" w:rsidP="0015719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Dodatek č. 1</w:t>
            </w:r>
            <w:r w:rsidR="00157193" w:rsidRPr="00475843">
              <w:rPr>
                <w:szCs w:val="24"/>
              </w:rPr>
              <w:t xml:space="preserve"> </w:t>
            </w:r>
            <w:r w:rsidRPr="00475843">
              <w:rPr>
                <w:szCs w:val="24"/>
              </w:rPr>
              <w:t xml:space="preserve">Smlouvy o poskytnutí dotace na realizaci projektu „Háj víly Ozdravy – I. Etapa“ </w:t>
            </w:r>
          </w:p>
        </w:tc>
      </w:tr>
      <w:tr w:rsidR="00475843" w:rsidRPr="00475843" w:rsidTr="004D59E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4D59EC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4D59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4D59EC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4D59EC" w:rsidP="004D59EC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4D59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59EC" w:rsidRPr="00475843" w:rsidRDefault="004D59EC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59EC" w:rsidRPr="00475843" w:rsidRDefault="004D59EC" w:rsidP="00873AB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uzavření Dodatku č. 1 k veřejnoprávní smlouvě o poskytnutí dotace mezi Olomouckým krajem a SPOLEČNOSTÍ VINCENZE PRIESSNITZE, z.s., se sídlem Priessnitzova 299/12, 790 01 Jeseník, IČ</w:t>
            </w:r>
            <w:r w:rsidR="00873AB8" w:rsidRPr="00475843">
              <w:t>: </w:t>
            </w:r>
            <w:r w:rsidRPr="00475843">
              <w:t>71178864 dle Přílohy č. 1 důvodové zprávy</w:t>
            </w:r>
          </w:p>
        </w:tc>
      </w:tr>
      <w:tr w:rsidR="00475843" w:rsidRPr="00475843" w:rsidTr="004D59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59EC" w:rsidRPr="00475843" w:rsidRDefault="004D59EC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59EC" w:rsidRPr="00475843" w:rsidRDefault="004D59EC" w:rsidP="00873AB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 podepsat</w:t>
            </w:r>
            <w:r w:rsidRPr="00475843">
              <w:t xml:space="preserve"> Dodatek č. 1 k veřejnoprávní smlouvě o poskytnutí dotace mezi Olomouckým krajem a SP</w:t>
            </w:r>
            <w:r w:rsidR="00652972" w:rsidRPr="00475843">
              <w:t xml:space="preserve">OLEČNOSTÍ VINCENZE PRIESSNITZE, </w:t>
            </w:r>
            <w:r w:rsidRPr="00475843">
              <w:t>z.s., se sídlem Priessnitzova 299/12, 790 01 Jeseník, IČ</w:t>
            </w:r>
            <w:r w:rsidR="00873AB8" w:rsidRPr="00475843">
              <w:t>: </w:t>
            </w:r>
            <w:r w:rsidRPr="00475843">
              <w:t>71178864 dle bodu 2 usnesení</w:t>
            </w:r>
          </w:p>
        </w:tc>
      </w:tr>
      <w:tr w:rsidR="00475843" w:rsidRPr="00475843" w:rsidTr="004D59E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59EC" w:rsidRPr="00475843" w:rsidRDefault="004D59EC" w:rsidP="004D59EC">
            <w:r w:rsidRPr="00475843">
              <w:t>O: Ing. Jiří Rozbořil, hejtman Olomouckého kraje</w:t>
            </w:r>
          </w:p>
        </w:tc>
      </w:tr>
      <w:tr w:rsidR="00475843" w:rsidRPr="00475843" w:rsidTr="004D59E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4D59E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4D59EC" w:rsidP="00A2632A">
            <w:pPr>
              <w:pStyle w:val="nadpis2"/>
            </w:pPr>
            <w:r w:rsidRPr="00475843">
              <w:t xml:space="preserve">MUDr. Michael Fischer, </w:t>
            </w:r>
            <w:r w:rsidR="00A31B08" w:rsidRPr="00475843">
              <w:t xml:space="preserve">1. </w:t>
            </w:r>
            <w:r w:rsidRPr="00475843">
              <w:t>náměstek hejtmana</w:t>
            </w:r>
          </w:p>
        </w:tc>
      </w:tr>
      <w:tr w:rsidR="00707594" w:rsidRPr="00475843" w:rsidTr="004D59E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4D59EC" w:rsidP="00A2632A">
            <w:pPr>
              <w:pStyle w:val="nadpis2"/>
            </w:pPr>
            <w:r w:rsidRPr="00475843">
              <w:t>9.1.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4278F6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UR/79/39</w:t>
            </w:r>
            <w:r w:rsidR="004278F6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4278F6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Aktualizace jednotek u sociálních služeb zařazených v síti sociálních služeb Olomouckého kraje</w:t>
            </w:r>
          </w:p>
        </w:tc>
      </w:tr>
      <w:tr w:rsidR="00475843" w:rsidRPr="00475843" w:rsidTr="004278F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4278F6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4278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4278F6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4278F6" w:rsidP="004278F6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4278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78F6" w:rsidRPr="00475843" w:rsidRDefault="004278F6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78F6" w:rsidRPr="00475843" w:rsidRDefault="004278F6" w:rsidP="004278F6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souhlasí</w:t>
            </w:r>
            <w:r w:rsidRPr="00475843">
              <w:t xml:space="preserve"> s aktualizací jednotek u sociálních služeb zařazených v síti sociálních služeb Olomouckého kraje</w:t>
            </w:r>
          </w:p>
        </w:tc>
      </w:tr>
      <w:tr w:rsidR="00475843" w:rsidRPr="00475843" w:rsidTr="004278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78F6" w:rsidRPr="00475843" w:rsidRDefault="004278F6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78F6" w:rsidRPr="00475843" w:rsidRDefault="004278F6" w:rsidP="004278F6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písemně informovat žadatele o výsledku posouzení jejich žádostí</w:t>
            </w:r>
          </w:p>
        </w:tc>
      </w:tr>
      <w:tr w:rsidR="00475843" w:rsidRPr="00475843" w:rsidTr="004278F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278F6" w:rsidRPr="00475843" w:rsidRDefault="004278F6" w:rsidP="004278F6">
            <w:r w:rsidRPr="00475843">
              <w:t>O: vedoucí odboru sociálních věcí</w:t>
            </w:r>
          </w:p>
          <w:p w:rsidR="004278F6" w:rsidRPr="00475843" w:rsidRDefault="004278F6" w:rsidP="004278F6">
            <w:r w:rsidRPr="00475843">
              <w:t>T: 22. 10. 2015</w:t>
            </w:r>
          </w:p>
        </w:tc>
      </w:tr>
      <w:tr w:rsidR="00475843" w:rsidRPr="00475843" w:rsidTr="004278F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4278F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4278F6" w:rsidP="00A2632A">
            <w:pPr>
              <w:pStyle w:val="nadpis2"/>
            </w:pPr>
            <w:r w:rsidRPr="00475843">
              <w:t>Mgr. Yvona Kubjátová, náměstkyně hejtmana</w:t>
            </w:r>
          </w:p>
        </w:tc>
      </w:tr>
      <w:tr w:rsidR="00707594" w:rsidRPr="00475843" w:rsidTr="004278F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4278F6" w:rsidP="00A2632A">
            <w:pPr>
              <w:pStyle w:val="nadpis2"/>
            </w:pPr>
            <w:r w:rsidRPr="00475843">
              <w:t>10.1.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D744D1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UR/79/40</w:t>
            </w:r>
            <w:r w:rsidR="00D744D1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D744D1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Personální záležitosti příspěvkových organizací Olomouckého kraje v sociální oblasti</w:t>
            </w:r>
          </w:p>
        </w:tc>
      </w:tr>
      <w:tr w:rsidR="00475843" w:rsidRPr="00475843" w:rsidTr="00D744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D744D1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D744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D744D1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D744D1" w:rsidP="00D744D1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D744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44D1" w:rsidRPr="00475843" w:rsidRDefault="00D744D1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44D1" w:rsidRPr="00475843" w:rsidRDefault="00D744D1" w:rsidP="00D744D1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odvolává</w:t>
            </w:r>
            <w:r w:rsidRPr="00475843">
              <w:t xml:space="preserve"> ke dni 31. 12. 2015 </w:t>
            </w:r>
          </w:p>
          <w:p w:rsidR="00D744D1" w:rsidRPr="00475843" w:rsidRDefault="00D744D1" w:rsidP="00D744D1">
            <w:pPr>
              <w:pStyle w:val="Normal"/>
              <w:spacing w:after="119"/>
              <w:jc w:val="both"/>
            </w:pPr>
            <w:r w:rsidRPr="00475843">
              <w:t xml:space="preserve">a) Ing. Jitku Richterovou, z pracovního místa ředitelky Domova pro seniory Javorník, příspěvkové organizace; </w:t>
            </w:r>
          </w:p>
          <w:p w:rsidR="00D744D1" w:rsidRPr="00475843" w:rsidRDefault="00D744D1" w:rsidP="00D744D1">
            <w:pPr>
              <w:pStyle w:val="Normal"/>
              <w:spacing w:after="119"/>
              <w:jc w:val="both"/>
            </w:pPr>
            <w:r w:rsidRPr="00475843">
              <w:t xml:space="preserve">b) Mgr. Dagmar Škrobálkovou, z pracovního místa ředitelky Domova důchodců Kobylá nad Vidnavkou, příspěvkové organizace; </w:t>
            </w:r>
          </w:p>
          <w:p w:rsidR="00D744D1" w:rsidRPr="00475843" w:rsidRDefault="00D744D1" w:rsidP="00D744D1">
            <w:pPr>
              <w:pStyle w:val="Normal"/>
              <w:spacing w:after="119"/>
              <w:jc w:val="both"/>
            </w:pPr>
            <w:r w:rsidRPr="00475843">
              <w:lastRenderedPageBreak/>
              <w:t xml:space="preserve">c) Bc. Ing. Moniku Orel, z pracovního místa ředitelky Centra Dominika Kokory, příspěvkové organizace; </w:t>
            </w:r>
          </w:p>
          <w:p w:rsidR="00D744D1" w:rsidRPr="00475843" w:rsidRDefault="00D744D1" w:rsidP="00D744D1">
            <w:pPr>
              <w:pStyle w:val="Normal"/>
              <w:spacing w:after="119"/>
              <w:jc w:val="both"/>
            </w:pPr>
            <w:r w:rsidRPr="00475843">
              <w:t>d) PaedDr. Jarmilu Odložilovou, z pracovního místa ředitelky Domova Adam Dřevohostice, příspěvkové organizace</w:t>
            </w:r>
          </w:p>
        </w:tc>
      </w:tr>
      <w:tr w:rsidR="00475843" w:rsidRPr="00475843" w:rsidTr="00D744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44D1" w:rsidRPr="00475843" w:rsidRDefault="00D744D1" w:rsidP="00A2632A">
            <w:pPr>
              <w:pStyle w:val="nadpis2"/>
            </w:pPr>
            <w:r w:rsidRPr="00475843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44D1" w:rsidRPr="00475843" w:rsidRDefault="00D744D1" w:rsidP="00D744D1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 podepsat</w:t>
            </w:r>
            <w:r w:rsidRPr="00475843">
              <w:t xml:space="preserve"> odvolání ředitelek dle bodu 2 usnesení</w:t>
            </w:r>
          </w:p>
        </w:tc>
      </w:tr>
      <w:tr w:rsidR="00475843" w:rsidRPr="00475843" w:rsidTr="00D744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44D1" w:rsidRPr="00475843" w:rsidRDefault="00D744D1" w:rsidP="00D744D1">
            <w:r w:rsidRPr="00475843">
              <w:t>O: Mgr. Yvona Kubjátová, náměstkyně hejtmana</w:t>
            </w:r>
          </w:p>
        </w:tc>
      </w:tr>
      <w:tr w:rsidR="00475843" w:rsidRPr="00475843" w:rsidTr="00D744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44D1" w:rsidRPr="00475843" w:rsidRDefault="00D744D1" w:rsidP="00A2632A">
            <w:pPr>
              <w:pStyle w:val="nadpis2"/>
            </w:pPr>
            <w:r w:rsidRPr="0047584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44D1" w:rsidRPr="00475843" w:rsidRDefault="00D744D1" w:rsidP="00D744D1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vyhlašuje</w:t>
            </w:r>
            <w:r w:rsidRPr="00475843">
              <w:t xml:space="preserve"> výběrové řízení na obsazení pracovních míst ředitelů příspěvkových organizací Olomouckého kraje dle důvodové zprávy</w:t>
            </w:r>
          </w:p>
        </w:tc>
      </w:tr>
      <w:tr w:rsidR="00475843" w:rsidRPr="00475843" w:rsidTr="00D744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44D1" w:rsidRPr="00475843" w:rsidRDefault="00D744D1" w:rsidP="00A2632A">
            <w:pPr>
              <w:pStyle w:val="nadpis2"/>
            </w:pPr>
            <w:r w:rsidRPr="0047584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44D1" w:rsidRPr="00475843" w:rsidRDefault="00D744D1" w:rsidP="00D744D1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administrativně zajistit vyhlášení výběrového řízení dle bodu 4 usnesení</w:t>
            </w:r>
          </w:p>
        </w:tc>
      </w:tr>
      <w:tr w:rsidR="00475843" w:rsidRPr="00475843" w:rsidTr="00D744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44D1" w:rsidRPr="00475843" w:rsidRDefault="00D744D1" w:rsidP="00D744D1">
            <w:r w:rsidRPr="00475843">
              <w:t>O: vedoucí odboru sociálních věcí</w:t>
            </w:r>
          </w:p>
          <w:p w:rsidR="00D744D1" w:rsidRPr="00475843" w:rsidRDefault="00D744D1" w:rsidP="00D744D1">
            <w:r w:rsidRPr="00475843">
              <w:t>T: 22. 10. 2015</w:t>
            </w:r>
          </w:p>
        </w:tc>
      </w:tr>
      <w:tr w:rsidR="00475843" w:rsidRPr="00475843" w:rsidTr="00D744D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D744D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D744D1" w:rsidP="00A2632A">
            <w:pPr>
              <w:pStyle w:val="nadpis2"/>
            </w:pPr>
            <w:r w:rsidRPr="00475843">
              <w:t>Mgr. Yvona Kubjátová, náměstkyně hejtmana</w:t>
            </w:r>
          </w:p>
        </w:tc>
      </w:tr>
      <w:tr w:rsidR="00707594" w:rsidRPr="00475843" w:rsidTr="00D744D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D744D1" w:rsidP="00A2632A">
            <w:pPr>
              <w:pStyle w:val="nadpis2"/>
            </w:pPr>
            <w:r w:rsidRPr="00475843">
              <w:t>10.3.</w:t>
            </w:r>
          </w:p>
        </w:tc>
      </w:tr>
    </w:tbl>
    <w:p w:rsidR="00F8619D" w:rsidRPr="00475843" w:rsidRDefault="00F8619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CE11E8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UR/79/41</w:t>
            </w:r>
            <w:r w:rsidR="00CE11E8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CE11E8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 xml:space="preserve">Vyhodnocení kontroly hospodaření příspěvkové organizace Olomouckého kraje z oblasti dopravy </w:t>
            </w:r>
          </w:p>
        </w:tc>
      </w:tr>
      <w:tr w:rsidR="00475843" w:rsidRPr="00475843" w:rsidTr="00CE11E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CE11E8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CE11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CE11E8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CE11E8" w:rsidP="00CE11E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CE11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11E8" w:rsidRPr="00475843" w:rsidRDefault="00CE11E8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11E8" w:rsidRPr="00475843" w:rsidRDefault="00CE11E8" w:rsidP="00873AB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návrh opatření dle důvodové zprávy u příspěvkové organizace Správa silnic Olomouckého kraje, příspěvková organizace, Olomouc, Lipenská</w:t>
            </w:r>
            <w:r w:rsidR="00873AB8" w:rsidRPr="00475843">
              <w:t> </w:t>
            </w:r>
            <w:r w:rsidRPr="00475843">
              <w:t>120</w:t>
            </w:r>
          </w:p>
        </w:tc>
      </w:tr>
      <w:tr w:rsidR="00475843" w:rsidRPr="00475843" w:rsidTr="00CE11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11E8" w:rsidRPr="00475843" w:rsidRDefault="00CE11E8" w:rsidP="00A2632A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11E8" w:rsidRPr="00475843" w:rsidRDefault="00CE11E8" w:rsidP="00CE11E8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neprodleně informovat ředitele příspěvkové organizace Správa silnic Olomouckého kraje o uložených opatřeních</w:t>
            </w:r>
          </w:p>
        </w:tc>
      </w:tr>
      <w:tr w:rsidR="00475843" w:rsidRPr="00475843" w:rsidTr="00CE11E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11E8" w:rsidRPr="00475843" w:rsidRDefault="00CE11E8" w:rsidP="00CE11E8">
            <w:r w:rsidRPr="00475843">
              <w:t>O: vedoucí odboru dopravy a silničního hospodářství</w:t>
            </w:r>
          </w:p>
          <w:p w:rsidR="00CE11E8" w:rsidRPr="00475843" w:rsidRDefault="00CE11E8" w:rsidP="00CE11E8">
            <w:r w:rsidRPr="00475843">
              <w:t>T: 22. 10. 2015</w:t>
            </w:r>
          </w:p>
        </w:tc>
      </w:tr>
      <w:tr w:rsidR="00475843" w:rsidRPr="00475843" w:rsidTr="00CE11E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CE11E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CE11E8" w:rsidP="00A2632A">
            <w:pPr>
              <w:pStyle w:val="nadpis2"/>
            </w:pPr>
            <w:r w:rsidRPr="00475843">
              <w:t>Ing. Jiří Rozbořil, hejtman Olomouckého kraje; Mgr. Lucie Štěpánková, ředitelka</w:t>
            </w:r>
          </w:p>
        </w:tc>
      </w:tr>
      <w:tr w:rsidR="00707594" w:rsidRPr="00475843" w:rsidTr="00CE11E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CE11E8" w:rsidP="00A2632A">
            <w:pPr>
              <w:pStyle w:val="nadpis2"/>
            </w:pPr>
            <w:r w:rsidRPr="00475843">
              <w:t>11.1.</w:t>
            </w:r>
          </w:p>
        </w:tc>
      </w:tr>
    </w:tbl>
    <w:p w:rsidR="003060F8" w:rsidRPr="00475843" w:rsidRDefault="003060F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494152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UR/79/42</w:t>
            </w:r>
            <w:r w:rsidR="00494152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494152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Vyhodnocení kontrol hospodaření příspěvkových organizací Olomouckého kraje z oblasti zdravotnictví</w:t>
            </w:r>
          </w:p>
        </w:tc>
      </w:tr>
      <w:tr w:rsidR="00475843" w:rsidRPr="00475843" w:rsidTr="0049415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494152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4941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494152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494152" w:rsidP="00494152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49415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49415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494152" w:rsidP="00A2632A">
            <w:pPr>
              <w:pStyle w:val="nadpis2"/>
            </w:pPr>
            <w:r w:rsidRPr="00475843">
              <w:t xml:space="preserve">MUDr. Michael Fischer, </w:t>
            </w:r>
            <w:r w:rsidR="00A31B08" w:rsidRPr="00475843">
              <w:t xml:space="preserve">1. </w:t>
            </w:r>
            <w:r w:rsidRPr="00475843">
              <w:t>náměstek hejtmana; Mgr. Lucie Štěpánková, ředitelka</w:t>
            </w:r>
          </w:p>
        </w:tc>
      </w:tr>
      <w:tr w:rsidR="00475843" w:rsidRPr="00475843" w:rsidTr="0049415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494152" w:rsidP="00A2632A">
            <w:pPr>
              <w:pStyle w:val="nadpis2"/>
            </w:pPr>
            <w:r w:rsidRPr="00475843">
              <w:t>11.2.</w:t>
            </w:r>
          </w:p>
        </w:tc>
      </w:tr>
    </w:tbl>
    <w:p w:rsidR="00707594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13F21" w:rsidRPr="00475843" w:rsidTr="002C28C6">
        <w:tc>
          <w:tcPr>
            <w:tcW w:w="961" w:type="pct"/>
            <w:gridSpan w:val="2"/>
            <w:tcBorders>
              <w:bottom w:val="nil"/>
            </w:tcBorders>
          </w:tcPr>
          <w:p w:rsidR="00413F21" w:rsidRPr="00475843" w:rsidRDefault="00413F21" w:rsidP="002C28C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UR/79/43/2015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13F21" w:rsidRPr="00475843" w:rsidRDefault="00413F21" w:rsidP="002C28C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Vyhodnocení kontrol hospodaření příspěvkových organizací Olomouckého kraje z oblasti školství</w:t>
            </w:r>
          </w:p>
        </w:tc>
      </w:tr>
      <w:tr w:rsidR="00413F21" w:rsidRPr="00475843" w:rsidTr="002C28C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13F21" w:rsidRPr="00475843" w:rsidRDefault="00413F21" w:rsidP="002C28C6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13F21" w:rsidRPr="00475843" w:rsidTr="002C28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13F21" w:rsidRPr="00475843" w:rsidRDefault="00413F21" w:rsidP="002C28C6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3F21" w:rsidRPr="00475843" w:rsidRDefault="00413F21" w:rsidP="002C28C6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13F21" w:rsidRPr="00475843" w:rsidTr="002C28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3F21" w:rsidRPr="00475843" w:rsidRDefault="00413F21" w:rsidP="002C28C6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3F21" w:rsidRPr="00475843" w:rsidRDefault="00413F21" w:rsidP="002C28C6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Pr="00475843">
              <w:t xml:space="preserve"> návrh opatření dle důvodové zprávy u příspěvkových organizací: </w:t>
            </w:r>
          </w:p>
          <w:p w:rsidR="00413F21" w:rsidRPr="00475843" w:rsidRDefault="00413F21" w:rsidP="002C28C6">
            <w:pPr>
              <w:pStyle w:val="Normal"/>
              <w:spacing w:after="119"/>
              <w:jc w:val="both"/>
            </w:pPr>
            <w:r w:rsidRPr="00475843">
              <w:t>a) SCHOLA SERVIS – zařízení pro další vzdělávání pedagogických pracovníků a středisko služeb školám, Prostějov, příspěvková organizace</w:t>
            </w:r>
          </w:p>
          <w:p w:rsidR="00413F21" w:rsidRPr="00475843" w:rsidRDefault="00413F21" w:rsidP="002C28C6">
            <w:pPr>
              <w:pStyle w:val="Normal"/>
              <w:spacing w:after="119"/>
              <w:jc w:val="both"/>
            </w:pPr>
            <w:r w:rsidRPr="00475843">
              <w:t>b) Základní umělecká škola „Žerotín“ Olomouc, Kavaleristů 6</w:t>
            </w:r>
          </w:p>
          <w:p w:rsidR="00413F21" w:rsidRPr="00475843" w:rsidRDefault="00413F21" w:rsidP="002C28C6">
            <w:pPr>
              <w:pStyle w:val="Normal"/>
              <w:spacing w:after="119"/>
              <w:jc w:val="both"/>
            </w:pPr>
            <w:r w:rsidRPr="00475843">
              <w:t>c) Gymnázium Jana Blahoslava a Střední pedagogická škola, Přerov, Denisova 3</w:t>
            </w:r>
          </w:p>
          <w:p w:rsidR="00413F21" w:rsidRPr="00475843" w:rsidRDefault="00413F21" w:rsidP="002C28C6">
            <w:pPr>
              <w:pStyle w:val="Normal"/>
              <w:spacing w:after="119"/>
              <w:jc w:val="both"/>
            </w:pPr>
            <w:r w:rsidRPr="00475843">
              <w:t>d) Střední zdravotnická škola, Prostějov, Vápenice 3</w:t>
            </w:r>
          </w:p>
          <w:p w:rsidR="00413F21" w:rsidRPr="00475843" w:rsidRDefault="00413F21" w:rsidP="002C28C6">
            <w:pPr>
              <w:pStyle w:val="Normal"/>
              <w:spacing w:after="119"/>
              <w:jc w:val="both"/>
            </w:pPr>
            <w:r w:rsidRPr="00475843">
              <w:t>e) Slovanské gymnázium, Olomouc, tř. Jiřího z Poděbrad 13</w:t>
            </w:r>
          </w:p>
          <w:p w:rsidR="00413F21" w:rsidRPr="00475843" w:rsidRDefault="00413F21" w:rsidP="002C28C6">
            <w:pPr>
              <w:pStyle w:val="Normal"/>
              <w:spacing w:after="119"/>
              <w:jc w:val="both"/>
            </w:pPr>
            <w:r w:rsidRPr="00475843">
              <w:t>f) Gymnázium, Olomouc, Čajkovského 9</w:t>
            </w:r>
          </w:p>
        </w:tc>
      </w:tr>
      <w:tr w:rsidR="00413F21" w:rsidRPr="00475843" w:rsidTr="002C28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3F21" w:rsidRPr="00475843" w:rsidRDefault="00413F21" w:rsidP="002C28C6">
            <w:pPr>
              <w:pStyle w:val="nadpis2"/>
            </w:pPr>
            <w:r w:rsidRPr="0047584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3F21" w:rsidRPr="00475843" w:rsidRDefault="00413F21" w:rsidP="002C28C6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neprodleně informovat ředitele příspěvkových organizací uvedených v bodu 2 usnesení o přijatých opatřeních</w:t>
            </w:r>
          </w:p>
        </w:tc>
      </w:tr>
      <w:tr w:rsidR="00413F21" w:rsidRPr="00475843" w:rsidTr="002C28C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3F21" w:rsidRPr="00475843" w:rsidRDefault="00413F21" w:rsidP="002C28C6">
            <w:r w:rsidRPr="00475843">
              <w:t>O: vedoucí odboru školství, mládeže a tělovýchovy</w:t>
            </w:r>
          </w:p>
          <w:p w:rsidR="00413F21" w:rsidRPr="00475843" w:rsidRDefault="00413F21" w:rsidP="002C28C6">
            <w:r w:rsidRPr="00475843">
              <w:t>T: 22. 10. 2015</w:t>
            </w:r>
          </w:p>
        </w:tc>
      </w:tr>
      <w:tr w:rsidR="00413F21" w:rsidRPr="00475843" w:rsidTr="002C28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3F21" w:rsidRPr="00475843" w:rsidRDefault="00413F21" w:rsidP="002C28C6">
            <w:pPr>
              <w:pStyle w:val="nadpis2"/>
            </w:pPr>
            <w:r w:rsidRPr="0047584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3F21" w:rsidRPr="00475843" w:rsidRDefault="00413F21" w:rsidP="002C28C6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</w:t>
            </w:r>
            <w:r w:rsidRPr="00475843">
              <w:t xml:space="preserve"> řediteli SCHOLA SERVIS – zařízení pro další vzdělávání pedagogických pracovníků a středisko služeb školám, Prostějov, příspěvková organizace, zajistit správnost a průkaznost účetnictví v části účtování o peněžních prostředcích fondu investic a v termínu do 30. 10. 2015 předložit věcně příslušnému odboru podklady z provedené opravy rozdílu mezi účetním a finančním stavem fondu investic</w:t>
            </w:r>
          </w:p>
        </w:tc>
      </w:tr>
      <w:tr w:rsidR="00413F21" w:rsidRPr="00475843" w:rsidTr="002C28C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3F21" w:rsidRPr="00475843" w:rsidRDefault="00413F21" w:rsidP="002C28C6">
            <w:r w:rsidRPr="00475843">
              <w:t>O: ředitel příslušné příspěvkové organizace</w:t>
            </w:r>
          </w:p>
          <w:p w:rsidR="00413F21" w:rsidRPr="00475843" w:rsidRDefault="00413F21" w:rsidP="002C28C6">
            <w:r w:rsidRPr="00475843">
              <w:t>T: 12. 11. 2015</w:t>
            </w:r>
          </w:p>
        </w:tc>
      </w:tr>
      <w:tr w:rsidR="00413F21" w:rsidRPr="00475843" w:rsidTr="002C28C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13F21" w:rsidRPr="00475843" w:rsidRDefault="00413F21" w:rsidP="002C28C6">
            <w:pPr>
              <w:pStyle w:val="nadpis2"/>
            </w:pPr>
          </w:p>
        </w:tc>
      </w:tr>
      <w:tr w:rsidR="00413F21" w:rsidRPr="00475843" w:rsidTr="002C28C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13F21" w:rsidRPr="00475843" w:rsidRDefault="00413F21" w:rsidP="002C28C6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13F21" w:rsidRPr="00475843" w:rsidRDefault="00413F21" w:rsidP="002C28C6">
            <w:pPr>
              <w:pStyle w:val="nadpis2"/>
            </w:pPr>
            <w:r w:rsidRPr="00475843">
              <w:t>Ing. Zdeněk Švec, náměstek hejtmana; Mgr. Lucie Štěpánková, ředitelka</w:t>
            </w:r>
          </w:p>
        </w:tc>
      </w:tr>
      <w:tr w:rsidR="00413F21" w:rsidRPr="00475843" w:rsidTr="002C28C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13F21" w:rsidRPr="00475843" w:rsidRDefault="00413F21" w:rsidP="002C28C6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13F21" w:rsidRPr="00475843" w:rsidRDefault="00413F21" w:rsidP="002C28C6">
            <w:pPr>
              <w:pStyle w:val="nadpis2"/>
            </w:pPr>
            <w:r w:rsidRPr="00475843">
              <w:t>11.3.</w:t>
            </w:r>
          </w:p>
        </w:tc>
      </w:tr>
    </w:tbl>
    <w:p w:rsidR="00413F21" w:rsidRPr="00475843" w:rsidRDefault="00413F21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75843" w:rsidRPr="00475843" w:rsidTr="00F540CF">
        <w:tc>
          <w:tcPr>
            <w:tcW w:w="961" w:type="pct"/>
            <w:gridSpan w:val="2"/>
            <w:tcBorders>
              <w:bottom w:val="nil"/>
            </w:tcBorders>
          </w:tcPr>
          <w:p w:rsidR="00707594" w:rsidRPr="00475843" w:rsidRDefault="00BC4D16" w:rsidP="003C4EA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75843">
              <w:rPr>
                <w:szCs w:val="24"/>
              </w:rPr>
              <w:t>UR/79/44</w:t>
            </w:r>
            <w:r w:rsidR="00F540CF" w:rsidRPr="0047584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707594" w:rsidRPr="00475843" w:rsidRDefault="00F540CF" w:rsidP="003C4EA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75843">
              <w:rPr>
                <w:szCs w:val="24"/>
              </w:rPr>
              <w:t>Dodatek č. 8 ke Smlouvě o poskytování bezpečnostních služeb</w:t>
            </w:r>
          </w:p>
        </w:tc>
      </w:tr>
      <w:tr w:rsidR="00475843" w:rsidRPr="00475843" w:rsidTr="00F540C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707594" w:rsidRPr="00475843" w:rsidRDefault="00F540CF" w:rsidP="003C4EAA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75843" w:rsidRPr="00475843" w:rsidTr="00F540C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07594" w:rsidRPr="00475843" w:rsidRDefault="00F540CF" w:rsidP="00A2632A">
            <w:pPr>
              <w:pStyle w:val="nadpis2"/>
            </w:pPr>
            <w:r w:rsidRPr="0047584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7594" w:rsidRPr="00475843" w:rsidRDefault="00F540CF" w:rsidP="00F540CF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bere na vědomí</w:t>
            </w:r>
            <w:r w:rsidRPr="00475843">
              <w:t xml:space="preserve"> důvodovou zprávu</w:t>
            </w:r>
          </w:p>
        </w:tc>
      </w:tr>
      <w:tr w:rsidR="00475843" w:rsidRPr="00475843" w:rsidTr="00F540C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540CF" w:rsidRPr="00475843" w:rsidRDefault="00F540CF" w:rsidP="00A2632A">
            <w:pPr>
              <w:pStyle w:val="nadpis2"/>
            </w:pPr>
            <w:r w:rsidRPr="0047584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540CF" w:rsidRPr="00475843" w:rsidRDefault="00F540CF" w:rsidP="00F540CF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schvaluje</w:t>
            </w:r>
            <w:r w:rsidR="00157193" w:rsidRPr="00475843">
              <w:t xml:space="preserve"> uzavření D</w:t>
            </w:r>
            <w:r w:rsidRPr="00475843">
              <w:t>odatku č. 8 ke Smlouvě o poskytování bezpečnostních služeb mezi Olomouckým krajem a firmou S.O.S. akciovou společností,</w:t>
            </w:r>
            <w:r w:rsidR="00873AB8" w:rsidRPr="00475843">
              <w:t xml:space="preserve"> Olomouc, Holická 31/1, 772 00 </w:t>
            </w:r>
            <w:r w:rsidRPr="00475843">
              <w:t>Olomouc, IČ: 43965181 dle důvodové zprávy</w:t>
            </w:r>
          </w:p>
        </w:tc>
      </w:tr>
      <w:tr w:rsidR="00475843" w:rsidRPr="00475843" w:rsidTr="00F540C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540CF" w:rsidRPr="00475843" w:rsidRDefault="00F540CF" w:rsidP="00A2632A">
            <w:pPr>
              <w:pStyle w:val="nadpis2"/>
            </w:pPr>
            <w:r w:rsidRPr="00475843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540CF" w:rsidRPr="00475843" w:rsidRDefault="00F540CF" w:rsidP="00F540CF">
            <w:pPr>
              <w:pStyle w:val="Normal"/>
              <w:spacing w:after="119"/>
              <w:jc w:val="both"/>
            </w:pPr>
            <w:r w:rsidRPr="00475843">
              <w:rPr>
                <w:b/>
                <w:spacing w:val="70"/>
              </w:rPr>
              <w:t>ukládá podepsat</w:t>
            </w:r>
            <w:r w:rsidRPr="00475843">
              <w:t xml:space="preserve"> dodatek dle bodu 2 usnesení</w:t>
            </w:r>
          </w:p>
        </w:tc>
      </w:tr>
      <w:tr w:rsidR="00475843" w:rsidRPr="00475843" w:rsidTr="00F540C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540CF" w:rsidRPr="00475843" w:rsidRDefault="00F540CF" w:rsidP="00F540CF">
            <w:r w:rsidRPr="00475843">
              <w:t>O: Ing. Jiří Rozbořil, hejtman Olomouckého kraje</w:t>
            </w:r>
          </w:p>
        </w:tc>
      </w:tr>
      <w:tr w:rsidR="00475843" w:rsidRPr="00475843" w:rsidTr="00F540C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</w:p>
        </w:tc>
      </w:tr>
      <w:tr w:rsidR="00475843" w:rsidRPr="00475843" w:rsidTr="00F540C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707594" w:rsidRPr="00475843" w:rsidRDefault="00F540CF" w:rsidP="00A2632A">
            <w:pPr>
              <w:pStyle w:val="nadpis2"/>
            </w:pPr>
            <w:r w:rsidRPr="00475843">
              <w:t>Mgr. Lucie Štěpánková, ředitelka</w:t>
            </w:r>
          </w:p>
        </w:tc>
      </w:tr>
      <w:tr w:rsidR="00707594" w:rsidRPr="00475843" w:rsidTr="00F540C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707594" w:rsidRPr="00475843" w:rsidRDefault="00707594" w:rsidP="00A2632A">
            <w:pPr>
              <w:pStyle w:val="nadpis2"/>
            </w:pPr>
            <w:r w:rsidRPr="0047584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707594" w:rsidRPr="00475843" w:rsidRDefault="00F540CF" w:rsidP="00A2632A">
            <w:pPr>
              <w:pStyle w:val="nadpis2"/>
            </w:pPr>
            <w:r w:rsidRPr="00475843">
              <w:t>11.4.</w:t>
            </w:r>
          </w:p>
        </w:tc>
      </w:tr>
    </w:tbl>
    <w:p w:rsidR="00707594" w:rsidRPr="00475843" w:rsidRDefault="007075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475843" w:rsidRPr="00475843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475843" w:rsidRDefault="00EA3E38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475843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475843" w:rsidRDefault="00D77E16" w:rsidP="00D77E16">
      <w:pPr>
        <w:pStyle w:val="Zkladntext"/>
        <w:rPr>
          <w:sz w:val="24"/>
        </w:rPr>
      </w:pPr>
      <w:r w:rsidRPr="00475843">
        <w:rPr>
          <w:sz w:val="24"/>
        </w:rPr>
        <w:t xml:space="preserve">V Olomouci dne </w:t>
      </w:r>
      <w:r w:rsidR="00707594" w:rsidRPr="00475843">
        <w:rPr>
          <w:sz w:val="24"/>
        </w:rPr>
        <w:t>8. 10. 2015</w:t>
      </w:r>
    </w:p>
    <w:p w:rsidR="00495156" w:rsidRPr="00475843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475843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475843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475843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475843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475843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39"/>
        <w:gridCol w:w="1945"/>
        <w:gridCol w:w="3386"/>
      </w:tblGrid>
      <w:tr w:rsidR="00495156" w:rsidRPr="00475843" w:rsidTr="00505089">
        <w:trPr>
          <w:trHeight w:hRule="exact" w:val="1373"/>
        </w:trPr>
        <w:tc>
          <w:tcPr>
            <w:tcW w:w="3794" w:type="dxa"/>
          </w:tcPr>
          <w:p w:rsidR="005F16F5" w:rsidRPr="00475843" w:rsidRDefault="005F16F5" w:rsidP="005F16F5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475843">
              <w:t>MUDr. Michael Fischer</w:t>
            </w:r>
          </w:p>
          <w:p w:rsidR="00495156" w:rsidRPr="00475843" w:rsidRDefault="005F16F5" w:rsidP="005F16F5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475843">
              <w:t>1. náměstek hejtmana</w:t>
            </w:r>
          </w:p>
        </w:tc>
        <w:tc>
          <w:tcPr>
            <w:tcW w:w="1984" w:type="dxa"/>
          </w:tcPr>
          <w:p w:rsidR="00495156" w:rsidRPr="00475843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5F16F5" w:rsidRPr="005A795C" w:rsidRDefault="005F16F5" w:rsidP="005F16F5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5A795C">
              <w:t xml:space="preserve">Ing. Michal </w:t>
            </w:r>
            <w:proofErr w:type="spellStart"/>
            <w:r w:rsidRPr="005A795C">
              <w:t>Symerský</w:t>
            </w:r>
            <w:proofErr w:type="spellEnd"/>
          </w:p>
          <w:p w:rsidR="00495156" w:rsidRPr="00475843" w:rsidRDefault="005F16F5" w:rsidP="005F16F5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5A795C">
              <w:t>2. náměstek hejtmana</w:t>
            </w:r>
          </w:p>
        </w:tc>
      </w:tr>
    </w:tbl>
    <w:p w:rsidR="00E27968" w:rsidRPr="00475843" w:rsidRDefault="00E27968" w:rsidP="00E27968">
      <w:pPr>
        <w:rPr>
          <w:vanish/>
        </w:rPr>
      </w:pPr>
    </w:p>
    <w:p w:rsidR="008C2A88" w:rsidRPr="00475843" w:rsidRDefault="008C2A88" w:rsidP="001B4C4C">
      <w:pPr>
        <w:pStyle w:val="nzvy"/>
      </w:pPr>
    </w:p>
    <w:p w:rsidR="005E6980" w:rsidRPr="00475843" w:rsidRDefault="005E6980" w:rsidP="001B4C4C">
      <w:pPr>
        <w:pStyle w:val="nzvy"/>
      </w:pPr>
    </w:p>
    <w:p w:rsidR="005E6980" w:rsidRPr="00475843" w:rsidRDefault="005E6980" w:rsidP="001B4C4C">
      <w:pPr>
        <w:pStyle w:val="nzvy"/>
      </w:pPr>
    </w:p>
    <w:p w:rsidR="005E6980" w:rsidRPr="00475843" w:rsidRDefault="005E6980" w:rsidP="001B4C4C">
      <w:pPr>
        <w:pStyle w:val="nzvy"/>
      </w:pPr>
    </w:p>
    <w:p w:rsidR="005E6980" w:rsidRPr="00475843" w:rsidRDefault="005E6980" w:rsidP="001B4C4C">
      <w:pPr>
        <w:pStyle w:val="nzvy"/>
      </w:pPr>
    </w:p>
    <w:p w:rsidR="005E6980" w:rsidRPr="00475843" w:rsidRDefault="005E6980" w:rsidP="001B4C4C">
      <w:pPr>
        <w:pStyle w:val="nzvy"/>
      </w:pPr>
    </w:p>
    <w:p w:rsidR="005E6980" w:rsidRPr="00475843" w:rsidRDefault="005E6980" w:rsidP="001B4C4C">
      <w:pPr>
        <w:pStyle w:val="nzvy"/>
      </w:pPr>
    </w:p>
    <w:p w:rsidR="005E6980" w:rsidRPr="00475843" w:rsidRDefault="005E6980" w:rsidP="001B4C4C">
      <w:pPr>
        <w:pStyle w:val="nzvy"/>
      </w:pPr>
    </w:p>
    <w:sectPr w:rsidR="005E6980" w:rsidRPr="00475843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1BE" w:rsidRDefault="003E31BE">
      <w:r>
        <w:separator/>
      </w:r>
    </w:p>
  </w:endnote>
  <w:endnote w:type="continuationSeparator" w:id="0">
    <w:p w:rsidR="003E31BE" w:rsidRDefault="003E3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EAA" w:rsidRDefault="003C4EA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C4EAA" w:rsidRDefault="003C4EA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EAA" w:rsidRPr="005E6980" w:rsidRDefault="003C4EAA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875E6D">
      <w:rPr>
        <w:rStyle w:val="slostrnky"/>
        <w:rFonts w:cs="Arial"/>
        <w:noProof/>
        <w:sz w:val="20"/>
      </w:rPr>
      <w:t>1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3C4EAA" w:rsidRDefault="003C4E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1BE" w:rsidRDefault="003E31BE">
      <w:r>
        <w:separator/>
      </w:r>
    </w:p>
  </w:footnote>
  <w:footnote w:type="continuationSeparator" w:id="0">
    <w:p w:rsidR="003E31BE" w:rsidRDefault="003E31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EAA" w:rsidRDefault="003C4EAA">
    <w:pPr>
      <w:pStyle w:val="Zhlav"/>
    </w:pPr>
  </w:p>
  <w:p w:rsidR="003C4EAA" w:rsidRDefault="003C4EA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">
    <w:nsid w:val="0BEA436F"/>
    <w:multiLevelType w:val="hybridMultilevel"/>
    <w:tmpl w:val="CC8CB88A"/>
    <w:lvl w:ilvl="0" w:tplc="BD6ECD62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97E"/>
    <w:rsid w:val="000024CE"/>
    <w:rsid w:val="00010DF0"/>
    <w:rsid w:val="00017B5B"/>
    <w:rsid w:val="00031295"/>
    <w:rsid w:val="00033DD1"/>
    <w:rsid w:val="00034D4B"/>
    <w:rsid w:val="000843AC"/>
    <w:rsid w:val="000A20D6"/>
    <w:rsid w:val="000A2E89"/>
    <w:rsid w:val="000B4B19"/>
    <w:rsid w:val="000B515C"/>
    <w:rsid w:val="000C1B01"/>
    <w:rsid w:val="000C76F1"/>
    <w:rsid w:val="000D77BE"/>
    <w:rsid w:val="000E0633"/>
    <w:rsid w:val="000E62EF"/>
    <w:rsid w:val="000E7B5B"/>
    <w:rsid w:val="000F7721"/>
    <w:rsid w:val="00114AFF"/>
    <w:rsid w:val="00140789"/>
    <w:rsid w:val="0014082B"/>
    <w:rsid w:val="00157193"/>
    <w:rsid w:val="001A3743"/>
    <w:rsid w:val="001A7C3A"/>
    <w:rsid w:val="001B4C4C"/>
    <w:rsid w:val="001C0831"/>
    <w:rsid w:val="001C35F3"/>
    <w:rsid w:val="001C5C4D"/>
    <w:rsid w:val="001D590A"/>
    <w:rsid w:val="001F7FB3"/>
    <w:rsid w:val="00206A94"/>
    <w:rsid w:val="00217B9D"/>
    <w:rsid w:val="0024380A"/>
    <w:rsid w:val="002B7625"/>
    <w:rsid w:val="002C0E92"/>
    <w:rsid w:val="002C76BC"/>
    <w:rsid w:val="002F5356"/>
    <w:rsid w:val="002F6885"/>
    <w:rsid w:val="003060F8"/>
    <w:rsid w:val="00312290"/>
    <w:rsid w:val="00314C69"/>
    <w:rsid w:val="0031523C"/>
    <w:rsid w:val="00340DDD"/>
    <w:rsid w:val="00370260"/>
    <w:rsid w:val="00380578"/>
    <w:rsid w:val="003A5740"/>
    <w:rsid w:val="003B4F42"/>
    <w:rsid w:val="003C1C05"/>
    <w:rsid w:val="003C4EAA"/>
    <w:rsid w:val="003E31BE"/>
    <w:rsid w:val="003E33F1"/>
    <w:rsid w:val="004109A2"/>
    <w:rsid w:val="00413F21"/>
    <w:rsid w:val="00414970"/>
    <w:rsid w:val="004278F6"/>
    <w:rsid w:val="00430483"/>
    <w:rsid w:val="00442CFD"/>
    <w:rsid w:val="00464355"/>
    <w:rsid w:val="00475843"/>
    <w:rsid w:val="004879BC"/>
    <w:rsid w:val="00494152"/>
    <w:rsid w:val="00495156"/>
    <w:rsid w:val="00497819"/>
    <w:rsid w:val="004D4678"/>
    <w:rsid w:val="004D59EC"/>
    <w:rsid w:val="004E161F"/>
    <w:rsid w:val="004F3544"/>
    <w:rsid w:val="00505089"/>
    <w:rsid w:val="00516979"/>
    <w:rsid w:val="00553ED8"/>
    <w:rsid w:val="00557F62"/>
    <w:rsid w:val="00566D85"/>
    <w:rsid w:val="0057021F"/>
    <w:rsid w:val="00582BD6"/>
    <w:rsid w:val="00587805"/>
    <w:rsid w:val="005A5E22"/>
    <w:rsid w:val="005A617B"/>
    <w:rsid w:val="005C0BC3"/>
    <w:rsid w:val="005C3D0C"/>
    <w:rsid w:val="005E2862"/>
    <w:rsid w:val="005E6980"/>
    <w:rsid w:val="005F15E9"/>
    <w:rsid w:val="005F16F5"/>
    <w:rsid w:val="005F7AFB"/>
    <w:rsid w:val="00606038"/>
    <w:rsid w:val="00613C05"/>
    <w:rsid w:val="00620263"/>
    <w:rsid w:val="00625D68"/>
    <w:rsid w:val="0064330E"/>
    <w:rsid w:val="00652972"/>
    <w:rsid w:val="00653F33"/>
    <w:rsid w:val="00684C97"/>
    <w:rsid w:val="00694967"/>
    <w:rsid w:val="006B1590"/>
    <w:rsid w:val="006D39C8"/>
    <w:rsid w:val="006D51B8"/>
    <w:rsid w:val="006E0EB9"/>
    <w:rsid w:val="006E7F6A"/>
    <w:rsid w:val="006F2BF6"/>
    <w:rsid w:val="007009C0"/>
    <w:rsid w:val="00707594"/>
    <w:rsid w:val="00710600"/>
    <w:rsid w:val="00716D9E"/>
    <w:rsid w:val="007418A3"/>
    <w:rsid w:val="007541D0"/>
    <w:rsid w:val="00776A64"/>
    <w:rsid w:val="00781C0C"/>
    <w:rsid w:val="007871E8"/>
    <w:rsid w:val="007A566E"/>
    <w:rsid w:val="007B659A"/>
    <w:rsid w:val="007C48FA"/>
    <w:rsid w:val="007E65E2"/>
    <w:rsid w:val="007F5DA3"/>
    <w:rsid w:val="00803CB4"/>
    <w:rsid w:val="008053BA"/>
    <w:rsid w:val="00822AB7"/>
    <w:rsid w:val="00822C2A"/>
    <w:rsid w:val="0085297C"/>
    <w:rsid w:val="008530FE"/>
    <w:rsid w:val="00856F3F"/>
    <w:rsid w:val="00865731"/>
    <w:rsid w:val="00873AB8"/>
    <w:rsid w:val="00875E6D"/>
    <w:rsid w:val="00896083"/>
    <w:rsid w:val="008A3AA1"/>
    <w:rsid w:val="008C2A88"/>
    <w:rsid w:val="008F1354"/>
    <w:rsid w:val="008F73BC"/>
    <w:rsid w:val="00926FFE"/>
    <w:rsid w:val="0093263F"/>
    <w:rsid w:val="00933392"/>
    <w:rsid w:val="00954248"/>
    <w:rsid w:val="0097797E"/>
    <w:rsid w:val="009925B2"/>
    <w:rsid w:val="009B1413"/>
    <w:rsid w:val="009F4DCD"/>
    <w:rsid w:val="00A01553"/>
    <w:rsid w:val="00A14086"/>
    <w:rsid w:val="00A2632A"/>
    <w:rsid w:val="00A31B08"/>
    <w:rsid w:val="00A81EBD"/>
    <w:rsid w:val="00A9611D"/>
    <w:rsid w:val="00AA7D87"/>
    <w:rsid w:val="00AD3EEA"/>
    <w:rsid w:val="00AD4C96"/>
    <w:rsid w:val="00AE5D36"/>
    <w:rsid w:val="00B119D3"/>
    <w:rsid w:val="00B16807"/>
    <w:rsid w:val="00B251D5"/>
    <w:rsid w:val="00B50DC5"/>
    <w:rsid w:val="00B65FF2"/>
    <w:rsid w:val="00B810F2"/>
    <w:rsid w:val="00BA01BD"/>
    <w:rsid w:val="00BA0246"/>
    <w:rsid w:val="00BA02DC"/>
    <w:rsid w:val="00BC4D16"/>
    <w:rsid w:val="00BD5D47"/>
    <w:rsid w:val="00BD63E1"/>
    <w:rsid w:val="00BF1FA5"/>
    <w:rsid w:val="00C032D8"/>
    <w:rsid w:val="00C209A4"/>
    <w:rsid w:val="00C24DBC"/>
    <w:rsid w:val="00C25CDD"/>
    <w:rsid w:val="00C274F7"/>
    <w:rsid w:val="00C43A9E"/>
    <w:rsid w:val="00C74E04"/>
    <w:rsid w:val="00CA3DF3"/>
    <w:rsid w:val="00CB1E89"/>
    <w:rsid w:val="00CC36CF"/>
    <w:rsid w:val="00CC6C1A"/>
    <w:rsid w:val="00CE11E8"/>
    <w:rsid w:val="00CF6767"/>
    <w:rsid w:val="00D03449"/>
    <w:rsid w:val="00D34DFB"/>
    <w:rsid w:val="00D456AD"/>
    <w:rsid w:val="00D47FF0"/>
    <w:rsid w:val="00D744D1"/>
    <w:rsid w:val="00D75579"/>
    <w:rsid w:val="00D77E16"/>
    <w:rsid w:val="00D83852"/>
    <w:rsid w:val="00D9181C"/>
    <w:rsid w:val="00D920C6"/>
    <w:rsid w:val="00DA01AB"/>
    <w:rsid w:val="00DA1E99"/>
    <w:rsid w:val="00DB38B4"/>
    <w:rsid w:val="00E04547"/>
    <w:rsid w:val="00E0641A"/>
    <w:rsid w:val="00E14E20"/>
    <w:rsid w:val="00E24664"/>
    <w:rsid w:val="00E27968"/>
    <w:rsid w:val="00E64619"/>
    <w:rsid w:val="00E66F8A"/>
    <w:rsid w:val="00E753B1"/>
    <w:rsid w:val="00E81431"/>
    <w:rsid w:val="00E87BA7"/>
    <w:rsid w:val="00E90199"/>
    <w:rsid w:val="00EA3E38"/>
    <w:rsid w:val="00EC2B2D"/>
    <w:rsid w:val="00ED1A0D"/>
    <w:rsid w:val="00EF43EE"/>
    <w:rsid w:val="00EF587E"/>
    <w:rsid w:val="00F540CF"/>
    <w:rsid w:val="00F556E4"/>
    <w:rsid w:val="00F83AB1"/>
    <w:rsid w:val="00F8619D"/>
    <w:rsid w:val="00FA4600"/>
    <w:rsid w:val="00FD0D10"/>
    <w:rsid w:val="00FD5A2C"/>
    <w:rsid w:val="00FD7EDF"/>
    <w:rsid w:val="00FE233E"/>
    <w:rsid w:val="00FF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A2632A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707594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E753B1"/>
    <w:pPr>
      <w:widowControl w:val="0"/>
      <w:spacing w:before="480" w:after="480"/>
      <w:jc w:val="both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A2632A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707594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E753B1"/>
    <w:pPr>
      <w:widowControl w:val="0"/>
      <w:spacing w:before="480" w:after="480"/>
      <w:jc w:val="both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70E770-64C1-4B72-994F-4F9AFF9DE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0</TotalTime>
  <Pages>24</Pages>
  <Words>6454</Words>
  <Characters>38083</Characters>
  <Application>Microsoft Office Word</Application>
  <DocSecurity>0</DocSecurity>
  <Lines>317</Lines>
  <Paragraphs>88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44449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Hedencová Jana</dc:creator>
  <cp:lastModifiedBy>Hedencová Jana</cp:lastModifiedBy>
  <cp:revision>2</cp:revision>
  <cp:lastPrinted>2015-10-07T10:27:00Z</cp:lastPrinted>
  <dcterms:created xsi:type="dcterms:W3CDTF">2015-10-14T07:26:00Z</dcterms:created>
  <dcterms:modified xsi:type="dcterms:W3CDTF">2015-10-14T07:26:00Z</dcterms:modified>
</cp:coreProperties>
</file>