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E16" w:rsidRPr="00410CB8" w:rsidRDefault="00D77E16" w:rsidP="000F7ADA">
      <w:pPr>
        <w:pStyle w:val="Zastupitelstvonadpisusnesen"/>
      </w:pPr>
      <w:bookmarkStart w:id="0" w:name="_GoBack"/>
      <w:bookmarkEnd w:id="0"/>
      <w:r w:rsidRPr="00410CB8">
        <w:t xml:space="preserve">USNESENÍ z </w:t>
      </w:r>
      <w:r w:rsidR="00B76CC7" w:rsidRPr="00410CB8">
        <w:rPr>
          <w:lang w:val="en-US"/>
        </w:rPr>
        <w:t>17</w:t>
      </w:r>
      <w:r w:rsidR="00010DF0" w:rsidRPr="00410CB8">
        <w:t xml:space="preserve">. </w:t>
      </w:r>
      <w:r w:rsidR="00B76CC7" w:rsidRPr="00410CB8">
        <w:t>zasedání Zastupitelstva</w:t>
      </w:r>
      <w:r w:rsidR="00010DF0" w:rsidRPr="00410CB8">
        <w:t xml:space="preserve"> Olomouckého kraje</w:t>
      </w:r>
      <w:r w:rsidR="003611C3" w:rsidRPr="00410CB8">
        <w:br/>
      </w:r>
      <w:r w:rsidR="00B76CC7" w:rsidRPr="00410CB8">
        <w:t>konaného</w:t>
      </w:r>
      <w:r w:rsidRPr="00410CB8">
        <w:t xml:space="preserve"> dne </w:t>
      </w:r>
      <w:r w:rsidR="00B76CC7" w:rsidRPr="00410CB8">
        <w:t>25. 9. 2015</w:t>
      </w:r>
    </w:p>
    <w:p w:rsidR="00D77E16" w:rsidRPr="00410CB8" w:rsidRDefault="00D77E16" w:rsidP="00D77E16">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B76CC7">
        <w:tc>
          <w:tcPr>
            <w:tcW w:w="961" w:type="pct"/>
            <w:gridSpan w:val="2"/>
            <w:tcBorders>
              <w:bottom w:val="nil"/>
            </w:tcBorders>
          </w:tcPr>
          <w:p w:rsidR="00D77E16" w:rsidRPr="00410CB8" w:rsidRDefault="00B76CC7" w:rsidP="00114AFF">
            <w:pPr>
              <w:pStyle w:val="Radanzevusnesen"/>
              <w:keepNext/>
              <w:ind w:left="0" w:firstLine="0"/>
              <w:jc w:val="left"/>
              <w:rPr>
                <w:szCs w:val="24"/>
              </w:rPr>
            </w:pPr>
            <w:r w:rsidRPr="00410CB8">
              <w:rPr>
                <w:szCs w:val="24"/>
              </w:rPr>
              <w:t>UZ/17/1/2015</w:t>
            </w:r>
          </w:p>
        </w:tc>
        <w:tc>
          <w:tcPr>
            <w:tcW w:w="4039" w:type="pct"/>
            <w:tcBorders>
              <w:bottom w:val="nil"/>
            </w:tcBorders>
          </w:tcPr>
          <w:p w:rsidR="00D77E16" w:rsidRPr="00410CB8" w:rsidRDefault="00B76CC7" w:rsidP="00D41E4D">
            <w:pPr>
              <w:pStyle w:val="Radanzevusnesen"/>
              <w:keepNext/>
              <w:ind w:left="0" w:firstLine="0"/>
              <w:rPr>
                <w:szCs w:val="24"/>
              </w:rPr>
            </w:pPr>
            <w:r w:rsidRPr="00410CB8">
              <w:rPr>
                <w:szCs w:val="24"/>
              </w:rPr>
              <w:t>Zahájení, volba pracovních komisí a ověřovatelů zápisu, schválení programu zasedání</w:t>
            </w:r>
          </w:p>
        </w:tc>
      </w:tr>
      <w:tr w:rsidR="00410CB8" w:rsidRPr="00410CB8" w:rsidTr="00B76CC7">
        <w:trPr>
          <w:trHeight w:val="289"/>
        </w:trPr>
        <w:tc>
          <w:tcPr>
            <w:tcW w:w="5000" w:type="pct"/>
            <w:gridSpan w:val="3"/>
            <w:tcBorders>
              <w:top w:val="nil"/>
              <w:bottom w:val="nil"/>
            </w:tcBorders>
            <w:shd w:val="clear" w:color="auto" w:fill="auto"/>
            <w:hideMark/>
          </w:tcPr>
          <w:p w:rsidR="00D77E16" w:rsidRPr="00410CB8" w:rsidRDefault="00B76CC7" w:rsidP="00E64619">
            <w:pPr>
              <w:pStyle w:val="Zkladntext"/>
              <w:rPr>
                <w:sz w:val="24"/>
                <w:szCs w:val="24"/>
                <w:lang w:val="cs-CZ"/>
              </w:rPr>
            </w:pPr>
            <w:r w:rsidRPr="00410CB8">
              <w:rPr>
                <w:sz w:val="24"/>
                <w:szCs w:val="24"/>
                <w:lang w:val="cs-CZ"/>
              </w:rPr>
              <w:t>Zastupitelstvo Olomouckého kraje po projednání:</w:t>
            </w:r>
          </w:p>
        </w:tc>
      </w:tr>
      <w:tr w:rsidR="00410CB8" w:rsidRPr="00410CB8" w:rsidTr="00B76CC7">
        <w:trPr>
          <w:trHeight w:val="289"/>
        </w:trPr>
        <w:tc>
          <w:tcPr>
            <w:tcW w:w="346" w:type="pct"/>
            <w:tcBorders>
              <w:top w:val="nil"/>
              <w:bottom w:val="nil"/>
            </w:tcBorders>
            <w:shd w:val="clear" w:color="auto" w:fill="auto"/>
            <w:tcMar>
              <w:bottom w:w="113" w:type="dxa"/>
            </w:tcMar>
            <w:hideMark/>
          </w:tcPr>
          <w:p w:rsidR="00D77E16" w:rsidRPr="00410CB8" w:rsidRDefault="00B76CC7" w:rsidP="00E64619">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D77E16" w:rsidRPr="00410CB8" w:rsidRDefault="00B76CC7" w:rsidP="00B76CC7">
            <w:pPr>
              <w:pStyle w:val="Normal"/>
              <w:spacing w:after="119"/>
              <w:jc w:val="both"/>
            </w:pPr>
            <w:r w:rsidRPr="00410CB8">
              <w:rPr>
                <w:b/>
                <w:spacing w:val="70"/>
              </w:rPr>
              <w:t>bere na vědomí</w:t>
            </w:r>
            <w:r w:rsidRPr="00410CB8">
              <w:t xml:space="preserve"> důvodovou zprávu</w:t>
            </w:r>
          </w:p>
        </w:tc>
      </w:tr>
      <w:tr w:rsidR="00410CB8" w:rsidRPr="00410CB8" w:rsidTr="00B76CC7">
        <w:trPr>
          <w:trHeight w:val="289"/>
        </w:trPr>
        <w:tc>
          <w:tcPr>
            <w:tcW w:w="346" w:type="pct"/>
            <w:tcBorders>
              <w:top w:val="nil"/>
              <w:bottom w:val="nil"/>
            </w:tcBorders>
            <w:shd w:val="clear" w:color="auto" w:fill="auto"/>
            <w:tcMar>
              <w:bottom w:w="113" w:type="dxa"/>
            </w:tcMar>
          </w:tcPr>
          <w:p w:rsidR="00B76CC7" w:rsidRPr="00410CB8" w:rsidRDefault="00B76CC7" w:rsidP="00E64619">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B76CC7" w:rsidRPr="00410CB8" w:rsidRDefault="00B76CC7" w:rsidP="00B76CC7">
            <w:pPr>
              <w:pStyle w:val="Normal"/>
              <w:spacing w:after="119"/>
              <w:jc w:val="both"/>
            </w:pPr>
            <w:r w:rsidRPr="00410CB8">
              <w:rPr>
                <w:b/>
                <w:spacing w:val="70"/>
              </w:rPr>
              <w:t>schvaluje</w:t>
            </w:r>
            <w:r w:rsidRPr="00410CB8">
              <w:t xml:space="preserve"> předložený program 17. zasedání Zastupitelstva Olomouckého kraje konaného dne 25. 9. 2015</w:t>
            </w:r>
          </w:p>
        </w:tc>
      </w:tr>
      <w:tr w:rsidR="00410CB8" w:rsidRPr="00410CB8" w:rsidTr="00B76CC7">
        <w:tc>
          <w:tcPr>
            <w:tcW w:w="5000" w:type="pct"/>
            <w:gridSpan w:val="3"/>
            <w:tcBorders>
              <w:top w:val="nil"/>
              <w:bottom w:val="nil"/>
            </w:tcBorders>
            <w:shd w:val="clear" w:color="auto" w:fill="auto"/>
          </w:tcPr>
          <w:p w:rsidR="00D77E16" w:rsidRPr="00410CB8" w:rsidRDefault="00D77E16" w:rsidP="00E64619">
            <w:pPr>
              <w:pStyle w:val="nadpis2"/>
              <w:rPr>
                <w:sz w:val="24"/>
                <w:szCs w:val="24"/>
              </w:rPr>
            </w:pPr>
          </w:p>
        </w:tc>
      </w:tr>
      <w:tr w:rsidR="00410CB8" w:rsidRPr="00410CB8" w:rsidTr="00B76CC7">
        <w:tc>
          <w:tcPr>
            <w:tcW w:w="961" w:type="pct"/>
            <w:gridSpan w:val="2"/>
            <w:tcBorders>
              <w:top w:val="nil"/>
              <w:bottom w:val="nil"/>
            </w:tcBorders>
            <w:shd w:val="clear" w:color="auto" w:fill="auto"/>
          </w:tcPr>
          <w:p w:rsidR="00D77E16" w:rsidRPr="00410CB8" w:rsidRDefault="00D77E16" w:rsidP="00E64619">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D77E16" w:rsidRPr="00410CB8" w:rsidRDefault="00B76CC7" w:rsidP="00E64619">
            <w:pPr>
              <w:pStyle w:val="nadpis2"/>
              <w:rPr>
                <w:sz w:val="24"/>
                <w:szCs w:val="24"/>
              </w:rPr>
            </w:pPr>
            <w:r w:rsidRPr="00410CB8">
              <w:rPr>
                <w:sz w:val="24"/>
                <w:szCs w:val="24"/>
              </w:rPr>
              <w:t xml:space="preserve">Rada Olomouckého kraje </w:t>
            </w:r>
          </w:p>
        </w:tc>
      </w:tr>
      <w:tr w:rsidR="00D77E16" w:rsidRPr="00410CB8" w:rsidTr="00B76CC7">
        <w:tc>
          <w:tcPr>
            <w:tcW w:w="961" w:type="pct"/>
            <w:gridSpan w:val="2"/>
            <w:tcBorders>
              <w:top w:val="nil"/>
            </w:tcBorders>
            <w:shd w:val="clear" w:color="auto" w:fill="auto"/>
          </w:tcPr>
          <w:p w:rsidR="00D77E16" w:rsidRPr="00410CB8" w:rsidRDefault="00D77E16" w:rsidP="00E64619">
            <w:pPr>
              <w:pStyle w:val="nadpis2"/>
              <w:rPr>
                <w:sz w:val="24"/>
                <w:szCs w:val="24"/>
              </w:rPr>
            </w:pPr>
            <w:r w:rsidRPr="00410CB8">
              <w:rPr>
                <w:sz w:val="24"/>
                <w:szCs w:val="24"/>
              </w:rPr>
              <w:t>Bod programu:</w:t>
            </w:r>
          </w:p>
        </w:tc>
        <w:tc>
          <w:tcPr>
            <w:tcW w:w="4039" w:type="pct"/>
            <w:tcBorders>
              <w:top w:val="nil"/>
            </w:tcBorders>
            <w:shd w:val="clear" w:color="auto" w:fill="auto"/>
          </w:tcPr>
          <w:p w:rsidR="00D77E16" w:rsidRPr="00410CB8" w:rsidRDefault="00B76CC7" w:rsidP="00E64619">
            <w:pPr>
              <w:pStyle w:val="nadpis2"/>
              <w:rPr>
                <w:sz w:val="24"/>
                <w:szCs w:val="24"/>
              </w:rPr>
            </w:pPr>
            <w:r w:rsidRPr="00410CB8">
              <w:rPr>
                <w:sz w:val="24"/>
                <w:szCs w:val="24"/>
              </w:rPr>
              <w:t>1.</w:t>
            </w:r>
          </w:p>
        </w:tc>
      </w:tr>
    </w:tbl>
    <w:p w:rsidR="005F15E9" w:rsidRPr="00410CB8" w:rsidRDefault="005F15E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BF03FD">
        <w:tc>
          <w:tcPr>
            <w:tcW w:w="961" w:type="pct"/>
            <w:gridSpan w:val="2"/>
            <w:tcBorders>
              <w:bottom w:val="nil"/>
            </w:tcBorders>
          </w:tcPr>
          <w:p w:rsidR="00BF03FD" w:rsidRPr="00410CB8" w:rsidRDefault="00BF03FD" w:rsidP="00BF03FD">
            <w:pPr>
              <w:pStyle w:val="Radanzevusnesen"/>
              <w:keepNext/>
              <w:ind w:left="0" w:firstLine="0"/>
              <w:jc w:val="left"/>
              <w:rPr>
                <w:szCs w:val="24"/>
              </w:rPr>
            </w:pPr>
            <w:r w:rsidRPr="00410CB8">
              <w:rPr>
                <w:szCs w:val="24"/>
              </w:rPr>
              <w:t>UZ/17/2/2015</w:t>
            </w:r>
          </w:p>
        </w:tc>
        <w:tc>
          <w:tcPr>
            <w:tcW w:w="4039" w:type="pct"/>
            <w:tcBorders>
              <w:bottom w:val="nil"/>
            </w:tcBorders>
          </w:tcPr>
          <w:p w:rsidR="00BF03FD" w:rsidRPr="00410CB8" w:rsidRDefault="00CC0602" w:rsidP="00CC0602">
            <w:pPr>
              <w:pStyle w:val="Radanzevusnesen"/>
              <w:keepNext/>
              <w:ind w:left="0" w:firstLine="0"/>
              <w:rPr>
                <w:szCs w:val="24"/>
              </w:rPr>
            </w:pPr>
            <w:r w:rsidRPr="00410CB8">
              <w:rPr>
                <w:szCs w:val="24"/>
              </w:rPr>
              <w:t>Změna ve složení Zastupitelstva Olomouckého kraje, stanovení počtu uvolněných členů Zastupitelstva Olomouckého kraje a změna ve svěření úkolů členům Rady Olomouckého kraje</w:t>
            </w:r>
          </w:p>
        </w:tc>
      </w:tr>
      <w:tr w:rsidR="00410CB8" w:rsidRPr="00410CB8" w:rsidTr="00BF03FD">
        <w:trPr>
          <w:trHeight w:val="289"/>
        </w:trPr>
        <w:tc>
          <w:tcPr>
            <w:tcW w:w="5000" w:type="pct"/>
            <w:gridSpan w:val="3"/>
            <w:tcBorders>
              <w:top w:val="nil"/>
              <w:bottom w:val="nil"/>
            </w:tcBorders>
            <w:shd w:val="clear" w:color="auto" w:fill="auto"/>
            <w:hideMark/>
          </w:tcPr>
          <w:p w:rsidR="00BF03FD" w:rsidRPr="00410CB8" w:rsidRDefault="00BF03FD"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BF03FD">
        <w:trPr>
          <w:trHeight w:val="289"/>
        </w:trPr>
        <w:tc>
          <w:tcPr>
            <w:tcW w:w="346" w:type="pct"/>
            <w:tcBorders>
              <w:top w:val="nil"/>
              <w:bottom w:val="nil"/>
            </w:tcBorders>
            <w:shd w:val="clear" w:color="auto" w:fill="auto"/>
            <w:tcMar>
              <w:bottom w:w="113" w:type="dxa"/>
            </w:tcMar>
            <w:hideMark/>
          </w:tcPr>
          <w:p w:rsidR="00CC0602" w:rsidRPr="00410CB8" w:rsidRDefault="00CC0602"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CC0602" w:rsidRPr="00410CB8" w:rsidRDefault="00CC0602" w:rsidP="006D4AA6">
            <w:pPr>
              <w:pStyle w:val="Normal"/>
              <w:spacing w:after="119"/>
              <w:jc w:val="both"/>
            </w:pPr>
            <w:r w:rsidRPr="00410CB8">
              <w:rPr>
                <w:b/>
                <w:spacing w:val="70"/>
              </w:rPr>
              <w:t>bere na vědomí</w:t>
            </w:r>
            <w:r w:rsidRPr="00410CB8">
              <w:t xml:space="preserve"> důvodovou zprávu</w:t>
            </w:r>
          </w:p>
        </w:tc>
      </w:tr>
      <w:tr w:rsidR="00410CB8" w:rsidRPr="00410CB8" w:rsidTr="00BF03FD">
        <w:trPr>
          <w:trHeight w:val="289"/>
        </w:trPr>
        <w:tc>
          <w:tcPr>
            <w:tcW w:w="346" w:type="pct"/>
            <w:tcBorders>
              <w:top w:val="nil"/>
              <w:bottom w:val="nil"/>
            </w:tcBorders>
            <w:shd w:val="clear" w:color="auto" w:fill="auto"/>
            <w:tcMar>
              <w:bottom w:w="113" w:type="dxa"/>
            </w:tcMar>
          </w:tcPr>
          <w:p w:rsidR="00CC0602" w:rsidRPr="00410CB8" w:rsidRDefault="00CC0602"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CC0602" w:rsidRPr="00410CB8" w:rsidRDefault="00CC0602" w:rsidP="006D4AA6">
            <w:pPr>
              <w:pStyle w:val="Normal"/>
              <w:spacing w:after="119"/>
              <w:jc w:val="both"/>
            </w:pPr>
            <w:r w:rsidRPr="00410CB8">
              <w:rPr>
                <w:b/>
                <w:spacing w:val="70"/>
              </w:rPr>
              <w:t>bere na vědomí</w:t>
            </w:r>
            <w:r w:rsidRPr="00410CB8">
              <w:t xml:space="preserve"> </w:t>
            </w:r>
          </w:p>
          <w:p w:rsidR="00CC0602" w:rsidRPr="00410CB8" w:rsidRDefault="00CC0602" w:rsidP="006D4AA6">
            <w:pPr>
              <w:pStyle w:val="Normal"/>
              <w:spacing w:after="119"/>
              <w:jc w:val="both"/>
            </w:pPr>
            <w:r w:rsidRPr="00410CB8">
              <w:t>a) zánik mandátu člena Zastupitelstva Olomouckého kraje – odstoupení z funkce pana PhDr. Aloise Mačáka, MBA, ke dni 15. 9. 2015</w:t>
            </w:r>
          </w:p>
          <w:p w:rsidR="00CC0602" w:rsidRPr="00410CB8" w:rsidRDefault="00CC0602" w:rsidP="00CC0602">
            <w:pPr>
              <w:pStyle w:val="Normal"/>
              <w:spacing w:after="119"/>
              <w:jc w:val="both"/>
            </w:pPr>
            <w:r w:rsidRPr="00410CB8">
              <w:t>b) složení slibu novým členem Zastupitelstva Olomouckého kraje panem Ing. Augustínem Bitarou</w:t>
            </w:r>
          </w:p>
        </w:tc>
      </w:tr>
      <w:tr w:rsidR="00410CB8" w:rsidRPr="00410CB8" w:rsidTr="00BF03FD">
        <w:trPr>
          <w:trHeight w:val="289"/>
        </w:trPr>
        <w:tc>
          <w:tcPr>
            <w:tcW w:w="346" w:type="pct"/>
            <w:tcBorders>
              <w:top w:val="nil"/>
              <w:bottom w:val="nil"/>
            </w:tcBorders>
            <w:shd w:val="clear" w:color="auto" w:fill="auto"/>
            <w:tcMar>
              <w:bottom w:w="113" w:type="dxa"/>
            </w:tcMar>
          </w:tcPr>
          <w:p w:rsidR="00CC0602" w:rsidRPr="00410CB8" w:rsidRDefault="00CC0602"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CC0602" w:rsidRPr="00410CB8" w:rsidRDefault="00CC0602" w:rsidP="006D4AA6">
            <w:pPr>
              <w:pStyle w:val="Normal"/>
              <w:spacing w:after="119"/>
              <w:jc w:val="both"/>
            </w:pPr>
            <w:r w:rsidRPr="00410CB8">
              <w:rPr>
                <w:b/>
                <w:spacing w:val="70"/>
              </w:rPr>
              <w:t>stanovuje</w:t>
            </w:r>
            <w:r w:rsidRPr="00410CB8">
              <w:t xml:space="preserve"> s účinností od 26. 9. 2015 počet uvolněných členů Zastupitelstva Olomouckého kraje na sedm, a to hejtman a šest náměstků hejtmana</w:t>
            </w:r>
          </w:p>
        </w:tc>
      </w:tr>
      <w:tr w:rsidR="00410CB8" w:rsidRPr="00410CB8" w:rsidTr="00BF03FD">
        <w:trPr>
          <w:trHeight w:val="289"/>
        </w:trPr>
        <w:tc>
          <w:tcPr>
            <w:tcW w:w="346" w:type="pct"/>
            <w:tcBorders>
              <w:top w:val="nil"/>
              <w:bottom w:val="nil"/>
            </w:tcBorders>
            <w:shd w:val="clear" w:color="auto" w:fill="auto"/>
            <w:tcMar>
              <w:bottom w:w="113" w:type="dxa"/>
            </w:tcMar>
          </w:tcPr>
          <w:p w:rsidR="00CC0602" w:rsidRPr="00410CB8" w:rsidRDefault="00CC0602"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CC0602" w:rsidRPr="00410CB8" w:rsidRDefault="00CC0602" w:rsidP="006D4AA6">
            <w:pPr>
              <w:pStyle w:val="Normal"/>
              <w:spacing w:after="119"/>
              <w:jc w:val="both"/>
            </w:pPr>
            <w:r w:rsidRPr="00410CB8">
              <w:rPr>
                <w:b/>
                <w:spacing w:val="70"/>
              </w:rPr>
              <w:t>zvolilo</w:t>
            </w:r>
            <w:r w:rsidRPr="00410CB8">
              <w:t xml:space="preserve"> neuvolněnou členkou Rady Olomouckého kraje paní RNDr. Alenu Raškovou s účinností od 26. 9. 2015</w:t>
            </w:r>
          </w:p>
        </w:tc>
      </w:tr>
      <w:tr w:rsidR="00410CB8" w:rsidRPr="00410CB8" w:rsidTr="00BF03FD">
        <w:trPr>
          <w:trHeight w:val="289"/>
        </w:trPr>
        <w:tc>
          <w:tcPr>
            <w:tcW w:w="346" w:type="pct"/>
            <w:tcBorders>
              <w:top w:val="nil"/>
              <w:bottom w:val="nil"/>
            </w:tcBorders>
            <w:shd w:val="clear" w:color="auto" w:fill="auto"/>
            <w:tcMar>
              <w:bottom w:w="113" w:type="dxa"/>
            </w:tcMar>
          </w:tcPr>
          <w:p w:rsidR="00CC0602" w:rsidRPr="00410CB8" w:rsidRDefault="00CC0602" w:rsidP="00BF03FD">
            <w:pPr>
              <w:pStyle w:val="nadpis2"/>
              <w:rPr>
                <w:sz w:val="24"/>
                <w:szCs w:val="24"/>
              </w:rPr>
            </w:pPr>
            <w:r w:rsidRPr="00410CB8">
              <w:rPr>
                <w:sz w:val="24"/>
                <w:szCs w:val="24"/>
              </w:rPr>
              <w:t>5.</w:t>
            </w:r>
          </w:p>
        </w:tc>
        <w:tc>
          <w:tcPr>
            <w:tcW w:w="4654" w:type="pct"/>
            <w:gridSpan w:val="2"/>
            <w:tcBorders>
              <w:top w:val="nil"/>
              <w:bottom w:val="nil"/>
            </w:tcBorders>
            <w:shd w:val="clear" w:color="auto" w:fill="auto"/>
            <w:tcMar>
              <w:bottom w:w="113" w:type="dxa"/>
            </w:tcMar>
          </w:tcPr>
          <w:p w:rsidR="00CC0602" w:rsidRPr="00410CB8" w:rsidRDefault="00CC0602" w:rsidP="00CC0602">
            <w:pPr>
              <w:pStyle w:val="Normal"/>
              <w:spacing w:after="119"/>
              <w:jc w:val="both"/>
            </w:pPr>
            <w:r w:rsidRPr="00410CB8">
              <w:rPr>
                <w:b/>
                <w:spacing w:val="70"/>
              </w:rPr>
              <w:t>ruší</w:t>
            </w:r>
            <w:r w:rsidRPr="00410CB8">
              <w:t xml:space="preserve"> k datu 25. 9. 2015 svěření úkolů v oblasti evropských projektů, vnějších vztahů a cestovního ruchu Ing. Jiřímu Rozbořilovi, hejtmanovi, vymezené usnesením Zastupitelstva Olomouckého kraje č. UZ/1/1/2012 ze dne 19. 11. 2012</w:t>
            </w:r>
          </w:p>
        </w:tc>
      </w:tr>
      <w:tr w:rsidR="00410CB8" w:rsidRPr="00410CB8" w:rsidTr="00BF03FD">
        <w:trPr>
          <w:trHeight w:val="289"/>
        </w:trPr>
        <w:tc>
          <w:tcPr>
            <w:tcW w:w="346" w:type="pct"/>
            <w:tcBorders>
              <w:top w:val="nil"/>
              <w:bottom w:val="nil"/>
            </w:tcBorders>
            <w:shd w:val="clear" w:color="auto" w:fill="auto"/>
            <w:tcMar>
              <w:bottom w:w="113" w:type="dxa"/>
            </w:tcMar>
          </w:tcPr>
          <w:p w:rsidR="00CC0602" w:rsidRPr="00410CB8" w:rsidRDefault="00CC0602" w:rsidP="00BF03FD">
            <w:pPr>
              <w:pStyle w:val="nadpis2"/>
              <w:rPr>
                <w:sz w:val="24"/>
                <w:szCs w:val="24"/>
              </w:rPr>
            </w:pPr>
            <w:r w:rsidRPr="00410CB8">
              <w:rPr>
                <w:sz w:val="24"/>
                <w:szCs w:val="24"/>
              </w:rPr>
              <w:t>6.</w:t>
            </w:r>
          </w:p>
        </w:tc>
        <w:tc>
          <w:tcPr>
            <w:tcW w:w="4654" w:type="pct"/>
            <w:gridSpan w:val="2"/>
            <w:tcBorders>
              <w:top w:val="nil"/>
              <w:bottom w:val="nil"/>
            </w:tcBorders>
            <w:shd w:val="clear" w:color="auto" w:fill="auto"/>
            <w:tcMar>
              <w:bottom w:w="113" w:type="dxa"/>
            </w:tcMar>
          </w:tcPr>
          <w:p w:rsidR="00CC0602" w:rsidRPr="00410CB8" w:rsidRDefault="00CC0602" w:rsidP="006D4AA6">
            <w:pPr>
              <w:pStyle w:val="Normal"/>
              <w:spacing w:after="119"/>
              <w:jc w:val="both"/>
            </w:pPr>
            <w:r w:rsidRPr="00410CB8">
              <w:rPr>
                <w:b/>
                <w:spacing w:val="70"/>
              </w:rPr>
              <w:t>svěřuje</w:t>
            </w:r>
            <w:r w:rsidRPr="00410CB8">
              <w:t xml:space="preserve"> členům Rady Olomouckého kraje s účinností od 26. 9. 2015 úkoly v následujících oblastech:</w:t>
            </w:r>
          </w:p>
          <w:p w:rsidR="00CC0602" w:rsidRPr="00410CB8" w:rsidRDefault="00E87C33" w:rsidP="006D4AA6">
            <w:pPr>
              <w:pStyle w:val="Normal"/>
              <w:spacing w:after="119"/>
              <w:jc w:val="both"/>
            </w:pPr>
            <w:r w:rsidRPr="00410CB8">
              <w:t>6</w:t>
            </w:r>
            <w:r w:rsidR="00CC0602" w:rsidRPr="00410CB8">
              <w:t>.1</w:t>
            </w:r>
            <w:r w:rsidR="00CA6B9F" w:rsidRPr="00410CB8">
              <w:t> </w:t>
            </w:r>
            <w:r w:rsidR="00CC0602" w:rsidRPr="00410CB8">
              <w:t>Ing. Jiří Rozbořil, hejtman – oblast krizového řízení, investic, financí, dopravy a silničního hospodářství</w:t>
            </w:r>
          </w:p>
          <w:p w:rsidR="00CC0602" w:rsidRPr="00410CB8" w:rsidRDefault="00E87C33" w:rsidP="006D4AA6">
            <w:pPr>
              <w:pStyle w:val="Normal"/>
              <w:spacing w:after="119"/>
              <w:jc w:val="both"/>
            </w:pPr>
            <w:r w:rsidRPr="00410CB8">
              <w:t>6</w:t>
            </w:r>
            <w:r w:rsidR="00CA6B9F" w:rsidRPr="00410CB8">
              <w:t>.2 Mgr.</w:t>
            </w:r>
            <w:r w:rsidR="00CC0602" w:rsidRPr="00410CB8">
              <w:t xml:space="preserve"> Yvona Kubjátová, náměstkyně hejtmana – oblast sociálních věcí, vnějších vztahů a cestovního ruchu</w:t>
            </w:r>
          </w:p>
          <w:p w:rsidR="00CC0602" w:rsidRPr="00410CB8" w:rsidRDefault="00E87C33" w:rsidP="00CA6B9F">
            <w:pPr>
              <w:pStyle w:val="Normal"/>
              <w:spacing w:after="119"/>
              <w:jc w:val="both"/>
            </w:pPr>
            <w:r w:rsidRPr="00410CB8">
              <w:t>6</w:t>
            </w:r>
            <w:r w:rsidR="00CC0602" w:rsidRPr="00410CB8">
              <w:t xml:space="preserve">.3 Bc. Pavel Šoltys, DiS., náměstek hejtmana – oblast regionálního rozvoje, </w:t>
            </w:r>
            <w:r w:rsidR="00CC0602" w:rsidRPr="00410CB8">
              <w:lastRenderedPageBreak/>
              <w:t>evropských projektů a územního plánování</w:t>
            </w:r>
          </w:p>
        </w:tc>
      </w:tr>
      <w:tr w:rsidR="00410CB8" w:rsidRPr="00410CB8" w:rsidTr="00BF03FD">
        <w:trPr>
          <w:trHeight w:val="289"/>
        </w:trPr>
        <w:tc>
          <w:tcPr>
            <w:tcW w:w="346" w:type="pct"/>
            <w:tcBorders>
              <w:top w:val="nil"/>
              <w:bottom w:val="nil"/>
            </w:tcBorders>
            <w:shd w:val="clear" w:color="auto" w:fill="auto"/>
            <w:tcMar>
              <w:bottom w:w="113" w:type="dxa"/>
            </w:tcMar>
          </w:tcPr>
          <w:p w:rsidR="00CC0602" w:rsidRPr="00410CB8" w:rsidRDefault="00CC0602" w:rsidP="00BF03FD">
            <w:pPr>
              <w:pStyle w:val="nadpis2"/>
              <w:rPr>
                <w:sz w:val="24"/>
                <w:szCs w:val="24"/>
              </w:rPr>
            </w:pPr>
            <w:r w:rsidRPr="00410CB8">
              <w:rPr>
                <w:sz w:val="24"/>
                <w:szCs w:val="24"/>
              </w:rPr>
              <w:lastRenderedPageBreak/>
              <w:t>7.</w:t>
            </w:r>
          </w:p>
        </w:tc>
        <w:tc>
          <w:tcPr>
            <w:tcW w:w="4654" w:type="pct"/>
            <w:gridSpan w:val="2"/>
            <w:tcBorders>
              <w:top w:val="nil"/>
              <w:bottom w:val="nil"/>
            </w:tcBorders>
            <w:shd w:val="clear" w:color="auto" w:fill="auto"/>
            <w:tcMar>
              <w:bottom w:w="113" w:type="dxa"/>
            </w:tcMar>
          </w:tcPr>
          <w:p w:rsidR="00CC0602" w:rsidRPr="00410CB8" w:rsidRDefault="000308E2" w:rsidP="006D4AA6">
            <w:pPr>
              <w:pStyle w:val="Normal"/>
              <w:spacing w:after="119"/>
              <w:jc w:val="both"/>
            </w:pPr>
            <w:r w:rsidRPr="00410CB8">
              <w:rPr>
                <w:b/>
                <w:spacing w:val="70"/>
              </w:rPr>
              <w:t>určuje</w:t>
            </w:r>
            <w:r w:rsidRPr="00410CB8">
              <w:t xml:space="preserve"> 1. náměstkem hejtmana Olomouckého kraje MUDr. Michaela Fischera, který bude ze zákona zastupovat hejtmana v době jeho nepřítomnosti nebo v době, kdy hejtman nevykonává funkci</w:t>
            </w:r>
          </w:p>
        </w:tc>
      </w:tr>
      <w:tr w:rsidR="00410CB8" w:rsidRPr="00410CB8" w:rsidTr="00BF03FD">
        <w:trPr>
          <w:trHeight w:val="289"/>
        </w:trPr>
        <w:tc>
          <w:tcPr>
            <w:tcW w:w="346" w:type="pct"/>
            <w:tcBorders>
              <w:top w:val="nil"/>
              <w:bottom w:val="nil"/>
            </w:tcBorders>
            <w:shd w:val="clear" w:color="auto" w:fill="auto"/>
            <w:tcMar>
              <w:bottom w:w="113" w:type="dxa"/>
            </w:tcMar>
          </w:tcPr>
          <w:p w:rsidR="00CC0602" w:rsidRPr="00410CB8" w:rsidRDefault="00CC0602" w:rsidP="00BF03FD">
            <w:pPr>
              <w:pStyle w:val="nadpis2"/>
              <w:rPr>
                <w:sz w:val="24"/>
                <w:szCs w:val="24"/>
              </w:rPr>
            </w:pPr>
            <w:r w:rsidRPr="00410CB8">
              <w:rPr>
                <w:sz w:val="24"/>
                <w:szCs w:val="24"/>
              </w:rPr>
              <w:t>8.</w:t>
            </w:r>
          </w:p>
        </w:tc>
        <w:tc>
          <w:tcPr>
            <w:tcW w:w="4654" w:type="pct"/>
            <w:gridSpan w:val="2"/>
            <w:tcBorders>
              <w:top w:val="nil"/>
              <w:bottom w:val="nil"/>
            </w:tcBorders>
            <w:shd w:val="clear" w:color="auto" w:fill="auto"/>
            <w:tcMar>
              <w:bottom w:w="113" w:type="dxa"/>
            </w:tcMar>
          </w:tcPr>
          <w:p w:rsidR="00CC0602" w:rsidRPr="00410CB8" w:rsidRDefault="00CC0602" w:rsidP="00CA6B9F">
            <w:pPr>
              <w:pStyle w:val="Normal"/>
              <w:spacing w:after="119"/>
              <w:jc w:val="both"/>
            </w:pPr>
            <w:r w:rsidRPr="00410CB8">
              <w:rPr>
                <w:b/>
                <w:spacing w:val="70"/>
              </w:rPr>
              <w:t>ukládá</w:t>
            </w:r>
            <w:r w:rsidRPr="00410CB8">
              <w:t xml:space="preserve"> vystavit aktualizované pověření k právním jednáním spadajícím do</w:t>
            </w:r>
            <w:r w:rsidR="00CA6B9F" w:rsidRPr="00410CB8">
              <w:t> </w:t>
            </w:r>
            <w:r w:rsidRPr="00410CB8">
              <w:t>oblasti sociálních věcí, vnějších vztahů a cestovního ruchu pro Mgr.</w:t>
            </w:r>
            <w:r w:rsidR="00CA6B9F" w:rsidRPr="00410CB8">
              <w:t> </w:t>
            </w:r>
            <w:r w:rsidRPr="00410CB8">
              <w:t>Yvonu</w:t>
            </w:r>
            <w:r w:rsidR="00CA6B9F" w:rsidRPr="00410CB8">
              <w:t> </w:t>
            </w:r>
            <w:r w:rsidRPr="00410CB8">
              <w:t>Kubjátovou, náměstkyni hejtmana</w:t>
            </w:r>
          </w:p>
        </w:tc>
      </w:tr>
      <w:tr w:rsidR="00410CB8" w:rsidRPr="00410CB8" w:rsidTr="00CC0602">
        <w:trPr>
          <w:trHeight w:val="289"/>
        </w:trPr>
        <w:tc>
          <w:tcPr>
            <w:tcW w:w="5000" w:type="pct"/>
            <w:gridSpan w:val="3"/>
            <w:tcBorders>
              <w:top w:val="nil"/>
              <w:bottom w:val="nil"/>
            </w:tcBorders>
            <w:shd w:val="clear" w:color="auto" w:fill="auto"/>
            <w:tcMar>
              <w:bottom w:w="113" w:type="dxa"/>
            </w:tcMar>
          </w:tcPr>
          <w:p w:rsidR="00CC0602" w:rsidRPr="00410CB8" w:rsidRDefault="00CC0602" w:rsidP="00CC0602">
            <w:r w:rsidRPr="00410CB8">
              <w:t>O: Ing. Jiří Rozbořil, hejtman Olomouckého kraje</w:t>
            </w:r>
          </w:p>
          <w:p w:rsidR="00CC0602" w:rsidRPr="00410CB8" w:rsidRDefault="00CC0602" w:rsidP="00CC0602">
            <w:pPr>
              <w:pStyle w:val="Normal"/>
              <w:spacing w:after="119"/>
              <w:jc w:val="both"/>
            </w:pPr>
            <w:r w:rsidRPr="00410CB8">
              <w:t>T: ihned</w:t>
            </w:r>
          </w:p>
        </w:tc>
      </w:tr>
      <w:tr w:rsidR="00410CB8" w:rsidRPr="00410CB8" w:rsidTr="00BF03FD">
        <w:trPr>
          <w:trHeight w:val="289"/>
        </w:trPr>
        <w:tc>
          <w:tcPr>
            <w:tcW w:w="346" w:type="pct"/>
            <w:tcBorders>
              <w:top w:val="nil"/>
              <w:bottom w:val="nil"/>
            </w:tcBorders>
            <w:shd w:val="clear" w:color="auto" w:fill="auto"/>
            <w:tcMar>
              <w:bottom w:w="113" w:type="dxa"/>
            </w:tcMar>
          </w:tcPr>
          <w:p w:rsidR="00CC0602" w:rsidRPr="00410CB8" w:rsidRDefault="00CC0602" w:rsidP="00BF03FD">
            <w:pPr>
              <w:pStyle w:val="nadpis2"/>
              <w:rPr>
                <w:sz w:val="24"/>
                <w:szCs w:val="24"/>
              </w:rPr>
            </w:pPr>
            <w:r w:rsidRPr="00410CB8">
              <w:rPr>
                <w:sz w:val="24"/>
                <w:szCs w:val="24"/>
              </w:rPr>
              <w:t>9.</w:t>
            </w:r>
          </w:p>
        </w:tc>
        <w:tc>
          <w:tcPr>
            <w:tcW w:w="4654" w:type="pct"/>
            <w:gridSpan w:val="2"/>
            <w:tcBorders>
              <w:top w:val="nil"/>
              <w:bottom w:val="nil"/>
            </w:tcBorders>
            <w:shd w:val="clear" w:color="auto" w:fill="auto"/>
            <w:tcMar>
              <w:bottom w:w="113" w:type="dxa"/>
            </w:tcMar>
          </w:tcPr>
          <w:p w:rsidR="00CC0602" w:rsidRPr="00410CB8" w:rsidRDefault="00CC0602" w:rsidP="00BF03FD">
            <w:pPr>
              <w:pStyle w:val="Normal"/>
              <w:spacing w:after="119"/>
              <w:jc w:val="both"/>
            </w:pPr>
            <w:r w:rsidRPr="00410CB8">
              <w:rPr>
                <w:b/>
                <w:spacing w:val="70"/>
              </w:rPr>
              <w:t>ukládá</w:t>
            </w:r>
            <w:r w:rsidRPr="00410CB8">
              <w:t xml:space="preserve"> vystavit aktualizované pověření k právním jednáním spadajícím do oblasti regionálního rozvoje, evropských projektů a územního plánování pro Bc. Pavla Šoltyse, DiS., náměstka hejtmana</w:t>
            </w:r>
          </w:p>
        </w:tc>
      </w:tr>
      <w:tr w:rsidR="00410CB8" w:rsidRPr="00410CB8" w:rsidTr="00CC0602">
        <w:trPr>
          <w:trHeight w:val="289"/>
        </w:trPr>
        <w:tc>
          <w:tcPr>
            <w:tcW w:w="5000" w:type="pct"/>
            <w:gridSpan w:val="3"/>
            <w:tcBorders>
              <w:top w:val="nil"/>
              <w:bottom w:val="nil"/>
            </w:tcBorders>
            <w:shd w:val="clear" w:color="auto" w:fill="auto"/>
            <w:tcMar>
              <w:bottom w:w="113" w:type="dxa"/>
            </w:tcMar>
          </w:tcPr>
          <w:p w:rsidR="00CC0602" w:rsidRPr="00410CB8" w:rsidRDefault="00CC0602" w:rsidP="00CC0602">
            <w:r w:rsidRPr="00410CB8">
              <w:t>O: Ing. Jiří Rozbořil, hejtman Olomouckého kraje</w:t>
            </w:r>
          </w:p>
          <w:p w:rsidR="00CC0602" w:rsidRPr="00410CB8" w:rsidRDefault="00CC0602" w:rsidP="00CC0602">
            <w:pPr>
              <w:pStyle w:val="Normal"/>
              <w:spacing w:after="119"/>
              <w:jc w:val="both"/>
            </w:pPr>
            <w:r w:rsidRPr="00410CB8">
              <w:t>T: ihned</w:t>
            </w:r>
          </w:p>
        </w:tc>
      </w:tr>
      <w:tr w:rsidR="00410CB8" w:rsidRPr="00410CB8" w:rsidTr="00BF03FD">
        <w:tc>
          <w:tcPr>
            <w:tcW w:w="5000" w:type="pct"/>
            <w:gridSpan w:val="3"/>
            <w:tcBorders>
              <w:top w:val="nil"/>
              <w:bottom w:val="nil"/>
            </w:tcBorders>
            <w:shd w:val="clear" w:color="auto" w:fill="auto"/>
          </w:tcPr>
          <w:p w:rsidR="00BF03FD" w:rsidRPr="00410CB8" w:rsidRDefault="00BF03FD" w:rsidP="00BF03FD">
            <w:pPr>
              <w:pStyle w:val="nadpis2"/>
              <w:rPr>
                <w:sz w:val="24"/>
                <w:szCs w:val="24"/>
              </w:rPr>
            </w:pPr>
          </w:p>
        </w:tc>
      </w:tr>
      <w:tr w:rsidR="00410CB8" w:rsidRPr="00410CB8" w:rsidTr="00BF03FD">
        <w:tc>
          <w:tcPr>
            <w:tcW w:w="961" w:type="pct"/>
            <w:gridSpan w:val="2"/>
            <w:tcBorders>
              <w:top w:val="nil"/>
              <w:bottom w:val="nil"/>
            </w:tcBorders>
            <w:shd w:val="clear" w:color="auto" w:fill="auto"/>
          </w:tcPr>
          <w:p w:rsidR="00BF03FD" w:rsidRPr="00410CB8" w:rsidRDefault="00BF03FD"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F03FD" w:rsidRPr="00410CB8" w:rsidRDefault="00BF03FD" w:rsidP="00BF03FD">
            <w:pPr>
              <w:pStyle w:val="nadpis2"/>
              <w:rPr>
                <w:sz w:val="24"/>
                <w:szCs w:val="24"/>
              </w:rPr>
            </w:pPr>
            <w:r w:rsidRPr="00410CB8">
              <w:rPr>
                <w:sz w:val="24"/>
                <w:szCs w:val="24"/>
              </w:rPr>
              <w:t xml:space="preserve">Rada Olomouckého kraje </w:t>
            </w:r>
          </w:p>
        </w:tc>
      </w:tr>
      <w:tr w:rsidR="000308E2" w:rsidRPr="00410CB8" w:rsidTr="00BF03FD">
        <w:tc>
          <w:tcPr>
            <w:tcW w:w="961" w:type="pct"/>
            <w:gridSpan w:val="2"/>
            <w:tcBorders>
              <w:top w:val="nil"/>
            </w:tcBorders>
            <w:shd w:val="clear" w:color="auto" w:fill="auto"/>
          </w:tcPr>
          <w:p w:rsidR="00BF03FD" w:rsidRPr="00410CB8" w:rsidRDefault="00BF03FD"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F03FD" w:rsidRPr="00410CB8" w:rsidRDefault="00BF03FD" w:rsidP="00BF03FD">
            <w:pPr>
              <w:pStyle w:val="nadpis2"/>
              <w:rPr>
                <w:sz w:val="24"/>
                <w:szCs w:val="24"/>
              </w:rPr>
            </w:pPr>
            <w:r w:rsidRPr="00410CB8">
              <w:rPr>
                <w:sz w:val="24"/>
                <w:szCs w:val="24"/>
              </w:rPr>
              <w:t>1.1.</w:t>
            </w:r>
          </w:p>
        </w:tc>
      </w:tr>
    </w:tbl>
    <w:p w:rsidR="00BF03FD" w:rsidRPr="00410CB8" w:rsidRDefault="00BF03FD"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C87BAE">
        <w:tc>
          <w:tcPr>
            <w:tcW w:w="961" w:type="pct"/>
            <w:gridSpan w:val="2"/>
            <w:tcBorders>
              <w:bottom w:val="nil"/>
            </w:tcBorders>
          </w:tcPr>
          <w:p w:rsidR="00B76CC7" w:rsidRPr="00410CB8" w:rsidRDefault="00C87BAE" w:rsidP="00BF03FD">
            <w:pPr>
              <w:pStyle w:val="Radanzevusnesen"/>
              <w:keepNext/>
              <w:ind w:left="0" w:firstLine="0"/>
              <w:jc w:val="left"/>
              <w:rPr>
                <w:szCs w:val="24"/>
              </w:rPr>
            </w:pPr>
            <w:r w:rsidRPr="00410CB8">
              <w:rPr>
                <w:szCs w:val="24"/>
              </w:rPr>
              <w:t>UZ/17/3/2015</w:t>
            </w:r>
          </w:p>
        </w:tc>
        <w:tc>
          <w:tcPr>
            <w:tcW w:w="4039" w:type="pct"/>
            <w:tcBorders>
              <w:bottom w:val="nil"/>
            </w:tcBorders>
          </w:tcPr>
          <w:p w:rsidR="00B76CC7" w:rsidRPr="00410CB8" w:rsidRDefault="00C87BAE" w:rsidP="00BF03FD">
            <w:pPr>
              <w:pStyle w:val="Radanzevusnesen"/>
              <w:keepNext/>
              <w:ind w:left="0" w:firstLine="0"/>
              <w:rPr>
                <w:szCs w:val="24"/>
              </w:rPr>
            </w:pPr>
            <w:r w:rsidRPr="00410CB8">
              <w:rPr>
                <w:szCs w:val="24"/>
              </w:rPr>
              <w:t>Kontrola plnění usnesení Zastupitelstva Olomouckého kraje</w:t>
            </w:r>
          </w:p>
        </w:tc>
      </w:tr>
      <w:tr w:rsidR="00410CB8" w:rsidRPr="00410CB8" w:rsidTr="00C87BAE">
        <w:trPr>
          <w:trHeight w:val="289"/>
        </w:trPr>
        <w:tc>
          <w:tcPr>
            <w:tcW w:w="5000" w:type="pct"/>
            <w:gridSpan w:val="3"/>
            <w:tcBorders>
              <w:top w:val="nil"/>
              <w:bottom w:val="nil"/>
            </w:tcBorders>
            <w:shd w:val="clear" w:color="auto" w:fill="auto"/>
            <w:hideMark/>
          </w:tcPr>
          <w:p w:rsidR="00B76CC7" w:rsidRPr="00410CB8" w:rsidRDefault="00C87BAE"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C87BAE">
        <w:trPr>
          <w:trHeight w:val="289"/>
        </w:trPr>
        <w:tc>
          <w:tcPr>
            <w:tcW w:w="346" w:type="pct"/>
            <w:tcBorders>
              <w:top w:val="nil"/>
              <w:bottom w:val="nil"/>
            </w:tcBorders>
            <w:shd w:val="clear" w:color="auto" w:fill="auto"/>
            <w:tcMar>
              <w:bottom w:w="113" w:type="dxa"/>
            </w:tcMar>
            <w:hideMark/>
          </w:tcPr>
          <w:p w:rsidR="00B76CC7" w:rsidRPr="00410CB8" w:rsidRDefault="00C87BAE"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C87BAE" w:rsidRPr="00410CB8" w:rsidRDefault="00C87BAE" w:rsidP="00C87BAE">
            <w:pPr>
              <w:pStyle w:val="Normal"/>
              <w:spacing w:after="119"/>
              <w:jc w:val="both"/>
            </w:pPr>
            <w:r w:rsidRPr="00410CB8">
              <w:rPr>
                <w:b/>
                <w:spacing w:val="70"/>
              </w:rPr>
              <w:t>bere na vědomí</w:t>
            </w:r>
            <w:r w:rsidRPr="00410CB8">
              <w:t xml:space="preserve"> zprávu o kontrole plnění usnesení Zastupitelstva Olomouckého kraje ke dni 3. 9. 2015:</w:t>
            </w:r>
          </w:p>
          <w:p w:rsidR="00C87BAE" w:rsidRPr="00410CB8" w:rsidRDefault="00C87BAE" w:rsidP="00C87BAE">
            <w:pPr>
              <w:pStyle w:val="Normal"/>
              <w:spacing w:after="119"/>
              <w:jc w:val="both"/>
            </w:pPr>
            <w:r w:rsidRPr="00410CB8">
              <w:t>a) s termínem plnění k 25. 9. 2015 dle části A) důvodové zprávy</w:t>
            </w:r>
          </w:p>
          <w:p w:rsidR="00B76CC7" w:rsidRPr="00410CB8" w:rsidRDefault="00C87BAE" w:rsidP="00C87BAE">
            <w:pPr>
              <w:pStyle w:val="Normal"/>
              <w:spacing w:after="119"/>
              <w:jc w:val="both"/>
            </w:pPr>
            <w:r w:rsidRPr="00410CB8">
              <w:t>b) s průběžnými termíny plnění dle části B) důvodové zprávy</w:t>
            </w:r>
          </w:p>
        </w:tc>
      </w:tr>
      <w:tr w:rsidR="00410CB8" w:rsidRPr="00410CB8" w:rsidTr="00C87BAE">
        <w:trPr>
          <w:trHeight w:val="289"/>
        </w:trPr>
        <w:tc>
          <w:tcPr>
            <w:tcW w:w="346" w:type="pct"/>
            <w:tcBorders>
              <w:top w:val="nil"/>
              <w:bottom w:val="nil"/>
            </w:tcBorders>
            <w:shd w:val="clear" w:color="auto" w:fill="auto"/>
            <w:tcMar>
              <w:bottom w:w="113" w:type="dxa"/>
            </w:tcMar>
          </w:tcPr>
          <w:p w:rsidR="00C87BAE" w:rsidRPr="00410CB8" w:rsidRDefault="00C87BAE"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C87BAE" w:rsidRPr="00410CB8" w:rsidRDefault="00C87BAE" w:rsidP="00C87BAE">
            <w:pPr>
              <w:pStyle w:val="Normal"/>
              <w:spacing w:after="119"/>
              <w:jc w:val="both"/>
            </w:pPr>
            <w:r w:rsidRPr="00410CB8">
              <w:rPr>
                <w:b/>
                <w:spacing w:val="70"/>
              </w:rPr>
              <w:t>prodlužuje</w:t>
            </w:r>
            <w:r w:rsidRPr="00410CB8">
              <w:t xml:space="preserve"> termín plnění svého usnesení dle části A) důvodové zprávy</w:t>
            </w:r>
          </w:p>
        </w:tc>
      </w:tr>
      <w:tr w:rsidR="00410CB8" w:rsidRPr="00410CB8" w:rsidTr="00C87BAE">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C87BAE">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C87BAE" w:rsidP="00BF03FD">
            <w:pPr>
              <w:pStyle w:val="nadpis2"/>
              <w:rPr>
                <w:sz w:val="24"/>
                <w:szCs w:val="24"/>
              </w:rPr>
            </w:pPr>
            <w:r w:rsidRPr="00410CB8">
              <w:rPr>
                <w:sz w:val="24"/>
                <w:szCs w:val="24"/>
              </w:rPr>
              <w:t xml:space="preserve">Rada Olomouckého kraje </w:t>
            </w:r>
          </w:p>
        </w:tc>
      </w:tr>
      <w:tr w:rsidR="00B76CC7" w:rsidRPr="00410CB8" w:rsidTr="00C87BAE">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C87BAE" w:rsidP="00BF03FD">
            <w:pPr>
              <w:pStyle w:val="nadpis2"/>
              <w:rPr>
                <w:sz w:val="24"/>
                <w:szCs w:val="24"/>
              </w:rPr>
            </w:pPr>
            <w:r w:rsidRPr="00410CB8">
              <w:rPr>
                <w:sz w:val="24"/>
                <w:szCs w:val="24"/>
              </w:rPr>
              <w:t>2.</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862A70">
        <w:tc>
          <w:tcPr>
            <w:tcW w:w="961" w:type="pct"/>
            <w:gridSpan w:val="2"/>
            <w:tcBorders>
              <w:bottom w:val="nil"/>
            </w:tcBorders>
          </w:tcPr>
          <w:p w:rsidR="00B76CC7" w:rsidRPr="00410CB8" w:rsidRDefault="00862A70" w:rsidP="00BF03FD">
            <w:pPr>
              <w:pStyle w:val="Radanzevusnesen"/>
              <w:keepNext/>
              <w:ind w:left="0" w:firstLine="0"/>
              <w:jc w:val="left"/>
              <w:rPr>
                <w:szCs w:val="24"/>
              </w:rPr>
            </w:pPr>
            <w:r w:rsidRPr="00410CB8">
              <w:rPr>
                <w:szCs w:val="24"/>
              </w:rPr>
              <w:t>UZ/17/4/2015</w:t>
            </w:r>
          </w:p>
        </w:tc>
        <w:tc>
          <w:tcPr>
            <w:tcW w:w="4039" w:type="pct"/>
            <w:tcBorders>
              <w:bottom w:val="nil"/>
            </w:tcBorders>
          </w:tcPr>
          <w:p w:rsidR="00B76CC7" w:rsidRPr="00410CB8" w:rsidRDefault="00862A70" w:rsidP="00BF03FD">
            <w:pPr>
              <w:pStyle w:val="Radanzevusnesen"/>
              <w:keepNext/>
              <w:ind w:left="0" w:firstLine="0"/>
              <w:rPr>
                <w:szCs w:val="24"/>
              </w:rPr>
            </w:pPr>
            <w:r w:rsidRPr="00410CB8">
              <w:rPr>
                <w:szCs w:val="24"/>
              </w:rPr>
              <w:t>Zpráva o činnosti Rady Olomouckého kraje za uplynulé období</w:t>
            </w:r>
          </w:p>
        </w:tc>
      </w:tr>
      <w:tr w:rsidR="00410CB8" w:rsidRPr="00410CB8" w:rsidTr="00862A70">
        <w:trPr>
          <w:trHeight w:val="289"/>
        </w:trPr>
        <w:tc>
          <w:tcPr>
            <w:tcW w:w="5000" w:type="pct"/>
            <w:gridSpan w:val="3"/>
            <w:tcBorders>
              <w:top w:val="nil"/>
              <w:bottom w:val="nil"/>
            </w:tcBorders>
            <w:shd w:val="clear" w:color="auto" w:fill="auto"/>
            <w:hideMark/>
          </w:tcPr>
          <w:p w:rsidR="00B76CC7" w:rsidRPr="00410CB8" w:rsidRDefault="00862A70"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862A70">
        <w:trPr>
          <w:trHeight w:val="289"/>
        </w:trPr>
        <w:tc>
          <w:tcPr>
            <w:tcW w:w="346" w:type="pct"/>
            <w:tcBorders>
              <w:top w:val="nil"/>
              <w:bottom w:val="nil"/>
            </w:tcBorders>
            <w:shd w:val="clear" w:color="auto" w:fill="auto"/>
            <w:tcMar>
              <w:bottom w:w="113" w:type="dxa"/>
            </w:tcMar>
            <w:hideMark/>
          </w:tcPr>
          <w:p w:rsidR="00B76CC7" w:rsidRPr="00410CB8" w:rsidRDefault="00862A70"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862A70" w:rsidP="00862A70">
            <w:pPr>
              <w:pStyle w:val="Normal"/>
              <w:spacing w:after="119"/>
              <w:jc w:val="both"/>
            </w:pPr>
            <w:r w:rsidRPr="00410CB8">
              <w:rPr>
                <w:b/>
                <w:spacing w:val="70"/>
              </w:rPr>
              <w:t>bere na vědomí</w:t>
            </w:r>
            <w:r w:rsidRPr="00410CB8">
              <w:t xml:space="preserve"> zprávu o činnosti Rady Olomouckého kraje za uplynulé období</w:t>
            </w:r>
          </w:p>
        </w:tc>
      </w:tr>
      <w:tr w:rsidR="00410CB8" w:rsidRPr="00410CB8" w:rsidTr="00862A70">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862A70">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862A70" w:rsidP="00BF03FD">
            <w:pPr>
              <w:pStyle w:val="nadpis2"/>
              <w:rPr>
                <w:sz w:val="24"/>
                <w:szCs w:val="24"/>
              </w:rPr>
            </w:pPr>
            <w:r w:rsidRPr="00410CB8">
              <w:rPr>
                <w:sz w:val="24"/>
                <w:szCs w:val="24"/>
              </w:rPr>
              <w:t xml:space="preserve">Rada Olomouckého kraje </w:t>
            </w:r>
          </w:p>
        </w:tc>
      </w:tr>
      <w:tr w:rsidR="00B76CC7" w:rsidRPr="00410CB8" w:rsidTr="00862A70">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862A70" w:rsidP="00BF03FD">
            <w:pPr>
              <w:pStyle w:val="nadpis2"/>
              <w:rPr>
                <w:sz w:val="24"/>
                <w:szCs w:val="24"/>
              </w:rPr>
            </w:pPr>
            <w:r w:rsidRPr="00410CB8">
              <w:rPr>
                <w:sz w:val="24"/>
                <w:szCs w:val="24"/>
              </w:rPr>
              <w:t>3.</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5409FE">
        <w:tc>
          <w:tcPr>
            <w:tcW w:w="961" w:type="pct"/>
            <w:gridSpan w:val="2"/>
            <w:tcBorders>
              <w:bottom w:val="nil"/>
            </w:tcBorders>
          </w:tcPr>
          <w:p w:rsidR="00B76CC7" w:rsidRPr="00410CB8" w:rsidRDefault="005409FE" w:rsidP="00BF03FD">
            <w:pPr>
              <w:pStyle w:val="Radanzevusnesen"/>
              <w:keepNext/>
              <w:ind w:left="0" w:firstLine="0"/>
              <w:jc w:val="left"/>
              <w:rPr>
                <w:szCs w:val="24"/>
              </w:rPr>
            </w:pPr>
            <w:r w:rsidRPr="00410CB8">
              <w:rPr>
                <w:szCs w:val="24"/>
              </w:rPr>
              <w:t>UZ/17/5/2015</w:t>
            </w:r>
          </w:p>
        </w:tc>
        <w:tc>
          <w:tcPr>
            <w:tcW w:w="4039" w:type="pct"/>
            <w:tcBorders>
              <w:bottom w:val="nil"/>
            </w:tcBorders>
          </w:tcPr>
          <w:p w:rsidR="00B76CC7" w:rsidRPr="00410CB8" w:rsidRDefault="005409FE" w:rsidP="00BF03FD">
            <w:pPr>
              <w:pStyle w:val="Radanzevusnesen"/>
              <w:keepNext/>
              <w:ind w:left="0" w:firstLine="0"/>
              <w:rPr>
                <w:szCs w:val="24"/>
              </w:rPr>
            </w:pPr>
            <w:r w:rsidRPr="00410CB8">
              <w:rPr>
                <w:szCs w:val="24"/>
              </w:rPr>
              <w:t xml:space="preserve">Rozpočet Olomouckého kraje 2015 </w:t>
            </w:r>
            <w:r w:rsidR="007D5510" w:rsidRPr="00410CB8">
              <w:rPr>
                <w:szCs w:val="24"/>
              </w:rPr>
              <w:t>–</w:t>
            </w:r>
            <w:r w:rsidRPr="00410CB8">
              <w:rPr>
                <w:szCs w:val="24"/>
              </w:rPr>
              <w:t xml:space="preserve"> rozpočtové změny</w:t>
            </w:r>
          </w:p>
        </w:tc>
      </w:tr>
      <w:tr w:rsidR="00410CB8" w:rsidRPr="00410CB8" w:rsidTr="005409FE">
        <w:trPr>
          <w:trHeight w:val="289"/>
        </w:trPr>
        <w:tc>
          <w:tcPr>
            <w:tcW w:w="5000" w:type="pct"/>
            <w:gridSpan w:val="3"/>
            <w:tcBorders>
              <w:top w:val="nil"/>
              <w:bottom w:val="nil"/>
            </w:tcBorders>
            <w:shd w:val="clear" w:color="auto" w:fill="auto"/>
            <w:hideMark/>
          </w:tcPr>
          <w:p w:rsidR="00B76CC7" w:rsidRPr="00410CB8" w:rsidRDefault="005409FE"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5409FE">
        <w:trPr>
          <w:trHeight w:val="289"/>
        </w:trPr>
        <w:tc>
          <w:tcPr>
            <w:tcW w:w="346" w:type="pct"/>
            <w:tcBorders>
              <w:top w:val="nil"/>
              <w:bottom w:val="nil"/>
            </w:tcBorders>
            <w:shd w:val="clear" w:color="auto" w:fill="auto"/>
            <w:tcMar>
              <w:bottom w:w="113" w:type="dxa"/>
            </w:tcMar>
            <w:hideMark/>
          </w:tcPr>
          <w:p w:rsidR="00B76CC7" w:rsidRPr="00410CB8" w:rsidRDefault="005409FE" w:rsidP="00BF03FD">
            <w:pPr>
              <w:pStyle w:val="nadpis2"/>
              <w:rPr>
                <w:sz w:val="24"/>
                <w:szCs w:val="24"/>
              </w:rPr>
            </w:pPr>
            <w:r w:rsidRPr="00410CB8">
              <w:rPr>
                <w:sz w:val="24"/>
                <w:szCs w:val="24"/>
              </w:rPr>
              <w:lastRenderedPageBreak/>
              <w:t>1.</w:t>
            </w:r>
          </w:p>
        </w:tc>
        <w:tc>
          <w:tcPr>
            <w:tcW w:w="4654" w:type="pct"/>
            <w:gridSpan w:val="2"/>
            <w:tcBorders>
              <w:top w:val="nil"/>
              <w:bottom w:val="nil"/>
            </w:tcBorders>
            <w:shd w:val="clear" w:color="auto" w:fill="auto"/>
            <w:tcMar>
              <w:bottom w:w="113" w:type="dxa"/>
            </w:tcMar>
          </w:tcPr>
          <w:p w:rsidR="005409FE" w:rsidRPr="00410CB8" w:rsidRDefault="005409FE" w:rsidP="005409FE">
            <w:pPr>
              <w:pStyle w:val="Normal"/>
              <w:spacing w:after="119"/>
              <w:jc w:val="both"/>
            </w:pPr>
            <w:r w:rsidRPr="00410CB8">
              <w:rPr>
                <w:b/>
                <w:spacing w:val="70"/>
              </w:rPr>
              <w:t>bere na vědomí</w:t>
            </w:r>
            <w:r w:rsidRPr="00410CB8">
              <w:t xml:space="preserve"> </w:t>
            </w:r>
          </w:p>
          <w:p w:rsidR="005409FE" w:rsidRPr="00410CB8" w:rsidRDefault="005409FE" w:rsidP="005409FE">
            <w:pPr>
              <w:pStyle w:val="Normal"/>
              <w:spacing w:after="119"/>
              <w:jc w:val="both"/>
            </w:pPr>
            <w:r w:rsidRPr="00410CB8">
              <w:t>a) důvodovou zprávu</w:t>
            </w:r>
          </w:p>
          <w:p w:rsidR="00B76CC7" w:rsidRPr="00410CB8" w:rsidRDefault="005409FE" w:rsidP="007D5510">
            <w:pPr>
              <w:pStyle w:val="Normal"/>
              <w:spacing w:after="119"/>
              <w:jc w:val="both"/>
            </w:pPr>
            <w:r w:rsidRPr="00410CB8">
              <w:t>b) rozpočtové změny v Příloze č. 1, Příloze č. 2, Příloze č. 3, Příloze č. 4 a</w:t>
            </w:r>
            <w:r w:rsidR="007D5510" w:rsidRPr="00410CB8">
              <w:t> </w:t>
            </w:r>
            <w:r w:rsidRPr="00410CB8">
              <w:t>Příloze č. 5</w:t>
            </w:r>
          </w:p>
        </w:tc>
      </w:tr>
      <w:tr w:rsidR="00410CB8" w:rsidRPr="00410CB8" w:rsidTr="005409FE">
        <w:trPr>
          <w:trHeight w:val="289"/>
        </w:trPr>
        <w:tc>
          <w:tcPr>
            <w:tcW w:w="346" w:type="pct"/>
            <w:tcBorders>
              <w:top w:val="nil"/>
              <w:bottom w:val="nil"/>
            </w:tcBorders>
            <w:shd w:val="clear" w:color="auto" w:fill="auto"/>
            <w:tcMar>
              <w:bottom w:w="113" w:type="dxa"/>
            </w:tcMar>
          </w:tcPr>
          <w:p w:rsidR="005409FE" w:rsidRPr="00410CB8" w:rsidRDefault="005409FE"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5409FE" w:rsidRPr="00410CB8" w:rsidRDefault="005409FE" w:rsidP="005409FE">
            <w:pPr>
              <w:pStyle w:val="Normal"/>
              <w:spacing w:after="119"/>
              <w:jc w:val="both"/>
            </w:pPr>
            <w:r w:rsidRPr="00410CB8">
              <w:rPr>
                <w:b/>
                <w:spacing w:val="70"/>
              </w:rPr>
              <w:t>schvaluje</w:t>
            </w:r>
            <w:r w:rsidRPr="00410CB8">
              <w:t xml:space="preserve"> rozpočtové změny v Příloze č. 6 a Příloze č. 7</w:t>
            </w:r>
          </w:p>
        </w:tc>
      </w:tr>
      <w:tr w:rsidR="00410CB8" w:rsidRPr="00410CB8" w:rsidTr="005409FE">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5409FE">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5409FE" w:rsidP="00BF03FD">
            <w:pPr>
              <w:pStyle w:val="nadpis2"/>
              <w:rPr>
                <w:sz w:val="24"/>
                <w:szCs w:val="24"/>
              </w:rPr>
            </w:pPr>
            <w:r w:rsidRPr="00410CB8">
              <w:rPr>
                <w:sz w:val="24"/>
                <w:szCs w:val="24"/>
              </w:rPr>
              <w:t xml:space="preserve">Rada Olomouckého kraje </w:t>
            </w:r>
          </w:p>
        </w:tc>
      </w:tr>
      <w:tr w:rsidR="00B76CC7" w:rsidRPr="00410CB8" w:rsidTr="005409FE">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5409FE" w:rsidP="00BF03FD">
            <w:pPr>
              <w:pStyle w:val="nadpis2"/>
              <w:rPr>
                <w:sz w:val="24"/>
                <w:szCs w:val="24"/>
              </w:rPr>
            </w:pPr>
            <w:r w:rsidRPr="00410CB8">
              <w:rPr>
                <w:sz w:val="24"/>
                <w:szCs w:val="24"/>
              </w:rPr>
              <w:t>4.1.</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3C5F4F">
        <w:tc>
          <w:tcPr>
            <w:tcW w:w="961" w:type="pct"/>
            <w:gridSpan w:val="2"/>
            <w:tcBorders>
              <w:bottom w:val="nil"/>
            </w:tcBorders>
          </w:tcPr>
          <w:p w:rsidR="00B76CC7" w:rsidRPr="00410CB8" w:rsidRDefault="003C5F4F" w:rsidP="00BF03FD">
            <w:pPr>
              <w:pStyle w:val="Radanzevusnesen"/>
              <w:keepNext/>
              <w:ind w:left="0" w:firstLine="0"/>
              <w:jc w:val="left"/>
              <w:rPr>
                <w:szCs w:val="24"/>
              </w:rPr>
            </w:pPr>
            <w:r w:rsidRPr="00410CB8">
              <w:rPr>
                <w:szCs w:val="24"/>
              </w:rPr>
              <w:t>UZ/17/6/2015</w:t>
            </w:r>
          </w:p>
        </w:tc>
        <w:tc>
          <w:tcPr>
            <w:tcW w:w="4039" w:type="pct"/>
            <w:tcBorders>
              <w:bottom w:val="nil"/>
            </w:tcBorders>
          </w:tcPr>
          <w:p w:rsidR="00B76CC7" w:rsidRPr="00410CB8" w:rsidRDefault="003C5F4F" w:rsidP="00BF03FD">
            <w:pPr>
              <w:pStyle w:val="Radanzevusnesen"/>
              <w:keepNext/>
              <w:ind w:left="0" w:firstLine="0"/>
              <w:rPr>
                <w:szCs w:val="24"/>
              </w:rPr>
            </w:pPr>
            <w:r w:rsidRPr="00410CB8">
              <w:rPr>
                <w:szCs w:val="24"/>
              </w:rPr>
              <w:t xml:space="preserve">Rozpočet Olomouckého kraje 2015 </w:t>
            </w:r>
            <w:r w:rsidR="007D5510" w:rsidRPr="00410CB8">
              <w:rPr>
                <w:szCs w:val="24"/>
              </w:rPr>
              <w:t>–</w:t>
            </w:r>
            <w:r w:rsidRPr="00410CB8">
              <w:rPr>
                <w:szCs w:val="24"/>
              </w:rPr>
              <w:t xml:space="preserve"> rozpočtové změny DODATEK</w:t>
            </w:r>
          </w:p>
        </w:tc>
      </w:tr>
      <w:tr w:rsidR="00410CB8" w:rsidRPr="00410CB8" w:rsidTr="003C5F4F">
        <w:trPr>
          <w:trHeight w:val="289"/>
        </w:trPr>
        <w:tc>
          <w:tcPr>
            <w:tcW w:w="5000" w:type="pct"/>
            <w:gridSpan w:val="3"/>
            <w:tcBorders>
              <w:top w:val="nil"/>
              <w:bottom w:val="nil"/>
            </w:tcBorders>
            <w:shd w:val="clear" w:color="auto" w:fill="auto"/>
            <w:hideMark/>
          </w:tcPr>
          <w:p w:rsidR="00B76CC7" w:rsidRPr="00410CB8" w:rsidRDefault="003C5F4F"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3C5F4F">
        <w:trPr>
          <w:trHeight w:val="289"/>
        </w:trPr>
        <w:tc>
          <w:tcPr>
            <w:tcW w:w="346" w:type="pct"/>
            <w:tcBorders>
              <w:top w:val="nil"/>
              <w:bottom w:val="nil"/>
            </w:tcBorders>
            <w:shd w:val="clear" w:color="auto" w:fill="auto"/>
            <w:tcMar>
              <w:bottom w:w="113" w:type="dxa"/>
            </w:tcMar>
            <w:hideMark/>
          </w:tcPr>
          <w:p w:rsidR="00B76CC7" w:rsidRPr="00410CB8" w:rsidRDefault="003C5F4F"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3C5F4F" w:rsidRPr="00410CB8" w:rsidRDefault="003C5F4F" w:rsidP="003C5F4F">
            <w:pPr>
              <w:pStyle w:val="Normal"/>
              <w:spacing w:after="119"/>
              <w:jc w:val="both"/>
            </w:pPr>
            <w:r w:rsidRPr="00410CB8">
              <w:rPr>
                <w:b/>
                <w:spacing w:val="70"/>
              </w:rPr>
              <w:t>bere na vědomí</w:t>
            </w:r>
            <w:r w:rsidRPr="00410CB8">
              <w:t xml:space="preserve"> </w:t>
            </w:r>
          </w:p>
          <w:p w:rsidR="003C5F4F" w:rsidRPr="00410CB8" w:rsidRDefault="003C5F4F" w:rsidP="003C5F4F">
            <w:pPr>
              <w:pStyle w:val="Normal"/>
              <w:spacing w:after="119"/>
              <w:jc w:val="both"/>
            </w:pPr>
            <w:r w:rsidRPr="00410CB8">
              <w:t>a) důvodovou zprávu</w:t>
            </w:r>
          </w:p>
          <w:p w:rsidR="00B76CC7" w:rsidRPr="00410CB8" w:rsidRDefault="003C5F4F" w:rsidP="003C5F4F">
            <w:pPr>
              <w:pStyle w:val="Normal"/>
              <w:spacing w:after="119"/>
              <w:jc w:val="both"/>
            </w:pPr>
            <w:r w:rsidRPr="00410CB8">
              <w:t>b) rozpočtové změny v Příloze č. 1</w:t>
            </w:r>
          </w:p>
        </w:tc>
      </w:tr>
      <w:tr w:rsidR="00410CB8" w:rsidRPr="00410CB8" w:rsidTr="003C5F4F">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3C5F4F">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3C5F4F" w:rsidP="00BF03FD">
            <w:pPr>
              <w:pStyle w:val="nadpis2"/>
              <w:rPr>
                <w:sz w:val="24"/>
                <w:szCs w:val="24"/>
              </w:rPr>
            </w:pPr>
            <w:r w:rsidRPr="00410CB8">
              <w:rPr>
                <w:sz w:val="24"/>
                <w:szCs w:val="24"/>
              </w:rPr>
              <w:t xml:space="preserve">Rada Olomouckého kraje </w:t>
            </w:r>
          </w:p>
        </w:tc>
      </w:tr>
      <w:tr w:rsidR="00B76CC7" w:rsidRPr="00410CB8" w:rsidTr="003C5F4F">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3C5F4F" w:rsidP="00BF03FD">
            <w:pPr>
              <w:pStyle w:val="nadpis2"/>
              <w:rPr>
                <w:sz w:val="24"/>
                <w:szCs w:val="24"/>
              </w:rPr>
            </w:pPr>
            <w:r w:rsidRPr="00410CB8">
              <w:rPr>
                <w:sz w:val="24"/>
                <w:szCs w:val="24"/>
              </w:rPr>
              <w:t>4.1.1.</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393976">
        <w:tc>
          <w:tcPr>
            <w:tcW w:w="961" w:type="pct"/>
            <w:gridSpan w:val="2"/>
            <w:tcBorders>
              <w:bottom w:val="nil"/>
            </w:tcBorders>
          </w:tcPr>
          <w:p w:rsidR="00B76CC7" w:rsidRPr="00410CB8" w:rsidRDefault="00393976" w:rsidP="00BF03FD">
            <w:pPr>
              <w:pStyle w:val="Radanzevusnesen"/>
              <w:keepNext/>
              <w:ind w:left="0" w:firstLine="0"/>
              <w:jc w:val="left"/>
              <w:rPr>
                <w:szCs w:val="24"/>
              </w:rPr>
            </w:pPr>
            <w:r w:rsidRPr="00410CB8">
              <w:rPr>
                <w:szCs w:val="24"/>
              </w:rPr>
              <w:t>UZ/17/7/2015</w:t>
            </w:r>
          </w:p>
        </w:tc>
        <w:tc>
          <w:tcPr>
            <w:tcW w:w="4039" w:type="pct"/>
            <w:tcBorders>
              <w:bottom w:val="nil"/>
            </w:tcBorders>
          </w:tcPr>
          <w:p w:rsidR="00B76CC7" w:rsidRPr="00410CB8" w:rsidRDefault="00393976" w:rsidP="00BF03FD">
            <w:pPr>
              <w:pStyle w:val="Radanzevusnesen"/>
              <w:keepNext/>
              <w:ind w:left="0" w:firstLine="0"/>
              <w:rPr>
                <w:szCs w:val="24"/>
              </w:rPr>
            </w:pPr>
            <w:r w:rsidRPr="00410CB8">
              <w:rPr>
                <w:szCs w:val="24"/>
              </w:rPr>
              <w:t xml:space="preserve">Rozpočet Olomouckého kraje 2015 </w:t>
            </w:r>
            <w:r w:rsidR="007D5510" w:rsidRPr="00410CB8">
              <w:rPr>
                <w:szCs w:val="24"/>
              </w:rPr>
              <w:t>–</w:t>
            </w:r>
            <w:r w:rsidRPr="00410CB8">
              <w:rPr>
                <w:szCs w:val="24"/>
              </w:rPr>
              <w:t xml:space="preserve"> účelové dotace ze státního rozpočtu obcím Olomouckého kraje</w:t>
            </w:r>
          </w:p>
        </w:tc>
      </w:tr>
      <w:tr w:rsidR="00410CB8" w:rsidRPr="00410CB8" w:rsidTr="00393976">
        <w:trPr>
          <w:trHeight w:val="289"/>
        </w:trPr>
        <w:tc>
          <w:tcPr>
            <w:tcW w:w="5000" w:type="pct"/>
            <w:gridSpan w:val="3"/>
            <w:tcBorders>
              <w:top w:val="nil"/>
              <w:bottom w:val="nil"/>
            </w:tcBorders>
            <w:shd w:val="clear" w:color="auto" w:fill="auto"/>
            <w:hideMark/>
          </w:tcPr>
          <w:p w:rsidR="00B76CC7" w:rsidRPr="00410CB8" w:rsidRDefault="00393976"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393976">
        <w:trPr>
          <w:trHeight w:val="289"/>
        </w:trPr>
        <w:tc>
          <w:tcPr>
            <w:tcW w:w="346" w:type="pct"/>
            <w:tcBorders>
              <w:top w:val="nil"/>
              <w:bottom w:val="nil"/>
            </w:tcBorders>
            <w:shd w:val="clear" w:color="auto" w:fill="auto"/>
            <w:tcMar>
              <w:bottom w:w="113" w:type="dxa"/>
            </w:tcMar>
            <w:hideMark/>
          </w:tcPr>
          <w:p w:rsidR="00B76CC7" w:rsidRPr="00410CB8" w:rsidRDefault="00393976"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393976" w:rsidRPr="00410CB8" w:rsidRDefault="00393976" w:rsidP="00393976">
            <w:pPr>
              <w:pStyle w:val="Normal"/>
              <w:spacing w:after="119"/>
              <w:jc w:val="both"/>
            </w:pPr>
            <w:r w:rsidRPr="00410CB8">
              <w:rPr>
                <w:b/>
                <w:spacing w:val="70"/>
              </w:rPr>
              <w:t>bere na vědomí</w:t>
            </w:r>
            <w:r w:rsidRPr="00410CB8">
              <w:t xml:space="preserve"> </w:t>
            </w:r>
          </w:p>
          <w:p w:rsidR="00393976" w:rsidRPr="00410CB8" w:rsidRDefault="00393976" w:rsidP="00393976">
            <w:pPr>
              <w:pStyle w:val="Normal"/>
              <w:spacing w:after="119"/>
              <w:jc w:val="both"/>
            </w:pPr>
            <w:r w:rsidRPr="00410CB8">
              <w:t>a) důvodovou zprávu</w:t>
            </w:r>
          </w:p>
          <w:p w:rsidR="00B76CC7" w:rsidRPr="00410CB8" w:rsidRDefault="00393976" w:rsidP="00393976">
            <w:pPr>
              <w:pStyle w:val="Normal"/>
              <w:spacing w:after="119"/>
              <w:jc w:val="both"/>
            </w:pPr>
            <w:r w:rsidRPr="00410CB8">
              <w:t>b) poskytnutí dotací ze státního rozpočtu obcím Olomouckého kraje dle důvodové zprávy</w:t>
            </w:r>
          </w:p>
        </w:tc>
      </w:tr>
      <w:tr w:rsidR="00410CB8" w:rsidRPr="00410CB8" w:rsidTr="00393976">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393976">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393976" w:rsidP="00BF03FD">
            <w:pPr>
              <w:pStyle w:val="nadpis2"/>
              <w:rPr>
                <w:sz w:val="24"/>
                <w:szCs w:val="24"/>
              </w:rPr>
            </w:pPr>
            <w:r w:rsidRPr="00410CB8">
              <w:rPr>
                <w:sz w:val="24"/>
                <w:szCs w:val="24"/>
              </w:rPr>
              <w:t xml:space="preserve">Rada Olomouckého kraje </w:t>
            </w:r>
          </w:p>
        </w:tc>
      </w:tr>
      <w:tr w:rsidR="00B76CC7" w:rsidRPr="00410CB8" w:rsidTr="00393976">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393976" w:rsidP="00BF03FD">
            <w:pPr>
              <w:pStyle w:val="nadpis2"/>
              <w:rPr>
                <w:sz w:val="24"/>
                <w:szCs w:val="24"/>
              </w:rPr>
            </w:pPr>
            <w:r w:rsidRPr="00410CB8">
              <w:rPr>
                <w:sz w:val="24"/>
                <w:szCs w:val="24"/>
              </w:rPr>
              <w:t>4.2.</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145045">
        <w:tc>
          <w:tcPr>
            <w:tcW w:w="961" w:type="pct"/>
            <w:gridSpan w:val="2"/>
            <w:tcBorders>
              <w:bottom w:val="nil"/>
            </w:tcBorders>
          </w:tcPr>
          <w:p w:rsidR="00B76CC7" w:rsidRPr="00410CB8" w:rsidRDefault="00145045" w:rsidP="00BF03FD">
            <w:pPr>
              <w:pStyle w:val="Radanzevusnesen"/>
              <w:keepNext/>
              <w:ind w:left="0" w:firstLine="0"/>
              <w:jc w:val="left"/>
              <w:rPr>
                <w:szCs w:val="24"/>
              </w:rPr>
            </w:pPr>
            <w:r w:rsidRPr="00410CB8">
              <w:rPr>
                <w:szCs w:val="24"/>
              </w:rPr>
              <w:t>UZ/17/8/2015</w:t>
            </w:r>
          </w:p>
        </w:tc>
        <w:tc>
          <w:tcPr>
            <w:tcW w:w="4039" w:type="pct"/>
            <w:tcBorders>
              <w:bottom w:val="nil"/>
            </w:tcBorders>
          </w:tcPr>
          <w:p w:rsidR="00B76CC7" w:rsidRPr="00410CB8" w:rsidRDefault="00145045" w:rsidP="00BF03FD">
            <w:pPr>
              <w:pStyle w:val="Radanzevusnesen"/>
              <w:keepNext/>
              <w:ind w:left="0" w:firstLine="0"/>
              <w:rPr>
                <w:szCs w:val="24"/>
              </w:rPr>
            </w:pPr>
            <w:r w:rsidRPr="00410CB8">
              <w:rPr>
                <w:szCs w:val="24"/>
              </w:rPr>
              <w:t xml:space="preserve">Rozpočet Olomouckého kraje 2015 </w:t>
            </w:r>
            <w:r w:rsidR="007D5510" w:rsidRPr="00410CB8">
              <w:rPr>
                <w:szCs w:val="24"/>
              </w:rPr>
              <w:t>–</w:t>
            </w:r>
            <w:r w:rsidRPr="00410CB8">
              <w:rPr>
                <w:szCs w:val="24"/>
              </w:rPr>
              <w:t xml:space="preserve"> splátka revolvingového úvěru</w:t>
            </w:r>
          </w:p>
        </w:tc>
      </w:tr>
      <w:tr w:rsidR="00410CB8" w:rsidRPr="00410CB8" w:rsidTr="00145045">
        <w:trPr>
          <w:trHeight w:val="289"/>
        </w:trPr>
        <w:tc>
          <w:tcPr>
            <w:tcW w:w="5000" w:type="pct"/>
            <w:gridSpan w:val="3"/>
            <w:tcBorders>
              <w:top w:val="nil"/>
              <w:bottom w:val="nil"/>
            </w:tcBorders>
            <w:shd w:val="clear" w:color="auto" w:fill="auto"/>
            <w:hideMark/>
          </w:tcPr>
          <w:p w:rsidR="00B76CC7" w:rsidRPr="00410CB8" w:rsidRDefault="00145045"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145045">
        <w:trPr>
          <w:trHeight w:val="289"/>
        </w:trPr>
        <w:tc>
          <w:tcPr>
            <w:tcW w:w="346" w:type="pct"/>
            <w:tcBorders>
              <w:top w:val="nil"/>
              <w:bottom w:val="nil"/>
            </w:tcBorders>
            <w:shd w:val="clear" w:color="auto" w:fill="auto"/>
            <w:tcMar>
              <w:bottom w:w="113" w:type="dxa"/>
            </w:tcMar>
            <w:hideMark/>
          </w:tcPr>
          <w:p w:rsidR="00B76CC7" w:rsidRPr="00410CB8" w:rsidRDefault="00145045"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145045" w:rsidP="00145045">
            <w:pPr>
              <w:pStyle w:val="Normal"/>
              <w:spacing w:after="119"/>
              <w:jc w:val="both"/>
            </w:pPr>
            <w:r w:rsidRPr="00410CB8">
              <w:rPr>
                <w:b/>
                <w:spacing w:val="70"/>
              </w:rPr>
              <w:t>bere na vědomí</w:t>
            </w:r>
            <w:r w:rsidRPr="00410CB8">
              <w:t xml:space="preserve"> důvodovou zprávu</w:t>
            </w:r>
          </w:p>
        </w:tc>
      </w:tr>
      <w:tr w:rsidR="00410CB8" w:rsidRPr="00410CB8" w:rsidTr="00145045">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145045">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145045" w:rsidP="00BF03FD">
            <w:pPr>
              <w:pStyle w:val="nadpis2"/>
              <w:rPr>
                <w:sz w:val="24"/>
                <w:szCs w:val="24"/>
              </w:rPr>
            </w:pPr>
            <w:r w:rsidRPr="00410CB8">
              <w:rPr>
                <w:sz w:val="24"/>
                <w:szCs w:val="24"/>
              </w:rPr>
              <w:t xml:space="preserve">Rada Olomouckého kraje </w:t>
            </w:r>
          </w:p>
        </w:tc>
      </w:tr>
      <w:tr w:rsidR="00B76CC7" w:rsidRPr="00410CB8" w:rsidTr="00145045">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145045" w:rsidP="00BF03FD">
            <w:pPr>
              <w:pStyle w:val="nadpis2"/>
              <w:rPr>
                <w:sz w:val="24"/>
                <w:szCs w:val="24"/>
              </w:rPr>
            </w:pPr>
            <w:r w:rsidRPr="00410CB8">
              <w:rPr>
                <w:sz w:val="24"/>
                <w:szCs w:val="24"/>
              </w:rPr>
              <w:t>4.3.1.</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49697F">
        <w:tc>
          <w:tcPr>
            <w:tcW w:w="961" w:type="pct"/>
            <w:gridSpan w:val="2"/>
            <w:tcBorders>
              <w:bottom w:val="nil"/>
            </w:tcBorders>
          </w:tcPr>
          <w:p w:rsidR="00B76CC7" w:rsidRPr="00410CB8" w:rsidRDefault="0049697F" w:rsidP="00BF03FD">
            <w:pPr>
              <w:pStyle w:val="Radanzevusnesen"/>
              <w:keepNext/>
              <w:ind w:left="0" w:firstLine="0"/>
              <w:jc w:val="left"/>
              <w:rPr>
                <w:szCs w:val="24"/>
              </w:rPr>
            </w:pPr>
            <w:r w:rsidRPr="00410CB8">
              <w:rPr>
                <w:szCs w:val="24"/>
              </w:rPr>
              <w:t>UZ/17/9/2015</w:t>
            </w:r>
          </w:p>
        </w:tc>
        <w:tc>
          <w:tcPr>
            <w:tcW w:w="4039" w:type="pct"/>
            <w:tcBorders>
              <w:bottom w:val="nil"/>
            </w:tcBorders>
          </w:tcPr>
          <w:p w:rsidR="00B76CC7" w:rsidRPr="00410CB8" w:rsidRDefault="0049697F" w:rsidP="00BF03FD">
            <w:pPr>
              <w:pStyle w:val="Radanzevusnesen"/>
              <w:keepNext/>
              <w:ind w:left="0" w:firstLine="0"/>
              <w:rPr>
                <w:szCs w:val="24"/>
              </w:rPr>
            </w:pPr>
            <w:r w:rsidRPr="00410CB8">
              <w:rPr>
                <w:szCs w:val="24"/>
              </w:rPr>
              <w:t xml:space="preserve">Rozpočet Olomouckého kraje 2015 </w:t>
            </w:r>
            <w:r w:rsidR="007D5510" w:rsidRPr="00410CB8">
              <w:rPr>
                <w:szCs w:val="24"/>
              </w:rPr>
              <w:t>–</w:t>
            </w:r>
            <w:r w:rsidRPr="00410CB8">
              <w:rPr>
                <w:szCs w:val="24"/>
              </w:rPr>
              <w:t xml:space="preserve"> čerpání revolvingového úvěru na předfinancování investičních akcí</w:t>
            </w:r>
          </w:p>
        </w:tc>
      </w:tr>
      <w:tr w:rsidR="00410CB8" w:rsidRPr="00410CB8" w:rsidTr="0049697F">
        <w:trPr>
          <w:trHeight w:val="289"/>
        </w:trPr>
        <w:tc>
          <w:tcPr>
            <w:tcW w:w="5000" w:type="pct"/>
            <w:gridSpan w:val="3"/>
            <w:tcBorders>
              <w:top w:val="nil"/>
              <w:bottom w:val="nil"/>
            </w:tcBorders>
            <w:shd w:val="clear" w:color="auto" w:fill="auto"/>
            <w:hideMark/>
          </w:tcPr>
          <w:p w:rsidR="00B76CC7" w:rsidRPr="00410CB8" w:rsidRDefault="0049697F"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49697F">
        <w:trPr>
          <w:trHeight w:val="289"/>
        </w:trPr>
        <w:tc>
          <w:tcPr>
            <w:tcW w:w="346" w:type="pct"/>
            <w:tcBorders>
              <w:top w:val="nil"/>
              <w:bottom w:val="nil"/>
            </w:tcBorders>
            <w:shd w:val="clear" w:color="auto" w:fill="auto"/>
            <w:tcMar>
              <w:bottom w:w="113" w:type="dxa"/>
            </w:tcMar>
            <w:hideMark/>
          </w:tcPr>
          <w:p w:rsidR="00B76CC7" w:rsidRPr="00410CB8" w:rsidRDefault="0049697F"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49697F" w:rsidP="0049697F">
            <w:pPr>
              <w:pStyle w:val="Normal"/>
              <w:spacing w:after="119"/>
              <w:jc w:val="both"/>
            </w:pPr>
            <w:r w:rsidRPr="00410CB8">
              <w:rPr>
                <w:b/>
                <w:spacing w:val="70"/>
              </w:rPr>
              <w:t>bere na vědomí</w:t>
            </w:r>
            <w:r w:rsidRPr="00410CB8">
              <w:t xml:space="preserve"> důvodovou zprávu</w:t>
            </w:r>
          </w:p>
        </w:tc>
      </w:tr>
      <w:tr w:rsidR="00410CB8" w:rsidRPr="00410CB8" w:rsidTr="0049697F">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49697F">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49697F" w:rsidP="00BF03FD">
            <w:pPr>
              <w:pStyle w:val="nadpis2"/>
              <w:rPr>
                <w:sz w:val="24"/>
                <w:szCs w:val="24"/>
              </w:rPr>
            </w:pPr>
            <w:r w:rsidRPr="00410CB8">
              <w:rPr>
                <w:sz w:val="24"/>
                <w:szCs w:val="24"/>
              </w:rPr>
              <w:t xml:space="preserve">Rada Olomouckého kraje </w:t>
            </w:r>
          </w:p>
        </w:tc>
      </w:tr>
      <w:tr w:rsidR="00B76CC7" w:rsidRPr="00410CB8" w:rsidTr="0049697F">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49697F" w:rsidP="00BF03FD">
            <w:pPr>
              <w:pStyle w:val="nadpis2"/>
              <w:rPr>
                <w:sz w:val="24"/>
                <w:szCs w:val="24"/>
              </w:rPr>
            </w:pPr>
            <w:r w:rsidRPr="00410CB8">
              <w:rPr>
                <w:sz w:val="24"/>
                <w:szCs w:val="24"/>
              </w:rPr>
              <w:t>4.3.2.</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5943DF">
        <w:tc>
          <w:tcPr>
            <w:tcW w:w="961" w:type="pct"/>
            <w:gridSpan w:val="2"/>
            <w:tcBorders>
              <w:bottom w:val="nil"/>
            </w:tcBorders>
          </w:tcPr>
          <w:p w:rsidR="00B76CC7" w:rsidRPr="00410CB8" w:rsidRDefault="005943DF" w:rsidP="00BF03FD">
            <w:pPr>
              <w:pStyle w:val="Radanzevusnesen"/>
              <w:keepNext/>
              <w:ind w:left="0" w:firstLine="0"/>
              <w:jc w:val="left"/>
              <w:rPr>
                <w:szCs w:val="24"/>
              </w:rPr>
            </w:pPr>
            <w:r w:rsidRPr="00410CB8">
              <w:rPr>
                <w:szCs w:val="24"/>
              </w:rPr>
              <w:t>UZ/17/10/2015</w:t>
            </w:r>
          </w:p>
        </w:tc>
        <w:tc>
          <w:tcPr>
            <w:tcW w:w="4039" w:type="pct"/>
            <w:tcBorders>
              <w:bottom w:val="nil"/>
            </w:tcBorders>
          </w:tcPr>
          <w:p w:rsidR="00B76CC7" w:rsidRPr="00410CB8" w:rsidRDefault="005943DF" w:rsidP="007D5510">
            <w:pPr>
              <w:pStyle w:val="Radanzevusnesen"/>
              <w:keepNext/>
              <w:ind w:left="0" w:firstLine="0"/>
              <w:rPr>
                <w:szCs w:val="24"/>
              </w:rPr>
            </w:pPr>
            <w:r w:rsidRPr="00410CB8">
              <w:rPr>
                <w:szCs w:val="24"/>
              </w:rPr>
              <w:t xml:space="preserve">Rozpočet Olomouckého kraje 2015 </w:t>
            </w:r>
            <w:r w:rsidR="007D5510" w:rsidRPr="00410CB8">
              <w:rPr>
                <w:szCs w:val="24"/>
              </w:rPr>
              <w:t>–</w:t>
            </w:r>
            <w:r w:rsidRPr="00410CB8">
              <w:rPr>
                <w:szCs w:val="24"/>
              </w:rPr>
              <w:t xml:space="preserve"> plnění rozpočtu k</w:t>
            </w:r>
            <w:r w:rsidR="007D5510" w:rsidRPr="00410CB8">
              <w:rPr>
                <w:szCs w:val="24"/>
              </w:rPr>
              <w:t> </w:t>
            </w:r>
            <w:r w:rsidRPr="00410CB8">
              <w:rPr>
                <w:szCs w:val="24"/>
              </w:rPr>
              <w:t>31.</w:t>
            </w:r>
            <w:r w:rsidR="007D5510" w:rsidRPr="00410CB8">
              <w:rPr>
                <w:szCs w:val="24"/>
              </w:rPr>
              <w:t> </w:t>
            </w:r>
            <w:r w:rsidRPr="00410CB8">
              <w:rPr>
                <w:szCs w:val="24"/>
              </w:rPr>
              <w:t>8.</w:t>
            </w:r>
            <w:r w:rsidR="007D5510" w:rsidRPr="00410CB8">
              <w:rPr>
                <w:szCs w:val="24"/>
              </w:rPr>
              <w:t> </w:t>
            </w:r>
            <w:r w:rsidRPr="00410CB8">
              <w:rPr>
                <w:szCs w:val="24"/>
              </w:rPr>
              <w:t>2015</w:t>
            </w:r>
          </w:p>
        </w:tc>
      </w:tr>
      <w:tr w:rsidR="00410CB8" w:rsidRPr="00410CB8" w:rsidTr="005943DF">
        <w:trPr>
          <w:trHeight w:val="289"/>
        </w:trPr>
        <w:tc>
          <w:tcPr>
            <w:tcW w:w="5000" w:type="pct"/>
            <w:gridSpan w:val="3"/>
            <w:tcBorders>
              <w:top w:val="nil"/>
              <w:bottom w:val="nil"/>
            </w:tcBorders>
            <w:shd w:val="clear" w:color="auto" w:fill="auto"/>
            <w:hideMark/>
          </w:tcPr>
          <w:p w:rsidR="00B76CC7" w:rsidRPr="00410CB8" w:rsidRDefault="005943DF"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5943DF">
        <w:trPr>
          <w:trHeight w:val="289"/>
        </w:trPr>
        <w:tc>
          <w:tcPr>
            <w:tcW w:w="346" w:type="pct"/>
            <w:tcBorders>
              <w:top w:val="nil"/>
              <w:bottom w:val="nil"/>
            </w:tcBorders>
            <w:shd w:val="clear" w:color="auto" w:fill="auto"/>
            <w:tcMar>
              <w:bottom w:w="113" w:type="dxa"/>
            </w:tcMar>
            <w:hideMark/>
          </w:tcPr>
          <w:p w:rsidR="00B76CC7" w:rsidRPr="00410CB8" w:rsidRDefault="005943DF"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5943DF" w:rsidP="005943DF">
            <w:pPr>
              <w:pStyle w:val="Normal"/>
              <w:spacing w:after="119"/>
              <w:jc w:val="both"/>
            </w:pPr>
            <w:r w:rsidRPr="00410CB8">
              <w:rPr>
                <w:b/>
                <w:spacing w:val="70"/>
              </w:rPr>
              <w:t>bere na vědomí</w:t>
            </w:r>
            <w:r w:rsidRPr="00410CB8">
              <w:t xml:space="preserve"> plnění rozpočtu Olomouckého kraje k 31. 8. 2015</w:t>
            </w:r>
          </w:p>
        </w:tc>
      </w:tr>
      <w:tr w:rsidR="00410CB8" w:rsidRPr="00410CB8" w:rsidTr="005943DF">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5943DF">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5943DF" w:rsidP="00BF03FD">
            <w:pPr>
              <w:pStyle w:val="nadpis2"/>
              <w:rPr>
                <w:sz w:val="24"/>
                <w:szCs w:val="24"/>
              </w:rPr>
            </w:pPr>
            <w:r w:rsidRPr="00410CB8">
              <w:rPr>
                <w:sz w:val="24"/>
                <w:szCs w:val="24"/>
              </w:rPr>
              <w:t xml:space="preserve">Rada Olomouckého kraje </w:t>
            </w:r>
          </w:p>
        </w:tc>
      </w:tr>
      <w:tr w:rsidR="00B76CC7" w:rsidRPr="00410CB8" w:rsidTr="005943DF">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5943DF" w:rsidP="00BF03FD">
            <w:pPr>
              <w:pStyle w:val="nadpis2"/>
              <w:rPr>
                <w:sz w:val="24"/>
                <w:szCs w:val="24"/>
              </w:rPr>
            </w:pPr>
            <w:r w:rsidRPr="00410CB8">
              <w:rPr>
                <w:sz w:val="24"/>
                <w:szCs w:val="24"/>
              </w:rPr>
              <w:t>4.4.</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3F1759">
        <w:tc>
          <w:tcPr>
            <w:tcW w:w="961" w:type="pct"/>
            <w:gridSpan w:val="2"/>
            <w:tcBorders>
              <w:bottom w:val="nil"/>
            </w:tcBorders>
          </w:tcPr>
          <w:p w:rsidR="00B76CC7" w:rsidRPr="00410CB8" w:rsidRDefault="003F1759" w:rsidP="00BF03FD">
            <w:pPr>
              <w:pStyle w:val="Radanzevusnesen"/>
              <w:keepNext/>
              <w:ind w:left="0" w:firstLine="0"/>
              <w:jc w:val="left"/>
              <w:rPr>
                <w:szCs w:val="24"/>
              </w:rPr>
            </w:pPr>
            <w:r w:rsidRPr="00410CB8">
              <w:rPr>
                <w:szCs w:val="24"/>
              </w:rPr>
              <w:t>UZ/17/11/2015</w:t>
            </w:r>
          </w:p>
        </w:tc>
        <w:tc>
          <w:tcPr>
            <w:tcW w:w="4039" w:type="pct"/>
            <w:tcBorders>
              <w:bottom w:val="nil"/>
            </w:tcBorders>
          </w:tcPr>
          <w:p w:rsidR="00B76CC7" w:rsidRPr="00410CB8" w:rsidRDefault="003F1759" w:rsidP="00BF03FD">
            <w:pPr>
              <w:pStyle w:val="Radanzevusnesen"/>
              <w:keepNext/>
              <w:ind w:left="0" w:firstLine="0"/>
              <w:rPr>
                <w:szCs w:val="24"/>
              </w:rPr>
            </w:pPr>
            <w:r w:rsidRPr="00410CB8">
              <w:rPr>
                <w:szCs w:val="24"/>
              </w:rPr>
              <w:t>Veřejnoprávní smlouva o poskytnutí dotace na akci „Záchytné parkoviště Čechy pod Kosířem“</w:t>
            </w:r>
          </w:p>
        </w:tc>
      </w:tr>
      <w:tr w:rsidR="00410CB8" w:rsidRPr="00410CB8" w:rsidTr="003F1759">
        <w:trPr>
          <w:trHeight w:val="289"/>
        </w:trPr>
        <w:tc>
          <w:tcPr>
            <w:tcW w:w="5000" w:type="pct"/>
            <w:gridSpan w:val="3"/>
            <w:tcBorders>
              <w:top w:val="nil"/>
              <w:bottom w:val="nil"/>
            </w:tcBorders>
            <w:shd w:val="clear" w:color="auto" w:fill="auto"/>
            <w:hideMark/>
          </w:tcPr>
          <w:p w:rsidR="00B76CC7" w:rsidRPr="00410CB8" w:rsidRDefault="003F1759"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3F1759">
        <w:trPr>
          <w:trHeight w:val="289"/>
        </w:trPr>
        <w:tc>
          <w:tcPr>
            <w:tcW w:w="346" w:type="pct"/>
            <w:tcBorders>
              <w:top w:val="nil"/>
              <w:bottom w:val="nil"/>
            </w:tcBorders>
            <w:shd w:val="clear" w:color="auto" w:fill="auto"/>
            <w:tcMar>
              <w:bottom w:w="113" w:type="dxa"/>
            </w:tcMar>
            <w:hideMark/>
          </w:tcPr>
          <w:p w:rsidR="00B76CC7" w:rsidRPr="00410CB8" w:rsidRDefault="003F1759"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3F1759" w:rsidP="003F1759">
            <w:pPr>
              <w:pStyle w:val="Normal"/>
              <w:spacing w:after="119"/>
              <w:jc w:val="both"/>
            </w:pPr>
            <w:r w:rsidRPr="00410CB8">
              <w:rPr>
                <w:b/>
                <w:spacing w:val="70"/>
              </w:rPr>
              <w:t>bere na vědomí</w:t>
            </w:r>
            <w:r w:rsidRPr="00410CB8">
              <w:t xml:space="preserve"> důvodovou zprávu</w:t>
            </w:r>
          </w:p>
        </w:tc>
      </w:tr>
      <w:tr w:rsidR="00410CB8" w:rsidRPr="00410CB8" w:rsidTr="003F1759">
        <w:trPr>
          <w:trHeight w:val="289"/>
        </w:trPr>
        <w:tc>
          <w:tcPr>
            <w:tcW w:w="346" w:type="pct"/>
            <w:tcBorders>
              <w:top w:val="nil"/>
              <w:bottom w:val="nil"/>
            </w:tcBorders>
            <w:shd w:val="clear" w:color="auto" w:fill="auto"/>
            <w:tcMar>
              <w:bottom w:w="113" w:type="dxa"/>
            </w:tcMar>
          </w:tcPr>
          <w:p w:rsidR="003F1759" w:rsidRPr="00410CB8" w:rsidRDefault="003F1759"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3F1759" w:rsidRPr="00410CB8" w:rsidRDefault="003F1759" w:rsidP="006F38A4">
            <w:pPr>
              <w:pStyle w:val="Normal"/>
              <w:spacing w:after="119"/>
              <w:jc w:val="both"/>
            </w:pPr>
            <w:r w:rsidRPr="00410CB8">
              <w:rPr>
                <w:b/>
                <w:spacing w:val="70"/>
              </w:rPr>
              <w:t>ukládá</w:t>
            </w:r>
            <w:r w:rsidRPr="00410CB8">
              <w:t xml:space="preserve"> zapracovat do návrhu rozpočtu Olomouckého kraje na rok 2016 částku 5,2 mil. Kč na poskytnutí dotace obci Čechy pod Kosířem, IČ</w:t>
            </w:r>
            <w:r w:rsidR="006F38A4" w:rsidRPr="00410CB8">
              <w:t>: </w:t>
            </w:r>
            <w:r w:rsidRPr="00410CB8">
              <w:t>00288128, náměstí Svobody 289, 798 58 Čechy pod Kosířem na realizaci akce „Záchytné parkoviště Čechy pod Kosířem“ dle důvodové zprávy</w:t>
            </w:r>
          </w:p>
        </w:tc>
      </w:tr>
      <w:tr w:rsidR="00410CB8" w:rsidRPr="00410CB8" w:rsidTr="003F1759">
        <w:trPr>
          <w:trHeight w:val="289"/>
        </w:trPr>
        <w:tc>
          <w:tcPr>
            <w:tcW w:w="5000" w:type="pct"/>
            <w:gridSpan w:val="3"/>
            <w:tcBorders>
              <w:top w:val="nil"/>
              <w:bottom w:val="nil"/>
            </w:tcBorders>
            <w:shd w:val="clear" w:color="auto" w:fill="auto"/>
            <w:tcMar>
              <w:bottom w:w="113" w:type="dxa"/>
            </w:tcMar>
          </w:tcPr>
          <w:p w:rsidR="003F1759" w:rsidRPr="00410CB8" w:rsidRDefault="003F1759" w:rsidP="003F1759">
            <w:r w:rsidRPr="00410CB8">
              <w:t xml:space="preserve">O: Rada Olomouckého kraje </w:t>
            </w:r>
          </w:p>
          <w:p w:rsidR="003F1759" w:rsidRPr="00410CB8" w:rsidRDefault="003F1759" w:rsidP="003F1759">
            <w:r w:rsidRPr="00410CB8">
              <w:t>T: 18. 12. 2015</w:t>
            </w:r>
          </w:p>
        </w:tc>
      </w:tr>
      <w:tr w:rsidR="00410CB8" w:rsidRPr="00410CB8" w:rsidTr="003F1759">
        <w:trPr>
          <w:trHeight w:val="289"/>
        </w:trPr>
        <w:tc>
          <w:tcPr>
            <w:tcW w:w="346" w:type="pct"/>
            <w:tcBorders>
              <w:top w:val="nil"/>
              <w:bottom w:val="nil"/>
            </w:tcBorders>
            <w:shd w:val="clear" w:color="auto" w:fill="auto"/>
            <w:tcMar>
              <w:bottom w:w="113" w:type="dxa"/>
            </w:tcMar>
          </w:tcPr>
          <w:p w:rsidR="003F1759" w:rsidRPr="00410CB8" w:rsidRDefault="003F1759"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3F1759" w:rsidRPr="00410CB8" w:rsidRDefault="003F1759" w:rsidP="00F10D92">
            <w:pPr>
              <w:pStyle w:val="Normal"/>
              <w:spacing w:after="119"/>
              <w:jc w:val="both"/>
            </w:pPr>
            <w:r w:rsidRPr="00410CB8">
              <w:rPr>
                <w:b/>
                <w:spacing w:val="70"/>
              </w:rPr>
              <w:t>schvaluje</w:t>
            </w:r>
            <w:r w:rsidRPr="00410CB8">
              <w:t xml:space="preserve"> poskytnutí dotace z rozpočtu Olomouckého kraje ve výši 1</w:t>
            </w:r>
            <w:r w:rsidR="00F10D92" w:rsidRPr="00410CB8">
              <w:t> </w:t>
            </w:r>
            <w:r w:rsidRPr="00410CB8">
              <w:t>000 000 Kč obci Čechy pod Kosířem dle důvodové zprávy</w:t>
            </w:r>
          </w:p>
        </w:tc>
      </w:tr>
      <w:tr w:rsidR="00410CB8" w:rsidRPr="00410CB8" w:rsidTr="003F1759">
        <w:trPr>
          <w:trHeight w:val="289"/>
        </w:trPr>
        <w:tc>
          <w:tcPr>
            <w:tcW w:w="346" w:type="pct"/>
            <w:tcBorders>
              <w:top w:val="nil"/>
              <w:bottom w:val="nil"/>
            </w:tcBorders>
            <w:shd w:val="clear" w:color="auto" w:fill="auto"/>
            <w:tcMar>
              <w:bottom w:w="113" w:type="dxa"/>
            </w:tcMar>
          </w:tcPr>
          <w:p w:rsidR="003F1759" w:rsidRPr="00410CB8" w:rsidRDefault="003F1759"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3F1759" w:rsidRPr="00410CB8" w:rsidRDefault="003F1759" w:rsidP="007D5510">
            <w:pPr>
              <w:pStyle w:val="Normal"/>
              <w:spacing w:after="119"/>
              <w:jc w:val="both"/>
            </w:pPr>
            <w:r w:rsidRPr="00410CB8">
              <w:rPr>
                <w:b/>
                <w:spacing w:val="70"/>
              </w:rPr>
              <w:t>schvaluje</w:t>
            </w:r>
            <w:r w:rsidRPr="00410CB8">
              <w:t xml:space="preserve"> uzavření veřejnoprávní smlouvy o poskytnutí dotace s</w:t>
            </w:r>
            <w:r w:rsidR="007D5510" w:rsidRPr="00410CB8">
              <w:t> </w:t>
            </w:r>
            <w:r w:rsidRPr="00410CB8">
              <w:t>příjemcem dle bodu 3 usnesení, ve znění veřejnoprávní smlouvy uvedené v</w:t>
            </w:r>
            <w:r w:rsidR="007D5510" w:rsidRPr="00410CB8">
              <w:t> </w:t>
            </w:r>
            <w:r w:rsidRPr="00410CB8">
              <w:t>Příloze č. 2 důvodové zprávy</w:t>
            </w:r>
          </w:p>
        </w:tc>
      </w:tr>
      <w:tr w:rsidR="00410CB8" w:rsidRPr="00410CB8" w:rsidTr="003F1759">
        <w:trPr>
          <w:trHeight w:val="289"/>
        </w:trPr>
        <w:tc>
          <w:tcPr>
            <w:tcW w:w="346" w:type="pct"/>
            <w:tcBorders>
              <w:top w:val="nil"/>
              <w:bottom w:val="nil"/>
            </w:tcBorders>
            <w:shd w:val="clear" w:color="auto" w:fill="auto"/>
            <w:tcMar>
              <w:bottom w:w="113" w:type="dxa"/>
            </w:tcMar>
          </w:tcPr>
          <w:p w:rsidR="003F1759" w:rsidRPr="00410CB8" w:rsidRDefault="003F1759" w:rsidP="00BF03FD">
            <w:pPr>
              <w:pStyle w:val="nadpis2"/>
              <w:rPr>
                <w:sz w:val="24"/>
                <w:szCs w:val="24"/>
              </w:rPr>
            </w:pPr>
            <w:r w:rsidRPr="00410CB8">
              <w:rPr>
                <w:sz w:val="24"/>
                <w:szCs w:val="24"/>
              </w:rPr>
              <w:t>5.</w:t>
            </w:r>
          </w:p>
        </w:tc>
        <w:tc>
          <w:tcPr>
            <w:tcW w:w="4654" w:type="pct"/>
            <w:gridSpan w:val="2"/>
            <w:tcBorders>
              <w:top w:val="nil"/>
              <w:bottom w:val="nil"/>
            </w:tcBorders>
            <w:shd w:val="clear" w:color="auto" w:fill="auto"/>
            <w:tcMar>
              <w:bottom w:w="113" w:type="dxa"/>
            </w:tcMar>
          </w:tcPr>
          <w:p w:rsidR="003F1759" w:rsidRPr="00410CB8" w:rsidRDefault="003F1759" w:rsidP="003F1759">
            <w:pPr>
              <w:pStyle w:val="Normal"/>
              <w:spacing w:after="119"/>
              <w:jc w:val="both"/>
            </w:pPr>
            <w:r w:rsidRPr="00410CB8">
              <w:rPr>
                <w:b/>
                <w:spacing w:val="70"/>
              </w:rPr>
              <w:t>ukládá podepsat</w:t>
            </w:r>
            <w:r w:rsidRPr="00410CB8">
              <w:t xml:space="preserve"> smlouvu dle bodu 4 usnesení</w:t>
            </w:r>
          </w:p>
        </w:tc>
      </w:tr>
      <w:tr w:rsidR="00410CB8" w:rsidRPr="00410CB8" w:rsidTr="003F1759">
        <w:trPr>
          <w:trHeight w:val="289"/>
        </w:trPr>
        <w:tc>
          <w:tcPr>
            <w:tcW w:w="5000" w:type="pct"/>
            <w:gridSpan w:val="3"/>
            <w:tcBorders>
              <w:top w:val="nil"/>
              <w:bottom w:val="nil"/>
            </w:tcBorders>
            <w:shd w:val="clear" w:color="auto" w:fill="auto"/>
            <w:tcMar>
              <w:bottom w:w="113" w:type="dxa"/>
            </w:tcMar>
          </w:tcPr>
          <w:p w:rsidR="003F1759" w:rsidRPr="00410CB8" w:rsidRDefault="003F1759" w:rsidP="003F1759">
            <w:r w:rsidRPr="00410CB8">
              <w:t xml:space="preserve">O: </w:t>
            </w:r>
            <w:r w:rsidR="003B6ABB" w:rsidRPr="00410CB8">
              <w:t>Ing. Jiří Rozbořil, hejtman Olomouckého kraje</w:t>
            </w:r>
          </w:p>
        </w:tc>
      </w:tr>
      <w:tr w:rsidR="00410CB8" w:rsidRPr="00410CB8" w:rsidTr="003F1759">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3F1759">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3F1759" w:rsidP="00BF03FD">
            <w:pPr>
              <w:pStyle w:val="nadpis2"/>
              <w:rPr>
                <w:sz w:val="24"/>
                <w:szCs w:val="24"/>
              </w:rPr>
            </w:pPr>
            <w:r w:rsidRPr="00410CB8">
              <w:rPr>
                <w:sz w:val="24"/>
                <w:szCs w:val="24"/>
              </w:rPr>
              <w:t xml:space="preserve">Rada Olomouckého kraje </w:t>
            </w:r>
          </w:p>
        </w:tc>
      </w:tr>
      <w:tr w:rsidR="00B76CC7" w:rsidRPr="00410CB8" w:rsidTr="003F1759">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3F1759" w:rsidP="00BF03FD">
            <w:pPr>
              <w:pStyle w:val="nadpis2"/>
              <w:rPr>
                <w:sz w:val="24"/>
                <w:szCs w:val="24"/>
              </w:rPr>
            </w:pPr>
            <w:r w:rsidRPr="00410CB8">
              <w:rPr>
                <w:sz w:val="24"/>
                <w:szCs w:val="24"/>
              </w:rPr>
              <w:t>5.</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9E0511">
        <w:tc>
          <w:tcPr>
            <w:tcW w:w="961" w:type="pct"/>
            <w:gridSpan w:val="2"/>
            <w:tcBorders>
              <w:bottom w:val="nil"/>
            </w:tcBorders>
          </w:tcPr>
          <w:p w:rsidR="00B76CC7" w:rsidRPr="00410CB8" w:rsidRDefault="009E0511" w:rsidP="00BF03FD">
            <w:pPr>
              <w:pStyle w:val="Radanzevusnesen"/>
              <w:keepNext/>
              <w:ind w:left="0" w:firstLine="0"/>
              <w:jc w:val="left"/>
              <w:rPr>
                <w:szCs w:val="24"/>
              </w:rPr>
            </w:pPr>
            <w:r w:rsidRPr="00410CB8">
              <w:rPr>
                <w:szCs w:val="24"/>
              </w:rPr>
              <w:t>UZ/17/12/2015</w:t>
            </w:r>
          </w:p>
        </w:tc>
        <w:tc>
          <w:tcPr>
            <w:tcW w:w="4039" w:type="pct"/>
            <w:tcBorders>
              <w:bottom w:val="nil"/>
            </w:tcBorders>
          </w:tcPr>
          <w:p w:rsidR="00B76CC7" w:rsidRPr="00410CB8" w:rsidRDefault="009E0511" w:rsidP="00BF03FD">
            <w:pPr>
              <w:pStyle w:val="Radanzevusnesen"/>
              <w:keepNext/>
              <w:ind w:left="0" w:firstLine="0"/>
              <w:rPr>
                <w:szCs w:val="24"/>
              </w:rPr>
            </w:pPr>
            <w:r w:rsidRPr="00410CB8">
              <w:rPr>
                <w:szCs w:val="24"/>
              </w:rPr>
              <w:t>Majetkoprávní záležitosti – věcná břemena</w:t>
            </w:r>
          </w:p>
        </w:tc>
      </w:tr>
      <w:tr w:rsidR="00410CB8" w:rsidRPr="00410CB8" w:rsidTr="009E0511">
        <w:trPr>
          <w:trHeight w:val="289"/>
        </w:trPr>
        <w:tc>
          <w:tcPr>
            <w:tcW w:w="5000" w:type="pct"/>
            <w:gridSpan w:val="3"/>
            <w:tcBorders>
              <w:top w:val="nil"/>
              <w:bottom w:val="nil"/>
            </w:tcBorders>
            <w:shd w:val="clear" w:color="auto" w:fill="auto"/>
            <w:hideMark/>
          </w:tcPr>
          <w:p w:rsidR="00B76CC7" w:rsidRPr="00410CB8" w:rsidRDefault="009E0511"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9E0511">
        <w:trPr>
          <w:trHeight w:val="289"/>
        </w:trPr>
        <w:tc>
          <w:tcPr>
            <w:tcW w:w="346" w:type="pct"/>
            <w:tcBorders>
              <w:top w:val="nil"/>
              <w:bottom w:val="nil"/>
            </w:tcBorders>
            <w:shd w:val="clear" w:color="auto" w:fill="auto"/>
            <w:tcMar>
              <w:bottom w:w="113" w:type="dxa"/>
            </w:tcMar>
            <w:hideMark/>
          </w:tcPr>
          <w:p w:rsidR="00B76CC7" w:rsidRPr="00410CB8" w:rsidRDefault="009E0511"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9E0511" w:rsidP="009E0511">
            <w:pPr>
              <w:pStyle w:val="Normal"/>
              <w:spacing w:after="119"/>
              <w:jc w:val="both"/>
            </w:pPr>
            <w:r w:rsidRPr="00410CB8">
              <w:rPr>
                <w:b/>
                <w:spacing w:val="70"/>
              </w:rPr>
              <w:t>bere na vědomí</w:t>
            </w:r>
            <w:r w:rsidRPr="00410CB8">
              <w:t xml:space="preserve"> důvodovou zprávu</w:t>
            </w:r>
          </w:p>
        </w:tc>
      </w:tr>
      <w:tr w:rsidR="00410CB8" w:rsidRPr="00410CB8" w:rsidTr="009E0511">
        <w:trPr>
          <w:trHeight w:val="289"/>
        </w:trPr>
        <w:tc>
          <w:tcPr>
            <w:tcW w:w="346" w:type="pct"/>
            <w:tcBorders>
              <w:top w:val="nil"/>
              <w:bottom w:val="nil"/>
            </w:tcBorders>
            <w:shd w:val="clear" w:color="auto" w:fill="auto"/>
            <w:tcMar>
              <w:bottom w:w="113" w:type="dxa"/>
            </w:tcMar>
          </w:tcPr>
          <w:p w:rsidR="009E0511" w:rsidRPr="00410CB8" w:rsidRDefault="009E0511"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9E0511" w:rsidRPr="00410CB8" w:rsidRDefault="009E0511" w:rsidP="007047AD">
            <w:pPr>
              <w:pStyle w:val="Normal"/>
              <w:spacing w:after="119"/>
              <w:jc w:val="both"/>
            </w:pPr>
            <w:r w:rsidRPr="00410CB8">
              <w:rPr>
                <w:b/>
                <w:spacing w:val="70"/>
              </w:rPr>
              <w:t>revokuje</w:t>
            </w:r>
            <w:r w:rsidRPr="00410CB8">
              <w:t xml:space="preserve"> usnesení Zastupitelstva Olomouckého kraje č. UZ/14/20/2015, bod 3. 12 ze dne 20. 2. 2015, ve věci uzavření smlouvy o zřízení věcného břemene </w:t>
            </w:r>
            <w:r w:rsidR="007D5510" w:rsidRPr="00410CB8">
              <w:t>–</w:t>
            </w:r>
            <w:r w:rsidRPr="00410CB8">
              <w:t xml:space="preserve"> služebnosti v částech pozemků parc. č. st. 1001 zast. pl. a nádvoří a parc. č. 231 ost. pl., oba v k.ú. Olomouc-město, obec Olomouc, mezi Olomouckým krajem jako povinným z věcného břemene a společností ČEZ Distribuce, a.s., jako oprávněným z věcného břemene, a to z důvodu rozdělení a přečíslování dotčených pozemků</w:t>
            </w:r>
          </w:p>
        </w:tc>
      </w:tr>
      <w:tr w:rsidR="00410CB8" w:rsidRPr="00410CB8" w:rsidTr="009E0511">
        <w:trPr>
          <w:trHeight w:val="289"/>
        </w:trPr>
        <w:tc>
          <w:tcPr>
            <w:tcW w:w="346" w:type="pct"/>
            <w:tcBorders>
              <w:top w:val="nil"/>
              <w:bottom w:val="nil"/>
            </w:tcBorders>
            <w:shd w:val="clear" w:color="auto" w:fill="auto"/>
            <w:tcMar>
              <w:bottom w:w="113" w:type="dxa"/>
            </w:tcMar>
          </w:tcPr>
          <w:p w:rsidR="009E0511" w:rsidRPr="00410CB8" w:rsidRDefault="009E0511"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BF03FD" w:rsidRPr="00410CB8" w:rsidRDefault="009E0511" w:rsidP="009E0511">
            <w:pPr>
              <w:pStyle w:val="Normal"/>
              <w:spacing w:after="119"/>
              <w:jc w:val="both"/>
            </w:pPr>
            <w:r w:rsidRPr="00410CB8">
              <w:rPr>
                <w:b/>
                <w:spacing w:val="70"/>
              </w:rPr>
              <w:t>schvaluje</w:t>
            </w:r>
            <w:r w:rsidRPr="00410CB8">
              <w:t xml:space="preserve"> </w:t>
            </w:r>
          </w:p>
          <w:p w:rsidR="009E0511" w:rsidRPr="00410CB8" w:rsidRDefault="009E0511" w:rsidP="009E0511">
            <w:pPr>
              <w:pStyle w:val="Normal"/>
              <w:spacing w:after="119"/>
              <w:jc w:val="both"/>
            </w:pPr>
            <w:r w:rsidRPr="00410CB8">
              <w:t>3.1.</w:t>
            </w:r>
            <w:r w:rsidRPr="00410CB8">
              <w:tab/>
              <w:t xml:space="preserve">uzavření smlouvy o zřízení věcného břemene </w:t>
            </w:r>
            <w:r w:rsidR="007D5510" w:rsidRPr="00410CB8">
              <w:t>–</w:t>
            </w:r>
            <w:r w:rsidRPr="00410CB8">
              <w:t xml:space="preserve"> služebnosti v částech pozemků parc. č. st. 1001 zast. pl. a nádvoří, parc. č. 231 ost. pl. a parc. č. 593 ost. pl., vše v k.ú. Olomouc-město, obec Olomouc, spočívajícího v právu umístit a provozovat kabelové vedení VN 22 kV v částech předmětných pozemků a v právu v nezbytném rozsahu vstupovat a vjíždět všemi dopravními prostředky na předmětné pozemky v souvislosti s provozem, opravami, údržbou, změnami nebo odstraňováním tohoto zařízení ve smyslu zákona č.</w:t>
            </w:r>
            <w:r w:rsidR="00115E7A" w:rsidRPr="00410CB8">
              <w:t> </w:t>
            </w:r>
            <w:r w:rsidRPr="00410CB8">
              <w:t xml:space="preserve">458/2000 Sb., energetický zákon, ve znění pozdějších předpisů, v rozsahu </w:t>
            </w:r>
            <w:r w:rsidR="004B24CE" w:rsidRPr="00410CB8">
              <w:t>dle geometrického plánu č. 1366-</w:t>
            </w:r>
            <w:r w:rsidRPr="00410CB8">
              <w:t>158/2015 ze dne 25. 5. 2015, mezi Olomouckým krajem jako povinným z věcného břemene a společností ČEZ Distribuce, a.s., IČ: 24729035, jako oprávněným z věcného břemene, za</w:t>
            </w:r>
            <w:r w:rsidR="00115E7A" w:rsidRPr="00410CB8">
              <w:t> </w:t>
            </w:r>
            <w:r w:rsidRPr="00410CB8">
              <w:t>jednorázovou úhradu ve výši 9 540 Kč, navýšenou o příslušnou platnou sazbu DPH. Věcné břemeno bude zřízeno na dobu neurčitou. Oprávněný z</w:t>
            </w:r>
            <w:r w:rsidR="00115E7A" w:rsidRPr="00410CB8">
              <w:t> </w:t>
            </w:r>
            <w:r w:rsidRPr="00410CB8">
              <w:t>věcného břemene uhradí veškeré náklady spojené se zřízením věcného břemene a správní poplatek k návrhu na vklad práv do katastru nemovitostí.</w:t>
            </w:r>
          </w:p>
          <w:p w:rsidR="009E0511" w:rsidRPr="00410CB8" w:rsidRDefault="009E0511" w:rsidP="009E0511">
            <w:pPr>
              <w:pStyle w:val="Normal"/>
              <w:spacing w:after="119"/>
              <w:jc w:val="both"/>
            </w:pPr>
            <w:r w:rsidRPr="00410CB8">
              <w:t>3.2.</w:t>
            </w:r>
            <w:r w:rsidRPr="00410CB8">
              <w:tab/>
              <w:t>uzavření smlouvy o zřízení věcného břemene – služebnosti k části pozemku parc. č. st. 163/2 zastavěná pl. a nádvoří v k. ú. a obci Pňovice, spočívajícího v právu užívání části pozemku za účelem zřízení (uložení), provozu, údržby a oprav podzemního vedení veřejné komunikační sítě v</w:t>
            </w:r>
            <w:r w:rsidR="00115E7A" w:rsidRPr="00410CB8">
              <w:t> </w:t>
            </w:r>
            <w:r w:rsidRPr="00410CB8">
              <w:t>rozsahu vymezeném geometrickým plánem č. 747-285/2014 ze dne</w:t>
            </w:r>
            <w:r w:rsidR="00115E7A" w:rsidRPr="00410CB8">
              <w:t> </w:t>
            </w:r>
            <w:r w:rsidRPr="00410CB8">
              <w:t>29.</w:t>
            </w:r>
            <w:r w:rsidR="00EE50F1" w:rsidRPr="00410CB8">
              <w:t> </w:t>
            </w:r>
            <w:r w:rsidRPr="00410CB8">
              <w:t>1.</w:t>
            </w:r>
            <w:r w:rsidR="00EE50F1" w:rsidRPr="00410CB8">
              <w:t> </w:t>
            </w:r>
            <w:r w:rsidRPr="00410CB8">
              <w:t>2015 mezi Českou telekomunikační infrastrukturou, a.s., IČ:</w:t>
            </w:r>
            <w:r w:rsidR="00115E7A" w:rsidRPr="00410CB8">
              <w:t> </w:t>
            </w:r>
            <w:r w:rsidRPr="00410CB8">
              <w:t xml:space="preserve">04084063, jako oprávněným z věcného břemene, paní Petrou Grusovou jako povinným z věcného břemene a Olomouckým krajem jako stavebníkem. Služebnost zahrnuje též právo provádět na podzemním vedení veřejné komunikační sítě úpravy za účelem jeho modernizace nebo zlepšení jeho výkonnosti. Věcné břemeno – služebnost bude zřízena na dobu neurčitou za jednorázovou úhradu ve výši 462 Kč, která bude uhrazena Olomouckým krajem povinnému z věcného břemene. Olomoucký kraj uhradí veškeré náklady spojené s uzavřením smlouvy o zřízení věcného břemene – služebnosti a správní poplatek k návrhu na vklad práv do katastru nemovitostí. </w:t>
            </w:r>
          </w:p>
          <w:p w:rsidR="009E0511" w:rsidRPr="00410CB8" w:rsidRDefault="009E0511" w:rsidP="009E0511">
            <w:pPr>
              <w:pStyle w:val="Normal"/>
              <w:spacing w:after="119"/>
              <w:jc w:val="both"/>
            </w:pPr>
            <w:r w:rsidRPr="00410CB8">
              <w:t>3.3.</w:t>
            </w:r>
            <w:r w:rsidRPr="00410CB8">
              <w:tab/>
              <w:t>uzavření smlouvy o zřízení věcného břemene – služebnosti k části pozemku parc. č. 686/16 orná půda v k. ú. a obci Pňovice, spočívajícího v</w:t>
            </w:r>
            <w:r w:rsidR="00115E7A" w:rsidRPr="00410CB8">
              <w:t> </w:t>
            </w:r>
            <w:r w:rsidRPr="00410CB8">
              <w:t>právu užívání části pozemku za účelem zřízení (uložení), provozu, údržby a</w:t>
            </w:r>
            <w:r w:rsidR="00115E7A" w:rsidRPr="00410CB8">
              <w:t> </w:t>
            </w:r>
            <w:r w:rsidRPr="00410CB8">
              <w:t>oprav podzemního vedení veřejné komunikační sítě v rozsahu vymezeném geometrickým plánem č. 747-285/2014 ze dne 29. 1. 2015 mezi Českou telekomunikační infrastrukturou, a.s., IČ: 04084063, jako oprávněným z</w:t>
            </w:r>
            <w:r w:rsidR="00115E7A" w:rsidRPr="00410CB8">
              <w:t> </w:t>
            </w:r>
            <w:r w:rsidRPr="00410CB8">
              <w:t xml:space="preserve">věcného břemene, panem Aloisem Jarmarem jako povinným z věcného břemene a Olomouckým krajem jako stavebníkem. Služebnost zahrnuje též právo provádět na podzemním vedení veřejné komunikační sítě úpravy za účelem jeho modernizace nebo zlepšení jeho výkonnosti. Věcné břemeno – služebnost bude zřízena na dobu neurčitou za jednorázovou úhradu ve výši 462 Kč, která bude uhrazena Olomouckým krajem povinnému z věcného břemene. Olomoucký kraj uhradí veškeré náklady spojené s uzavřením smlouvy o zřízení věcného břemene – služebnosti a správní poplatek k návrhu na vklad práv do katastru nemovitostí. </w:t>
            </w:r>
          </w:p>
          <w:p w:rsidR="009E0511" w:rsidRPr="00410CB8" w:rsidRDefault="009E0511" w:rsidP="009E0511">
            <w:pPr>
              <w:pStyle w:val="Normal"/>
              <w:spacing w:after="119"/>
              <w:jc w:val="both"/>
            </w:pPr>
            <w:r w:rsidRPr="00410CB8">
              <w:t>3.4.</w:t>
            </w:r>
            <w:r w:rsidRPr="00410CB8">
              <w:tab/>
              <w:t>uzavření smlouvy o zřízení věcného břemene k části pozemku parc. č.</w:t>
            </w:r>
            <w:r w:rsidR="00115E7A" w:rsidRPr="00410CB8">
              <w:t> </w:t>
            </w:r>
            <w:r w:rsidRPr="00410CB8">
              <w:t>483 a k části pozemku ve zjednodušené evidenci – parcela původ pozemkový katastr (PK) parc. č. 421/1, vše v k.ú. Bernartice u Javorníka, obec Bernartice, spočívajícího v právu umístění a provozování kabelového vedení NN 0,4kV a venkovního vedení VN s výměnou stávající podpěry a</w:t>
            </w:r>
            <w:r w:rsidR="00115E7A" w:rsidRPr="00410CB8">
              <w:t> </w:t>
            </w:r>
            <w:r w:rsidRPr="00410CB8">
              <w:t>jednosloupové trafostanice, a v právu vstupovat a vjíždět všemi dopravními prostředky na předmětný pozemek v souvislosti s opravami, údržbou, změnami nebo odstraňováním předmětných zařízení ve smyslu zákona č. 458/2000 Sb., v platném znění, a to v rozsahu vymezeném geometrickým plánem č. 484-184/2014 ze dne 24. 11. 2014, mezi Olomouckým krajem jako povinným z</w:t>
            </w:r>
            <w:r w:rsidR="00115E7A" w:rsidRPr="00410CB8">
              <w:t> </w:t>
            </w:r>
            <w:r w:rsidRPr="00410CB8">
              <w:t>věcného břemene a společností ČEZ Distribuce, a. s., IČ: 24729035, jako oprávněným z věcného břemene za jednorázovou úhradu ve výši 10 000 Kč, navýšenou o příslušnou platnou sazbu DPH, a za podmínky dle důvodové zprávy. Věcné břemeno bude zřízeno na dobu neurčitou. Oprávněný z</w:t>
            </w:r>
            <w:r w:rsidR="00115E7A" w:rsidRPr="00410CB8">
              <w:t> </w:t>
            </w:r>
            <w:r w:rsidRPr="00410CB8">
              <w:t>věcného břemene uhradí veškeré náklady spojené se zřízením věcného břemene včetně správního poplatku k návrhu na vklad práva do katastru nemovitostí.</w:t>
            </w:r>
          </w:p>
          <w:p w:rsidR="009E0511" w:rsidRPr="00410CB8" w:rsidRDefault="009E0511" w:rsidP="009E0511">
            <w:pPr>
              <w:pStyle w:val="Normal"/>
              <w:spacing w:after="119"/>
              <w:jc w:val="both"/>
            </w:pPr>
            <w:r w:rsidRPr="00410CB8">
              <w:t>3.5.</w:t>
            </w:r>
            <w:r w:rsidRPr="00410CB8">
              <w:tab/>
              <w:t xml:space="preserve">uzavření smlouvy o zřízení věcného břemene </w:t>
            </w:r>
            <w:r w:rsidR="007D5510" w:rsidRPr="00410CB8">
              <w:t>–</w:t>
            </w:r>
            <w:r w:rsidRPr="00410CB8">
              <w:t xml:space="preserve"> služebnosti k</w:t>
            </w:r>
            <w:r w:rsidR="00115E7A" w:rsidRPr="00410CB8">
              <w:t> </w:t>
            </w:r>
            <w:r w:rsidRPr="00410CB8">
              <w:t>pozemkům parc. č. 1088/3 ost. pl. o výměře 12 m2, parc. č. 1088/5 ost. pl. o</w:t>
            </w:r>
            <w:r w:rsidR="00115E7A" w:rsidRPr="00410CB8">
              <w:t> </w:t>
            </w:r>
            <w:r w:rsidRPr="00410CB8">
              <w:t xml:space="preserve">výměře 110 m2, parc. č. 1088/6 ost. pl. o výměře 23 m2, parc. č. 1089/5 ost. pl. o výměře 4 m2 a parc. č. 1089/6 ost. pl. o výměře 2 m2 vše v k.ú. Sedm Dvorů, obec Moravský Beroun spočívající v právu umístění a provozování části stavby mostu ev. č. 44441-2 včetně jeho opevnění na předmětných pozemcích a v právu vstupovat a vjíždět na předmětné pozemky v souvislosti s provozem, opravami, údržbou, změnami nebo odstraňováním této stavby, mezi Olomouckým krajem jako oprávněným z věcného břemene a Povodím Moravy, s.p., IČ: 70890013, jako povinným z věcného břemene. Věcné břemeno bude zřízeno na dobu neurčitou za jednorázovou úhradu ve výši 9 966 Kč, navýšenou o příslušnou platnou sazbu DPH. Oprávněný z věcného břemene uhradí veškeré náklady spojené s uzavřením smlouvy o zřízení věcného břemene – služebnosti včetně správního poplatku k návrhu na vklad práv odpovídajících služebnosti do katastru nemovitostí. </w:t>
            </w:r>
          </w:p>
          <w:p w:rsidR="009E0511" w:rsidRPr="00410CB8" w:rsidRDefault="009E0511" w:rsidP="009E0511">
            <w:pPr>
              <w:pStyle w:val="Normal"/>
              <w:spacing w:after="119"/>
              <w:jc w:val="both"/>
            </w:pPr>
            <w:r w:rsidRPr="00410CB8">
              <w:t>3.6.</w:t>
            </w:r>
            <w:r w:rsidRPr="00410CB8">
              <w:tab/>
              <w:t xml:space="preserve">uzavření smlouvy o budoucí smlouvě o zřízení věcného břemene </w:t>
            </w:r>
            <w:r w:rsidR="007D5510" w:rsidRPr="00410CB8">
              <w:t>–</w:t>
            </w:r>
            <w:r w:rsidRPr="00410CB8">
              <w:t xml:space="preserve"> služebnosti na část pozemku parc. č. 117/1 zahrada v k.ú. Tovačov, obec Tovačov, ve vlastnictví Olomouckého kraje, spočívajícího v právu umístění, zřízení a provozování vedení optického kabelu na (v) předmětném pozemku a</w:t>
            </w:r>
            <w:r w:rsidR="00115E7A" w:rsidRPr="00410CB8">
              <w:t> </w:t>
            </w:r>
            <w:r w:rsidRPr="00410CB8">
              <w:t>v právu vstupovat a vjíždět na předmětný pozemek v souvislosti s opravami, údržbou, změnami nebo odstraňováním tohoto zařízení mezi Olomouckým krajem jako budoucím povinným z věcného břemene a MITRANET.CZ, s.r.o., IČ: 26813041, jako budoucím oprávněným z věcného břemene. Věcné břemeno bude zřízeno na dobu neurčitou za jednorázovou úhradu stanovenou znaleckým posudkem dle právních předpisů pro oceňování majetku, účinných ke dni uzavření řádné smlouvy o zřízení věcného břemene, navýšenou o</w:t>
            </w:r>
            <w:r w:rsidR="00115E7A" w:rsidRPr="00410CB8">
              <w:t> </w:t>
            </w:r>
            <w:r w:rsidRPr="00410CB8">
              <w:t xml:space="preserve">příslušnou platnou sazbu DPH. Smlouva o zřízení věcného břemene bude uzavřena nejpozději do jednoho roku od dokončení stavebních prací na stavbě „Uložení optického vedení - Tovačov“. Budoucí oprávněný uhradí veškeré náklady spojené se zřízením věcného břemene a správní poplatek k návrhu na vklad práv do katastru nemovitostí. </w:t>
            </w:r>
          </w:p>
          <w:p w:rsidR="009E0511" w:rsidRPr="00410CB8" w:rsidRDefault="009E0511" w:rsidP="009E0511">
            <w:pPr>
              <w:pStyle w:val="Normal"/>
              <w:spacing w:after="119"/>
              <w:jc w:val="both"/>
            </w:pPr>
            <w:r w:rsidRPr="00410CB8">
              <w:t>3.7.</w:t>
            </w:r>
            <w:r w:rsidRPr="00410CB8">
              <w:tab/>
              <w:t xml:space="preserve">uzavření smlouvy o zřízení věcného břemene </w:t>
            </w:r>
            <w:r w:rsidR="007D5510" w:rsidRPr="00410CB8">
              <w:t>–</w:t>
            </w:r>
            <w:r w:rsidRPr="00410CB8">
              <w:t xml:space="preserve"> služebnosti na část pozemku parc. č. 499 ostatní plocha v k. ú. Olomouc-město, obec Olomouc, spočívajícího v právu umístění a provozování rozvodného tepelného zařízení na (v) předmětném pozemku, v právu vstupovat a vjíždět v nezbytném rozsahu dopravními a mechanizačními prostředky na předmětný pozemek v souvislosti se zřízením, provozem, opravami, údržbou, změnami nebo odstraňováním tohoto zařízení, vše v rozsahu dle geometrického plánu č. 1357-28/2014 ze dne 24. 3. 2014, mezi Olomouckým krajem jako povinným z věcného břemene a Veolia Energie ČR, a. s., IČ: 45193410, jako oprávněným z věcného břemene. Věcné břemeno bude zřízeno na dobu neurčitou za jednorázovou úhradu ve výši 9 000 Kč, navýšenou o příslušnou platnou sazbu DPH. Oprávněný z věcného břemene uhradí veškeré náklady spojené se zřízením věcného břemene včetně správního poplatku k návrhu na vklad práva do katastru nemovitostí.</w:t>
            </w:r>
          </w:p>
          <w:p w:rsidR="009E0511" w:rsidRPr="00410CB8" w:rsidRDefault="009E0511" w:rsidP="009E0511">
            <w:pPr>
              <w:pStyle w:val="Normal"/>
              <w:spacing w:after="119"/>
              <w:jc w:val="both"/>
            </w:pPr>
            <w:r w:rsidRPr="00410CB8">
              <w:t>3.8.</w:t>
            </w:r>
            <w:r w:rsidRPr="00410CB8">
              <w:tab/>
              <w:t>uzavření smlouvy o zřízení věcného břemene – služebnosti na části pozemku parc. č. 1591 v k. ú. Dolany u Olomouce, obec Dolany, spočívajícího v povinnosti povinného strpět na části předmětného pozemku stavbu „Dolany, most ev. č. 44311-2“, a dále v právu vstupu a vjezdu oprávněného nebo jím pověřených fyzických osob či právnických osob na pozemek parc. č. 1591 v</w:t>
            </w:r>
            <w:r w:rsidR="00115E7A" w:rsidRPr="00410CB8">
              <w:t> </w:t>
            </w:r>
            <w:r w:rsidRPr="00410CB8">
              <w:t>k.</w:t>
            </w:r>
            <w:r w:rsidR="00115E7A" w:rsidRPr="00410CB8">
              <w:t> </w:t>
            </w:r>
            <w:r w:rsidRPr="00410CB8">
              <w:t xml:space="preserve">ú. Dolany u Olomouce za účelem údržby a oprav předmětné stavby mezi Povodím Moravy, s. p., IČ: 70890013, jako povinným a Olomouckým krajem jako oprávněným. Věcné břemeno bude zřízeno za jednorázovou úhradu ve výši 2 944 Kč, ke které bude připočtena příslušná sazba DPH platná ke dni uzavření smlouvy o zřízení služebnosti. Olomoucký kraj uhradí veškeré náklady spojené s uzavřením smlouvy o zřízení věcného břemene – služebnosti včetně správního poplatku k návrhu na vklad práv odpovídajících služebnosti do katastru nemovitostí. </w:t>
            </w:r>
          </w:p>
          <w:p w:rsidR="009E0511" w:rsidRPr="00410CB8" w:rsidRDefault="009E0511" w:rsidP="009E0511">
            <w:pPr>
              <w:pStyle w:val="Normal"/>
              <w:spacing w:after="119"/>
              <w:jc w:val="both"/>
            </w:pPr>
            <w:r w:rsidRPr="00410CB8">
              <w:t>3.9.</w:t>
            </w:r>
            <w:r w:rsidRPr="00410CB8">
              <w:tab/>
              <w:t xml:space="preserve">uzavření smlouvy o budoucí smlouvě o zřízení věcného břemene </w:t>
            </w:r>
            <w:r w:rsidR="007D5510" w:rsidRPr="00410CB8">
              <w:t>–</w:t>
            </w:r>
            <w:r w:rsidRPr="00410CB8">
              <w:t xml:space="preserve"> služebnosti na částech pozemků parc. č. 2339/1 vodní plocha, parc. č. 2339/4 vodní plocha, parc. č. 2339/7 vodní plocha, vše v katastrálním území Uničov, obec Uničov, spočívajícího v právu umístění stavby „II/446 Uničov - Strukov“ na částech předmětných pozemků a v právu vstupu a vjezdu na předmětné pozemky za účelem provádění údržby a oprav stavby mezi Olomouckým krajem jako budoucím oprávněným ze služebnosti a Povodím Moravy, s.p., IČ:</w:t>
            </w:r>
            <w:r w:rsidR="006F38A4" w:rsidRPr="00410CB8">
              <w:t> </w:t>
            </w:r>
            <w:r w:rsidRPr="00410CB8">
              <w:t xml:space="preserve">70890013, jako budoucím povinným ze služebnosti za podmínek stanovených Povodím Moravy, s.p. Smlouva o zřízení věcného břemene </w:t>
            </w:r>
            <w:r w:rsidR="007D5510" w:rsidRPr="00410CB8">
              <w:t>–</w:t>
            </w:r>
            <w:r w:rsidRPr="00410CB8">
              <w:t xml:space="preserve"> služebnosti bude uzavřena do 90 dnů po zaměření stavby a vypracování geometrického plánu, avšak nejpozději do 12 měsíců od vydání kolaudačního souhlasu. Služebnost bude zřízena za jednorázovou úhradu dle výpočtu stanoveného Povodím Moravy, s.p. K hodnotě služebnosti bude připočtena příslušná sazba DPH platná ke dni uzavření smlouvy o zřízení služebnosti. Olomoucký kraj uhradí veškeré náklady spojené s uzavřením smlouvy o zřízení věcného břemene </w:t>
            </w:r>
            <w:r w:rsidR="007D5510" w:rsidRPr="00410CB8">
              <w:t>–</w:t>
            </w:r>
            <w:r w:rsidRPr="00410CB8">
              <w:t xml:space="preserve"> služebnosti včetně správního poplatku k návrhu na vklad práv odpovídajících služebnosti do katastru nemovitostí. Součástí smlouvy bude rovněž ustanovení o oprávnění Olomouckého kraje provést stavbu.</w:t>
            </w:r>
          </w:p>
          <w:p w:rsidR="009E0511" w:rsidRPr="00410CB8" w:rsidRDefault="009E0511" w:rsidP="00115E7A">
            <w:pPr>
              <w:pStyle w:val="Normal"/>
              <w:spacing w:after="119"/>
              <w:jc w:val="both"/>
            </w:pPr>
            <w:r w:rsidRPr="00410CB8">
              <w:t>3.10.</w:t>
            </w:r>
            <w:r w:rsidRPr="00410CB8">
              <w:tab/>
              <w:t xml:space="preserve">uzavření smlouvy o budoucí smlouvě o zřízení věcného břemene </w:t>
            </w:r>
            <w:r w:rsidR="007D5510" w:rsidRPr="00410CB8">
              <w:t>–</w:t>
            </w:r>
            <w:r w:rsidRPr="00410CB8">
              <w:t xml:space="preserve"> služebnosti k částem pozemků parc. č. 318/3 a parc. č. st. 443, oba v k. ú. Čechovice u Prostějova, obec Prostějov, a pozemky parc. č. 100/2 a parc. č.</w:t>
            </w:r>
            <w:r w:rsidR="00115E7A" w:rsidRPr="00410CB8">
              <w:t> </w:t>
            </w:r>
            <w:r w:rsidRPr="00410CB8">
              <w:t>463, oba v k. ú. Krasice, obec Prostějov, spočívajícího v právu umístění a</w:t>
            </w:r>
            <w:r w:rsidR="00115E7A" w:rsidRPr="00410CB8">
              <w:t> </w:t>
            </w:r>
            <w:r w:rsidRPr="00410CB8">
              <w:t>provozování kabelového vedení VN, v právu vstupovat a vjíždět v nezbytném rozsahu dopravními a mechanizačními prostředky na předmětné pozemky v</w:t>
            </w:r>
            <w:r w:rsidR="00115E7A" w:rsidRPr="00410CB8">
              <w:t> </w:t>
            </w:r>
            <w:r w:rsidRPr="00410CB8">
              <w:t>souvislosti se zřízením, provozem, údržbou, opravami, změnami nebo odstraňováním tohoto zařízení mezi Olomouckým krajem, IČ: 60609460, jako budoucím povinným z věcného břemene a E.ON Distribuce, a.s., IČ:</w:t>
            </w:r>
            <w:r w:rsidR="006F38A4" w:rsidRPr="00410CB8">
              <w:t> </w:t>
            </w:r>
            <w:r w:rsidRPr="00410CB8">
              <w:t>28085400, jako budoucím oprávněným z věcného břemene. Smlouva o</w:t>
            </w:r>
            <w:r w:rsidR="00115E7A" w:rsidRPr="00410CB8">
              <w:t> </w:t>
            </w:r>
            <w:r w:rsidRPr="00410CB8">
              <w:t>zřízení věcného břemene bude uzavřena nejpozději do jednoho roku ode dne dokončení stavebních prací na stavbě „Prostějov, Kab.sm+rozv. ČEZ Energo Nov.N“. Věcné břemeno bude zřízeno na dobu neurčitou za jednorázovou úhradu stanovenou znaleckým posudkem dle právních předpisů pro oceňování majetku, účinných ke dni uzavření řádné smlouvy o zřízení věcného břemene, navýšenou o příslušnou platnou sazbu DPH. Budoucí povinný uhradí jednorázovou úhradu za zřízení věcného břemene a veškeré náklady spojené s uzavřením smlouvy o zřízení věcného břemene včetně správního poplatku k</w:t>
            </w:r>
            <w:r w:rsidR="00115E7A" w:rsidRPr="00410CB8">
              <w:t> </w:t>
            </w:r>
            <w:r w:rsidRPr="00410CB8">
              <w:t>návrhu na vklad práv odpovídajících věcnému břemenu do katastru nemovitostí.</w:t>
            </w:r>
          </w:p>
        </w:tc>
      </w:tr>
      <w:tr w:rsidR="00410CB8" w:rsidRPr="00410CB8" w:rsidTr="009E0511">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9E0511">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9E0511" w:rsidP="00BF03FD">
            <w:pPr>
              <w:pStyle w:val="nadpis2"/>
              <w:rPr>
                <w:sz w:val="24"/>
                <w:szCs w:val="24"/>
              </w:rPr>
            </w:pPr>
            <w:r w:rsidRPr="00410CB8">
              <w:rPr>
                <w:sz w:val="24"/>
                <w:szCs w:val="24"/>
              </w:rPr>
              <w:t xml:space="preserve">Rada Olomouckého kraje </w:t>
            </w:r>
          </w:p>
        </w:tc>
      </w:tr>
      <w:tr w:rsidR="00B76CC7" w:rsidRPr="00410CB8" w:rsidTr="009E0511">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9E0511" w:rsidP="00BF03FD">
            <w:pPr>
              <w:pStyle w:val="nadpis2"/>
              <w:rPr>
                <w:sz w:val="24"/>
                <w:szCs w:val="24"/>
              </w:rPr>
            </w:pPr>
            <w:r w:rsidRPr="00410CB8">
              <w:rPr>
                <w:sz w:val="24"/>
                <w:szCs w:val="24"/>
              </w:rPr>
              <w:t>6.1.</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394647">
        <w:tc>
          <w:tcPr>
            <w:tcW w:w="961" w:type="pct"/>
            <w:gridSpan w:val="2"/>
            <w:tcBorders>
              <w:bottom w:val="nil"/>
            </w:tcBorders>
          </w:tcPr>
          <w:p w:rsidR="00B76CC7" w:rsidRPr="00410CB8" w:rsidRDefault="00394647" w:rsidP="00BF03FD">
            <w:pPr>
              <w:pStyle w:val="Radanzevusnesen"/>
              <w:keepNext/>
              <w:ind w:left="0" w:firstLine="0"/>
              <w:jc w:val="left"/>
              <w:rPr>
                <w:szCs w:val="24"/>
              </w:rPr>
            </w:pPr>
            <w:r w:rsidRPr="00410CB8">
              <w:rPr>
                <w:szCs w:val="24"/>
              </w:rPr>
              <w:t>UZ/17/13/2015</w:t>
            </w:r>
          </w:p>
        </w:tc>
        <w:tc>
          <w:tcPr>
            <w:tcW w:w="4039" w:type="pct"/>
            <w:tcBorders>
              <w:bottom w:val="nil"/>
            </w:tcBorders>
          </w:tcPr>
          <w:p w:rsidR="00B76CC7" w:rsidRPr="00410CB8" w:rsidRDefault="00394647" w:rsidP="00BF03FD">
            <w:pPr>
              <w:pStyle w:val="Radanzevusnesen"/>
              <w:keepNext/>
              <w:ind w:left="0" w:firstLine="0"/>
              <w:rPr>
                <w:szCs w:val="24"/>
              </w:rPr>
            </w:pPr>
            <w:r w:rsidRPr="00410CB8">
              <w:rPr>
                <w:szCs w:val="24"/>
              </w:rPr>
              <w:t>Majetkoprávní záležitosti – odprodej nemovitého majetku</w:t>
            </w:r>
          </w:p>
        </w:tc>
      </w:tr>
      <w:tr w:rsidR="00410CB8" w:rsidRPr="00410CB8" w:rsidTr="00394647">
        <w:trPr>
          <w:trHeight w:val="289"/>
        </w:trPr>
        <w:tc>
          <w:tcPr>
            <w:tcW w:w="5000" w:type="pct"/>
            <w:gridSpan w:val="3"/>
            <w:tcBorders>
              <w:top w:val="nil"/>
              <w:bottom w:val="nil"/>
            </w:tcBorders>
            <w:shd w:val="clear" w:color="auto" w:fill="auto"/>
            <w:hideMark/>
          </w:tcPr>
          <w:p w:rsidR="00B76CC7" w:rsidRPr="00410CB8" w:rsidRDefault="00394647"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394647">
        <w:trPr>
          <w:trHeight w:val="289"/>
        </w:trPr>
        <w:tc>
          <w:tcPr>
            <w:tcW w:w="346" w:type="pct"/>
            <w:tcBorders>
              <w:top w:val="nil"/>
              <w:bottom w:val="nil"/>
            </w:tcBorders>
            <w:shd w:val="clear" w:color="auto" w:fill="auto"/>
            <w:tcMar>
              <w:bottom w:w="113" w:type="dxa"/>
            </w:tcMar>
            <w:hideMark/>
          </w:tcPr>
          <w:p w:rsidR="00B76CC7" w:rsidRPr="00410CB8" w:rsidRDefault="00394647"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394647" w:rsidP="00394647">
            <w:pPr>
              <w:pStyle w:val="Normal"/>
              <w:spacing w:after="119"/>
              <w:jc w:val="both"/>
            </w:pPr>
            <w:r w:rsidRPr="00410CB8">
              <w:rPr>
                <w:b/>
                <w:spacing w:val="70"/>
              </w:rPr>
              <w:t>bere na vědomí</w:t>
            </w:r>
            <w:r w:rsidRPr="00410CB8">
              <w:t xml:space="preserve"> důvodovou zprávu</w:t>
            </w:r>
          </w:p>
        </w:tc>
      </w:tr>
      <w:tr w:rsidR="00410CB8" w:rsidRPr="00410CB8" w:rsidTr="00394647">
        <w:trPr>
          <w:trHeight w:val="289"/>
        </w:trPr>
        <w:tc>
          <w:tcPr>
            <w:tcW w:w="346" w:type="pct"/>
            <w:tcBorders>
              <w:top w:val="nil"/>
              <w:bottom w:val="nil"/>
            </w:tcBorders>
            <w:shd w:val="clear" w:color="auto" w:fill="auto"/>
            <w:tcMar>
              <w:bottom w:w="113" w:type="dxa"/>
            </w:tcMar>
          </w:tcPr>
          <w:p w:rsidR="00394647" w:rsidRPr="00410CB8" w:rsidRDefault="00394647"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BF03FD" w:rsidRPr="00410CB8" w:rsidRDefault="00394647" w:rsidP="00394647">
            <w:pPr>
              <w:pStyle w:val="Normal"/>
              <w:spacing w:after="119"/>
              <w:jc w:val="both"/>
            </w:pPr>
            <w:r w:rsidRPr="00410CB8">
              <w:rPr>
                <w:b/>
                <w:spacing w:val="70"/>
              </w:rPr>
              <w:t>schvaluje</w:t>
            </w:r>
            <w:r w:rsidRPr="00410CB8">
              <w:t xml:space="preserve"> </w:t>
            </w:r>
          </w:p>
          <w:p w:rsidR="00394647" w:rsidRPr="00410CB8" w:rsidRDefault="00394647" w:rsidP="00394647">
            <w:pPr>
              <w:pStyle w:val="Normal"/>
              <w:spacing w:after="119"/>
              <w:jc w:val="both"/>
            </w:pPr>
            <w:r w:rsidRPr="00410CB8">
              <w:t>2.1.</w:t>
            </w:r>
            <w:r w:rsidRPr="00410CB8">
              <w:tab/>
              <w:t>odprodej nebytové jednotky č. 368/102 jiný nebytový prostor, vymez</w:t>
            </w:r>
            <w:r w:rsidR="004B24CE" w:rsidRPr="00410CB8">
              <w:t>ené v budově č.p. 368, Přerov I-</w:t>
            </w:r>
            <w:r w:rsidRPr="00410CB8">
              <w:t>Město, byt. dům, která je součástí pozemku parc. č.</w:t>
            </w:r>
            <w:r w:rsidR="00612E09" w:rsidRPr="00410CB8">
              <w:t> </w:t>
            </w:r>
            <w:r w:rsidRPr="00410CB8">
              <w:t>4719 zast. pl. o výměře 329 m2, včetně podílu na společných částech domu a pozemku, v k.ú. a obci Přerov z vlastnictví Olomouckého kraje, z</w:t>
            </w:r>
            <w:r w:rsidR="00612E09" w:rsidRPr="00410CB8">
              <w:t> </w:t>
            </w:r>
            <w:r w:rsidRPr="00410CB8">
              <w:t>hospodaření Střední školy zemědělské, Přerov, Osmek 47, do vlastnictví pana Tomáše Zikána za kupní cenu ve výši 255 000 Kč. Kupní smlouva bude uzavřena současně se smlouvou o zřízení věcného břemene na části pozemku parc. č. 4717/13 ost. pl. v k.ú. a obci Přerov, spočívajícího v právu chůze a</w:t>
            </w:r>
            <w:r w:rsidR="00612E09" w:rsidRPr="00410CB8">
              <w:t> </w:t>
            </w:r>
            <w:r w:rsidRPr="00410CB8">
              <w:t xml:space="preserve">jízdy přes tento pozemek, a to v rozsahu </w:t>
            </w:r>
            <w:r w:rsidR="004B24CE" w:rsidRPr="00410CB8">
              <w:t>dle geometrického plánu č. 5302-</w:t>
            </w:r>
            <w:r w:rsidRPr="00410CB8">
              <w:t>40461/2010 ze dne 24. 1. 2011 na vyznačení věcného břemene, ve prospěch budoucího vlastníka nebytové jednotky č. 368/102, a to za jednorázovou úhradu ve výši 7 084 Kč, navýšenou o příslušnou platnou sazbu DPH. Nabyvatel uhradí kupní cenu a správní poplatek k návrhu na vklad vlastnického práva do katastru nemovitostí před uzavřením kupní smlouvy.</w:t>
            </w:r>
          </w:p>
          <w:p w:rsidR="00394647" w:rsidRPr="00410CB8" w:rsidRDefault="00394647" w:rsidP="00394647">
            <w:pPr>
              <w:pStyle w:val="Normal"/>
              <w:spacing w:after="119"/>
              <w:jc w:val="both"/>
            </w:pPr>
            <w:r w:rsidRPr="00410CB8">
              <w:t>2.2.</w:t>
            </w:r>
            <w:r w:rsidRPr="00410CB8">
              <w:tab/>
              <w:t>uzavření smlouvy o zřízení věcného břemene na části pozemku parc. č.</w:t>
            </w:r>
            <w:r w:rsidR="00612E09" w:rsidRPr="00410CB8">
              <w:t> </w:t>
            </w:r>
            <w:r w:rsidRPr="00410CB8">
              <w:t xml:space="preserve">4717/13 ost. pl. v k.ú. a obci Přerov, spočívajícího v právu chůze a jízdy přes tento pozemek, a to v rozsahu </w:t>
            </w:r>
            <w:r w:rsidR="004B24CE" w:rsidRPr="00410CB8">
              <w:t>dle geometrického plánu č. 5302-</w:t>
            </w:r>
            <w:r w:rsidRPr="00410CB8">
              <w:t>40461/2010 ze dne 24. 1. 2011 na vyznačení věcného břemene, ve prospěch každého vlastníka nebytové jednotky č. 368/102, vše mezi Olomouckým krajem jako povinným z věcného břemene a panem Tomášem Zikánem jako oprávněným z</w:t>
            </w:r>
            <w:r w:rsidR="00612E09" w:rsidRPr="00410CB8">
              <w:t> </w:t>
            </w:r>
            <w:r w:rsidRPr="00410CB8">
              <w:t>věcného břemene za jednorázovou úhradu ve výši 7 084 Kč, navýšenou o</w:t>
            </w:r>
            <w:r w:rsidR="00612E09" w:rsidRPr="00410CB8">
              <w:t> </w:t>
            </w:r>
            <w:r w:rsidRPr="00410CB8">
              <w:t>příslušnou platnou sazbu DPH. Smlouva o zřízení věcného břemene bude uzavřena současně s kupní smlouvou na odprodej nebytové jednotky č.</w:t>
            </w:r>
            <w:r w:rsidR="00612E09" w:rsidRPr="00410CB8">
              <w:t> </w:t>
            </w:r>
            <w:r w:rsidRPr="00410CB8">
              <w:t>368/102 včetně spoluvlastnických podílů na společných částech domu a</w:t>
            </w:r>
            <w:r w:rsidR="00612E09" w:rsidRPr="00410CB8">
              <w:t> </w:t>
            </w:r>
            <w:r w:rsidRPr="00410CB8">
              <w:t>pozemku v k.ú. a obci Přerov.</w:t>
            </w:r>
          </w:p>
          <w:p w:rsidR="00394647" w:rsidRPr="00410CB8" w:rsidRDefault="00394647" w:rsidP="00394647">
            <w:pPr>
              <w:pStyle w:val="Normal"/>
              <w:spacing w:after="119"/>
              <w:jc w:val="both"/>
            </w:pPr>
            <w:r w:rsidRPr="00410CB8">
              <w:t>2.3.</w:t>
            </w:r>
            <w:r w:rsidRPr="00410CB8">
              <w:tab/>
              <w:t>odprodej části pozemku parc. č. 845/2 ost. pl. o výměře 173 m2, dle geometrického plánu č. 152-46/2013 ze dne 10. 11. 2013 pozemek parc. č.</w:t>
            </w:r>
            <w:r w:rsidR="00612E09" w:rsidRPr="00410CB8">
              <w:t> </w:t>
            </w:r>
            <w:r w:rsidRPr="00410CB8">
              <w:t>845/50 ost. pl. o výměře 173 m2 v k.ú. Boškov, obec Potštát z vlastnictví Olomouckého kraje, z hospodaření Správy silnic Olomouckého kraje, příspěvkové organizace, do vlastnictví pana Otty Schmidta za kupní cenu ve výši 15 000 Kč. Nabyvatel uhradí veškeré náklady spojené s převodem vlastnického práva a správní poplatek spojený s návrhem na vklad vlastnického práva do katastru nemovitostí.</w:t>
            </w:r>
          </w:p>
          <w:p w:rsidR="00394647" w:rsidRPr="00410CB8" w:rsidRDefault="00394647" w:rsidP="00394647">
            <w:pPr>
              <w:pStyle w:val="Normal"/>
              <w:spacing w:after="119"/>
              <w:jc w:val="both"/>
            </w:pPr>
            <w:r w:rsidRPr="00410CB8">
              <w:t>2.4.</w:t>
            </w:r>
            <w:r w:rsidRPr="00410CB8">
              <w:tab/>
              <w:t>odprodej části pozemku parc. č. 3191/1 ost. pl. o výměře 70 m2,</w:t>
            </w:r>
            <w:r w:rsidR="004B24CE" w:rsidRPr="00410CB8">
              <w:t xml:space="preserve"> dle geometrického plánu č. 482-</w:t>
            </w:r>
            <w:r w:rsidRPr="00410CB8">
              <w:t>61/2014 ze dne 17. 9. 2014 pozemek parc. č.</w:t>
            </w:r>
            <w:r w:rsidR="00612E09" w:rsidRPr="00410CB8">
              <w:t> </w:t>
            </w:r>
            <w:r w:rsidRPr="00410CB8">
              <w:t>3191/14 ost. pl. o výměře 70 m2, v k.ú. Bernartice u Javorníka, obec Bernartice z vlastnictví Olomouckého kraje, z hospodaření Správy silnic Olomouckého kraje, příspěvkové organizace, do vlastnictví Ing. Davida Uhříka za kupní cenu ve výši 2 860 Kč. Nabyvatel uhradí veškeré náklady spojené s</w:t>
            </w:r>
            <w:r w:rsidR="00612E09" w:rsidRPr="00410CB8">
              <w:t> </w:t>
            </w:r>
            <w:r w:rsidRPr="00410CB8">
              <w:t xml:space="preserve">převodem vlastnického práva a správní poplatek spojený s návrhem na vklad vlastnického práva do katastru nemovitostí. </w:t>
            </w:r>
          </w:p>
          <w:p w:rsidR="00394647" w:rsidRPr="00410CB8" w:rsidRDefault="00394647" w:rsidP="00394647">
            <w:pPr>
              <w:pStyle w:val="Normal"/>
              <w:spacing w:after="119"/>
              <w:jc w:val="both"/>
            </w:pPr>
            <w:r w:rsidRPr="00410CB8">
              <w:t>2.5.</w:t>
            </w:r>
            <w:r w:rsidRPr="00410CB8">
              <w:tab/>
              <w:t>odprodej části pozemku parc. č. 2817/29 ost. pl. o výměře 2 m2, dle geometrického plánu č. 1150-563/2014 pozemek parc. č. 2817/52 ost. pl. o</w:t>
            </w:r>
            <w:r w:rsidR="00612E09" w:rsidRPr="00410CB8">
              <w:t> </w:t>
            </w:r>
            <w:r w:rsidRPr="00410CB8">
              <w:t>výměře 2 m2 v k.ú. Horní Libina, obec Libina z vlastnictví Olomouckého kraje, z hospodaření Správy silnic Olomouckého kraje, příspěvkové organizace, do vlastnictví ČR – Lesů České republiky, s.p., IČ: 42196451, za kupní cenu ve výši 200 Kč. Nabyvatel uhradí veškeré náklady spojené s</w:t>
            </w:r>
            <w:r w:rsidR="00612E09" w:rsidRPr="00410CB8">
              <w:t> </w:t>
            </w:r>
            <w:r w:rsidRPr="00410CB8">
              <w:t xml:space="preserve">převodem vlastnického práva a správní poplatek spojený s návrhem na vklad vlastnického práva do katastru nemovitostí. </w:t>
            </w:r>
          </w:p>
          <w:p w:rsidR="00394647" w:rsidRPr="00410CB8" w:rsidRDefault="00394647" w:rsidP="00394647">
            <w:pPr>
              <w:pStyle w:val="Normal"/>
              <w:spacing w:after="119"/>
              <w:jc w:val="both"/>
            </w:pPr>
            <w:r w:rsidRPr="00410CB8">
              <w:t>2.6.</w:t>
            </w:r>
            <w:r w:rsidRPr="00410CB8">
              <w:tab/>
              <w:t>odprodej části pozemku parc. č. 180/1 ost. pl. o výměře 21 m2, dle geometrického plánu č. 109-117/2014 ze dne 4. 11. 2014 pozemek parc. č.</w:t>
            </w:r>
            <w:r w:rsidR="00612E09" w:rsidRPr="00410CB8">
              <w:t> </w:t>
            </w:r>
            <w:r w:rsidRPr="00410CB8">
              <w:t xml:space="preserve">180/5 ost. pl. o výměře 21 m2 v k.ú. Repechy, obec Bousín z vlastnictví Olomouckého kraje, z hospodaření Správy silnic Olomouckého kraje, příspěvkové organizace, do vlastnictví paní Pavly Lošťákové za kupní cenu ve výši 1 970 Kč. Nabyvatel uhradí veškeré náklady spojené s převodem vlastnického práva a správní poplatek spojený s návrhem na vklad vlastnického práva do katastru nemovitostí. </w:t>
            </w:r>
          </w:p>
          <w:p w:rsidR="00394647" w:rsidRPr="00410CB8" w:rsidRDefault="00394647" w:rsidP="00394647">
            <w:pPr>
              <w:pStyle w:val="Normal"/>
              <w:spacing w:after="119"/>
              <w:jc w:val="both"/>
            </w:pPr>
            <w:r w:rsidRPr="00410CB8">
              <w:t>2.7.</w:t>
            </w:r>
            <w:r w:rsidRPr="00410CB8">
              <w:tab/>
              <w:t>odprodej části pozemku parc. č. 852/7 lesní pozemek o výměře 325 m2,</w:t>
            </w:r>
            <w:r w:rsidR="004B24CE" w:rsidRPr="00410CB8">
              <w:t xml:space="preserve"> dle geometrického plánu č. 356-</w:t>
            </w:r>
            <w:r w:rsidRPr="00410CB8">
              <w:t>184/2014 ze dne 21. 1. 2015 pozemek parc. č.</w:t>
            </w:r>
            <w:r w:rsidR="00612E09" w:rsidRPr="00410CB8">
              <w:t> </w:t>
            </w:r>
            <w:r w:rsidRPr="00410CB8">
              <w:t>852/12 ost. pl. o výměře 325 m2, v k.ú. a obci Paršovice z vlastnictví Olomouckého kraje, z hospodaření Střední lesnické školy, Hranice, Jurikova 588, do společného jmění manželů Markéty a Romana Jedličkových za kupní cenu ve výši 2 280 Kč. Nabyvatelé uhradí veškeré náklady spojené s</w:t>
            </w:r>
            <w:r w:rsidR="00612E09" w:rsidRPr="00410CB8">
              <w:t> </w:t>
            </w:r>
            <w:r w:rsidRPr="00410CB8">
              <w:t xml:space="preserve">převodem vlastnického práva a správní poplatek spojený s návrhem na vklad vlastnického práva do katastru nemovitostí. </w:t>
            </w:r>
          </w:p>
          <w:p w:rsidR="00394647" w:rsidRPr="00410CB8" w:rsidRDefault="00394647" w:rsidP="00394647">
            <w:pPr>
              <w:pStyle w:val="Normal"/>
              <w:spacing w:after="119"/>
              <w:jc w:val="both"/>
            </w:pPr>
            <w:r w:rsidRPr="00410CB8">
              <w:t>2.8.</w:t>
            </w:r>
            <w:r w:rsidRPr="00410CB8">
              <w:tab/>
              <w:t>uzavření dohody mezi Olomouckým krajem a obcí Bílsko, IČ: 00576239, o oprávnění obce Bílsko uzavřít nájemní smlouvu na pronájem pozemků parc. č. st. 63/1 zast. pl. a parc. č. st. 120 zast. pl. včetně budovy č.p. 38, obč. vyb., která je součástí uvedených pozemků, a prostor v této budově, vše v k.ú. a</w:t>
            </w:r>
            <w:r w:rsidR="00612E09" w:rsidRPr="00410CB8">
              <w:t> </w:t>
            </w:r>
            <w:r w:rsidRPr="00410CB8">
              <w:t>obci Bílsko s Domovem se zvláštním režimem Bílsko, o.p.s., IČ: 01693182, a</w:t>
            </w:r>
            <w:r w:rsidR="00612E09" w:rsidRPr="00410CB8">
              <w:t> </w:t>
            </w:r>
            <w:r w:rsidRPr="00410CB8">
              <w:t>o oprávnění obce Bílsko zřídit zástavní právo na pozemcích parc. č. st. 63/1 zast. pl. a parc. č. st. 120 zast. pl., jejichž součástí je budova č.p. 38, obč. vyb., vše v k.ú. a obci Bílsko, bez užití smluvní sankce dle darovací smlouvy č.</w:t>
            </w:r>
            <w:r w:rsidR="00612E09" w:rsidRPr="00410CB8">
              <w:t> </w:t>
            </w:r>
            <w:r w:rsidRPr="00410CB8">
              <w:t>2013/00108/OMP/OSB, uzavřené mezi Olomouckým krajem a obcí Bílsko dne</w:t>
            </w:r>
            <w:r w:rsidR="00EE50F1" w:rsidRPr="00410CB8">
              <w:t> </w:t>
            </w:r>
            <w:r w:rsidRPr="00410CB8">
              <w:t xml:space="preserve">1. 3. 2013, a </w:t>
            </w:r>
            <w:r w:rsidR="00D03953" w:rsidRPr="00410CB8">
              <w:t>za podmínky dle důvodové zprávy</w:t>
            </w:r>
          </w:p>
          <w:p w:rsidR="00394647" w:rsidRPr="00410CB8" w:rsidRDefault="00394647" w:rsidP="00394647">
            <w:pPr>
              <w:pStyle w:val="Normal"/>
              <w:spacing w:after="119"/>
              <w:jc w:val="both"/>
            </w:pPr>
            <w:r w:rsidRPr="00410CB8">
              <w:t>2.9.</w:t>
            </w:r>
            <w:r w:rsidRPr="00410CB8">
              <w:tab/>
              <w:t>odprodej pozemku parc. č. 6750/3 ost. pl. o výměře 298 m2 v k.ú. a obci Přerov z vlastnictví Olomouckého kraje, z hospodaření Střední školy zemědělské Přerov, Osmek, 47, do vlastnictví společnosti SONOT, a.s., IČ:</w:t>
            </w:r>
            <w:r w:rsidR="006F38A4" w:rsidRPr="00410CB8">
              <w:t> </w:t>
            </w:r>
            <w:r w:rsidRPr="00410CB8">
              <w:t>27749045, za kupní cenu ve výši 203 000 Kč. Nabyvatel uhradí veškeré náklady spojené s převodem vlastnického práva a správní poplatek spojený s</w:t>
            </w:r>
            <w:r w:rsidR="00612E09" w:rsidRPr="00410CB8">
              <w:t> </w:t>
            </w:r>
            <w:r w:rsidRPr="00410CB8">
              <w:t xml:space="preserve">návrhem na vklad vlastnického práva do katastru nemovitostí. </w:t>
            </w:r>
          </w:p>
          <w:p w:rsidR="00394647" w:rsidRPr="00410CB8" w:rsidRDefault="00394647" w:rsidP="00394647">
            <w:pPr>
              <w:pStyle w:val="Normal"/>
              <w:spacing w:after="119"/>
              <w:jc w:val="both"/>
            </w:pPr>
            <w:r w:rsidRPr="00410CB8">
              <w:t>2.10.</w:t>
            </w:r>
            <w:r w:rsidRPr="00410CB8">
              <w:tab/>
              <w:t>odprodej pozemku parc. č. 197 zast. pl. o výměře 560 m2, jehož součástí je stavba č.p. 150, obč. vyb., pozemku parc. č. 198/1 zast. pl. o</w:t>
            </w:r>
            <w:r w:rsidR="00612E09" w:rsidRPr="00410CB8">
              <w:t> </w:t>
            </w:r>
            <w:r w:rsidRPr="00410CB8">
              <w:t>výměře 667 m2, jehož součástí je stavba č.p. 151, obč. vyb., a pozemku parc. č. 198/2 zast. pl. o výměře 365 m2, jehož součástí je stavba bez č.p./č.e., garáž, vše v k.ú. a obci Prostějov, se všemi součástmi a příslušenstvím, vše z</w:t>
            </w:r>
            <w:r w:rsidR="00612E09" w:rsidRPr="00410CB8">
              <w:t> </w:t>
            </w:r>
            <w:r w:rsidRPr="00410CB8">
              <w:t xml:space="preserve">vlastnictví Olomouckého kraje, z hospodaření SCHOLY SERVIS - zařízení pro další vzdělávání pedagogických pracovníků a středisko služeb školám, Prostějov, příspěvkové organizace, do společného jmění manželů Ing. Heleny Ondrýskové a JUDr. Ing. et Ing. Romana Ondrýska, MBA za kupní cenu ve výši 9 800 000 Kč. Nabyvatelé uhradí veškeré náklady spojené s převodem vlastnického práva a správní poplatek spojený s návrhem na vklad vlastnického práva do katastru nemovitostí. </w:t>
            </w:r>
          </w:p>
          <w:p w:rsidR="00394647" w:rsidRPr="00410CB8" w:rsidRDefault="00394647" w:rsidP="00394647">
            <w:pPr>
              <w:pStyle w:val="Normal"/>
              <w:spacing w:after="119"/>
              <w:jc w:val="both"/>
            </w:pPr>
            <w:r w:rsidRPr="00410CB8">
              <w:t>2.11.</w:t>
            </w:r>
            <w:r w:rsidRPr="00410CB8">
              <w:tab/>
              <w:t>odprodej části pozemku parc. č. 938 ost. pl. o výměře 315 m2, dle geometrického plánu č. 880-519/2014 ze dne 10. 4. 2014 pozemek parc. č.</w:t>
            </w:r>
            <w:r w:rsidR="001A305B" w:rsidRPr="00410CB8">
              <w:t> </w:t>
            </w:r>
            <w:r w:rsidRPr="00410CB8">
              <w:t>938/2 ost. pl. o výměře 315 m2 v k.ú. Dolní Temenice, obec Šumperk z</w:t>
            </w:r>
            <w:r w:rsidR="001A305B" w:rsidRPr="00410CB8">
              <w:t> </w:t>
            </w:r>
            <w:r w:rsidRPr="00410CB8">
              <w:t>vlastnictví Olomouckého kraje, z hospodaření Střední odborné školy, Šumperk, Zemědělská 3, do vlastnictví pana Martina Procházky, za kupní cenu ve výši 156 030 Kč. Nabyvatel uhradí veškeré náklady spojené s převodem vlastnického práva a správní poplatek k návrhu na vklad vlastnického práva do katastru nemovitostí.</w:t>
            </w:r>
          </w:p>
          <w:p w:rsidR="00394647" w:rsidRPr="00410CB8" w:rsidRDefault="00394647" w:rsidP="00EE50F1">
            <w:pPr>
              <w:pStyle w:val="Normal"/>
              <w:spacing w:after="119"/>
              <w:jc w:val="both"/>
            </w:pPr>
            <w:r w:rsidRPr="00410CB8">
              <w:t>2.12.</w:t>
            </w:r>
            <w:r w:rsidRPr="00410CB8">
              <w:tab/>
              <w:t>uzavření smlouvy o zřízení věcného břemene – služebnosti k části pozemku parc. č. 938, dle geometrického plánu č. 880-519/2014 ze dne</w:t>
            </w:r>
            <w:r w:rsidR="00EE50F1" w:rsidRPr="00410CB8">
              <w:t> </w:t>
            </w:r>
            <w:r w:rsidRPr="00410CB8">
              <w:t>10.</w:t>
            </w:r>
            <w:r w:rsidR="00EE50F1" w:rsidRPr="00410CB8">
              <w:t> </w:t>
            </w:r>
            <w:r w:rsidRPr="00410CB8">
              <w:t>4.</w:t>
            </w:r>
            <w:r w:rsidR="00EE50F1" w:rsidRPr="00410CB8">
              <w:t> </w:t>
            </w:r>
            <w:r w:rsidRPr="00410CB8">
              <w:t>2014 k části pozemku parc. č. 938/1 ost. pl. v k.ú. Dolní Temenice, obec Šumperk, spočívajícího v právu chůze a jízdy v rozsahu dle geometrického plánu č. 880-519/2014 ze dne 10. 4. 2014, ve prospěch každého vlastníka pozemku parc. č. st. 96/10 zast. pl. a nádvoří, jehož součástí je stavba bez čp/če stavba pro administrativu, mezi Olomouckým krajem jako povinným z věcného břemene a panem Martinem Procházkou jako oprávněným z věcného břemene za jednorázovou úhradu ve výši 73 230 Kč, navýšenou o příslušnou platnou sazbu DPH. Nabyvatel uhradí veškeré náklady spojené se zřízením věcného břemene a správní poplatek k návrhu na vklad vlastnického práva do katastru nemovitostí.</w:t>
            </w:r>
          </w:p>
        </w:tc>
      </w:tr>
      <w:tr w:rsidR="00410CB8" w:rsidRPr="00410CB8" w:rsidTr="00394647">
        <w:trPr>
          <w:trHeight w:val="289"/>
        </w:trPr>
        <w:tc>
          <w:tcPr>
            <w:tcW w:w="346" w:type="pct"/>
            <w:tcBorders>
              <w:top w:val="nil"/>
              <w:bottom w:val="nil"/>
            </w:tcBorders>
            <w:shd w:val="clear" w:color="auto" w:fill="auto"/>
            <w:tcMar>
              <w:bottom w:w="113" w:type="dxa"/>
            </w:tcMar>
          </w:tcPr>
          <w:p w:rsidR="00394647" w:rsidRPr="00410CB8" w:rsidRDefault="00394647"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BF03FD" w:rsidRPr="00410CB8" w:rsidRDefault="00394647" w:rsidP="00394647">
            <w:pPr>
              <w:pStyle w:val="Normal"/>
              <w:spacing w:after="119"/>
              <w:jc w:val="both"/>
            </w:pPr>
            <w:r w:rsidRPr="00410CB8">
              <w:rPr>
                <w:b/>
                <w:spacing w:val="70"/>
              </w:rPr>
              <w:t>nevyhovuje žádosti</w:t>
            </w:r>
            <w:r w:rsidRPr="00410CB8">
              <w:t xml:space="preserve"> </w:t>
            </w:r>
          </w:p>
          <w:p w:rsidR="00394647" w:rsidRPr="00410CB8" w:rsidRDefault="00394647" w:rsidP="00394647">
            <w:pPr>
              <w:pStyle w:val="Normal"/>
              <w:spacing w:after="119"/>
              <w:jc w:val="both"/>
            </w:pPr>
            <w:r w:rsidRPr="00410CB8">
              <w:t>3.1.</w:t>
            </w:r>
            <w:r w:rsidRPr="00410CB8">
              <w:tab/>
              <w:t>společnosti EMOS spol. s r.o., IČ: 19014104, o odprodej pozemku parc. č. 6750/3 ost. pl. o výměře 298 m2 v k.ú. a obci Přerov z vlastnictví Olomouckého kraje, z hospodaření Střední školy zemědělské Přerov, Osmek, 47, z důvodu odprodeje předm</w:t>
            </w:r>
            <w:r w:rsidR="00D03953" w:rsidRPr="00410CB8">
              <w:t>ětné nemovitosti jinému zájemci</w:t>
            </w:r>
          </w:p>
          <w:p w:rsidR="00394647" w:rsidRPr="00410CB8" w:rsidRDefault="00394647" w:rsidP="001A305B">
            <w:pPr>
              <w:pStyle w:val="Normal"/>
              <w:spacing w:after="119"/>
              <w:jc w:val="both"/>
            </w:pPr>
            <w:r w:rsidRPr="00410CB8">
              <w:t>3.2.</w:t>
            </w:r>
            <w:r w:rsidRPr="00410CB8">
              <w:tab/>
              <w:t xml:space="preserve">pana Jindřicha Jelínka o odprodej části pozemku parc. č. 4100/1 ost. pl. o výměře 349 m2, </w:t>
            </w:r>
            <w:r w:rsidR="004B24CE" w:rsidRPr="00410CB8">
              <w:t>dle geometrického plánu č. 1518-</w:t>
            </w:r>
            <w:r w:rsidRPr="00410CB8">
              <w:t>176/2014 ze dne</w:t>
            </w:r>
            <w:r w:rsidR="00EE50F1" w:rsidRPr="00410CB8">
              <w:t> </w:t>
            </w:r>
            <w:r w:rsidRPr="00410CB8">
              <w:t>23.</w:t>
            </w:r>
            <w:r w:rsidR="00EE50F1" w:rsidRPr="00410CB8">
              <w:t> </w:t>
            </w:r>
            <w:r w:rsidRPr="00410CB8">
              <w:t>1.</w:t>
            </w:r>
            <w:r w:rsidR="00EE50F1" w:rsidRPr="00410CB8">
              <w:t> </w:t>
            </w:r>
            <w:r w:rsidRPr="00410CB8">
              <w:t>2015 pozemek parc. č. 4100/4 ost. pl. o výměře 349 m2, v k.ú. a</w:t>
            </w:r>
            <w:r w:rsidR="001A305B" w:rsidRPr="00410CB8">
              <w:t> </w:t>
            </w:r>
            <w:r w:rsidRPr="00410CB8">
              <w:t>obci Nový Malín z vlastnictví Olomouckého kraje, z hospodaření Správy silnic Olomouckého kraje, příspěvkové organizace, do jeho vlastnictví z důvodu navržené výše kupní ceny</w:t>
            </w:r>
          </w:p>
        </w:tc>
      </w:tr>
      <w:tr w:rsidR="00410CB8" w:rsidRPr="00410CB8" w:rsidTr="00394647">
        <w:trPr>
          <w:trHeight w:val="289"/>
        </w:trPr>
        <w:tc>
          <w:tcPr>
            <w:tcW w:w="346" w:type="pct"/>
            <w:tcBorders>
              <w:top w:val="nil"/>
              <w:bottom w:val="nil"/>
            </w:tcBorders>
            <w:shd w:val="clear" w:color="auto" w:fill="auto"/>
            <w:tcMar>
              <w:bottom w:w="113" w:type="dxa"/>
            </w:tcMar>
          </w:tcPr>
          <w:p w:rsidR="00394647" w:rsidRPr="00410CB8" w:rsidRDefault="00394647"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394647" w:rsidRPr="00410CB8" w:rsidRDefault="00394647" w:rsidP="00394647">
            <w:pPr>
              <w:pStyle w:val="Normal"/>
              <w:spacing w:after="119"/>
              <w:jc w:val="both"/>
            </w:pPr>
            <w:r w:rsidRPr="00410CB8">
              <w:rPr>
                <w:b/>
                <w:spacing w:val="70"/>
              </w:rPr>
              <w:t>schvaluje</w:t>
            </w:r>
            <w:r w:rsidRPr="00410CB8">
              <w:t xml:space="preserve"> odnětí nemovitého majetku z hospodaření:</w:t>
            </w:r>
          </w:p>
          <w:p w:rsidR="00394647" w:rsidRPr="00410CB8" w:rsidRDefault="00394647" w:rsidP="00394647">
            <w:pPr>
              <w:pStyle w:val="Normal"/>
              <w:spacing w:after="119"/>
              <w:jc w:val="both"/>
            </w:pPr>
            <w:r w:rsidRPr="00410CB8">
              <w:t>4.1.</w:t>
            </w:r>
            <w:r w:rsidRPr="00410CB8">
              <w:tab/>
              <w:t xml:space="preserve">Střední školy zemědělské, </w:t>
            </w:r>
            <w:r w:rsidR="003B6ABB" w:rsidRPr="00410CB8">
              <w:t>Přerov, Osmek 47, dle bodů 2. 1</w:t>
            </w:r>
            <w:r w:rsidRPr="00410CB8">
              <w:t xml:space="preserve"> a 2. 9 návrhu na usnesení,</w:t>
            </w:r>
          </w:p>
          <w:p w:rsidR="00394647" w:rsidRPr="00410CB8" w:rsidRDefault="00394647" w:rsidP="00394647">
            <w:pPr>
              <w:pStyle w:val="Normal"/>
              <w:spacing w:after="119"/>
              <w:jc w:val="both"/>
            </w:pPr>
            <w:r w:rsidRPr="00410CB8">
              <w:t>4.2.</w:t>
            </w:r>
            <w:r w:rsidRPr="00410CB8">
              <w:tab/>
              <w:t>Správy silnic Olomouckého kraje, příspěvková organizace dle bodů 2. 3 – 2. 6 návrhu na usnesení,</w:t>
            </w:r>
          </w:p>
          <w:p w:rsidR="00394647" w:rsidRPr="00410CB8" w:rsidRDefault="00394647" w:rsidP="00394647">
            <w:pPr>
              <w:pStyle w:val="Normal"/>
              <w:spacing w:after="119"/>
              <w:jc w:val="both"/>
            </w:pPr>
            <w:r w:rsidRPr="00410CB8">
              <w:t>4.3.</w:t>
            </w:r>
            <w:r w:rsidRPr="00410CB8">
              <w:tab/>
              <w:t>Střední lesnické školy, Hranice, Jurikova 588, dle bodu 2. 7 návrhu na usnesení,</w:t>
            </w:r>
          </w:p>
          <w:p w:rsidR="00394647" w:rsidRPr="00410CB8" w:rsidRDefault="00394647" w:rsidP="00394647">
            <w:pPr>
              <w:pStyle w:val="Normal"/>
              <w:spacing w:after="119"/>
              <w:jc w:val="both"/>
            </w:pPr>
            <w:r w:rsidRPr="00410CB8">
              <w:t>4.4.</w:t>
            </w:r>
            <w:r w:rsidRPr="00410CB8">
              <w:tab/>
              <w:t xml:space="preserve">SCHOLY SERVIS </w:t>
            </w:r>
            <w:r w:rsidR="007D5510" w:rsidRPr="00410CB8">
              <w:t>–</w:t>
            </w:r>
            <w:r w:rsidRPr="00410CB8">
              <w:t xml:space="preserve"> zařízení pro další vzdělávání pedagogických pracovníků a středisko služeb školám, Prostějov, příspě</w:t>
            </w:r>
            <w:r w:rsidR="003B6ABB" w:rsidRPr="00410CB8">
              <w:t>vkové organizace dle bodu 2. 10</w:t>
            </w:r>
            <w:r w:rsidRPr="00410CB8">
              <w:t xml:space="preserve"> návrhu na usnesení,</w:t>
            </w:r>
          </w:p>
          <w:p w:rsidR="00394647" w:rsidRPr="00410CB8" w:rsidRDefault="00394647" w:rsidP="00394647">
            <w:pPr>
              <w:pStyle w:val="Normal"/>
              <w:spacing w:after="119"/>
              <w:jc w:val="both"/>
            </w:pPr>
            <w:r w:rsidRPr="00410CB8">
              <w:t>4.5.</w:t>
            </w:r>
            <w:r w:rsidRPr="00410CB8">
              <w:tab/>
              <w:t xml:space="preserve">Střední odborné školy, Šumperk, Zemědělská 3, dle bodu 2. 11 návrhu na usnesení, </w:t>
            </w:r>
          </w:p>
          <w:p w:rsidR="00394647" w:rsidRPr="00410CB8" w:rsidRDefault="00394647" w:rsidP="001A305B">
            <w:pPr>
              <w:pStyle w:val="Normal"/>
              <w:spacing w:after="119"/>
              <w:jc w:val="both"/>
            </w:pPr>
            <w:r w:rsidRPr="00410CB8">
              <w:t>a vždy to ke dni pozbytí vlastnického práva Olomouckého kraje k předmětným nemovitostem. Odnětí tohoto nemovitého majetku bude obsahem dodatků zřizovacích listin uvedených příspěvkových organizací, vyhotovených v</w:t>
            </w:r>
            <w:r w:rsidR="001A305B" w:rsidRPr="00410CB8">
              <w:t> </w:t>
            </w:r>
            <w:r w:rsidRPr="00410CB8">
              <w:t>souladu se Zásadami postupu orgánů Olomouckého kraje při nakládání s</w:t>
            </w:r>
            <w:r w:rsidR="001A305B" w:rsidRPr="00410CB8">
              <w:t> </w:t>
            </w:r>
            <w:r w:rsidRPr="00410CB8">
              <w:t>nemovitým majetkem</w:t>
            </w:r>
          </w:p>
        </w:tc>
      </w:tr>
      <w:tr w:rsidR="00410CB8" w:rsidRPr="00410CB8" w:rsidTr="00394647">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394647">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394647" w:rsidP="00BF03FD">
            <w:pPr>
              <w:pStyle w:val="nadpis2"/>
              <w:rPr>
                <w:sz w:val="24"/>
                <w:szCs w:val="24"/>
              </w:rPr>
            </w:pPr>
            <w:r w:rsidRPr="00410CB8">
              <w:rPr>
                <w:sz w:val="24"/>
                <w:szCs w:val="24"/>
              </w:rPr>
              <w:t xml:space="preserve">Rada Olomouckého kraje </w:t>
            </w:r>
          </w:p>
        </w:tc>
      </w:tr>
      <w:tr w:rsidR="00B76CC7" w:rsidRPr="00410CB8" w:rsidTr="00394647">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394647" w:rsidP="00BF03FD">
            <w:pPr>
              <w:pStyle w:val="nadpis2"/>
              <w:rPr>
                <w:sz w:val="24"/>
                <w:szCs w:val="24"/>
              </w:rPr>
            </w:pPr>
            <w:r w:rsidRPr="00410CB8">
              <w:rPr>
                <w:sz w:val="24"/>
                <w:szCs w:val="24"/>
              </w:rPr>
              <w:t>6.2.</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D54627">
        <w:tc>
          <w:tcPr>
            <w:tcW w:w="961" w:type="pct"/>
            <w:gridSpan w:val="2"/>
            <w:tcBorders>
              <w:bottom w:val="nil"/>
            </w:tcBorders>
          </w:tcPr>
          <w:p w:rsidR="00B76CC7" w:rsidRPr="00410CB8" w:rsidRDefault="00D54627" w:rsidP="00BF03FD">
            <w:pPr>
              <w:pStyle w:val="Radanzevusnesen"/>
              <w:keepNext/>
              <w:ind w:left="0" w:firstLine="0"/>
              <w:jc w:val="left"/>
              <w:rPr>
                <w:szCs w:val="24"/>
              </w:rPr>
            </w:pPr>
            <w:r w:rsidRPr="00410CB8">
              <w:rPr>
                <w:szCs w:val="24"/>
              </w:rPr>
              <w:t>UZ/17/14/2015</w:t>
            </w:r>
          </w:p>
        </w:tc>
        <w:tc>
          <w:tcPr>
            <w:tcW w:w="4039" w:type="pct"/>
            <w:tcBorders>
              <w:bottom w:val="nil"/>
            </w:tcBorders>
          </w:tcPr>
          <w:p w:rsidR="00B76CC7" w:rsidRPr="00410CB8" w:rsidRDefault="00D54627" w:rsidP="00BF03FD">
            <w:pPr>
              <w:pStyle w:val="Radanzevusnesen"/>
              <w:keepNext/>
              <w:ind w:left="0" w:firstLine="0"/>
              <w:rPr>
                <w:szCs w:val="24"/>
              </w:rPr>
            </w:pPr>
            <w:r w:rsidRPr="00410CB8">
              <w:rPr>
                <w:szCs w:val="24"/>
              </w:rPr>
              <w:t>Majetkoprávní záležitosti – odkoupení nemovitého majetku</w:t>
            </w:r>
          </w:p>
        </w:tc>
      </w:tr>
      <w:tr w:rsidR="00410CB8" w:rsidRPr="00410CB8" w:rsidTr="00D54627">
        <w:trPr>
          <w:trHeight w:val="289"/>
        </w:trPr>
        <w:tc>
          <w:tcPr>
            <w:tcW w:w="5000" w:type="pct"/>
            <w:gridSpan w:val="3"/>
            <w:tcBorders>
              <w:top w:val="nil"/>
              <w:bottom w:val="nil"/>
            </w:tcBorders>
            <w:shd w:val="clear" w:color="auto" w:fill="auto"/>
            <w:hideMark/>
          </w:tcPr>
          <w:p w:rsidR="00B76CC7" w:rsidRPr="00410CB8" w:rsidRDefault="00D54627"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D54627">
        <w:trPr>
          <w:trHeight w:val="289"/>
        </w:trPr>
        <w:tc>
          <w:tcPr>
            <w:tcW w:w="346" w:type="pct"/>
            <w:tcBorders>
              <w:top w:val="nil"/>
              <w:bottom w:val="nil"/>
            </w:tcBorders>
            <w:shd w:val="clear" w:color="auto" w:fill="auto"/>
            <w:tcMar>
              <w:bottom w:w="113" w:type="dxa"/>
            </w:tcMar>
            <w:hideMark/>
          </w:tcPr>
          <w:p w:rsidR="00B76CC7" w:rsidRPr="00410CB8" w:rsidRDefault="00D54627"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D54627" w:rsidP="00D54627">
            <w:pPr>
              <w:pStyle w:val="Normal"/>
              <w:spacing w:after="119"/>
              <w:jc w:val="both"/>
            </w:pPr>
            <w:r w:rsidRPr="00410CB8">
              <w:rPr>
                <w:b/>
                <w:spacing w:val="70"/>
              </w:rPr>
              <w:t>bere na vědomí</w:t>
            </w:r>
            <w:r w:rsidRPr="00410CB8">
              <w:t xml:space="preserve"> důvodovou zprávu</w:t>
            </w:r>
          </w:p>
        </w:tc>
      </w:tr>
      <w:tr w:rsidR="00410CB8" w:rsidRPr="00410CB8" w:rsidTr="00D54627">
        <w:trPr>
          <w:trHeight w:val="289"/>
        </w:trPr>
        <w:tc>
          <w:tcPr>
            <w:tcW w:w="346" w:type="pct"/>
            <w:tcBorders>
              <w:top w:val="nil"/>
              <w:bottom w:val="nil"/>
            </w:tcBorders>
            <w:shd w:val="clear" w:color="auto" w:fill="auto"/>
            <w:tcMar>
              <w:bottom w:w="113" w:type="dxa"/>
            </w:tcMar>
          </w:tcPr>
          <w:p w:rsidR="00D54627" w:rsidRPr="00410CB8" w:rsidRDefault="00D54627"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D54627" w:rsidRPr="00410CB8" w:rsidRDefault="00D54627" w:rsidP="001A305B">
            <w:pPr>
              <w:pStyle w:val="Normal"/>
              <w:spacing w:after="119"/>
              <w:jc w:val="both"/>
            </w:pPr>
            <w:r w:rsidRPr="00410CB8">
              <w:rPr>
                <w:b/>
                <w:spacing w:val="70"/>
              </w:rPr>
              <w:t>revokuje</w:t>
            </w:r>
            <w:r w:rsidRPr="00410CB8">
              <w:t xml:space="preserve"> usnesení Zastupitelstva Olomouckého kraje č. UZ/20/23/2011, bod 2, ze dne 24. 6. 2011 ve věci odkupu pozemků v k.ú. Nové Dvory nad Bečvou, obec Lipník nad Bečvou z vlastnictví paní Zity Rodanové, do vlastnictví Olomouckého kraje, do hospodaření Správy silnic Olomouckého kraje, příspěvkové organizace, z důvodu doplnění dalšího pozemku k</w:t>
            </w:r>
            <w:r w:rsidR="001A305B" w:rsidRPr="00410CB8">
              <w:t> </w:t>
            </w:r>
            <w:r w:rsidRPr="00410CB8">
              <w:t>majetkoprávnímu vypořádání</w:t>
            </w:r>
          </w:p>
        </w:tc>
      </w:tr>
      <w:tr w:rsidR="00410CB8" w:rsidRPr="00410CB8" w:rsidTr="00D54627">
        <w:trPr>
          <w:trHeight w:val="289"/>
        </w:trPr>
        <w:tc>
          <w:tcPr>
            <w:tcW w:w="346" w:type="pct"/>
            <w:tcBorders>
              <w:top w:val="nil"/>
              <w:bottom w:val="nil"/>
            </w:tcBorders>
            <w:shd w:val="clear" w:color="auto" w:fill="auto"/>
            <w:tcMar>
              <w:bottom w:w="113" w:type="dxa"/>
            </w:tcMar>
          </w:tcPr>
          <w:p w:rsidR="00D54627" w:rsidRPr="00410CB8" w:rsidRDefault="00D54627"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BF03FD" w:rsidRPr="00410CB8" w:rsidRDefault="00D54627" w:rsidP="00D54627">
            <w:pPr>
              <w:pStyle w:val="Normal"/>
              <w:spacing w:after="119"/>
              <w:jc w:val="both"/>
            </w:pPr>
            <w:r w:rsidRPr="00410CB8">
              <w:rPr>
                <w:b/>
                <w:spacing w:val="70"/>
              </w:rPr>
              <w:t>schvaluje</w:t>
            </w:r>
            <w:r w:rsidRPr="00410CB8">
              <w:t xml:space="preserve"> </w:t>
            </w:r>
          </w:p>
          <w:p w:rsidR="00D54627" w:rsidRPr="00410CB8" w:rsidRDefault="00D54627" w:rsidP="00D54627">
            <w:pPr>
              <w:pStyle w:val="Normal"/>
              <w:spacing w:after="119"/>
              <w:jc w:val="both"/>
            </w:pPr>
            <w:r w:rsidRPr="00410CB8">
              <w:t>3.1.</w:t>
            </w:r>
            <w:r w:rsidRPr="00410CB8">
              <w:tab/>
              <w:t>odkoupení pozemků parc. č. 2562/10 ost. plocha o výměře 103 m2, parc. č. 2562/22 ost. plocha o výměře 53 m2 a parc. č. 2562/23 ost. plocha o</w:t>
            </w:r>
            <w:r w:rsidR="001A305B" w:rsidRPr="00410CB8">
              <w:t> </w:t>
            </w:r>
            <w:r w:rsidRPr="00410CB8">
              <w:t>výměře 124 m2, vše v k. ú. Nové Dvory nad Bečvou, obec Lipník nad Bečvou z vlastnictví paní Zity Rodanové do vlastnictví Olomouckého kraje, do hospodaření Správy silnic Olomouckého kraje, příspěvkové organizace, za kupní cenu ve výši 42 980 Kč. Nabyvatel uhradí veškeré náklady spojené s</w:t>
            </w:r>
            <w:r w:rsidR="001A305B" w:rsidRPr="00410CB8">
              <w:t> </w:t>
            </w:r>
            <w:r w:rsidRPr="00410CB8">
              <w:t>uzavřením kupní smlouvy včetně správního poplatku k návrhu na vklad vlastnického práva do katastru nemovitostí.</w:t>
            </w:r>
          </w:p>
          <w:p w:rsidR="00D54627" w:rsidRPr="00410CB8" w:rsidRDefault="00D54627" w:rsidP="00D54627">
            <w:pPr>
              <w:pStyle w:val="Normal"/>
              <w:spacing w:after="119"/>
              <w:jc w:val="both"/>
            </w:pPr>
            <w:r w:rsidRPr="00410CB8">
              <w:t>3.2.</w:t>
            </w:r>
            <w:r w:rsidRPr="00410CB8">
              <w:tab/>
              <w:t xml:space="preserve">uzavření smluv o budoucích kupních smlouvách mezi Olomouckým krajem jako budoucím kupujícím a vlastníky pozemků jako budoucími prodávajícími na budoucí odkoupení pozemků nebo jejich částí, určených pro stavbu „II/446 Uničov – Strukov“, v katastrálních územích Želechovice u </w:t>
            </w:r>
            <w:r w:rsidR="00F10D92" w:rsidRPr="00410CB8">
              <w:t>Uničova, Pňovice a Strukov dle P</w:t>
            </w:r>
            <w:r w:rsidRPr="00410CB8">
              <w:t>řílohy č. 1 důvodové zprávy. Řádné kupní smlouvy budou uzavřeny do jednoho roku ode dne vydání kolaudačního souhlasu, kterým bude stavba „II/446 Uničov – Strukov“ kolaudována, za podmínky, že pozemky nebo jejich části budou zastavěny silnicí, která bude ve vlastnictví Olomouckého kraje. Olomoucký kraj uhradí veškeré náklady spojené s uzavřením kupních smluv včetně správních poplatků k návrhům na vklad vlastnického práva do katastru nemovitostí. Součástí smluv o budoucích kupních smlouvách bude rovněž ustanovení o oprávnění Olomouckého kraje provést výše jmenovanou stavbu.</w:t>
            </w:r>
          </w:p>
          <w:p w:rsidR="00D54627" w:rsidRPr="00410CB8" w:rsidRDefault="00D54627" w:rsidP="00D54627">
            <w:pPr>
              <w:pStyle w:val="Normal"/>
              <w:spacing w:after="119"/>
              <w:jc w:val="both"/>
            </w:pPr>
            <w:r w:rsidRPr="00410CB8">
              <w:t>3.3.</w:t>
            </w:r>
            <w:r w:rsidRPr="00410CB8">
              <w:tab/>
              <w:t>uzavření smluv o budoucích darovacích smlouvách mezi Olomouckým krajem jako budoucím obdarovaným a vlastníky pozemků jako budoucími dárci na budoucí bezúplatné nabytí pozemků nebo jejich částí, určených pro stavbu „II/446 Uničov – Strukov“, v katastrálních územích Uničov, Želec</w:t>
            </w:r>
            <w:r w:rsidR="00F10D92" w:rsidRPr="00410CB8">
              <w:t>hovice u</w:t>
            </w:r>
            <w:r w:rsidR="001A305B" w:rsidRPr="00410CB8">
              <w:t> </w:t>
            </w:r>
            <w:r w:rsidR="00F10D92" w:rsidRPr="00410CB8">
              <w:t>Uničova a Pňovice dle P</w:t>
            </w:r>
            <w:r w:rsidRPr="00410CB8">
              <w:t>řílohy č. 2 důvodové zprávy. Řádné darovací smlouvy budou uzavřeny do jednoho roku ode dne vydání kolaudačního souhlasu, kterým bude stavba „II/446 Uničov – Strukov“ kolaudována, za podmínky, že pozemky nebo jejich části budou zastavěny silnicí, která bude ve vlastnictví Olomouckého kraje. Olomoucký kraj uhradí veškeré náklady spojené s uzavřením darovacích smluv včetně správních poplatků k návrhům na vklad vlastnického práva do katastru nemovitostí. Součástí smluv o budoucích darovacích smlouvách bude rovněž ustanovení o oprávnění Olomouckého kraje provést výše jmenovanou stavbu.</w:t>
            </w:r>
          </w:p>
          <w:p w:rsidR="00D54627" w:rsidRPr="00410CB8" w:rsidRDefault="00D54627" w:rsidP="00D54627">
            <w:pPr>
              <w:pStyle w:val="Normal"/>
              <w:spacing w:after="119"/>
              <w:jc w:val="both"/>
            </w:pPr>
            <w:r w:rsidRPr="00410CB8">
              <w:t>3.4.</w:t>
            </w:r>
            <w:r w:rsidRPr="00410CB8">
              <w:tab/>
              <w:t>uzavření smluv o budoucích kupních smlouvách mezi Olomouckým krajem jako budoucím kupujícím a vlastníky pozemků jako budoucími prodávajícími na budoucí odkoupení pozemků nebo jejich částí, určených pro stavbu „II/447 Strukov - Šternberk“, v katastrálních územích Žerotín, Liboš, Hnojice, Lužic</w:t>
            </w:r>
            <w:r w:rsidR="00F10D92" w:rsidRPr="00410CB8">
              <w:t>e u Šternberka a Šternberk dle P</w:t>
            </w:r>
            <w:r w:rsidRPr="00410CB8">
              <w:t>řílohy č. 3 důvodové zprávy. Řádné kupní smlouvy budou uzavřeny do jednoho roku ode dne vydání kolaudačního souhlasu, kterým bude stavba „II/447 Strukov - Šternberk“ kolaudována, za podmínky, že pozemky nebo jejich části budou zastavěny silnicí, která bude ve vlastnictví Olomouckého kraje. Olomoucký kraj uhradí veškeré náklady spojené s uzavřením kupních smluv včetně správních poplatků k návrhům na vklad vlastnického práva do katastru nemovitostí. Součástí smluv o budoucích kupních smlouvách bude rovněž ustanovení o</w:t>
            </w:r>
            <w:r w:rsidR="001A305B" w:rsidRPr="00410CB8">
              <w:t> </w:t>
            </w:r>
            <w:r w:rsidRPr="00410CB8">
              <w:t>oprávnění Olomouckého kraje provést výše jmenovanou stavbu.</w:t>
            </w:r>
          </w:p>
          <w:p w:rsidR="00D54627" w:rsidRPr="00410CB8" w:rsidRDefault="00D54627" w:rsidP="00D54627">
            <w:pPr>
              <w:pStyle w:val="Normal"/>
              <w:spacing w:after="119"/>
              <w:jc w:val="both"/>
            </w:pPr>
            <w:r w:rsidRPr="00410CB8">
              <w:t>3.5.</w:t>
            </w:r>
            <w:r w:rsidRPr="00410CB8">
              <w:tab/>
              <w:t>uzavření smluv o budoucích darovacích smlouvách mezi Olomouckým krajem jako budoucím obdarovaným a vlastníky pozemků jako budoucími dárci na budoucí bezúplatné nabytí pozemků nebo jejich částí, určených pro stavbu „II/447 Strukov - Šternberk“, v katastrálních územích Žerotín, Hno</w:t>
            </w:r>
            <w:r w:rsidR="00F10D92" w:rsidRPr="00410CB8">
              <w:t>jice a Lužice u Šternberka dle P</w:t>
            </w:r>
            <w:r w:rsidRPr="00410CB8">
              <w:t>řílohy č. 4 důvodové zprávy. Řádné darovací smlouvy budou uzavřeny do jednoho roku ode dne vydání kolaudačního souhlasu, kterým bude stavba „II/447 Strukov - Šternberk“ kolaudována, za podmínky, že pozemky nebo jejich části budou zastavěny silnicí, která bude ve vlastnictví Olomouckého kraje. Olomoucký kraj uhradí veškeré náklady spojené s</w:t>
            </w:r>
            <w:r w:rsidR="001A305B" w:rsidRPr="00410CB8">
              <w:t> </w:t>
            </w:r>
            <w:r w:rsidRPr="00410CB8">
              <w:t>uzavřením darovacích smluv včetně správních poplatků k návrhům na vklad vlastnického práva do katastru nemovitostí. Součástí smluv o budoucích darovacích smlouvách bude rovněž ustanovení o oprávnění Olomouckého kraje provést výše jmenovanou stavbu.</w:t>
            </w:r>
          </w:p>
          <w:p w:rsidR="00D54627" w:rsidRPr="00410CB8" w:rsidRDefault="00D54627" w:rsidP="00D54627">
            <w:pPr>
              <w:pStyle w:val="Normal"/>
              <w:spacing w:after="119"/>
              <w:jc w:val="both"/>
            </w:pPr>
            <w:r w:rsidRPr="00410CB8">
              <w:t>3.6.</w:t>
            </w:r>
            <w:r w:rsidRPr="00410CB8">
              <w:tab/>
              <w:t>odkoupení pozemku parc. č. 3013/3 ost. pl. o výměře 774 m2 v k.ú. a</w:t>
            </w:r>
            <w:r w:rsidR="001A305B" w:rsidRPr="00410CB8">
              <w:t> </w:t>
            </w:r>
            <w:r w:rsidRPr="00410CB8">
              <w:t>obci Mohelnice z vlastnictví spolku V – POINT ČR, IČ: 26984377, do vlastnictví Olomouckého kraje, do hospodaření Správy silnic Olomouckého kraje, příspěvkové organizace, za kupní cenu ve výši 225 200 Kč, tj. 290,96</w:t>
            </w:r>
            <w:r w:rsidR="001A305B" w:rsidRPr="00410CB8">
              <w:t> </w:t>
            </w:r>
            <w:r w:rsidRPr="00410CB8">
              <w:t xml:space="preserve">Kč/m2. Nabyvatel uhradí náklady na uzavření kupní smlouvy a správní poplatek k návrhu na vklad vlastnického práva do katastru nemovitostí. </w:t>
            </w:r>
          </w:p>
          <w:p w:rsidR="00D54627" w:rsidRPr="00410CB8" w:rsidRDefault="00D54627" w:rsidP="00D54627">
            <w:pPr>
              <w:pStyle w:val="Normal"/>
              <w:spacing w:after="119"/>
              <w:jc w:val="both"/>
            </w:pPr>
            <w:r w:rsidRPr="00410CB8">
              <w:t>3.7.</w:t>
            </w:r>
            <w:r w:rsidRPr="00410CB8">
              <w:tab/>
              <w:t>odkoupení pozemku parc. č. 663/13 zahrada o výměře 112 m2 v k.ú. Křenovice u Kojetína, obec Křenovice z vlastnictví obce Křenovice, IČ:</w:t>
            </w:r>
            <w:r w:rsidR="006F38A4" w:rsidRPr="00410CB8">
              <w:t> </w:t>
            </w:r>
            <w:r w:rsidRPr="00410CB8">
              <w:t>00636304, do vlastnictví Olomouckého kraje, do hospodaření Odborného učiliště, Křenovice</w:t>
            </w:r>
            <w:r w:rsidR="006F38A4" w:rsidRPr="00410CB8">
              <w:t xml:space="preserve"> 8, za kupní cenu ve výši 5 600</w:t>
            </w:r>
            <w:r w:rsidRPr="00410CB8">
              <w:t xml:space="preserve"> Kč. Nabyvatel uhradí veškeré náklady spojené s uzavřením kupní smlouvy včetně správního poplatku k</w:t>
            </w:r>
            <w:r w:rsidR="001A305B" w:rsidRPr="00410CB8">
              <w:t> </w:t>
            </w:r>
            <w:r w:rsidRPr="00410CB8">
              <w:t>návrhu na vklad vlastnického práva do katastru nemovitostí.</w:t>
            </w:r>
          </w:p>
          <w:p w:rsidR="00D54627" w:rsidRPr="00410CB8" w:rsidRDefault="00D54627" w:rsidP="00D54627">
            <w:pPr>
              <w:pStyle w:val="Normal"/>
              <w:spacing w:after="119"/>
              <w:jc w:val="both"/>
            </w:pPr>
            <w:r w:rsidRPr="00410CB8">
              <w:t>3.8.</w:t>
            </w:r>
            <w:r w:rsidRPr="00410CB8">
              <w:tab/>
              <w:t>odkoupení pozemku parc. č. 649/2 ost. pl. o výměře 807 m2 v k.ú. Újezd u Mohelnice, obec Mohelnice ze společného jmění manželů Bc. Ing. Naděždy a Josefa Gajdošíkových do vlastnictví Olomouckého kraje, do hospodaření Správy silnic Olomouckého kraje, příspěvkové organizace, za kupní cenu ve výši 158 740 Kč. Nabyvatel uhradí veškeré náklady spojené s uzavřením kupní smlouvy včetně správního poplatku k návrhu na vklad vlastnického práva do katastru nemovitostí.</w:t>
            </w:r>
          </w:p>
          <w:p w:rsidR="00D54627" w:rsidRPr="00410CB8" w:rsidRDefault="00D54627" w:rsidP="001A305B">
            <w:pPr>
              <w:pStyle w:val="Normal"/>
              <w:spacing w:after="119"/>
              <w:jc w:val="both"/>
            </w:pPr>
            <w:r w:rsidRPr="00410CB8">
              <w:t>3.9.</w:t>
            </w:r>
            <w:r w:rsidRPr="00410CB8">
              <w:tab/>
              <w:t>odkoupení pozemků parc. č. 963/2 ost. pl. o výměře 1 m2 a parc. č.</w:t>
            </w:r>
            <w:r w:rsidR="001A305B" w:rsidRPr="00410CB8">
              <w:t> </w:t>
            </w:r>
            <w:r w:rsidRPr="00410CB8">
              <w:t>1006/17 ost. pl. o výměře 6 m2, oba v k.ú. a obci Moravičany z vlastnictví společnosti České dráhy, a.s., IČ: 70994226, do vlastnictví Olomouckého kraje, do hospodaření Správy silnic Olomouckého kraje, příspěvkové organizace, za kupní cenu ve výši 490 Kč. Nabyvatel uhradí veškeré náklady spojené s</w:t>
            </w:r>
            <w:r w:rsidR="001A305B" w:rsidRPr="00410CB8">
              <w:t> </w:t>
            </w:r>
            <w:r w:rsidRPr="00410CB8">
              <w:t>uzavřením kupní smlouvy, minimálně ve výši 3 810 Kč.</w:t>
            </w:r>
          </w:p>
        </w:tc>
      </w:tr>
      <w:tr w:rsidR="00410CB8" w:rsidRPr="00410CB8" w:rsidTr="00D54627">
        <w:trPr>
          <w:trHeight w:val="289"/>
        </w:trPr>
        <w:tc>
          <w:tcPr>
            <w:tcW w:w="346" w:type="pct"/>
            <w:tcBorders>
              <w:top w:val="nil"/>
              <w:bottom w:val="nil"/>
            </w:tcBorders>
            <w:shd w:val="clear" w:color="auto" w:fill="auto"/>
            <w:tcMar>
              <w:bottom w:w="113" w:type="dxa"/>
            </w:tcMar>
          </w:tcPr>
          <w:p w:rsidR="00D54627" w:rsidRPr="00410CB8" w:rsidRDefault="00D54627"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BF03FD" w:rsidRPr="00410CB8" w:rsidRDefault="00D54627" w:rsidP="00D54627">
            <w:pPr>
              <w:pStyle w:val="Normal"/>
              <w:spacing w:after="119"/>
              <w:jc w:val="both"/>
            </w:pPr>
            <w:r w:rsidRPr="00410CB8">
              <w:rPr>
                <w:b/>
                <w:spacing w:val="70"/>
              </w:rPr>
              <w:t>schvaluje</w:t>
            </w:r>
            <w:r w:rsidRPr="00410CB8">
              <w:t xml:space="preserve"> </w:t>
            </w:r>
          </w:p>
          <w:p w:rsidR="00D54627" w:rsidRPr="00410CB8" w:rsidRDefault="00D54627" w:rsidP="00D54627">
            <w:pPr>
              <w:pStyle w:val="Normal"/>
              <w:spacing w:after="119"/>
              <w:jc w:val="both"/>
            </w:pPr>
            <w:r w:rsidRPr="00410CB8">
              <w:t>4.1.</w:t>
            </w:r>
            <w:r w:rsidRPr="00410CB8">
              <w:tab/>
              <w:t>uzavření smlouvy o budoucí kupní smlouvě na budoucí odkoupení části pozemku parc. č. 530/4 ostatní plocha o výměře cca 97 m2 v k.ú. Předmostí, obec Přerov mezi manžely Ing. Karlem Křížkou a Alenou Křížkovou jako budoucími prodávajícími a Olomouckým krajem jako budoucím kupujícím,</w:t>
            </w:r>
          </w:p>
          <w:p w:rsidR="00D54627" w:rsidRPr="00410CB8" w:rsidRDefault="00D54627" w:rsidP="00D54627">
            <w:pPr>
              <w:pStyle w:val="Normal"/>
              <w:spacing w:after="119"/>
              <w:jc w:val="both"/>
            </w:pPr>
            <w:r w:rsidRPr="00410CB8">
              <w:t>4.2.</w:t>
            </w:r>
            <w:r w:rsidRPr="00410CB8">
              <w:tab/>
              <w:t>uzavření smlouvy o budoucí kupní smlouvě na budoucí odkoupení části pozemku parc. č. 1131 zahrada o výměře cca 20 m2 v k.ú. Čekyně, obec Přerov mezi Libuší Kremplovou jako budoucím prodávajícím a Olomouckým krajem jako budoucím kupujícím,</w:t>
            </w:r>
          </w:p>
          <w:p w:rsidR="00D54627" w:rsidRPr="00410CB8" w:rsidRDefault="00D54627" w:rsidP="00D54627">
            <w:pPr>
              <w:pStyle w:val="Normal"/>
              <w:spacing w:after="119"/>
              <w:jc w:val="both"/>
            </w:pPr>
            <w:r w:rsidRPr="00410CB8">
              <w:t>4.3.</w:t>
            </w:r>
            <w:r w:rsidRPr="00410CB8">
              <w:tab/>
              <w:t>uzavření smlouvy o budoucí kupní smlouvě na budoucí odkoupení části pozemku parc. č. 1247 vodní plocha o výměře cca 44 m2 v k.ú. Čekyně, obec Přerov mezi společností Rybářství Přerov, a.s., IČ: 47675756, jako budoucím prodávajícím a Olomouckým krajem jako budoucím kupujícím,</w:t>
            </w:r>
          </w:p>
          <w:p w:rsidR="00D54627" w:rsidRPr="00410CB8" w:rsidRDefault="00D54627" w:rsidP="00D54627">
            <w:pPr>
              <w:pStyle w:val="Normal"/>
              <w:spacing w:after="119"/>
              <w:jc w:val="both"/>
            </w:pPr>
            <w:r w:rsidRPr="00410CB8">
              <w:t>4.4.</w:t>
            </w:r>
            <w:r w:rsidRPr="00410CB8">
              <w:tab/>
              <w:t>uzavření smlouvy o budoucí kupní smlouvě na budoucí odkoupení spoluvlastnického podílu ve výši id. 1/2 k části pozemku parc. č. 131 zahrada o</w:t>
            </w:r>
            <w:r w:rsidR="001A305B" w:rsidRPr="00410CB8">
              <w:t> </w:t>
            </w:r>
            <w:r w:rsidRPr="00410CB8">
              <w:t>výměře cca 69 m2 v k.ú. Čekyně, obec Přerov mezi Ing. Hanou Holomuckou jako budoucím prodávajícím a Olomouckým krajem jako budoucím kupujícím,</w:t>
            </w:r>
          </w:p>
          <w:p w:rsidR="00D54627" w:rsidRPr="00410CB8" w:rsidRDefault="00D54627" w:rsidP="00D54627">
            <w:pPr>
              <w:pStyle w:val="Normal"/>
              <w:spacing w:after="119"/>
              <w:jc w:val="both"/>
            </w:pPr>
            <w:r w:rsidRPr="00410CB8">
              <w:t>4.5.</w:t>
            </w:r>
            <w:r w:rsidRPr="00410CB8">
              <w:tab/>
              <w:t>uzavření smlouvy o budoucí kupní smlouvě na budoucí odkoupení spoluvlastnického podílu ve výši id. 1/2 k části pozemku parc. č. 131 zahrada o</w:t>
            </w:r>
            <w:r w:rsidR="001A305B" w:rsidRPr="00410CB8">
              <w:t> </w:t>
            </w:r>
            <w:r w:rsidRPr="00410CB8">
              <w:t>výměře cca 69 m2 v k.ú. Čekyně, obec Přerov mezi Ing. Jaroslavem Študentem jako budoucím prodávajícím a Olomouckým krajem jako budoucím kupujícím,</w:t>
            </w:r>
          </w:p>
          <w:p w:rsidR="00D54627" w:rsidRPr="00410CB8" w:rsidRDefault="00D54627" w:rsidP="00D54627">
            <w:pPr>
              <w:pStyle w:val="Normal"/>
              <w:spacing w:after="119"/>
              <w:jc w:val="both"/>
            </w:pPr>
            <w:r w:rsidRPr="00410CB8">
              <w:t>4.6.</w:t>
            </w:r>
            <w:r w:rsidRPr="00410CB8">
              <w:tab/>
              <w:t>uzavření smlouvy o budoucí kupní smlouvě na budoucí odkoupení části pozemku parc. č. 175 zastavěná plocha a nádvoří o výměře cca 26 m2 v k.ú. Penčice, obec Přerov mezi Josefem Vilimcem jako budoucím prodávajícím a</w:t>
            </w:r>
            <w:r w:rsidR="001A305B" w:rsidRPr="00410CB8">
              <w:t> </w:t>
            </w:r>
            <w:r w:rsidRPr="00410CB8">
              <w:t>Olomouckým krajem jako budoucím kupujícím,</w:t>
            </w:r>
          </w:p>
          <w:p w:rsidR="00D54627" w:rsidRPr="00410CB8" w:rsidRDefault="00D54627" w:rsidP="00D54627">
            <w:pPr>
              <w:pStyle w:val="Normal"/>
              <w:spacing w:after="119"/>
              <w:jc w:val="both"/>
            </w:pPr>
            <w:r w:rsidRPr="00410CB8">
              <w:t>4.7.</w:t>
            </w:r>
            <w:r w:rsidRPr="00410CB8">
              <w:tab/>
              <w:t>uzavření smlouvy o budoucí kupní smlouvě na budoucí odkoupení částí pozemků parc. č. 802/1 trvalý travní porost o výměře cca 61 m2, parc. č. 778/1 orná půda o výměře cca 7 m2, parc. č. 778/2 trvalý travní porost o výměře cca</w:t>
            </w:r>
            <w:r w:rsidR="001A305B" w:rsidRPr="00410CB8">
              <w:t> </w:t>
            </w:r>
            <w:r w:rsidRPr="00410CB8">
              <w:t>6 m2, vše v k.ú. Tršice, obec Tršice mezi Josefem Horkým jako budoucím prodávajícím a Olomouckým krajem jako budoucím kupujícím,</w:t>
            </w:r>
          </w:p>
          <w:p w:rsidR="00D54627" w:rsidRPr="00410CB8" w:rsidRDefault="00D54627" w:rsidP="00D54627">
            <w:pPr>
              <w:pStyle w:val="Normal"/>
              <w:spacing w:after="119"/>
              <w:jc w:val="both"/>
            </w:pPr>
            <w:r w:rsidRPr="00410CB8">
              <w:t>4.8.</w:t>
            </w:r>
            <w:r w:rsidRPr="00410CB8">
              <w:tab/>
              <w:t>uzavření smlouvy o budoucí kupní smlouvě na budoucí odkoupení spoluvlastnického podílu ve výši id. 1/2 k části pozemku parc. č. 1558 orná půda o výměře cca 17 m2 v k.ú. Doloplazy u Olomouce, obec Doloplazy mezi Petrou Kubešovou jako budoucím prodávajícím a Olomouckým krajem jako budoucím kupujícím,</w:t>
            </w:r>
          </w:p>
          <w:p w:rsidR="00D54627" w:rsidRPr="00410CB8" w:rsidRDefault="00D54627" w:rsidP="00D54627">
            <w:pPr>
              <w:pStyle w:val="Normal"/>
              <w:spacing w:after="119"/>
              <w:jc w:val="both"/>
            </w:pPr>
            <w:r w:rsidRPr="00410CB8">
              <w:t>4.9.</w:t>
            </w:r>
            <w:r w:rsidRPr="00410CB8">
              <w:tab/>
              <w:t>uzavření smlouvy o budoucí kupní smlouvě na budoucí odkoupení spoluvlastnického podílu ve výši id. 1/2 k části pozemku parc. č. 1558 orná půda o výměře cca 17 m2 v k.ú. Doloplazy u Olomouce, obec Doloplazy mezi Anežkou Mikulkovou jako budoucím prodávajícím a Olomouckým krajem jako budoucím kupujícím,</w:t>
            </w:r>
          </w:p>
          <w:p w:rsidR="00D54627" w:rsidRPr="00410CB8" w:rsidRDefault="00D54627" w:rsidP="00D54627">
            <w:pPr>
              <w:pStyle w:val="Normal"/>
              <w:spacing w:after="119"/>
              <w:jc w:val="both"/>
            </w:pPr>
            <w:r w:rsidRPr="00410CB8">
              <w:t>4.10.</w:t>
            </w:r>
            <w:r w:rsidRPr="00410CB8">
              <w:tab/>
              <w:t>uzavření smlouvy o budoucí kupní smlouvě na budoucí odkoupení části pozemku parc. č. 1299 orná půda o výměře cca 9 m2 v k.ú. Doloplazy u</w:t>
            </w:r>
            <w:r w:rsidR="001A305B" w:rsidRPr="00410CB8">
              <w:t> </w:t>
            </w:r>
            <w:r w:rsidRPr="00410CB8">
              <w:t>Olomouce, obec Doloplazy mezi Miroslavou Remešovou jako budoucím prodávajícím a Olomouckým krajem jako budoucím kupujícím,</w:t>
            </w:r>
          </w:p>
          <w:p w:rsidR="00D54627" w:rsidRPr="00410CB8" w:rsidRDefault="00D54627" w:rsidP="00D54627">
            <w:pPr>
              <w:pStyle w:val="Normal"/>
              <w:spacing w:after="119"/>
              <w:jc w:val="both"/>
            </w:pPr>
            <w:r w:rsidRPr="00410CB8">
              <w:t>s tím, že řádné kupní smlouvy budou uzavřeny do jednoho roku ode dne vydání kolaudačního souhlasu, kterým bude stavba „II/436 Přerov – Doloplazy – kř.II/437“ kolaudována, za podmínky, že pozemky nebo jejich části budou zastavěny silnicí, která bude ve vlastnictví Olomouckého kraje. Olomoucký kraj uhradí veškeré náklady spojené s uzavřením kupních smluv včetně správních poplatků k návrhům na vklad vlastnického práva do katastru nemovitostí. Součástí smluv o budoucích kupních smlouvách bude rovněž ustanovení o</w:t>
            </w:r>
            <w:r w:rsidR="001A305B" w:rsidRPr="00410CB8">
              <w:t> </w:t>
            </w:r>
            <w:r w:rsidRPr="00410CB8">
              <w:t xml:space="preserve">oprávnění Olomouckého kraje provést výše jmenovanou stavbu. </w:t>
            </w:r>
          </w:p>
          <w:p w:rsidR="00D54627" w:rsidRPr="00410CB8" w:rsidRDefault="00D54627" w:rsidP="00D54627">
            <w:pPr>
              <w:pStyle w:val="Normal"/>
              <w:spacing w:after="119"/>
              <w:jc w:val="both"/>
            </w:pPr>
            <w:r w:rsidRPr="00410CB8">
              <w:t>4.11.</w:t>
            </w:r>
            <w:r w:rsidRPr="00410CB8">
              <w:tab/>
              <w:t>uzavření smlouvy o budoucí darovací smlouvě na budoucí bezúplatné nabytí částí pozemků parc. č. 118 ostatní plocha o výměře cca 76 m2, parc. č.</w:t>
            </w:r>
            <w:r w:rsidR="001A305B" w:rsidRPr="00410CB8">
              <w:t> </w:t>
            </w:r>
            <w:r w:rsidRPr="00410CB8">
              <w:t>152 ostatní plocha o výměře cca 15 m2, parc. č. 13 ostatní plocha o výměře cca 35 m2, parc. č. 5 ostatní plocha o výměře cca 34 m2, vše v k.ú. Čekyně, obec Přerov, a na budoucí bezúplatné nabytí částí pozemků parc. č. 134/1 lesní pozemek o výměře cca 5 m2, parc. č. 191/1 ostatní plocha o výměře cca</w:t>
            </w:r>
            <w:r w:rsidR="001A305B" w:rsidRPr="00410CB8">
              <w:t> </w:t>
            </w:r>
            <w:r w:rsidRPr="00410CB8">
              <w:t>68 m2, parc. č. 13 ostatní plocha o výměře cca 61 m2, vše v k.ú. Penčičky, obec Přerov, vše mezi statutárním městem Přerov, IČ: 00301825, jako budoucím dárcem a Olomouckým krajem jako budoucím obdarovaným,</w:t>
            </w:r>
          </w:p>
          <w:p w:rsidR="00D54627" w:rsidRPr="00410CB8" w:rsidRDefault="00D54627" w:rsidP="00D54627">
            <w:pPr>
              <w:pStyle w:val="Normal"/>
              <w:spacing w:after="119"/>
              <w:jc w:val="both"/>
            </w:pPr>
            <w:r w:rsidRPr="00410CB8">
              <w:t>4.12.</w:t>
            </w:r>
            <w:r w:rsidRPr="00410CB8">
              <w:tab/>
              <w:t>uzavření smlouvy o budoucí darovací smlouvě na budoucí bezúplatné nabytí části pozemku parc. č. 782/1 trvalý travní porost o výměře cca 89 m2 v</w:t>
            </w:r>
            <w:r w:rsidR="001A305B" w:rsidRPr="00410CB8">
              <w:t> </w:t>
            </w:r>
            <w:r w:rsidRPr="00410CB8">
              <w:t>k.ú. Tršice, obec Tršice mezi obcí Tršice, IČ: 00299588, jako budoucím dárcem a Olomouckým krajem jako budoucím obdarovaným,</w:t>
            </w:r>
          </w:p>
          <w:p w:rsidR="00D54627" w:rsidRPr="00410CB8" w:rsidRDefault="00D54627" w:rsidP="001A305B">
            <w:pPr>
              <w:pStyle w:val="Normal"/>
              <w:spacing w:after="119"/>
              <w:jc w:val="both"/>
            </w:pPr>
            <w:r w:rsidRPr="00410CB8">
              <w:t>s tím, že řádné darovací smlouvy budou uzavřeny do jednoho roku ode dne vydání kolaudačního souhlasu, kterým bude stavba „II/436 Přerov – Doloplazy – kř. II/437“ kolaudována, za podmínky, že pozemky nebo jejich části budou zastavěny silnicí ve vlastnictví Olomouckého kraje. Olomoucký kraj uhradí veškeré náklady spojené s uzavřením darovacích smluv včetně správních poplatků k návrhům na vklad vlastnického práva do katastru nemovitostí. Součástí smluv o budoucích darovacích smlouvách bude rovněž ustanovení o</w:t>
            </w:r>
            <w:r w:rsidR="001A305B" w:rsidRPr="00410CB8">
              <w:t> </w:t>
            </w:r>
            <w:r w:rsidRPr="00410CB8">
              <w:t>oprávnění Olomouckého kraje provést výše jmenovanou stavbu.</w:t>
            </w:r>
          </w:p>
        </w:tc>
      </w:tr>
      <w:tr w:rsidR="00410CB8" w:rsidRPr="00410CB8" w:rsidTr="00D54627">
        <w:trPr>
          <w:trHeight w:val="289"/>
        </w:trPr>
        <w:tc>
          <w:tcPr>
            <w:tcW w:w="346" w:type="pct"/>
            <w:tcBorders>
              <w:top w:val="nil"/>
              <w:bottom w:val="nil"/>
            </w:tcBorders>
            <w:shd w:val="clear" w:color="auto" w:fill="auto"/>
            <w:tcMar>
              <w:bottom w:w="113" w:type="dxa"/>
            </w:tcMar>
          </w:tcPr>
          <w:p w:rsidR="00D54627" w:rsidRPr="00410CB8" w:rsidRDefault="00D54627" w:rsidP="00BF03FD">
            <w:pPr>
              <w:pStyle w:val="nadpis2"/>
              <w:rPr>
                <w:sz w:val="24"/>
                <w:szCs w:val="24"/>
              </w:rPr>
            </w:pPr>
            <w:r w:rsidRPr="00410CB8">
              <w:rPr>
                <w:sz w:val="24"/>
                <w:szCs w:val="24"/>
              </w:rPr>
              <w:t>5.</w:t>
            </w:r>
          </w:p>
        </w:tc>
        <w:tc>
          <w:tcPr>
            <w:tcW w:w="4654" w:type="pct"/>
            <w:gridSpan w:val="2"/>
            <w:tcBorders>
              <w:top w:val="nil"/>
              <w:bottom w:val="nil"/>
            </w:tcBorders>
            <w:shd w:val="clear" w:color="auto" w:fill="auto"/>
            <w:tcMar>
              <w:bottom w:w="113" w:type="dxa"/>
            </w:tcMar>
          </w:tcPr>
          <w:p w:rsidR="00D54627" w:rsidRPr="00410CB8" w:rsidRDefault="00D54627" w:rsidP="001A305B">
            <w:pPr>
              <w:pStyle w:val="Normal"/>
              <w:spacing w:after="119"/>
              <w:jc w:val="both"/>
            </w:pPr>
            <w:r w:rsidRPr="00410CB8">
              <w:rPr>
                <w:b/>
                <w:spacing w:val="70"/>
              </w:rPr>
              <w:t>nevyhovuje žádosti</w:t>
            </w:r>
            <w:r w:rsidRPr="00410CB8">
              <w:t xml:space="preserve"> spolku V –</w:t>
            </w:r>
            <w:r w:rsidR="000C4CED" w:rsidRPr="00410CB8">
              <w:t xml:space="preserve"> </w:t>
            </w:r>
            <w:r w:rsidRPr="00410CB8">
              <w:t>POINT ČR, IČ: 26984377, o</w:t>
            </w:r>
            <w:r w:rsidR="001A305B" w:rsidRPr="00410CB8">
              <w:t> </w:t>
            </w:r>
            <w:r w:rsidRPr="00410CB8">
              <w:t>odkoupení pozemku parc. č. 3013/3 ost. pl. o výměře 774 m2 v k.ú. a obci Mohelnice do vlastnictví Olomouckého kraje, do hospodaření Správy silnic Olomouckého kraje, příspěvkové organizace, za kupní cenu ve výši 275</w:t>
            </w:r>
            <w:r w:rsidR="006F38A4" w:rsidRPr="00410CB8">
              <w:t> </w:t>
            </w:r>
            <w:r w:rsidRPr="00410CB8">
              <w:t>445</w:t>
            </w:r>
            <w:r w:rsidR="006F38A4" w:rsidRPr="00410CB8">
              <w:t> </w:t>
            </w:r>
            <w:r w:rsidRPr="00410CB8">
              <w:t>Kč z důvodu nesouladu návrhu s usnesením Zastupitelstva Olomouckého kraje č. UZ/15/24/2010 ze dne 28. 6. 2010</w:t>
            </w:r>
          </w:p>
        </w:tc>
      </w:tr>
      <w:tr w:rsidR="00410CB8" w:rsidRPr="00410CB8" w:rsidTr="00D54627">
        <w:trPr>
          <w:trHeight w:val="289"/>
        </w:trPr>
        <w:tc>
          <w:tcPr>
            <w:tcW w:w="346" w:type="pct"/>
            <w:tcBorders>
              <w:top w:val="nil"/>
              <w:bottom w:val="nil"/>
            </w:tcBorders>
            <w:shd w:val="clear" w:color="auto" w:fill="auto"/>
            <w:tcMar>
              <w:bottom w:w="113" w:type="dxa"/>
            </w:tcMar>
          </w:tcPr>
          <w:p w:rsidR="00D54627" w:rsidRPr="00410CB8" w:rsidRDefault="00D54627" w:rsidP="00BF03FD">
            <w:pPr>
              <w:pStyle w:val="nadpis2"/>
              <w:rPr>
                <w:sz w:val="24"/>
                <w:szCs w:val="24"/>
              </w:rPr>
            </w:pPr>
            <w:r w:rsidRPr="00410CB8">
              <w:rPr>
                <w:sz w:val="24"/>
                <w:szCs w:val="24"/>
              </w:rPr>
              <w:t>6.</w:t>
            </w:r>
          </w:p>
        </w:tc>
        <w:tc>
          <w:tcPr>
            <w:tcW w:w="4654" w:type="pct"/>
            <w:gridSpan w:val="2"/>
            <w:tcBorders>
              <w:top w:val="nil"/>
              <w:bottom w:val="nil"/>
            </w:tcBorders>
            <w:shd w:val="clear" w:color="auto" w:fill="auto"/>
            <w:tcMar>
              <w:bottom w:w="113" w:type="dxa"/>
            </w:tcMar>
          </w:tcPr>
          <w:p w:rsidR="00D54627" w:rsidRPr="00410CB8" w:rsidRDefault="00D54627" w:rsidP="001A305B">
            <w:pPr>
              <w:pStyle w:val="Normal"/>
              <w:spacing w:after="119"/>
              <w:jc w:val="both"/>
            </w:pPr>
            <w:r w:rsidRPr="00410CB8">
              <w:rPr>
                <w:b/>
                <w:spacing w:val="70"/>
              </w:rPr>
              <w:t>trvá</w:t>
            </w:r>
            <w:r w:rsidRPr="00410CB8">
              <w:t xml:space="preserve"> na usneseních Zastupitelstva Olomouckého kraje č. UZ/22/24/2011, bod č. 6.1, 6.2, ze dne 16. 12. 2011 ve věci uzavření řádné kupní smlouvy, č.</w:t>
            </w:r>
            <w:r w:rsidR="001A305B" w:rsidRPr="00410CB8">
              <w:t> </w:t>
            </w:r>
            <w:r w:rsidRPr="00410CB8">
              <w:t>UZ/24/23/2012, bod č. 5.1, 5.2, ze dne 27. 4. 2012 ve věci doplnění předchozího usnesení o ustanovení, že pokud nebude kupní smlouva uzavřena do konce roku 2012, bude se kupní cena každoročně od roku 2013 zvyšovat o míru inflace vyhlašovanou Českým statistickým úřadem, a</w:t>
            </w:r>
            <w:r w:rsidR="001A305B" w:rsidRPr="00410CB8">
              <w:t> </w:t>
            </w:r>
            <w:r w:rsidRPr="00410CB8">
              <w:t>č.</w:t>
            </w:r>
            <w:r w:rsidR="001A305B" w:rsidRPr="00410CB8">
              <w:t> </w:t>
            </w:r>
            <w:r w:rsidRPr="00410CB8">
              <w:t>UZ/16/24/2015, bod č. 2, ze dne 26. 6. 2015 ve věci svěření předmětných nemovitostí do hospodaření Správy silnic Olomouckého kraje, příspěvkové organizace</w:t>
            </w:r>
          </w:p>
        </w:tc>
      </w:tr>
      <w:tr w:rsidR="00410CB8" w:rsidRPr="00410CB8" w:rsidTr="00D54627">
        <w:trPr>
          <w:trHeight w:val="289"/>
        </w:trPr>
        <w:tc>
          <w:tcPr>
            <w:tcW w:w="346" w:type="pct"/>
            <w:tcBorders>
              <w:top w:val="nil"/>
              <w:bottom w:val="nil"/>
            </w:tcBorders>
            <w:shd w:val="clear" w:color="auto" w:fill="auto"/>
            <w:tcMar>
              <w:bottom w:w="113" w:type="dxa"/>
            </w:tcMar>
          </w:tcPr>
          <w:p w:rsidR="00D54627" w:rsidRPr="00410CB8" w:rsidRDefault="00D54627" w:rsidP="00BF03FD">
            <w:pPr>
              <w:pStyle w:val="nadpis2"/>
              <w:rPr>
                <w:sz w:val="24"/>
                <w:szCs w:val="24"/>
              </w:rPr>
            </w:pPr>
            <w:r w:rsidRPr="00410CB8">
              <w:rPr>
                <w:sz w:val="24"/>
                <w:szCs w:val="24"/>
              </w:rPr>
              <w:t>7.</w:t>
            </w:r>
          </w:p>
        </w:tc>
        <w:tc>
          <w:tcPr>
            <w:tcW w:w="4654" w:type="pct"/>
            <w:gridSpan w:val="2"/>
            <w:tcBorders>
              <w:top w:val="nil"/>
              <w:bottom w:val="nil"/>
            </w:tcBorders>
            <w:shd w:val="clear" w:color="auto" w:fill="auto"/>
            <w:tcMar>
              <w:bottom w:w="113" w:type="dxa"/>
            </w:tcMar>
          </w:tcPr>
          <w:p w:rsidR="00D54627" w:rsidRPr="00410CB8" w:rsidRDefault="00D54627" w:rsidP="00D54627">
            <w:pPr>
              <w:pStyle w:val="Normal"/>
              <w:spacing w:after="119"/>
              <w:jc w:val="both"/>
            </w:pPr>
            <w:r w:rsidRPr="00410CB8">
              <w:rPr>
                <w:b/>
                <w:spacing w:val="70"/>
              </w:rPr>
              <w:t>schvaluje</w:t>
            </w:r>
            <w:r w:rsidRPr="00410CB8">
              <w:t xml:space="preserve"> svěření nemovitého majetku do hospodaření:</w:t>
            </w:r>
          </w:p>
          <w:p w:rsidR="00D54627" w:rsidRPr="00410CB8" w:rsidRDefault="00D54627" w:rsidP="00D54627">
            <w:pPr>
              <w:pStyle w:val="Normal"/>
              <w:spacing w:after="119"/>
              <w:jc w:val="both"/>
            </w:pPr>
            <w:r w:rsidRPr="00410CB8">
              <w:t>7.1.</w:t>
            </w:r>
            <w:r w:rsidRPr="00410CB8">
              <w:tab/>
              <w:t>Správy silnic Olomouckého kraje, příspěvkové organizace dle bodů 3. 1, 3. 6, 3. 8 a 3. 9 návrhu na usnesení,</w:t>
            </w:r>
          </w:p>
          <w:p w:rsidR="00D54627" w:rsidRPr="00410CB8" w:rsidRDefault="00D54627" w:rsidP="00D54627">
            <w:pPr>
              <w:pStyle w:val="Normal"/>
              <w:spacing w:after="119"/>
              <w:jc w:val="both"/>
            </w:pPr>
            <w:r w:rsidRPr="00410CB8">
              <w:t>7.2.</w:t>
            </w:r>
            <w:r w:rsidRPr="00410CB8">
              <w:tab/>
              <w:t>Odborného učiliště, Křenovice 8 dle bodu 3. 7 návrhu na usnesení,</w:t>
            </w:r>
          </w:p>
          <w:p w:rsidR="00D54627" w:rsidRPr="00410CB8" w:rsidRDefault="00D54627" w:rsidP="001A305B">
            <w:pPr>
              <w:pStyle w:val="Normal"/>
              <w:spacing w:after="119"/>
              <w:jc w:val="both"/>
            </w:pPr>
            <w:r w:rsidRPr="00410CB8">
              <w:t>a to vždy ke dni nabytí vlastnického práva Olomouckého kraje k předmětným nemovitostem. Předání tohoto nemovitého majetku bude obsahem dodatků zřizovacích listin uvedených příspěvkových organizací, vyhotovených v</w:t>
            </w:r>
            <w:r w:rsidR="001A305B" w:rsidRPr="00410CB8">
              <w:t> </w:t>
            </w:r>
            <w:r w:rsidRPr="00410CB8">
              <w:t>souladu se Zásadami postupu orgánů Olomouckého kraje při nakládání s</w:t>
            </w:r>
            <w:r w:rsidR="001A305B" w:rsidRPr="00410CB8">
              <w:t> </w:t>
            </w:r>
            <w:r w:rsidRPr="00410CB8">
              <w:t>nemovitým majetkem.</w:t>
            </w:r>
          </w:p>
        </w:tc>
      </w:tr>
      <w:tr w:rsidR="00410CB8" w:rsidRPr="00410CB8" w:rsidTr="00D54627">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D54627">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D54627" w:rsidP="00BF03FD">
            <w:pPr>
              <w:pStyle w:val="nadpis2"/>
              <w:rPr>
                <w:sz w:val="24"/>
                <w:szCs w:val="24"/>
              </w:rPr>
            </w:pPr>
            <w:r w:rsidRPr="00410CB8">
              <w:rPr>
                <w:sz w:val="24"/>
                <w:szCs w:val="24"/>
              </w:rPr>
              <w:t xml:space="preserve">Rada Olomouckého kraje </w:t>
            </w:r>
          </w:p>
        </w:tc>
      </w:tr>
      <w:tr w:rsidR="00B76CC7" w:rsidRPr="00410CB8" w:rsidTr="00D54627">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D54627" w:rsidP="00BF03FD">
            <w:pPr>
              <w:pStyle w:val="nadpis2"/>
              <w:rPr>
                <w:sz w:val="24"/>
                <w:szCs w:val="24"/>
              </w:rPr>
            </w:pPr>
            <w:r w:rsidRPr="00410CB8">
              <w:rPr>
                <w:sz w:val="24"/>
                <w:szCs w:val="24"/>
              </w:rPr>
              <w:t>6.3.</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9F3340">
        <w:tc>
          <w:tcPr>
            <w:tcW w:w="961" w:type="pct"/>
            <w:gridSpan w:val="2"/>
            <w:tcBorders>
              <w:bottom w:val="nil"/>
            </w:tcBorders>
          </w:tcPr>
          <w:p w:rsidR="00B76CC7" w:rsidRPr="00410CB8" w:rsidRDefault="009F3340" w:rsidP="00BF03FD">
            <w:pPr>
              <w:pStyle w:val="Radanzevusnesen"/>
              <w:keepNext/>
              <w:ind w:left="0" w:firstLine="0"/>
              <w:jc w:val="left"/>
              <w:rPr>
                <w:szCs w:val="24"/>
              </w:rPr>
            </w:pPr>
            <w:r w:rsidRPr="00410CB8">
              <w:rPr>
                <w:szCs w:val="24"/>
              </w:rPr>
              <w:t>UZ/17/15/2015</w:t>
            </w:r>
          </w:p>
        </w:tc>
        <w:tc>
          <w:tcPr>
            <w:tcW w:w="4039" w:type="pct"/>
            <w:tcBorders>
              <w:bottom w:val="nil"/>
            </w:tcBorders>
          </w:tcPr>
          <w:p w:rsidR="00B76CC7" w:rsidRPr="00410CB8" w:rsidRDefault="009F3340" w:rsidP="00BF03FD">
            <w:pPr>
              <w:pStyle w:val="Radanzevusnesen"/>
              <w:keepNext/>
              <w:ind w:left="0" w:firstLine="0"/>
              <w:rPr>
                <w:szCs w:val="24"/>
              </w:rPr>
            </w:pPr>
            <w:r w:rsidRPr="00410CB8">
              <w:rPr>
                <w:szCs w:val="24"/>
              </w:rPr>
              <w:t xml:space="preserve">Majetkoprávní záležitosti – odkoupení nemovitého majetku – DODATEK </w:t>
            </w:r>
          </w:p>
        </w:tc>
      </w:tr>
      <w:tr w:rsidR="00410CB8" w:rsidRPr="00410CB8" w:rsidTr="009F3340">
        <w:trPr>
          <w:trHeight w:val="289"/>
        </w:trPr>
        <w:tc>
          <w:tcPr>
            <w:tcW w:w="5000" w:type="pct"/>
            <w:gridSpan w:val="3"/>
            <w:tcBorders>
              <w:top w:val="nil"/>
              <w:bottom w:val="nil"/>
            </w:tcBorders>
            <w:shd w:val="clear" w:color="auto" w:fill="auto"/>
            <w:hideMark/>
          </w:tcPr>
          <w:p w:rsidR="00B76CC7" w:rsidRPr="00410CB8" w:rsidRDefault="009F3340"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9F3340">
        <w:trPr>
          <w:trHeight w:val="289"/>
        </w:trPr>
        <w:tc>
          <w:tcPr>
            <w:tcW w:w="346" w:type="pct"/>
            <w:tcBorders>
              <w:top w:val="nil"/>
              <w:bottom w:val="nil"/>
            </w:tcBorders>
            <w:shd w:val="clear" w:color="auto" w:fill="auto"/>
            <w:tcMar>
              <w:bottom w:w="113" w:type="dxa"/>
            </w:tcMar>
            <w:hideMark/>
          </w:tcPr>
          <w:p w:rsidR="00B76CC7" w:rsidRPr="00410CB8" w:rsidRDefault="009F3340"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9F3340" w:rsidP="009F3340">
            <w:pPr>
              <w:pStyle w:val="Normal"/>
              <w:spacing w:after="119"/>
              <w:jc w:val="both"/>
            </w:pPr>
            <w:r w:rsidRPr="00410CB8">
              <w:rPr>
                <w:b/>
                <w:spacing w:val="70"/>
              </w:rPr>
              <w:t>bere na vědomí</w:t>
            </w:r>
            <w:r w:rsidRPr="00410CB8">
              <w:t xml:space="preserve"> důvodovou zprávu</w:t>
            </w:r>
          </w:p>
        </w:tc>
      </w:tr>
      <w:tr w:rsidR="00410CB8" w:rsidRPr="00410CB8" w:rsidTr="009F3340">
        <w:trPr>
          <w:trHeight w:val="289"/>
        </w:trPr>
        <w:tc>
          <w:tcPr>
            <w:tcW w:w="346" w:type="pct"/>
            <w:tcBorders>
              <w:top w:val="nil"/>
              <w:bottom w:val="nil"/>
            </w:tcBorders>
            <w:shd w:val="clear" w:color="auto" w:fill="auto"/>
            <w:tcMar>
              <w:bottom w:w="113" w:type="dxa"/>
            </w:tcMar>
          </w:tcPr>
          <w:p w:rsidR="009F3340" w:rsidRPr="00410CB8" w:rsidRDefault="009F3340"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9F3340" w:rsidRPr="00410CB8" w:rsidRDefault="009F3340" w:rsidP="007D5510">
            <w:pPr>
              <w:pStyle w:val="Normal"/>
              <w:spacing w:after="119"/>
              <w:jc w:val="both"/>
            </w:pPr>
            <w:r w:rsidRPr="00410CB8">
              <w:rPr>
                <w:b/>
                <w:spacing w:val="70"/>
              </w:rPr>
              <w:t>revokuje</w:t>
            </w:r>
            <w:r w:rsidRPr="00410CB8">
              <w:t xml:space="preserve"> usnesení Zastupitelstva Olomouckého kraje č. UZ/17/25/2010, bod 4. 7, ze dne 13. 12. 2010, ve věci uzavření smlouvy o budoucí smlouvě na budoucí odkoupení části pozemku parc. č. 1070/4 v k.ú. a obci Šumvald mezi spoluvlastníky panem Janem Riedlem (id. 1/2) a panem Josefem Riedlem (id. 1/2) jako budoucími prodávajícími a Olomouckým krajem jako budoucím kupujícím, a to z důvodu uzavření řádné kupní smlouvy na předmětný pozemek</w:t>
            </w:r>
          </w:p>
        </w:tc>
      </w:tr>
      <w:tr w:rsidR="00410CB8" w:rsidRPr="00410CB8" w:rsidTr="009F3340">
        <w:trPr>
          <w:trHeight w:val="289"/>
        </w:trPr>
        <w:tc>
          <w:tcPr>
            <w:tcW w:w="346" w:type="pct"/>
            <w:tcBorders>
              <w:top w:val="nil"/>
              <w:bottom w:val="nil"/>
            </w:tcBorders>
            <w:shd w:val="clear" w:color="auto" w:fill="auto"/>
            <w:tcMar>
              <w:bottom w:w="113" w:type="dxa"/>
            </w:tcMar>
          </w:tcPr>
          <w:p w:rsidR="009F3340" w:rsidRPr="00410CB8" w:rsidRDefault="009F3340"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9F3340" w:rsidRPr="00410CB8" w:rsidRDefault="009F3340" w:rsidP="009F3340">
            <w:pPr>
              <w:pStyle w:val="Normal"/>
              <w:spacing w:after="119"/>
              <w:jc w:val="both"/>
            </w:pPr>
            <w:r w:rsidRPr="00410CB8">
              <w:rPr>
                <w:b/>
                <w:spacing w:val="70"/>
              </w:rPr>
              <w:t>schvaluje</w:t>
            </w:r>
            <w:r w:rsidRPr="00410CB8">
              <w:t xml:space="preserve"> </w:t>
            </w:r>
          </w:p>
          <w:p w:rsidR="009F3340" w:rsidRPr="00410CB8" w:rsidRDefault="009F3340" w:rsidP="009F3340">
            <w:pPr>
              <w:pStyle w:val="Normal"/>
              <w:spacing w:after="119"/>
              <w:jc w:val="both"/>
            </w:pPr>
            <w:r w:rsidRPr="00410CB8">
              <w:t>3.1.</w:t>
            </w:r>
            <w:r w:rsidRPr="00410CB8">
              <w:tab/>
              <w:t>odkoupení pozemku parc. č. 1793/5 orná půda o výměře 29 m2 v k.ú. a</w:t>
            </w:r>
            <w:r w:rsidR="001A305B" w:rsidRPr="00410CB8">
              <w:t> </w:t>
            </w:r>
            <w:r w:rsidRPr="00410CB8">
              <w:t>obci Šumvald z podílového spoluvlastnictví pana Jana Riedla (id. 1/2) a pana Josefa Riedla (id. 1/2) do vlastnictví Olomouckého kraje, do hospodaření Správy silnic Olomouckého kraje, příspěvkové organizace, za kupní cenu v</w:t>
            </w:r>
            <w:r w:rsidR="001A305B" w:rsidRPr="00410CB8">
              <w:t> </w:t>
            </w:r>
            <w:r w:rsidRPr="00410CB8">
              <w:t>celkové výši 2 970 Kč. Nabyvatel uhradí veškeré náklady spojené s</w:t>
            </w:r>
            <w:r w:rsidR="001A305B" w:rsidRPr="00410CB8">
              <w:t> </w:t>
            </w:r>
            <w:r w:rsidRPr="00410CB8">
              <w:t>uzavřením kupní smlouvy včetně správního poplatku k návrhu na vklad vlastnického práva do katastru nemovitostí.</w:t>
            </w:r>
          </w:p>
          <w:p w:rsidR="009F3340" w:rsidRPr="00410CB8" w:rsidRDefault="009F3340" w:rsidP="009F3340">
            <w:pPr>
              <w:pStyle w:val="Normal"/>
              <w:spacing w:after="119"/>
              <w:jc w:val="both"/>
            </w:pPr>
            <w:r w:rsidRPr="00410CB8">
              <w:t>3.2.</w:t>
            </w:r>
            <w:r w:rsidRPr="00410CB8">
              <w:tab/>
              <w:t>odkoupení pozemků parc. č. 4717/25 ost. pl. o výměře 54 m2 a parc. č.</w:t>
            </w:r>
            <w:r w:rsidR="001A305B" w:rsidRPr="00410CB8">
              <w:t> </w:t>
            </w:r>
            <w:r w:rsidRPr="00410CB8">
              <w:t>4717/27 ost. pl. o výměře 53 m2, oba v k.ú. a obci Přerov z podílového spoluvlastnictví paní Moniky Bačové – Nagy (id. 1/2) a paní Andreji Tichákové (id. 1/2) do vlastnictví Olomouckého kraje, do hospodaření Střední školy zemědělské, Přerov, Osmek 47, za kupní cenu v celkové výši 77 600 Kč. Nabyvatel uhradí veškeré náklady spojené s uzavřením kupní smlouvy včetně správního poplatku k návrhu na vklad vlastnického práva do katastru nemovitostí.</w:t>
            </w:r>
          </w:p>
          <w:p w:rsidR="009F3340" w:rsidRPr="00410CB8" w:rsidRDefault="009F3340" w:rsidP="009F3340">
            <w:pPr>
              <w:pStyle w:val="Normal"/>
              <w:spacing w:after="119"/>
              <w:jc w:val="both"/>
            </w:pPr>
            <w:r w:rsidRPr="00410CB8">
              <w:t>3.3.</w:t>
            </w:r>
            <w:r w:rsidRPr="00410CB8">
              <w:tab/>
              <w:t>odkoupení částí pozemků parc. č. 1220/27 orná půda o výměře 54 m2 a</w:t>
            </w:r>
            <w:r w:rsidR="001A305B" w:rsidRPr="00410CB8">
              <w:t> </w:t>
            </w:r>
            <w:r w:rsidRPr="00410CB8">
              <w:t>parc. č. 1220/28 orná půda o výměře 37 m2, dle geometrického plánu č. 496-8/2014 ze dne 20. 2. 2015 pozemek parc. č. 1220/189 orná půda o výměře 91</w:t>
            </w:r>
            <w:r w:rsidR="001A305B" w:rsidRPr="00410CB8">
              <w:t> </w:t>
            </w:r>
            <w:r w:rsidRPr="00410CB8">
              <w:t>m2 v k.ú. a obci Pavlovice u Přerova z vlastnictví Ing. Petry Formelové do vlastnictví Olomouckého kraje, do hospodaření Správy silnic Olomouckého kraje, příspěvkové organizace, za kupní cenu ve výši 7 280 Kč. Nabyvatel uhradí veškeré náklady spojené s uzavřením kupní smlouvy včetně správního poplatku k návrhu na vklad vlastnického práva do katastru nemovitostí.</w:t>
            </w:r>
          </w:p>
          <w:p w:rsidR="009F3340" w:rsidRPr="00410CB8" w:rsidRDefault="009F3340" w:rsidP="001A305B">
            <w:pPr>
              <w:pStyle w:val="Normal"/>
              <w:spacing w:after="119"/>
              <w:jc w:val="both"/>
            </w:pPr>
            <w:r w:rsidRPr="00410CB8">
              <w:t>3.4.</w:t>
            </w:r>
            <w:r w:rsidRPr="00410CB8">
              <w:tab/>
              <w:t>odkoupení částí pozemků parc. č. 1636/1 orná půda o výměře 51 m2 a</w:t>
            </w:r>
            <w:r w:rsidR="001A305B" w:rsidRPr="00410CB8">
              <w:t> </w:t>
            </w:r>
            <w:r w:rsidRPr="00410CB8">
              <w:t>parc. č. 1636/2 orná půda o výměře 40 m2, dle geometrického plánu č. 498-9/2015 ze dne 17. 2. 2015 pozemek parc. č. 1636/8 orná půda o výměře 91 m2 v k.ú. a obci Pavlovice u Přerova z podílového spoluvlastnictví paní Věry Janků (id. 1/3) a paní Heleny Trnečkové (id. 2/3) do vlastnictví Olomouckého kraje, do hospodaření Správy silnic Olomouckého kraje, příspěvkové organizace, za kupní cenu v celkové výši 7 280 Kč. Nabyvatel uhradí veškeré náklady spojené s uzavřením kupní smlouvy včetně správního poplatku k návrhu na vklad vlastnického práva do katastru nemovitostí.</w:t>
            </w:r>
          </w:p>
        </w:tc>
      </w:tr>
      <w:tr w:rsidR="00410CB8" w:rsidRPr="00410CB8" w:rsidTr="009F3340">
        <w:trPr>
          <w:trHeight w:val="289"/>
        </w:trPr>
        <w:tc>
          <w:tcPr>
            <w:tcW w:w="346" w:type="pct"/>
            <w:tcBorders>
              <w:top w:val="nil"/>
              <w:bottom w:val="nil"/>
            </w:tcBorders>
            <w:shd w:val="clear" w:color="auto" w:fill="auto"/>
            <w:tcMar>
              <w:bottom w:w="113" w:type="dxa"/>
            </w:tcMar>
          </w:tcPr>
          <w:p w:rsidR="009F3340" w:rsidRPr="00410CB8" w:rsidRDefault="009F3340"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9F3340" w:rsidRPr="00410CB8" w:rsidRDefault="009F3340" w:rsidP="009F3340">
            <w:pPr>
              <w:pStyle w:val="Normal"/>
              <w:spacing w:after="119"/>
              <w:jc w:val="both"/>
            </w:pPr>
            <w:r w:rsidRPr="00410CB8">
              <w:rPr>
                <w:b/>
                <w:spacing w:val="70"/>
              </w:rPr>
              <w:t>schvaluje</w:t>
            </w:r>
            <w:r w:rsidRPr="00410CB8">
              <w:t xml:space="preserve"> svěření nemovitého majetku do hospodaření:</w:t>
            </w:r>
          </w:p>
          <w:p w:rsidR="009F3340" w:rsidRPr="00410CB8" w:rsidRDefault="009F3340" w:rsidP="009F3340">
            <w:pPr>
              <w:pStyle w:val="Normal"/>
              <w:spacing w:after="119"/>
              <w:jc w:val="both"/>
            </w:pPr>
            <w:r w:rsidRPr="00410CB8">
              <w:t>4.1.</w:t>
            </w:r>
            <w:r w:rsidRPr="00410CB8">
              <w:tab/>
              <w:t>Správy silnic Olomouckého kraje, přísp</w:t>
            </w:r>
            <w:r w:rsidR="0020752B" w:rsidRPr="00410CB8">
              <w:t>ěvkové organizace dle bodů 3. 1, 3. 3 a 3. 4</w:t>
            </w:r>
            <w:r w:rsidRPr="00410CB8">
              <w:t xml:space="preserve"> návrhu na usnesení,</w:t>
            </w:r>
          </w:p>
          <w:p w:rsidR="009F3340" w:rsidRPr="00410CB8" w:rsidRDefault="009F3340" w:rsidP="009F3340">
            <w:pPr>
              <w:pStyle w:val="Normal"/>
              <w:spacing w:after="119"/>
              <w:jc w:val="both"/>
            </w:pPr>
            <w:r w:rsidRPr="00410CB8">
              <w:t>4.2.</w:t>
            </w:r>
            <w:r w:rsidRPr="00410CB8">
              <w:tab/>
              <w:t>Střední školy zemědělské, Přerov, Osmek 47, Odborného učil</w:t>
            </w:r>
            <w:r w:rsidR="00F10D92" w:rsidRPr="00410CB8">
              <w:t>iště, Křenovice 8</w:t>
            </w:r>
            <w:r w:rsidR="003B6ABB" w:rsidRPr="00410CB8">
              <w:t>,</w:t>
            </w:r>
            <w:r w:rsidR="00F10D92" w:rsidRPr="00410CB8">
              <w:t xml:space="preserve"> dle bodu 3. 2</w:t>
            </w:r>
            <w:r w:rsidRPr="00410CB8">
              <w:t xml:space="preserve"> návrhu na usnesení,</w:t>
            </w:r>
          </w:p>
          <w:p w:rsidR="009F3340" w:rsidRPr="00410CB8" w:rsidRDefault="009F3340" w:rsidP="001A305B">
            <w:pPr>
              <w:pStyle w:val="Normal"/>
              <w:spacing w:after="119"/>
              <w:jc w:val="both"/>
            </w:pPr>
            <w:r w:rsidRPr="00410CB8">
              <w:t>a to vždy ke dni nabytí vlastnického práva Olomouckého kraje k předmětným nemovitostem. Předání tohoto nemovitého majetku bude obsahem dodatků zřizovacích listin uvedených příspěvkových organizací, vyhotovených v</w:t>
            </w:r>
            <w:r w:rsidR="001A305B" w:rsidRPr="00410CB8">
              <w:t> </w:t>
            </w:r>
            <w:r w:rsidRPr="00410CB8">
              <w:t>souladu se Zásadami postupu orgánů Olomouckého kraje při nakládání s</w:t>
            </w:r>
            <w:r w:rsidR="001A305B" w:rsidRPr="00410CB8">
              <w:t> </w:t>
            </w:r>
            <w:r w:rsidRPr="00410CB8">
              <w:t>nemovitým majetkem.</w:t>
            </w:r>
          </w:p>
        </w:tc>
      </w:tr>
      <w:tr w:rsidR="00410CB8" w:rsidRPr="00410CB8" w:rsidTr="009F3340">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9F3340">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9F3340" w:rsidP="00BF03FD">
            <w:pPr>
              <w:pStyle w:val="nadpis2"/>
              <w:rPr>
                <w:sz w:val="24"/>
                <w:szCs w:val="24"/>
              </w:rPr>
            </w:pPr>
            <w:r w:rsidRPr="00410CB8">
              <w:rPr>
                <w:sz w:val="24"/>
                <w:szCs w:val="24"/>
              </w:rPr>
              <w:t xml:space="preserve">Rada Olomouckého kraje </w:t>
            </w:r>
          </w:p>
        </w:tc>
      </w:tr>
      <w:tr w:rsidR="00B76CC7" w:rsidRPr="00410CB8" w:rsidTr="009F3340">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9F3340" w:rsidP="00BF03FD">
            <w:pPr>
              <w:pStyle w:val="nadpis2"/>
              <w:rPr>
                <w:sz w:val="24"/>
                <w:szCs w:val="24"/>
              </w:rPr>
            </w:pPr>
            <w:r w:rsidRPr="00410CB8">
              <w:rPr>
                <w:sz w:val="24"/>
                <w:szCs w:val="24"/>
              </w:rPr>
              <w:t>6.3.1.</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460A32">
        <w:tc>
          <w:tcPr>
            <w:tcW w:w="961" w:type="pct"/>
            <w:gridSpan w:val="2"/>
            <w:tcBorders>
              <w:bottom w:val="nil"/>
            </w:tcBorders>
          </w:tcPr>
          <w:p w:rsidR="00B76CC7" w:rsidRPr="00410CB8" w:rsidRDefault="00460A32" w:rsidP="00BF03FD">
            <w:pPr>
              <w:pStyle w:val="Radanzevusnesen"/>
              <w:keepNext/>
              <w:ind w:left="0" w:firstLine="0"/>
              <w:jc w:val="left"/>
              <w:rPr>
                <w:szCs w:val="24"/>
              </w:rPr>
            </w:pPr>
            <w:r w:rsidRPr="00410CB8">
              <w:rPr>
                <w:szCs w:val="24"/>
              </w:rPr>
              <w:t>UZ/17/16/2015</w:t>
            </w:r>
          </w:p>
        </w:tc>
        <w:tc>
          <w:tcPr>
            <w:tcW w:w="4039" w:type="pct"/>
            <w:tcBorders>
              <w:bottom w:val="nil"/>
            </w:tcBorders>
          </w:tcPr>
          <w:p w:rsidR="00B76CC7" w:rsidRPr="00410CB8" w:rsidRDefault="00460A32" w:rsidP="00BF03FD">
            <w:pPr>
              <w:pStyle w:val="Radanzevusnesen"/>
              <w:keepNext/>
              <w:ind w:left="0" w:firstLine="0"/>
              <w:rPr>
                <w:szCs w:val="24"/>
              </w:rPr>
            </w:pPr>
            <w:r w:rsidRPr="00410CB8">
              <w:rPr>
                <w:szCs w:val="24"/>
              </w:rPr>
              <w:t>Majetkoprávní záležitosti – bezúplatné převody nemovitého majetku</w:t>
            </w:r>
          </w:p>
        </w:tc>
      </w:tr>
      <w:tr w:rsidR="00410CB8" w:rsidRPr="00410CB8" w:rsidTr="00460A32">
        <w:trPr>
          <w:trHeight w:val="289"/>
        </w:trPr>
        <w:tc>
          <w:tcPr>
            <w:tcW w:w="5000" w:type="pct"/>
            <w:gridSpan w:val="3"/>
            <w:tcBorders>
              <w:top w:val="nil"/>
              <w:bottom w:val="nil"/>
            </w:tcBorders>
            <w:shd w:val="clear" w:color="auto" w:fill="auto"/>
            <w:hideMark/>
          </w:tcPr>
          <w:p w:rsidR="00B76CC7" w:rsidRPr="00410CB8" w:rsidRDefault="00460A32"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460A32">
        <w:trPr>
          <w:trHeight w:val="289"/>
        </w:trPr>
        <w:tc>
          <w:tcPr>
            <w:tcW w:w="346" w:type="pct"/>
            <w:tcBorders>
              <w:top w:val="nil"/>
              <w:bottom w:val="nil"/>
            </w:tcBorders>
            <w:shd w:val="clear" w:color="auto" w:fill="auto"/>
            <w:tcMar>
              <w:bottom w:w="113" w:type="dxa"/>
            </w:tcMar>
            <w:hideMark/>
          </w:tcPr>
          <w:p w:rsidR="00B76CC7" w:rsidRPr="00410CB8" w:rsidRDefault="00460A32"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460A32" w:rsidP="00460A32">
            <w:pPr>
              <w:pStyle w:val="Normal"/>
              <w:spacing w:after="119"/>
              <w:jc w:val="both"/>
            </w:pPr>
            <w:r w:rsidRPr="00410CB8">
              <w:rPr>
                <w:b/>
                <w:spacing w:val="70"/>
              </w:rPr>
              <w:t>bere na vědomí</w:t>
            </w:r>
            <w:r w:rsidRPr="00410CB8">
              <w:t xml:space="preserve"> důvodovou zprávu</w:t>
            </w:r>
          </w:p>
        </w:tc>
      </w:tr>
      <w:tr w:rsidR="00410CB8" w:rsidRPr="00410CB8" w:rsidTr="00460A32">
        <w:trPr>
          <w:trHeight w:val="289"/>
        </w:trPr>
        <w:tc>
          <w:tcPr>
            <w:tcW w:w="346" w:type="pct"/>
            <w:tcBorders>
              <w:top w:val="nil"/>
              <w:bottom w:val="nil"/>
            </w:tcBorders>
            <w:shd w:val="clear" w:color="auto" w:fill="auto"/>
            <w:tcMar>
              <w:bottom w:w="113" w:type="dxa"/>
            </w:tcMar>
          </w:tcPr>
          <w:p w:rsidR="00460A32" w:rsidRPr="00410CB8" w:rsidRDefault="00460A32"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20752B" w:rsidRPr="00410CB8" w:rsidRDefault="00460A32" w:rsidP="00460A32">
            <w:pPr>
              <w:pStyle w:val="Normal"/>
              <w:spacing w:after="119"/>
              <w:jc w:val="both"/>
            </w:pPr>
            <w:r w:rsidRPr="00410CB8">
              <w:rPr>
                <w:b/>
                <w:spacing w:val="70"/>
              </w:rPr>
              <w:t>schvaluje</w:t>
            </w:r>
            <w:r w:rsidRPr="00410CB8">
              <w:t xml:space="preserve"> </w:t>
            </w:r>
          </w:p>
          <w:p w:rsidR="00460A32" w:rsidRPr="00410CB8" w:rsidRDefault="00460A32" w:rsidP="00460A32">
            <w:pPr>
              <w:pStyle w:val="Normal"/>
              <w:spacing w:after="119"/>
              <w:jc w:val="both"/>
            </w:pPr>
            <w:r w:rsidRPr="00410CB8">
              <w:t>2.1.</w:t>
            </w:r>
            <w:r w:rsidRPr="00410CB8">
              <w:tab/>
              <w:t>bezúplatný převod pozemku parc. č. 1401/11 ost. pl. o výměře 25 m2 v</w:t>
            </w:r>
            <w:r w:rsidR="001A305B" w:rsidRPr="00410CB8">
              <w:t> </w:t>
            </w:r>
            <w:r w:rsidRPr="00410CB8">
              <w:t>k.ú. a obci Tučín z vlastnictví Olomouckého kraje, z hospodaření Správy silnic Olomouckého kraje, příspěvkové organizace, do vlastnictví obce Tučín, IČ:</w:t>
            </w:r>
            <w:r w:rsidR="0020752B" w:rsidRPr="00410CB8">
              <w:t> </w:t>
            </w:r>
            <w:r w:rsidRPr="00410CB8">
              <w:t>00636631. Nabyvatel uhradí veškeré náklady spojené s převodem vlastnického práva a správní poplatek spojený s návrhem na vklad vlastnického práva do katastru nemovitostí.</w:t>
            </w:r>
          </w:p>
          <w:p w:rsidR="00460A32" w:rsidRPr="00410CB8" w:rsidRDefault="00460A32" w:rsidP="00460A32">
            <w:pPr>
              <w:pStyle w:val="Normal"/>
              <w:spacing w:after="119"/>
              <w:jc w:val="both"/>
            </w:pPr>
            <w:r w:rsidRPr="00410CB8">
              <w:t>2.2.</w:t>
            </w:r>
            <w:r w:rsidRPr="00410CB8">
              <w:tab/>
              <w:t>uzavření smlouvy o budoucí darovací smlouvě na budoucí bezúplatný převod části pozemku parc. č. 2232/1 ost. pl. o výměře cca 50 m2, části pozemku parc. č. 2233/3 ost. pl. o výměře cca 590 m2 a pozemku parc. č.</w:t>
            </w:r>
            <w:r w:rsidR="001A305B" w:rsidRPr="00410CB8">
              <w:t> </w:t>
            </w:r>
            <w:r w:rsidRPr="00410CB8">
              <w:t>2233/4 ost. pl. o výměře 66 m2, vše v k.ú. a obci Velká Bystřice mezi Olomouckým krajem jako budoucím dárcem a městem Velká Bystřice, IČ:</w:t>
            </w:r>
            <w:r w:rsidR="0020752B" w:rsidRPr="00410CB8">
              <w:t> </w:t>
            </w:r>
            <w:r w:rsidRPr="00410CB8">
              <w:t xml:space="preserve">0029965, jako budoucím obdarovaným. Řádná darovací smlouva bude uzavřena nejpozději do jednoho roku ode dne vydání kolaudačního souhlasu se stavbou „Centrem Velké Bystřice čistou nohou – III. etapa“. Nabyvatel uhradí veškeré náklady spojené s převodem vlastnického práva a správní poplatek spojený s návrhem na vklad vlastnického práva do katastru nemovitostí. </w:t>
            </w:r>
          </w:p>
          <w:p w:rsidR="00460A32" w:rsidRPr="00410CB8" w:rsidRDefault="00460A32" w:rsidP="00460A32">
            <w:pPr>
              <w:pStyle w:val="Normal"/>
              <w:spacing w:after="119"/>
              <w:jc w:val="both"/>
            </w:pPr>
            <w:r w:rsidRPr="00410CB8">
              <w:t>2.3.</w:t>
            </w:r>
            <w:r w:rsidRPr="00410CB8">
              <w:tab/>
              <w:t>uzavření smlouvy o budoucí darovací smlouvě na budoucí bezúplatný převod části pozemku parc. č. 601/10 ost. pl. o celkové výměře cca 120 m2 v</w:t>
            </w:r>
            <w:r w:rsidR="001A305B" w:rsidRPr="00410CB8">
              <w:t> </w:t>
            </w:r>
            <w:r w:rsidRPr="00410CB8">
              <w:t xml:space="preserve">k.ú. Nové Sady u Olomouce, obec Olomouc mezi Olomouckým krajem jako budoucím dárcem a statutárním městem Olomouc, IČ: 00299308, jako budoucím obdarovaným. Řádná darovací smlouva bude uzavřena nejpozději do jednoho roku od ukončení stavby „Tramvajová trať – Olomouc – Nové Sady, II. etapa“. Nabyvatel uhradí veškeré náklady spojené s převodem vlastnického práva a správní poplatek spojený s návrhem na vklad vlastnického práva do katastru nemovitostí. </w:t>
            </w:r>
          </w:p>
          <w:p w:rsidR="00460A32" w:rsidRPr="00410CB8" w:rsidRDefault="00460A32" w:rsidP="00460A32">
            <w:pPr>
              <w:pStyle w:val="Normal"/>
              <w:spacing w:after="119"/>
              <w:jc w:val="both"/>
            </w:pPr>
            <w:r w:rsidRPr="00410CB8">
              <w:t>2.4.</w:t>
            </w:r>
            <w:r w:rsidRPr="00410CB8">
              <w:tab/>
              <w:t>uzavření smlouvy o budoucí darovací smlouvě na budoucí bezúplatný převod částí pozemků parc. č. 662 ost. pl. o výměře cca 1 050 m2 a část pozemku parc. č. 664 ost. pl. o výměře cca 170 m2, oba v k.ú. a obci Střeň mezi Olomouckým krajem jako budoucím dárcem a obcí Střeň, IČ: 47997265, jako budoucím obdarovaným. Řádná darovací smlouva bude uzavřena nejpozději do jednoho roku od ukončení stavby „Revitalizace návsi a veřejných prostranství obce Střeně“. Nabyvatel uhradí veškeré náklady spojené s</w:t>
            </w:r>
            <w:r w:rsidR="001A305B" w:rsidRPr="00410CB8">
              <w:t> </w:t>
            </w:r>
            <w:r w:rsidRPr="00410CB8">
              <w:t>převodem vlastnického práva a správní poplatek spojený s návrhem na vklad vlastnického práva do katastru nemovitostí.</w:t>
            </w:r>
          </w:p>
          <w:p w:rsidR="00460A32" w:rsidRPr="00410CB8" w:rsidRDefault="00460A32" w:rsidP="00460A32">
            <w:pPr>
              <w:pStyle w:val="Normal"/>
              <w:spacing w:after="119"/>
              <w:jc w:val="both"/>
            </w:pPr>
            <w:r w:rsidRPr="00410CB8">
              <w:t>2.5.</w:t>
            </w:r>
            <w:r w:rsidRPr="00410CB8">
              <w:tab/>
              <w:t>uzavření smlouvy o budoucí darovací smlouvě na budoucí bezúplatný převod části pozemku parc. č. 1114 ost. pl. o výměře cca 530 m2 v k.ú. Potštát a částí pozemků parc. č. 1539 ost. pl. o výměře cca 660 m2 a parc. č. 1557 ost. pl. o výměře cca 70 m2, v k.ú. Potštát-Horní Předměstí, obec Potštát mezi Olomouckým krajem jako budoucím dárcem a městem Potštát, IČ: 00301795, jako budoucím obdarovaným. Řádná darovací smlouva bude uzavřena nejpozději do jednoho roku od ukončení rekonstrukce a vybudování chodníků. Nabyvatel uhradí veškeré náklady spojené s převodem vlastnického práva a</w:t>
            </w:r>
            <w:r w:rsidR="001A305B" w:rsidRPr="00410CB8">
              <w:t> </w:t>
            </w:r>
            <w:r w:rsidRPr="00410CB8">
              <w:t>správní poplatek spojený s návrhem na vklad vlastnického práva do katastru nemovitostí.</w:t>
            </w:r>
          </w:p>
          <w:p w:rsidR="00460A32" w:rsidRPr="00410CB8" w:rsidRDefault="00460A32" w:rsidP="001A305B">
            <w:pPr>
              <w:pStyle w:val="Normal"/>
              <w:spacing w:after="119"/>
              <w:jc w:val="both"/>
            </w:pPr>
            <w:r w:rsidRPr="00410CB8">
              <w:t>2.6.</w:t>
            </w:r>
            <w:r w:rsidRPr="00410CB8">
              <w:tab/>
              <w:t>bezúplatný převod pozemní komunikace, nyní vyřazené silnice III/37333, Luká – Ješov v úseku od km staničení 0,000 od křižovatky se silnicí č. II/373 (UZ 2421A135) po km staničení 0,701 konec silnice (UZ 2421A135), včetně veškerých součástí a příslušenství, a pozemku parc. č. 157/1 ost. pl. o výměře 6 738 m2, vše v k.ú. Ješov, obec Luká, z vlastnictví Olomouckého kraje, z</w:t>
            </w:r>
            <w:r w:rsidR="001A305B" w:rsidRPr="00410CB8">
              <w:t> </w:t>
            </w:r>
            <w:r w:rsidRPr="00410CB8">
              <w:t>hospodaření Správy silnic Olomouckého kraje, příspěvkové organizace, do vlastnictví obce Luká, IČ: 0029917. Nabyvatel uhradí veškeré náklady spojené s převodem vlastnického práva a správní poplatek k návrhu na vklad vlastnického práva do katastru nemovitostí.</w:t>
            </w:r>
          </w:p>
        </w:tc>
      </w:tr>
      <w:tr w:rsidR="00410CB8" w:rsidRPr="00410CB8" w:rsidTr="00460A32">
        <w:trPr>
          <w:trHeight w:val="289"/>
        </w:trPr>
        <w:tc>
          <w:tcPr>
            <w:tcW w:w="346" w:type="pct"/>
            <w:tcBorders>
              <w:top w:val="nil"/>
              <w:bottom w:val="nil"/>
            </w:tcBorders>
            <w:shd w:val="clear" w:color="auto" w:fill="auto"/>
            <w:tcMar>
              <w:bottom w:w="113" w:type="dxa"/>
            </w:tcMar>
          </w:tcPr>
          <w:p w:rsidR="00460A32" w:rsidRPr="00410CB8" w:rsidRDefault="00460A32"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460A32" w:rsidRPr="00410CB8" w:rsidRDefault="00460A32" w:rsidP="00460A32">
            <w:pPr>
              <w:pStyle w:val="Normal"/>
              <w:spacing w:after="119"/>
              <w:jc w:val="both"/>
            </w:pPr>
            <w:r w:rsidRPr="00410CB8">
              <w:rPr>
                <w:b/>
                <w:spacing w:val="70"/>
              </w:rPr>
              <w:t>schvaluje</w:t>
            </w:r>
            <w:r w:rsidRPr="00410CB8">
              <w:t xml:space="preserve"> odnětí nemovitého majetku z hospodaření Správy silnic Olomouckého kraje, příspěvkové organizace, dle bodů 2. 1 a 2. 6 návrhu na usnesení,</w:t>
            </w:r>
          </w:p>
          <w:p w:rsidR="00460A32" w:rsidRPr="00410CB8" w:rsidRDefault="00460A32" w:rsidP="00460A32">
            <w:pPr>
              <w:pStyle w:val="Normal"/>
              <w:spacing w:after="119"/>
              <w:jc w:val="both"/>
            </w:pPr>
            <w:r w:rsidRPr="00410CB8">
              <w:t>a to vždy ke dni pozbytí vlastnického práva Olomouckého kraje k předmětným nemovitostem. Odnětí tohoto nemovitého majetku bude obsahem dodatků zřizovacích listin uvedené příspěvkové organizace, vyhotovených v souladu se Zásadami postupu orgánů Olomouckého kraje při nakládání s nemovitým majetkem</w:t>
            </w:r>
          </w:p>
        </w:tc>
      </w:tr>
      <w:tr w:rsidR="00410CB8" w:rsidRPr="00410CB8" w:rsidTr="00460A32">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460A32">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460A32" w:rsidP="00BF03FD">
            <w:pPr>
              <w:pStyle w:val="nadpis2"/>
              <w:rPr>
                <w:sz w:val="24"/>
                <w:szCs w:val="24"/>
              </w:rPr>
            </w:pPr>
            <w:r w:rsidRPr="00410CB8">
              <w:rPr>
                <w:sz w:val="24"/>
                <w:szCs w:val="24"/>
              </w:rPr>
              <w:t xml:space="preserve">Rada Olomouckého kraje </w:t>
            </w:r>
          </w:p>
        </w:tc>
      </w:tr>
      <w:tr w:rsidR="00B76CC7" w:rsidRPr="00410CB8" w:rsidTr="00460A32">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460A32" w:rsidP="00BF03FD">
            <w:pPr>
              <w:pStyle w:val="nadpis2"/>
              <w:rPr>
                <w:sz w:val="24"/>
                <w:szCs w:val="24"/>
              </w:rPr>
            </w:pPr>
            <w:r w:rsidRPr="00410CB8">
              <w:rPr>
                <w:sz w:val="24"/>
                <w:szCs w:val="24"/>
              </w:rPr>
              <w:t>6.4.</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6B6B28">
        <w:tc>
          <w:tcPr>
            <w:tcW w:w="961" w:type="pct"/>
            <w:gridSpan w:val="2"/>
            <w:tcBorders>
              <w:bottom w:val="nil"/>
            </w:tcBorders>
          </w:tcPr>
          <w:p w:rsidR="00B76CC7" w:rsidRPr="00410CB8" w:rsidRDefault="006B6B28" w:rsidP="00BF03FD">
            <w:pPr>
              <w:pStyle w:val="Radanzevusnesen"/>
              <w:keepNext/>
              <w:ind w:left="0" w:firstLine="0"/>
              <w:jc w:val="left"/>
              <w:rPr>
                <w:szCs w:val="24"/>
              </w:rPr>
            </w:pPr>
            <w:r w:rsidRPr="00410CB8">
              <w:rPr>
                <w:szCs w:val="24"/>
              </w:rPr>
              <w:t>UZ/17/17/2015</w:t>
            </w:r>
          </w:p>
        </w:tc>
        <w:tc>
          <w:tcPr>
            <w:tcW w:w="4039" w:type="pct"/>
            <w:tcBorders>
              <w:bottom w:val="nil"/>
            </w:tcBorders>
          </w:tcPr>
          <w:p w:rsidR="00B76CC7" w:rsidRPr="00410CB8" w:rsidRDefault="006B6B28" w:rsidP="00BF03FD">
            <w:pPr>
              <w:pStyle w:val="Radanzevusnesen"/>
              <w:keepNext/>
              <w:ind w:left="0" w:firstLine="0"/>
              <w:rPr>
                <w:szCs w:val="24"/>
              </w:rPr>
            </w:pPr>
            <w:r w:rsidRPr="00410CB8">
              <w:rPr>
                <w:szCs w:val="24"/>
              </w:rPr>
              <w:t>Majetkoprávní záležitosti – bezúplatná nabytí nemovitého majetku</w:t>
            </w:r>
          </w:p>
        </w:tc>
      </w:tr>
      <w:tr w:rsidR="00410CB8" w:rsidRPr="00410CB8" w:rsidTr="006B6B28">
        <w:trPr>
          <w:trHeight w:val="289"/>
        </w:trPr>
        <w:tc>
          <w:tcPr>
            <w:tcW w:w="5000" w:type="pct"/>
            <w:gridSpan w:val="3"/>
            <w:tcBorders>
              <w:top w:val="nil"/>
              <w:bottom w:val="nil"/>
            </w:tcBorders>
            <w:shd w:val="clear" w:color="auto" w:fill="auto"/>
            <w:hideMark/>
          </w:tcPr>
          <w:p w:rsidR="00B76CC7" w:rsidRPr="00410CB8" w:rsidRDefault="006B6B28"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6B6B28">
        <w:trPr>
          <w:trHeight w:val="289"/>
        </w:trPr>
        <w:tc>
          <w:tcPr>
            <w:tcW w:w="346" w:type="pct"/>
            <w:tcBorders>
              <w:top w:val="nil"/>
              <w:bottom w:val="nil"/>
            </w:tcBorders>
            <w:shd w:val="clear" w:color="auto" w:fill="auto"/>
            <w:tcMar>
              <w:bottom w:w="113" w:type="dxa"/>
            </w:tcMar>
            <w:hideMark/>
          </w:tcPr>
          <w:p w:rsidR="00B76CC7" w:rsidRPr="00410CB8" w:rsidRDefault="006B6B28"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6B6B28" w:rsidP="006B6B28">
            <w:pPr>
              <w:pStyle w:val="Normal"/>
              <w:spacing w:after="119"/>
              <w:jc w:val="both"/>
            </w:pPr>
            <w:r w:rsidRPr="00410CB8">
              <w:rPr>
                <w:b/>
                <w:spacing w:val="70"/>
              </w:rPr>
              <w:t>bere na vědomí</w:t>
            </w:r>
            <w:r w:rsidRPr="00410CB8">
              <w:t xml:space="preserve"> důvodovou zprávu</w:t>
            </w:r>
          </w:p>
        </w:tc>
      </w:tr>
      <w:tr w:rsidR="00410CB8" w:rsidRPr="00410CB8" w:rsidTr="006B6B28">
        <w:trPr>
          <w:trHeight w:val="289"/>
        </w:trPr>
        <w:tc>
          <w:tcPr>
            <w:tcW w:w="346" w:type="pct"/>
            <w:tcBorders>
              <w:top w:val="nil"/>
              <w:bottom w:val="nil"/>
            </w:tcBorders>
            <w:shd w:val="clear" w:color="auto" w:fill="auto"/>
            <w:tcMar>
              <w:bottom w:w="113" w:type="dxa"/>
            </w:tcMar>
          </w:tcPr>
          <w:p w:rsidR="006B6B28" w:rsidRPr="00410CB8" w:rsidRDefault="006B6B28"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20752B" w:rsidRPr="00410CB8" w:rsidRDefault="006B6B28" w:rsidP="006B6B28">
            <w:pPr>
              <w:pStyle w:val="Normal"/>
              <w:spacing w:after="119"/>
              <w:jc w:val="both"/>
            </w:pPr>
            <w:r w:rsidRPr="00410CB8">
              <w:rPr>
                <w:b/>
                <w:spacing w:val="70"/>
              </w:rPr>
              <w:t>revokuje</w:t>
            </w:r>
            <w:r w:rsidRPr="00410CB8">
              <w:t xml:space="preserve"> </w:t>
            </w:r>
          </w:p>
          <w:p w:rsidR="006B6B28" w:rsidRPr="00410CB8" w:rsidRDefault="006B6B28" w:rsidP="006B6B28">
            <w:pPr>
              <w:pStyle w:val="Normal"/>
              <w:spacing w:after="119"/>
              <w:jc w:val="both"/>
            </w:pPr>
            <w:r w:rsidRPr="00410CB8">
              <w:t>2.1.</w:t>
            </w:r>
            <w:r w:rsidRPr="00410CB8">
              <w:tab/>
              <w:t>usnesení Zastupitelstva Olomouckého kraje č. UZ/6/24/2013 ze dne</w:t>
            </w:r>
            <w:r w:rsidR="00EE50F1" w:rsidRPr="00410CB8">
              <w:t> </w:t>
            </w:r>
            <w:r w:rsidRPr="00410CB8">
              <w:t>27.</w:t>
            </w:r>
            <w:r w:rsidR="0020752B" w:rsidRPr="00410CB8">
              <w:t> </w:t>
            </w:r>
            <w:r w:rsidR="00EE50F1" w:rsidRPr="00410CB8">
              <w:t>9. 2013, bod 3.15</w:t>
            </w:r>
            <w:r w:rsidRPr="00410CB8">
              <w:t>, ve věci uzavření smlouvy o budoucí darovací smlouvě na budoucí bezúplatný převod částí pozemků parc. č. 195/2 ost. pl. o</w:t>
            </w:r>
            <w:r w:rsidR="001A305B" w:rsidRPr="00410CB8">
              <w:t> </w:t>
            </w:r>
            <w:r w:rsidRPr="00410CB8">
              <w:t>výměře cca 54 m2, parc. č. 195/21 ost. pl. o výměře cca 12 m2 a parc. č.</w:t>
            </w:r>
            <w:r w:rsidR="001A305B" w:rsidRPr="00410CB8">
              <w:t> </w:t>
            </w:r>
            <w:r w:rsidRPr="00410CB8">
              <w:t>195/1 ost. pl. o výměře cca 47 m2, vše v k.ú. Olomouc</w:t>
            </w:r>
            <w:r w:rsidR="000C4CED" w:rsidRPr="00410CB8">
              <w:t>-</w:t>
            </w:r>
            <w:r w:rsidRPr="00410CB8">
              <w:t>město, obec Olomouc mezi Olomouckým krajem jako budoucím dárcem a společností Galerie Šantovka</w:t>
            </w:r>
            <w:r w:rsidR="00EE50F1" w:rsidRPr="00410CB8">
              <w:t> </w:t>
            </w:r>
            <w:r w:rsidRPr="00410CB8">
              <w:t>s.r.o., IČ: 24755664, jako budoucím obdarovaným z dův</w:t>
            </w:r>
            <w:r w:rsidR="00EE50F1" w:rsidRPr="00410CB8">
              <w:t>odu nezastavění pozemků stavbou</w:t>
            </w:r>
          </w:p>
          <w:p w:rsidR="006B6B28" w:rsidRPr="00410CB8" w:rsidRDefault="006B6B28" w:rsidP="006B6B28">
            <w:pPr>
              <w:pStyle w:val="Normal"/>
              <w:spacing w:after="119"/>
              <w:jc w:val="both"/>
            </w:pPr>
            <w:r w:rsidRPr="00410CB8">
              <w:t>2.2.</w:t>
            </w:r>
            <w:r w:rsidRPr="00410CB8">
              <w:tab/>
              <w:t>usnesení Zastupitelstva Olomouckého kraje č. UZ/6/24/2013 ze dne</w:t>
            </w:r>
            <w:r w:rsidR="001A305B" w:rsidRPr="00410CB8">
              <w:t> </w:t>
            </w:r>
            <w:r w:rsidRPr="00410CB8">
              <w:t>27.</w:t>
            </w:r>
            <w:r w:rsidR="0020752B" w:rsidRPr="00410CB8">
              <w:t> </w:t>
            </w:r>
            <w:r w:rsidR="00EE50F1" w:rsidRPr="00410CB8">
              <w:t>9. 2013, bod 3.16</w:t>
            </w:r>
            <w:r w:rsidRPr="00410CB8">
              <w:t>, ve věci uzavření smlouvy o budoucí darovací smlouvě na budoucí bezúplatné nabytí částí pozemku parc. č. 114/6 ost. pl. o</w:t>
            </w:r>
            <w:r w:rsidR="001A305B" w:rsidRPr="00410CB8">
              <w:t> </w:t>
            </w:r>
            <w:r w:rsidRPr="00410CB8">
              <w:t>výměře cca 69 m2 a parc. č. 114/7 ost. pl. o výměře cca 15 m2, vše v k.ú. Olomouc</w:t>
            </w:r>
            <w:r w:rsidR="000C4CED" w:rsidRPr="00410CB8">
              <w:t>-</w:t>
            </w:r>
            <w:r w:rsidRPr="00410CB8">
              <w:t xml:space="preserve"> město, obec Olomouc mezi společností Office Park Šantovka s.r.o., IČ:</w:t>
            </w:r>
            <w:r w:rsidR="0020752B" w:rsidRPr="00410CB8">
              <w:t> </w:t>
            </w:r>
            <w:r w:rsidRPr="00410CB8">
              <w:t xml:space="preserve">24751961, jako budoucím dárcem a Olomouckým krajem jako budoucím obdarovaným z důvodu </w:t>
            </w:r>
            <w:r w:rsidR="00EE50F1" w:rsidRPr="00410CB8">
              <w:t>uzavření řádné darovací smlouvy</w:t>
            </w:r>
          </w:p>
          <w:p w:rsidR="006B6B28" w:rsidRPr="00410CB8" w:rsidRDefault="006B6B28" w:rsidP="006B6B28">
            <w:pPr>
              <w:pStyle w:val="Normal"/>
              <w:spacing w:after="119"/>
              <w:jc w:val="both"/>
            </w:pPr>
            <w:r w:rsidRPr="00410CB8">
              <w:t>2.3.</w:t>
            </w:r>
            <w:r w:rsidRPr="00410CB8">
              <w:tab/>
              <w:t>část usnesení Zastupitelstva Olomouckého kraje č. UZ/10/19/2014, bod 3.9, ze dne 11. 4. 2014 ve věci bezúplatného nabytí pozemku parc. č.</w:t>
            </w:r>
            <w:r w:rsidR="001A305B" w:rsidRPr="00410CB8">
              <w:t> </w:t>
            </w:r>
            <w:r w:rsidRPr="00410CB8">
              <w:t>2936</w:t>
            </w:r>
            <w:r w:rsidR="001A305B" w:rsidRPr="00410CB8">
              <w:t> </w:t>
            </w:r>
            <w:r w:rsidRPr="00410CB8">
              <w:t xml:space="preserve">ost. pl. o výměře 1 115 m2 v k.ú. a obci Hlubočky z vlastnictví ČR </w:t>
            </w:r>
            <w:r w:rsidR="007D5510" w:rsidRPr="00410CB8">
              <w:t>–</w:t>
            </w:r>
            <w:r w:rsidRPr="00410CB8">
              <w:t xml:space="preserve"> Úřadu pro zastupování státu ve věcech majetkových do vlastnictví Olomouckého kraje, a to z důvodu zm</w:t>
            </w:r>
            <w:r w:rsidR="00EE50F1" w:rsidRPr="00410CB8">
              <w:t>ěny rozsahu předmětného pozemku</w:t>
            </w:r>
          </w:p>
          <w:p w:rsidR="006B6B28" w:rsidRPr="00410CB8" w:rsidRDefault="006B6B28" w:rsidP="006B6B28">
            <w:pPr>
              <w:pStyle w:val="Normal"/>
              <w:spacing w:after="119"/>
              <w:jc w:val="both"/>
            </w:pPr>
            <w:r w:rsidRPr="00410CB8">
              <w:t>2.4.</w:t>
            </w:r>
            <w:r w:rsidRPr="00410CB8">
              <w:tab/>
              <w:t>usnesení Zastupitelstva Olomouckého kraje č. UZ/5/21/20</w:t>
            </w:r>
            <w:r w:rsidR="0020752B" w:rsidRPr="00410CB8">
              <w:t>13, bod 3. 6</w:t>
            </w:r>
            <w:r w:rsidRPr="00410CB8">
              <w:t>, ze dne 28. 6. 2013 ve věci bezúplatného nabytí částí pozemků v k.ú. Přerov, obec Přerov z vlastnictví ČR – Ředitelství silnic a dálnic ČR, IČ: 65993390, do vlastnictví Olomouckého kraje, do hospodaření Správy silnic Olomouckého kraje, příspěvkové organizace, z důvodu požadavku dárce na doplnění podmínek převodu</w:t>
            </w:r>
          </w:p>
        </w:tc>
      </w:tr>
      <w:tr w:rsidR="00410CB8" w:rsidRPr="00410CB8" w:rsidTr="006B6B28">
        <w:trPr>
          <w:trHeight w:val="289"/>
        </w:trPr>
        <w:tc>
          <w:tcPr>
            <w:tcW w:w="346" w:type="pct"/>
            <w:tcBorders>
              <w:top w:val="nil"/>
              <w:bottom w:val="nil"/>
            </w:tcBorders>
            <w:shd w:val="clear" w:color="auto" w:fill="auto"/>
            <w:tcMar>
              <w:bottom w:w="113" w:type="dxa"/>
            </w:tcMar>
          </w:tcPr>
          <w:p w:rsidR="006B6B28" w:rsidRPr="00410CB8" w:rsidRDefault="006B6B28"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20752B" w:rsidRPr="00410CB8" w:rsidRDefault="006B6B28" w:rsidP="006B6B28">
            <w:pPr>
              <w:pStyle w:val="Normal"/>
              <w:spacing w:after="119"/>
              <w:jc w:val="both"/>
            </w:pPr>
            <w:r w:rsidRPr="00410CB8">
              <w:rPr>
                <w:b/>
                <w:spacing w:val="70"/>
              </w:rPr>
              <w:t>schvaluje</w:t>
            </w:r>
            <w:r w:rsidRPr="00410CB8">
              <w:t xml:space="preserve"> </w:t>
            </w:r>
          </w:p>
          <w:p w:rsidR="006B6B28" w:rsidRPr="00410CB8" w:rsidRDefault="006B6B28" w:rsidP="006B6B28">
            <w:pPr>
              <w:pStyle w:val="Normal"/>
              <w:spacing w:after="119"/>
              <w:jc w:val="both"/>
            </w:pPr>
            <w:r w:rsidRPr="00410CB8">
              <w:t>3.1.</w:t>
            </w:r>
            <w:r w:rsidRPr="00410CB8">
              <w:tab/>
              <w:t>bezúplatné nabytí části pozemku parc. č. 114/6 ost. pl. o výměře 69 m2, dle geometrického plánu č. 1276</w:t>
            </w:r>
            <w:r w:rsidR="000C4CED" w:rsidRPr="00410CB8">
              <w:t>-</w:t>
            </w:r>
            <w:r w:rsidRPr="00410CB8">
              <w:t>38/2012 ze dne 17.</w:t>
            </w:r>
            <w:r w:rsidR="0020752B" w:rsidRPr="00410CB8">
              <w:t> </w:t>
            </w:r>
            <w:r w:rsidRPr="00410CB8">
              <w:t>12.</w:t>
            </w:r>
            <w:r w:rsidR="0020752B" w:rsidRPr="00410CB8">
              <w:t> </w:t>
            </w:r>
            <w:r w:rsidRPr="00410CB8">
              <w:t>2013 pozemek parc. č. 606 ost. pl. o výměře 69 m2 a část pozemku parc. č. 114/7 ost. pl. o výměře 14 m2, dl</w:t>
            </w:r>
            <w:r w:rsidR="000C4CED" w:rsidRPr="00410CB8">
              <w:t>e geometrického plánu č. 1276-</w:t>
            </w:r>
            <w:r w:rsidRPr="00410CB8">
              <w:t>38/2012 ze dne 17. 12. 2013 pozemek parc. č. 607 ost. pl. o výměře 14 m2, vše v k.ú. Olomouc</w:t>
            </w:r>
            <w:r w:rsidR="000C4CED" w:rsidRPr="00410CB8">
              <w:t>-</w:t>
            </w:r>
            <w:r w:rsidRPr="00410CB8">
              <w:t>město, obec Olomouc z vlastnictví společnosti Office Park Šantovka s.r.o., IČ:</w:t>
            </w:r>
            <w:r w:rsidR="006F38A4" w:rsidRPr="00410CB8">
              <w:t> </w:t>
            </w:r>
            <w:r w:rsidRPr="00410CB8">
              <w:t>24751961, do vlastnictví Olomouckého kraje, do hospodaření Správy silnic Olomouckého kraje, příspěvkové organizace, za podmínky, že převáděné části pozemků nebudou zatíženy zástavním právem. Nabyvatel uhradí správní poplatek k</w:t>
            </w:r>
            <w:r w:rsidR="001A305B" w:rsidRPr="00410CB8">
              <w:t> </w:t>
            </w:r>
            <w:r w:rsidRPr="00410CB8">
              <w:t>návrhu na vklad vlastnického práva do katastru nemovitostí.</w:t>
            </w:r>
          </w:p>
          <w:p w:rsidR="006B6B28" w:rsidRPr="00410CB8" w:rsidRDefault="006B6B28" w:rsidP="006B6B28">
            <w:pPr>
              <w:pStyle w:val="Normal"/>
              <w:spacing w:after="119"/>
              <w:jc w:val="both"/>
            </w:pPr>
            <w:r w:rsidRPr="00410CB8">
              <w:t>3.2.</w:t>
            </w:r>
            <w:r w:rsidRPr="00410CB8">
              <w:tab/>
              <w:t>bezúplatné nabytí části pozemku parc. č. 195/7 ost. pl. o výměře 11 m2, dle geometrického plánu č. 1276</w:t>
            </w:r>
            <w:r w:rsidR="000C4CED" w:rsidRPr="00410CB8">
              <w:t>-</w:t>
            </w:r>
            <w:r w:rsidRPr="00410CB8">
              <w:t>38/2012 ze dne 17. 12. 2013 pozemek parc. č. 604 ost. pl</w:t>
            </w:r>
            <w:r w:rsidR="000C4CED" w:rsidRPr="00410CB8">
              <w:t>. o výměře 11 m2 v k.ú. Olomouc-</w:t>
            </w:r>
            <w:r w:rsidRPr="00410CB8">
              <w:t>město, obec Olomouc z</w:t>
            </w:r>
            <w:r w:rsidR="001A305B" w:rsidRPr="00410CB8">
              <w:t> </w:t>
            </w:r>
            <w:r w:rsidRPr="00410CB8">
              <w:t xml:space="preserve">vlastnictví společnosti SAMOHÝL OLOMOUC a.s. </w:t>
            </w:r>
            <w:r w:rsidR="007D5510" w:rsidRPr="00410CB8">
              <w:t>–</w:t>
            </w:r>
            <w:r w:rsidRPr="00410CB8">
              <w:t xml:space="preserve"> člen SAMOHÝL MOTOR HOLDING, IČ: 47974478, do vlastnictví Olomouckého kraje, do hospodaření Správy silnic Olomouckého kraje, příspěvkové organizace, za podmínky, že převáděný pozemek nebude zatížen zástavním právem. Nabyvatel uhradí správní poplatek k návrhu na vklad vlastnického práva do katastru nemovitostí.</w:t>
            </w:r>
          </w:p>
          <w:p w:rsidR="006B6B28" w:rsidRPr="00410CB8" w:rsidRDefault="006B6B28" w:rsidP="006B6B28">
            <w:pPr>
              <w:pStyle w:val="Normal"/>
              <w:spacing w:after="119"/>
              <w:jc w:val="both"/>
            </w:pPr>
            <w:r w:rsidRPr="00410CB8">
              <w:t>3.3.</w:t>
            </w:r>
            <w:r w:rsidRPr="00410CB8">
              <w:tab/>
              <w:t>bezúplatné nabytí pozemku parc. č. 2936/1 ost. pl. o výměře 769 m2 v</w:t>
            </w:r>
            <w:r w:rsidR="001A305B" w:rsidRPr="00410CB8">
              <w:t> </w:t>
            </w:r>
            <w:r w:rsidRPr="00410CB8">
              <w:t>k.ú. a obci Hlubočky z vlastnictví ČR – Úřadu pro zastupování státu ve věcech majetkových, IČ: 69797111, do vlastnictví Olomouckého kraje, za podmínek stanovených Úřadem pro zastupování státu ve věcech majetkových. Nabyvatel uhradí veškeré náklady spojené s převodem vlastnického práva a</w:t>
            </w:r>
            <w:r w:rsidR="001A305B" w:rsidRPr="00410CB8">
              <w:t> </w:t>
            </w:r>
            <w:r w:rsidRPr="00410CB8">
              <w:t>správní poplatek spojený s návrhem na vklad vlastnického práva do katastru nemovitostí.</w:t>
            </w:r>
          </w:p>
          <w:p w:rsidR="006B6B28" w:rsidRPr="00410CB8" w:rsidRDefault="006B6B28" w:rsidP="006B6B28">
            <w:pPr>
              <w:pStyle w:val="Normal"/>
              <w:spacing w:after="119"/>
              <w:jc w:val="both"/>
            </w:pPr>
            <w:r w:rsidRPr="00410CB8">
              <w:t>3.4.</w:t>
            </w:r>
            <w:r w:rsidRPr="00410CB8">
              <w:tab/>
              <w:t>bezúplatné nabytí částí pozemků parc. č. 4951/2 ost. pl. o výměře 163</w:t>
            </w:r>
            <w:r w:rsidR="001A305B" w:rsidRPr="00410CB8">
              <w:t> </w:t>
            </w:r>
            <w:r w:rsidRPr="00410CB8">
              <w:t>m2 a parc. č. 5826/1 ost. pl. o výměře 569 m2, dle geometrického plánu č.</w:t>
            </w:r>
            <w:r w:rsidR="001A305B" w:rsidRPr="00410CB8">
              <w:t> </w:t>
            </w:r>
            <w:r w:rsidRPr="00410CB8">
              <w:t>5231-275/2010 ze dne 23. 11. 2010 pozemky parc. č. 4951/28 ost. pl. o</w:t>
            </w:r>
            <w:r w:rsidR="001A305B" w:rsidRPr="00410CB8">
              <w:t> </w:t>
            </w:r>
            <w:r w:rsidRPr="00410CB8">
              <w:t>výměře 145 m2, parc. č. 4951/29 ost. pl. o výměře 18 m2 a parc. č. 5826/10 ost. pl. o výměře 569 m2, vše v k.ú. a obci Přerov, vše z vlastnictví ČR – Ředitelství silnic a dálnic ČR, IČ: 65993390, do vlastnictví Olomouckého kraje, do hospodaření Správy silnic Olomouckého kraje, příspěvkové organizace, za podmínek dle důvodové zprávy. Nabyvatel uhradí veškeré náklady spojené s</w:t>
            </w:r>
            <w:r w:rsidR="001A305B" w:rsidRPr="00410CB8">
              <w:t> </w:t>
            </w:r>
            <w:r w:rsidRPr="00410CB8">
              <w:t>převodem vlastnického práva a správní poplatek k návrhu na vklad vlastnického práva do katastru nemovitostí.</w:t>
            </w:r>
          </w:p>
          <w:p w:rsidR="006B6B28" w:rsidRPr="00410CB8" w:rsidRDefault="006B6B28" w:rsidP="006B6B28">
            <w:pPr>
              <w:pStyle w:val="Normal"/>
              <w:spacing w:after="119"/>
              <w:jc w:val="both"/>
            </w:pPr>
            <w:r w:rsidRPr="00410CB8">
              <w:t>3.5.</w:t>
            </w:r>
            <w:r w:rsidRPr="00410CB8">
              <w:tab/>
              <w:t>bezúplatné nabytí pozemku parc. č. 3537 ost. pl. o výměře 6 163 m2 v</w:t>
            </w:r>
            <w:r w:rsidR="001A305B" w:rsidRPr="00410CB8">
              <w:t> </w:t>
            </w:r>
            <w:r w:rsidRPr="00410CB8">
              <w:t>k.ú. Medlov u Uničova, obec Medlov z vlastnictví ČR – Úřadu pro zastupování státu ve věcech majetkových, IČ: 69797111, do vlastnictví Olomouckého kraje, do hospodaření Správy silnic Olomouckého kraje, příspěvkové organizace, za podmínek stanovených Úřadem pro zastupování státu ve věcech majetkových. Nabyvatel uhradí veškeré náklady spojené s</w:t>
            </w:r>
            <w:r w:rsidR="001A305B" w:rsidRPr="00410CB8">
              <w:t> </w:t>
            </w:r>
            <w:r w:rsidRPr="00410CB8">
              <w:t>převodem vlastnického práva a správní poplatek k návrhu na vklad vlastnického práva do katastru nemovitostí.</w:t>
            </w:r>
          </w:p>
          <w:p w:rsidR="006B6B28" w:rsidRPr="00410CB8" w:rsidRDefault="006B6B28" w:rsidP="006B6B28">
            <w:pPr>
              <w:pStyle w:val="Normal"/>
              <w:spacing w:after="119"/>
              <w:jc w:val="both"/>
            </w:pPr>
            <w:r w:rsidRPr="00410CB8">
              <w:t>3.6.</w:t>
            </w:r>
            <w:r w:rsidRPr="00410CB8">
              <w:tab/>
              <w:t>bezúplatné nabytí pozemku parc. č. 80/4 ost. pl. o výměře 83 m2 v k.ú. Vojtíškov, obec Malá Morava z vlastnictví ČR – Úřadu pro zastupování státu ve věcech majetkových, IČ: 69797111, do vlastnictví Olomouckého kraje, do hospodaření Správy silnic Olomouckého kraje, příspěvkové organizace, za podmínek stanovených Úřadem pro zastupování státu ve věcech majetkových. Nabyvatel uhradí veškeré náklady spojené s převodem vlastnického práva a</w:t>
            </w:r>
            <w:r w:rsidR="001A305B" w:rsidRPr="00410CB8">
              <w:t> </w:t>
            </w:r>
            <w:r w:rsidRPr="00410CB8">
              <w:t>správní poplatek k návrhu na vklad vlastnického práva do katastru nemovitostí.</w:t>
            </w:r>
          </w:p>
          <w:p w:rsidR="006B6B28" w:rsidRPr="00410CB8" w:rsidRDefault="006B6B28" w:rsidP="006B6B28">
            <w:pPr>
              <w:pStyle w:val="Normal"/>
              <w:spacing w:after="119"/>
              <w:jc w:val="both"/>
            </w:pPr>
            <w:r w:rsidRPr="00410CB8">
              <w:t>3.7.</w:t>
            </w:r>
            <w:r w:rsidRPr="00410CB8">
              <w:tab/>
              <w:t>bezúplatné nabytí pozemků parc. č. 1651/55 ost. pl. o výměře 515 m2, parc. č. 1752/7 ost. pl. o výměře 132 m2, parc. č. 1752/10 ost. pl. o výměře 581</w:t>
            </w:r>
            <w:r w:rsidR="001A305B" w:rsidRPr="00410CB8">
              <w:t> </w:t>
            </w:r>
            <w:r w:rsidRPr="00410CB8">
              <w:t>m2, parc. č. 1752/12 ost. pl. o výměře 418 m2, parc. č. 1754/6 ost. pl. o</w:t>
            </w:r>
            <w:r w:rsidR="001A305B" w:rsidRPr="00410CB8">
              <w:t> </w:t>
            </w:r>
            <w:r w:rsidRPr="00410CB8">
              <w:t>výměře 531 m2, parc. č. 1754/7 ost. pl. o výměře 114 m2 a parc. č. 1754/8 ost. pl. o</w:t>
            </w:r>
            <w:r w:rsidR="001A305B" w:rsidRPr="00410CB8">
              <w:t> </w:t>
            </w:r>
            <w:r w:rsidRPr="00410CB8">
              <w:t>výměře 208 m2, vše v k.ú. a obci Kladky, pozemek parc. č. 576/2 ost. pl. o</w:t>
            </w:r>
            <w:r w:rsidR="001A305B" w:rsidRPr="00410CB8">
              <w:t> </w:t>
            </w:r>
            <w:r w:rsidRPr="00410CB8">
              <w:t>výměře 110 m2 v k.ú. a obci Kralice na Hané a pozemek parc. č. 199/3 ost. pl. o výměře 2 073 m2 v k.ú. Repechy, obec Bousín, vše z vlastnictví ČR – Úřadu pro zastupování státu ve věcech majetkových, IČ: 69797111, do vlastnictví Olomouckého kraje, do hospodaření Správy silnic Olomouckého kraje, příspěvkové organizace, za podmínek stanovených Úřadem pro zastupování státu ve věcech majetkových. Nabyvatel uhradí veškeré náklady spojené s převodem vlastnického práva a správní poplatek k návrhu na vklad vlastnického práva do katastru nemovitostí.</w:t>
            </w:r>
          </w:p>
          <w:p w:rsidR="006B6B28" w:rsidRPr="00410CB8" w:rsidRDefault="006B6B28" w:rsidP="006B6B28">
            <w:pPr>
              <w:pStyle w:val="Normal"/>
              <w:spacing w:after="119"/>
              <w:jc w:val="both"/>
            </w:pPr>
            <w:r w:rsidRPr="00410CB8">
              <w:t>3.8.</w:t>
            </w:r>
            <w:r w:rsidRPr="00410CB8">
              <w:tab/>
              <w:t>bezúplatné nabytí pozemků parc. č. 4893 ost. pl. o výměře 365 m2, parc. č. 4894 ost. pl. o výměře 839 m2 a parc. č. 4895 ost. pl. o výměře 382</w:t>
            </w:r>
            <w:r w:rsidR="001A305B" w:rsidRPr="00410CB8">
              <w:t> </w:t>
            </w:r>
            <w:r w:rsidRPr="00410CB8">
              <w:t>m2, vše v k.ú. Mikulovice u Jeseníka, obec Mikulovice, vše z vlastnictví ČR – Úřadu pro zastupování státu ve věcech majetkových, IČ: 69797111, do vlastnictví Olomouckého kraje, do hospodaření Správy silnic Olomouckého kraje, příspěvkové organizace, za podmínek stanovených Úřadem pro zastupování státu ve věcech majetkových. Nabyvatel uhradí veškeré náklady spojené s převodem vlastnického práva a správní poplatek k návrhu na vklad vlastnického práva do katastru nemovitostí.</w:t>
            </w:r>
          </w:p>
          <w:p w:rsidR="006B6B28" w:rsidRPr="00410CB8" w:rsidRDefault="006B6B28" w:rsidP="006B6B28">
            <w:pPr>
              <w:pStyle w:val="Normal"/>
              <w:spacing w:after="119"/>
              <w:jc w:val="both"/>
            </w:pPr>
            <w:r w:rsidRPr="00410CB8">
              <w:t>3.9.</w:t>
            </w:r>
            <w:r w:rsidRPr="00410CB8">
              <w:tab/>
              <w:t>bezúplatné nabytí stavby bez č.p./č.e., jiná stavba, na pozemku parc. č.</w:t>
            </w:r>
            <w:r w:rsidR="001A305B" w:rsidRPr="00410CB8">
              <w:t> </w:t>
            </w:r>
            <w:r w:rsidRPr="00410CB8">
              <w:t xml:space="preserve">1146/2 zast. pl. v k.ú. a obci Přerov z vlastnictví ČR </w:t>
            </w:r>
            <w:r w:rsidR="007D5510" w:rsidRPr="00410CB8">
              <w:t>–</w:t>
            </w:r>
            <w:r w:rsidRPr="00410CB8">
              <w:t xml:space="preserve"> Úřadu pro zastupování státu ve věcech majetkových do vlastnictví Olomouckého kraje, do hospodaření Gymnázia Jana Blahoslava a Střední pedagogické školy, Přerov, Denisova 3. Nabyvatel uhradí veškeré náklady spojené s převodem vlastnického práva a správní poplatek k návrhu na vklad vlastnického práva do katastru nemovitostí.</w:t>
            </w:r>
          </w:p>
          <w:p w:rsidR="006B6B28" w:rsidRPr="00410CB8" w:rsidRDefault="006B6B28" w:rsidP="006B6B28">
            <w:pPr>
              <w:pStyle w:val="Normal"/>
              <w:spacing w:after="119"/>
              <w:jc w:val="both"/>
            </w:pPr>
            <w:r w:rsidRPr="00410CB8">
              <w:t>3.10.</w:t>
            </w:r>
            <w:r w:rsidRPr="00410CB8">
              <w:tab/>
              <w:t>bezúplatné nabytí pozemku parc. č. 1407 ost. pl. o výměře 3 140 m2 v</w:t>
            </w:r>
            <w:r w:rsidR="001A305B" w:rsidRPr="00410CB8">
              <w:t> </w:t>
            </w:r>
            <w:r w:rsidRPr="00410CB8">
              <w:t>k.ú. a obci Domašov u Šternberka z vlastnictví obce Domašov u Šternberka, IČ: 00635286, do vlastnictví Olomouckého kraje, do hospodaření Správy silnic Olomouckého kraje, příspěvkové organizace. Nabyvatel uhradí veškeré náklady spojené s převodem vlastnického práva a správní poplatek k návrhu na vklad vlastnického práva do katastru nemovitostí.</w:t>
            </w:r>
          </w:p>
          <w:p w:rsidR="006B6B28" w:rsidRPr="00410CB8" w:rsidRDefault="006B6B28" w:rsidP="006B6B28">
            <w:pPr>
              <w:pStyle w:val="Normal"/>
              <w:spacing w:after="119"/>
              <w:jc w:val="both"/>
            </w:pPr>
            <w:r w:rsidRPr="00410CB8">
              <w:t>3.11.</w:t>
            </w:r>
            <w:r w:rsidRPr="00410CB8">
              <w:tab/>
              <w:t>bezúplatné nabytí pozemku parc. č. 2562/6 ost. pl. o výměře 72 m2 v</w:t>
            </w:r>
            <w:r w:rsidR="001A305B" w:rsidRPr="00410CB8">
              <w:t> </w:t>
            </w:r>
            <w:r w:rsidRPr="00410CB8">
              <w:t>k.ú. a obci Lipník nad Bečvou z vlastnictví ČR – Úřadu pro zastupování státu ve věcech majetkových, IČ: 69797111, do vlastnictví Olomouckého kraje, za podmínek stanovených Úřadem pro zastupování státu ve věcech majetkových. Nabyvatel uhradí veškeré náklady spojené s převodem vlastnického práva a</w:t>
            </w:r>
            <w:r w:rsidR="001A305B" w:rsidRPr="00410CB8">
              <w:t> </w:t>
            </w:r>
            <w:r w:rsidRPr="00410CB8">
              <w:t>správní poplatek spojený s návrhem na vklad vlastnického práva do katastru nemovitostí.</w:t>
            </w:r>
          </w:p>
          <w:p w:rsidR="006B6B28" w:rsidRPr="00410CB8" w:rsidRDefault="006B6B28" w:rsidP="001A305B">
            <w:pPr>
              <w:pStyle w:val="Normal"/>
              <w:spacing w:after="119"/>
              <w:jc w:val="both"/>
            </w:pPr>
            <w:r w:rsidRPr="00410CB8">
              <w:t>3.12.</w:t>
            </w:r>
            <w:r w:rsidRPr="00410CB8">
              <w:tab/>
              <w:t>bezúplatné nabytí pozemku parc. č. 445/2 ost. pl. o výměře 32 m2 v k.ú. Bohuslavice u Konice, obec Bohuslavice a pozemků parc. č. 1051/4 ost. pl. o</w:t>
            </w:r>
            <w:r w:rsidR="001A305B" w:rsidRPr="00410CB8">
              <w:t> </w:t>
            </w:r>
            <w:r w:rsidRPr="00410CB8">
              <w:t>výměře 33 m2, parc. č. 1051/26 ost. pl. o výměře 80 m2 a parc. č. 1051/27 ost. pl. o výměře 85 m2, vše v k.ú. a obci Brodek u Prostějova z vlastnictví ČR – Úřadu pro zastupování státu ve věcech majetkových, IČ: 69797111, do vlastnictví Olomouckého kraje, za podmínek stanovených Úřadem pro zastupování státu ve věcech majetkových. Nabyvatel uhradí veškeré náklady spojené s převodem vlastnického práva a správní poplatek spojený s návrhem na vklad vlastnického práva do katastru nemovitostí.</w:t>
            </w:r>
          </w:p>
        </w:tc>
      </w:tr>
      <w:tr w:rsidR="00410CB8" w:rsidRPr="00410CB8" w:rsidTr="006B6B28">
        <w:trPr>
          <w:trHeight w:val="289"/>
        </w:trPr>
        <w:tc>
          <w:tcPr>
            <w:tcW w:w="346" w:type="pct"/>
            <w:tcBorders>
              <w:top w:val="nil"/>
              <w:bottom w:val="nil"/>
            </w:tcBorders>
            <w:shd w:val="clear" w:color="auto" w:fill="auto"/>
            <w:tcMar>
              <w:bottom w:w="113" w:type="dxa"/>
            </w:tcMar>
          </w:tcPr>
          <w:p w:rsidR="006B6B28" w:rsidRPr="00410CB8" w:rsidRDefault="006B6B28"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20752B" w:rsidRPr="00410CB8" w:rsidRDefault="006B6B28" w:rsidP="006B6B28">
            <w:pPr>
              <w:pStyle w:val="Normal"/>
              <w:spacing w:after="119"/>
              <w:jc w:val="both"/>
            </w:pPr>
            <w:r w:rsidRPr="00410CB8">
              <w:rPr>
                <w:b/>
                <w:spacing w:val="70"/>
              </w:rPr>
              <w:t>nevyhovuje žádosti</w:t>
            </w:r>
            <w:r w:rsidRPr="00410CB8">
              <w:t xml:space="preserve"> </w:t>
            </w:r>
          </w:p>
          <w:p w:rsidR="006B6B28" w:rsidRPr="00410CB8" w:rsidRDefault="006B6B28" w:rsidP="006B6B28">
            <w:pPr>
              <w:pStyle w:val="Normal"/>
              <w:spacing w:after="119"/>
              <w:jc w:val="both"/>
            </w:pPr>
            <w:r w:rsidRPr="00410CB8">
              <w:t>4.1.</w:t>
            </w:r>
            <w:r w:rsidRPr="00410CB8">
              <w:tab/>
              <w:t>Úřadu pro zastupování státu ve věcech majetkových na bezúplatné nabytí pozemků parc. č. 3224/3 a parc. č. 3270/4 v k.ú. Medlov u Uničova, obec Medlov z vlastnictví ČR – Úřadu pro zastupování státu ve věcech majetkových do vlastnictví Olomouckého kraje, do hospodaření Správy silnic Olomouckého kraje, příspěvkové organizace, a to z důvodu, že předmětné pozemky jsou zastavěny nejen krajskými komunikacemi, ale také místními ko</w:t>
            </w:r>
            <w:r w:rsidR="00267211" w:rsidRPr="00410CB8">
              <w:t>munikacemi ve vlastnictví obce</w:t>
            </w:r>
          </w:p>
          <w:p w:rsidR="006B6B28" w:rsidRPr="00410CB8" w:rsidRDefault="006B6B28" w:rsidP="001A305B">
            <w:pPr>
              <w:pStyle w:val="Normal"/>
              <w:spacing w:after="119"/>
              <w:jc w:val="both"/>
            </w:pPr>
            <w:r w:rsidRPr="00410CB8">
              <w:t>4.2.</w:t>
            </w:r>
            <w:r w:rsidRPr="00410CB8">
              <w:tab/>
              <w:t>Úřadu pro zastupování státu ve věcech majetkových na bezúplatné nabytí pozemku parc. č. 4892 ost. pl. o výměře 4 689 m2 v k.ú. Mikulovice u</w:t>
            </w:r>
            <w:r w:rsidR="001A305B" w:rsidRPr="00410CB8">
              <w:t> </w:t>
            </w:r>
            <w:r w:rsidRPr="00410CB8">
              <w:t>Jeseníka, obec Mikulovice z vlastnictví ČR – Úřadu pro zastupování státu ve věcech majetkových, IČ: 69797111, do vlastnictví Olomouckého kraje, a to z</w:t>
            </w:r>
            <w:r w:rsidR="001A305B" w:rsidRPr="00410CB8">
              <w:t> </w:t>
            </w:r>
            <w:r w:rsidRPr="00410CB8">
              <w:t>důvodu nepotřebnosti předmětného pozemku pro činnost Správy silnic Olomouckého kraje, příspěvkové organizace</w:t>
            </w:r>
          </w:p>
        </w:tc>
      </w:tr>
      <w:tr w:rsidR="00410CB8" w:rsidRPr="00410CB8" w:rsidTr="006B6B28">
        <w:trPr>
          <w:trHeight w:val="289"/>
        </w:trPr>
        <w:tc>
          <w:tcPr>
            <w:tcW w:w="346" w:type="pct"/>
            <w:tcBorders>
              <w:top w:val="nil"/>
              <w:bottom w:val="nil"/>
            </w:tcBorders>
            <w:shd w:val="clear" w:color="auto" w:fill="auto"/>
            <w:tcMar>
              <w:bottom w:w="113" w:type="dxa"/>
            </w:tcMar>
          </w:tcPr>
          <w:p w:rsidR="006B6B28" w:rsidRPr="00410CB8" w:rsidRDefault="006B6B28" w:rsidP="00BF03FD">
            <w:pPr>
              <w:pStyle w:val="nadpis2"/>
              <w:rPr>
                <w:sz w:val="24"/>
                <w:szCs w:val="24"/>
              </w:rPr>
            </w:pPr>
            <w:r w:rsidRPr="00410CB8">
              <w:rPr>
                <w:sz w:val="24"/>
                <w:szCs w:val="24"/>
              </w:rPr>
              <w:t>5.</w:t>
            </w:r>
          </w:p>
        </w:tc>
        <w:tc>
          <w:tcPr>
            <w:tcW w:w="4654" w:type="pct"/>
            <w:gridSpan w:val="2"/>
            <w:tcBorders>
              <w:top w:val="nil"/>
              <w:bottom w:val="nil"/>
            </w:tcBorders>
            <w:shd w:val="clear" w:color="auto" w:fill="auto"/>
            <w:tcMar>
              <w:bottom w:w="113" w:type="dxa"/>
            </w:tcMar>
          </w:tcPr>
          <w:p w:rsidR="006B6B28" w:rsidRPr="00410CB8" w:rsidRDefault="006B6B28" w:rsidP="006B6B28">
            <w:pPr>
              <w:pStyle w:val="Normal"/>
              <w:spacing w:after="119"/>
              <w:jc w:val="both"/>
            </w:pPr>
            <w:r w:rsidRPr="00410CB8">
              <w:rPr>
                <w:b/>
                <w:spacing w:val="70"/>
              </w:rPr>
              <w:t>schvaluje</w:t>
            </w:r>
            <w:r w:rsidRPr="00410CB8">
              <w:t xml:space="preserve"> svěření nemovitého majetku do hospodaření:</w:t>
            </w:r>
          </w:p>
          <w:p w:rsidR="006B6B28" w:rsidRPr="00410CB8" w:rsidRDefault="006B6B28" w:rsidP="006B6B28">
            <w:pPr>
              <w:pStyle w:val="Normal"/>
              <w:spacing w:after="119"/>
              <w:jc w:val="both"/>
            </w:pPr>
            <w:r w:rsidRPr="00410CB8">
              <w:t>5.1.</w:t>
            </w:r>
            <w:r w:rsidRPr="00410CB8">
              <w:tab/>
              <w:t>Správy silnic Olomouckého kraje, příspěvkové organizace dle bodů 3. 1</w:t>
            </w:r>
            <w:r w:rsidR="0020752B" w:rsidRPr="00410CB8">
              <w:t xml:space="preserve"> </w:t>
            </w:r>
            <w:r w:rsidR="00A518B5" w:rsidRPr="00410CB8">
              <w:t>–</w:t>
            </w:r>
            <w:r w:rsidR="0020752B" w:rsidRPr="00410CB8">
              <w:t xml:space="preserve"> 3. 8</w:t>
            </w:r>
            <w:r w:rsidRPr="00410CB8">
              <w:t xml:space="preserve"> a 3. 10 </w:t>
            </w:r>
            <w:r w:rsidR="00A518B5" w:rsidRPr="00410CB8">
              <w:t xml:space="preserve">– </w:t>
            </w:r>
            <w:r w:rsidRPr="00410CB8">
              <w:t xml:space="preserve">3. 12 návrhu na usnesení, </w:t>
            </w:r>
          </w:p>
          <w:p w:rsidR="006B6B28" w:rsidRPr="00410CB8" w:rsidRDefault="006B6B28" w:rsidP="006B6B28">
            <w:pPr>
              <w:pStyle w:val="Normal"/>
              <w:spacing w:after="119"/>
              <w:jc w:val="both"/>
            </w:pPr>
            <w:r w:rsidRPr="00410CB8">
              <w:t>5.2.</w:t>
            </w:r>
            <w:r w:rsidRPr="00410CB8">
              <w:tab/>
              <w:t>Gymnázia Jana Blahoslava a Střední pedagogické školy, P</w:t>
            </w:r>
            <w:r w:rsidR="0020752B" w:rsidRPr="00410CB8">
              <w:t>řerov, Denisova 3</w:t>
            </w:r>
            <w:r w:rsidR="003B6ABB" w:rsidRPr="00410CB8">
              <w:t>,</w:t>
            </w:r>
            <w:r w:rsidR="0020752B" w:rsidRPr="00410CB8">
              <w:t xml:space="preserve"> dle bodu 3. 9</w:t>
            </w:r>
            <w:r w:rsidRPr="00410CB8">
              <w:t xml:space="preserve"> návrhu na usnesení,</w:t>
            </w:r>
          </w:p>
          <w:p w:rsidR="006B6B28" w:rsidRPr="00410CB8" w:rsidRDefault="006B6B28" w:rsidP="001A305B">
            <w:pPr>
              <w:pStyle w:val="Normal"/>
              <w:spacing w:after="119"/>
              <w:jc w:val="both"/>
            </w:pPr>
            <w:r w:rsidRPr="00410CB8">
              <w:t>a to vždy ke dni nabytí vlastnického práva Olomouckého kraje k předmětným nemovitostem. Předání tohoto nemovitého majetku bude obsahem dodatků zřizovacích listin uvedených příspěvkových organizací, vyhotovených v</w:t>
            </w:r>
            <w:r w:rsidR="001A305B" w:rsidRPr="00410CB8">
              <w:t> </w:t>
            </w:r>
            <w:r w:rsidRPr="00410CB8">
              <w:t>souladu se Zásadami postupu orgánů Olomouckého kraje při nakládání s</w:t>
            </w:r>
            <w:r w:rsidR="001A305B" w:rsidRPr="00410CB8">
              <w:t> </w:t>
            </w:r>
            <w:r w:rsidRPr="00410CB8">
              <w:t>nemovitým majetkem.</w:t>
            </w:r>
          </w:p>
        </w:tc>
      </w:tr>
      <w:tr w:rsidR="00410CB8" w:rsidRPr="00410CB8" w:rsidTr="006B6B28">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6B6B28">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6B6B28" w:rsidP="00BF03FD">
            <w:pPr>
              <w:pStyle w:val="nadpis2"/>
              <w:rPr>
                <w:sz w:val="24"/>
                <w:szCs w:val="24"/>
              </w:rPr>
            </w:pPr>
            <w:r w:rsidRPr="00410CB8">
              <w:rPr>
                <w:sz w:val="24"/>
                <w:szCs w:val="24"/>
              </w:rPr>
              <w:t xml:space="preserve">Rada Olomouckého kraje </w:t>
            </w:r>
          </w:p>
        </w:tc>
      </w:tr>
      <w:tr w:rsidR="00B76CC7" w:rsidRPr="00410CB8" w:rsidTr="006B6B28">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6B6B28" w:rsidP="00BF03FD">
            <w:pPr>
              <w:pStyle w:val="nadpis2"/>
              <w:rPr>
                <w:sz w:val="24"/>
                <w:szCs w:val="24"/>
              </w:rPr>
            </w:pPr>
            <w:r w:rsidRPr="00410CB8">
              <w:rPr>
                <w:sz w:val="24"/>
                <w:szCs w:val="24"/>
              </w:rPr>
              <w:t>6.5.</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C85349">
        <w:tc>
          <w:tcPr>
            <w:tcW w:w="961" w:type="pct"/>
            <w:gridSpan w:val="2"/>
            <w:tcBorders>
              <w:bottom w:val="nil"/>
            </w:tcBorders>
          </w:tcPr>
          <w:p w:rsidR="00B76CC7" w:rsidRPr="00410CB8" w:rsidRDefault="00C85349" w:rsidP="00BF03FD">
            <w:pPr>
              <w:pStyle w:val="Radanzevusnesen"/>
              <w:keepNext/>
              <w:ind w:left="0" w:firstLine="0"/>
              <w:jc w:val="left"/>
              <w:rPr>
                <w:szCs w:val="24"/>
              </w:rPr>
            </w:pPr>
            <w:r w:rsidRPr="00410CB8">
              <w:rPr>
                <w:szCs w:val="24"/>
              </w:rPr>
              <w:t>UZ/17/18/2015</w:t>
            </w:r>
          </w:p>
        </w:tc>
        <w:tc>
          <w:tcPr>
            <w:tcW w:w="4039" w:type="pct"/>
            <w:tcBorders>
              <w:bottom w:val="nil"/>
            </w:tcBorders>
          </w:tcPr>
          <w:p w:rsidR="00B76CC7" w:rsidRPr="00410CB8" w:rsidRDefault="00C85349" w:rsidP="00BF03FD">
            <w:pPr>
              <w:pStyle w:val="Radanzevusnesen"/>
              <w:keepNext/>
              <w:ind w:left="0" w:firstLine="0"/>
              <w:rPr>
                <w:szCs w:val="24"/>
              </w:rPr>
            </w:pPr>
            <w:r w:rsidRPr="00410CB8">
              <w:rPr>
                <w:szCs w:val="24"/>
              </w:rPr>
              <w:t>Majetkoprávní záležitosti – vzájemné bezúplatné převody nemovitého majetku</w:t>
            </w:r>
          </w:p>
        </w:tc>
      </w:tr>
      <w:tr w:rsidR="00410CB8" w:rsidRPr="00410CB8" w:rsidTr="00C85349">
        <w:trPr>
          <w:trHeight w:val="289"/>
        </w:trPr>
        <w:tc>
          <w:tcPr>
            <w:tcW w:w="5000" w:type="pct"/>
            <w:gridSpan w:val="3"/>
            <w:tcBorders>
              <w:top w:val="nil"/>
              <w:bottom w:val="nil"/>
            </w:tcBorders>
            <w:shd w:val="clear" w:color="auto" w:fill="auto"/>
            <w:hideMark/>
          </w:tcPr>
          <w:p w:rsidR="00B76CC7" w:rsidRPr="00410CB8" w:rsidRDefault="00C85349"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C85349">
        <w:trPr>
          <w:trHeight w:val="289"/>
        </w:trPr>
        <w:tc>
          <w:tcPr>
            <w:tcW w:w="346" w:type="pct"/>
            <w:tcBorders>
              <w:top w:val="nil"/>
              <w:bottom w:val="nil"/>
            </w:tcBorders>
            <w:shd w:val="clear" w:color="auto" w:fill="auto"/>
            <w:tcMar>
              <w:bottom w:w="113" w:type="dxa"/>
            </w:tcMar>
            <w:hideMark/>
          </w:tcPr>
          <w:p w:rsidR="00B76CC7" w:rsidRPr="00410CB8" w:rsidRDefault="00C85349"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C85349" w:rsidP="00C85349">
            <w:pPr>
              <w:pStyle w:val="Normal"/>
              <w:spacing w:after="119"/>
              <w:jc w:val="both"/>
            </w:pPr>
            <w:r w:rsidRPr="00410CB8">
              <w:rPr>
                <w:b/>
                <w:spacing w:val="70"/>
              </w:rPr>
              <w:t>bere na vědomí</w:t>
            </w:r>
            <w:r w:rsidRPr="00410CB8">
              <w:t xml:space="preserve"> důvodovou zprávu</w:t>
            </w:r>
          </w:p>
        </w:tc>
      </w:tr>
      <w:tr w:rsidR="00410CB8" w:rsidRPr="00410CB8" w:rsidTr="00C85349">
        <w:trPr>
          <w:trHeight w:val="289"/>
        </w:trPr>
        <w:tc>
          <w:tcPr>
            <w:tcW w:w="346" w:type="pct"/>
            <w:tcBorders>
              <w:top w:val="nil"/>
              <w:bottom w:val="nil"/>
            </w:tcBorders>
            <w:shd w:val="clear" w:color="auto" w:fill="auto"/>
            <w:tcMar>
              <w:bottom w:w="113" w:type="dxa"/>
            </w:tcMar>
          </w:tcPr>
          <w:p w:rsidR="00C85349" w:rsidRPr="00410CB8" w:rsidRDefault="00C85349"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20752B" w:rsidRPr="00410CB8" w:rsidRDefault="00C85349" w:rsidP="00C85349">
            <w:pPr>
              <w:pStyle w:val="Normal"/>
              <w:spacing w:after="119"/>
              <w:jc w:val="both"/>
            </w:pPr>
            <w:r w:rsidRPr="00410CB8">
              <w:rPr>
                <w:b/>
                <w:spacing w:val="70"/>
              </w:rPr>
              <w:t>schvaluje</w:t>
            </w:r>
            <w:r w:rsidRPr="00410CB8">
              <w:t xml:space="preserve"> </w:t>
            </w:r>
          </w:p>
          <w:p w:rsidR="00C85349" w:rsidRPr="00410CB8" w:rsidRDefault="00C85349" w:rsidP="00C85349">
            <w:pPr>
              <w:pStyle w:val="Normal"/>
              <w:spacing w:after="119"/>
              <w:jc w:val="both"/>
            </w:pPr>
            <w:r w:rsidRPr="00410CB8">
              <w:t>2.1.</w:t>
            </w:r>
            <w:r w:rsidRPr="00410CB8">
              <w:tab/>
              <w:t>bezúplatný převod části pozemku parc. č. 1093/1 ost. pl. o celkové výměře 250 m2, dle geometrického plánu č. 621</w:t>
            </w:r>
            <w:r w:rsidR="000C4CED" w:rsidRPr="00410CB8">
              <w:t>-</w:t>
            </w:r>
            <w:r w:rsidRPr="00410CB8">
              <w:t>140/2011 ze</w:t>
            </w:r>
            <w:r w:rsidR="00EE50F1" w:rsidRPr="00410CB8">
              <w:t> </w:t>
            </w:r>
            <w:r w:rsidRPr="00410CB8">
              <w:t>dne</w:t>
            </w:r>
            <w:r w:rsidR="00EE50F1" w:rsidRPr="00410CB8">
              <w:t> </w:t>
            </w:r>
            <w:r w:rsidRPr="00410CB8">
              <w:t>19.</w:t>
            </w:r>
            <w:r w:rsidR="00EE50F1" w:rsidRPr="00410CB8">
              <w:t> </w:t>
            </w:r>
            <w:r w:rsidRPr="00410CB8">
              <w:t>1.</w:t>
            </w:r>
            <w:r w:rsidR="00EE50F1" w:rsidRPr="00410CB8">
              <w:t> </w:t>
            </w:r>
            <w:r w:rsidRPr="00410CB8">
              <w:t>2012 pozemek parc. č. 1093/1 díl „d“ o výměře 213 m2 a parc. č. 1093/1 díl „a“ o</w:t>
            </w:r>
            <w:r w:rsidR="001A305B" w:rsidRPr="00410CB8">
              <w:t> </w:t>
            </w:r>
            <w:r w:rsidRPr="00410CB8">
              <w:t>výměře 37 m2, které jsou sloučeny do pozemku parc. č. 1093/13 ost. pl. o</w:t>
            </w:r>
            <w:r w:rsidR="001A305B" w:rsidRPr="00410CB8">
              <w:t> </w:t>
            </w:r>
            <w:r w:rsidRPr="00410CB8">
              <w:t>výměře 1 384 m2, v k.ú. Samotíšky, obec Samotišky z vlastnictví Olomouckého kraje, z hospodaření Správy silnic Olomouckého kraje, příspěvkové organizace, do vlastnictví obce Samotišky, IČ: 48769967. Nabyvatel uhradí správní poplatek k návrhu na vklad vlastnického práva do katastru nemovitostí.</w:t>
            </w:r>
          </w:p>
          <w:p w:rsidR="00C85349" w:rsidRPr="00410CB8" w:rsidRDefault="00C85349" w:rsidP="00C85349">
            <w:pPr>
              <w:pStyle w:val="Normal"/>
              <w:spacing w:after="119"/>
              <w:jc w:val="both"/>
            </w:pPr>
            <w:r w:rsidRPr="00410CB8">
              <w:t>2.2.</w:t>
            </w:r>
            <w:r w:rsidRPr="00410CB8">
              <w:tab/>
              <w:t>bezúplatné nabytí částí pozemků parc. č. 1093/12 ost. pl. o výměře 139</w:t>
            </w:r>
            <w:r w:rsidR="001A305B" w:rsidRPr="00410CB8">
              <w:t> </w:t>
            </w:r>
            <w:r w:rsidRPr="00410CB8">
              <w:t xml:space="preserve">m2 a parc. č. 1093/13 ost. pl. o výměře 22 m2, </w:t>
            </w:r>
            <w:r w:rsidR="000C4CED" w:rsidRPr="00410CB8">
              <w:t>dle geometrického plánu č.</w:t>
            </w:r>
            <w:r w:rsidR="001A305B" w:rsidRPr="00410CB8">
              <w:t> </w:t>
            </w:r>
            <w:r w:rsidR="000C4CED" w:rsidRPr="00410CB8">
              <w:t>621-</w:t>
            </w:r>
            <w:r w:rsidRPr="00410CB8">
              <w:t>140/2011 ze dne 19. 1. 2012 pozemek parc. č. 1093/12 díl „b“ o výměře 139 m2 a parc. č. 1093/13 díl „c“ o výměře 22 m2, které jsou sloučeny do</w:t>
            </w:r>
            <w:r w:rsidR="001A305B" w:rsidRPr="00410CB8">
              <w:t> </w:t>
            </w:r>
            <w:r w:rsidRPr="00410CB8">
              <w:t>pozemku parc. č. 1093/1 ost. pl. o výměře 10 571 m2, v k.ú. Samotíšky, obec Samotišky z vlastnictví obce Samotišky, IČ: 48769967, do vlastnictví Olomouckého kraje, do hospodaření Správy silnic Olomouckého kraje, příspěvkové organizace. Nabyvatel uhradí správní poplatek k návrhu na vklad vlastnického práva do katastru nemovitostí.</w:t>
            </w:r>
          </w:p>
          <w:p w:rsidR="00C85349" w:rsidRPr="00410CB8" w:rsidRDefault="00C85349" w:rsidP="00C85349">
            <w:pPr>
              <w:pStyle w:val="Normal"/>
              <w:spacing w:after="119"/>
              <w:jc w:val="both"/>
            </w:pPr>
            <w:r w:rsidRPr="00410CB8">
              <w:t>2.3.</w:t>
            </w:r>
            <w:r w:rsidRPr="00410CB8">
              <w:tab/>
              <w:t>bezúplatný převod části pozemku parc. č. 1415/1 ost. pl. o výměře 40</w:t>
            </w:r>
            <w:r w:rsidR="001A305B" w:rsidRPr="00410CB8">
              <w:t> </w:t>
            </w:r>
            <w:r w:rsidRPr="00410CB8">
              <w:t>m2, dle geometrického plánu č. 119-609/2011 ze dne 24. 7. 2012 pozemek parc. č. 1415/2 ost. pl. o výměře 40 m2 v k.ú. Pobučí, obec Jestřebí, části pozemku parc. č. 414 ost. pl. o výměře 318 m2, dle geometrického plánu č.</w:t>
            </w:r>
            <w:r w:rsidR="001A305B" w:rsidRPr="00410CB8">
              <w:t> </w:t>
            </w:r>
            <w:r w:rsidRPr="00410CB8">
              <w:t>171-608/2011 ze dne 3. 9. 2012 pozemek parc. č. 414/2 ost. pl. o výměře 318 m2 v k.ú. Jestřebíčko, obec Jestřebí, částí pozemků parc. č. 4/4 ost. pl. o</w:t>
            </w:r>
            <w:r w:rsidR="001A305B" w:rsidRPr="00410CB8">
              <w:t> </w:t>
            </w:r>
            <w:r w:rsidRPr="00410CB8">
              <w:t>výměře 393 m2 a parc. č. 491/1 ost. pl. o výměře 115 m2, dle geometrického plánu č. 200-607/2011 ze dne 3. 9. 2012 pozemek parc. č. 4/20 ost. pl. o</w:t>
            </w:r>
            <w:r w:rsidR="001A305B" w:rsidRPr="00410CB8">
              <w:t> </w:t>
            </w:r>
            <w:r w:rsidRPr="00410CB8">
              <w:t>výměře 393 m2, a část pozemku parc. č. 491/1 díl „a“ o výměře 115 m2, který je sloučen do pozemku parc. č. 227/2 ost. pl. o celkové výměře 713 m2 v</w:t>
            </w:r>
            <w:r w:rsidR="001A305B" w:rsidRPr="00410CB8">
              <w:t> </w:t>
            </w:r>
            <w:r w:rsidRPr="00410CB8">
              <w:t>k.ú. Jestřebí u Zábřeha, obec Jestřebí, vše z vlastnictví Olomouckého kraje, z</w:t>
            </w:r>
            <w:r w:rsidR="001A305B" w:rsidRPr="00410CB8">
              <w:t> </w:t>
            </w:r>
            <w:r w:rsidRPr="00410CB8">
              <w:t>hospodaření Správy silnic Olomouckého kraje, příspěvkové organizace, do vlastnictví obce Jestřebí, IČ: 00302732. Nabyvatel uhradí správní poplatek k</w:t>
            </w:r>
            <w:r w:rsidR="001A305B" w:rsidRPr="00410CB8">
              <w:t> </w:t>
            </w:r>
            <w:r w:rsidRPr="00410CB8">
              <w:t>návrhu na vklad vlastnického práva do katastru nemovitostí.</w:t>
            </w:r>
          </w:p>
          <w:p w:rsidR="00C85349" w:rsidRPr="00410CB8" w:rsidRDefault="00C85349" w:rsidP="00C85349">
            <w:pPr>
              <w:pStyle w:val="Normal"/>
              <w:spacing w:after="119"/>
              <w:jc w:val="both"/>
            </w:pPr>
            <w:r w:rsidRPr="00410CB8">
              <w:t>2.4.</w:t>
            </w:r>
            <w:r w:rsidRPr="00410CB8">
              <w:tab/>
              <w:t>bezúplatné nabytí částí pozemků parc. č. 105/3 ost. pl. o výměře 379</w:t>
            </w:r>
            <w:r w:rsidR="001A305B" w:rsidRPr="00410CB8">
              <w:t> </w:t>
            </w:r>
            <w:r w:rsidRPr="00410CB8">
              <w:t>m2, parc. č. 107/6 ost. pl. o výměře 4 m2, parc. č. 1348/1 ost. pl. o výměře 350 m2 a parc. č. 1375 ost. pl. o výměře 43 m2, dle geometrického plánu č.</w:t>
            </w:r>
            <w:r w:rsidR="001A305B" w:rsidRPr="00410CB8">
              <w:t> </w:t>
            </w:r>
            <w:r w:rsidRPr="00410CB8">
              <w:t>119-609/2011 ze dne 24. 7. 2012 část pozemku parc. č. 105/3 díl „d“ o</w:t>
            </w:r>
            <w:r w:rsidR="001A305B" w:rsidRPr="00410CB8">
              <w:t> </w:t>
            </w:r>
            <w:r w:rsidRPr="00410CB8">
              <w:t>výměře 379 m2, část pozemku parc. č. 107/6 díl „c“ o výměře 4 m2, část pozemku parc. č. 1348/1 díl „a“ o výměře 350 m2 a část pozemku parc. č. 1375 díl „b“ o výměře 43 m2, které jsou sloučeny do pozemku parc. č. 1415/1 ost. pl. o celkové výměře 22 348 m2, vše v k.ú. Pobučí, obec Jestřebí, vše z vlastnictví obce Jestřebí, IČ: 00302732, do vlastnictví Olomouckého kraje, do hospodaření Správy silnic Olomouckého kraje, příspěvkové organizace. Nabyvatel uhradí správní poplatek k návrhu na vklad vlastnického práva do katastru nemovitostí.</w:t>
            </w:r>
          </w:p>
          <w:p w:rsidR="00C85349" w:rsidRPr="00410CB8" w:rsidRDefault="00C85349" w:rsidP="00C85349">
            <w:pPr>
              <w:pStyle w:val="Normal"/>
              <w:spacing w:after="119"/>
              <w:jc w:val="both"/>
            </w:pPr>
            <w:r w:rsidRPr="00410CB8">
              <w:t>2.5.</w:t>
            </w:r>
            <w:r w:rsidRPr="00410CB8">
              <w:tab/>
              <w:t>bezúplatný převod části pozemku parc. č. 1030/1 ost. pl. o celkové výměře 38 m2, dle geometrického plánu č. 1131-163/2014 ze dne 9. 12. 2014 pozemky parc. č. 1030/5 ost. pl. o výměře 32 m2 a parc. č. 1030/6 ost. pl. o</w:t>
            </w:r>
            <w:r w:rsidR="001A305B" w:rsidRPr="00410CB8">
              <w:t> </w:t>
            </w:r>
            <w:r w:rsidRPr="00410CB8">
              <w:t>výměře 6 m2, části pozemku parc. č. 1032/1 ost. pl. o celkové výměře 487</w:t>
            </w:r>
            <w:r w:rsidR="001A305B" w:rsidRPr="00410CB8">
              <w:t> </w:t>
            </w:r>
            <w:r w:rsidRPr="00410CB8">
              <w:t>m2, dle geometrického plánu č. 1131-163/2014 ze dne 9. 12. 2014 pozemky parc. č. 1032/6 ost. pl. o výměře 43 m2, parc. č. 1032/8 ost. pl. o</w:t>
            </w:r>
            <w:r w:rsidR="001A305B" w:rsidRPr="00410CB8">
              <w:t> </w:t>
            </w:r>
            <w:r w:rsidRPr="00410CB8">
              <w:t>výměře 255 m2, parc. č. 1032/9 ost. pl. o výměře 118 m2, parc. č. 1032/10 ost. pl. o výměře 58 m2 a parc. č. 1032/11 ost. pl. o výměře 13 m2, části pozemků parc. č. 1032/1 ost. pl. o výměře 640 m2, parc. č. 1029/1 ost. pl. o</w:t>
            </w:r>
            <w:r w:rsidR="001A305B" w:rsidRPr="00410CB8">
              <w:t> </w:t>
            </w:r>
            <w:r w:rsidRPr="00410CB8">
              <w:t>výměře 1 m2 a parc. č. 1030/1 ost. pl. o výměře 64 m2, dle geometrického plánu č. 1131-163/2014 ze dne 9. 12. 2014 pozemek parc. č. 1032/1 díl „s“ o</w:t>
            </w:r>
            <w:r w:rsidR="001A305B" w:rsidRPr="00410CB8">
              <w:t> </w:t>
            </w:r>
            <w:r w:rsidRPr="00410CB8">
              <w:t>výměře 640 m2, pozemek parc. č. 1029/1 díl „t“ o výměře 1 m2 a pozemek parc. č. 1030/1 díl „u“ o výměře 64 m2, které jsou sloučeny do pozemku parc. č. 1032/7 ost. pl. o celkové výměře 705 m2, část pozemku parc. č. 1032/2 ost. pl. o výměře 688 m2, dle geometrického plánu č. 1131-163/2014 ze dne 9.</w:t>
            </w:r>
            <w:r w:rsidR="001A305B" w:rsidRPr="00410CB8">
              <w:t> </w:t>
            </w:r>
            <w:r w:rsidRPr="00410CB8">
              <w:t>12.</w:t>
            </w:r>
            <w:r w:rsidR="001A305B" w:rsidRPr="00410CB8">
              <w:t> </w:t>
            </w:r>
            <w:r w:rsidRPr="00410CB8">
              <w:t>2014 pozemek parc. č. 1032/4 ost. pl. o výměře 688 m2, části pozemků parc. č. 1032/1 ost. pl. o výměře 184 m2 a parc. č. 1032/3 ost. pl. o výměře 779</w:t>
            </w:r>
            <w:r w:rsidR="001A305B" w:rsidRPr="00410CB8">
              <w:t> </w:t>
            </w:r>
            <w:r w:rsidRPr="00410CB8">
              <w:t>m2, dle geometrického plánu č. 1131-163/2014 ze dne 9. 12. 2014 pozemek parc. č. 1032/1 díl „d+f“ o výměře 184 m2 a pozemek parc. č. 1032/3 díl „c“ ost. pl. o výměře 779 m2, které jsou sloučeny do pozemku parc. č.</w:t>
            </w:r>
            <w:r w:rsidR="001A305B" w:rsidRPr="00410CB8">
              <w:t> </w:t>
            </w:r>
            <w:r w:rsidRPr="00410CB8">
              <w:t>1032/5 ost. pl. o celkové výměře 963 m2, části pozemků parc. č. 1029/1 ost. pl. o výměře 116 m2 a parc. č. 1032/1 ost. pl. o výměře 30 m2, dle geometrického plánu č. 1131-163/2014 ze dne 9. 12. 2014 pozemek parc. č.</w:t>
            </w:r>
            <w:r w:rsidR="001A305B" w:rsidRPr="00410CB8">
              <w:t> </w:t>
            </w:r>
            <w:r w:rsidRPr="00410CB8">
              <w:t>1029/1 díl „h“ ost. pl. o výměře 116 m2 a pozemek parc. č. 1032/1 díl „g“ o</w:t>
            </w:r>
            <w:r w:rsidR="001A305B" w:rsidRPr="00410CB8">
              <w:t> </w:t>
            </w:r>
            <w:r w:rsidRPr="00410CB8">
              <w:t>výměře 30 m2, které jsou sloučeny do pozemku parc. č. 1029/11 ost. pl. o</w:t>
            </w:r>
            <w:r w:rsidR="001A305B" w:rsidRPr="00410CB8">
              <w:t> </w:t>
            </w:r>
            <w:r w:rsidRPr="00410CB8">
              <w:t>celkové výměře 146 m2, části pozemku parc. č. 1029/1 ost. pl. o celkové výměře 190 m2, dle geometrického plánu č. 1131-163/2014 ze dne 9. 12. 2014 pozemky parc. č. 1029/12 ost. pl. o výměře 34 m2, parc. č. 1029/13 ost. pl. o</w:t>
            </w:r>
            <w:r w:rsidR="001A305B" w:rsidRPr="00410CB8">
              <w:t> </w:t>
            </w:r>
            <w:r w:rsidRPr="00410CB8">
              <w:t>výměře 33 m2 a parc. č. 1029/15 ost. pl. o výměře 123 m2, části pozemků parc. č. 1029/1 ost. pl. o výměře 260 m2 a parc. č. 1029/2 ost. pl. o výměře 96</w:t>
            </w:r>
            <w:r w:rsidR="001A305B" w:rsidRPr="00410CB8">
              <w:t> </w:t>
            </w:r>
            <w:r w:rsidRPr="00410CB8">
              <w:t>m2, dle geometrického plánu č. 1131-163/2014 ze dne 9. 12. 2014 pozemek parc. č. 1029/1 díl „l“ ost. pl. o výměře 260 m2 a pozemek parc. č.</w:t>
            </w:r>
            <w:r w:rsidR="001A305B" w:rsidRPr="00410CB8">
              <w:t> </w:t>
            </w:r>
            <w:r w:rsidRPr="00410CB8">
              <w:t>1029/2 díl „m“ o výměře 96 m2, které jsou sloučeny do pozemku parc. č.</w:t>
            </w:r>
            <w:r w:rsidR="001A305B" w:rsidRPr="00410CB8">
              <w:t> </w:t>
            </w:r>
            <w:r w:rsidRPr="00410CB8">
              <w:t>1029/14 ost. pl. o celkové výměře 356 m2 a části pozemků parc. č. 1029/1 ost. pl. o výměře 206 m2 a parc. č. 1029/3 ost. pl. o výměře 332 m2, dle geometrického plánu č. 1131-163/2014 ze dne 9. 12. 2014 pozemek parc. č.</w:t>
            </w:r>
            <w:r w:rsidR="001A305B" w:rsidRPr="00410CB8">
              <w:t> </w:t>
            </w:r>
            <w:r w:rsidRPr="00410CB8">
              <w:t>1029/1 díl „n+r“ o výměře 206 m2 a pozemek parc. č. 1029/3 díl „o“ ost. pl. o</w:t>
            </w:r>
            <w:r w:rsidR="001A305B" w:rsidRPr="00410CB8">
              <w:t> </w:t>
            </w:r>
            <w:r w:rsidRPr="00410CB8">
              <w:t>výměře 332 m2, které jsou sloučeny do pozemku parc. č. 1029/16 ost. pl. o</w:t>
            </w:r>
            <w:r w:rsidR="001A305B" w:rsidRPr="00410CB8">
              <w:t> </w:t>
            </w:r>
            <w:r w:rsidRPr="00410CB8">
              <w:t>celkové výměře 538 m2, vše v k.ú. a obci Hněvotín, z vlastnictví Olomouckého kraje, z hospodaření Správy silnic Olomouckého kraje, příspěvkové organizace, do vlastnictví obce Hněvotín, IČ: 00298913. Nabyvatel uhradí správní poplatek k návrhu na vklad vlastnického práva do katastru nemovitostí.</w:t>
            </w:r>
          </w:p>
          <w:p w:rsidR="00C85349" w:rsidRPr="00410CB8" w:rsidRDefault="00C85349" w:rsidP="00C85349">
            <w:pPr>
              <w:pStyle w:val="Normal"/>
              <w:spacing w:after="119"/>
              <w:jc w:val="both"/>
            </w:pPr>
            <w:r w:rsidRPr="00410CB8">
              <w:t>2.6.</w:t>
            </w:r>
            <w:r w:rsidRPr="00410CB8">
              <w:tab/>
              <w:t>bezúplatné nabytí částí pozemků parc. č. 213/30 ost. pl. o výměře 126</w:t>
            </w:r>
            <w:r w:rsidR="001A305B" w:rsidRPr="00410CB8">
              <w:t> </w:t>
            </w:r>
            <w:r w:rsidRPr="00410CB8">
              <w:t>m2, parc. č. 54/4 zahrada o výměře 97 m2 a parc. č. 456/1 ost. pl. o</w:t>
            </w:r>
            <w:r w:rsidR="001A305B" w:rsidRPr="00410CB8">
              <w:t> </w:t>
            </w:r>
            <w:r w:rsidRPr="00410CB8">
              <w:t>výměře 2 m2, dle geometrického plánu č. 1131-163/2014 ze dne 9. 12. 2014 pozemku parc. č. 213/30 díl „j“ o výměře 126 m2, pozemku parc. č. 54/4 díl „i“ o výměře 97 m2 a pozemku parc. č. 456/1 díl „k“ o výměře 2 m2, které jsou sloučeny do pozemku parc. č. 213/59 ost. pl. o celkové výměře 225 m2, částí pozemku parc. č. 213/31 ost. pl. o celkové výměře 157 m2, dle geometrického plánu č. 1131-163/2014 ze dne 9. 12. 2014 pozemků parc. č. 213/57 ost. pl. o</w:t>
            </w:r>
            <w:r w:rsidR="001A305B" w:rsidRPr="00410CB8">
              <w:t> </w:t>
            </w:r>
            <w:r w:rsidRPr="00410CB8">
              <w:t>výměře 125 m2 a parc. č. 213/58 ost. pl. o výměře 32 m2 a částí pozemku parc. č. 213/36 o celkové výměře 37 m2, dle geometrického plánu č. 1131-163/2014 ze dne 9. 12. 2014 pozemků parc. č. 213/54 ost. pl. o výměře 13 m2 a parc. č. 213/55 ost. pl. o výměře 24 m2, vše v k.ú. a obci Hněvotín z</w:t>
            </w:r>
            <w:r w:rsidR="001A305B" w:rsidRPr="00410CB8">
              <w:t> </w:t>
            </w:r>
            <w:r w:rsidRPr="00410CB8">
              <w:t>vlastnictví obce Hněvotín, IČ: 00298913, do vlastnictví Olomouckého kraje, do hospodaření Správy silnic Olomouckého kraje, příspěvkové organizace. Nabyvatel uhradí správní poplatek k návrhu na vklad vlastnického práva do katastru nemovitostí.</w:t>
            </w:r>
          </w:p>
          <w:p w:rsidR="00C85349" w:rsidRPr="00410CB8" w:rsidRDefault="00C85349" w:rsidP="00C85349">
            <w:pPr>
              <w:pStyle w:val="Normal"/>
              <w:spacing w:after="119"/>
              <w:jc w:val="both"/>
            </w:pPr>
            <w:r w:rsidRPr="00410CB8">
              <w:t>2.7.</w:t>
            </w:r>
            <w:r w:rsidRPr="00410CB8">
              <w:tab/>
              <w:t>bezúplatný převod pozemku parc. č. 5457/65 ost. pl. o výměře 24 m2 v</w:t>
            </w:r>
            <w:r w:rsidR="001A305B" w:rsidRPr="00410CB8">
              <w:t> </w:t>
            </w:r>
            <w:r w:rsidRPr="00410CB8">
              <w:t>k.ú. Zábřeh na Moravě, obec Zábřeh z vlastnictví Olomouckého kraje, z</w:t>
            </w:r>
            <w:r w:rsidR="001A305B" w:rsidRPr="00410CB8">
              <w:t> </w:t>
            </w:r>
            <w:r w:rsidRPr="00410CB8">
              <w:t>hospodaření Správy silnic Olomouckého kraje, příspěvkové organizace, do vlastnictví města Zábřehu, IČ: 00303640. Nabyvatel uhradí veškeré náklady spojené s převodem vlastnického práva a správní poplatek spojený s návrhem na vklad vlastnického práva do katastru nemovitostí.</w:t>
            </w:r>
          </w:p>
          <w:p w:rsidR="00C85349" w:rsidRPr="00410CB8" w:rsidRDefault="00C85349" w:rsidP="001A305B">
            <w:pPr>
              <w:pStyle w:val="Normal"/>
              <w:spacing w:after="119"/>
              <w:jc w:val="both"/>
            </w:pPr>
            <w:r w:rsidRPr="00410CB8">
              <w:t>2.8.</w:t>
            </w:r>
            <w:r w:rsidRPr="00410CB8">
              <w:tab/>
              <w:t>bezúplatné nabytí pozemků parc. č. 1969/2 ost. pl. o výměře 30 m2, parc. č. 5457/12 ost. pl. o výměře 17 m2 a parc. č. 5457/66 ost. pl. o výměře 23</w:t>
            </w:r>
            <w:r w:rsidR="001A305B" w:rsidRPr="00410CB8">
              <w:t> </w:t>
            </w:r>
            <w:r w:rsidRPr="00410CB8">
              <w:t>m2, vše v k.ú. Zábřeh na Moravě, obec Zábřeh z vlastnictví města Zábřehu, IČ:</w:t>
            </w:r>
            <w:r w:rsidR="006F38A4" w:rsidRPr="00410CB8">
              <w:t> </w:t>
            </w:r>
            <w:r w:rsidRPr="00410CB8">
              <w:t>00303640, do vlastnictví Olomouckého kraje, do hospodaření Správy silnic Olomouckého kraje, příspěvkové organizace. Nabyvatel uhradí veškeré náklady spojené s převodem vlastnického práva a správní poplatek spojený s</w:t>
            </w:r>
            <w:r w:rsidR="001A305B" w:rsidRPr="00410CB8">
              <w:t> </w:t>
            </w:r>
            <w:r w:rsidRPr="00410CB8">
              <w:t>návrhem na vklad vlastnického práva do katastru nemovitostí.</w:t>
            </w:r>
          </w:p>
        </w:tc>
      </w:tr>
      <w:tr w:rsidR="00410CB8" w:rsidRPr="00410CB8" w:rsidTr="00C85349">
        <w:trPr>
          <w:trHeight w:val="289"/>
        </w:trPr>
        <w:tc>
          <w:tcPr>
            <w:tcW w:w="346" w:type="pct"/>
            <w:tcBorders>
              <w:top w:val="nil"/>
              <w:bottom w:val="nil"/>
            </w:tcBorders>
            <w:shd w:val="clear" w:color="auto" w:fill="auto"/>
            <w:tcMar>
              <w:bottom w:w="113" w:type="dxa"/>
            </w:tcMar>
          </w:tcPr>
          <w:p w:rsidR="00C85349" w:rsidRPr="00410CB8" w:rsidRDefault="00C85349"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C85349" w:rsidRPr="00410CB8" w:rsidRDefault="00C85349" w:rsidP="0020752B">
            <w:pPr>
              <w:pStyle w:val="Normal"/>
              <w:spacing w:after="119"/>
              <w:jc w:val="both"/>
            </w:pPr>
            <w:r w:rsidRPr="00410CB8">
              <w:rPr>
                <w:b/>
                <w:spacing w:val="70"/>
              </w:rPr>
              <w:t>schvaluje</w:t>
            </w:r>
            <w:r w:rsidRPr="00410CB8">
              <w:t xml:space="preserve"> odnětí nemovitého majetku z hospodaření Správy silnic Olomouckého kraje, přísp</w:t>
            </w:r>
            <w:r w:rsidR="0020752B" w:rsidRPr="00410CB8">
              <w:t>ěvková organizace dle bodů 2. 1</w:t>
            </w:r>
            <w:r w:rsidRPr="00410CB8">
              <w:t>, 2. 3, 2. 5 a 2. 7 návrhu na usnesení, a to vždy ke dni pozbytí vlastnického práva Olomouckého kraje k předmětným nemovitostem. Odnětí tohoto nemovitého majetku bude obsahem dodatků zřizovací listiny uvedené příspěvkové organizace, vyhotovených v souladu se Zásadami postupu orgánů Olomouckého kraje při nakládání s nemovitým majetkem.</w:t>
            </w:r>
          </w:p>
        </w:tc>
      </w:tr>
      <w:tr w:rsidR="00410CB8" w:rsidRPr="00410CB8" w:rsidTr="00C85349">
        <w:trPr>
          <w:trHeight w:val="289"/>
        </w:trPr>
        <w:tc>
          <w:tcPr>
            <w:tcW w:w="346" w:type="pct"/>
            <w:tcBorders>
              <w:top w:val="nil"/>
              <w:bottom w:val="nil"/>
            </w:tcBorders>
            <w:shd w:val="clear" w:color="auto" w:fill="auto"/>
            <w:tcMar>
              <w:bottom w:w="113" w:type="dxa"/>
            </w:tcMar>
          </w:tcPr>
          <w:p w:rsidR="00C85349" w:rsidRPr="00410CB8" w:rsidRDefault="00C85349"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C85349" w:rsidRPr="00410CB8" w:rsidRDefault="00C85349" w:rsidP="0020752B">
            <w:pPr>
              <w:pStyle w:val="Normal"/>
              <w:spacing w:after="119"/>
              <w:jc w:val="both"/>
            </w:pPr>
            <w:r w:rsidRPr="00410CB8">
              <w:rPr>
                <w:b/>
                <w:spacing w:val="70"/>
              </w:rPr>
              <w:t>schvaluje</w:t>
            </w:r>
            <w:r w:rsidRPr="00410CB8">
              <w:t xml:space="preserve"> svěření nemovitého majetku do hospodaření Správy silnic Olomouckého kraje, příspěvková organizace dle bodů 2. 2, 2. 4, 2. 6 a 2. 8 návrhu na usnesení, a to vždy ke dni nabytí vlastnického práva Olomouckého kraje k předmětným nemovitostem. Předání tohoto nemovitého majetku bude obsahem dodatků zřizovacích listin uvedených příspěvkových organizací, vyhotovených v souladu se Zásadami postupu orgánů Olomouckého kraje při nakládání s nemovitým majetkem.</w:t>
            </w:r>
          </w:p>
        </w:tc>
      </w:tr>
      <w:tr w:rsidR="00410CB8" w:rsidRPr="00410CB8" w:rsidTr="00C85349">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C85349">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C85349" w:rsidP="00BF03FD">
            <w:pPr>
              <w:pStyle w:val="nadpis2"/>
              <w:rPr>
                <w:sz w:val="24"/>
                <w:szCs w:val="24"/>
              </w:rPr>
            </w:pPr>
            <w:r w:rsidRPr="00410CB8">
              <w:rPr>
                <w:sz w:val="24"/>
                <w:szCs w:val="24"/>
              </w:rPr>
              <w:t xml:space="preserve">Rada Olomouckého kraje </w:t>
            </w:r>
          </w:p>
        </w:tc>
      </w:tr>
      <w:tr w:rsidR="00B76CC7" w:rsidRPr="00410CB8" w:rsidTr="00C85349">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C85349" w:rsidP="00BF03FD">
            <w:pPr>
              <w:pStyle w:val="nadpis2"/>
              <w:rPr>
                <w:sz w:val="24"/>
                <w:szCs w:val="24"/>
              </w:rPr>
            </w:pPr>
            <w:r w:rsidRPr="00410CB8">
              <w:rPr>
                <w:sz w:val="24"/>
                <w:szCs w:val="24"/>
              </w:rPr>
              <w:t>6.6.</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932419">
        <w:tc>
          <w:tcPr>
            <w:tcW w:w="961" w:type="pct"/>
            <w:gridSpan w:val="2"/>
            <w:tcBorders>
              <w:bottom w:val="nil"/>
            </w:tcBorders>
          </w:tcPr>
          <w:p w:rsidR="00B76CC7" w:rsidRPr="00410CB8" w:rsidRDefault="00932419" w:rsidP="00BF03FD">
            <w:pPr>
              <w:pStyle w:val="Radanzevusnesen"/>
              <w:keepNext/>
              <w:ind w:left="0" w:firstLine="0"/>
              <w:jc w:val="left"/>
              <w:rPr>
                <w:szCs w:val="24"/>
              </w:rPr>
            </w:pPr>
            <w:r w:rsidRPr="00410CB8">
              <w:rPr>
                <w:szCs w:val="24"/>
              </w:rPr>
              <w:t>UZ/17/19/2015</w:t>
            </w:r>
          </w:p>
        </w:tc>
        <w:tc>
          <w:tcPr>
            <w:tcW w:w="4039" w:type="pct"/>
            <w:tcBorders>
              <w:bottom w:val="nil"/>
            </w:tcBorders>
          </w:tcPr>
          <w:p w:rsidR="00B76CC7" w:rsidRPr="00410CB8" w:rsidRDefault="00932419" w:rsidP="00BF03FD">
            <w:pPr>
              <w:pStyle w:val="Radanzevusnesen"/>
              <w:keepNext/>
              <w:ind w:left="0" w:firstLine="0"/>
              <w:rPr>
                <w:szCs w:val="24"/>
              </w:rPr>
            </w:pPr>
            <w:r w:rsidRPr="00410CB8">
              <w:rPr>
                <w:szCs w:val="24"/>
              </w:rPr>
              <w:t>Majetkoprávní záležitosti – majetkoprávní příprava investiční akce „Silnice II/366 Prostějov – přeložka silnice“</w:t>
            </w:r>
          </w:p>
        </w:tc>
      </w:tr>
      <w:tr w:rsidR="00410CB8" w:rsidRPr="00410CB8" w:rsidTr="00932419">
        <w:trPr>
          <w:trHeight w:val="289"/>
        </w:trPr>
        <w:tc>
          <w:tcPr>
            <w:tcW w:w="5000" w:type="pct"/>
            <w:gridSpan w:val="3"/>
            <w:tcBorders>
              <w:top w:val="nil"/>
              <w:bottom w:val="nil"/>
            </w:tcBorders>
            <w:shd w:val="clear" w:color="auto" w:fill="auto"/>
            <w:hideMark/>
          </w:tcPr>
          <w:p w:rsidR="00B76CC7" w:rsidRPr="00410CB8" w:rsidRDefault="00932419"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932419">
        <w:trPr>
          <w:trHeight w:val="289"/>
        </w:trPr>
        <w:tc>
          <w:tcPr>
            <w:tcW w:w="346" w:type="pct"/>
            <w:tcBorders>
              <w:top w:val="nil"/>
              <w:bottom w:val="nil"/>
            </w:tcBorders>
            <w:shd w:val="clear" w:color="auto" w:fill="auto"/>
            <w:tcMar>
              <w:bottom w:w="113" w:type="dxa"/>
            </w:tcMar>
            <w:hideMark/>
          </w:tcPr>
          <w:p w:rsidR="00B76CC7" w:rsidRPr="00410CB8" w:rsidRDefault="00932419"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932419" w:rsidP="00932419">
            <w:pPr>
              <w:pStyle w:val="Normal"/>
              <w:spacing w:after="119"/>
              <w:jc w:val="both"/>
            </w:pPr>
            <w:r w:rsidRPr="00410CB8">
              <w:rPr>
                <w:b/>
                <w:spacing w:val="70"/>
              </w:rPr>
              <w:t>bere na vědomí</w:t>
            </w:r>
            <w:r w:rsidRPr="00410CB8">
              <w:t xml:space="preserve"> důvodovou zprávu</w:t>
            </w:r>
          </w:p>
        </w:tc>
      </w:tr>
      <w:tr w:rsidR="00410CB8" w:rsidRPr="00410CB8" w:rsidTr="00932419">
        <w:trPr>
          <w:trHeight w:val="289"/>
        </w:trPr>
        <w:tc>
          <w:tcPr>
            <w:tcW w:w="346" w:type="pct"/>
            <w:tcBorders>
              <w:top w:val="nil"/>
              <w:bottom w:val="nil"/>
            </w:tcBorders>
            <w:shd w:val="clear" w:color="auto" w:fill="auto"/>
            <w:tcMar>
              <w:bottom w:w="113" w:type="dxa"/>
            </w:tcMar>
          </w:tcPr>
          <w:p w:rsidR="00932419" w:rsidRPr="00410CB8" w:rsidRDefault="00932419"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20752B" w:rsidRPr="00410CB8" w:rsidRDefault="00932419" w:rsidP="00932419">
            <w:pPr>
              <w:pStyle w:val="Normal"/>
              <w:spacing w:after="119"/>
              <w:jc w:val="both"/>
            </w:pPr>
            <w:r w:rsidRPr="00410CB8">
              <w:rPr>
                <w:b/>
                <w:spacing w:val="70"/>
              </w:rPr>
              <w:t>revokuje</w:t>
            </w:r>
            <w:r w:rsidRPr="00410CB8">
              <w:t xml:space="preserve"> </w:t>
            </w:r>
          </w:p>
          <w:p w:rsidR="00932419" w:rsidRPr="00410CB8" w:rsidRDefault="00932419" w:rsidP="00932419">
            <w:pPr>
              <w:pStyle w:val="Normal"/>
              <w:spacing w:after="119"/>
              <w:jc w:val="both"/>
            </w:pPr>
            <w:r w:rsidRPr="00410CB8">
              <w:t>2.1.</w:t>
            </w:r>
            <w:r w:rsidRPr="00410CB8">
              <w:tab/>
              <w:t>části usnesení Zastupitelstva Olomouckého kraje č. UZ/5/19/2009 ze dne 24. 4. 2009, body 2.1 – 2.5, 2.7, 2.8, 2.12, 2.15, 2.17 – 2.22, 2.24, 2.28 – 2.42, 2.44, 2.46 – 2.50, 2.53 – 2.57, 2.59 – 2.64, 2.70 – 2.76, 2.78, 2.80</w:t>
            </w:r>
            <w:r w:rsidR="0020752B" w:rsidRPr="00410CB8">
              <w:t xml:space="preserve"> – 2.85</w:t>
            </w:r>
            <w:r w:rsidRPr="00410CB8">
              <w:t>, ve věci uzavření smluv o budoucích kupních smlouvách k částem k pozemků v</w:t>
            </w:r>
            <w:r w:rsidR="001A305B" w:rsidRPr="00410CB8">
              <w:t> </w:t>
            </w:r>
            <w:r w:rsidRPr="00410CB8">
              <w:t>k.ú. Smržice, obec Smržice, v k.ú. Držovice na Moravě, obec Držovice a</w:t>
            </w:r>
            <w:r w:rsidR="001A305B" w:rsidRPr="00410CB8">
              <w:t> </w:t>
            </w:r>
            <w:r w:rsidRPr="00410CB8">
              <w:t>v</w:t>
            </w:r>
            <w:r w:rsidR="001A305B" w:rsidRPr="00410CB8">
              <w:t> </w:t>
            </w:r>
            <w:r w:rsidRPr="00410CB8">
              <w:t>k.ú. Prostějov, obec Prostějov v souvislosti se stavbou „Přeložka silnice II/366 Prostějov – sever“ z důvodu změny rozsahu trvalých záborů stavbou dotčených pozemků, změny vlastníků stavbou dotčených pozemků a změny číslo</w:t>
            </w:r>
            <w:r w:rsidR="00267211" w:rsidRPr="00410CB8">
              <w:t>vání stavbou dotčených pozemků</w:t>
            </w:r>
          </w:p>
          <w:p w:rsidR="00932419" w:rsidRPr="00410CB8" w:rsidRDefault="00932419" w:rsidP="00932419">
            <w:pPr>
              <w:pStyle w:val="Normal"/>
              <w:spacing w:after="119"/>
              <w:jc w:val="both"/>
            </w:pPr>
            <w:r w:rsidRPr="00410CB8">
              <w:t>2.2.</w:t>
            </w:r>
            <w:r w:rsidRPr="00410CB8">
              <w:tab/>
              <w:t>část usnesení Zastupitelstva Olomouckého kraje č. UZ/11/23/20</w:t>
            </w:r>
            <w:r w:rsidR="0020752B" w:rsidRPr="00410CB8">
              <w:t>09 ze dne 11. 12. 2009, bod 4.2</w:t>
            </w:r>
            <w:r w:rsidRPr="00410CB8">
              <w:t>, ve věci uzavření smlouvy o budoucí darovací smlouvě k částem k pozemkům v k.ú. Prostějov, obec Prostějov v souvislosti se stavbou „Přeložka silnice II/366 Prostějov – sever“ z důvodu změny rozsahu trvalých záborů stavbou dotčených pozemků</w:t>
            </w:r>
          </w:p>
        </w:tc>
      </w:tr>
      <w:tr w:rsidR="00410CB8" w:rsidRPr="00410CB8" w:rsidTr="00932419">
        <w:trPr>
          <w:trHeight w:val="289"/>
        </w:trPr>
        <w:tc>
          <w:tcPr>
            <w:tcW w:w="346" w:type="pct"/>
            <w:tcBorders>
              <w:top w:val="nil"/>
              <w:bottom w:val="nil"/>
            </w:tcBorders>
            <w:shd w:val="clear" w:color="auto" w:fill="auto"/>
            <w:tcMar>
              <w:bottom w:w="113" w:type="dxa"/>
            </w:tcMar>
          </w:tcPr>
          <w:p w:rsidR="00932419" w:rsidRPr="00410CB8" w:rsidRDefault="00932419"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20752B" w:rsidRPr="00410CB8" w:rsidRDefault="00932419" w:rsidP="00932419">
            <w:pPr>
              <w:pStyle w:val="Normal"/>
              <w:spacing w:after="119"/>
              <w:jc w:val="both"/>
            </w:pPr>
            <w:r w:rsidRPr="00410CB8">
              <w:rPr>
                <w:b/>
                <w:spacing w:val="70"/>
              </w:rPr>
              <w:t>schvaluje</w:t>
            </w:r>
            <w:r w:rsidRPr="00410CB8">
              <w:t xml:space="preserve"> </w:t>
            </w:r>
          </w:p>
          <w:p w:rsidR="00932419" w:rsidRPr="00410CB8" w:rsidRDefault="00932419" w:rsidP="00932419">
            <w:pPr>
              <w:pStyle w:val="Normal"/>
              <w:spacing w:after="119"/>
              <w:jc w:val="both"/>
            </w:pPr>
            <w:r w:rsidRPr="00410CB8">
              <w:t>3.1.</w:t>
            </w:r>
            <w:r w:rsidRPr="00410CB8">
              <w:tab/>
              <w:t>uzavření dohod o zrušení smluv o budoucích kupních smlouvách uzavřených na základě usnesení č. UZ/5/19/2009 ze dne 24. 4. 2009 dle tabulky</w:t>
            </w:r>
            <w:r w:rsidR="00EE50F1" w:rsidRPr="00410CB8">
              <w:t xml:space="preserve"> uvedené v P</w:t>
            </w:r>
            <w:r w:rsidRPr="00410CB8">
              <w:t>říloze č. 1 důvodové zprávy z důvodu změny rozsahu trvalých zá</w:t>
            </w:r>
            <w:r w:rsidR="00267211" w:rsidRPr="00410CB8">
              <w:t>borů stavbou dotčených pozemků</w:t>
            </w:r>
          </w:p>
          <w:p w:rsidR="00932419" w:rsidRPr="00410CB8" w:rsidRDefault="00932419" w:rsidP="00932419">
            <w:pPr>
              <w:pStyle w:val="Normal"/>
              <w:spacing w:after="119"/>
              <w:jc w:val="both"/>
            </w:pPr>
            <w:r w:rsidRPr="00410CB8">
              <w:t>3.2.</w:t>
            </w:r>
            <w:r w:rsidRPr="00410CB8">
              <w:tab/>
              <w:t>uzavření smluv o budoucích kupních smlouvách mezi Olomouckým krajem jako budoucím kupujícím a vlastníky stavbou dotčených pozemků jako budoucími prodávajícími na budoucí odkoupení pozemků nebo jejich částí, určených pro stavbu „Silnice II/366 Prostějov – přeložka silnice“, v katastrálním území Smržice, katastrálním území Držovice na Moravě a katastrálním území P</w:t>
            </w:r>
            <w:r w:rsidR="00EE50F1" w:rsidRPr="00410CB8">
              <w:t>rostějov dle tabulky uvedené v P</w:t>
            </w:r>
            <w:r w:rsidRPr="00410CB8">
              <w:t>říloze č. 2 důvodové zprávy. Řádné kupní smlouvy budou uzavřeny do jednoho roku ode dne vydání kolaudačního souhlasu, kterým bude stavba „Silnice II/366 Prostějov – přeložka silnice“ kolaudována, za podmínky, že pozemky nebo jejich části budou zastavěny silnicí, která bude ve vlastnictví Olomouckého kraje. Kupní ceny předmětných nemovitostí se budou rovnat cenám tržním, stanoveným znaleckým posudkem zpracovaným dle právních předpisů o oceňování majetku účinných v době uzavření řádných kupních smluv. Olomoucký kraj uhradí veškeré náklady spojené s uzavřením kupních smluv včetně správních poplatků k návrhům na vklad vlastnického práva do katastru nemovitostí. Součástí smluv o budoucích kupních smlouvách bude rovněž ustanovení o oprávnění Olomouckého kraje provést výše jmenovanou stavbu.</w:t>
            </w:r>
          </w:p>
          <w:p w:rsidR="00932419" w:rsidRPr="00410CB8" w:rsidRDefault="00932419" w:rsidP="00932419">
            <w:pPr>
              <w:pStyle w:val="Normal"/>
              <w:spacing w:after="119"/>
              <w:jc w:val="both"/>
            </w:pPr>
            <w:r w:rsidRPr="00410CB8">
              <w:t>3.3.</w:t>
            </w:r>
            <w:r w:rsidRPr="00410CB8">
              <w:tab/>
              <w:t>uzavření smlouvy o budoucí darovací smlouvě na budoucí bezúplatné nabytí částí pozemků parc. č. 5932/1 orná půda o výměře cca 932 m2, parc. č.</w:t>
            </w:r>
            <w:r w:rsidR="001A305B" w:rsidRPr="00410CB8">
              <w:t> </w:t>
            </w:r>
            <w:r w:rsidRPr="00410CB8">
              <w:t>7610/7 ost. pl. o výměře cca 92 m2, parc. č. 7610/16 ost. pl. o výměře cca 190 m2, parc. č. 7611/3 ost. pl. o výměře cca 3 m2, parc. č. 7611/4 ost. pl. o</w:t>
            </w:r>
            <w:r w:rsidR="001A305B" w:rsidRPr="00410CB8">
              <w:t> </w:t>
            </w:r>
            <w:r w:rsidRPr="00410CB8">
              <w:t>výměře cca 58 m2, parc. č. 7618 ost. pl. o výměře cca 135 m2, parc. č. 7622 ost. pl. o výměře cca 36 m2 a parc. č. 7626/1 orná půda o výměře cca 148 m2, vše v katastrálním území Prostějov, obec Prostějov, mezi statutárním městem Prostějovem, IČ: 00288659, jako budoucím dárcem a Olomouckým krajem jako budoucím obdarovaným. Řádná darovací smlouva bude uzavřena do jednoho roku od vydání kolaudačního souhlasu, kterým bude stavba „Silnice II/366 Prostějov – přeložka silnice“ kolaudována, za podmínky, že pozemky nebo jejich části budou zastavěny silnicí ve vlastnictví Olomouckého kraje. Olomoucký kraj uhradí veškeré náklady spojené s uzavřením darovací smlouvy včetně správního poplatku k návrhu na vklad vlastnického práva do katastru nemovitostí. Součástí smlouvy o budoucí darovací smlouvě bude rovněž ustanovení o oprávnění Olomouckého kraje provést výše jmenovanou stavbu.</w:t>
            </w:r>
          </w:p>
          <w:p w:rsidR="00932419" w:rsidRPr="00410CB8" w:rsidRDefault="00932419" w:rsidP="00932419">
            <w:pPr>
              <w:pStyle w:val="Normal"/>
              <w:spacing w:after="119"/>
              <w:jc w:val="both"/>
            </w:pPr>
            <w:r w:rsidRPr="00410CB8">
              <w:t>3.4.</w:t>
            </w:r>
            <w:r w:rsidRPr="00410CB8">
              <w:tab/>
              <w:t>uzavření smlouvy o budoucí darovací smlouvě na budoucí bezúplatné nabytí části pozemku parc. č. 1287 ost. pl. o výměře cca 36 m2 v katastrálním území Smržice, obec Smržice, mezi obcí Smržice, IČ: 00288772, jako budoucím dárcem a Olomouckým krajem jako budoucím obdarovaným. Řádná darovací smlouva bude uzavřena do jednoho roku od vydání kolaudačního souhlasu, kterým bude stavba „Silnice II/366 Prostějov – přeložka silnice“ kolaudována, za podmínky, že pozemek nebo jeho část bude zastavěn silnicí ve vlastnictví Olomouckého kraje. Olomoucký kraj uhradí veškeré náklady spojené s uzavřením darovací smlouvy včetně správního poplatku k návrhu na vklad vlastnického práva do katastru nemovitostí. Součástí smlouvy o budoucí darovací smlouvě bude rovněž ustanovení o oprávnění Olomouckého kraje provést výše jmenovanou stavbu.</w:t>
            </w:r>
          </w:p>
        </w:tc>
      </w:tr>
      <w:tr w:rsidR="00410CB8" w:rsidRPr="00410CB8" w:rsidTr="00932419">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932419">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932419" w:rsidP="00BF03FD">
            <w:pPr>
              <w:pStyle w:val="nadpis2"/>
              <w:rPr>
                <w:sz w:val="24"/>
                <w:szCs w:val="24"/>
              </w:rPr>
            </w:pPr>
            <w:r w:rsidRPr="00410CB8">
              <w:rPr>
                <w:sz w:val="24"/>
                <w:szCs w:val="24"/>
              </w:rPr>
              <w:t xml:space="preserve">Rada Olomouckého kraje </w:t>
            </w:r>
          </w:p>
        </w:tc>
      </w:tr>
      <w:tr w:rsidR="00B76CC7" w:rsidRPr="00410CB8" w:rsidTr="00932419">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932419" w:rsidP="00BF03FD">
            <w:pPr>
              <w:pStyle w:val="nadpis2"/>
              <w:rPr>
                <w:sz w:val="24"/>
                <w:szCs w:val="24"/>
              </w:rPr>
            </w:pPr>
            <w:r w:rsidRPr="00410CB8">
              <w:rPr>
                <w:sz w:val="24"/>
                <w:szCs w:val="24"/>
              </w:rPr>
              <w:t>6.7.</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AC1917">
        <w:tc>
          <w:tcPr>
            <w:tcW w:w="961" w:type="pct"/>
            <w:gridSpan w:val="2"/>
            <w:tcBorders>
              <w:bottom w:val="nil"/>
            </w:tcBorders>
          </w:tcPr>
          <w:p w:rsidR="00B76CC7" w:rsidRPr="00410CB8" w:rsidRDefault="00AC1917" w:rsidP="00BF03FD">
            <w:pPr>
              <w:pStyle w:val="Radanzevusnesen"/>
              <w:keepNext/>
              <w:ind w:left="0" w:firstLine="0"/>
              <w:jc w:val="left"/>
              <w:rPr>
                <w:szCs w:val="24"/>
              </w:rPr>
            </w:pPr>
            <w:r w:rsidRPr="00410CB8">
              <w:rPr>
                <w:szCs w:val="24"/>
              </w:rPr>
              <w:t>UZ/17/20/2015</w:t>
            </w:r>
          </w:p>
        </w:tc>
        <w:tc>
          <w:tcPr>
            <w:tcW w:w="4039" w:type="pct"/>
            <w:tcBorders>
              <w:bottom w:val="nil"/>
            </w:tcBorders>
          </w:tcPr>
          <w:p w:rsidR="00B76CC7" w:rsidRPr="00410CB8" w:rsidRDefault="00AC1917" w:rsidP="00BF03FD">
            <w:pPr>
              <w:pStyle w:val="Radanzevusnesen"/>
              <w:keepNext/>
              <w:ind w:left="0" w:firstLine="0"/>
              <w:rPr>
                <w:szCs w:val="24"/>
              </w:rPr>
            </w:pPr>
            <w:r w:rsidRPr="00410CB8">
              <w:rPr>
                <w:szCs w:val="24"/>
              </w:rPr>
              <w:t>Dodatky zřizovacích listin školských příspěvkových organizací</w:t>
            </w:r>
          </w:p>
        </w:tc>
      </w:tr>
      <w:tr w:rsidR="00410CB8" w:rsidRPr="00410CB8" w:rsidTr="00AC1917">
        <w:trPr>
          <w:trHeight w:val="289"/>
        </w:trPr>
        <w:tc>
          <w:tcPr>
            <w:tcW w:w="5000" w:type="pct"/>
            <w:gridSpan w:val="3"/>
            <w:tcBorders>
              <w:top w:val="nil"/>
              <w:bottom w:val="nil"/>
            </w:tcBorders>
            <w:shd w:val="clear" w:color="auto" w:fill="auto"/>
            <w:hideMark/>
          </w:tcPr>
          <w:p w:rsidR="00B76CC7" w:rsidRPr="00410CB8" w:rsidRDefault="00AC1917"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AC1917">
        <w:trPr>
          <w:trHeight w:val="289"/>
        </w:trPr>
        <w:tc>
          <w:tcPr>
            <w:tcW w:w="346" w:type="pct"/>
            <w:tcBorders>
              <w:top w:val="nil"/>
              <w:bottom w:val="nil"/>
            </w:tcBorders>
            <w:shd w:val="clear" w:color="auto" w:fill="auto"/>
            <w:tcMar>
              <w:bottom w:w="113" w:type="dxa"/>
            </w:tcMar>
            <w:hideMark/>
          </w:tcPr>
          <w:p w:rsidR="00B76CC7" w:rsidRPr="00410CB8" w:rsidRDefault="00AC1917"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AC1917" w:rsidP="00AC1917">
            <w:pPr>
              <w:pStyle w:val="Normal"/>
              <w:spacing w:after="119"/>
              <w:jc w:val="both"/>
            </w:pPr>
            <w:r w:rsidRPr="00410CB8">
              <w:rPr>
                <w:b/>
                <w:spacing w:val="70"/>
              </w:rPr>
              <w:t>bere na vědomí</w:t>
            </w:r>
            <w:r w:rsidRPr="00410CB8">
              <w:t xml:space="preserve"> důvodovou zprávu</w:t>
            </w:r>
          </w:p>
        </w:tc>
      </w:tr>
      <w:tr w:rsidR="00410CB8" w:rsidRPr="00410CB8" w:rsidTr="00AC1917">
        <w:trPr>
          <w:trHeight w:val="289"/>
        </w:trPr>
        <w:tc>
          <w:tcPr>
            <w:tcW w:w="346" w:type="pct"/>
            <w:tcBorders>
              <w:top w:val="nil"/>
              <w:bottom w:val="nil"/>
            </w:tcBorders>
            <w:shd w:val="clear" w:color="auto" w:fill="auto"/>
            <w:tcMar>
              <w:bottom w:w="113" w:type="dxa"/>
            </w:tcMar>
          </w:tcPr>
          <w:p w:rsidR="00AC1917" w:rsidRPr="00410CB8" w:rsidRDefault="00AC1917"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AC1917" w:rsidRPr="00410CB8" w:rsidRDefault="00AC1917" w:rsidP="00AC1917">
            <w:pPr>
              <w:pStyle w:val="Normal"/>
              <w:spacing w:after="119"/>
              <w:jc w:val="both"/>
            </w:pPr>
            <w:r w:rsidRPr="00410CB8">
              <w:rPr>
                <w:b/>
                <w:spacing w:val="70"/>
              </w:rPr>
              <w:t>schvaluje</w:t>
            </w:r>
            <w:r w:rsidRPr="00410CB8">
              <w:t xml:space="preserve"> dodatky ke zřizovacím listinám školských příspěvkových organizací zři</w:t>
            </w:r>
            <w:r w:rsidR="00EE50F1" w:rsidRPr="00410CB8">
              <w:t>zovaných Olomouckým krajem dle p</w:t>
            </w:r>
            <w:r w:rsidRPr="00410CB8">
              <w:t xml:space="preserve">řílohy č. 1 </w:t>
            </w:r>
            <w:r w:rsidR="0020752B" w:rsidRPr="00410CB8">
              <w:t>–</w:t>
            </w:r>
            <w:r w:rsidRPr="00410CB8">
              <w:t xml:space="preserve"> 7 důvodové zprávy</w:t>
            </w:r>
          </w:p>
        </w:tc>
      </w:tr>
      <w:tr w:rsidR="00410CB8" w:rsidRPr="00410CB8" w:rsidTr="00AC1917">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AC1917">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AC1917" w:rsidP="00BF03FD">
            <w:pPr>
              <w:pStyle w:val="nadpis2"/>
              <w:rPr>
                <w:sz w:val="24"/>
                <w:szCs w:val="24"/>
              </w:rPr>
            </w:pPr>
            <w:r w:rsidRPr="00410CB8">
              <w:rPr>
                <w:sz w:val="24"/>
                <w:szCs w:val="24"/>
              </w:rPr>
              <w:t xml:space="preserve">Rada Olomouckého kraje </w:t>
            </w:r>
          </w:p>
        </w:tc>
      </w:tr>
      <w:tr w:rsidR="00B76CC7" w:rsidRPr="00410CB8" w:rsidTr="00AC1917">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AC1917" w:rsidP="00BF03FD">
            <w:pPr>
              <w:pStyle w:val="nadpis2"/>
              <w:rPr>
                <w:sz w:val="24"/>
                <w:szCs w:val="24"/>
              </w:rPr>
            </w:pPr>
            <w:r w:rsidRPr="00410CB8">
              <w:rPr>
                <w:sz w:val="24"/>
                <w:szCs w:val="24"/>
              </w:rPr>
              <w:t>7.</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9816B7">
        <w:tc>
          <w:tcPr>
            <w:tcW w:w="961" w:type="pct"/>
            <w:gridSpan w:val="2"/>
            <w:tcBorders>
              <w:bottom w:val="nil"/>
            </w:tcBorders>
          </w:tcPr>
          <w:p w:rsidR="00B76CC7" w:rsidRPr="00410CB8" w:rsidRDefault="009816B7" w:rsidP="00BF03FD">
            <w:pPr>
              <w:pStyle w:val="Radanzevusnesen"/>
              <w:keepNext/>
              <w:ind w:left="0" w:firstLine="0"/>
              <w:jc w:val="left"/>
              <w:rPr>
                <w:szCs w:val="24"/>
              </w:rPr>
            </w:pPr>
            <w:r w:rsidRPr="00410CB8">
              <w:rPr>
                <w:szCs w:val="24"/>
              </w:rPr>
              <w:t>UZ/17/21/2015</w:t>
            </w:r>
          </w:p>
        </w:tc>
        <w:tc>
          <w:tcPr>
            <w:tcW w:w="4039" w:type="pct"/>
            <w:tcBorders>
              <w:bottom w:val="nil"/>
            </w:tcBorders>
          </w:tcPr>
          <w:p w:rsidR="00B76CC7" w:rsidRPr="00410CB8" w:rsidRDefault="009816B7" w:rsidP="001A305B">
            <w:pPr>
              <w:pStyle w:val="Radanzevusnesen"/>
              <w:keepNext/>
              <w:ind w:left="0" w:firstLine="0"/>
              <w:rPr>
                <w:szCs w:val="24"/>
              </w:rPr>
            </w:pPr>
            <w:r w:rsidRPr="00410CB8">
              <w:rPr>
                <w:szCs w:val="24"/>
              </w:rPr>
              <w:t>Dotace Olomouckého kraje na podporu sportovní činnosti dětí a</w:t>
            </w:r>
            <w:r w:rsidR="001A305B" w:rsidRPr="00410CB8">
              <w:rPr>
                <w:szCs w:val="24"/>
              </w:rPr>
              <w:t> </w:t>
            </w:r>
            <w:r w:rsidRPr="00410CB8">
              <w:rPr>
                <w:szCs w:val="24"/>
              </w:rPr>
              <w:t>mládeže v roce 2015</w:t>
            </w:r>
          </w:p>
        </w:tc>
      </w:tr>
      <w:tr w:rsidR="00410CB8" w:rsidRPr="00410CB8" w:rsidTr="009816B7">
        <w:trPr>
          <w:trHeight w:val="289"/>
        </w:trPr>
        <w:tc>
          <w:tcPr>
            <w:tcW w:w="5000" w:type="pct"/>
            <w:gridSpan w:val="3"/>
            <w:tcBorders>
              <w:top w:val="nil"/>
              <w:bottom w:val="nil"/>
            </w:tcBorders>
            <w:shd w:val="clear" w:color="auto" w:fill="auto"/>
            <w:hideMark/>
          </w:tcPr>
          <w:p w:rsidR="00B76CC7" w:rsidRPr="00410CB8" w:rsidRDefault="009816B7"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9816B7">
        <w:trPr>
          <w:trHeight w:val="289"/>
        </w:trPr>
        <w:tc>
          <w:tcPr>
            <w:tcW w:w="346" w:type="pct"/>
            <w:tcBorders>
              <w:top w:val="nil"/>
              <w:bottom w:val="nil"/>
            </w:tcBorders>
            <w:shd w:val="clear" w:color="auto" w:fill="auto"/>
            <w:tcMar>
              <w:bottom w:w="113" w:type="dxa"/>
            </w:tcMar>
            <w:hideMark/>
          </w:tcPr>
          <w:p w:rsidR="00B76CC7" w:rsidRPr="00410CB8" w:rsidRDefault="009816B7"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9816B7" w:rsidP="009816B7">
            <w:pPr>
              <w:pStyle w:val="Normal"/>
              <w:spacing w:after="119"/>
              <w:jc w:val="both"/>
            </w:pPr>
            <w:r w:rsidRPr="00410CB8">
              <w:rPr>
                <w:b/>
                <w:spacing w:val="70"/>
              </w:rPr>
              <w:t>bere na vědomí</w:t>
            </w:r>
            <w:r w:rsidRPr="00410CB8">
              <w:t xml:space="preserve"> důvodovou zprávu</w:t>
            </w:r>
          </w:p>
        </w:tc>
      </w:tr>
      <w:tr w:rsidR="00410CB8" w:rsidRPr="00410CB8" w:rsidTr="009816B7">
        <w:trPr>
          <w:trHeight w:val="289"/>
        </w:trPr>
        <w:tc>
          <w:tcPr>
            <w:tcW w:w="346" w:type="pct"/>
            <w:tcBorders>
              <w:top w:val="nil"/>
              <w:bottom w:val="nil"/>
            </w:tcBorders>
            <w:shd w:val="clear" w:color="auto" w:fill="auto"/>
            <w:tcMar>
              <w:bottom w:w="113" w:type="dxa"/>
            </w:tcMar>
          </w:tcPr>
          <w:p w:rsidR="009816B7" w:rsidRPr="00410CB8" w:rsidRDefault="009816B7"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9816B7" w:rsidRPr="00410CB8" w:rsidRDefault="009816B7" w:rsidP="009816B7">
            <w:pPr>
              <w:pStyle w:val="Normal"/>
              <w:spacing w:after="119"/>
              <w:jc w:val="both"/>
            </w:pPr>
            <w:r w:rsidRPr="00410CB8">
              <w:rPr>
                <w:b/>
                <w:spacing w:val="70"/>
              </w:rPr>
              <w:t>schvaluje</w:t>
            </w:r>
            <w:r w:rsidRPr="00410CB8">
              <w:t xml:space="preserve"> poskytnutí dotace jednotlivým příjemcům a ve výši dle důvodové zprávy a dle Přílohy č. 2 důvodové zprávy</w:t>
            </w:r>
          </w:p>
        </w:tc>
      </w:tr>
      <w:tr w:rsidR="00410CB8" w:rsidRPr="00410CB8" w:rsidTr="009816B7">
        <w:trPr>
          <w:trHeight w:val="289"/>
        </w:trPr>
        <w:tc>
          <w:tcPr>
            <w:tcW w:w="346" w:type="pct"/>
            <w:tcBorders>
              <w:top w:val="nil"/>
              <w:bottom w:val="nil"/>
            </w:tcBorders>
            <w:shd w:val="clear" w:color="auto" w:fill="auto"/>
            <w:tcMar>
              <w:bottom w:w="113" w:type="dxa"/>
            </w:tcMar>
          </w:tcPr>
          <w:p w:rsidR="009816B7" w:rsidRPr="00410CB8" w:rsidRDefault="009816B7"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9816B7" w:rsidRPr="00410CB8" w:rsidRDefault="009816B7" w:rsidP="009816B7">
            <w:pPr>
              <w:pStyle w:val="Normal"/>
              <w:spacing w:after="119"/>
              <w:jc w:val="both"/>
            </w:pPr>
            <w:r w:rsidRPr="00410CB8">
              <w:rPr>
                <w:b/>
                <w:spacing w:val="70"/>
              </w:rPr>
              <w:t>schvaluje</w:t>
            </w:r>
            <w:r w:rsidRPr="00410CB8">
              <w:t xml:space="preserve"> uzavření veřejnoprávních smluv o poskytnutí dotace s příjemci dle bodu 2 usnesení, ve znění veřejnoprávní smlouvy uvedené v Příloze č. 1 důvodové zprávy</w:t>
            </w:r>
          </w:p>
        </w:tc>
      </w:tr>
      <w:tr w:rsidR="00410CB8" w:rsidRPr="00410CB8" w:rsidTr="009816B7">
        <w:trPr>
          <w:trHeight w:val="289"/>
        </w:trPr>
        <w:tc>
          <w:tcPr>
            <w:tcW w:w="346" w:type="pct"/>
            <w:tcBorders>
              <w:top w:val="nil"/>
              <w:bottom w:val="nil"/>
            </w:tcBorders>
            <w:shd w:val="clear" w:color="auto" w:fill="auto"/>
            <w:tcMar>
              <w:bottom w:w="113" w:type="dxa"/>
            </w:tcMar>
          </w:tcPr>
          <w:p w:rsidR="009816B7" w:rsidRPr="00410CB8" w:rsidRDefault="009816B7"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9816B7" w:rsidRPr="00410CB8" w:rsidRDefault="009816B7" w:rsidP="001A305B">
            <w:pPr>
              <w:pStyle w:val="Normal"/>
              <w:spacing w:after="119"/>
              <w:jc w:val="both"/>
            </w:pPr>
            <w:r w:rsidRPr="00410CB8">
              <w:rPr>
                <w:b/>
                <w:spacing w:val="70"/>
              </w:rPr>
              <w:t>nevyhovuje žádostem</w:t>
            </w:r>
            <w:r w:rsidRPr="00410CB8">
              <w:t xml:space="preserve"> žadatelů uvedeným v Příloze č. 2 s</w:t>
            </w:r>
            <w:r w:rsidR="001A305B" w:rsidRPr="00410CB8">
              <w:t> </w:t>
            </w:r>
            <w:r w:rsidRPr="00410CB8">
              <w:t>odůvodněním dle důvodové zprávy</w:t>
            </w:r>
          </w:p>
        </w:tc>
      </w:tr>
      <w:tr w:rsidR="00410CB8" w:rsidRPr="00410CB8" w:rsidTr="009816B7">
        <w:trPr>
          <w:trHeight w:val="289"/>
        </w:trPr>
        <w:tc>
          <w:tcPr>
            <w:tcW w:w="346" w:type="pct"/>
            <w:tcBorders>
              <w:top w:val="nil"/>
              <w:bottom w:val="nil"/>
            </w:tcBorders>
            <w:shd w:val="clear" w:color="auto" w:fill="auto"/>
            <w:tcMar>
              <w:bottom w:w="113" w:type="dxa"/>
            </w:tcMar>
          </w:tcPr>
          <w:p w:rsidR="009816B7" w:rsidRPr="00410CB8" w:rsidRDefault="009816B7" w:rsidP="00BF03FD">
            <w:pPr>
              <w:pStyle w:val="nadpis2"/>
              <w:rPr>
                <w:sz w:val="24"/>
                <w:szCs w:val="24"/>
              </w:rPr>
            </w:pPr>
            <w:r w:rsidRPr="00410CB8">
              <w:rPr>
                <w:sz w:val="24"/>
                <w:szCs w:val="24"/>
              </w:rPr>
              <w:t>5.</w:t>
            </w:r>
          </w:p>
        </w:tc>
        <w:tc>
          <w:tcPr>
            <w:tcW w:w="4654" w:type="pct"/>
            <w:gridSpan w:val="2"/>
            <w:tcBorders>
              <w:top w:val="nil"/>
              <w:bottom w:val="nil"/>
            </w:tcBorders>
            <w:shd w:val="clear" w:color="auto" w:fill="auto"/>
            <w:tcMar>
              <w:bottom w:w="113" w:type="dxa"/>
            </w:tcMar>
          </w:tcPr>
          <w:p w:rsidR="009816B7" w:rsidRPr="00410CB8" w:rsidRDefault="009816B7" w:rsidP="009816B7">
            <w:pPr>
              <w:pStyle w:val="Normal"/>
              <w:spacing w:after="119"/>
              <w:jc w:val="both"/>
            </w:pPr>
            <w:r w:rsidRPr="00410CB8">
              <w:rPr>
                <w:b/>
                <w:spacing w:val="70"/>
              </w:rPr>
              <w:t>ukládá podepsat</w:t>
            </w:r>
            <w:r w:rsidRPr="00410CB8">
              <w:t xml:space="preserve"> smlouvy dle bodu 3 usnesení</w:t>
            </w:r>
          </w:p>
        </w:tc>
      </w:tr>
      <w:tr w:rsidR="00410CB8" w:rsidRPr="00410CB8" w:rsidTr="009816B7">
        <w:trPr>
          <w:trHeight w:val="289"/>
        </w:trPr>
        <w:tc>
          <w:tcPr>
            <w:tcW w:w="5000" w:type="pct"/>
            <w:gridSpan w:val="3"/>
            <w:tcBorders>
              <w:top w:val="nil"/>
              <w:bottom w:val="nil"/>
            </w:tcBorders>
            <w:shd w:val="clear" w:color="auto" w:fill="auto"/>
            <w:tcMar>
              <w:bottom w:w="113" w:type="dxa"/>
            </w:tcMar>
          </w:tcPr>
          <w:p w:rsidR="009816B7" w:rsidRPr="00410CB8" w:rsidRDefault="009816B7" w:rsidP="009816B7">
            <w:r w:rsidRPr="00410CB8">
              <w:t>O: Mgr. Radovan Rašťák, náměstek hejtmana</w:t>
            </w:r>
          </w:p>
        </w:tc>
      </w:tr>
      <w:tr w:rsidR="00410CB8" w:rsidRPr="00410CB8" w:rsidTr="009816B7">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9816B7">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9816B7" w:rsidP="00BF03FD">
            <w:pPr>
              <w:pStyle w:val="nadpis2"/>
              <w:rPr>
                <w:sz w:val="24"/>
                <w:szCs w:val="24"/>
              </w:rPr>
            </w:pPr>
            <w:r w:rsidRPr="00410CB8">
              <w:rPr>
                <w:sz w:val="24"/>
                <w:szCs w:val="24"/>
              </w:rPr>
              <w:t xml:space="preserve">Rada Olomouckého kraje </w:t>
            </w:r>
          </w:p>
        </w:tc>
      </w:tr>
      <w:tr w:rsidR="00B76CC7" w:rsidRPr="00410CB8" w:rsidTr="009816B7">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9816B7" w:rsidP="00BF03FD">
            <w:pPr>
              <w:pStyle w:val="nadpis2"/>
              <w:rPr>
                <w:sz w:val="24"/>
                <w:szCs w:val="24"/>
              </w:rPr>
            </w:pPr>
            <w:r w:rsidRPr="00410CB8">
              <w:rPr>
                <w:sz w:val="24"/>
                <w:szCs w:val="24"/>
              </w:rPr>
              <w:t>8.</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3E4237">
        <w:tc>
          <w:tcPr>
            <w:tcW w:w="961" w:type="pct"/>
            <w:gridSpan w:val="2"/>
            <w:tcBorders>
              <w:bottom w:val="nil"/>
            </w:tcBorders>
          </w:tcPr>
          <w:p w:rsidR="00B76CC7" w:rsidRPr="00410CB8" w:rsidRDefault="003E4237" w:rsidP="00BF03FD">
            <w:pPr>
              <w:pStyle w:val="Radanzevusnesen"/>
              <w:keepNext/>
              <w:ind w:left="0" w:firstLine="0"/>
              <w:jc w:val="left"/>
              <w:rPr>
                <w:szCs w:val="24"/>
              </w:rPr>
            </w:pPr>
            <w:r w:rsidRPr="00410CB8">
              <w:rPr>
                <w:szCs w:val="24"/>
              </w:rPr>
              <w:t>UZ/17/22/2015</w:t>
            </w:r>
          </w:p>
        </w:tc>
        <w:tc>
          <w:tcPr>
            <w:tcW w:w="4039" w:type="pct"/>
            <w:tcBorders>
              <w:bottom w:val="nil"/>
            </w:tcBorders>
          </w:tcPr>
          <w:p w:rsidR="00B76CC7" w:rsidRPr="00410CB8" w:rsidRDefault="003E4237" w:rsidP="00BF03FD">
            <w:pPr>
              <w:pStyle w:val="Radanzevusnesen"/>
              <w:keepNext/>
              <w:ind w:left="0" w:firstLine="0"/>
              <w:rPr>
                <w:szCs w:val="24"/>
              </w:rPr>
            </w:pPr>
            <w:r w:rsidRPr="00410CB8">
              <w:rPr>
                <w:szCs w:val="24"/>
              </w:rPr>
              <w:t>Poskytnutí dotace „Nadačnímu fondu Přerovského jazzového festivalu“</w:t>
            </w:r>
          </w:p>
        </w:tc>
      </w:tr>
      <w:tr w:rsidR="00410CB8" w:rsidRPr="00410CB8" w:rsidTr="003E4237">
        <w:trPr>
          <w:trHeight w:val="289"/>
        </w:trPr>
        <w:tc>
          <w:tcPr>
            <w:tcW w:w="5000" w:type="pct"/>
            <w:gridSpan w:val="3"/>
            <w:tcBorders>
              <w:top w:val="nil"/>
              <w:bottom w:val="nil"/>
            </w:tcBorders>
            <w:shd w:val="clear" w:color="auto" w:fill="auto"/>
            <w:hideMark/>
          </w:tcPr>
          <w:p w:rsidR="00B76CC7" w:rsidRPr="00410CB8" w:rsidRDefault="003E4237"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3E4237">
        <w:trPr>
          <w:trHeight w:val="289"/>
        </w:trPr>
        <w:tc>
          <w:tcPr>
            <w:tcW w:w="346" w:type="pct"/>
            <w:tcBorders>
              <w:top w:val="nil"/>
              <w:bottom w:val="nil"/>
            </w:tcBorders>
            <w:shd w:val="clear" w:color="auto" w:fill="auto"/>
            <w:tcMar>
              <w:bottom w:w="113" w:type="dxa"/>
            </w:tcMar>
            <w:hideMark/>
          </w:tcPr>
          <w:p w:rsidR="00B76CC7" w:rsidRPr="00410CB8" w:rsidRDefault="003E4237"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3E4237" w:rsidP="003E4237">
            <w:pPr>
              <w:pStyle w:val="Normal"/>
              <w:spacing w:after="119"/>
              <w:jc w:val="both"/>
            </w:pPr>
            <w:r w:rsidRPr="00410CB8">
              <w:rPr>
                <w:b/>
                <w:spacing w:val="70"/>
              </w:rPr>
              <w:t>bere na vědomí</w:t>
            </w:r>
            <w:r w:rsidRPr="00410CB8">
              <w:t xml:space="preserve"> důvodovou zprávu</w:t>
            </w:r>
          </w:p>
        </w:tc>
      </w:tr>
      <w:tr w:rsidR="00410CB8" w:rsidRPr="00410CB8" w:rsidTr="003E4237">
        <w:trPr>
          <w:trHeight w:val="289"/>
        </w:trPr>
        <w:tc>
          <w:tcPr>
            <w:tcW w:w="346" w:type="pct"/>
            <w:tcBorders>
              <w:top w:val="nil"/>
              <w:bottom w:val="nil"/>
            </w:tcBorders>
            <w:shd w:val="clear" w:color="auto" w:fill="auto"/>
            <w:tcMar>
              <w:bottom w:w="113" w:type="dxa"/>
            </w:tcMar>
          </w:tcPr>
          <w:p w:rsidR="003E4237" w:rsidRPr="00410CB8" w:rsidRDefault="003E4237"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3E4237" w:rsidRPr="00410CB8" w:rsidRDefault="003E4237" w:rsidP="001A305B">
            <w:pPr>
              <w:pStyle w:val="Normal"/>
              <w:spacing w:after="119"/>
              <w:jc w:val="both"/>
            </w:pPr>
            <w:r w:rsidRPr="00410CB8">
              <w:rPr>
                <w:b/>
                <w:spacing w:val="70"/>
              </w:rPr>
              <w:t>schvaluje</w:t>
            </w:r>
            <w:r w:rsidRPr="00410CB8">
              <w:t xml:space="preserve"> poskytnutí dotace "Nadačnímu fondu Přerovského jazzového festivalu" na uspořádání GALAKONCERTU SINATROLOGY v souvislosti s</w:t>
            </w:r>
            <w:r w:rsidR="001A305B" w:rsidRPr="00410CB8">
              <w:t> </w:t>
            </w:r>
            <w:r w:rsidRPr="00410CB8">
              <w:t>významným jubileem 100. výročí narození swingového krále Franka Sinatry ve výši 180 000 Kč dle důvodové zprávy</w:t>
            </w:r>
          </w:p>
        </w:tc>
      </w:tr>
      <w:tr w:rsidR="00410CB8" w:rsidRPr="00410CB8" w:rsidTr="003E4237">
        <w:trPr>
          <w:trHeight w:val="289"/>
        </w:trPr>
        <w:tc>
          <w:tcPr>
            <w:tcW w:w="346" w:type="pct"/>
            <w:tcBorders>
              <w:top w:val="nil"/>
              <w:bottom w:val="nil"/>
            </w:tcBorders>
            <w:shd w:val="clear" w:color="auto" w:fill="auto"/>
            <w:tcMar>
              <w:bottom w:w="113" w:type="dxa"/>
            </w:tcMar>
          </w:tcPr>
          <w:p w:rsidR="003E4237" w:rsidRPr="00410CB8" w:rsidRDefault="003E4237"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3E4237" w:rsidRPr="00410CB8" w:rsidRDefault="003E4237" w:rsidP="003E4237">
            <w:pPr>
              <w:pStyle w:val="Normal"/>
              <w:spacing w:after="119"/>
              <w:jc w:val="both"/>
            </w:pPr>
            <w:r w:rsidRPr="00410CB8">
              <w:rPr>
                <w:b/>
                <w:spacing w:val="70"/>
              </w:rPr>
              <w:t>schvaluje</w:t>
            </w:r>
            <w:r w:rsidRPr="00410CB8">
              <w:t xml:space="preserve"> uzavření veřejnoprávní smlouvy o poskytnutí dotace mezi Olomouckým krajem a "Nadačním fondem Přerovského jazzového festivalu", se sídlem Kratochvílova 1, 750 02 Přerov, IČ: 49558005, ve znění veřejnoprávní smlouvy uvedené v Příloze č. 2 důvodové zprávy</w:t>
            </w:r>
          </w:p>
        </w:tc>
      </w:tr>
      <w:tr w:rsidR="00410CB8" w:rsidRPr="00410CB8" w:rsidTr="003E4237">
        <w:trPr>
          <w:trHeight w:val="289"/>
        </w:trPr>
        <w:tc>
          <w:tcPr>
            <w:tcW w:w="346" w:type="pct"/>
            <w:tcBorders>
              <w:top w:val="nil"/>
              <w:bottom w:val="nil"/>
            </w:tcBorders>
            <w:shd w:val="clear" w:color="auto" w:fill="auto"/>
            <w:tcMar>
              <w:bottom w:w="113" w:type="dxa"/>
            </w:tcMar>
          </w:tcPr>
          <w:p w:rsidR="003E4237" w:rsidRPr="00410CB8" w:rsidRDefault="003E4237"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3E4237" w:rsidRPr="00410CB8" w:rsidRDefault="003E4237" w:rsidP="003E4237">
            <w:pPr>
              <w:pStyle w:val="Normal"/>
              <w:spacing w:after="119"/>
              <w:jc w:val="both"/>
            </w:pPr>
            <w:r w:rsidRPr="00410CB8">
              <w:rPr>
                <w:b/>
                <w:spacing w:val="70"/>
              </w:rPr>
              <w:t>ukládá podepsat</w:t>
            </w:r>
            <w:r w:rsidRPr="00410CB8">
              <w:t xml:space="preserve"> smlouvu dle bodu 3 usnesení</w:t>
            </w:r>
          </w:p>
        </w:tc>
      </w:tr>
      <w:tr w:rsidR="00410CB8" w:rsidRPr="00410CB8" w:rsidTr="003E4237">
        <w:trPr>
          <w:trHeight w:val="289"/>
        </w:trPr>
        <w:tc>
          <w:tcPr>
            <w:tcW w:w="5000" w:type="pct"/>
            <w:gridSpan w:val="3"/>
            <w:tcBorders>
              <w:top w:val="nil"/>
              <w:bottom w:val="nil"/>
            </w:tcBorders>
            <w:shd w:val="clear" w:color="auto" w:fill="auto"/>
            <w:tcMar>
              <w:bottom w:w="113" w:type="dxa"/>
            </w:tcMar>
          </w:tcPr>
          <w:p w:rsidR="003E4237" w:rsidRPr="00410CB8" w:rsidRDefault="003E4237" w:rsidP="003E4237">
            <w:r w:rsidRPr="00410CB8">
              <w:t>O: Ing. Jiří Rozbořil, hejtman Olomouckého kraje</w:t>
            </w:r>
          </w:p>
        </w:tc>
      </w:tr>
      <w:tr w:rsidR="00410CB8" w:rsidRPr="00410CB8" w:rsidTr="003E4237">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3E4237">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3E4237" w:rsidP="00BF03FD">
            <w:pPr>
              <w:pStyle w:val="nadpis2"/>
              <w:rPr>
                <w:sz w:val="24"/>
                <w:szCs w:val="24"/>
              </w:rPr>
            </w:pPr>
            <w:r w:rsidRPr="00410CB8">
              <w:rPr>
                <w:sz w:val="24"/>
                <w:szCs w:val="24"/>
              </w:rPr>
              <w:t xml:space="preserve">Rada Olomouckého kraje </w:t>
            </w:r>
          </w:p>
        </w:tc>
      </w:tr>
      <w:tr w:rsidR="00B76CC7" w:rsidRPr="00410CB8" w:rsidTr="003E4237">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3E4237" w:rsidP="00BF03FD">
            <w:pPr>
              <w:pStyle w:val="nadpis2"/>
              <w:rPr>
                <w:sz w:val="24"/>
                <w:szCs w:val="24"/>
              </w:rPr>
            </w:pPr>
            <w:r w:rsidRPr="00410CB8">
              <w:rPr>
                <w:sz w:val="24"/>
                <w:szCs w:val="24"/>
              </w:rPr>
              <w:t>9.</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802369">
        <w:tc>
          <w:tcPr>
            <w:tcW w:w="961" w:type="pct"/>
            <w:gridSpan w:val="2"/>
            <w:tcBorders>
              <w:bottom w:val="nil"/>
            </w:tcBorders>
          </w:tcPr>
          <w:p w:rsidR="00B76CC7" w:rsidRPr="00410CB8" w:rsidRDefault="00802369" w:rsidP="00BF03FD">
            <w:pPr>
              <w:pStyle w:val="Radanzevusnesen"/>
              <w:keepNext/>
              <w:ind w:left="0" w:firstLine="0"/>
              <w:jc w:val="left"/>
              <w:rPr>
                <w:szCs w:val="24"/>
              </w:rPr>
            </w:pPr>
            <w:r w:rsidRPr="00410CB8">
              <w:rPr>
                <w:szCs w:val="24"/>
              </w:rPr>
              <w:t>UZ/17/23/2015</w:t>
            </w:r>
          </w:p>
        </w:tc>
        <w:tc>
          <w:tcPr>
            <w:tcW w:w="4039" w:type="pct"/>
            <w:tcBorders>
              <w:bottom w:val="nil"/>
            </w:tcBorders>
          </w:tcPr>
          <w:p w:rsidR="00B76CC7" w:rsidRPr="00410CB8" w:rsidRDefault="00802369" w:rsidP="00BF03FD">
            <w:pPr>
              <w:pStyle w:val="Radanzevusnesen"/>
              <w:keepNext/>
              <w:ind w:left="0" w:firstLine="0"/>
              <w:rPr>
                <w:szCs w:val="24"/>
              </w:rPr>
            </w:pPr>
            <w:r w:rsidRPr="00410CB8">
              <w:rPr>
                <w:szCs w:val="24"/>
              </w:rPr>
              <w:t>Navýšení dotace PhDr. Miloslavu Čermákovi, CSc.</w:t>
            </w:r>
          </w:p>
        </w:tc>
      </w:tr>
      <w:tr w:rsidR="00410CB8" w:rsidRPr="00410CB8" w:rsidTr="00802369">
        <w:trPr>
          <w:trHeight w:val="289"/>
        </w:trPr>
        <w:tc>
          <w:tcPr>
            <w:tcW w:w="5000" w:type="pct"/>
            <w:gridSpan w:val="3"/>
            <w:tcBorders>
              <w:top w:val="nil"/>
              <w:bottom w:val="nil"/>
            </w:tcBorders>
            <w:shd w:val="clear" w:color="auto" w:fill="auto"/>
            <w:hideMark/>
          </w:tcPr>
          <w:p w:rsidR="00B76CC7" w:rsidRPr="00410CB8" w:rsidRDefault="00802369"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802369">
        <w:trPr>
          <w:trHeight w:val="289"/>
        </w:trPr>
        <w:tc>
          <w:tcPr>
            <w:tcW w:w="346" w:type="pct"/>
            <w:tcBorders>
              <w:top w:val="nil"/>
              <w:bottom w:val="nil"/>
            </w:tcBorders>
            <w:shd w:val="clear" w:color="auto" w:fill="auto"/>
            <w:tcMar>
              <w:bottom w:w="113" w:type="dxa"/>
            </w:tcMar>
            <w:hideMark/>
          </w:tcPr>
          <w:p w:rsidR="00B76CC7" w:rsidRPr="00410CB8" w:rsidRDefault="00802369"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802369" w:rsidP="00802369">
            <w:pPr>
              <w:pStyle w:val="Normal"/>
              <w:spacing w:after="119"/>
              <w:jc w:val="both"/>
            </w:pPr>
            <w:r w:rsidRPr="00410CB8">
              <w:rPr>
                <w:b/>
                <w:spacing w:val="70"/>
              </w:rPr>
              <w:t>bere na vědomí</w:t>
            </w:r>
            <w:r w:rsidRPr="00410CB8">
              <w:t xml:space="preserve"> důvodovou zprávu</w:t>
            </w:r>
          </w:p>
        </w:tc>
      </w:tr>
      <w:tr w:rsidR="00410CB8" w:rsidRPr="00410CB8" w:rsidTr="00802369">
        <w:trPr>
          <w:trHeight w:val="289"/>
        </w:trPr>
        <w:tc>
          <w:tcPr>
            <w:tcW w:w="346" w:type="pct"/>
            <w:tcBorders>
              <w:top w:val="nil"/>
              <w:bottom w:val="nil"/>
            </w:tcBorders>
            <w:shd w:val="clear" w:color="auto" w:fill="auto"/>
            <w:tcMar>
              <w:bottom w:w="113" w:type="dxa"/>
            </w:tcMar>
          </w:tcPr>
          <w:p w:rsidR="00802369" w:rsidRPr="00410CB8" w:rsidRDefault="00802369"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802369" w:rsidRPr="00410CB8" w:rsidRDefault="00802369" w:rsidP="001A305B">
            <w:pPr>
              <w:pStyle w:val="Normal"/>
              <w:spacing w:after="119"/>
              <w:jc w:val="both"/>
            </w:pPr>
            <w:r w:rsidRPr="00410CB8">
              <w:rPr>
                <w:b/>
                <w:spacing w:val="70"/>
              </w:rPr>
              <w:t>schvaluje</w:t>
            </w:r>
            <w:r w:rsidRPr="00410CB8">
              <w:t xml:space="preserve"> navýšení dotace PhDr. Miloslavu Čermákovi, CSc.</w:t>
            </w:r>
            <w:r w:rsidR="001A305B" w:rsidRPr="00410CB8">
              <w:t>,</w:t>
            </w:r>
            <w:r w:rsidRPr="00410CB8">
              <w:t xml:space="preserve"> o</w:t>
            </w:r>
            <w:r w:rsidR="001A305B" w:rsidRPr="00410CB8">
              <w:t> </w:t>
            </w:r>
            <w:r w:rsidRPr="00410CB8">
              <w:t>25</w:t>
            </w:r>
            <w:r w:rsidR="00F10D92" w:rsidRPr="00410CB8">
              <w:t> </w:t>
            </w:r>
            <w:r w:rsidRPr="00410CB8">
              <w:t>000</w:t>
            </w:r>
            <w:r w:rsidR="00F10D92" w:rsidRPr="00410CB8">
              <w:t> </w:t>
            </w:r>
            <w:r w:rsidRPr="00410CB8">
              <w:t>Kč na částečnou úhradu nákladů na vydání sborníku v rámci projektu Olomouc v roce 1968 dle důvodové zprávy</w:t>
            </w:r>
          </w:p>
        </w:tc>
      </w:tr>
      <w:tr w:rsidR="00410CB8" w:rsidRPr="00410CB8" w:rsidTr="00802369">
        <w:trPr>
          <w:trHeight w:val="289"/>
        </w:trPr>
        <w:tc>
          <w:tcPr>
            <w:tcW w:w="346" w:type="pct"/>
            <w:tcBorders>
              <w:top w:val="nil"/>
              <w:bottom w:val="nil"/>
            </w:tcBorders>
            <w:shd w:val="clear" w:color="auto" w:fill="auto"/>
            <w:tcMar>
              <w:bottom w:w="113" w:type="dxa"/>
            </w:tcMar>
          </w:tcPr>
          <w:p w:rsidR="00802369" w:rsidRPr="00410CB8" w:rsidRDefault="00802369"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802369" w:rsidRPr="00410CB8" w:rsidRDefault="00802369" w:rsidP="00EE50F1">
            <w:pPr>
              <w:pStyle w:val="Normal"/>
              <w:spacing w:after="119"/>
              <w:jc w:val="both"/>
            </w:pPr>
            <w:r w:rsidRPr="00410CB8">
              <w:rPr>
                <w:b/>
                <w:spacing w:val="70"/>
              </w:rPr>
              <w:t>schvaluje</w:t>
            </w:r>
            <w:r w:rsidRPr="00410CB8">
              <w:t xml:space="preserve"> uzavření Dodatku č. 1 k veřejnoprávní smlouvě o poskytnutí dotace mezi Olomouckým krajem a PhDr. Miloslavem Čermákem, CSc., Masarykova třída 884/32, Hodolany, 772 00 Olomouc, IČ: 13629158, ve znění</w:t>
            </w:r>
            <w:r w:rsidR="00EE50F1" w:rsidRPr="00410CB8">
              <w:t xml:space="preserve"> </w:t>
            </w:r>
            <w:r w:rsidRPr="00410CB8">
              <w:t>dodatku k veřejnoprávní smlouvě uvedeném v Příloze č. 1 důvodové zprávy</w:t>
            </w:r>
          </w:p>
        </w:tc>
      </w:tr>
      <w:tr w:rsidR="00410CB8" w:rsidRPr="00410CB8" w:rsidTr="00802369">
        <w:trPr>
          <w:trHeight w:val="289"/>
        </w:trPr>
        <w:tc>
          <w:tcPr>
            <w:tcW w:w="346" w:type="pct"/>
            <w:tcBorders>
              <w:top w:val="nil"/>
              <w:bottom w:val="nil"/>
            </w:tcBorders>
            <w:shd w:val="clear" w:color="auto" w:fill="auto"/>
            <w:tcMar>
              <w:bottom w:w="113" w:type="dxa"/>
            </w:tcMar>
          </w:tcPr>
          <w:p w:rsidR="00802369" w:rsidRPr="00410CB8" w:rsidRDefault="00802369"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802369" w:rsidRPr="00410CB8" w:rsidRDefault="00802369" w:rsidP="00802369">
            <w:pPr>
              <w:pStyle w:val="Normal"/>
              <w:spacing w:after="119"/>
              <w:jc w:val="both"/>
            </w:pPr>
            <w:r w:rsidRPr="00410CB8">
              <w:rPr>
                <w:b/>
                <w:spacing w:val="70"/>
              </w:rPr>
              <w:t>ukládá podepsat</w:t>
            </w:r>
            <w:r w:rsidRPr="00410CB8">
              <w:t xml:space="preserve"> dodatek ke smlouvě dle bodu 3 usnesení</w:t>
            </w:r>
          </w:p>
        </w:tc>
      </w:tr>
      <w:tr w:rsidR="00410CB8" w:rsidRPr="00410CB8" w:rsidTr="00802369">
        <w:trPr>
          <w:trHeight w:val="289"/>
        </w:trPr>
        <w:tc>
          <w:tcPr>
            <w:tcW w:w="5000" w:type="pct"/>
            <w:gridSpan w:val="3"/>
            <w:tcBorders>
              <w:top w:val="nil"/>
              <w:bottom w:val="nil"/>
            </w:tcBorders>
            <w:shd w:val="clear" w:color="auto" w:fill="auto"/>
            <w:tcMar>
              <w:bottom w:w="113" w:type="dxa"/>
            </w:tcMar>
          </w:tcPr>
          <w:p w:rsidR="00802369" w:rsidRPr="00410CB8" w:rsidRDefault="00802369" w:rsidP="00802369">
            <w:r w:rsidRPr="00410CB8">
              <w:t>O: Mgr. Radovan Rašťák, náměstek hejtmana</w:t>
            </w:r>
          </w:p>
        </w:tc>
      </w:tr>
      <w:tr w:rsidR="00410CB8" w:rsidRPr="00410CB8" w:rsidTr="00802369">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802369">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802369" w:rsidP="00BF03FD">
            <w:pPr>
              <w:pStyle w:val="nadpis2"/>
              <w:rPr>
                <w:sz w:val="24"/>
                <w:szCs w:val="24"/>
              </w:rPr>
            </w:pPr>
            <w:r w:rsidRPr="00410CB8">
              <w:rPr>
                <w:sz w:val="24"/>
                <w:szCs w:val="24"/>
              </w:rPr>
              <w:t xml:space="preserve">Rada Olomouckého kraje </w:t>
            </w:r>
          </w:p>
        </w:tc>
      </w:tr>
      <w:tr w:rsidR="00B76CC7" w:rsidRPr="00410CB8" w:rsidTr="00802369">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802369" w:rsidP="00BF03FD">
            <w:pPr>
              <w:pStyle w:val="nadpis2"/>
              <w:rPr>
                <w:sz w:val="24"/>
                <w:szCs w:val="24"/>
              </w:rPr>
            </w:pPr>
            <w:r w:rsidRPr="00410CB8">
              <w:rPr>
                <w:sz w:val="24"/>
                <w:szCs w:val="24"/>
              </w:rPr>
              <w:t>10.</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2778DE">
        <w:tc>
          <w:tcPr>
            <w:tcW w:w="961" w:type="pct"/>
            <w:gridSpan w:val="2"/>
            <w:tcBorders>
              <w:bottom w:val="nil"/>
            </w:tcBorders>
          </w:tcPr>
          <w:p w:rsidR="00B76CC7" w:rsidRPr="00410CB8" w:rsidRDefault="002778DE" w:rsidP="00BF03FD">
            <w:pPr>
              <w:pStyle w:val="Radanzevusnesen"/>
              <w:keepNext/>
              <w:ind w:left="0" w:firstLine="0"/>
              <w:jc w:val="left"/>
              <w:rPr>
                <w:szCs w:val="24"/>
              </w:rPr>
            </w:pPr>
            <w:r w:rsidRPr="00410CB8">
              <w:rPr>
                <w:szCs w:val="24"/>
              </w:rPr>
              <w:t>UZ/17/24/2015</w:t>
            </w:r>
          </w:p>
        </w:tc>
        <w:tc>
          <w:tcPr>
            <w:tcW w:w="4039" w:type="pct"/>
            <w:tcBorders>
              <w:bottom w:val="nil"/>
            </w:tcBorders>
          </w:tcPr>
          <w:p w:rsidR="00B76CC7" w:rsidRPr="00410CB8" w:rsidRDefault="002778DE" w:rsidP="00EE50F1">
            <w:pPr>
              <w:pStyle w:val="Radanzevusnesen"/>
              <w:keepNext/>
              <w:ind w:left="0" w:firstLine="0"/>
              <w:rPr>
                <w:szCs w:val="24"/>
              </w:rPr>
            </w:pPr>
            <w:r w:rsidRPr="00410CB8">
              <w:rPr>
                <w:szCs w:val="24"/>
              </w:rPr>
              <w:t>Dodatek č. 2 k veřejnoprávní smlouvě o poskytnutí</w:t>
            </w:r>
            <w:r w:rsidR="00EE50F1" w:rsidRPr="00410CB8">
              <w:rPr>
                <w:szCs w:val="24"/>
              </w:rPr>
              <w:t xml:space="preserve"> </w:t>
            </w:r>
            <w:r w:rsidRPr="00410CB8">
              <w:rPr>
                <w:szCs w:val="24"/>
              </w:rPr>
              <w:t xml:space="preserve">dotace </w:t>
            </w:r>
            <w:r w:rsidR="007D5510" w:rsidRPr="00410CB8">
              <w:rPr>
                <w:szCs w:val="24"/>
              </w:rPr>
              <w:t>–</w:t>
            </w:r>
            <w:r w:rsidRPr="00410CB8">
              <w:rPr>
                <w:szCs w:val="24"/>
              </w:rPr>
              <w:t xml:space="preserve"> Moravská hasičská jednota, hasičský sbor Týn nad Bečvou</w:t>
            </w:r>
          </w:p>
        </w:tc>
      </w:tr>
      <w:tr w:rsidR="00410CB8" w:rsidRPr="00410CB8" w:rsidTr="002778DE">
        <w:trPr>
          <w:trHeight w:val="289"/>
        </w:trPr>
        <w:tc>
          <w:tcPr>
            <w:tcW w:w="5000" w:type="pct"/>
            <w:gridSpan w:val="3"/>
            <w:tcBorders>
              <w:top w:val="nil"/>
              <w:bottom w:val="nil"/>
            </w:tcBorders>
            <w:shd w:val="clear" w:color="auto" w:fill="auto"/>
            <w:hideMark/>
          </w:tcPr>
          <w:p w:rsidR="00B76CC7" w:rsidRPr="00410CB8" w:rsidRDefault="002778DE"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2778DE">
        <w:trPr>
          <w:trHeight w:val="289"/>
        </w:trPr>
        <w:tc>
          <w:tcPr>
            <w:tcW w:w="346" w:type="pct"/>
            <w:tcBorders>
              <w:top w:val="nil"/>
              <w:bottom w:val="nil"/>
            </w:tcBorders>
            <w:shd w:val="clear" w:color="auto" w:fill="auto"/>
            <w:tcMar>
              <w:bottom w:w="113" w:type="dxa"/>
            </w:tcMar>
            <w:hideMark/>
          </w:tcPr>
          <w:p w:rsidR="00B76CC7" w:rsidRPr="00410CB8" w:rsidRDefault="002778DE"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2778DE" w:rsidP="002778DE">
            <w:pPr>
              <w:pStyle w:val="Normal"/>
              <w:spacing w:after="119"/>
              <w:jc w:val="both"/>
            </w:pPr>
            <w:r w:rsidRPr="00410CB8">
              <w:rPr>
                <w:b/>
                <w:spacing w:val="70"/>
              </w:rPr>
              <w:t>bere na vědomí</w:t>
            </w:r>
            <w:r w:rsidRPr="00410CB8">
              <w:t xml:space="preserve"> důvodovou zprávu</w:t>
            </w:r>
          </w:p>
        </w:tc>
      </w:tr>
      <w:tr w:rsidR="00410CB8" w:rsidRPr="00410CB8" w:rsidTr="002778DE">
        <w:trPr>
          <w:trHeight w:val="289"/>
        </w:trPr>
        <w:tc>
          <w:tcPr>
            <w:tcW w:w="346" w:type="pct"/>
            <w:tcBorders>
              <w:top w:val="nil"/>
              <w:bottom w:val="nil"/>
            </w:tcBorders>
            <w:shd w:val="clear" w:color="auto" w:fill="auto"/>
            <w:tcMar>
              <w:bottom w:w="113" w:type="dxa"/>
            </w:tcMar>
          </w:tcPr>
          <w:p w:rsidR="002778DE" w:rsidRPr="00410CB8" w:rsidRDefault="002778DE"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2778DE" w:rsidRPr="00410CB8" w:rsidRDefault="002778DE" w:rsidP="001A305B">
            <w:pPr>
              <w:pStyle w:val="Normal"/>
              <w:spacing w:after="119"/>
              <w:jc w:val="both"/>
            </w:pPr>
            <w:r w:rsidRPr="00410CB8">
              <w:rPr>
                <w:b/>
                <w:spacing w:val="70"/>
              </w:rPr>
              <w:t>schvaluje</w:t>
            </w:r>
            <w:r w:rsidRPr="00410CB8">
              <w:t xml:space="preserve"> uzavření Dodatku č. 2 k veřejnoprávní smlouvě o poskytnutí</w:t>
            </w:r>
            <w:r w:rsidR="00EE50F1" w:rsidRPr="00410CB8">
              <w:t xml:space="preserve"> </w:t>
            </w:r>
            <w:r w:rsidRPr="00410CB8">
              <w:t>dotace mezi Olomouckým krajem a Moravskou hasičskou jednotou, hasičským</w:t>
            </w:r>
            <w:r w:rsidR="00EE50F1" w:rsidRPr="00410CB8">
              <w:t xml:space="preserve"> </w:t>
            </w:r>
            <w:r w:rsidRPr="00410CB8">
              <w:t>sborem Týn nad Bečvou, se sídlem 751 32 Týn nad Bečvou, IČ: 70259593, ve</w:t>
            </w:r>
            <w:r w:rsidR="001A305B" w:rsidRPr="00410CB8">
              <w:t> </w:t>
            </w:r>
            <w:r w:rsidRPr="00410CB8">
              <w:t>znění dodatku k veřejnoprávní smlouvě uvedeném v Příloze č. 1 důvodové</w:t>
            </w:r>
            <w:r w:rsidR="00EE50F1" w:rsidRPr="00410CB8">
              <w:t xml:space="preserve"> </w:t>
            </w:r>
            <w:r w:rsidRPr="00410CB8">
              <w:t>zprávy</w:t>
            </w:r>
          </w:p>
        </w:tc>
      </w:tr>
      <w:tr w:rsidR="00410CB8" w:rsidRPr="00410CB8" w:rsidTr="002778DE">
        <w:trPr>
          <w:trHeight w:val="289"/>
        </w:trPr>
        <w:tc>
          <w:tcPr>
            <w:tcW w:w="346" w:type="pct"/>
            <w:tcBorders>
              <w:top w:val="nil"/>
              <w:bottom w:val="nil"/>
            </w:tcBorders>
            <w:shd w:val="clear" w:color="auto" w:fill="auto"/>
            <w:tcMar>
              <w:bottom w:w="113" w:type="dxa"/>
            </w:tcMar>
          </w:tcPr>
          <w:p w:rsidR="002778DE" w:rsidRPr="00410CB8" w:rsidRDefault="002778DE"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2778DE" w:rsidRPr="00410CB8" w:rsidRDefault="002778DE" w:rsidP="002778DE">
            <w:pPr>
              <w:pStyle w:val="Normal"/>
              <w:spacing w:after="119"/>
              <w:jc w:val="both"/>
            </w:pPr>
            <w:r w:rsidRPr="00410CB8">
              <w:rPr>
                <w:b/>
                <w:spacing w:val="70"/>
              </w:rPr>
              <w:t>schvaluje</w:t>
            </w:r>
            <w:r w:rsidRPr="00410CB8">
              <w:t xml:space="preserve"> udělení výjimek z Pravidel pro čerpání neinvestičních dotací do výše 25 tis. Kč dle důvodové zprávy</w:t>
            </w:r>
          </w:p>
        </w:tc>
      </w:tr>
      <w:tr w:rsidR="00410CB8" w:rsidRPr="00410CB8" w:rsidTr="002778DE">
        <w:trPr>
          <w:trHeight w:val="289"/>
        </w:trPr>
        <w:tc>
          <w:tcPr>
            <w:tcW w:w="346" w:type="pct"/>
            <w:tcBorders>
              <w:top w:val="nil"/>
              <w:bottom w:val="nil"/>
            </w:tcBorders>
            <w:shd w:val="clear" w:color="auto" w:fill="auto"/>
            <w:tcMar>
              <w:bottom w:w="113" w:type="dxa"/>
            </w:tcMar>
          </w:tcPr>
          <w:p w:rsidR="002778DE" w:rsidRPr="00410CB8" w:rsidRDefault="002778DE"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2778DE" w:rsidRPr="00410CB8" w:rsidRDefault="002778DE" w:rsidP="002778DE">
            <w:pPr>
              <w:pStyle w:val="Normal"/>
              <w:spacing w:after="119"/>
              <w:jc w:val="both"/>
            </w:pPr>
            <w:r w:rsidRPr="00410CB8">
              <w:rPr>
                <w:b/>
                <w:spacing w:val="70"/>
              </w:rPr>
              <w:t>ukládá podepsat</w:t>
            </w:r>
            <w:r w:rsidRPr="00410CB8">
              <w:t xml:space="preserve"> dodatek ke smlouvě o poskytnutí dotace dle bodu 2 usnesení</w:t>
            </w:r>
          </w:p>
        </w:tc>
      </w:tr>
      <w:tr w:rsidR="00410CB8" w:rsidRPr="00410CB8" w:rsidTr="002778DE">
        <w:trPr>
          <w:trHeight w:val="289"/>
        </w:trPr>
        <w:tc>
          <w:tcPr>
            <w:tcW w:w="5000" w:type="pct"/>
            <w:gridSpan w:val="3"/>
            <w:tcBorders>
              <w:top w:val="nil"/>
              <w:bottom w:val="nil"/>
            </w:tcBorders>
            <w:shd w:val="clear" w:color="auto" w:fill="auto"/>
            <w:tcMar>
              <w:bottom w:w="113" w:type="dxa"/>
            </w:tcMar>
          </w:tcPr>
          <w:p w:rsidR="002778DE" w:rsidRPr="00410CB8" w:rsidRDefault="002778DE" w:rsidP="002778DE">
            <w:r w:rsidRPr="00410CB8">
              <w:t>O: Mgr. Radovan Rašťák, náměstek hejtmana</w:t>
            </w:r>
          </w:p>
        </w:tc>
      </w:tr>
      <w:tr w:rsidR="00410CB8" w:rsidRPr="00410CB8" w:rsidTr="002778DE">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2778DE">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2778DE" w:rsidP="00BF03FD">
            <w:pPr>
              <w:pStyle w:val="nadpis2"/>
              <w:rPr>
                <w:sz w:val="24"/>
                <w:szCs w:val="24"/>
              </w:rPr>
            </w:pPr>
            <w:r w:rsidRPr="00410CB8">
              <w:rPr>
                <w:sz w:val="24"/>
                <w:szCs w:val="24"/>
              </w:rPr>
              <w:t xml:space="preserve">Rada Olomouckého kraje </w:t>
            </w:r>
          </w:p>
        </w:tc>
      </w:tr>
      <w:tr w:rsidR="00B76CC7" w:rsidRPr="00410CB8" w:rsidTr="002778DE">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2778DE" w:rsidP="00BF03FD">
            <w:pPr>
              <w:pStyle w:val="nadpis2"/>
              <w:rPr>
                <w:sz w:val="24"/>
                <w:szCs w:val="24"/>
              </w:rPr>
            </w:pPr>
            <w:r w:rsidRPr="00410CB8">
              <w:rPr>
                <w:sz w:val="24"/>
                <w:szCs w:val="24"/>
              </w:rPr>
              <w:t>11.</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663069">
        <w:tc>
          <w:tcPr>
            <w:tcW w:w="961" w:type="pct"/>
            <w:gridSpan w:val="2"/>
            <w:tcBorders>
              <w:bottom w:val="nil"/>
            </w:tcBorders>
          </w:tcPr>
          <w:p w:rsidR="00B76CC7" w:rsidRPr="00410CB8" w:rsidRDefault="00663069" w:rsidP="00BF03FD">
            <w:pPr>
              <w:pStyle w:val="Radanzevusnesen"/>
              <w:keepNext/>
              <w:ind w:left="0" w:firstLine="0"/>
              <w:jc w:val="left"/>
              <w:rPr>
                <w:szCs w:val="24"/>
              </w:rPr>
            </w:pPr>
            <w:r w:rsidRPr="00410CB8">
              <w:rPr>
                <w:szCs w:val="24"/>
              </w:rPr>
              <w:t>UZ/17/25/2015</w:t>
            </w:r>
          </w:p>
        </w:tc>
        <w:tc>
          <w:tcPr>
            <w:tcW w:w="4039" w:type="pct"/>
            <w:tcBorders>
              <w:bottom w:val="nil"/>
            </w:tcBorders>
          </w:tcPr>
          <w:p w:rsidR="00B76CC7" w:rsidRPr="00410CB8" w:rsidRDefault="00663069" w:rsidP="00BF03FD">
            <w:pPr>
              <w:pStyle w:val="Radanzevusnesen"/>
              <w:keepNext/>
              <w:ind w:left="0" w:firstLine="0"/>
              <w:rPr>
                <w:szCs w:val="24"/>
              </w:rPr>
            </w:pPr>
            <w:r w:rsidRPr="00410CB8">
              <w:rPr>
                <w:szCs w:val="24"/>
              </w:rPr>
              <w:t>Dodatek č. 1 k veřejnoprávní smlouvě o poskytnutí dotace – HOST – vydavatelství, s.r.o.</w:t>
            </w:r>
          </w:p>
        </w:tc>
      </w:tr>
      <w:tr w:rsidR="00410CB8" w:rsidRPr="00410CB8" w:rsidTr="00663069">
        <w:trPr>
          <w:trHeight w:val="289"/>
        </w:trPr>
        <w:tc>
          <w:tcPr>
            <w:tcW w:w="5000" w:type="pct"/>
            <w:gridSpan w:val="3"/>
            <w:tcBorders>
              <w:top w:val="nil"/>
              <w:bottom w:val="nil"/>
            </w:tcBorders>
            <w:shd w:val="clear" w:color="auto" w:fill="auto"/>
            <w:hideMark/>
          </w:tcPr>
          <w:p w:rsidR="00B76CC7" w:rsidRPr="00410CB8" w:rsidRDefault="00663069"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663069">
        <w:trPr>
          <w:trHeight w:val="289"/>
        </w:trPr>
        <w:tc>
          <w:tcPr>
            <w:tcW w:w="346" w:type="pct"/>
            <w:tcBorders>
              <w:top w:val="nil"/>
              <w:bottom w:val="nil"/>
            </w:tcBorders>
            <w:shd w:val="clear" w:color="auto" w:fill="auto"/>
            <w:tcMar>
              <w:bottom w:w="113" w:type="dxa"/>
            </w:tcMar>
            <w:hideMark/>
          </w:tcPr>
          <w:p w:rsidR="00B76CC7" w:rsidRPr="00410CB8" w:rsidRDefault="00663069"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663069" w:rsidP="00663069">
            <w:pPr>
              <w:pStyle w:val="Normal"/>
              <w:spacing w:after="119"/>
              <w:jc w:val="both"/>
            </w:pPr>
            <w:r w:rsidRPr="00410CB8">
              <w:rPr>
                <w:b/>
                <w:spacing w:val="70"/>
              </w:rPr>
              <w:t>bere na vědomí</w:t>
            </w:r>
            <w:r w:rsidRPr="00410CB8">
              <w:t xml:space="preserve"> důvodovou zprávu</w:t>
            </w:r>
          </w:p>
        </w:tc>
      </w:tr>
      <w:tr w:rsidR="00410CB8" w:rsidRPr="00410CB8" w:rsidTr="00663069">
        <w:trPr>
          <w:trHeight w:val="289"/>
        </w:trPr>
        <w:tc>
          <w:tcPr>
            <w:tcW w:w="346" w:type="pct"/>
            <w:tcBorders>
              <w:top w:val="nil"/>
              <w:bottom w:val="nil"/>
            </w:tcBorders>
            <w:shd w:val="clear" w:color="auto" w:fill="auto"/>
            <w:tcMar>
              <w:bottom w:w="113" w:type="dxa"/>
            </w:tcMar>
          </w:tcPr>
          <w:p w:rsidR="00663069" w:rsidRPr="00410CB8" w:rsidRDefault="00663069"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663069" w:rsidRPr="00410CB8" w:rsidRDefault="00663069" w:rsidP="001A305B">
            <w:pPr>
              <w:pStyle w:val="Normal"/>
              <w:spacing w:after="119"/>
              <w:jc w:val="both"/>
            </w:pPr>
            <w:r w:rsidRPr="00410CB8">
              <w:rPr>
                <w:b/>
                <w:spacing w:val="70"/>
              </w:rPr>
              <w:t>schvaluje</w:t>
            </w:r>
            <w:r w:rsidRPr="00410CB8">
              <w:t xml:space="preserve"> uzavření Dodatku č. 1 k veřejnoprávní smlouvě o poskytnutí dotace mezi Olomouckým krajem a HOST </w:t>
            </w:r>
            <w:r w:rsidR="007D5510" w:rsidRPr="00410CB8">
              <w:t>–</w:t>
            </w:r>
            <w:r w:rsidRPr="00410CB8">
              <w:t xml:space="preserve"> vydavatelstvím, s.r.o.</w:t>
            </w:r>
            <w:r w:rsidR="007D5510" w:rsidRPr="00410CB8">
              <w:t>,</w:t>
            </w:r>
            <w:r w:rsidRPr="00410CB8">
              <w:t xml:space="preserve"> </w:t>
            </w:r>
            <w:r w:rsidR="007D5510" w:rsidRPr="00410CB8">
              <w:t>se sídlem Radlas 5, 602 00 Brno</w:t>
            </w:r>
            <w:r w:rsidRPr="00410CB8">
              <w:t>-Zábrdovice, IČ: 25586441, ve znění dodatku k</w:t>
            </w:r>
            <w:r w:rsidR="001A305B" w:rsidRPr="00410CB8">
              <w:t> </w:t>
            </w:r>
            <w:r w:rsidRPr="00410CB8">
              <w:t>veřejnoprávní smlouvě uvedeném v Příloze č. 1 důvodové zprávy</w:t>
            </w:r>
          </w:p>
        </w:tc>
      </w:tr>
      <w:tr w:rsidR="00410CB8" w:rsidRPr="00410CB8" w:rsidTr="00663069">
        <w:trPr>
          <w:trHeight w:val="289"/>
        </w:trPr>
        <w:tc>
          <w:tcPr>
            <w:tcW w:w="346" w:type="pct"/>
            <w:tcBorders>
              <w:top w:val="nil"/>
              <w:bottom w:val="nil"/>
            </w:tcBorders>
            <w:shd w:val="clear" w:color="auto" w:fill="auto"/>
            <w:tcMar>
              <w:bottom w:w="113" w:type="dxa"/>
            </w:tcMar>
          </w:tcPr>
          <w:p w:rsidR="00663069" w:rsidRPr="00410CB8" w:rsidRDefault="00663069"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663069" w:rsidRPr="00410CB8" w:rsidRDefault="00663069" w:rsidP="00663069">
            <w:pPr>
              <w:pStyle w:val="Normal"/>
              <w:spacing w:after="119"/>
              <w:jc w:val="both"/>
            </w:pPr>
            <w:r w:rsidRPr="00410CB8">
              <w:rPr>
                <w:b/>
                <w:spacing w:val="70"/>
              </w:rPr>
              <w:t>ukládá podepsat</w:t>
            </w:r>
            <w:r w:rsidRPr="00410CB8">
              <w:t xml:space="preserve"> dodatek ke smlouvě o poskytnutí dotace dle bodu 2 usnesení</w:t>
            </w:r>
          </w:p>
        </w:tc>
      </w:tr>
      <w:tr w:rsidR="00410CB8" w:rsidRPr="00410CB8" w:rsidTr="00663069">
        <w:trPr>
          <w:trHeight w:val="289"/>
        </w:trPr>
        <w:tc>
          <w:tcPr>
            <w:tcW w:w="5000" w:type="pct"/>
            <w:gridSpan w:val="3"/>
            <w:tcBorders>
              <w:top w:val="nil"/>
              <w:bottom w:val="nil"/>
            </w:tcBorders>
            <w:shd w:val="clear" w:color="auto" w:fill="auto"/>
            <w:tcMar>
              <w:bottom w:w="113" w:type="dxa"/>
            </w:tcMar>
          </w:tcPr>
          <w:p w:rsidR="00663069" w:rsidRPr="00410CB8" w:rsidRDefault="00663069" w:rsidP="00663069">
            <w:r w:rsidRPr="00410CB8">
              <w:t>O: Ing. Jiří Rozbořil, hejtman Olomouckého kraje</w:t>
            </w:r>
          </w:p>
        </w:tc>
      </w:tr>
      <w:tr w:rsidR="00410CB8" w:rsidRPr="00410CB8" w:rsidTr="00663069">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663069">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663069" w:rsidP="00BF03FD">
            <w:pPr>
              <w:pStyle w:val="nadpis2"/>
              <w:rPr>
                <w:sz w:val="24"/>
                <w:szCs w:val="24"/>
              </w:rPr>
            </w:pPr>
            <w:r w:rsidRPr="00410CB8">
              <w:rPr>
                <w:sz w:val="24"/>
                <w:szCs w:val="24"/>
              </w:rPr>
              <w:t xml:space="preserve">Rada Olomouckého kraje </w:t>
            </w:r>
          </w:p>
        </w:tc>
      </w:tr>
      <w:tr w:rsidR="00B76CC7" w:rsidRPr="00410CB8" w:rsidTr="00663069">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663069" w:rsidP="00BF03FD">
            <w:pPr>
              <w:pStyle w:val="nadpis2"/>
              <w:rPr>
                <w:sz w:val="24"/>
                <w:szCs w:val="24"/>
              </w:rPr>
            </w:pPr>
            <w:r w:rsidRPr="00410CB8">
              <w:rPr>
                <w:sz w:val="24"/>
                <w:szCs w:val="24"/>
              </w:rPr>
              <w:t>12.</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212681">
        <w:tc>
          <w:tcPr>
            <w:tcW w:w="961" w:type="pct"/>
            <w:gridSpan w:val="2"/>
            <w:tcBorders>
              <w:bottom w:val="nil"/>
            </w:tcBorders>
          </w:tcPr>
          <w:p w:rsidR="00B76CC7" w:rsidRPr="00410CB8" w:rsidRDefault="00212681" w:rsidP="00BF03FD">
            <w:pPr>
              <w:pStyle w:val="Radanzevusnesen"/>
              <w:keepNext/>
              <w:ind w:left="0" w:firstLine="0"/>
              <w:jc w:val="left"/>
              <w:rPr>
                <w:szCs w:val="24"/>
              </w:rPr>
            </w:pPr>
            <w:r w:rsidRPr="00410CB8">
              <w:rPr>
                <w:szCs w:val="24"/>
              </w:rPr>
              <w:t>UZ/17/26/2015</w:t>
            </w:r>
          </w:p>
        </w:tc>
        <w:tc>
          <w:tcPr>
            <w:tcW w:w="4039" w:type="pct"/>
            <w:tcBorders>
              <w:bottom w:val="nil"/>
            </w:tcBorders>
          </w:tcPr>
          <w:p w:rsidR="00B76CC7" w:rsidRPr="00410CB8" w:rsidRDefault="00212681" w:rsidP="00BF03FD">
            <w:pPr>
              <w:pStyle w:val="Radanzevusnesen"/>
              <w:keepNext/>
              <w:ind w:left="0" w:firstLine="0"/>
              <w:rPr>
                <w:szCs w:val="24"/>
              </w:rPr>
            </w:pPr>
            <w:r w:rsidRPr="00410CB8">
              <w:rPr>
                <w:szCs w:val="24"/>
              </w:rPr>
              <w:t>Poskytnutí dotací na hospodaření v lesích na území Olomouckého kraje</w:t>
            </w:r>
          </w:p>
        </w:tc>
      </w:tr>
      <w:tr w:rsidR="00410CB8" w:rsidRPr="00410CB8" w:rsidTr="00212681">
        <w:trPr>
          <w:trHeight w:val="289"/>
        </w:trPr>
        <w:tc>
          <w:tcPr>
            <w:tcW w:w="5000" w:type="pct"/>
            <w:gridSpan w:val="3"/>
            <w:tcBorders>
              <w:top w:val="nil"/>
              <w:bottom w:val="nil"/>
            </w:tcBorders>
            <w:shd w:val="clear" w:color="auto" w:fill="auto"/>
            <w:hideMark/>
          </w:tcPr>
          <w:p w:rsidR="00B76CC7" w:rsidRPr="00410CB8" w:rsidRDefault="00212681"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212681">
        <w:trPr>
          <w:trHeight w:val="289"/>
        </w:trPr>
        <w:tc>
          <w:tcPr>
            <w:tcW w:w="346" w:type="pct"/>
            <w:tcBorders>
              <w:top w:val="nil"/>
              <w:bottom w:val="nil"/>
            </w:tcBorders>
            <w:shd w:val="clear" w:color="auto" w:fill="auto"/>
            <w:tcMar>
              <w:bottom w:w="113" w:type="dxa"/>
            </w:tcMar>
            <w:hideMark/>
          </w:tcPr>
          <w:p w:rsidR="00B76CC7" w:rsidRPr="00410CB8" w:rsidRDefault="00212681"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212681" w:rsidP="00212681">
            <w:pPr>
              <w:pStyle w:val="Normal"/>
              <w:spacing w:after="119"/>
              <w:jc w:val="both"/>
            </w:pPr>
            <w:r w:rsidRPr="00410CB8">
              <w:rPr>
                <w:b/>
                <w:spacing w:val="70"/>
              </w:rPr>
              <w:t>bere na vědomí</w:t>
            </w:r>
            <w:r w:rsidRPr="00410CB8">
              <w:t xml:space="preserve"> důvodovou zprávu</w:t>
            </w:r>
          </w:p>
        </w:tc>
      </w:tr>
      <w:tr w:rsidR="00410CB8" w:rsidRPr="00410CB8" w:rsidTr="00212681">
        <w:trPr>
          <w:trHeight w:val="289"/>
        </w:trPr>
        <w:tc>
          <w:tcPr>
            <w:tcW w:w="346" w:type="pct"/>
            <w:tcBorders>
              <w:top w:val="nil"/>
              <w:bottom w:val="nil"/>
            </w:tcBorders>
            <w:shd w:val="clear" w:color="auto" w:fill="auto"/>
            <w:tcMar>
              <w:bottom w:w="113" w:type="dxa"/>
            </w:tcMar>
          </w:tcPr>
          <w:p w:rsidR="00212681" w:rsidRPr="00410CB8" w:rsidRDefault="00212681"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212681" w:rsidRPr="00410CB8" w:rsidRDefault="00212681" w:rsidP="00212681">
            <w:pPr>
              <w:pStyle w:val="Normal"/>
              <w:spacing w:after="119"/>
              <w:jc w:val="both"/>
            </w:pPr>
            <w:r w:rsidRPr="00410CB8">
              <w:rPr>
                <w:b/>
                <w:spacing w:val="70"/>
              </w:rPr>
              <w:t>schvaluje</w:t>
            </w:r>
            <w:r w:rsidRPr="00410CB8">
              <w:t xml:space="preserve"> poskytnutí dotace na hospodaření v lesích na území Olomouckého kraje žadatelům uvedeným v Příloze č. 1 důvodové zprávy</w:t>
            </w:r>
          </w:p>
        </w:tc>
      </w:tr>
      <w:tr w:rsidR="00410CB8" w:rsidRPr="00410CB8" w:rsidTr="00212681">
        <w:trPr>
          <w:trHeight w:val="289"/>
        </w:trPr>
        <w:tc>
          <w:tcPr>
            <w:tcW w:w="346" w:type="pct"/>
            <w:tcBorders>
              <w:top w:val="nil"/>
              <w:bottom w:val="nil"/>
            </w:tcBorders>
            <w:shd w:val="clear" w:color="auto" w:fill="auto"/>
            <w:tcMar>
              <w:bottom w:w="113" w:type="dxa"/>
            </w:tcMar>
          </w:tcPr>
          <w:p w:rsidR="00212681" w:rsidRPr="00410CB8" w:rsidRDefault="00212681"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212681" w:rsidRPr="00410CB8" w:rsidRDefault="00212681" w:rsidP="00212681">
            <w:pPr>
              <w:pStyle w:val="Normal"/>
              <w:spacing w:after="119"/>
              <w:jc w:val="both"/>
            </w:pPr>
            <w:r w:rsidRPr="00410CB8">
              <w:rPr>
                <w:b/>
                <w:spacing w:val="70"/>
              </w:rPr>
              <w:t>schvaluje</w:t>
            </w:r>
            <w:r w:rsidRPr="00410CB8">
              <w:t xml:space="preserve"> uzavření veřejnoprávních smluv o poskytnutí dotace na hospodaření v lesích na území Olomouckého kraje s příjemci dle bodu 2 usnesení, ve znění vzorové smlouvy schválené usnesením Zastupitelstva Olomouckého kra</w:t>
            </w:r>
            <w:r w:rsidR="008776EE" w:rsidRPr="00410CB8">
              <w:t xml:space="preserve">je č. UZ/16/32/2015 ze dne 26. </w:t>
            </w:r>
            <w:r w:rsidRPr="00410CB8">
              <w:t>6. 2015</w:t>
            </w:r>
          </w:p>
        </w:tc>
      </w:tr>
      <w:tr w:rsidR="00410CB8" w:rsidRPr="00410CB8" w:rsidTr="00212681">
        <w:trPr>
          <w:trHeight w:val="289"/>
        </w:trPr>
        <w:tc>
          <w:tcPr>
            <w:tcW w:w="346" w:type="pct"/>
            <w:tcBorders>
              <w:top w:val="nil"/>
              <w:bottom w:val="nil"/>
            </w:tcBorders>
            <w:shd w:val="clear" w:color="auto" w:fill="auto"/>
            <w:tcMar>
              <w:bottom w:w="113" w:type="dxa"/>
            </w:tcMar>
          </w:tcPr>
          <w:p w:rsidR="00212681" w:rsidRPr="00410CB8" w:rsidRDefault="00212681"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212681" w:rsidRPr="00410CB8" w:rsidRDefault="00212681" w:rsidP="00212681">
            <w:pPr>
              <w:pStyle w:val="Normal"/>
              <w:spacing w:after="119"/>
              <w:jc w:val="both"/>
            </w:pPr>
            <w:r w:rsidRPr="00410CB8">
              <w:rPr>
                <w:b/>
                <w:spacing w:val="70"/>
              </w:rPr>
              <w:t>ukládá podepsat</w:t>
            </w:r>
            <w:r w:rsidRPr="00410CB8">
              <w:t xml:space="preserve"> veřejnoprávní smlouvy o poskytnutí dotace dle bodu 3 usnesení</w:t>
            </w:r>
          </w:p>
        </w:tc>
      </w:tr>
      <w:tr w:rsidR="00410CB8" w:rsidRPr="00410CB8" w:rsidTr="00212681">
        <w:trPr>
          <w:trHeight w:val="289"/>
        </w:trPr>
        <w:tc>
          <w:tcPr>
            <w:tcW w:w="5000" w:type="pct"/>
            <w:gridSpan w:val="3"/>
            <w:tcBorders>
              <w:top w:val="nil"/>
              <w:bottom w:val="nil"/>
            </w:tcBorders>
            <w:shd w:val="clear" w:color="auto" w:fill="auto"/>
            <w:tcMar>
              <w:bottom w:w="113" w:type="dxa"/>
            </w:tcMar>
          </w:tcPr>
          <w:p w:rsidR="00212681" w:rsidRPr="00410CB8" w:rsidRDefault="00212681" w:rsidP="00212681">
            <w:r w:rsidRPr="00410CB8">
              <w:t>O: Ing. Michal Symerský, 2. náměstek hejtmana</w:t>
            </w:r>
          </w:p>
        </w:tc>
      </w:tr>
      <w:tr w:rsidR="00410CB8" w:rsidRPr="00410CB8" w:rsidTr="00212681">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212681">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212681" w:rsidP="00BF03FD">
            <w:pPr>
              <w:pStyle w:val="nadpis2"/>
              <w:rPr>
                <w:sz w:val="24"/>
                <w:szCs w:val="24"/>
              </w:rPr>
            </w:pPr>
            <w:r w:rsidRPr="00410CB8">
              <w:rPr>
                <w:sz w:val="24"/>
                <w:szCs w:val="24"/>
              </w:rPr>
              <w:t xml:space="preserve">Rada Olomouckého kraje </w:t>
            </w:r>
          </w:p>
        </w:tc>
      </w:tr>
      <w:tr w:rsidR="00B76CC7" w:rsidRPr="00410CB8" w:rsidTr="00212681">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212681" w:rsidP="00BF03FD">
            <w:pPr>
              <w:pStyle w:val="nadpis2"/>
              <w:rPr>
                <w:sz w:val="24"/>
                <w:szCs w:val="24"/>
              </w:rPr>
            </w:pPr>
            <w:r w:rsidRPr="00410CB8">
              <w:rPr>
                <w:sz w:val="24"/>
                <w:szCs w:val="24"/>
              </w:rPr>
              <w:t>13.</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263493">
        <w:tc>
          <w:tcPr>
            <w:tcW w:w="961" w:type="pct"/>
            <w:gridSpan w:val="2"/>
            <w:tcBorders>
              <w:bottom w:val="nil"/>
            </w:tcBorders>
          </w:tcPr>
          <w:p w:rsidR="00B76CC7" w:rsidRPr="00410CB8" w:rsidRDefault="00263493" w:rsidP="00BF03FD">
            <w:pPr>
              <w:pStyle w:val="Radanzevusnesen"/>
              <w:keepNext/>
              <w:ind w:left="0" w:firstLine="0"/>
              <w:jc w:val="left"/>
              <w:rPr>
                <w:szCs w:val="24"/>
              </w:rPr>
            </w:pPr>
            <w:r w:rsidRPr="00410CB8">
              <w:rPr>
                <w:szCs w:val="24"/>
              </w:rPr>
              <w:t>UZ/17/27/2015</w:t>
            </w:r>
          </w:p>
        </w:tc>
        <w:tc>
          <w:tcPr>
            <w:tcW w:w="4039" w:type="pct"/>
            <w:tcBorders>
              <w:bottom w:val="nil"/>
            </w:tcBorders>
          </w:tcPr>
          <w:p w:rsidR="00B76CC7" w:rsidRPr="00410CB8" w:rsidRDefault="00263493" w:rsidP="00BF03FD">
            <w:pPr>
              <w:pStyle w:val="Radanzevusnesen"/>
              <w:keepNext/>
              <w:ind w:left="0" w:firstLine="0"/>
              <w:rPr>
                <w:szCs w:val="24"/>
              </w:rPr>
            </w:pPr>
            <w:r w:rsidRPr="00410CB8">
              <w:rPr>
                <w:szCs w:val="24"/>
              </w:rPr>
              <w:t>Poskytnutí dotací obcím na řešení mimořádné situace v oblasti vodohospodářské infrastruktury</w:t>
            </w:r>
          </w:p>
        </w:tc>
      </w:tr>
      <w:tr w:rsidR="00410CB8" w:rsidRPr="00410CB8" w:rsidTr="00263493">
        <w:trPr>
          <w:trHeight w:val="289"/>
        </w:trPr>
        <w:tc>
          <w:tcPr>
            <w:tcW w:w="5000" w:type="pct"/>
            <w:gridSpan w:val="3"/>
            <w:tcBorders>
              <w:top w:val="nil"/>
              <w:bottom w:val="nil"/>
            </w:tcBorders>
            <w:shd w:val="clear" w:color="auto" w:fill="auto"/>
            <w:hideMark/>
          </w:tcPr>
          <w:p w:rsidR="00B76CC7" w:rsidRPr="00410CB8" w:rsidRDefault="00263493"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263493">
        <w:trPr>
          <w:trHeight w:val="289"/>
        </w:trPr>
        <w:tc>
          <w:tcPr>
            <w:tcW w:w="346" w:type="pct"/>
            <w:tcBorders>
              <w:top w:val="nil"/>
              <w:bottom w:val="nil"/>
            </w:tcBorders>
            <w:shd w:val="clear" w:color="auto" w:fill="auto"/>
            <w:tcMar>
              <w:bottom w:w="113" w:type="dxa"/>
            </w:tcMar>
            <w:hideMark/>
          </w:tcPr>
          <w:p w:rsidR="00B76CC7" w:rsidRPr="00410CB8" w:rsidRDefault="00263493"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263493" w:rsidP="00263493">
            <w:pPr>
              <w:pStyle w:val="Normal"/>
              <w:spacing w:after="119"/>
              <w:jc w:val="both"/>
            </w:pPr>
            <w:r w:rsidRPr="00410CB8">
              <w:rPr>
                <w:b/>
                <w:spacing w:val="70"/>
              </w:rPr>
              <w:t>bere na vědomí</w:t>
            </w:r>
            <w:r w:rsidRPr="00410CB8">
              <w:t xml:space="preserve"> důvodovou zprávu</w:t>
            </w:r>
          </w:p>
        </w:tc>
      </w:tr>
      <w:tr w:rsidR="00410CB8" w:rsidRPr="00410CB8" w:rsidTr="00263493">
        <w:trPr>
          <w:trHeight w:val="289"/>
        </w:trPr>
        <w:tc>
          <w:tcPr>
            <w:tcW w:w="346" w:type="pct"/>
            <w:tcBorders>
              <w:top w:val="nil"/>
              <w:bottom w:val="nil"/>
            </w:tcBorders>
            <w:shd w:val="clear" w:color="auto" w:fill="auto"/>
            <w:tcMar>
              <w:bottom w:w="113" w:type="dxa"/>
            </w:tcMar>
          </w:tcPr>
          <w:p w:rsidR="00263493" w:rsidRPr="00410CB8" w:rsidRDefault="00263493"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263493" w:rsidRPr="00410CB8" w:rsidRDefault="00263493" w:rsidP="008776EE">
            <w:pPr>
              <w:pStyle w:val="Normal"/>
              <w:spacing w:after="119"/>
              <w:jc w:val="both"/>
            </w:pPr>
            <w:r w:rsidRPr="00410CB8">
              <w:rPr>
                <w:b/>
                <w:spacing w:val="70"/>
              </w:rPr>
              <w:t>schvaluje</w:t>
            </w:r>
            <w:r w:rsidRPr="00410CB8">
              <w:t xml:space="preserve"> poskytnutí dotace obci Koválovice-Osičany ve výši 1</w:t>
            </w:r>
            <w:r w:rsidR="008776EE" w:rsidRPr="00410CB8">
              <w:t> </w:t>
            </w:r>
            <w:r w:rsidRPr="00410CB8">
              <w:t>120</w:t>
            </w:r>
            <w:r w:rsidR="008776EE" w:rsidRPr="00410CB8">
              <w:t> </w:t>
            </w:r>
            <w:r w:rsidRPr="00410CB8">
              <w:t>269</w:t>
            </w:r>
            <w:r w:rsidR="008776EE" w:rsidRPr="00410CB8">
              <w:t> </w:t>
            </w:r>
            <w:r w:rsidRPr="00410CB8">
              <w:t>Kč, obci Ludmírov ve výši 1 000 000 Kč, obci Brodek u Konice ve výši 500 000 Kč a městysu Hustopeče nad Bečvou ve výši 500 000 Kč na řešení mimořádné situace v oblasti vodohospodářské infrastruktury, dle důvodové zprávy</w:t>
            </w:r>
          </w:p>
        </w:tc>
      </w:tr>
      <w:tr w:rsidR="00410CB8" w:rsidRPr="00410CB8" w:rsidTr="00263493">
        <w:trPr>
          <w:trHeight w:val="289"/>
        </w:trPr>
        <w:tc>
          <w:tcPr>
            <w:tcW w:w="346" w:type="pct"/>
            <w:tcBorders>
              <w:top w:val="nil"/>
              <w:bottom w:val="nil"/>
            </w:tcBorders>
            <w:shd w:val="clear" w:color="auto" w:fill="auto"/>
            <w:tcMar>
              <w:bottom w:w="113" w:type="dxa"/>
            </w:tcMar>
          </w:tcPr>
          <w:p w:rsidR="00263493" w:rsidRPr="00410CB8" w:rsidRDefault="00263493"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263493" w:rsidRPr="00410CB8" w:rsidRDefault="00263493" w:rsidP="00263493">
            <w:pPr>
              <w:pStyle w:val="Normal"/>
              <w:spacing w:after="119"/>
              <w:jc w:val="both"/>
            </w:pPr>
            <w:r w:rsidRPr="00410CB8">
              <w:rPr>
                <w:b/>
                <w:spacing w:val="70"/>
              </w:rPr>
              <w:t>schvaluje</w:t>
            </w:r>
            <w:r w:rsidRPr="00410CB8">
              <w:t xml:space="preserve"> vzorovou veřejnoprávní smlouvu o poskytnutí dotace dle Přílohy č. 1 důvodové zprávy</w:t>
            </w:r>
          </w:p>
        </w:tc>
      </w:tr>
      <w:tr w:rsidR="00410CB8" w:rsidRPr="00410CB8" w:rsidTr="00263493">
        <w:trPr>
          <w:trHeight w:val="289"/>
        </w:trPr>
        <w:tc>
          <w:tcPr>
            <w:tcW w:w="346" w:type="pct"/>
            <w:tcBorders>
              <w:top w:val="nil"/>
              <w:bottom w:val="nil"/>
            </w:tcBorders>
            <w:shd w:val="clear" w:color="auto" w:fill="auto"/>
            <w:tcMar>
              <w:bottom w:w="113" w:type="dxa"/>
            </w:tcMar>
          </w:tcPr>
          <w:p w:rsidR="00263493" w:rsidRPr="00410CB8" w:rsidRDefault="00263493"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263493" w:rsidRPr="00410CB8" w:rsidRDefault="00263493" w:rsidP="00263493">
            <w:pPr>
              <w:pStyle w:val="Normal"/>
              <w:spacing w:after="119"/>
              <w:jc w:val="both"/>
            </w:pPr>
            <w:r w:rsidRPr="00410CB8">
              <w:rPr>
                <w:b/>
                <w:spacing w:val="70"/>
              </w:rPr>
              <w:t>schvaluje</w:t>
            </w:r>
            <w:r w:rsidRPr="00410CB8">
              <w:t xml:space="preserve"> uzavření veřejnoprávních smluv o poskytnutí dotace mezi Olomouckým krajem a příjemci dle bodu 2 usnesení ve znění dle </w:t>
            </w:r>
            <w:r w:rsidR="008776EE" w:rsidRPr="00410CB8">
              <w:t xml:space="preserve">vzorové </w:t>
            </w:r>
            <w:r w:rsidRPr="00410CB8">
              <w:t>veřejnoprávní smlouvy uvedené v Příloze č. 1 důvodové zprávy</w:t>
            </w:r>
          </w:p>
        </w:tc>
      </w:tr>
      <w:tr w:rsidR="00410CB8" w:rsidRPr="00410CB8" w:rsidTr="00263493">
        <w:trPr>
          <w:trHeight w:val="289"/>
        </w:trPr>
        <w:tc>
          <w:tcPr>
            <w:tcW w:w="346" w:type="pct"/>
            <w:tcBorders>
              <w:top w:val="nil"/>
              <w:bottom w:val="nil"/>
            </w:tcBorders>
            <w:shd w:val="clear" w:color="auto" w:fill="auto"/>
            <w:tcMar>
              <w:bottom w:w="113" w:type="dxa"/>
            </w:tcMar>
          </w:tcPr>
          <w:p w:rsidR="00263493" w:rsidRPr="00410CB8" w:rsidRDefault="00263493" w:rsidP="00BF03FD">
            <w:pPr>
              <w:pStyle w:val="nadpis2"/>
              <w:rPr>
                <w:sz w:val="24"/>
                <w:szCs w:val="24"/>
              </w:rPr>
            </w:pPr>
            <w:r w:rsidRPr="00410CB8">
              <w:rPr>
                <w:sz w:val="24"/>
                <w:szCs w:val="24"/>
              </w:rPr>
              <w:t>5.</w:t>
            </w:r>
          </w:p>
        </w:tc>
        <w:tc>
          <w:tcPr>
            <w:tcW w:w="4654" w:type="pct"/>
            <w:gridSpan w:val="2"/>
            <w:tcBorders>
              <w:top w:val="nil"/>
              <w:bottom w:val="nil"/>
            </w:tcBorders>
            <w:shd w:val="clear" w:color="auto" w:fill="auto"/>
            <w:tcMar>
              <w:bottom w:w="113" w:type="dxa"/>
            </w:tcMar>
          </w:tcPr>
          <w:p w:rsidR="00263493" w:rsidRPr="00410CB8" w:rsidRDefault="00263493" w:rsidP="00263493">
            <w:pPr>
              <w:pStyle w:val="Normal"/>
              <w:spacing w:after="119"/>
              <w:jc w:val="both"/>
            </w:pPr>
            <w:r w:rsidRPr="00410CB8">
              <w:rPr>
                <w:b/>
                <w:spacing w:val="70"/>
              </w:rPr>
              <w:t>ukládá podepsat</w:t>
            </w:r>
            <w:r w:rsidRPr="00410CB8">
              <w:t xml:space="preserve"> veřejnoprávní smlouvy o poskytnutí dotace dle bodu 4 usnesení</w:t>
            </w:r>
          </w:p>
        </w:tc>
      </w:tr>
      <w:tr w:rsidR="00410CB8" w:rsidRPr="00410CB8" w:rsidTr="00263493">
        <w:trPr>
          <w:trHeight w:val="289"/>
        </w:trPr>
        <w:tc>
          <w:tcPr>
            <w:tcW w:w="5000" w:type="pct"/>
            <w:gridSpan w:val="3"/>
            <w:tcBorders>
              <w:top w:val="nil"/>
              <w:bottom w:val="nil"/>
            </w:tcBorders>
            <w:shd w:val="clear" w:color="auto" w:fill="auto"/>
            <w:tcMar>
              <w:bottom w:w="113" w:type="dxa"/>
            </w:tcMar>
          </w:tcPr>
          <w:p w:rsidR="00263493" w:rsidRPr="00410CB8" w:rsidRDefault="00263493" w:rsidP="00263493">
            <w:r w:rsidRPr="00410CB8">
              <w:t>O: Ing. Michal Symerský, 2. náměstek hejtmana</w:t>
            </w:r>
          </w:p>
        </w:tc>
      </w:tr>
      <w:tr w:rsidR="00410CB8" w:rsidRPr="00410CB8" w:rsidTr="00263493">
        <w:trPr>
          <w:trHeight w:val="289"/>
        </w:trPr>
        <w:tc>
          <w:tcPr>
            <w:tcW w:w="346" w:type="pct"/>
            <w:tcBorders>
              <w:top w:val="nil"/>
              <w:bottom w:val="nil"/>
            </w:tcBorders>
            <w:shd w:val="clear" w:color="auto" w:fill="auto"/>
            <w:tcMar>
              <w:bottom w:w="113" w:type="dxa"/>
            </w:tcMar>
          </w:tcPr>
          <w:p w:rsidR="00263493" w:rsidRPr="00410CB8" w:rsidRDefault="00263493" w:rsidP="00BF03FD">
            <w:pPr>
              <w:pStyle w:val="nadpis2"/>
              <w:rPr>
                <w:sz w:val="24"/>
                <w:szCs w:val="24"/>
              </w:rPr>
            </w:pPr>
            <w:r w:rsidRPr="00410CB8">
              <w:rPr>
                <w:sz w:val="24"/>
                <w:szCs w:val="24"/>
              </w:rPr>
              <w:t>6.</w:t>
            </w:r>
          </w:p>
        </w:tc>
        <w:tc>
          <w:tcPr>
            <w:tcW w:w="4654" w:type="pct"/>
            <w:gridSpan w:val="2"/>
            <w:tcBorders>
              <w:top w:val="nil"/>
              <w:bottom w:val="nil"/>
            </w:tcBorders>
            <w:shd w:val="clear" w:color="auto" w:fill="auto"/>
            <w:tcMar>
              <w:bottom w:w="113" w:type="dxa"/>
            </w:tcMar>
          </w:tcPr>
          <w:p w:rsidR="00263493" w:rsidRPr="00410CB8" w:rsidRDefault="00263493" w:rsidP="00263493">
            <w:pPr>
              <w:pStyle w:val="Normal"/>
              <w:spacing w:after="119"/>
              <w:jc w:val="both"/>
            </w:pPr>
            <w:r w:rsidRPr="00410CB8">
              <w:rPr>
                <w:b/>
                <w:spacing w:val="70"/>
              </w:rPr>
              <w:t>neschvaluje</w:t>
            </w:r>
            <w:r w:rsidRPr="00410CB8">
              <w:t xml:space="preserve"> poskytnutí dotace obci Kožušany-Tážaly a obci Strukov, dle důvodové zprávy</w:t>
            </w:r>
          </w:p>
        </w:tc>
      </w:tr>
      <w:tr w:rsidR="00410CB8" w:rsidRPr="00410CB8" w:rsidTr="00263493">
        <w:trPr>
          <w:trHeight w:val="289"/>
        </w:trPr>
        <w:tc>
          <w:tcPr>
            <w:tcW w:w="346" w:type="pct"/>
            <w:tcBorders>
              <w:top w:val="nil"/>
              <w:bottom w:val="nil"/>
            </w:tcBorders>
            <w:shd w:val="clear" w:color="auto" w:fill="auto"/>
            <w:tcMar>
              <w:bottom w:w="113" w:type="dxa"/>
            </w:tcMar>
          </w:tcPr>
          <w:p w:rsidR="00263493" w:rsidRPr="00410CB8" w:rsidRDefault="00263493" w:rsidP="00BF03FD">
            <w:pPr>
              <w:pStyle w:val="nadpis2"/>
              <w:rPr>
                <w:sz w:val="24"/>
                <w:szCs w:val="24"/>
              </w:rPr>
            </w:pPr>
            <w:r w:rsidRPr="00410CB8">
              <w:rPr>
                <w:sz w:val="24"/>
                <w:szCs w:val="24"/>
              </w:rPr>
              <w:t>7.</w:t>
            </w:r>
          </w:p>
        </w:tc>
        <w:tc>
          <w:tcPr>
            <w:tcW w:w="4654" w:type="pct"/>
            <w:gridSpan w:val="2"/>
            <w:tcBorders>
              <w:top w:val="nil"/>
              <w:bottom w:val="nil"/>
            </w:tcBorders>
            <w:shd w:val="clear" w:color="auto" w:fill="auto"/>
            <w:tcMar>
              <w:bottom w:w="113" w:type="dxa"/>
            </w:tcMar>
          </w:tcPr>
          <w:p w:rsidR="00263493" w:rsidRPr="00410CB8" w:rsidRDefault="00263493" w:rsidP="00263493">
            <w:pPr>
              <w:pStyle w:val="Normal"/>
              <w:spacing w:after="119"/>
              <w:jc w:val="both"/>
            </w:pPr>
            <w:r w:rsidRPr="00410CB8">
              <w:rPr>
                <w:b/>
                <w:spacing w:val="70"/>
              </w:rPr>
              <w:t>ukládá</w:t>
            </w:r>
            <w:r w:rsidRPr="00410CB8">
              <w:t xml:space="preserve"> informovat obec Kožušany-Tážaly a obec Strukov o neposkytnutí dotace</w:t>
            </w:r>
          </w:p>
        </w:tc>
      </w:tr>
      <w:tr w:rsidR="00410CB8" w:rsidRPr="00410CB8" w:rsidTr="00263493">
        <w:trPr>
          <w:trHeight w:val="289"/>
        </w:trPr>
        <w:tc>
          <w:tcPr>
            <w:tcW w:w="5000" w:type="pct"/>
            <w:gridSpan w:val="3"/>
            <w:tcBorders>
              <w:top w:val="nil"/>
              <w:bottom w:val="nil"/>
            </w:tcBorders>
            <w:shd w:val="clear" w:color="auto" w:fill="auto"/>
            <w:tcMar>
              <w:bottom w:w="113" w:type="dxa"/>
            </w:tcMar>
          </w:tcPr>
          <w:p w:rsidR="00263493" w:rsidRPr="00410CB8" w:rsidRDefault="00263493" w:rsidP="00263493">
            <w:r w:rsidRPr="00410CB8">
              <w:t>O: Ing. Michal Symerský, 2. náměstek hejtmana</w:t>
            </w:r>
          </w:p>
          <w:p w:rsidR="00263493" w:rsidRPr="00410CB8" w:rsidRDefault="00263493" w:rsidP="00263493">
            <w:r w:rsidRPr="00410CB8">
              <w:t>T: 18. 12. 2015</w:t>
            </w:r>
          </w:p>
        </w:tc>
      </w:tr>
      <w:tr w:rsidR="00410CB8" w:rsidRPr="00410CB8" w:rsidTr="00263493">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263493">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263493" w:rsidP="00BF03FD">
            <w:pPr>
              <w:pStyle w:val="nadpis2"/>
              <w:rPr>
                <w:sz w:val="24"/>
                <w:szCs w:val="24"/>
              </w:rPr>
            </w:pPr>
            <w:r w:rsidRPr="00410CB8">
              <w:rPr>
                <w:sz w:val="24"/>
                <w:szCs w:val="24"/>
              </w:rPr>
              <w:t xml:space="preserve">Rada Olomouckého kraje </w:t>
            </w:r>
          </w:p>
        </w:tc>
      </w:tr>
      <w:tr w:rsidR="00B76CC7" w:rsidRPr="00410CB8" w:rsidTr="00263493">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263493" w:rsidP="00BF03FD">
            <w:pPr>
              <w:pStyle w:val="nadpis2"/>
              <w:rPr>
                <w:sz w:val="24"/>
                <w:szCs w:val="24"/>
              </w:rPr>
            </w:pPr>
            <w:r w:rsidRPr="00410CB8">
              <w:rPr>
                <w:sz w:val="24"/>
                <w:szCs w:val="24"/>
              </w:rPr>
              <w:t>14.</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282D3C">
        <w:tc>
          <w:tcPr>
            <w:tcW w:w="961" w:type="pct"/>
            <w:gridSpan w:val="2"/>
            <w:tcBorders>
              <w:bottom w:val="nil"/>
            </w:tcBorders>
          </w:tcPr>
          <w:p w:rsidR="00B76CC7" w:rsidRPr="00410CB8" w:rsidRDefault="00282D3C" w:rsidP="00BF03FD">
            <w:pPr>
              <w:pStyle w:val="Radanzevusnesen"/>
              <w:keepNext/>
              <w:ind w:left="0" w:firstLine="0"/>
              <w:jc w:val="left"/>
              <w:rPr>
                <w:szCs w:val="24"/>
              </w:rPr>
            </w:pPr>
            <w:r w:rsidRPr="00410CB8">
              <w:rPr>
                <w:szCs w:val="24"/>
              </w:rPr>
              <w:t>UZ/17/28/2015</w:t>
            </w:r>
          </w:p>
        </w:tc>
        <w:tc>
          <w:tcPr>
            <w:tcW w:w="4039" w:type="pct"/>
            <w:tcBorders>
              <w:bottom w:val="nil"/>
            </w:tcBorders>
          </w:tcPr>
          <w:p w:rsidR="00B76CC7" w:rsidRPr="00410CB8" w:rsidRDefault="00282D3C" w:rsidP="00BF03FD">
            <w:pPr>
              <w:pStyle w:val="Radanzevusnesen"/>
              <w:keepNext/>
              <w:ind w:left="0" w:firstLine="0"/>
              <w:rPr>
                <w:szCs w:val="24"/>
              </w:rPr>
            </w:pPr>
            <w:r w:rsidRPr="00410CB8">
              <w:rPr>
                <w:szCs w:val="24"/>
              </w:rPr>
              <w:t>Aktualizace č. 7 Plánu rozvoje vodovodů a kanalizací na území Olomouckého kraje</w:t>
            </w:r>
          </w:p>
        </w:tc>
      </w:tr>
      <w:tr w:rsidR="00410CB8" w:rsidRPr="00410CB8" w:rsidTr="00282D3C">
        <w:trPr>
          <w:trHeight w:val="289"/>
        </w:trPr>
        <w:tc>
          <w:tcPr>
            <w:tcW w:w="5000" w:type="pct"/>
            <w:gridSpan w:val="3"/>
            <w:tcBorders>
              <w:top w:val="nil"/>
              <w:bottom w:val="nil"/>
            </w:tcBorders>
            <w:shd w:val="clear" w:color="auto" w:fill="auto"/>
            <w:hideMark/>
          </w:tcPr>
          <w:p w:rsidR="00B76CC7" w:rsidRPr="00410CB8" w:rsidRDefault="00282D3C"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282D3C">
        <w:trPr>
          <w:trHeight w:val="289"/>
        </w:trPr>
        <w:tc>
          <w:tcPr>
            <w:tcW w:w="346" w:type="pct"/>
            <w:tcBorders>
              <w:top w:val="nil"/>
              <w:bottom w:val="nil"/>
            </w:tcBorders>
            <w:shd w:val="clear" w:color="auto" w:fill="auto"/>
            <w:tcMar>
              <w:bottom w:w="113" w:type="dxa"/>
            </w:tcMar>
            <w:hideMark/>
          </w:tcPr>
          <w:p w:rsidR="00B76CC7" w:rsidRPr="00410CB8" w:rsidRDefault="00282D3C"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282D3C" w:rsidP="00282D3C">
            <w:pPr>
              <w:pStyle w:val="Normal"/>
              <w:spacing w:after="119"/>
              <w:jc w:val="both"/>
            </w:pPr>
            <w:r w:rsidRPr="00410CB8">
              <w:rPr>
                <w:b/>
                <w:spacing w:val="70"/>
              </w:rPr>
              <w:t>bere na vědomí</w:t>
            </w:r>
            <w:r w:rsidRPr="00410CB8">
              <w:t xml:space="preserve"> informaci o schválení Aktualizace č. 7 Plánu rozvoje vodovodů a kanalizací na území Olomouckého kraje uvedené v Příloze č. 1 důvodové zprávy</w:t>
            </w:r>
          </w:p>
        </w:tc>
      </w:tr>
      <w:tr w:rsidR="00410CB8" w:rsidRPr="00410CB8" w:rsidTr="00282D3C">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282D3C">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282D3C" w:rsidP="00BF03FD">
            <w:pPr>
              <w:pStyle w:val="nadpis2"/>
              <w:rPr>
                <w:sz w:val="24"/>
                <w:szCs w:val="24"/>
              </w:rPr>
            </w:pPr>
            <w:r w:rsidRPr="00410CB8">
              <w:rPr>
                <w:sz w:val="24"/>
                <w:szCs w:val="24"/>
              </w:rPr>
              <w:t xml:space="preserve">Rada Olomouckého kraje </w:t>
            </w:r>
          </w:p>
        </w:tc>
      </w:tr>
      <w:tr w:rsidR="00B76CC7" w:rsidRPr="00410CB8" w:rsidTr="00282D3C">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282D3C" w:rsidP="00BF03FD">
            <w:pPr>
              <w:pStyle w:val="nadpis2"/>
              <w:rPr>
                <w:sz w:val="24"/>
                <w:szCs w:val="24"/>
              </w:rPr>
            </w:pPr>
            <w:r w:rsidRPr="00410CB8">
              <w:rPr>
                <w:sz w:val="24"/>
                <w:szCs w:val="24"/>
              </w:rPr>
              <w:t>15.</w:t>
            </w:r>
          </w:p>
        </w:tc>
      </w:tr>
    </w:tbl>
    <w:p w:rsidR="00B76CC7" w:rsidRPr="00410CB8" w:rsidRDefault="00B76CC7" w:rsidP="005F15E9">
      <w:pPr>
        <w:pStyle w:val="Zastupitelstvonadpisusnesen"/>
        <w:spacing w:before="0" w:after="0"/>
        <w:jc w:val="left"/>
        <w:rPr>
          <w:sz w:val="18"/>
          <w:szCs w:val="18"/>
        </w:rPr>
      </w:pPr>
    </w:p>
    <w:tbl>
      <w:tblPr>
        <w:tblW w:w="5011"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47"/>
      </w:tblGrid>
      <w:tr w:rsidR="00410CB8" w:rsidRPr="00410CB8" w:rsidTr="001A305B">
        <w:tc>
          <w:tcPr>
            <w:tcW w:w="959" w:type="pct"/>
            <w:gridSpan w:val="2"/>
            <w:tcBorders>
              <w:bottom w:val="nil"/>
            </w:tcBorders>
          </w:tcPr>
          <w:p w:rsidR="00B76CC7" w:rsidRPr="00410CB8" w:rsidRDefault="00FF2914" w:rsidP="00BF03FD">
            <w:pPr>
              <w:pStyle w:val="Radanzevusnesen"/>
              <w:keepNext/>
              <w:ind w:left="0" w:firstLine="0"/>
              <w:jc w:val="left"/>
              <w:rPr>
                <w:szCs w:val="24"/>
              </w:rPr>
            </w:pPr>
            <w:r w:rsidRPr="00410CB8">
              <w:rPr>
                <w:szCs w:val="24"/>
              </w:rPr>
              <w:t>UZ/17/29/2015</w:t>
            </w:r>
          </w:p>
        </w:tc>
        <w:tc>
          <w:tcPr>
            <w:tcW w:w="4041" w:type="pct"/>
            <w:tcBorders>
              <w:bottom w:val="nil"/>
            </w:tcBorders>
          </w:tcPr>
          <w:p w:rsidR="00B76CC7" w:rsidRPr="00410CB8" w:rsidRDefault="00FF2914" w:rsidP="00BF03FD">
            <w:pPr>
              <w:pStyle w:val="Radanzevusnesen"/>
              <w:keepNext/>
              <w:ind w:left="0" w:firstLine="0"/>
              <w:rPr>
                <w:szCs w:val="24"/>
              </w:rPr>
            </w:pPr>
            <w:r w:rsidRPr="00410CB8">
              <w:rPr>
                <w:szCs w:val="24"/>
              </w:rPr>
              <w:t>Racionalizace vybraných příspěvkových organizací v sociální oblasti zřizovaných Olomouckým krajem</w:t>
            </w:r>
          </w:p>
        </w:tc>
      </w:tr>
      <w:tr w:rsidR="00410CB8" w:rsidRPr="00410CB8" w:rsidTr="001A305B">
        <w:trPr>
          <w:trHeight w:val="289"/>
        </w:trPr>
        <w:tc>
          <w:tcPr>
            <w:tcW w:w="5000" w:type="pct"/>
            <w:gridSpan w:val="3"/>
            <w:tcBorders>
              <w:top w:val="nil"/>
              <w:bottom w:val="nil"/>
            </w:tcBorders>
            <w:shd w:val="clear" w:color="auto" w:fill="auto"/>
            <w:hideMark/>
          </w:tcPr>
          <w:p w:rsidR="00B76CC7" w:rsidRPr="00410CB8" w:rsidRDefault="00FF2914"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1A305B">
        <w:trPr>
          <w:trHeight w:val="289"/>
        </w:trPr>
        <w:tc>
          <w:tcPr>
            <w:tcW w:w="345" w:type="pct"/>
            <w:tcBorders>
              <w:top w:val="nil"/>
              <w:bottom w:val="nil"/>
            </w:tcBorders>
            <w:shd w:val="clear" w:color="auto" w:fill="auto"/>
            <w:tcMar>
              <w:bottom w:w="113" w:type="dxa"/>
            </w:tcMar>
            <w:hideMark/>
          </w:tcPr>
          <w:p w:rsidR="00B76CC7" w:rsidRPr="00410CB8" w:rsidRDefault="00FF2914" w:rsidP="00BF03FD">
            <w:pPr>
              <w:pStyle w:val="nadpis2"/>
              <w:rPr>
                <w:sz w:val="24"/>
                <w:szCs w:val="24"/>
              </w:rPr>
            </w:pPr>
            <w:r w:rsidRPr="00410CB8">
              <w:rPr>
                <w:sz w:val="24"/>
                <w:szCs w:val="24"/>
              </w:rPr>
              <w:t>1.</w:t>
            </w:r>
          </w:p>
        </w:tc>
        <w:tc>
          <w:tcPr>
            <w:tcW w:w="4655" w:type="pct"/>
            <w:gridSpan w:val="2"/>
            <w:tcBorders>
              <w:top w:val="nil"/>
              <w:bottom w:val="nil"/>
            </w:tcBorders>
            <w:shd w:val="clear" w:color="auto" w:fill="auto"/>
            <w:tcMar>
              <w:bottom w:w="113" w:type="dxa"/>
            </w:tcMar>
          </w:tcPr>
          <w:p w:rsidR="00B76CC7" w:rsidRPr="00410CB8" w:rsidRDefault="00FF2914" w:rsidP="00FF2914">
            <w:pPr>
              <w:pStyle w:val="Normal"/>
              <w:spacing w:after="119"/>
              <w:jc w:val="both"/>
            </w:pPr>
            <w:r w:rsidRPr="00410CB8">
              <w:rPr>
                <w:b/>
                <w:spacing w:val="70"/>
              </w:rPr>
              <w:t>bere na vědomí</w:t>
            </w:r>
            <w:r w:rsidRPr="00410CB8">
              <w:t xml:space="preserve"> důvodovou zprávu</w:t>
            </w:r>
          </w:p>
        </w:tc>
      </w:tr>
      <w:tr w:rsidR="00410CB8" w:rsidRPr="00410CB8" w:rsidTr="001A305B">
        <w:trPr>
          <w:trHeight w:val="289"/>
        </w:trPr>
        <w:tc>
          <w:tcPr>
            <w:tcW w:w="345" w:type="pct"/>
            <w:tcBorders>
              <w:top w:val="nil"/>
              <w:bottom w:val="nil"/>
            </w:tcBorders>
            <w:shd w:val="clear" w:color="auto" w:fill="auto"/>
            <w:tcMar>
              <w:bottom w:w="113" w:type="dxa"/>
            </w:tcMar>
          </w:tcPr>
          <w:p w:rsidR="00FF2914" w:rsidRPr="00410CB8" w:rsidRDefault="00FF2914" w:rsidP="00BF03FD">
            <w:pPr>
              <w:pStyle w:val="nadpis2"/>
              <w:rPr>
                <w:sz w:val="24"/>
                <w:szCs w:val="24"/>
              </w:rPr>
            </w:pPr>
            <w:r w:rsidRPr="00410CB8">
              <w:rPr>
                <w:sz w:val="24"/>
                <w:szCs w:val="24"/>
              </w:rPr>
              <w:t>2.</w:t>
            </w:r>
          </w:p>
        </w:tc>
        <w:tc>
          <w:tcPr>
            <w:tcW w:w="4655" w:type="pct"/>
            <w:gridSpan w:val="2"/>
            <w:tcBorders>
              <w:top w:val="nil"/>
              <w:bottom w:val="nil"/>
            </w:tcBorders>
            <w:shd w:val="clear" w:color="auto" w:fill="auto"/>
            <w:tcMar>
              <w:bottom w:w="113" w:type="dxa"/>
            </w:tcMar>
          </w:tcPr>
          <w:p w:rsidR="00FF2914" w:rsidRPr="00410CB8" w:rsidRDefault="00FF2914" w:rsidP="00FF2914">
            <w:pPr>
              <w:pStyle w:val="Normal"/>
              <w:spacing w:after="119"/>
              <w:jc w:val="both"/>
            </w:pPr>
            <w:r w:rsidRPr="00410CB8">
              <w:rPr>
                <w:b/>
                <w:spacing w:val="70"/>
              </w:rPr>
              <w:t>schvaluje</w:t>
            </w:r>
            <w:r w:rsidRPr="00410CB8">
              <w:t xml:space="preserve"> sloučení Domova pro seniory Javorník, příspěvkové organizace, IČ</w:t>
            </w:r>
            <w:r w:rsidR="008776EE" w:rsidRPr="00410CB8">
              <w:t>:</w:t>
            </w:r>
            <w:r w:rsidRPr="00410CB8">
              <w:t xml:space="preserve"> 75004101, a Domova důchodců Kobylá nad Vidnavkou, příspěvkové organizace, IČ</w:t>
            </w:r>
            <w:r w:rsidR="008776EE" w:rsidRPr="00410CB8">
              <w:t>:</w:t>
            </w:r>
            <w:r w:rsidRPr="00410CB8">
              <w:t xml:space="preserve"> 75004127, s účinností od 1. 1. 2016, s tím, že majetek, práva, povinnosti a závazky Domova důchodců Kobylá nad Vidnavkou, příspěvkové organizace, IČ</w:t>
            </w:r>
            <w:r w:rsidR="008776EE" w:rsidRPr="00410CB8">
              <w:t>:</w:t>
            </w:r>
            <w:r w:rsidRPr="00410CB8">
              <w:t xml:space="preserve"> 75004127, přecházejí na Domov pro seniory Javorník, příspěvkovou organizaci, IČ</w:t>
            </w:r>
            <w:r w:rsidR="008776EE" w:rsidRPr="00410CB8">
              <w:t>:</w:t>
            </w:r>
            <w:r w:rsidRPr="00410CB8">
              <w:t xml:space="preserve"> 75004101, jako na nástupnickou organizaci, dle důvodové zprávy</w:t>
            </w:r>
          </w:p>
        </w:tc>
      </w:tr>
      <w:tr w:rsidR="00410CB8" w:rsidRPr="00410CB8" w:rsidTr="001A305B">
        <w:trPr>
          <w:trHeight w:val="289"/>
        </w:trPr>
        <w:tc>
          <w:tcPr>
            <w:tcW w:w="345" w:type="pct"/>
            <w:tcBorders>
              <w:top w:val="nil"/>
              <w:bottom w:val="nil"/>
            </w:tcBorders>
            <w:shd w:val="clear" w:color="auto" w:fill="auto"/>
            <w:tcMar>
              <w:bottom w:w="113" w:type="dxa"/>
            </w:tcMar>
          </w:tcPr>
          <w:p w:rsidR="00FF2914" w:rsidRPr="00410CB8" w:rsidRDefault="00FF2914" w:rsidP="00BF03FD">
            <w:pPr>
              <w:pStyle w:val="nadpis2"/>
              <w:rPr>
                <w:sz w:val="24"/>
                <w:szCs w:val="24"/>
              </w:rPr>
            </w:pPr>
            <w:r w:rsidRPr="00410CB8">
              <w:rPr>
                <w:sz w:val="24"/>
                <w:szCs w:val="24"/>
              </w:rPr>
              <w:t>3.</w:t>
            </w:r>
          </w:p>
        </w:tc>
        <w:tc>
          <w:tcPr>
            <w:tcW w:w="4655" w:type="pct"/>
            <w:gridSpan w:val="2"/>
            <w:tcBorders>
              <w:top w:val="nil"/>
              <w:bottom w:val="nil"/>
            </w:tcBorders>
            <w:shd w:val="clear" w:color="auto" w:fill="auto"/>
            <w:tcMar>
              <w:bottom w:w="113" w:type="dxa"/>
            </w:tcMar>
          </w:tcPr>
          <w:p w:rsidR="00FF2914" w:rsidRPr="00410CB8" w:rsidRDefault="00FF2914" w:rsidP="001A305B">
            <w:pPr>
              <w:pStyle w:val="Normal"/>
              <w:spacing w:after="119"/>
              <w:jc w:val="both"/>
            </w:pPr>
            <w:r w:rsidRPr="00410CB8">
              <w:rPr>
                <w:b/>
                <w:spacing w:val="70"/>
              </w:rPr>
              <w:t>schvaluje</w:t>
            </w:r>
            <w:r w:rsidRPr="00410CB8">
              <w:t xml:space="preserve"> sloučení Centra Dominika Kokory, příspěvkové organizace, IČ</w:t>
            </w:r>
            <w:r w:rsidR="008776EE" w:rsidRPr="00410CB8">
              <w:t>: </w:t>
            </w:r>
            <w:r w:rsidRPr="00410CB8">
              <w:t>61985929, a Domova ADAM Dřevohostice, příspěvkové organizace, IČ</w:t>
            </w:r>
            <w:r w:rsidR="008776EE" w:rsidRPr="00410CB8">
              <w:t>: </w:t>
            </w:r>
            <w:r w:rsidRPr="00410CB8">
              <w:t>61985899, s účinností od 1. 1. 2016, s tím, že majetek, práva, povinnosti a</w:t>
            </w:r>
            <w:r w:rsidR="001A305B" w:rsidRPr="00410CB8">
              <w:t> </w:t>
            </w:r>
            <w:r w:rsidRPr="00410CB8">
              <w:t>závazky Domova ADAM Dřevohostice, příspěvkové organizace, IČ</w:t>
            </w:r>
            <w:r w:rsidR="008776EE" w:rsidRPr="00410CB8">
              <w:t>:</w:t>
            </w:r>
            <w:r w:rsidR="001A305B" w:rsidRPr="00410CB8">
              <w:t> </w:t>
            </w:r>
            <w:r w:rsidRPr="00410CB8">
              <w:t>61985899, přecházejí na Centrum Dominika Kokory, příspěvkovou organizaci, IČ</w:t>
            </w:r>
            <w:r w:rsidR="008776EE" w:rsidRPr="00410CB8">
              <w:t>: </w:t>
            </w:r>
            <w:r w:rsidRPr="00410CB8">
              <w:t>61985929, jako na nástupnickou organizaci, dle důvodové zprávy</w:t>
            </w:r>
          </w:p>
        </w:tc>
      </w:tr>
      <w:tr w:rsidR="00410CB8" w:rsidRPr="00410CB8" w:rsidTr="001A305B">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1A305B">
        <w:tc>
          <w:tcPr>
            <w:tcW w:w="959"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41" w:type="pct"/>
            <w:tcBorders>
              <w:top w:val="nil"/>
              <w:bottom w:val="nil"/>
            </w:tcBorders>
            <w:shd w:val="clear" w:color="auto" w:fill="auto"/>
          </w:tcPr>
          <w:p w:rsidR="00B76CC7" w:rsidRPr="00410CB8" w:rsidRDefault="00FF2914" w:rsidP="00BF03FD">
            <w:pPr>
              <w:pStyle w:val="nadpis2"/>
              <w:rPr>
                <w:sz w:val="24"/>
                <w:szCs w:val="24"/>
              </w:rPr>
            </w:pPr>
            <w:r w:rsidRPr="00410CB8">
              <w:rPr>
                <w:sz w:val="24"/>
                <w:szCs w:val="24"/>
              </w:rPr>
              <w:t xml:space="preserve">Rada Olomouckého kraje </w:t>
            </w:r>
          </w:p>
        </w:tc>
      </w:tr>
      <w:tr w:rsidR="00B76CC7" w:rsidRPr="00410CB8" w:rsidTr="001A305B">
        <w:tc>
          <w:tcPr>
            <w:tcW w:w="959"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41" w:type="pct"/>
            <w:tcBorders>
              <w:top w:val="nil"/>
            </w:tcBorders>
            <w:shd w:val="clear" w:color="auto" w:fill="auto"/>
          </w:tcPr>
          <w:p w:rsidR="00B76CC7" w:rsidRPr="00410CB8" w:rsidRDefault="00FF2914" w:rsidP="00BF03FD">
            <w:pPr>
              <w:pStyle w:val="nadpis2"/>
              <w:rPr>
                <w:sz w:val="24"/>
                <w:szCs w:val="24"/>
              </w:rPr>
            </w:pPr>
            <w:r w:rsidRPr="00410CB8">
              <w:rPr>
                <w:sz w:val="24"/>
                <w:szCs w:val="24"/>
              </w:rPr>
              <w:t>16.</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B402D0">
        <w:tc>
          <w:tcPr>
            <w:tcW w:w="961" w:type="pct"/>
            <w:gridSpan w:val="2"/>
            <w:tcBorders>
              <w:bottom w:val="nil"/>
            </w:tcBorders>
          </w:tcPr>
          <w:p w:rsidR="00B76CC7" w:rsidRPr="00410CB8" w:rsidRDefault="00B402D0" w:rsidP="00BF03FD">
            <w:pPr>
              <w:pStyle w:val="Radanzevusnesen"/>
              <w:keepNext/>
              <w:ind w:left="0" w:firstLine="0"/>
              <w:jc w:val="left"/>
              <w:rPr>
                <w:szCs w:val="24"/>
              </w:rPr>
            </w:pPr>
            <w:r w:rsidRPr="00410CB8">
              <w:rPr>
                <w:szCs w:val="24"/>
              </w:rPr>
              <w:t>UZ/17/30/2015</w:t>
            </w:r>
          </w:p>
        </w:tc>
        <w:tc>
          <w:tcPr>
            <w:tcW w:w="4039" w:type="pct"/>
            <w:tcBorders>
              <w:bottom w:val="nil"/>
            </w:tcBorders>
          </w:tcPr>
          <w:p w:rsidR="00B76CC7" w:rsidRPr="00410CB8" w:rsidRDefault="008776EE" w:rsidP="00BF03FD">
            <w:pPr>
              <w:pStyle w:val="Radanzevusnesen"/>
              <w:keepNext/>
              <w:ind w:left="0" w:firstLine="0"/>
              <w:rPr>
                <w:szCs w:val="24"/>
              </w:rPr>
            </w:pPr>
            <w:r w:rsidRPr="00410CB8">
              <w:rPr>
                <w:szCs w:val="24"/>
              </w:rPr>
              <w:t>Dodatky</w:t>
            </w:r>
            <w:r w:rsidR="00B402D0" w:rsidRPr="00410CB8">
              <w:rPr>
                <w:szCs w:val="24"/>
              </w:rPr>
              <w:t xml:space="preserve"> zřizovacích listin příspěvkových organizací v sociální oblasti</w:t>
            </w:r>
          </w:p>
        </w:tc>
      </w:tr>
      <w:tr w:rsidR="00410CB8" w:rsidRPr="00410CB8" w:rsidTr="00B402D0">
        <w:trPr>
          <w:trHeight w:val="289"/>
        </w:trPr>
        <w:tc>
          <w:tcPr>
            <w:tcW w:w="5000" w:type="pct"/>
            <w:gridSpan w:val="3"/>
            <w:tcBorders>
              <w:top w:val="nil"/>
              <w:bottom w:val="nil"/>
            </w:tcBorders>
            <w:shd w:val="clear" w:color="auto" w:fill="auto"/>
            <w:hideMark/>
          </w:tcPr>
          <w:p w:rsidR="00B76CC7" w:rsidRPr="00410CB8" w:rsidRDefault="00B402D0"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B402D0">
        <w:trPr>
          <w:trHeight w:val="289"/>
        </w:trPr>
        <w:tc>
          <w:tcPr>
            <w:tcW w:w="346" w:type="pct"/>
            <w:tcBorders>
              <w:top w:val="nil"/>
              <w:bottom w:val="nil"/>
            </w:tcBorders>
            <w:shd w:val="clear" w:color="auto" w:fill="auto"/>
            <w:tcMar>
              <w:bottom w:w="113" w:type="dxa"/>
            </w:tcMar>
            <w:hideMark/>
          </w:tcPr>
          <w:p w:rsidR="00B76CC7" w:rsidRPr="00410CB8" w:rsidRDefault="00B402D0"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B402D0" w:rsidP="00B402D0">
            <w:pPr>
              <w:pStyle w:val="Normal"/>
              <w:spacing w:after="119"/>
              <w:jc w:val="both"/>
            </w:pPr>
            <w:r w:rsidRPr="00410CB8">
              <w:rPr>
                <w:b/>
                <w:spacing w:val="70"/>
              </w:rPr>
              <w:t>bere na vědomí</w:t>
            </w:r>
            <w:r w:rsidRPr="00410CB8">
              <w:t xml:space="preserve"> důvodovou zprávu</w:t>
            </w:r>
          </w:p>
        </w:tc>
      </w:tr>
      <w:tr w:rsidR="00410CB8" w:rsidRPr="00410CB8" w:rsidTr="00B402D0">
        <w:trPr>
          <w:trHeight w:val="289"/>
        </w:trPr>
        <w:tc>
          <w:tcPr>
            <w:tcW w:w="346" w:type="pct"/>
            <w:tcBorders>
              <w:top w:val="nil"/>
              <w:bottom w:val="nil"/>
            </w:tcBorders>
            <w:shd w:val="clear" w:color="auto" w:fill="auto"/>
            <w:tcMar>
              <w:bottom w:w="113" w:type="dxa"/>
            </w:tcMar>
          </w:tcPr>
          <w:p w:rsidR="00B402D0" w:rsidRPr="00410CB8" w:rsidRDefault="00B402D0"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B402D0" w:rsidRPr="00410CB8" w:rsidRDefault="00B402D0" w:rsidP="001A305B">
            <w:pPr>
              <w:pStyle w:val="Normal"/>
              <w:spacing w:after="119"/>
              <w:jc w:val="both"/>
            </w:pPr>
            <w:r w:rsidRPr="00410CB8">
              <w:rPr>
                <w:b/>
                <w:spacing w:val="70"/>
              </w:rPr>
              <w:t>schvaluje</w:t>
            </w:r>
            <w:r w:rsidRPr="00410CB8">
              <w:t xml:space="preserve"> dodatky ke zřizovacím listinám příspěvkových organizací v</w:t>
            </w:r>
            <w:r w:rsidR="001A305B" w:rsidRPr="00410CB8">
              <w:t> </w:t>
            </w:r>
            <w:r w:rsidRPr="00410CB8">
              <w:t>sociální</w:t>
            </w:r>
            <w:r w:rsidR="00EE50F1" w:rsidRPr="00410CB8">
              <w:t xml:space="preserve"> oblasti dle důvodové zprávy a p</w:t>
            </w:r>
            <w:r w:rsidR="009C5A10" w:rsidRPr="00410CB8">
              <w:t>říloh</w:t>
            </w:r>
            <w:r w:rsidRPr="00410CB8">
              <w:t xml:space="preserve"> č. 1 </w:t>
            </w:r>
            <w:r w:rsidR="008776EE" w:rsidRPr="00410CB8">
              <w:t>–</w:t>
            </w:r>
            <w:r w:rsidRPr="00410CB8">
              <w:t xml:space="preserve"> 11 důvodové zprávy</w:t>
            </w:r>
          </w:p>
        </w:tc>
      </w:tr>
      <w:tr w:rsidR="00410CB8" w:rsidRPr="00410CB8" w:rsidTr="00B402D0">
        <w:trPr>
          <w:trHeight w:val="289"/>
        </w:trPr>
        <w:tc>
          <w:tcPr>
            <w:tcW w:w="346" w:type="pct"/>
            <w:tcBorders>
              <w:top w:val="nil"/>
              <w:bottom w:val="nil"/>
            </w:tcBorders>
            <w:shd w:val="clear" w:color="auto" w:fill="auto"/>
            <w:tcMar>
              <w:bottom w:w="113" w:type="dxa"/>
            </w:tcMar>
          </w:tcPr>
          <w:p w:rsidR="00B402D0" w:rsidRPr="00410CB8" w:rsidRDefault="00B402D0"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B402D0" w:rsidRPr="00410CB8" w:rsidRDefault="00B402D0" w:rsidP="00B402D0">
            <w:pPr>
              <w:pStyle w:val="Normal"/>
              <w:spacing w:after="119"/>
              <w:jc w:val="both"/>
            </w:pPr>
            <w:r w:rsidRPr="00410CB8">
              <w:rPr>
                <w:b/>
                <w:spacing w:val="70"/>
              </w:rPr>
              <w:t>ukládá podepsat</w:t>
            </w:r>
            <w:r w:rsidRPr="00410CB8">
              <w:t xml:space="preserve"> dodatky ke zřizovacím listinám příspěvkových organizací v sociální oblasti v souladu s bodem 2 usnesení</w:t>
            </w:r>
          </w:p>
        </w:tc>
      </w:tr>
      <w:tr w:rsidR="00410CB8" w:rsidRPr="00410CB8" w:rsidTr="00B402D0">
        <w:trPr>
          <w:trHeight w:val="289"/>
        </w:trPr>
        <w:tc>
          <w:tcPr>
            <w:tcW w:w="5000" w:type="pct"/>
            <w:gridSpan w:val="3"/>
            <w:tcBorders>
              <w:top w:val="nil"/>
              <w:bottom w:val="nil"/>
            </w:tcBorders>
            <w:shd w:val="clear" w:color="auto" w:fill="auto"/>
            <w:tcMar>
              <w:bottom w:w="113" w:type="dxa"/>
            </w:tcMar>
          </w:tcPr>
          <w:p w:rsidR="00B402D0" w:rsidRPr="00410CB8" w:rsidRDefault="00B402D0" w:rsidP="00B402D0">
            <w:r w:rsidRPr="00410CB8">
              <w:t>O: Mgr. Yvona Kubjátová, náměstkyně hejtmana</w:t>
            </w:r>
          </w:p>
        </w:tc>
      </w:tr>
      <w:tr w:rsidR="00410CB8" w:rsidRPr="00410CB8" w:rsidTr="00B402D0">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B402D0">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B402D0" w:rsidP="00BF03FD">
            <w:pPr>
              <w:pStyle w:val="nadpis2"/>
              <w:rPr>
                <w:sz w:val="24"/>
                <w:szCs w:val="24"/>
              </w:rPr>
            </w:pPr>
            <w:r w:rsidRPr="00410CB8">
              <w:rPr>
                <w:sz w:val="24"/>
                <w:szCs w:val="24"/>
              </w:rPr>
              <w:t xml:space="preserve">Rada Olomouckého kraje </w:t>
            </w:r>
          </w:p>
        </w:tc>
      </w:tr>
      <w:tr w:rsidR="00B76CC7" w:rsidRPr="00410CB8" w:rsidTr="00B402D0">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B402D0" w:rsidP="00BF03FD">
            <w:pPr>
              <w:pStyle w:val="nadpis2"/>
              <w:rPr>
                <w:sz w:val="24"/>
                <w:szCs w:val="24"/>
              </w:rPr>
            </w:pPr>
            <w:r w:rsidRPr="00410CB8">
              <w:rPr>
                <w:sz w:val="24"/>
                <w:szCs w:val="24"/>
              </w:rPr>
              <w:t>17.</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4075DC">
        <w:tc>
          <w:tcPr>
            <w:tcW w:w="961" w:type="pct"/>
            <w:gridSpan w:val="2"/>
            <w:tcBorders>
              <w:bottom w:val="nil"/>
            </w:tcBorders>
          </w:tcPr>
          <w:p w:rsidR="00B76CC7" w:rsidRPr="00410CB8" w:rsidRDefault="004075DC" w:rsidP="00BF03FD">
            <w:pPr>
              <w:pStyle w:val="Radanzevusnesen"/>
              <w:keepNext/>
              <w:ind w:left="0" w:firstLine="0"/>
              <w:jc w:val="left"/>
              <w:rPr>
                <w:szCs w:val="24"/>
              </w:rPr>
            </w:pPr>
            <w:r w:rsidRPr="00410CB8">
              <w:rPr>
                <w:szCs w:val="24"/>
              </w:rPr>
              <w:t>UZ/17/31/2015</w:t>
            </w:r>
          </w:p>
        </w:tc>
        <w:tc>
          <w:tcPr>
            <w:tcW w:w="4039" w:type="pct"/>
            <w:tcBorders>
              <w:bottom w:val="nil"/>
            </w:tcBorders>
          </w:tcPr>
          <w:p w:rsidR="00B76CC7" w:rsidRPr="00410CB8" w:rsidRDefault="004075DC" w:rsidP="001A305B">
            <w:pPr>
              <w:pStyle w:val="Radanzevusnesen"/>
              <w:keepNext/>
              <w:ind w:left="0" w:firstLine="0"/>
              <w:rPr>
                <w:szCs w:val="24"/>
              </w:rPr>
            </w:pPr>
            <w:r w:rsidRPr="00410CB8">
              <w:rPr>
                <w:szCs w:val="24"/>
              </w:rPr>
              <w:t>Program finanční podpory poskytování sociálních služeb v</w:t>
            </w:r>
            <w:r w:rsidR="001A305B" w:rsidRPr="00410CB8">
              <w:rPr>
                <w:szCs w:val="24"/>
              </w:rPr>
              <w:t> </w:t>
            </w:r>
            <w:r w:rsidRPr="00410CB8">
              <w:rPr>
                <w:szCs w:val="24"/>
              </w:rPr>
              <w:t>Olomouckém kraji</w:t>
            </w:r>
          </w:p>
        </w:tc>
      </w:tr>
      <w:tr w:rsidR="00410CB8" w:rsidRPr="00410CB8" w:rsidTr="004075DC">
        <w:trPr>
          <w:trHeight w:val="289"/>
        </w:trPr>
        <w:tc>
          <w:tcPr>
            <w:tcW w:w="5000" w:type="pct"/>
            <w:gridSpan w:val="3"/>
            <w:tcBorders>
              <w:top w:val="nil"/>
              <w:bottom w:val="nil"/>
            </w:tcBorders>
            <w:shd w:val="clear" w:color="auto" w:fill="auto"/>
            <w:hideMark/>
          </w:tcPr>
          <w:p w:rsidR="00B76CC7" w:rsidRPr="00410CB8" w:rsidRDefault="004075DC"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4075DC">
        <w:trPr>
          <w:trHeight w:val="289"/>
        </w:trPr>
        <w:tc>
          <w:tcPr>
            <w:tcW w:w="346" w:type="pct"/>
            <w:tcBorders>
              <w:top w:val="nil"/>
              <w:bottom w:val="nil"/>
            </w:tcBorders>
            <w:shd w:val="clear" w:color="auto" w:fill="auto"/>
            <w:tcMar>
              <w:bottom w:w="113" w:type="dxa"/>
            </w:tcMar>
            <w:hideMark/>
          </w:tcPr>
          <w:p w:rsidR="00B76CC7" w:rsidRPr="00410CB8" w:rsidRDefault="004075DC"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4075DC" w:rsidP="004075DC">
            <w:pPr>
              <w:pStyle w:val="Normal"/>
              <w:spacing w:after="119"/>
              <w:jc w:val="both"/>
            </w:pPr>
            <w:r w:rsidRPr="00410CB8">
              <w:rPr>
                <w:b/>
                <w:spacing w:val="70"/>
              </w:rPr>
              <w:t>bere na vědomí</w:t>
            </w:r>
            <w:r w:rsidRPr="00410CB8">
              <w:t xml:space="preserve"> důvodovou zprávu</w:t>
            </w:r>
          </w:p>
        </w:tc>
      </w:tr>
      <w:tr w:rsidR="00410CB8" w:rsidRPr="00410CB8" w:rsidTr="004075DC">
        <w:trPr>
          <w:trHeight w:val="289"/>
        </w:trPr>
        <w:tc>
          <w:tcPr>
            <w:tcW w:w="346" w:type="pct"/>
            <w:tcBorders>
              <w:top w:val="nil"/>
              <w:bottom w:val="nil"/>
            </w:tcBorders>
            <w:shd w:val="clear" w:color="auto" w:fill="auto"/>
            <w:tcMar>
              <w:bottom w:w="113" w:type="dxa"/>
            </w:tcMar>
          </w:tcPr>
          <w:p w:rsidR="004075DC" w:rsidRPr="00410CB8" w:rsidRDefault="004075DC"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4075DC" w:rsidRPr="00410CB8" w:rsidRDefault="004075DC" w:rsidP="001A305B">
            <w:pPr>
              <w:pStyle w:val="Normal"/>
              <w:spacing w:after="119"/>
              <w:jc w:val="both"/>
            </w:pPr>
            <w:r w:rsidRPr="00410CB8">
              <w:rPr>
                <w:b/>
                <w:spacing w:val="70"/>
              </w:rPr>
              <w:t>revokuje</w:t>
            </w:r>
            <w:r w:rsidRPr="00410CB8">
              <w:t xml:space="preserve"> své usnesení č. UZ/14/37/2015 ze dne 20. 2. 2015, bod 2, v</w:t>
            </w:r>
            <w:r w:rsidR="001A305B" w:rsidRPr="00410CB8">
              <w:t> </w:t>
            </w:r>
            <w:r w:rsidRPr="00410CB8">
              <w:t>části souhlasu s návrhem na poskytnutí dotace žadateli Fond ohrožených dětí, dle důvodové zprávy</w:t>
            </w:r>
          </w:p>
        </w:tc>
      </w:tr>
      <w:tr w:rsidR="00410CB8" w:rsidRPr="00410CB8" w:rsidTr="004075DC">
        <w:trPr>
          <w:trHeight w:val="289"/>
        </w:trPr>
        <w:tc>
          <w:tcPr>
            <w:tcW w:w="346" w:type="pct"/>
            <w:tcBorders>
              <w:top w:val="nil"/>
              <w:bottom w:val="nil"/>
            </w:tcBorders>
            <w:shd w:val="clear" w:color="auto" w:fill="auto"/>
            <w:tcMar>
              <w:bottom w:w="113" w:type="dxa"/>
            </w:tcMar>
          </w:tcPr>
          <w:p w:rsidR="004075DC" w:rsidRPr="00410CB8" w:rsidRDefault="004075DC"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4075DC" w:rsidRPr="00410CB8" w:rsidRDefault="004075DC" w:rsidP="004075DC">
            <w:pPr>
              <w:pStyle w:val="Normal"/>
              <w:spacing w:after="119"/>
              <w:jc w:val="both"/>
            </w:pPr>
            <w:r w:rsidRPr="00410CB8">
              <w:rPr>
                <w:b/>
                <w:spacing w:val="70"/>
              </w:rPr>
              <w:t>schvaluje</w:t>
            </w:r>
            <w:r w:rsidRPr="00410CB8">
              <w:t xml:space="preserve"> poskytnutí finančních prostředků ve výši 412 800 Kč statutárnímu městu Olomouc na sociální službu azylové domy (identifikátor: 4245948), dle důvodové zprávy</w:t>
            </w:r>
          </w:p>
        </w:tc>
      </w:tr>
      <w:tr w:rsidR="00410CB8" w:rsidRPr="00410CB8" w:rsidTr="004075DC">
        <w:trPr>
          <w:trHeight w:val="289"/>
        </w:trPr>
        <w:tc>
          <w:tcPr>
            <w:tcW w:w="346" w:type="pct"/>
            <w:tcBorders>
              <w:top w:val="nil"/>
              <w:bottom w:val="nil"/>
            </w:tcBorders>
            <w:shd w:val="clear" w:color="auto" w:fill="auto"/>
            <w:tcMar>
              <w:bottom w:w="113" w:type="dxa"/>
            </w:tcMar>
          </w:tcPr>
          <w:p w:rsidR="004075DC" w:rsidRPr="00410CB8" w:rsidRDefault="004075DC"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4075DC" w:rsidRPr="00410CB8" w:rsidRDefault="004075DC" w:rsidP="004075DC">
            <w:pPr>
              <w:pStyle w:val="Normal"/>
              <w:spacing w:after="119"/>
              <w:jc w:val="both"/>
            </w:pPr>
            <w:r w:rsidRPr="00410CB8">
              <w:rPr>
                <w:b/>
                <w:spacing w:val="70"/>
              </w:rPr>
              <w:t>schvaluje</w:t>
            </w:r>
            <w:r w:rsidRPr="00410CB8">
              <w:t xml:space="preserve"> poskytnutí finančních prostředků ve výši 732 100 Kč organizaci „Sdružení SOS dětských vesniček“ na sociální službu sociálně aktivizační služby pro rodiny s dětmi (identifikátor: 4186421), dle důvodové zprávy</w:t>
            </w:r>
          </w:p>
        </w:tc>
      </w:tr>
      <w:tr w:rsidR="00410CB8" w:rsidRPr="00410CB8" w:rsidTr="004075DC">
        <w:trPr>
          <w:trHeight w:val="289"/>
        </w:trPr>
        <w:tc>
          <w:tcPr>
            <w:tcW w:w="346" w:type="pct"/>
            <w:tcBorders>
              <w:top w:val="nil"/>
              <w:bottom w:val="nil"/>
            </w:tcBorders>
            <w:shd w:val="clear" w:color="auto" w:fill="auto"/>
            <w:tcMar>
              <w:bottom w:w="113" w:type="dxa"/>
            </w:tcMar>
          </w:tcPr>
          <w:p w:rsidR="004075DC" w:rsidRPr="00410CB8" w:rsidRDefault="004075DC" w:rsidP="00BF03FD">
            <w:pPr>
              <w:pStyle w:val="nadpis2"/>
              <w:rPr>
                <w:sz w:val="24"/>
                <w:szCs w:val="24"/>
              </w:rPr>
            </w:pPr>
            <w:r w:rsidRPr="00410CB8">
              <w:rPr>
                <w:sz w:val="24"/>
                <w:szCs w:val="24"/>
              </w:rPr>
              <w:t>5.</w:t>
            </w:r>
          </w:p>
        </w:tc>
        <w:tc>
          <w:tcPr>
            <w:tcW w:w="4654" w:type="pct"/>
            <w:gridSpan w:val="2"/>
            <w:tcBorders>
              <w:top w:val="nil"/>
              <w:bottom w:val="nil"/>
            </w:tcBorders>
            <w:shd w:val="clear" w:color="auto" w:fill="auto"/>
            <w:tcMar>
              <w:bottom w:w="113" w:type="dxa"/>
            </w:tcMar>
          </w:tcPr>
          <w:p w:rsidR="004075DC" w:rsidRPr="00410CB8" w:rsidRDefault="004075DC" w:rsidP="001A305B">
            <w:pPr>
              <w:pStyle w:val="Normal"/>
              <w:spacing w:after="119"/>
              <w:jc w:val="both"/>
            </w:pPr>
            <w:r w:rsidRPr="00410CB8">
              <w:rPr>
                <w:b/>
                <w:spacing w:val="70"/>
              </w:rPr>
              <w:t>revokuje</w:t>
            </w:r>
            <w:r w:rsidRPr="00410CB8">
              <w:t xml:space="preserve"> své usnesení č. UZ/16/36/2015 ze dne 26. 6. 2015, bod 2, v</w:t>
            </w:r>
            <w:r w:rsidR="001A305B" w:rsidRPr="00410CB8">
              <w:t> </w:t>
            </w:r>
            <w:r w:rsidRPr="00410CB8">
              <w:t>části schválení poskytnutí dotace žadateli Romodrom o. p. s., dle důvodové zprávy</w:t>
            </w:r>
          </w:p>
        </w:tc>
      </w:tr>
      <w:tr w:rsidR="00410CB8" w:rsidRPr="00410CB8" w:rsidTr="004075DC">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4075DC">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4075DC" w:rsidP="00BF03FD">
            <w:pPr>
              <w:pStyle w:val="nadpis2"/>
              <w:rPr>
                <w:sz w:val="24"/>
                <w:szCs w:val="24"/>
              </w:rPr>
            </w:pPr>
            <w:r w:rsidRPr="00410CB8">
              <w:rPr>
                <w:sz w:val="24"/>
                <w:szCs w:val="24"/>
              </w:rPr>
              <w:t xml:space="preserve">Rada Olomouckého kraje </w:t>
            </w:r>
          </w:p>
        </w:tc>
      </w:tr>
      <w:tr w:rsidR="00B76CC7" w:rsidRPr="00410CB8" w:rsidTr="004075DC">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4075DC" w:rsidP="00BF03FD">
            <w:pPr>
              <w:pStyle w:val="nadpis2"/>
              <w:rPr>
                <w:sz w:val="24"/>
                <w:szCs w:val="24"/>
              </w:rPr>
            </w:pPr>
            <w:r w:rsidRPr="00410CB8">
              <w:rPr>
                <w:sz w:val="24"/>
                <w:szCs w:val="24"/>
              </w:rPr>
              <w:t>18.</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F16611">
        <w:tc>
          <w:tcPr>
            <w:tcW w:w="961" w:type="pct"/>
            <w:gridSpan w:val="2"/>
            <w:tcBorders>
              <w:bottom w:val="nil"/>
            </w:tcBorders>
          </w:tcPr>
          <w:p w:rsidR="00B76CC7" w:rsidRPr="00410CB8" w:rsidRDefault="00F16611" w:rsidP="00BF03FD">
            <w:pPr>
              <w:pStyle w:val="Radanzevusnesen"/>
              <w:keepNext/>
              <w:ind w:left="0" w:firstLine="0"/>
              <w:jc w:val="left"/>
              <w:rPr>
                <w:szCs w:val="24"/>
              </w:rPr>
            </w:pPr>
            <w:r w:rsidRPr="00410CB8">
              <w:rPr>
                <w:szCs w:val="24"/>
              </w:rPr>
              <w:t>UZ/17/32/2015</w:t>
            </w:r>
          </w:p>
        </w:tc>
        <w:tc>
          <w:tcPr>
            <w:tcW w:w="4039" w:type="pct"/>
            <w:tcBorders>
              <w:bottom w:val="nil"/>
            </w:tcBorders>
          </w:tcPr>
          <w:p w:rsidR="00B76CC7" w:rsidRPr="00410CB8" w:rsidRDefault="00F16611" w:rsidP="001A305B">
            <w:pPr>
              <w:pStyle w:val="Radanzevusnesen"/>
              <w:keepNext/>
              <w:ind w:left="0" w:firstLine="0"/>
              <w:rPr>
                <w:szCs w:val="24"/>
              </w:rPr>
            </w:pPr>
            <w:r w:rsidRPr="00410CB8">
              <w:rPr>
                <w:szCs w:val="24"/>
              </w:rPr>
              <w:t>Program finanční podpory poskytování sociálních služeb v</w:t>
            </w:r>
            <w:r w:rsidR="001A305B" w:rsidRPr="00410CB8">
              <w:rPr>
                <w:szCs w:val="24"/>
              </w:rPr>
              <w:t> </w:t>
            </w:r>
            <w:r w:rsidRPr="00410CB8">
              <w:rPr>
                <w:szCs w:val="24"/>
              </w:rPr>
              <w:t xml:space="preserve">Olomouckém kraji, Podprogram č. 1 – dofinancování </w:t>
            </w:r>
          </w:p>
        </w:tc>
      </w:tr>
      <w:tr w:rsidR="00410CB8" w:rsidRPr="00410CB8" w:rsidTr="00F16611">
        <w:trPr>
          <w:trHeight w:val="289"/>
        </w:trPr>
        <w:tc>
          <w:tcPr>
            <w:tcW w:w="5000" w:type="pct"/>
            <w:gridSpan w:val="3"/>
            <w:tcBorders>
              <w:top w:val="nil"/>
              <w:bottom w:val="nil"/>
            </w:tcBorders>
            <w:shd w:val="clear" w:color="auto" w:fill="auto"/>
            <w:hideMark/>
          </w:tcPr>
          <w:p w:rsidR="00B76CC7" w:rsidRPr="00410CB8" w:rsidRDefault="00F16611"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F16611">
        <w:trPr>
          <w:trHeight w:val="289"/>
        </w:trPr>
        <w:tc>
          <w:tcPr>
            <w:tcW w:w="346" w:type="pct"/>
            <w:tcBorders>
              <w:top w:val="nil"/>
              <w:bottom w:val="nil"/>
            </w:tcBorders>
            <w:shd w:val="clear" w:color="auto" w:fill="auto"/>
            <w:tcMar>
              <w:bottom w:w="113" w:type="dxa"/>
            </w:tcMar>
            <w:hideMark/>
          </w:tcPr>
          <w:p w:rsidR="00B76CC7" w:rsidRPr="00410CB8" w:rsidRDefault="00F16611"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F16611" w:rsidP="00F16611">
            <w:pPr>
              <w:pStyle w:val="Normal"/>
              <w:spacing w:after="119"/>
              <w:jc w:val="both"/>
            </w:pPr>
            <w:r w:rsidRPr="00410CB8">
              <w:rPr>
                <w:b/>
                <w:spacing w:val="70"/>
              </w:rPr>
              <w:t>bere na vědomí</w:t>
            </w:r>
            <w:r w:rsidRPr="00410CB8">
              <w:t xml:space="preserve"> důvodovou zprávu</w:t>
            </w:r>
          </w:p>
        </w:tc>
      </w:tr>
      <w:tr w:rsidR="00410CB8" w:rsidRPr="00410CB8" w:rsidTr="00F16611">
        <w:trPr>
          <w:trHeight w:val="289"/>
        </w:trPr>
        <w:tc>
          <w:tcPr>
            <w:tcW w:w="346" w:type="pct"/>
            <w:tcBorders>
              <w:top w:val="nil"/>
              <w:bottom w:val="nil"/>
            </w:tcBorders>
            <w:shd w:val="clear" w:color="auto" w:fill="auto"/>
            <w:tcMar>
              <w:bottom w:w="113" w:type="dxa"/>
            </w:tcMar>
          </w:tcPr>
          <w:p w:rsidR="00F16611" w:rsidRPr="00410CB8" w:rsidRDefault="00F16611"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F16611" w:rsidRPr="00410CB8" w:rsidRDefault="00F16611" w:rsidP="00F16611">
            <w:pPr>
              <w:pStyle w:val="Normal"/>
              <w:spacing w:after="119"/>
              <w:jc w:val="both"/>
            </w:pPr>
            <w:r w:rsidRPr="00410CB8">
              <w:rPr>
                <w:b/>
                <w:spacing w:val="70"/>
              </w:rPr>
              <w:t>schvaluje</w:t>
            </w:r>
            <w:r w:rsidRPr="00410CB8">
              <w:t xml:space="preserve"> návrh na poskytnutí navýšení účelové dotace ze státního rozpočtu na poskytování sociálních služeb na rok 2015 jednotlivým poskytovatelům soc</w:t>
            </w:r>
            <w:r w:rsidR="008776EE" w:rsidRPr="00410CB8">
              <w:t>iálních služeb dle P</w:t>
            </w:r>
            <w:r w:rsidRPr="00410CB8">
              <w:t>řílohy č. 1 důvodové zprávy</w:t>
            </w:r>
          </w:p>
        </w:tc>
      </w:tr>
      <w:tr w:rsidR="00410CB8" w:rsidRPr="00410CB8" w:rsidTr="00F16611">
        <w:trPr>
          <w:trHeight w:val="289"/>
        </w:trPr>
        <w:tc>
          <w:tcPr>
            <w:tcW w:w="346" w:type="pct"/>
            <w:tcBorders>
              <w:top w:val="nil"/>
              <w:bottom w:val="nil"/>
            </w:tcBorders>
            <w:shd w:val="clear" w:color="auto" w:fill="auto"/>
            <w:tcMar>
              <w:bottom w:w="113" w:type="dxa"/>
            </w:tcMar>
          </w:tcPr>
          <w:p w:rsidR="00F16611" w:rsidRPr="00410CB8" w:rsidRDefault="00F16611"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F16611" w:rsidRPr="00410CB8" w:rsidRDefault="00F16611" w:rsidP="00F16611">
            <w:pPr>
              <w:pStyle w:val="Normal"/>
              <w:spacing w:after="119"/>
              <w:jc w:val="both"/>
            </w:pPr>
            <w:r w:rsidRPr="00410CB8">
              <w:rPr>
                <w:b/>
                <w:spacing w:val="70"/>
              </w:rPr>
              <w:t>schvaluje</w:t>
            </w:r>
            <w:r w:rsidRPr="00410CB8">
              <w:t xml:space="preserve"> vzorový dodatek k veřejnoprávní smlouvě o </w:t>
            </w:r>
            <w:r w:rsidR="008776EE" w:rsidRPr="00410CB8">
              <w:t>poskytnutí účelové dotace, dle P</w:t>
            </w:r>
            <w:r w:rsidRPr="00410CB8">
              <w:t>řílohy č. 2 důvodové zprávy</w:t>
            </w:r>
          </w:p>
        </w:tc>
      </w:tr>
      <w:tr w:rsidR="00410CB8" w:rsidRPr="00410CB8" w:rsidTr="00F16611">
        <w:trPr>
          <w:trHeight w:val="289"/>
        </w:trPr>
        <w:tc>
          <w:tcPr>
            <w:tcW w:w="346" w:type="pct"/>
            <w:tcBorders>
              <w:top w:val="nil"/>
              <w:bottom w:val="nil"/>
            </w:tcBorders>
            <w:shd w:val="clear" w:color="auto" w:fill="auto"/>
            <w:tcMar>
              <w:bottom w:w="113" w:type="dxa"/>
            </w:tcMar>
          </w:tcPr>
          <w:p w:rsidR="00F16611" w:rsidRPr="00410CB8" w:rsidRDefault="00F16611"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F16611" w:rsidRPr="00410CB8" w:rsidRDefault="00F16611" w:rsidP="001A305B">
            <w:pPr>
              <w:pStyle w:val="Normal"/>
              <w:spacing w:after="119"/>
              <w:jc w:val="both"/>
            </w:pPr>
            <w:r w:rsidRPr="00410CB8">
              <w:rPr>
                <w:b/>
                <w:spacing w:val="70"/>
              </w:rPr>
              <w:t>schvaluje</w:t>
            </w:r>
            <w:r w:rsidRPr="00410CB8">
              <w:t xml:space="preserve"> uzavření dodatků k veřejnoprávním smlouvám o poskytnutí účelové dotace jednotlivým poskyt</w:t>
            </w:r>
            <w:r w:rsidR="00EE50F1" w:rsidRPr="00410CB8">
              <w:t>ovatelům sociálních služeb dle P</w:t>
            </w:r>
            <w:r w:rsidRPr="00410CB8">
              <w:t>řílohy č. 1 důvodové zprávy, ve znění vzorového dodatku veřejnoprávní smlouvy o</w:t>
            </w:r>
            <w:r w:rsidR="001A305B" w:rsidRPr="00410CB8">
              <w:t> </w:t>
            </w:r>
            <w:r w:rsidR="008776EE" w:rsidRPr="00410CB8">
              <w:t>poskytnutí účelové dotace, dle P</w:t>
            </w:r>
            <w:r w:rsidRPr="00410CB8">
              <w:t>řílohy č. 2 důvodové zprávy</w:t>
            </w:r>
          </w:p>
        </w:tc>
      </w:tr>
      <w:tr w:rsidR="00410CB8" w:rsidRPr="00410CB8" w:rsidTr="00F16611">
        <w:trPr>
          <w:trHeight w:val="289"/>
        </w:trPr>
        <w:tc>
          <w:tcPr>
            <w:tcW w:w="346" w:type="pct"/>
            <w:tcBorders>
              <w:top w:val="nil"/>
              <w:bottom w:val="nil"/>
            </w:tcBorders>
            <w:shd w:val="clear" w:color="auto" w:fill="auto"/>
            <w:tcMar>
              <w:bottom w:w="113" w:type="dxa"/>
            </w:tcMar>
          </w:tcPr>
          <w:p w:rsidR="00F16611" w:rsidRPr="00410CB8" w:rsidRDefault="00F16611" w:rsidP="00BF03FD">
            <w:pPr>
              <w:pStyle w:val="nadpis2"/>
              <w:rPr>
                <w:sz w:val="24"/>
                <w:szCs w:val="24"/>
              </w:rPr>
            </w:pPr>
            <w:r w:rsidRPr="00410CB8">
              <w:rPr>
                <w:sz w:val="24"/>
                <w:szCs w:val="24"/>
              </w:rPr>
              <w:t>5.</w:t>
            </w:r>
          </w:p>
        </w:tc>
        <w:tc>
          <w:tcPr>
            <w:tcW w:w="4654" w:type="pct"/>
            <w:gridSpan w:val="2"/>
            <w:tcBorders>
              <w:top w:val="nil"/>
              <w:bottom w:val="nil"/>
            </w:tcBorders>
            <w:shd w:val="clear" w:color="auto" w:fill="auto"/>
            <w:tcMar>
              <w:bottom w:w="113" w:type="dxa"/>
            </w:tcMar>
          </w:tcPr>
          <w:p w:rsidR="00F16611" w:rsidRPr="00410CB8" w:rsidRDefault="00F16611" w:rsidP="00F16611">
            <w:pPr>
              <w:pStyle w:val="Normal"/>
              <w:spacing w:after="119"/>
              <w:jc w:val="both"/>
            </w:pPr>
            <w:r w:rsidRPr="00410CB8">
              <w:rPr>
                <w:b/>
                <w:spacing w:val="70"/>
              </w:rPr>
              <w:t>ukládá podepsat</w:t>
            </w:r>
            <w:r w:rsidRPr="00410CB8">
              <w:t xml:space="preserve"> dodatky k veřejnoprávním smlouvám o poskytnutí účelov</w:t>
            </w:r>
            <w:r w:rsidR="008776EE" w:rsidRPr="00410CB8">
              <w:t>é dotace dle bodu 4</w:t>
            </w:r>
            <w:r w:rsidRPr="00410CB8">
              <w:t xml:space="preserve"> usnesení</w:t>
            </w:r>
          </w:p>
        </w:tc>
      </w:tr>
      <w:tr w:rsidR="00410CB8" w:rsidRPr="00410CB8" w:rsidTr="00F16611">
        <w:trPr>
          <w:trHeight w:val="289"/>
        </w:trPr>
        <w:tc>
          <w:tcPr>
            <w:tcW w:w="5000" w:type="pct"/>
            <w:gridSpan w:val="3"/>
            <w:tcBorders>
              <w:top w:val="nil"/>
              <w:bottom w:val="nil"/>
            </w:tcBorders>
            <w:shd w:val="clear" w:color="auto" w:fill="auto"/>
            <w:tcMar>
              <w:bottom w:w="113" w:type="dxa"/>
            </w:tcMar>
          </w:tcPr>
          <w:p w:rsidR="00F16611" w:rsidRPr="00410CB8" w:rsidRDefault="00F16611" w:rsidP="00F16611">
            <w:r w:rsidRPr="00410CB8">
              <w:t>O: Ing. Jiří Rozbořil, hejtman Olomouckého kraje</w:t>
            </w:r>
          </w:p>
        </w:tc>
      </w:tr>
      <w:tr w:rsidR="00410CB8" w:rsidRPr="00410CB8" w:rsidTr="00F16611">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F16611">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F16611" w:rsidP="00BF03FD">
            <w:pPr>
              <w:pStyle w:val="nadpis2"/>
              <w:rPr>
                <w:sz w:val="24"/>
                <w:szCs w:val="24"/>
              </w:rPr>
            </w:pPr>
            <w:r w:rsidRPr="00410CB8">
              <w:rPr>
                <w:sz w:val="24"/>
                <w:szCs w:val="24"/>
              </w:rPr>
              <w:t xml:space="preserve">Rada Olomouckého kraje </w:t>
            </w:r>
          </w:p>
        </w:tc>
      </w:tr>
      <w:tr w:rsidR="00B76CC7" w:rsidRPr="00410CB8" w:rsidTr="00F16611">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F16611" w:rsidP="00BF03FD">
            <w:pPr>
              <w:pStyle w:val="nadpis2"/>
              <w:rPr>
                <w:sz w:val="24"/>
                <w:szCs w:val="24"/>
              </w:rPr>
            </w:pPr>
            <w:r w:rsidRPr="00410CB8">
              <w:rPr>
                <w:sz w:val="24"/>
                <w:szCs w:val="24"/>
              </w:rPr>
              <w:t>19.</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7252E5">
        <w:tc>
          <w:tcPr>
            <w:tcW w:w="961" w:type="pct"/>
            <w:gridSpan w:val="2"/>
            <w:tcBorders>
              <w:bottom w:val="nil"/>
            </w:tcBorders>
          </w:tcPr>
          <w:p w:rsidR="00B76CC7" w:rsidRPr="00410CB8" w:rsidRDefault="007252E5" w:rsidP="00BF03FD">
            <w:pPr>
              <w:pStyle w:val="Radanzevusnesen"/>
              <w:keepNext/>
              <w:ind w:left="0" w:firstLine="0"/>
              <w:jc w:val="left"/>
              <w:rPr>
                <w:szCs w:val="24"/>
              </w:rPr>
            </w:pPr>
            <w:r w:rsidRPr="00410CB8">
              <w:rPr>
                <w:szCs w:val="24"/>
              </w:rPr>
              <w:t>UZ/17/33/2015</w:t>
            </w:r>
          </w:p>
        </w:tc>
        <w:tc>
          <w:tcPr>
            <w:tcW w:w="4039" w:type="pct"/>
            <w:tcBorders>
              <w:bottom w:val="nil"/>
            </w:tcBorders>
          </w:tcPr>
          <w:p w:rsidR="00B76CC7" w:rsidRPr="00410CB8" w:rsidRDefault="007252E5" w:rsidP="001A305B">
            <w:pPr>
              <w:pStyle w:val="Radanzevusnesen"/>
              <w:keepNext/>
              <w:ind w:left="0" w:firstLine="0"/>
              <w:rPr>
                <w:szCs w:val="24"/>
              </w:rPr>
            </w:pPr>
            <w:r w:rsidRPr="00410CB8">
              <w:rPr>
                <w:szCs w:val="24"/>
              </w:rPr>
              <w:t xml:space="preserve">Dotační program Olomouckého kraje pro oblast zdravotnictví pro rok 2015 </w:t>
            </w:r>
            <w:r w:rsidR="008776EE" w:rsidRPr="00410CB8">
              <w:rPr>
                <w:szCs w:val="24"/>
              </w:rPr>
              <w:t>–</w:t>
            </w:r>
            <w:r w:rsidRPr="00410CB8">
              <w:rPr>
                <w:szCs w:val="24"/>
              </w:rPr>
              <w:t xml:space="preserve"> vyhodnocení žádosti a uzavření smlouvy o</w:t>
            </w:r>
            <w:r w:rsidR="001A305B" w:rsidRPr="00410CB8">
              <w:rPr>
                <w:szCs w:val="24"/>
              </w:rPr>
              <w:t> </w:t>
            </w:r>
            <w:r w:rsidRPr="00410CB8">
              <w:rPr>
                <w:szCs w:val="24"/>
              </w:rPr>
              <w:t xml:space="preserve">poskytnutí dotace </w:t>
            </w:r>
          </w:p>
        </w:tc>
      </w:tr>
      <w:tr w:rsidR="00410CB8" w:rsidRPr="00410CB8" w:rsidTr="007252E5">
        <w:trPr>
          <w:trHeight w:val="289"/>
        </w:trPr>
        <w:tc>
          <w:tcPr>
            <w:tcW w:w="5000" w:type="pct"/>
            <w:gridSpan w:val="3"/>
            <w:tcBorders>
              <w:top w:val="nil"/>
              <w:bottom w:val="nil"/>
            </w:tcBorders>
            <w:shd w:val="clear" w:color="auto" w:fill="auto"/>
            <w:hideMark/>
          </w:tcPr>
          <w:p w:rsidR="00B76CC7" w:rsidRPr="00410CB8" w:rsidRDefault="007252E5"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7252E5">
        <w:trPr>
          <w:trHeight w:val="289"/>
        </w:trPr>
        <w:tc>
          <w:tcPr>
            <w:tcW w:w="346" w:type="pct"/>
            <w:tcBorders>
              <w:top w:val="nil"/>
              <w:bottom w:val="nil"/>
            </w:tcBorders>
            <w:shd w:val="clear" w:color="auto" w:fill="auto"/>
            <w:tcMar>
              <w:bottom w:w="113" w:type="dxa"/>
            </w:tcMar>
            <w:hideMark/>
          </w:tcPr>
          <w:p w:rsidR="00B76CC7" w:rsidRPr="00410CB8" w:rsidRDefault="007252E5"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7252E5" w:rsidP="007252E5">
            <w:pPr>
              <w:pStyle w:val="Normal"/>
              <w:spacing w:after="119"/>
              <w:jc w:val="both"/>
            </w:pPr>
            <w:r w:rsidRPr="00410CB8">
              <w:rPr>
                <w:b/>
                <w:spacing w:val="70"/>
              </w:rPr>
              <w:t>bere na vědomí</w:t>
            </w:r>
            <w:r w:rsidRPr="00410CB8">
              <w:t xml:space="preserve"> důvodovou zprávu</w:t>
            </w:r>
          </w:p>
        </w:tc>
      </w:tr>
      <w:tr w:rsidR="00410CB8" w:rsidRPr="00410CB8" w:rsidTr="007252E5">
        <w:trPr>
          <w:trHeight w:val="289"/>
        </w:trPr>
        <w:tc>
          <w:tcPr>
            <w:tcW w:w="346" w:type="pct"/>
            <w:tcBorders>
              <w:top w:val="nil"/>
              <w:bottom w:val="nil"/>
            </w:tcBorders>
            <w:shd w:val="clear" w:color="auto" w:fill="auto"/>
            <w:tcMar>
              <w:bottom w:w="113" w:type="dxa"/>
            </w:tcMar>
          </w:tcPr>
          <w:p w:rsidR="007252E5" w:rsidRPr="00410CB8" w:rsidRDefault="007252E5"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7252E5" w:rsidRPr="00410CB8" w:rsidRDefault="007252E5" w:rsidP="001A305B">
            <w:pPr>
              <w:pStyle w:val="Normal"/>
              <w:spacing w:after="119"/>
              <w:jc w:val="both"/>
            </w:pPr>
            <w:r w:rsidRPr="00410CB8">
              <w:rPr>
                <w:b/>
                <w:spacing w:val="70"/>
              </w:rPr>
              <w:t>schvaluje</w:t>
            </w:r>
            <w:r w:rsidRPr="00410CB8">
              <w:t xml:space="preserve"> poskytnutí dotace z rozpočtu Olomouckého kraje ve výši 280</w:t>
            </w:r>
            <w:r w:rsidR="008776EE" w:rsidRPr="00410CB8">
              <w:t> </w:t>
            </w:r>
            <w:r w:rsidRPr="00410CB8">
              <w:t>000 Kč, URBAN-MED s.r.o., se sídlem Nádražní 2512/71, Šternberk, PSČ</w:t>
            </w:r>
            <w:r w:rsidR="001A305B" w:rsidRPr="00410CB8">
              <w:t> </w:t>
            </w:r>
            <w:r w:rsidRPr="00410CB8">
              <w:t>785 01, IČ</w:t>
            </w:r>
            <w:r w:rsidR="008776EE" w:rsidRPr="00410CB8">
              <w:t>:</w:t>
            </w:r>
            <w:r w:rsidRPr="00410CB8">
              <w:t xml:space="preserve"> 03133311 dle důvodové zprávy</w:t>
            </w:r>
          </w:p>
        </w:tc>
      </w:tr>
      <w:tr w:rsidR="00410CB8" w:rsidRPr="00410CB8" w:rsidTr="007252E5">
        <w:trPr>
          <w:trHeight w:val="289"/>
        </w:trPr>
        <w:tc>
          <w:tcPr>
            <w:tcW w:w="346" w:type="pct"/>
            <w:tcBorders>
              <w:top w:val="nil"/>
              <w:bottom w:val="nil"/>
            </w:tcBorders>
            <w:shd w:val="clear" w:color="auto" w:fill="auto"/>
            <w:tcMar>
              <w:bottom w:w="113" w:type="dxa"/>
            </w:tcMar>
          </w:tcPr>
          <w:p w:rsidR="007252E5" w:rsidRPr="00410CB8" w:rsidRDefault="007252E5"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7252E5" w:rsidRPr="00410CB8" w:rsidRDefault="007252E5" w:rsidP="001A305B">
            <w:pPr>
              <w:pStyle w:val="Normal"/>
              <w:spacing w:after="119"/>
              <w:jc w:val="both"/>
            </w:pPr>
            <w:r w:rsidRPr="00410CB8">
              <w:rPr>
                <w:b/>
                <w:spacing w:val="70"/>
              </w:rPr>
              <w:t>schvaluje</w:t>
            </w:r>
            <w:r w:rsidRPr="00410CB8">
              <w:t xml:space="preserve"> uzavření veřejnoprávní smlouvy o poskytnutí dotace s</w:t>
            </w:r>
            <w:r w:rsidR="001A305B" w:rsidRPr="00410CB8">
              <w:t> </w:t>
            </w:r>
            <w:r w:rsidRPr="00410CB8">
              <w:t>příjemcem dle bodu 2 usnesení, ve znění veřejnoprávní smlouvy uvedené v</w:t>
            </w:r>
            <w:r w:rsidR="001A305B" w:rsidRPr="00410CB8">
              <w:t> </w:t>
            </w:r>
            <w:r w:rsidRPr="00410CB8">
              <w:t>Příloze č. 1 důvodové zprávy</w:t>
            </w:r>
          </w:p>
        </w:tc>
      </w:tr>
      <w:tr w:rsidR="00410CB8" w:rsidRPr="00410CB8" w:rsidTr="007252E5">
        <w:trPr>
          <w:trHeight w:val="289"/>
        </w:trPr>
        <w:tc>
          <w:tcPr>
            <w:tcW w:w="346" w:type="pct"/>
            <w:tcBorders>
              <w:top w:val="nil"/>
              <w:bottom w:val="nil"/>
            </w:tcBorders>
            <w:shd w:val="clear" w:color="auto" w:fill="auto"/>
            <w:tcMar>
              <w:bottom w:w="113" w:type="dxa"/>
            </w:tcMar>
          </w:tcPr>
          <w:p w:rsidR="007252E5" w:rsidRPr="00410CB8" w:rsidRDefault="007252E5"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7252E5" w:rsidRPr="00410CB8" w:rsidRDefault="007252E5" w:rsidP="007252E5">
            <w:pPr>
              <w:pStyle w:val="Normal"/>
              <w:spacing w:after="119"/>
              <w:jc w:val="both"/>
            </w:pPr>
            <w:r w:rsidRPr="00410CB8">
              <w:rPr>
                <w:b/>
                <w:spacing w:val="70"/>
              </w:rPr>
              <w:t>ukládá podepsat</w:t>
            </w:r>
            <w:r w:rsidRPr="00410CB8">
              <w:t xml:space="preserve"> smlouvu dle bodu 3 usnesení</w:t>
            </w:r>
          </w:p>
        </w:tc>
      </w:tr>
      <w:tr w:rsidR="00410CB8" w:rsidRPr="00410CB8" w:rsidTr="007252E5">
        <w:trPr>
          <w:trHeight w:val="289"/>
        </w:trPr>
        <w:tc>
          <w:tcPr>
            <w:tcW w:w="5000" w:type="pct"/>
            <w:gridSpan w:val="3"/>
            <w:tcBorders>
              <w:top w:val="nil"/>
              <w:bottom w:val="nil"/>
            </w:tcBorders>
            <w:shd w:val="clear" w:color="auto" w:fill="auto"/>
            <w:tcMar>
              <w:bottom w:w="113" w:type="dxa"/>
            </w:tcMar>
          </w:tcPr>
          <w:p w:rsidR="007252E5" w:rsidRPr="00410CB8" w:rsidRDefault="007252E5" w:rsidP="007252E5">
            <w:r w:rsidRPr="00410CB8">
              <w:t>O: MUDr. Michael Fischer, náměstek hejtmana</w:t>
            </w:r>
          </w:p>
        </w:tc>
      </w:tr>
      <w:tr w:rsidR="00410CB8" w:rsidRPr="00410CB8" w:rsidTr="007252E5">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7252E5">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7252E5" w:rsidP="00BF03FD">
            <w:pPr>
              <w:pStyle w:val="nadpis2"/>
              <w:rPr>
                <w:sz w:val="24"/>
                <w:szCs w:val="24"/>
              </w:rPr>
            </w:pPr>
            <w:r w:rsidRPr="00410CB8">
              <w:rPr>
                <w:sz w:val="24"/>
                <w:szCs w:val="24"/>
              </w:rPr>
              <w:t xml:space="preserve">Rada Olomouckého kraje </w:t>
            </w:r>
          </w:p>
        </w:tc>
      </w:tr>
      <w:tr w:rsidR="00B76CC7" w:rsidRPr="00410CB8" w:rsidTr="007252E5">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7252E5" w:rsidP="00BF03FD">
            <w:pPr>
              <w:pStyle w:val="nadpis2"/>
              <w:rPr>
                <w:sz w:val="24"/>
                <w:szCs w:val="24"/>
              </w:rPr>
            </w:pPr>
            <w:r w:rsidRPr="00410CB8">
              <w:rPr>
                <w:sz w:val="24"/>
                <w:szCs w:val="24"/>
              </w:rPr>
              <w:t>20.</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7B169B">
        <w:tc>
          <w:tcPr>
            <w:tcW w:w="961" w:type="pct"/>
            <w:gridSpan w:val="2"/>
            <w:tcBorders>
              <w:bottom w:val="nil"/>
            </w:tcBorders>
          </w:tcPr>
          <w:p w:rsidR="00B76CC7" w:rsidRPr="00410CB8" w:rsidRDefault="007B169B" w:rsidP="00BF03FD">
            <w:pPr>
              <w:pStyle w:val="Radanzevusnesen"/>
              <w:keepNext/>
              <w:ind w:left="0" w:firstLine="0"/>
              <w:jc w:val="left"/>
              <w:rPr>
                <w:szCs w:val="24"/>
              </w:rPr>
            </w:pPr>
            <w:r w:rsidRPr="00410CB8">
              <w:rPr>
                <w:szCs w:val="24"/>
              </w:rPr>
              <w:t>UZ/17/34/2015</w:t>
            </w:r>
          </w:p>
        </w:tc>
        <w:tc>
          <w:tcPr>
            <w:tcW w:w="4039" w:type="pct"/>
            <w:tcBorders>
              <w:bottom w:val="nil"/>
            </w:tcBorders>
          </w:tcPr>
          <w:p w:rsidR="00B76CC7" w:rsidRPr="00410CB8" w:rsidRDefault="007B169B" w:rsidP="001A305B">
            <w:pPr>
              <w:pStyle w:val="Radanzevusnesen"/>
              <w:keepNext/>
              <w:ind w:left="0" w:firstLine="0"/>
              <w:rPr>
                <w:szCs w:val="24"/>
              </w:rPr>
            </w:pPr>
            <w:r w:rsidRPr="00410CB8">
              <w:rPr>
                <w:szCs w:val="24"/>
              </w:rPr>
              <w:t>Plnění podmínek Smluv o realizaci grantových projektů u</w:t>
            </w:r>
            <w:r w:rsidR="001A305B" w:rsidRPr="00410CB8">
              <w:rPr>
                <w:szCs w:val="24"/>
              </w:rPr>
              <w:t> </w:t>
            </w:r>
            <w:r w:rsidRPr="00410CB8">
              <w:rPr>
                <w:szCs w:val="24"/>
              </w:rPr>
              <w:t>příjemců finanční podpory v rámci globálních grantů Operačního programu Vzdělávání pro konkurenceschopnost</w:t>
            </w:r>
          </w:p>
        </w:tc>
      </w:tr>
      <w:tr w:rsidR="00410CB8" w:rsidRPr="00410CB8" w:rsidTr="007B169B">
        <w:trPr>
          <w:trHeight w:val="289"/>
        </w:trPr>
        <w:tc>
          <w:tcPr>
            <w:tcW w:w="5000" w:type="pct"/>
            <w:gridSpan w:val="3"/>
            <w:tcBorders>
              <w:top w:val="nil"/>
              <w:bottom w:val="nil"/>
            </w:tcBorders>
            <w:shd w:val="clear" w:color="auto" w:fill="auto"/>
            <w:hideMark/>
          </w:tcPr>
          <w:p w:rsidR="00B76CC7" w:rsidRPr="00410CB8" w:rsidRDefault="007B169B"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7B169B">
        <w:trPr>
          <w:trHeight w:val="289"/>
        </w:trPr>
        <w:tc>
          <w:tcPr>
            <w:tcW w:w="346" w:type="pct"/>
            <w:tcBorders>
              <w:top w:val="nil"/>
              <w:bottom w:val="nil"/>
            </w:tcBorders>
            <w:shd w:val="clear" w:color="auto" w:fill="auto"/>
            <w:tcMar>
              <w:bottom w:w="113" w:type="dxa"/>
            </w:tcMar>
            <w:hideMark/>
          </w:tcPr>
          <w:p w:rsidR="00B76CC7" w:rsidRPr="00410CB8" w:rsidRDefault="007B169B"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7B169B" w:rsidP="007B169B">
            <w:pPr>
              <w:pStyle w:val="Normal"/>
              <w:spacing w:after="119"/>
              <w:jc w:val="both"/>
            </w:pPr>
            <w:r w:rsidRPr="00410CB8">
              <w:rPr>
                <w:b/>
                <w:spacing w:val="70"/>
              </w:rPr>
              <w:t>bere na vědomí</w:t>
            </w:r>
            <w:r w:rsidRPr="00410CB8">
              <w:t xml:space="preserve"> důvodovou zprávu</w:t>
            </w:r>
          </w:p>
        </w:tc>
      </w:tr>
      <w:tr w:rsidR="00410CB8" w:rsidRPr="00410CB8" w:rsidTr="007B169B">
        <w:trPr>
          <w:trHeight w:val="289"/>
        </w:trPr>
        <w:tc>
          <w:tcPr>
            <w:tcW w:w="346" w:type="pct"/>
            <w:tcBorders>
              <w:top w:val="nil"/>
              <w:bottom w:val="nil"/>
            </w:tcBorders>
            <w:shd w:val="clear" w:color="auto" w:fill="auto"/>
            <w:tcMar>
              <w:bottom w:w="113" w:type="dxa"/>
            </w:tcMar>
          </w:tcPr>
          <w:p w:rsidR="007B169B" w:rsidRPr="00410CB8" w:rsidRDefault="007B169B"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7B169B" w:rsidRPr="00410CB8" w:rsidRDefault="007B169B" w:rsidP="007B169B">
            <w:pPr>
              <w:pStyle w:val="Normal"/>
              <w:spacing w:after="119"/>
              <w:jc w:val="both"/>
            </w:pPr>
            <w:r w:rsidRPr="00410CB8">
              <w:rPr>
                <w:b/>
                <w:spacing w:val="70"/>
              </w:rPr>
              <w:t>schvaluje</w:t>
            </w:r>
            <w:r w:rsidRPr="00410CB8">
              <w:t xml:space="preserve"> prominutí povinnosti zaplatit odvod peněžních prostředků příjemci podpory SCHOLA SERVIS </w:t>
            </w:r>
            <w:r w:rsidR="007D5510" w:rsidRPr="00410CB8">
              <w:t>–</w:t>
            </w:r>
            <w:r w:rsidRPr="00410CB8">
              <w:t xml:space="preserve"> zařízení pro další vzdělávání pedagogických pracovníků a středisko služeb školám, Prostějov, příspěvková organizace, IČ: 71177451, ve výši 145 807,36 Kč a povinnosti zaplatit související penále v plné výši</w:t>
            </w:r>
          </w:p>
        </w:tc>
      </w:tr>
      <w:tr w:rsidR="00410CB8" w:rsidRPr="00410CB8" w:rsidTr="007B169B">
        <w:trPr>
          <w:trHeight w:val="289"/>
        </w:trPr>
        <w:tc>
          <w:tcPr>
            <w:tcW w:w="346" w:type="pct"/>
            <w:tcBorders>
              <w:top w:val="nil"/>
              <w:bottom w:val="nil"/>
            </w:tcBorders>
            <w:shd w:val="clear" w:color="auto" w:fill="auto"/>
            <w:tcMar>
              <w:bottom w:w="113" w:type="dxa"/>
            </w:tcMar>
          </w:tcPr>
          <w:p w:rsidR="007B169B" w:rsidRPr="00410CB8" w:rsidRDefault="007B169B"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7B169B" w:rsidRPr="00410CB8" w:rsidRDefault="007B169B" w:rsidP="001A305B">
            <w:pPr>
              <w:pStyle w:val="Normal"/>
              <w:spacing w:after="119"/>
              <w:jc w:val="both"/>
            </w:pPr>
            <w:r w:rsidRPr="00410CB8">
              <w:rPr>
                <w:b/>
                <w:spacing w:val="70"/>
              </w:rPr>
              <w:t>schvaluje</w:t>
            </w:r>
            <w:r w:rsidRPr="00410CB8">
              <w:t xml:space="preserve"> prominutí povinnosti zaplatit odvod peněžních prostředků příjemci podpory Okresní hospodářská komora Přerov, IČ: 47676981, ve</w:t>
            </w:r>
            <w:r w:rsidR="001A305B" w:rsidRPr="00410CB8">
              <w:t> </w:t>
            </w:r>
            <w:r w:rsidRPr="00410CB8">
              <w:t>výši</w:t>
            </w:r>
            <w:r w:rsidR="001A305B" w:rsidRPr="00410CB8">
              <w:t> </w:t>
            </w:r>
            <w:r w:rsidRPr="00410CB8">
              <w:t>1</w:t>
            </w:r>
            <w:r w:rsidR="008776EE" w:rsidRPr="00410CB8">
              <w:t> </w:t>
            </w:r>
            <w:r w:rsidRPr="00410CB8">
              <w:t>012,77 Kč</w:t>
            </w:r>
          </w:p>
        </w:tc>
      </w:tr>
      <w:tr w:rsidR="00410CB8" w:rsidRPr="00410CB8" w:rsidTr="007B169B">
        <w:trPr>
          <w:trHeight w:val="289"/>
        </w:trPr>
        <w:tc>
          <w:tcPr>
            <w:tcW w:w="346" w:type="pct"/>
            <w:tcBorders>
              <w:top w:val="nil"/>
              <w:bottom w:val="nil"/>
            </w:tcBorders>
            <w:shd w:val="clear" w:color="auto" w:fill="auto"/>
            <w:tcMar>
              <w:bottom w:w="113" w:type="dxa"/>
            </w:tcMar>
          </w:tcPr>
          <w:p w:rsidR="007B169B" w:rsidRPr="00410CB8" w:rsidRDefault="007B169B"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7B169B" w:rsidRPr="00410CB8" w:rsidRDefault="007B169B" w:rsidP="007B169B">
            <w:pPr>
              <w:pStyle w:val="Normal"/>
              <w:spacing w:after="119"/>
              <w:jc w:val="both"/>
            </w:pPr>
            <w:r w:rsidRPr="00410CB8">
              <w:rPr>
                <w:b/>
                <w:spacing w:val="70"/>
              </w:rPr>
              <w:t>ukládá</w:t>
            </w:r>
            <w:r w:rsidRPr="00410CB8">
              <w:t xml:space="preserve"> informovat příjemce podpory o přijatém usnesení</w:t>
            </w:r>
          </w:p>
        </w:tc>
      </w:tr>
      <w:tr w:rsidR="00410CB8" w:rsidRPr="00410CB8" w:rsidTr="007B169B">
        <w:trPr>
          <w:trHeight w:val="289"/>
        </w:trPr>
        <w:tc>
          <w:tcPr>
            <w:tcW w:w="5000" w:type="pct"/>
            <w:gridSpan w:val="3"/>
            <w:tcBorders>
              <w:top w:val="nil"/>
              <w:bottom w:val="nil"/>
            </w:tcBorders>
            <w:shd w:val="clear" w:color="auto" w:fill="auto"/>
            <w:tcMar>
              <w:bottom w:w="113" w:type="dxa"/>
            </w:tcMar>
          </w:tcPr>
          <w:p w:rsidR="007B169B" w:rsidRPr="00410CB8" w:rsidRDefault="007B169B" w:rsidP="007B169B">
            <w:r w:rsidRPr="00410CB8">
              <w:t>O: Bc. Pavel Šoltys, DiS., náměstek hejtmana</w:t>
            </w:r>
          </w:p>
          <w:p w:rsidR="007B169B" w:rsidRPr="00410CB8" w:rsidRDefault="007B169B" w:rsidP="007B169B">
            <w:r w:rsidRPr="00410CB8">
              <w:t>T: ihned</w:t>
            </w:r>
          </w:p>
        </w:tc>
      </w:tr>
      <w:tr w:rsidR="00410CB8" w:rsidRPr="00410CB8" w:rsidTr="007B169B">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7B169B">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7B169B" w:rsidP="00BF03FD">
            <w:pPr>
              <w:pStyle w:val="nadpis2"/>
              <w:rPr>
                <w:sz w:val="24"/>
                <w:szCs w:val="24"/>
              </w:rPr>
            </w:pPr>
            <w:r w:rsidRPr="00410CB8">
              <w:rPr>
                <w:sz w:val="24"/>
                <w:szCs w:val="24"/>
              </w:rPr>
              <w:t xml:space="preserve">Rada Olomouckého kraje </w:t>
            </w:r>
          </w:p>
        </w:tc>
      </w:tr>
      <w:tr w:rsidR="00B76CC7" w:rsidRPr="00410CB8" w:rsidTr="007B169B">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7B169B" w:rsidP="00BF03FD">
            <w:pPr>
              <w:pStyle w:val="nadpis2"/>
              <w:rPr>
                <w:sz w:val="24"/>
                <w:szCs w:val="24"/>
              </w:rPr>
            </w:pPr>
            <w:r w:rsidRPr="00410CB8">
              <w:rPr>
                <w:sz w:val="24"/>
                <w:szCs w:val="24"/>
              </w:rPr>
              <w:t>21.</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46289F">
        <w:tc>
          <w:tcPr>
            <w:tcW w:w="961" w:type="pct"/>
            <w:gridSpan w:val="2"/>
            <w:tcBorders>
              <w:bottom w:val="nil"/>
            </w:tcBorders>
          </w:tcPr>
          <w:p w:rsidR="00B76CC7" w:rsidRPr="00410CB8" w:rsidRDefault="0046289F" w:rsidP="00BF03FD">
            <w:pPr>
              <w:pStyle w:val="Radanzevusnesen"/>
              <w:keepNext/>
              <w:ind w:left="0" w:firstLine="0"/>
              <w:jc w:val="left"/>
              <w:rPr>
                <w:szCs w:val="24"/>
              </w:rPr>
            </w:pPr>
            <w:r w:rsidRPr="00410CB8">
              <w:rPr>
                <w:szCs w:val="24"/>
              </w:rPr>
              <w:t>UZ/17/35/2015</w:t>
            </w:r>
          </w:p>
        </w:tc>
        <w:tc>
          <w:tcPr>
            <w:tcW w:w="4039" w:type="pct"/>
            <w:tcBorders>
              <w:bottom w:val="nil"/>
            </w:tcBorders>
          </w:tcPr>
          <w:p w:rsidR="00B76CC7" w:rsidRPr="00410CB8" w:rsidRDefault="0046289F" w:rsidP="001A305B">
            <w:pPr>
              <w:pStyle w:val="Radanzevusnesen"/>
              <w:keepNext/>
              <w:ind w:left="0" w:firstLine="0"/>
              <w:rPr>
                <w:szCs w:val="24"/>
              </w:rPr>
            </w:pPr>
            <w:r w:rsidRPr="00410CB8">
              <w:rPr>
                <w:szCs w:val="24"/>
              </w:rPr>
              <w:t>Globální granty Olomouckého kraje v rámci Operačního programu Vzdělávání pro konkurenceschopnost – dodatek ke</w:t>
            </w:r>
            <w:r w:rsidR="001A305B" w:rsidRPr="00410CB8">
              <w:rPr>
                <w:szCs w:val="24"/>
              </w:rPr>
              <w:t> </w:t>
            </w:r>
            <w:r w:rsidRPr="00410CB8">
              <w:rPr>
                <w:szCs w:val="24"/>
              </w:rPr>
              <w:t>Smlouvě o realizaci grantového projektu</w:t>
            </w:r>
          </w:p>
        </w:tc>
      </w:tr>
      <w:tr w:rsidR="00410CB8" w:rsidRPr="00410CB8" w:rsidTr="0046289F">
        <w:trPr>
          <w:trHeight w:val="289"/>
        </w:trPr>
        <w:tc>
          <w:tcPr>
            <w:tcW w:w="5000" w:type="pct"/>
            <w:gridSpan w:val="3"/>
            <w:tcBorders>
              <w:top w:val="nil"/>
              <w:bottom w:val="nil"/>
            </w:tcBorders>
            <w:shd w:val="clear" w:color="auto" w:fill="auto"/>
            <w:hideMark/>
          </w:tcPr>
          <w:p w:rsidR="00B76CC7" w:rsidRPr="00410CB8" w:rsidRDefault="0046289F"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46289F">
        <w:trPr>
          <w:trHeight w:val="289"/>
        </w:trPr>
        <w:tc>
          <w:tcPr>
            <w:tcW w:w="346" w:type="pct"/>
            <w:tcBorders>
              <w:top w:val="nil"/>
              <w:bottom w:val="nil"/>
            </w:tcBorders>
            <w:shd w:val="clear" w:color="auto" w:fill="auto"/>
            <w:tcMar>
              <w:bottom w:w="113" w:type="dxa"/>
            </w:tcMar>
            <w:hideMark/>
          </w:tcPr>
          <w:p w:rsidR="00B76CC7" w:rsidRPr="00410CB8" w:rsidRDefault="0046289F"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46289F" w:rsidP="0046289F">
            <w:pPr>
              <w:pStyle w:val="Normal"/>
              <w:spacing w:after="119"/>
              <w:jc w:val="both"/>
            </w:pPr>
            <w:r w:rsidRPr="00410CB8">
              <w:rPr>
                <w:b/>
                <w:spacing w:val="70"/>
              </w:rPr>
              <w:t>bere na vědomí</w:t>
            </w:r>
            <w:r w:rsidRPr="00410CB8">
              <w:t xml:space="preserve"> důvodovou zprávu</w:t>
            </w:r>
          </w:p>
        </w:tc>
      </w:tr>
      <w:tr w:rsidR="00410CB8" w:rsidRPr="00410CB8" w:rsidTr="0046289F">
        <w:trPr>
          <w:trHeight w:val="289"/>
        </w:trPr>
        <w:tc>
          <w:tcPr>
            <w:tcW w:w="346" w:type="pct"/>
            <w:tcBorders>
              <w:top w:val="nil"/>
              <w:bottom w:val="nil"/>
            </w:tcBorders>
            <w:shd w:val="clear" w:color="auto" w:fill="auto"/>
            <w:tcMar>
              <w:bottom w:w="113" w:type="dxa"/>
            </w:tcMar>
          </w:tcPr>
          <w:p w:rsidR="0046289F" w:rsidRPr="00410CB8" w:rsidRDefault="0046289F"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46289F" w:rsidRPr="00410CB8" w:rsidRDefault="0046289F" w:rsidP="001A305B">
            <w:pPr>
              <w:pStyle w:val="Normal"/>
              <w:spacing w:after="119"/>
              <w:jc w:val="both"/>
            </w:pPr>
            <w:r w:rsidRPr="00410CB8">
              <w:rPr>
                <w:b/>
                <w:spacing w:val="70"/>
              </w:rPr>
              <w:t>schvaluje</w:t>
            </w:r>
            <w:r w:rsidRPr="00410CB8">
              <w:t xml:space="preserve"> podstatnou změnu projektu reg. č. CZ.1.07/3.2.05/05.0011 s</w:t>
            </w:r>
            <w:r w:rsidR="001A305B" w:rsidRPr="00410CB8">
              <w:t> </w:t>
            </w:r>
            <w:r w:rsidRPr="00410CB8">
              <w:t>názvem „Správná praxe ve strojírenské výrobě“ příjemce podpory Okresní hospodářská komora Přerov dle důvodové zprávy</w:t>
            </w:r>
          </w:p>
        </w:tc>
      </w:tr>
      <w:tr w:rsidR="00410CB8" w:rsidRPr="00410CB8" w:rsidTr="0046289F">
        <w:trPr>
          <w:trHeight w:val="289"/>
        </w:trPr>
        <w:tc>
          <w:tcPr>
            <w:tcW w:w="346" w:type="pct"/>
            <w:tcBorders>
              <w:top w:val="nil"/>
              <w:bottom w:val="nil"/>
            </w:tcBorders>
            <w:shd w:val="clear" w:color="auto" w:fill="auto"/>
            <w:tcMar>
              <w:bottom w:w="113" w:type="dxa"/>
            </w:tcMar>
          </w:tcPr>
          <w:p w:rsidR="0046289F" w:rsidRPr="00410CB8" w:rsidRDefault="0046289F"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46289F" w:rsidRPr="00410CB8" w:rsidRDefault="0046289F" w:rsidP="0046289F">
            <w:pPr>
              <w:pStyle w:val="Normal"/>
              <w:spacing w:after="119"/>
              <w:jc w:val="both"/>
            </w:pPr>
            <w:r w:rsidRPr="00410CB8">
              <w:rPr>
                <w:b/>
                <w:spacing w:val="70"/>
              </w:rPr>
              <w:t>schvaluje</w:t>
            </w:r>
            <w:r w:rsidR="00EE50F1" w:rsidRPr="00410CB8">
              <w:t xml:space="preserve"> uzavření D</w:t>
            </w:r>
            <w:r w:rsidRPr="00410CB8">
              <w:t>odatku č. 1 ke Smlouvě o realizaci grantového projektu č. 2014/01191/OIEP/DSM uzavřené dne 25. 3. 2014 mezi Olomouckým krajem jako poskytovatelem podpory a Okresní hospodářskou komorou Přerov jako příjemcem podpory v rámci globálního grantu Olomouckého kraje Operačního programu Vzdělává</w:t>
            </w:r>
            <w:r w:rsidR="008776EE" w:rsidRPr="00410CB8">
              <w:t>ní pro konkurenceschopnost dle P</w:t>
            </w:r>
            <w:r w:rsidRPr="00410CB8">
              <w:t>řílohy č. 2 důvodové zprávy</w:t>
            </w:r>
          </w:p>
        </w:tc>
      </w:tr>
      <w:tr w:rsidR="00410CB8" w:rsidRPr="00410CB8" w:rsidTr="0046289F">
        <w:trPr>
          <w:trHeight w:val="289"/>
        </w:trPr>
        <w:tc>
          <w:tcPr>
            <w:tcW w:w="346" w:type="pct"/>
            <w:tcBorders>
              <w:top w:val="nil"/>
              <w:bottom w:val="nil"/>
            </w:tcBorders>
            <w:shd w:val="clear" w:color="auto" w:fill="auto"/>
            <w:tcMar>
              <w:bottom w:w="113" w:type="dxa"/>
            </w:tcMar>
          </w:tcPr>
          <w:p w:rsidR="0046289F" w:rsidRPr="00410CB8" w:rsidRDefault="0046289F"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46289F" w:rsidRPr="00410CB8" w:rsidRDefault="0046289F" w:rsidP="001A305B">
            <w:pPr>
              <w:pStyle w:val="Normal"/>
              <w:spacing w:after="119"/>
              <w:jc w:val="both"/>
            </w:pPr>
            <w:r w:rsidRPr="00410CB8">
              <w:rPr>
                <w:b/>
                <w:spacing w:val="70"/>
              </w:rPr>
              <w:t>ukládá</w:t>
            </w:r>
            <w:r w:rsidRPr="00410CB8">
              <w:t xml:space="preserve"> informovat příjemce Okresní hospodářská komora Přerov o</w:t>
            </w:r>
            <w:r w:rsidR="001A305B" w:rsidRPr="00410CB8">
              <w:t> </w:t>
            </w:r>
            <w:r w:rsidRPr="00410CB8">
              <w:t>schválení podstatné změny projektu</w:t>
            </w:r>
          </w:p>
        </w:tc>
      </w:tr>
      <w:tr w:rsidR="00410CB8" w:rsidRPr="00410CB8" w:rsidTr="0046289F">
        <w:trPr>
          <w:trHeight w:val="289"/>
        </w:trPr>
        <w:tc>
          <w:tcPr>
            <w:tcW w:w="5000" w:type="pct"/>
            <w:gridSpan w:val="3"/>
            <w:tcBorders>
              <w:top w:val="nil"/>
              <w:bottom w:val="nil"/>
            </w:tcBorders>
            <w:shd w:val="clear" w:color="auto" w:fill="auto"/>
            <w:tcMar>
              <w:bottom w:w="113" w:type="dxa"/>
            </w:tcMar>
          </w:tcPr>
          <w:p w:rsidR="0046289F" w:rsidRPr="00410CB8" w:rsidRDefault="0046289F" w:rsidP="0046289F">
            <w:r w:rsidRPr="00410CB8">
              <w:t>O: Ing. Jiří Rozbořil, hejtman Olomouckého kraje</w:t>
            </w:r>
          </w:p>
          <w:p w:rsidR="0046289F" w:rsidRPr="00410CB8" w:rsidRDefault="0046289F" w:rsidP="0046289F">
            <w:r w:rsidRPr="00410CB8">
              <w:t>T: ihned</w:t>
            </w:r>
          </w:p>
        </w:tc>
      </w:tr>
      <w:tr w:rsidR="00410CB8" w:rsidRPr="00410CB8" w:rsidTr="0046289F">
        <w:trPr>
          <w:trHeight w:val="289"/>
        </w:trPr>
        <w:tc>
          <w:tcPr>
            <w:tcW w:w="346" w:type="pct"/>
            <w:tcBorders>
              <w:top w:val="nil"/>
              <w:bottom w:val="nil"/>
            </w:tcBorders>
            <w:shd w:val="clear" w:color="auto" w:fill="auto"/>
            <w:tcMar>
              <w:bottom w:w="113" w:type="dxa"/>
            </w:tcMar>
          </w:tcPr>
          <w:p w:rsidR="0046289F" w:rsidRPr="00410CB8" w:rsidRDefault="0046289F" w:rsidP="00BF03FD">
            <w:pPr>
              <w:pStyle w:val="nadpis2"/>
              <w:rPr>
                <w:sz w:val="24"/>
                <w:szCs w:val="24"/>
              </w:rPr>
            </w:pPr>
            <w:r w:rsidRPr="00410CB8">
              <w:rPr>
                <w:sz w:val="24"/>
                <w:szCs w:val="24"/>
              </w:rPr>
              <w:t>5.</w:t>
            </w:r>
          </w:p>
        </w:tc>
        <w:tc>
          <w:tcPr>
            <w:tcW w:w="4654" w:type="pct"/>
            <w:gridSpan w:val="2"/>
            <w:tcBorders>
              <w:top w:val="nil"/>
              <w:bottom w:val="nil"/>
            </w:tcBorders>
            <w:shd w:val="clear" w:color="auto" w:fill="auto"/>
            <w:tcMar>
              <w:bottom w:w="113" w:type="dxa"/>
            </w:tcMar>
          </w:tcPr>
          <w:p w:rsidR="0046289F" w:rsidRPr="00410CB8" w:rsidRDefault="0046289F" w:rsidP="0046289F">
            <w:pPr>
              <w:pStyle w:val="Normal"/>
              <w:spacing w:after="119"/>
              <w:jc w:val="both"/>
            </w:pPr>
            <w:r w:rsidRPr="00410CB8">
              <w:rPr>
                <w:b/>
                <w:spacing w:val="70"/>
              </w:rPr>
              <w:t>ukládá podepsat</w:t>
            </w:r>
            <w:r w:rsidR="008776EE" w:rsidRPr="00410CB8">
              <w:t xml:space="preserve"> D</w:t>
            </w:r>
            <w:r w:rsidRPr="00410CB8">
              <w:t>odatek č. 1 ke Smlouvě o realizaci grantového projektu č. 2014/01191/OIEP/DSM uzavřené dne 25. 3. 2014 mezi Olomouckým krajem jako poskytovatelem podpory a Okresní hospodářskou komorou Přerov jako příjemcem podpory v rámci globálního grantu Olomouckého kraje Operačního programu Vzdělávání pro konkurenceschopnost dle bodu 3 usnesení</w:t>
            </w:r>
          </w:p>
        </w:tc>
      </w:tr>
      <w:tr w:rsidR="00410CB8" w:rsidRPr="00410CB8" w:rsidTr="0046289F">
        <w:trPr>
          <w:trHeight w:val="289"/>
        </w:trPr>
        <w:tc>
          <w:tcPr>
            <w:tcW w:w="5000" w:type="pct"/>
            <w:gridSpan w:val="3"/>
            <w:tcBorders>
              <w:top w:val="nil"/>
              <w:bottom w:val="nil"/>
            </w:tcBorders>
            <w:shd w:val="clear" w:color="auto" w:fill="auto"/>
            <w:tcMar>
              <w:bottom w:w="113" w:type="dxa"/>
            </w:tcMar>
          </w:tcPr>
          <w:p w:rsidR="0046289F" w:rsidRPr="00410CB8" w:rsidRDefault="0046289F" w:rsidP="0046289F">
            <w:r w:rsidRPr="00410CB8">
              <w:t>O: Ing. Jiří Rozbořil, hejtman Olomouckého kraje</w:t>
            </w:r>
          </w:p>
        </w:tc>
      </w:tr>
      <w:tr w:rsidR="00410CB8" w:rsidRPr="00410CB8" w:rsidTr="0046289F">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46289F">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46289F" w:rsidP="00BF03FD">
            <w:pPr>
              <w:pStyle w:val="nadpis2"/>
              <w:rPr>
                <w:sz w:val="24"/>
                <w:szCs w:val="24"/>
              </w:rPr>
            </w:pPr>
            <w:r w:rsidRPr="00410CB8">
              <w:rPr>
                <w:sz w:val="24"/>
                <w:szCs w:val="24"/>
              </w:rPr>
              <w:t xml:space="preserve">Rada Olomouckého kraje </w:t>
            </w:r>
          </w:p>
        </w:tc>
      </w:tr>
      <w:tr w:rsidR="00B76CC7" w:rsidRPr="00410CB8" w:rsidTr="0046289F">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46289F" w:rsidP="00BF03FD">
            <w:pPr>
              <w:pStyle w:val="nadpis2"/>
              <w:rPr>
                <w:sz w:val="24"/>
                <w:szCs w:val="24"/>
              </w:rPr>
            </w:pPr>
            <w:r w:rsidRPr="00410CB8">
              <w:rPr>
                <w:sz w:val="24"/>
                <w:szCs w:val="24"/>
              </w:rPr>
              <w:t>22.</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3C0C55">
        <w:tc>
          <w:tcPr>
            <w:tcW w:w="961" w:type="pct"/>
            <w:gridSpan w:val="2"/>
            <w:tcBorders>
              <w:bottom w:val="nil"/>
            </w:tcBorders>
          </w:tcPr>
          <w:p w:rsidR="00B76CC7" w:rsidRPr="00410CB8" w:rsidRDefault="003C0C55" w:rsidP="00BF03FD">
            <w:pPr>
              <w:pStyle w:val="Radanzevusnesen"/>
              <w:keepNext/>
              <w:ind w:left="0" w:firstLine="0"/>
              <w:jc w:val="left"/>
              <w:rPr>
                <w:szCs w:val="24"/>
              </w:rPr>
            </w:pPr>
            <w:r w:rsidRPr="00410CB8">
              <w:rPr>
                <w:szCs w:val="24"/>
              </w:rPr>
              <w:t>UZ/17/36/2015</w:t>
            </w:r>
          </w:p>
        </w:tc>
        <w:tc>
          <w:tcPr>
            <w:tcW w:w="4039" w:type="pct"/>
            <w:tcBorders>
              <w:bottom w:val="nil"/>
            </w:tcBorders>
          </w:tcPr>
          <w:p w:rsidR="00B76CC7" w:rsidRPr="00410CB8" w:rsidRDefault="003C0C55" w:rsidP="00BF03FD">
            <w:pPr>
              <w:pStyle w:val="Radanzevusnesen"/>
              <w:keepNext/>
              <w:ind w:left="0" w:firstLine="0"/>
              <w:rPr>
                <w:szCs w:val="24"/>
              </w:rPr>
            </w:pPr>
            <w:r w:rsidRPr="00410CB8">
              <w:rPr>
                <w:szCs w:val="24"/>
              </w:rPr>
              <w:t>Projekty Olomouckého kraje spolufinancované z evropských fondů předkládané ke schválení financování</w:t>
            </w:r>
          </w:p>
        </w:tc>
      </w:tr>
      <w:tr w:rsidR="00410CB8" w:rsidRPr="00410CB8" w:rsidTr="003C0C55">
        <w:trPr>
          <w:trHeight w:val="289"/>
        </w:trPr>
        <w:tc>
          <w:tcPr>
            <w:tcW w:w="5000" w:type="pct"/>
            <w:gridSpan w:val="3"/>
            <w:tcBorders>
              <w:top w:val="nil"/>
              <w:bottom w:val="nil"/>
            </w:tcBorders>
            <w:shd w:val="clear" w:color="auto" w:fill="auto"/>
            <w:hideMark/>
          </w:tcPr>
          <w:p w:rsidR="00B76CC7" w:rsidRPr="00410CB8" w:rsidRDefault="003C0C55"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3C0C55">
        <w:trPr>
          <w:trHeight w:val="289"/>
        </w:trPr>
        <w:tc>
          <w:tcPr>
            <w:tcW w:w="346" w:type="pct"/>
            <w:tcBorders>
              <w:top w:val="nil"/>
              <w:bottom w:val="nil"/>
            </w:tcBorders>
            <w:shd w:val="clear" w:color="auto" w:fill="auto"/>
            <w:tcMar>
              <w:bottom w:w="113" w:type="dxa"/>
            </w:tcMar>
            <w:hideMark/>
          </w:tcPr>
          <w:p w:rsidR="00B76CC7" w:rsidRPr="00410CB8" w:rsidRDefault="003C0C55"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3C0C55" w:rsidP="003C0C55">
            <w:pPr>
              <w:pStyle w:val="Normal"/>
              <w:spacing w:after="119"/>
              <w:jc w:val="both"/>
            </w:pPr>
            <w:r w:rsidRPr="00410CB8">
              <w:rPr>
                <w:b/>
                <w:spacing w:val="70"/>
              </w:rPr>
              <w:t>bere na vědomí</w:t>
            </w:r>
            <w:r w:rsidRPr="00410CB8">
              <w:t xml:space="preserve"> důvodovou zprávu</w:t>
            </w:r>
          </w:p>
        </w:tc>
      </w:tr>
      <w:tr w:rsidR="00410CB8" w:rsidRPr="00410CB8" w:rsidTr="003C0C55">
        <w:trPr>
          <w:trHeight w:val="289"/>
        </w:trPr>
        <w:tc>
          <w:tcPr>
            <w:tcW w:w="346" w:type="pct"/>
            <w:tcBorders>
              <w:top w:val="nil"/>
              <w:bottom w:val="nil"/>
            </w:tcBorders>
            <w:shd w:val="clear" w:color="auto" w:fill="auto"/>
            <w:tcMar>
              <w:bottom w:w="113" w:type="dxa"/>
            </w:tcMar>
          </w:tcPr>
          <w:p w:rsidR="003C0C55" w:rsidRPr="00410CB8" w:rsidRDefault="003C0C55"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3C0C55" w:rsidRPr="00410CB8" w:rsidRDefault="003C0C55" w:rsidP="003C0C55">
            <w:pPr>
              <w:pStyle w:val="Normal"/>
              <w:spacing w:after="119"/>
              <w:jc w:val="both"/>
            </w:pPr>
            <w:r w:rsidRPr="00410CB8">
              <w:rPr>
                <w:b/>
                <w:spacing w:val="70"/>
              </w:rPr>
              <w:t>schvaluje</w:t>
            </w:r>
            <w:r w:rsidRPr="00410CB8">
              <w:t xml:space="preserve"> financování realizace projektu dle Přílohy č. 1 důvodové zprávy v případě získání dotace</w:t>
            </w:r>
          </w:p>
        </w:tc>
      </w:tr>
      <w:tr w:rsidR="00410CB8" w:rsidRPr="00410CB8" w:rsidTr="003C0C55">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3C0C55">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3C0C55" w:rsidP="00BF03FD">
            <w:pPr>
              <w:pStyle w:val="nadpis2"/>
              <w:rPr>
                <w:sz w:val="24"/>
                <w:szCs w:val="24"/>
              </w:rPr>
            </w:pPr>
            <w:r w:rsidRPr="00410CB8">
              <w:rPr>
                <w:sz w:val="24"/>
                <w:szCs w:val="24"/>
              </w:rPr>
              <w:t xml:space="preserve">Rada Olomouckého kraje </w:t>
            </w:r>
          </w:p>
        </w:tc>
      </w:tr>
      <w:tr w:rsidR="00B76CC7" w:rsidRPr="00410CB8" w:rsidTr="003C0C55">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3C0C55" w:rsidP="00BF03FD">
            <w:pPr>
              <w:pStyle w:val="nadpis2"/>
              <w:rPr>
                <w:sz w:val="24"/>
                <w:szCs w:val="24"/>
              </w:rPr>
            </w:pPr>
            <w:r w:rsidRPr="00410CB8">
              <w:rPr>
                <w:sz w:val="24"/>
                <w:szCs w:val="24"/>
              </w:rPr>
              <w:t>23.</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DD01D5">
        <w:tc>
          <w:tcPr>
            <w:tcW w:w="961" w:type="pct"/>
            <w:gridSpan w:val="2"/>
            <w:tcBorders>
              <w:bottom w:val="nil"/>
            </w:tcBorders>
          </w:tcPr>
          <w:p w:rsidR="00B76CC7" w:rsidRPr="00410CB8" w:rsidRDefault="00DD01D5" w:rsidP="00BF03FD">
            <w:pPr>
              <w:pStyle w:val="Radanzevusnesen"/>
              <w:keepNext/>
              <w:ind w:left="0" w:firstLine="0"/>
              <w:jc w:val="left"/>
              <w:rPr>
                <w:szCs w:val="24"/>
              </w:rPr>
            </w:pPr>
            <w:r w:rsidRPr="00410CB8">
              <w:rPr>
                <w:szCs w:val="24"/>
              </w:rPr>
              <w:t>UZ/17/37/2015</w:t>
            </w:r>
          </w:p>
        </w:tc>
        <w:tc>
          <w:tcPr>
            <w:tcW w:w="4039" w:type="pct"/>
            <w:tcBorders>
              <w:bottom w:val="nil"/>
            </w:tcBorders>
          </w:tcPr>
          <w:p w:rsidR="00B76CC7" w:rsidRPr="00410CB8" w:rsidRDefault="00DD01D5" w:rsidP="00BF03FD">
            <w:pPr>
              <w:pStyle w:val="Radanzevusnesen"/>
              <w:keepNext/>
              <w:ind w:left="0" w:firstLine="0"/>
              <w:rPr>
                <w:szCs w:val="24"/>
              </w:rPr>
            </w:pPr>
            <w:r w:rsidRPr="00410CB8">
              <w:rPr>
                <w:szCs w:val="24"/>
              </w:rPr>
              <w:t>Evropské seskupení pro územní spolupráci NOVUM s.r.o. – nominace do orgánů seskupení</w:t>
            </w:r>
          </w:p>
        </w:tc>
      </w:tr>
      <w:tr w:rsidR="00410CB8" w:rsidRPr="00410CB8" w:rsidTr="00DD01D5">
        <w:trPr>
          <w:trHeight w:val="289"/>
        </w:trPr>
        <w:tc>
          <w:tcPr>
            <w:tcW w:w="5000" w:type="pct"/>
            <w:gridSpan w:val="3"/>
            <w:tcBorders>
              <w:top w:val="nil"/>
              <w:bottom w:val="nil"/>
            </w:tcBorders>
            <w:shd w:val="clear" w:color="auto" w:fill="auto"/>
            <w:hideMark/>
          </w:tcPr>
          <w:p w:rsidR="00B76CC7" w:rsidRPr="00410CB8" w:rsidRDefault="00DD01D5"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DD01D5">
        <w:trPr>
          <w:trHeight w:val="289"/>
        </w:trPr>
        <w:tc>
          <w:tcPr>
            <w:tcW w:w="346" w:type="pct"/>
            <w:tcBorders>
              <w:top w:val="nil"/>
              <w:bottom w:val="nil"/>
            </w:tcBorders>
            <w:shd w:val="clear" w:color="auto" w:fill="auto"/>
            <w:tcMar>
              <w:bottom w:w="113" w:type="dxa"/>
            </w:tcMar>
            <w:hideMark/>
          </w:tcPr>
          <w:p w:rsidR="00B76CC7" w:rsidRPr="00410CB8" w:rsidRDefault="00DD01D5"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DD01D5" w:rsidP="00DD01D5">
            <w:pPr>
              <w:pStyle w:val="Normal"/>
              <w:spacing w:after="119"/>
              <w:jc w:val="both"/>
            </w:pPr>
            <w:r w:rsidRPr="00410CB8">
              <w:rPr>
                <w:b/>
                <w:spacing w:val="70"/>
              </w:rPr>
              <w:t>bere na vědomí</w:t>
            </w:r>
            <w:r w:rsidRPr="00410CB8">
              <w:t xml:space="preserve"> důvodovou zprávu</w:t>
            </w:r>
          </w:p>
        </w:tc>
      </w:tr>
      <w:tr w:rsidR="00410CB8" w:rsidRPr="00410CB8" w:rsidTr="00DD01D5">
        <w:trPr>
          <w:trHeight w:val="289"/>
        </w:trPr>
        <w:tc>
          <w:tcPr>
            <w:tcW w:w="346" w:type="pct"/>
            <w:tcBorders>
              <w:top w:val="nil"/>
              <w:bottom w:val="nil"/>
            </w:tcBorders>
            <w:shd w:val="clear" w:color="auto" w:fill="auto"/>
            <w:tcMar>
              <w:bottom w:w="113" w:type="dxa"/>
            </w:tcMar>
          </w:tcPr>
          <w:p w:rsidR="00DD01D5" w:rsidRPr="00410CB8" w:rsidRDefault="00DD01D5"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DD01D5" w:rsidRPr="00410CB8" w:rsidRDefault="00DD01D5" w:rsidP="00DD01D5">
            <w:pPr>
              <w:pStyle w:val="Normal"/>
              <w:spacing w:after="119"/>
              <w:jc w:val="both"/>
            </w:pPr>
            <w:r w:rsidRPr="00410CB8">
              <w:rPr>
                <w:b/>
                <w:spacing w:val="70"/>
              </w:rPr>
              <w:t>schvaluje</w:t>
            </w:r>
            <w:r w:rsidRPr="00410CB8">
              <w:t xml:space="preserve"> nominace zástupců Olomouckého kraje do Valného shromáždění a Dozorčí rady Evropského seskupení pro územní spolupráci NOVUM s ručením omezeným, dle důvodové zprávy</w:t>
            </w:r>
          </w:p>
        </w:tc>
      </w:tr>
      <w:tr w:rsidR="00410CB8" w:rsidRPr="00410CB8" w:rsidTr="00DD01D5">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DD01D5">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DD01D5" w:rsidP="00BF03FD">
            <w:pPr>
              <w:pStyle w:val="nadpis2"/>
              <w:rPr>
                <w:sz w:val="24"/>
                <w:szCs w:val="24"/>
              </w:rPr>
            </w:pPr>
            <w:r w:rsidRPr="00410CB8">
              <w:rPr>
                <w:sz w:val="24"/>
                <w:szCs w:val="24"/>
              </w:rPr>
              <w:t xml:space="preserve">Rada Olomouckého kraje </w:t>
            </w:r>
          </w:p>
        </w:tc>
      </w:tr>
      <w:tr w:rsidR="00B76CC7" w:rsidRPr="00410CB8" w:rsidTr="00DD01D5">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DD01D5" w:rsidP="00BF03FD">
            <w:pPr>
              <w:pStyle w:val="nadpis2"/>
              <w:rPr>
                <w:sz w:val="24"/>
                <w:szCs w:val="24"/>
              </w:rPr>
            </w:pPr>
            <w:r w:rsidRPr="00410CB8">
              <w:rPr>
                <w:sz w:val="24"/>
                <w:szCs w:val="24"/>
              </w:rPr>
              <w:t>24.</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3C2B79">
        <w:tc>
          <w:tcPr>
            <w:tcW w:w="961" w:type="pct"/>
            <w:gridSpan w:val="2"/>
            <w:tcBorders>
              <w:bottom w:val="nil"/>
            </w:tcBorders>
          </w:tcPr>
          <w:p w:rsidR="00B76CC7" w:rsidRPr="00410CB8" w:rsidRDefault="003C2B79" w:rsidP="00BF03FD">
            <w:pPr>
              <w:pStyle w:val="Radanzevusnesen"/>
              <w:keepNext/>
              <w:ind w:left="0" w:firstLine="0"/>
              <w:jc w:val="left"/>
              <w:rPr>
                <w:szCs w:val="24"/>
              </w:rPr>
            </w:pPr>
            <w:r w:rsidRPr="00410CB8">
              <w:rPr>
                <w:szCs w:val="24"/>
              </w:rPr>
              <w:t>UZ/17/38/2015</w:t>
            </w:r>
          </w:p>
        </w:tc>
        <w:tc>
          <w:tcPr>
            <w:tcW w:w="4039" w:type="pct"/>
            <w:tcBorders>
              <w:bottom w:val="nil"/>
            </w:tcBorders>
          </w:tcPr>
          <w:p w:rsidR="00B76CC7" w:rsidRPr="00410CB8" w:rsidRDefault="003C2B79" w:rsidP="00BF03FD">
            <w:pPr>
              <w:pStyle w:val="Radanzevusnesen"/>
              <w:keepNext/>
              <w:ind w:left="0" w:firstLine="0"/>
              <w:rPr>
                <w:szCs w:val="24"/>
              </w:rPr>
            </w:pPr>
            <w:r w:rsidRPr="00410CB8">
              <w:rPr>
                <w:szCs w:val="24"/>
              </w:rPr>
              <w:t>Účast Olomouckého kraje v projektu ISEP</w:t>
            </w:r>
          </w:p>
        </w:tc>
      </w:tr>
      <w:tr w:rsidR="00410CB8" w:rsidRPr="00410CB8" w:rsidTr="003C2B79">
        <w:trPr>
          <w:trHeight w:val="289"/>
        </w:trPr>
        <w:tc>
          <w:tcPr>
            <w:tcW w:w="5000" w:type="pct"/>
            <w:gridSpan w:val="3"/>
            <w:tcBorders>
              <w:top w:val="nil"/>
              <w:bottom w:val="nil"/>
            </w:tcBorders>
            <w:shd w:val="clear" w:color="auto" w:fill="auto"/>
            <w:hideMark/>
          </w:tcPr>
          <w:p w:rsidR="00B76CC7" w:rsidRPr="00410CB8" w:rsidRDefault="003C2B79"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3C2B79">
        <w:trPr>
          <w:trHeight w:val="289"/>
        </w:trPr>
        <w:tc>
          <w:tcPr>
            <w:tcW w:w="346" w:type="pct"/>
            <w:tcBorders>
              <w:top w:val="nil"/>
              <w:bottom w:val="nil"/>
            </w:tcBorders>
            <w:shd w:val="clear" w:color="auto" w:fill="auto"/>
            <w:tcMar>
              <w:bottom w:w="113" w:type="dxa"/>
            </w:tcMar>
            <w:hideMark/>
          </w:tcPr>
          <w:p w:rsidR="00B76CC7" w:rsidRPr="00410CB8" w:rsidRDefault="003C2B79"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3C2B79" w:rsidP="003C2B79">
            <w:pPr>
              <w:pStyle w:val="Normal"/>
              <w:spacing w:after="119"/>
              <w:jc w:val="both"/>
            </w:pPr>
            <w:r w:rsidRPr="00410CB8">
              <w:rPr>
                <w:b/>
                <w:spacing w:val="70"/>
              </w:rPr>
              <w:t>bere na vědomí</w:t>
            </w:r>
            <w:r w:rsidRPr="00410CB8">
              <w:t xml:space="preserve"> důvodovou zprávu</w:t>
            </w:r>
          </w:p>
        </w:tc>
      </w:tr>
      <w:tr w:rsidR="00410CB8" w:rsidRPr="00410CB8" w:rsidTr="003C2B79">
        <w:trPr>
          <w:trHeight w:val="289"/>
        </w:trPr>
        <w:tc>
          <w:tcPr>
            <w:tcW w:w="346" w:type="pct"/>
            <w:tcBorders>
              <w:top w:val="nil"/>
              <w:bottom w:val="nil"/>
            </w:tcBorders>
            <w:shd w:val="clear" w:color="auto" w:fill="auto"/>
            <w:tcMar>
              <w:bottom w:w="113" w:type="dxa"/>
            </w:tcMar>
          </w:tcPr>
          <w:p w:rsidR="003C2B79" w:rsidRPr="00410CB8" w:rsidRDefault="003C2B79"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3C2B79" w:rsidRPr="00410CB8" w:rsidRDefault="003C2B79" w:rsidP="001A305B">
            <w:pPr>
              <w:pStyle w:val="Normal"/>
              <w:spacing w:after="119"/>
              <w:jc w:val="both"/>
            </w:pPr>
            <w:r w:rsidRPr="00410CB8">
              <w:rPr>
                <w:b/>
                <w:spacing w:val="70"/>
              </w:rPr>
              <w:t>schvaluje</w:t>
            </w:r>
            <w:r w:rsidRPr="00410CB8">
              <w:t xml:space="preserve"> účast Olomouckého kraje v projektu International SMEs Everywhere Project a závazek spolufinancovat projekt ve výši 380 tis. Kč a</w:t>
            </w:r>
            <w:r w:rsidR="001A305B" w:rsidRPr="00410CB8">
              <w:t> </w:t>
            </w:r>
            <w:r w:rsidRPr="00410CB8">
              <w:t>předfinancovat projekt do výše 2 520 tis. Kč dle důvodové zprávy</w:t>
            </w:r>
          </w:p>
        </w:tc>
      </w:tr>
      <w:tr w:rsidR="00410CB8" w:rsidRPr="00410CB8" w:rsidTr="003C2B79">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3C2B79">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3C2B79" w:rsidP="00BF03FD">
            <w:pPr>
              <w:pStyle w:val="nadpis2"/>
              <w:rPr>
                <w:sz w:val="24"/>
                <w:szCs w:val="24"/>
              </w:rPr>
            </w:pPr>
            <w:r w:rsidRPr="00410CB8">
              <w:rPr>
                <w:sz w:val="24"/>
                <w:szCs w:val="24"/>
              </w:rPr>
              <w:t xml:space="preserve">Rada Olomouckého kraje </w:t>
            </w:r>
          </w:p>
        </w:tc>
      </w:tr>
      <w:tr w:rsidR="00B76CC7" w:rsidRPr="00410CB8" w:rsidTr="003C2B79">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3C2B79" w:rsidP="00BF03FD">
            <w:pPr>
              <w:pStyle w:val="nadpis2"/>
              <w:rPr>
                <w:sz w:val="24"/>
                <w:szCs w:val="24"/>
              </w:rPr>
            </w:pPr>
            <w:r w:rsidRPr="00410CB8">
              <w:rPr>
                <w:sz w:val="24"/>
                <w:szCs w:val="24"/>
              </w:rPr>
              <w:t>25.</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224FF0">
        <w:tc>
          <w:tcPr>
            <w:tcW w:w="961" w:type="pct"/>
            <w:gridSpan w:val="2"/>
            <w:tcBorders>
              <w:bottom w:val="nil"/>
            </w:tcBorders>
          </w:tcPr>
          <w:p w:rsidR="00B76CC7" w:rsidRPr="00410CB8" w:rsidRDefault="00224FF0" w:rsidP="00BF03FD">
            <w:pPr>
              <w:pStyle w:val="Radanzevusnesen"/>
              <w:keepNext/>
              <w:ind w:left="0" w:firstLine="0"/>
              <w:jc w:val="left"/>
              <w:rPr>
                <w:szCs w:val="24"/>
              </w:rPr>
            </w:pPr>
            <w:r w:rsidRPr="00410CB8">
              <w:rPr>
                <w:szCs w:val="24"/>
              </w:rPr>
              <w:t>UZ/17/39/2015</w:t>
            </w:r>
          </w:p>
        </w:tc>
        <w:tc>
          <w:tcPr>
            <w:tcW w:w="4039" w:type="pct"/>
            <w:tcBorders>
              <w:bottom w:val="nil"/>
            </w:tcBorders>
          </w:tcPr>
          <w:p w:rsidR="00B76CC7" w:rsidRPr="00410CB8" w:rsidRDefault="00224FF0" w:rsidP="00BF03FD">
            <w:pPr>
              <w:pStyle w:val="Radanzevusnesen"/>
              <w:keepNext/>
              <w:ind w:left="0" w:firstLine="0"/>
              <w:rPr>
                <w:szCs w:val="24"/>
              </w:rPr>
            </w:pPr>
            <w:r w:rsidRPr="00410CB8">
              <w:rPr>
                <w:szCs w:val="24"/>
              </w:rPr>
              <w:t>Schválení seznamu úspěšných žadatelů v oblastech podpory Programu RIS3 Olomouckého kraje 2015</w:t>
            </w:r>
          </w:p>
        </w:tc>
      </w:tr>
      <w:tr w:rsidR="00410CB8" w:rsidRPr="00410CB8" w:rsidTr="00224FF0">
        <w:trPr>
          <w:trHeight w:val="289"/>
        </w:trPr>
        <w:tc>
          <w:tcPr>
            <w:tcW w:w="5000" w:type="pct"/>
            <w:gridSpan w:val="3"/>
            <w:tcBorders>
              <w:top w:val="nil"/>
              <w:bottom w:val="nil"/>
            </w:tcBorders>
            <w:shd w:val="clear" w:color="auto" w:fill="auto"/>
            <w:hideMark/>
          </w:tcPr>
          <w:p w:rsidR="00B76CC7" w:rsidRPr="00410CB8" w:rsidRDefault="00224FF0"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224FF0">
        <w:trPr>
          <w:trHeight w:val="289"/>
        </w:trPr>
        <w:tc>
          <w:tcPr>
            <w:tcW w:w="346" w:type="pct"/>
            <w:tcBorders>
              <w:top w:val="nil"/>
              <w:bottom w:val="nil"/>
            </w:tcBorders>
            <w:shd w:val="clear" w:color="auto" w:fill="auto"/>
            <w:tcMar>
              <w:bottom w:w="113" w:type="dxa"/>
            </w:tcMar>
            <w:hideMark/>
          </w:tcPr>
          <w:p w:rsidR="00B76CC7" w:rsidRPr="00410CB8" w:rsidRDefault="00224FF0"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224FF0" w:rsidP="00224FF0">
            <w:pPr>
              <w:pStyle w:val="Normal"/>
              <w:spacing w:after="119"/>
              <w:jc w:val="both"/>
            </w:pPr>
            <w:r w:rsidRPr="00410CB8">
              <w:rPr>
                <w:b/>
                <w:spacing w:val="70"/>
              </w:rPr>
              <w:t>bere na vědomí</w:t>
            </w:r>
            <w:r w:rsidRPr="00410CB8">
              <w:t xml:space="preserve"> důvodovou zprávu</w:t>
            </w:r>
          </w:p>
        </w:tc>
      </w:tr>
      <w:tr w:rsidR="00410CB8" w:rsidRPr="00410CB8" w:rsidTr="00224FF0">
        <w:trPr>
          <w:trHeight w:val="289"/>
        </w:trPr>
        <w:tc>
          <w:tcPr>
            <w:tcW w:w="346" w:type="pct"/>
            <w:tcBorders>
              <w:top w:val="nil"/>
              <w:bottom w:val="nil"/>
            </w:tcBorders>
            <w:shd w:val="clear" w:color="auto" w:fill="auto"/>
            <w:tcMar>
              <w:bottom w:w="113" w:type="dxa"/>
            </w:tcMar>
          </w:tcPr>
          <w:p w:rsidR="00224FF0" w:rsidRPr="00410CB8" w:rsidRDefault="00224FF0"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224FF0" w:rsidRPr="00410CB8" w:rsidRDefault="00224FF0" w:rsidP="00224FF0">
            <w:pPr>
              <w:pStyle w:val="Normal"/>
              <w:spacing w:after="119"/>
              <w:jc w:val="both"/>
            </w:pPr>
            <w:r w:rsidRPr="00410CB8">
              <w:rPr>
                <w:b/>
                <w:spacing w:val="70"/>
              </w:rPr>
              <w:t>schvaluje</w:t>
            </w:r>
            <w:r w:rsidRPr="00410CB8">
              <w:t xml:space="preserve"> poskytnutí dotací příjemcům dle Přílohy č. 1 důvodové zprávy – Seznam úspěšných žadatelů o dotaci v oblastech podpory 1 – 3 Programu RIS3 Olomouckého kraje 2015</w:t>
            </w:r>
          </w:p>
        </w:tc>
      </w:tr>
      <w:tr w:rsidR="00410CB8" w:rsidRPr="00410CB8" w:rsidTr="00224FF0">
        <w:trPr>
          <w:trHeight w:val="289"/>
        </w:trPr>
        <w:tc>
          <w:tcPr>
            <w:tcW w:w="346" w:type="pct"/>
            <w:tcBorders>
              <w:top w:val="nil"/>
              <w:bottom w:val="nil"/>
            </w:tcBorders>
            <w:shd w:val="clear" w:color="auto" w:fill="auto"/>
            <w:tcMar>
              <w:bottom w:w="113" w:type="dxa"/>
            </w:tcMar>
          </w:tcPr>
          <w:p w:rsidR="00224FF0" w:rsidRPr="00410CB8" w:rsidRDefault="00224FF0"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224FF0" w:rsidRPr="00410CB8" w:rsidRDefault="00224FF0" w:rsidP="001A305B">
            <w:pPr>
              <w:pStyle w:val="Normal"/>
              <w:spacing w:after="119"/>
              <w:jc w:val="both"/>
            </w:pPr>
            <w:r w:rsidRPr="00410CB8">
              <w:rPr>
                <w:b/>
                <w:spacing w:val="70"/>
              </w:rPr>
              <w:t>schvaluje</w:t>
            </w:r>
            <w:r w:rsidRPr="00410CB8">
              <w:t xml:space="preserve"> uzavření veřejnoprávních smluv o poskytnutí dotací s příjemci dle bodu 2 usnesení, ve znění dle vzo</w:t>
            </w:r>
            <w:r w:rsidR="008776EE" w:rsidRPr="00410CB8">
              <w:t>rových veřejnoprávních smluv v</w:t>
            </w:r>
            <w:r w:rsidR="001A305B" w:rsidRPr="00410CB8">
              <w:t> </w:t>
            </w:r>
            <w:r w:rsidR="008776EE" w:rsidRPr="00410CB8">
              <w:t>p</w:t>
            </w:r>
            <w:r w:rsidRPr="00410CB8">
              <w:t>řílohách č. 2 – 4 důvodové zprávy</w:t>
            </w:r>
          </w:p>
        </w:tc>
      </w:tr>
      <w:tr w:rsidR="00410CB8" w:rsidRPr="00410CB8" w:rsidTr="00224FF0">
        <w:trPr>
          <w:trHeight w:val="289"/>
        </w:trPr>
        <w:tc>
          <w:tcPr>
            <w:tcW w:w="346" w:type="pct"/>
            <w:tcBorders>
              <w:top w:val="nil"/>
              <w:bottom w:val="nil"/>
            </w:tcBorders>
            <w:shd w:val="clear" w:color="auto" w:fill="auto"/>
            <w:tcMar>
              <w:bottom w:w="113" w:type="dxa"/>
            </w:tcMar>
          </w:tcPr>
          <w:p w:rsidR="00224FF0" w:rsidRPr="00410CB8" w:rsidRDefault="00224FF0"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224FF0" w:rsidRPr="00410CB8" w:rsidRDefault="00224FF0" w:rsidP="001A305B">
            <w:pPr>
              <w:pStyle w:val="Normal"/>
              <w:spacing w:after="119"/>
              <w:jc w:val="both"/>
            </w:pPr>
            <w:r w:rsidRPr="00410CB8">
              <w:rPr>
                <w:b/>
                <w:spacing w:val="70"/>
              </w:rPr>
              <w:t>ukládá podepsat</w:t>
            </w:r>
            <w:r w:rsidRPr="00410CB8">
              <w:t xml:space="preserve"> veřejnoprávní smlouvy o poskytnutí dotací s</w:t>
            </w:r>
            <w:r w:rsidR="001A305B" w:rsidRPr="00410CB8">
              <w:t> </w:t>
            </w:r>
            <w:r w:rsidRPr="00410CB8">
              <w:t>příjemci dle bodu 3 usnesení</w:t>
            </w:r>
          </w:p>
        </w:tc>
      </w:tr>
      <w:tr w:rsidR="00410CB8" w:rsidRPr="00410CB8" w:rsidTr="00224FF0">
        <w:trPr>
          <w:trHeight w:val="289"/>
        </w:trPr>
        <w:tc>
          <w:tcPr>
            <w:tcW w:w="5000" w:type="pct"/>
            <w:gridSpan w:val="3"/>
            <w:tcBorders>
              <w:top w:val="nil"/>
              <w:bottom w:val="nil"/>
            </w:tcBorders>
            <w:shd w:val="clear" w:color="auto" w:fill="auto"/>
            <w:tcMar>
              <w:bottom w:w="113" w:type="dxa"/>
            </w:tcMar>
          </w:tcPr>
          <w:p w:rsidR="00224FF0" w:rsidRPr="00410CB8" w:rsidRDefault="00224FF0" w:rsidP="00224FF0">
            <w:r w:rsidRPr="00410CB8">
              <w:t>O: Bc. Pavel Šoltys, DiS., náměstek hejtmana</w:t>
            </w:r>
          </w:p>
        </w:tc>
      </w:tr>
      <w:tr w:rsidR="00410CB8" w:rsidRPr="00410CB8" w:rsidTr="00224FF0">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224FF0">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224FF0" w:rsidP="00BF03FD">
            <w:pPr>
              <w:pStyle w:val="nadpis2"/>
              <w:rPr>
                <w:sz w:val="24"/>
                <w:szCs w:val="24"/>
              </w:rPr>
            </w:pPr>
            <w:r w:rsidRPr="00410CB8">
              <w:rPr>
                <w:sz w:val="24"/>
                <w:szCs w:val="24"/>
              </w:rPr>
              <w:t xml:space="preserve">Rada Olomouckého kraje </w:t>
            </w:r>
          </w:p>
        </w:tc>
      </w:tr>
      <w:tr w:rsidR="00B76CC7" w:rsidRPr="00410CB8" w:rsidTr="00224FF0">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224FF0" w:rsidP="00BF03FD">
            <w:pPr>
              <w:pStyle w:val="nadpis2"/>
              <w:rPr>
                <w:sz w:val="24"/>
                <w:szCs w:val="24"/>
              </w:rPr>
            </w:pPr>
            <w:r w:rsidRPr="00410CB8">
              <w:rPr>
                <w:sz w:val="24"/>
                <w:szCs w:val="24"/>
              </w:rPr>
              <w:t>26.</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87390A">
        <w:tc>
          <w:tcPr>
            <w:tcW w:w="961" w:type="pct"/>
            <w:gridSpan w:val="2"/>
            <w:tcBorders>
              <w:bottom w:val="nil"/>
            </w:tcBorders>
          </w:tcPr>
          <w:p w:rsidR="00B76CC7" w:rsidRPr="00410CB8" w:rsidRDefault="0087390A" w:rsidP="00BF03FD">
            <w:pPr>
              <w:pStyle w:val="Radanzevusnesen"/>
              <w:keepNext/>
              <w:ind w:left="0" w:firstLine="0"/>
              <w:jc w:val="left"/>
              <w:rPr>
                <w:szCs w:val="24"/>
              </w:rPr>
            </w:pPr>
            <w:r w:rsidRPr="00410CB8">
              <w:rPr>
                <w:szCs w:val="24"/>
              </w:rPr>
              <w:t>UZ/17/40/2015</w:t>
            </w:r>
          </w:p>
        </w:tc>
        <w:tc>
          <w:tcPr>
            <w:tcW w:w="4039" w:type="pct"/>
            <w:tcBorders>
              <w:bottom w:val="nil"/>
            </w:tcBorders>
          </w:tcPr>
          <w:p w:rsidR="00B76CC7" w:rsidRPr="00410CB8" w:rsidRDefault="0087390A" w:rsidP="00BF03FD">
            <w:pPr>
              <w:pStyle w:val="Radanzevusnesen"/>
              <w:keepNext/>
              <w:ind w:left="0" w:firstLine="0"/>
              <w:rPr>
                <w:szCs w:val="24"/>
              </w:rPr>
            </w:pPr>
            <w:r w:rsidRPr="00410CB8">
              <w:rPr>
                <w:szCs w:val="24"/>
              </w:rPr>
              <w:t>Program obnovy venkova Olomouckého kraje 2015</w:t>
            </w:r>
          </w:p>
        </w:tc>
      </w:tr>
      <w:tr w:rsidR="00410CB8" w:rsidRPr="00410CB8" w:rsidTr="0087390A">
        <w:trPr>
          <w:trHeight w:val="289"/>
        </w:trPr>
        <w:tc>
          <w:tcPr>
            <w:tcW w:w="5000" w:type="pct"/>
            <w:gridSpan w:val="3"/>
            <w:tcBorders>
              <w:top w:val="nil"/>
              <w:bottom w:val="nil"/>
            </w:tcBorders>
            <w:shd w:val="clear" w:color="auto" w:fill="auto"/>
            <w:hideMark/>
          </w:tcPr>
          <w:p w:rsidR="00B76CC7" w:rsidRPr="00410CB8" w:rsidRDefault="0087390A"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87390A">
        <w:trPr>
          <w:trHeight w:val="289"/>
        </w:trPr>
        <w:tc>
          <w:tcPr>
            <w:tcW w:w="346" w:type="pct"/>
            <w:tcBorders>
              <w:top w:val="nil"/>
              <w:bottom w:val="nil"/>
            </w:tcBorders>
            <w:shd w:val="clear" w:color="auto" w:fill="auto"/>
            <w:tcMar>
              <w:bottom w:w="113" w:type="dxa"/>
            </w:tcMar>
            <w:hideMark/>
          </w:tcPr>
          <w:p w:rsidR="00B76CC7" w:rsidRPr="00410CB8" w:rsidRDefault="0087390A"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87390A" w:rsidP="0087390A">
            <w:pPr>
              <w:pStyle w:val="Normal"/>
              <w:spacing w:after="119"/>
              <w:jc w:val="both"/>
            </w:pPr>
            <w:r w:rsidRPr="00410CB8">
              <w:rPr>
                <w:b/>
                <w:spacing w:val="70"/>
              </w:rPr>
              <w:t>bere na vědomí</w:t>
            </w:r>
            <w:r w:rsidRPr="00410CB8">
              <w:t xml:space="preserve"> důvodovou zprávu</w:t>
            </w:r>
          </w:p>
        </w:tc>
      </w:tr>
      <w:tr w:rsidR="00410CB8" w:rsidRPr="00410CB8" w:rsidTr="0087390A">
        <w:trPr>
          <w:trHeight w:val="289"/>
        </w:trPr>
        <w:tc>
          <w:tcPr>
            <w:tcW w:w="346" w:type="pct"/>
            <w:tcBorders>
              <w:top w:val="nil"/>
              <w:bottom w:val="nil"/>
            </w:tcBorders>
            <w:shd w:val="clear" w:color="auto" w:fill="auto"/>
            <w:tcMar>
              <w:bottom w:w="113" w:type="dxa"/>
            </w:tcMar>
          </w:tcPr>
          <w:p w:rsidR="0087390A" w:rsidRPr="00410CB8" w:rsidRDefault="0087390A"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87390A" w:rsidRPr="00410CB8" w:rsidRDefault="0087390A" w:rsidP="00EE50F1">
            <w:pPr>
              <w:pStyle w:val="Normal"/>
              <w:spacing w:after="119"/>
              <w:jc w:val="both"/>
            </w:pPr>
            <w:r w:rsidRPr="00410CB8">
              <w:rPr>
                <w:b/>
                <w:spacing w:val="70"/>
              </w:rPr>
              <w:t>schvaluje</w:t>
            </w:r>
            <w:r w:rsidRPr="00410CB8">
              <w:t xml:space="preserve"> uzavření smluv s obcemi Stražisko a Vícov s prodlouženými termíny realizace projektů a uzavření Dodatku č. 1 ke smlouvě č.</w:t>
            </w:r>
            <w:r w:rsidR="00EE50F1" w:rsidRPr="00410CB8">
              <w:t> </w:t>
            </w:r>
            <w:r w:rsidRPr="00410CB8">
              <w:t>2015/0165</w:t>
            </w:r>
            <w:r w:rsidR="008776EE" w:rsidRPr="00410CB8">
              <w:t>6/OSR/DSM s obcí Oplocany, dle p</w:t>
            </w:r>
            <w:r w:rsidRPr="00410CB8">
              <w:t xml:space="preserve">říloh č. 1 </w:t>
            </w:r>
            <w:r w:rsidR="00EE50F1" w:rsidRPr="00410CB8">
              <w:t>–</w:t>
            </w:r>
            <w:r w:rsidRPr="00410CB8">
              <w:t xml:space="preserve"> 5 důvodové zprávy</w:t>
            </w:r>
          </w:p>
        </w:tc>
      </w:tr>
      <w:tr w:rsidR="00410CB8" w:rsidRPr="00410CB8" w:rsidTr="0087390A">
        <w:trPr>
          <w:trHeight w:val="289"/>
        </w:trPr>
        <w:tc>
          <w:tcPr>
            <w:tcW w:w="346" w:type="pct"/>
            <w:tcBorders>
              <w:top w:val="nil"/>
              <w:bottom w:val="nil"/>
            </w:tcBorders>
            <w:shd w:val="clear" w:color="auto" w:fill="auto"/>
            <w:tcMar>
              <w:bottom w:w="113" w:type="dxa"/>
            </w:tcMar>
          </w:tcPr>
          <w:p w:rsidR="0087390A" w:rsidRPr="00410CB8" w:rsidRDefault="0087390A"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87390A" w:rsidRPr="00410CB8" w:rsidRDefault="0087390A" w:rsidP="0087390A">
            <w:pPr>
              <w:pStyle w:val="Normal"/>
              <w:spacing w:after="119"/>
              <w:jc w:val="both"/>
            </w:pPr>
            <w:r w:rsidRPr="00410CB8">
              <w:rPr>
                <w:b/>
                <w:spacing w:val="70"/>
              </w:rPr>
              <w:t>ukládá podepsat</w:t>
            </w:r>
            <w:r w:rsidRPr="00410CB8">
              <w:t xml:space="preserve"> smlouvy a dodatek dle bodu 2 usnesení</w:t>
            </w:r>
          </w:p>
        </w:tc>
      </w:tr>
      <w:tr w:rsidR="00410CB8" w:rsidRPr="00410CB8" w:rsidTr="0087390A">
        <w:trPr>
          <w:trHeight w:val="289"/>
        </w:trPr>
        <w:tc>
          <w:tcPr>
            <w:tcW w:w="5000" w:type="pct"/>
            <w:gridSpan w:val="3"/>
            <w:tcBorders>
              <w:top w:val="nil"/>
              <w:bottom w:val="nil"/>
            </w:tcBorders>
            <w:shd w:val="clear" w:color="auto" w:fill="auto"/>
            <w:tcMar>
              <w:bottom w:w="113" w:type="dxa"/>
            </w:tcMar>
          </w:tcPr>
          <w:p w:rsidR="0087390A" w:rsidRPr="00410CB8" w:rsidRDefault="0087390A" w:rsidP="0087390A">
            <w:r w:rsidRPr="00410CB8">
              <w:t>O: Bc. Pavel Šoltys, DiS., náměstek hejtmana</w:t>
            </w:r>
          </w:p>
        </w:tc>
      </w:tr>
      <w:tr w:rsidR="00410CB8" w:rsidRPr="00410CB8" w:rsidTr="0087390A">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87390A">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87390A" w:rsidP="00BF03FD">
            <w:pPr>
              <w:pStyle w:val="nadpis2"/>
              <w:rPr>
                <w:sz w:val="24"/>
                <w:szCs w:val="24"/>
              </w:rPr>
            </w:pPr>
            <w:r w:rsidRPr="00410CB8">
              <w:rPr>
                <w:sz w:val="24"/>
                <w:szCs w:val="24"/>
              </w:rPr>
              <w:t xml:space="preserve">Rada Olomouckého kraje </w:t>
            </w:r>
          </w:p>
        </w:tc>
      </w:tr>
      <w:tr w:rsidR="00B76CC7" w:rsidRPr="00410CB8" w:rsidTr="0087390A">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87390A" w:rsidP="00BF03FD">
            <w:pPr>
              <w:pStyle w:val="nadpis2"/>
              <w:rPr>
                <w:sz w:val="24"/>
                <w:szCs w:val="24"/>
              </w:rPr>
            </w:pPr>
            <w:r w:rsidRPr="00410CB8">
              <w:rPr>
                <w:sz w:val="24"/>
                <w:szCs w:val="24"/>
              </w:rPr>
              <w:t>27.</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C1366D">
        <w:tc>
          <w:tcPr>
            <w:tcW w:w="961" w:type="pct"/>
            <w:gridSpan w:val="2"/>
            <w:tcBorders>
              <w:bottom w:val="nil"/>
            </w:tcBorders>
          </w:tcPr>
          <w:p w:rsidR="00B76CC7" w:rsidRPr="00410CB8" w:rsidRDefault="00C1366D" w:rsidP="00BF03FD">
            <w:pPr>
              <w:pStyle w:val="Radanzevusnesen"/>
              <w:keepNext/>
              <w:ind w:left="0" w:firstLine="0"/>
              <w:jc w:val="left"/>
              <w:rPr>
                <w:szCs w:val="24"/>
              </w:rPr>
            </w:pPr>
            <w:r w:rsidRPr="00410CB8">
              <w:rPr>
                <w:szCs w:val="24"/>
              </w:rPr>
              <w:t>UZ/17/41/2015</w:t>
            </w:r>
          </w:p>
        </w:tc>
        <w:tc>
          <w:tcPr>
            <w:tcW w:w="4039" w:type="pct"/>
            <w:tcBorders>
              <w:bottom w:val="nil"/>
            </w:tcBorders>
          </w:tcPr>
          <w:p w:rsidR="00B76CC7" w:rsidRPr="00410CB8" w:rsidRDefault="00C1366D" w:rsidP="00BF03FD">
            <w:pPr>
              <w:pStyle w:val="Radanzevusnesen"/>
              <w:keepNext/>
              <w:ind w:left="0" w:firstLine="0"/>
              <w:rPr>
                <w:szCs w:val="24"/>
              </w:rPr>
            </w:pPr>
            <w:r w:rsidRPr="00410CB8">
              <w:rPr>
                <w:szCs w:val="24"/>
              </w:rPr>
              <w:t>Program obnovy venkova Olomouckého kraje 2015 – obec Lazníčky</w:t>
            </w:r>
          </w:p>
        </w:tc>
      </w:tr>
      <w:tr w:rsidR="00410CB8" w:rsidRPr="00410CB8" w:rsidTr="00C1366D">
        <w:trPr>
          <w:trHeight w:val="289"/>
        </w:trPr>
        <w:tc>
          <w:tcPr>
            <w:tcW w:w="5000" w:type="pct"/>
            <w:gridSpan w:val="3"/>
            <w:tcBorders>
              <w:top w:val="nil"/>
              <w:bottom w:val="nil"/>
            </w:tcBorders>
            <w:shd w:val="clear" w:color="auto" w:fill="auto"/>
            <w:hideMark/>
          </w:tcPr>
          <w:p w:rsidR="00B76CC7" w:rsidRPr="00410CB8" w:rsidRDefault="00C1366D"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C1366D">
        <w:trPr>
          <w:trHeight w:val="289"/>
        </w:trPr>
        <w:tc>
          <w:tcPr>
            <w:tcW w:w="346" w:type="pct"/>
            <w:tcBorders>
              <w:top w:val="nil"/>
              <w:bottom w:val="nil"/>
            </w:tcBorders>
            <w:shd w:val="clear" w:color="auto" w:fill="auto"/>
            <w:tcMar>
              <w:bottom w:w="113" w:type="dxa"/>
            </w:tcMar>
            <w:hideMark/>
          </w:tcPr>
          <w:p w:rsidR="00B76CC7" w:rsidRPr="00410CB8" w:rsidRDefault="00C1366D"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C1366D" w:rsidP="00C1366D">
            <w:pPr>
              <w:pStyle w:val="Normal"/>
              <w:spacing w:after="119"/>
              <w:jc w:val="both"/>
            </w:pPr>
            <w:r w:rsidRPr="00410CB8">
              <w:rPr>
                <w:b/>
                <w:spacing w:val="70"/>
              </w:rPr>
              <w:t>bere na vědomí</w:t>
            </w:r>
            <w:r w:rsidRPr="00410CB8">
              <w:t xml:space="preserve"> důvodovou zprávu</w:t>
            </w:r>
          </w:p>
        </w:tc>
      </w:tr>
      <w:tr w:rsidR="00410CB8" w:rsidRPr="00410CB8" w:rsidTr="00C1366D">
        <w:trPr>
          <w:trHeight w:val="289"/>
        </w:trPr>
        <w:tc>
          <w:tcPr>
            <w:tcW w:w="346" w:type="pct"/>
            <w:tcBorders>
              <w:top w:val="nil"/>
              <w:bottom w:val="nil"/>
            </w:tcBorders>
            <w:shd w:val="clear" w:color="auto" w:fill="auto"/>
            <w:tcMar>
              <w:bottom w:w="113" w:type="dxa"/>
            </w:tcMar>
          </w:tcPr>
          <w:p w:rsidR="00C1366D" w:rsidRPr="00410CB8" w:rsidRDefault="00C1366D"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C1366D" w:rsidRPr="00410CB8" w:rsidRDefault="00C1366D" w:rsidP="001A305B">
            <w:pPr>
              <w:pStyle w:val="Normal"/>
              <w:spacing w:after="119"/>
              <w:jc w:val="both"/>
            </w:pPr>
            <w:r w:rsidRPr="00410CB8">
              <w:rPr>
                <w:b/>
                <w:spacing w:val="70"/>
              </w:rPr>
              <w:t>schvaluje</w:t>
            </w:r>
            <w:r w:rsidRPr="00410CB8">
              <w:t xml:space="preserve"> uzavření Dodatku č. 1 ke smlouvě č. 2015/01646/OSR/DSM s</w:t>
            </w:r>
            <w:r w:rsidR="001A305B" w:rsidRPr="00410CB8">
              <w:t> </w:t>
            </w:r>
            <w:r w:rsidRPr="00410CB8">
              <w:t>obcí Lazníčky, dle Přílohy č. 1</w:t>
            </w:r>
          </w:p>
        </w:tc>
      </w:tr>
      <w:tr w:rsidR="00410CB8" w:rsidRPr="00410CB8" w:rsidTr="00C1366D">
        <w:trPr>
          <w:trHeight w:val="289"/>
        </w:trPr>
        <w:tc>
          <w:tcPr>
            <w:tcW w:w="346" w:type="pct"/>
            <w:tcBorders>
              <w:top w:val="nil"/>
              <w:bottom w:val="nil"/>
            </w:tcBorders>
            <w:shd w:val="clear" w:color="auto" w:fill="auto"/>
            <w:tcMar>
              <w:bottom w:w="113" w:type="dxa"/>
            </w:tcMar>
          </w:tcPr>
          <w:p w:rsidR="00C1366D" w:rsidRPr="00410CB8" w:rsidRDefault="00C1366D"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C1366D" w:rsidRPr="00410CB8" w:rsidRDefault="00C1366D" w:rsidP="00C1366D">
            <w:pPr>
              <w:pStyle w:val="Normal"/>
              <w:spacing w:after="119"/>
              <w:jc w:val="both"/>
            </w:pPr>
            <w:r w:rsidRPr="00410CB8">
              <w:rPr>
                <w:b/>
                <w:spacing w:val="70"/>
              </w:rPr>
              <w:t>ukládá podepsat</w:t>
            </w:r>
            <w:r w:rsidRPr="00410CB8">
              <w:t xml:space="preserve"> dodatek dle bodu 2 usnesení</w:t>
            </w:r>
          </w:p>
        </w:tc>
      </w:tr>
      <w:tr w:rsidR="00410CB8" w:rsidRPr="00410CB8" w:rsidTr="00C1366D">
        <w:trPr>
          <w:trHeight w:val="289"/>
        </w:trPr>
        <w:tc>
          <w:tcPr>
            <w:tcW w:w="5000" w:type="pct"/>
            <w:gridSpan w:val="3"/>
            <w:tcBorders>
              <w:top w:val="nil"/>
              <w:bottom w:val="nil"/>
            </w:tcBorders>
            <w:shd w:val="clear" w:color="auto" w:fill="auto"/>
            <w:tcMar>
              <w:bottom w:w="113" w:type="dxa"/>
            </w:tcMar>
          </w:tcPr>
          <w:p w:rsidR="00C1366D" w:rsidRPr="00410CB8" w:rsidRDefault="00C1366D" w:rsidP="007047AD">
            <w:r w:rsidRPr="00410CB8">
              <w:t>O: Bc. Pavel Šoltys, DiS., náměstek hejtmana</w:t>
            </w:r>
          </w:p>
        </w:tc>
      </w:tr>
      <w:tr w:rsidR="00410CB8" w:rsidRPr="00410CB8" w:rsidTr="00C1366D">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C1366D">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C1366D" w:rsidP="00BF03FD">
            <w:pPr>
              <w:pStyle w:val="nadpis2"/>
              <w:rPr>
                <w:sz w:val="24"/>
                <w:szCs w:val="24"/>
              </w:rPr>
            </w:pPr>
            <w:r w:rsidRPr="00410CB8">
              <w:rPr>
                <w:sz w:val="24"/>
                <w:szCs w:val="24"/>
              </w:rPr>
              <w:t xml:space="preserve">Rada Olomouckého kraje </w:t>
            </w:r>
          </w:p>
        </w:tc>
      </w:tr>
      <w:tr w:rsidR="00B76CC7" w:rsidRPr="00410CB8" w:rsidTr="00C1366D">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C1366D" w:rsidP="00BF03FD">
            <w:pPr>
              <w:pStyle w:val="nadpis2"/>
              <w:rPr>
                <w:sz w:val="24"/>
                <w:szCs w:val="24"/>
              </w:rPr>
            </w:pPr>
            <w:r w:rsidRPr="00410CB8">
              <w:rPr>
                <w:sz w:val="24"/>
                <w:szCs w:val="24"/>
              </w:rPr>
              <w:t>27.1.</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321C83">
        <w:tc>
          <w:tcPr>
            <w:tcW w:w="961" w:type="pct"/>
            <w:gridSpan w:val="2"/>
            <w:tcBorders>
              <w:bottom w:val="nil"/>
            </w:tcBorders>
          </w:tcPr>
          <w:p w:rsidR="00B76CC7" w:rsidRPr="00410CB8" w:rsidRDefault="00321C83" w:rsidP="00BF03FD">
            <w:pPr>
              <w:pStyle w:val="Radanzevusnesen"/>
              <w:keepNext/>
              <w:ind w:left="0" w:firstLine="0"/>
              <w:jc w:val="left"/>
              <w:rPr>
                <w:szCs w:val="24"/>
              </w:rPr>
            </w:pPr>
            <w:r w:rsidRPr="00410CB8">
              <w:rPr>
                <w:szCs w:val="24"/>
              </w:rPr>
              <w:t>UZ/17/42/2015</w:t>
            </w:r>
          </w:p>
        </w:tc>
        <w:tc>
          <w:tcPr>
            <w:tcW w:w="4039" w:type="pct"/>
            <w:tcBorders>
              <w:bottom w:val="nil"/>
            </w:tcBorders>
          </w:tcPr>
          <w:p w:rsidR="00B76CC7" w:rsidRPr="00410CB8" w:rsidRDefault="00321C83" w:rsidP="00BF03FD">
            <w:pPr>
              <w:pStyle w:val="Radanzevusnesen"/>
              <w:keepNext/>
              <w:ind w:left="0" w:firstLine="0"/>
              <w:rPr>
                <w:szCs w:val="24"/>
              </w:rPr>
            </w:pPr>
            <w:r w:rsidRPr="00410CB8">
              <w:rPr>
                <w:szCs w:val="24"/>
              </w:rPr>
              <w:t>Program rozvoje územního obvodu Olomouckého kraje – aktualizace</w:t>
            </w:r>
          </w:p>
        </w:tc>
      </w:tr>
      <w:tr w:rsidR="00410CB8" w:rsidRPr="00410CB8" w:rsidTr="00321C83">
        <w:trPr>
          <w:trHeight w:val="289"/>
        </w:trPr>
        <w:tc>
          <w:tcPr>
            <w:tcW w:w="5000" w:type="pct"/>
            <w:gridSpan w:val="3"/>
            <w:tcBorders>
              <w:top w:val="nil"/>
              <w:bottom w:val="nil"/>
            </w:tcBorders>
            <w:shd w:val="clear" w:color="auto" w:fill="auto"/>
            <w:hideMark/>
          </w:tcPr>
          <w:p w:rsidR="00B76CC7" w:rsidRPr="00410CB8" w:rsidRDefault="00321C83"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321C83">
        <w:trPr>
          <w:trHeight w:val="289"/>
        </w:trPr>
        <w:tc>
          <w:tcPr>
            <w:tcW w:w="346" w:type="pct"/>
            <w:tcBorders>
              <w:top w:val="nil"/>
              <w:bottom w:val="nil"/>
            </w:tcBorders>
            <w:shd w:val="clear" w:color="auto" w:fill="auto"/>
            <w:tcMar>
              <w:bottom w:w="113" w:type="dxa"/>
            </w:tcMar>
            <w:hideMark/>
          </w:tcPr>
          <w:p w:rsidR="00B76CC7" w:rsidRPr="00410CB8" w:rsidRDefault="00321C83"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321C83" w:rsidP="00321C83">
            <w:pPr>
              <w:pStyle w:val="Normal"/>
              <w:spacing w:after="119"/>
              <w:jc w:val="both"/>
            </w:pPr>
            <w:r w:rsidRPr="00410CB8">
              <w:rPr>
                <w:b/>
                <w:spacing w:val="70"/>
              </w:rPr>
              <w:t>bere na vědomí</w:t>
            </w:r>
            <w:r w:rsidRPr="00410CB8">
              <w:t xml:space="preserve"> důvodovou zprávu</w:t>
            </w:r>
          </w:p>
        </w:tc>
      </w:tr>
      <w:tr w:rsidR="00410CB8" w:rsidRPr="00410CB8" w:rsidTr="00321C83">
        <w:trPr>
          <w:trHeight w:val="289"/>
        </w:trPr>
        <w:tc>
          <w:tcPr>
            <w:tcW w:w="346" w:type="pct"/>
            <w:tcBorders>
              <w:top w:val="nil"/>
              <w:bottom w:val="nil"/>
            </w:tcBorders>
            <w:shd w:val="clear" w:color="auto" w:fill="auto"/>
            <w:tcMar>
              <w:bottom w:w="113" w:type="dxa"/>
            </w:tcMar>
          </w:tcPr>
          <w:p w:rsidR="00321C83" w:rsidRPr="00410CB8" w:rsidRDefault="00321C83"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321C83" w:rsidRPr="00410CB8" w:rsidRDefault="00321C83" w:rsidP="00321C83">
            <w:pPr>
              <w:pStyle w:val="Normal"/>
              <w:spacing w:after="119"/>
              <w:jc w:val="both"/>
            </w:pPr>
            <w:r w:rsidRPr="00410CB8">
              <w:rPr>
                <w:b/>
                <w:spacing w:val="70"/>
              </w:rPr>
              <w:t>schvaluje</w:t>
            </w:r>
            <w:r w:rsidRPr="00410CB8">
              <w:t xml:space="preserve"> aktualizovanou verzi Programu rozvoje územního obvodu Olomouckého kraje dle Přílohy č. 1 důvodové zprávy</w:t>
            </w:r>
          </w:p>
        </w:tc>
      </w:tr>
      <w:tr w:rsidR="00410CB8" w:rsidRPr="00410CB8" w:rsidTr="00321C83">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321C83">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321C83" w:rsidP="00BF03FD">
            <w:pPr>
              <w:pStyle w:val="nadpis2"/>
              <w:rPr>
                <w:sz w:val="24"/>
                <w:szCs w:val="24"/>
              </w:rPr>
            </w:pPr>
            <w:r w:rsidRPr="00410CB8">
              <w:rPr>
                <w:sz w:val="24"/>
                <w:szCs w:val="24"/>
              </w:rPr>
              <w:t xml:space="preserve">Rada Olomouckého kraje </w:t>
            </w:r>
          </w:p>
        </w:tc>
      </w:tr>
      <w:tr w:rsidR="00B76CC7" w:rsidRPr="00410CB8" w:rsidTr="00321C83">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321C83" w:rsidP="00BF03FD">
            <w:pPr>
              <w:pStyle w:val="nadpis2"/>
              <w:rPr>
                <w:sz w:val="24"/>
                <w:szCs w:val="24"/>
              </w:rPr>
            </w:pPr>
            <w:r w:rsidRPr="00410CB8">
              <w:rPr>
                <w:sz w:val="24"/>
                <w:szCs w:val="24"/>
              </w:rPr>
              <w:t>28.</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7A7802">
        <w:tc>
          <w:tcPr>
            <w:tcW w:w="961" w:type="pct"/>
            <w:gridSpan w:val="2"/>
            <w:tcBorders>
              <w:bottom w:val="nil"/>
            </w:tcBorders>
          </w:tcPr>
          <w:p w:rsidR="00B76CC7" w:rsidRPr="00410CB8" w:rsidRDefault="007A7802" w:rsidP="00BF03FD">
            <w:pPr>
              <w:pStyle w:val="Radanzevusnesen"/>
              <w:keepNext/>
              <w:ind w:left="0" w:firstLine="0"/>
              <w:jc w:val="left"/>
              <w:rPr>
                <w:szCs w:val="24"/>
              </w:rPr>
            </w:pPr>
            <w:r w:rsidRPr="00410CB8">
              <w:rPr>
                <w:szCs w:val="24"/>
              </w:rPr>
              <w:t>UZ/17/43/2015</w:t>
            </w:r>
          </w:p>
        </w:tc>
        <w:tc>
          <w:tcPr>
            <w:tcW w:w="4039" w:type="pct"/>
            <w:tcBorders>
              <w:bottom w:val="nil"/>
            </w:tcBorders>
          </w:tcPr>
          <w:p w:rsidR="00B76CC7" w:rsidRPr="00410CB8" w:rsidRDefault="007A7802" w:rsidP="00BF03FD">
            <w:pPr>
              <w:pStyle w:val="Radanzevusnesen"/>
              <w:keepNext/>
              <w:ind w:left="0" w:firstLine="0"/>
              <w:rPr>
                <w:szCs w:val="24"/>
              </w:rPr>
            </w:pPr>
            <w:r w:rsidRPr="00410CB8">
              <w:rPr>
                <w:szCs w:val="24"/>
              </w:rPr>
              <w:t>4. aktualizace Územně analytických podkladů Olomouckého kraje 2015</w:t>
            </w:r>
          </w:p>
        </w:tc>
      </w:tr>
      <w:tr w:rsidR="00410CB8" w:rsidRPr="00410CB8" w:rsidTr="007A7802">
        <w:trPr>
          <w:trHeight w:val="289"/>
        </w:trPr>
        <w:tc>
          <w:tcPr>
            <w:tcW w:w="5000" w:type="pct"/>
            <w:gridSpan w:val="3"/>
            <w:tcBorders>
              <w:top w:val="nil"/>
              <w:bottom w:val="nil"/>
            </w:tcBorders>
            <w:shd w:val="clear" w:color="auto" w:fill="auto"/>
            <w:hideMark/>
          </w:tcPr>
          <w:p w:rsidR="00B76CC7" w:rsidRPr="00410CB8" w:rsidRDefault="007A7802"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7A7802">
        <w:trPr>
          <w:trHeight w:val="289"/>
        </w:trPr>
        <w:tc>
          <w:tcPr>
            <w:tcW w:w="346" w:type="pct"/>
            <w:tcBorders>
              <w:top w:val="nil"/>
              <w:bottom w:val="nil"/>
            </w:tcBorders>
            <w:shd w:val="clear" w:color="auto" w:fill="auto"/>
            <w:tcMar>
              <w:bottom w:w="113" w:type="dxa"/>
            </w:tcMar>
            <w:hideMark/>
          </w:tcPr>
          <w:p w:rsidR="00B76CC7" w:rsidRPr="00410CB8" w:rsidRDefault="007A7802"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7A7802" w:rsidP="007A7802">
            <w:pPr>
              <w:pStyle w:val="Normal"/>
              <w:spacing w:after="119"/>
              <w:jc w:val="both"/>
            </w:pPr>
            <w:r w:rsidRPr="00410CB8">
              <w:rPr>
                <w:b/>
                <w:spacing w:val="70"/>
              </w:rPr>
              <w:t>bere na vědomí</w:t>
            </w:r>
            <w:r w:rsidRPr="00410CB8">
              <w:t xml:space="preserve"> důvodovou zprávu</w:t>
            </w:r>
          </w:p>
        </w:tc>
      </w:tr>
      <w:tr w:rsidR="00410CB8" w:rsidRPr="00410CB8" w:rsidTr="007A7802">
        <w:trPr>
          <w:trHeight w:val="289"/>
        </w:trPr>
        <w:tc>
          <w:tcPr>
            <w:tcW w:w="346" w:type="pct"/>
            <w:tcBorders>
              <w:top w:val="nil"/>
              <w:bottom w:val="nil"/>
            </w:tcBorders>
            <w:shd w:val="clear" w:color="auto" w:fill="auto"/>
            <w:tcMar>
              <w:bottom w:w="113" w:type="dxa"/>
            </w:tcMar>
          </w:tcPr>
          <w:p w:rsidR="007A7802" w:rsidRPr="00410CB8" w:rsidRDefault="007A7802"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7A7802" w:rsidRPr="00410CB8" w:rsidRDefault="007A7802" w:rsidP="001A305B">
            <w:pPr>
              <w:pStyle w:val="Normal"/>
              <w:spacing w:after="119"/>
              <w:jc w:val="both"/>
            </w:pPr>
            <w:r w:rsidRPr="00410CB8">
              <w:rPr>
                <w:b/>
                <w:spacing w:val="70"/>
              </w:rPr>
              <w:t>projednalo</w:t>
            </w:r>
            <w:r w:rsidRPr="00410CB8">
              <w:t xml:space="preserve"> v souladu s ustanovením § 29 zákona č. 183/2006 Sb., o</w:t>
            </w:r>
            <w:r w:rsidR="001A305B" w:rsidRPr="00410CB8">
              <w:t> </w:t>
            </w:r>
            <w:r w:rsidRPr="00410CB8">
              <w:t>územním plánování a stavebním řádu, ve znění pozdějších předpisů, 4.</w:t>
            </w:r>
            <w:r w:rsidR="00A518B5" w:rsidRPr="00410CB8">
              <w:t> </w:t>
            </w:r>
            <w:r w:rsidRPr="00410CB8">
              <w:t>aktualizaci Územně analytických podkladů Olomouckého kraje 2015 dle Přílohy č. 1 důvodové zprávy</w:t>
            </w:r>
          </w:p>
        </w:tc>
      </w:tr>
      <w:tr w:rsidR="00410CB8" w:rsidRPr="00410CB8" w:rsidTr="007A7802">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7A7802">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7A7802" w:rsidP="00BF03FD">
            <w:pPr>
              <w:pStyle w:val="nadpis2"/>
              <w:rPr>
                <w:sz w:val="24"/>
                <w:szCs w:val="24"/>
              </w:rPr>
            </w:pPr>
            <w:r w:rsidRPr="00410CB8">
              <w:rPr>
                <w:sz w:val="24"/>
                <w:szCs w:val="24"/>
              </w:rPr>
              <w:t xml:space="preserve">Rada Olomouckého kraje </w:t>
            </w:r>
          </w:p>
        </w:tc>
      </w:tr>
      <w:tr w:rsidR="00B76CC7" w:rsidRPr="00410CB8" w:rsidTr="007A7802">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7A7802" w:rsidP="00BF03FD">
            <w:pPr>
              <w:pStyle w:val="nadpis2"/>
              <w:rPr>
                <w:sz w:val="24"/>
                <w:szCs w:val="24"/>
              </w:rPr>
            </w:pPr>
            <w:r w:rsidRPr="00410CB8">
              <w:rPr>
                <w:sz w:val="24"/>
                <w:szCs w:val="24"/>
              </w:rPr>
              <w:t>29.</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3E3C7E">
        <w:tc>
          <w:tcPr>
            <w:tcW w:w="961" w:type="pct"/>
            <w:gridSpan w:val="2"/>
            <w:tcBorders>
              <w:bottom w:val="nil"/>
            </w:tcBorders>
          </w:tcPr>
          <w:p w:rsidR="00B76CC7" w:rsidRPr="00410CB8" w:rsidRDefault="003E3C7E" w:rsidP="00BF03FD">
            <w:pPr>
              <w:pStyle w:val="Radanzevusnesen"/>
              <w:keepNext/>
              <w:ind w:left="0" w:firstLine="0"/>
              <w:jc w:val="left"/>
              <w:rPr>
                <w:szCs w:val="24"/>
              </w:rPr>
            </w:pPr>
            <w:r w:rsidRPr="00410CB8">
              <w:rPr>
                <w:szCs w:val="24"/>
              </w:rPr>
              <w:t>UZ/17/44/2015</w:t>
            </w:r>
          </w:p>
        </w:tc>
        <w:tc>
          <w:tcPr>
            <w:tcW w:w="4039" w:type="pct"/>
            <w:tcBorders>
              <w:bottom w:val="nil"/>
            </w:tcBorders>
          </w:tcPr>
          <w:p w:rsidR="00B76CC7" w:rsidRPr="00410CB8" w:rsidRDefault="003E3C7E" w:rsidP="001A305B">
            <w:pPr>
              <w:pStyle w:val="Radanzevusnesen"/>
              <w:keepNext/>
              <w:ind w:left="0" w:firstLine="0"/>
              <w:rPr>
                <w:szCs w:val="24"/>
              </w:rPr>
            </w:pPr>
            <w:r w:rsidRPr="00410CB8">
              <w:rPr>
                <w:szCs w:val="24"/>
              </w:rPr>
              <w:t>Žádost o úplné prominutí smluvních sankcí za pozdní dodávku v rámci projektu "Centrum odborného vzdělávání na SPŠ</w:t>
            </w:r>
            <w:r w:rsidR="001A305B" w:rsidRPr="00410CB8">
              <w:rPr>
                <w:szCs w:val="24"/>
              </w:rPr>
              <w:t> </w:t>
            </w:r>
            <w:r w:rsidRPr="00410CB8">
              <w:rPr>
                <w:szCs w:val="24"/>
              </w:rPr>
              <w:t>strojnická, Olomouc"</w:t>
            </w:r>
          </w:p>
        </w:tc>
      </w:tr>
      <w:tr w:rsidR="00410CB8" w:rsidRPr="00410CB8" w:rsidTr="003E3C7E">
        <w:trPr>
          <w:trHeight w:val="289"/>
        </w:trPr>
        <w:tc>
          <w:tcPr>
            <w:tcW w:w="5000" w:type="pct"/>
            <w:gridSpan w:val="3"/>
            <w:tcBorders>
              <w:top w:val="nil"/>
              <w:bottom w:val="nil"/>
            </w:tcBorders>
            <w:shd w:val="clear" w:color="auto" w:fill="auto"/>
            <w:hideMark/>
          </w:tcPr>
          <w:p w:rsidR="00B76CC7" w:rsidRPr="00410CB8" w:rsidRDefault="003E3C7E"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3E3C7E">
        <w:trPr>
          <w:trHeight w:val="289"/>
        </w:trPr>
        <w:tc>
          <w:tcPr>
            <w:tcW w:w="346" w:type="pct"/>
            <w:tcBorders>
              <w:top w:val="nil"/>
              <w:bottom w:val="nil"/>
            </w:tcBorders>
            <w:shd w:val="clear" w:color="auto" w:fill="auto"/>
            <w:tcMar>
              <w:bottom w:w="113" w:type="dxa"/>
            </w:tcMar>
            <w:hideMark/>
          </w:tcPr>
          <w:p w:rsidR="00B76CC7" w:rsidRPr="00410CB8" w:rsidRDefault="003E3C7E"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3E3C7E" w:rsidP="003E3C7E">
            <w:pPr>
              <w:pStyle w:val="Normal"/>
              <w:spacing w:after="119"/>
              <w:jc w:val="both"/>
            </w:pPr>
            <w:r w:rsidRPr="00410CB8">
              <w:rPr>
                <w:b/>
                <w:spacing w:val="70"/>
              </w:rPr>
              <w:t>bere na vědomí</w:t>
            </w:r>
            <w:r w:rsidRPr="00410CB8">
              <w:t xml:space="preserve"> důvodovou zprávu</w:t>
            </w:r>
          </w:p>
        </w:tc>
      </w:tr>
      <w:tr w:rsidR="00410CB8" w:rsidRPr="00410CB8" w:rsidTr="003E3C7E">
        <w:trPr>
          <w:trHeight w:val="289"/>
        </w:trPr>
        <w:tc>
          <w:tcPr>
            <w:tcW w:w="346" w:type="pct"/>
            <w:tcBorders>
              <w:top w:val="nil"/>
              <w:bottom w:val="nil"/>
            </w:tcBorders>
            <w:shd w:val="clear" w:color="auto" w:fill="auto"/>
            <w:tcMar>
              <w:bottom w:w="113" w:type="dxa"/>
            </w:tcMar>
          </w:tcPr>
          <w:p w:rsidR="003E3C7E" w:rsidRPr="00410CB8" w:rsidRDefault="003E3C7E"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3E3C7E" w:rsidRPr="00410CB8" w:rsidRDefault="003E3C7E" w:rsidP="00A518B5">
            <w:pPr>
              <w:pStyle w:val="Normal"/>
              <w:spacing w:after="119"/>
              <w:jc w:val="both"/>
            </w:pPr>
            <w:r w:rsidRPr="00410CB8">
              <w:rPr>
                <w:b/>
                <w:spacing w:val="70"/>
              </w:rPr>
              <w:t>schvaluje</w:t>
            </w:r>
            <w:r w:rsidRPr="00410CB8">
              <w:t xml:space="preserve"> vzdání se práva a prominutí dluhu ve výši 271 936 Kč společnosti TYNTECH s.r.o., Hranická 1413, 75131 Lipník nad Bečvou, IČ:</w:t>
            </w:r>
            <w:r w:rsidR="00A518B5" w:rsidRPr="00410CB8">
              <w:t> </w:t>
            </w:r>
            <w:r w:rsidRPr="00410CB8">
              <w:t>27722961 dle důvodové zprávy</w:t>
            </w:r>
          </w:p>
        </w:tc>
      </w:tr>
      <w:tr w:rsidR="00410CB8" w:rsidRPr="00410CB8" w:rsidTr="003E3C7E">
        <w:trPr>
          <w:trHeight w:val="289"/>
        </w:trPr>
        <w:tc>
          <w:tcPr>
            <w:tcW w:w="346" w:type="pct"/>
            <w:tcBorders>
              <w:top w:val="nil"/>
              <w:bottom w:val="nil"/>
            </w:tcBorders>
            <w:shd w:val="clear" w:color="auto" w:fill="auto"/>
            <w:tcMar>
              <w:bottom w:w="113" w:type="dxa"/>
            </w:tcMar>
          </w:tcPr>
          <w:p w:rsidR="003E3C7E" w:rsidRPr="00410CB8" w:rsidRDefault="003E3C7E"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3E3C7E" w:rsidRPr="00410CB8" w:rsidRDefault="003E3C7E" w:rsidP="003E3C7E">
            <w:pPr>
              <w:pStyle w:val="Normal"/>
              <w:spacing w:after="119"/>
              <w:jc w:val="both"/>
            </w:pPr>
            <w:r w:rsidRPr="00410CB8">
              <w:rPr>
                <w:b/>
                <w:spacing w:val="70"/>
              </w:rPr>
              <w:t>ukládá</w:t>
            </w:r>
            <w:r w:rsidRPr="00410CB8">
              <w:t xml:space="preserve"> informovat společnost TYNTECH s.r.o. o přijatém usnesení</w:t>
            </w:r>
          </w:p>
        </w:tc>
      </w:tr>
      <w:tr w:rsidR="00410CB8" w:rsidRPr="00410CB8" w:rsidTr="003E3C7E">
        <w:trPr>
          <w:trHeight w:val="289"/>
        </w:trPr>
        <w:tc>
          <w:tcPr>
            <w:tcW w:w="5000" w:type="pct"/>
            <w:gridSpan w:val="3"/>
            <w:tcBorders>
              <w:top w:val="nil"/>
              <w:bottom w:val="nil"/>
            </w:tcBorders>
            <w:shd w:val="clear" w:color="auto" w:fill="auto"/>
            <w:tcMar>
              <w:bottom w:w="113" w:type="dxa"/>
            </w:tcMar>
          </w:tcPr>
          <w:p w:rsidR="003E3C7E" w:rsidRPr="00410CB8" w:rsidRDefault="003E3C7E" w:rsidP="003E3C7E">
            <w:r w:rsidRPr="00410CB8">
              <w:t>O: Bc. Pavel Šoltys, DiS., náměstek hejtmana</w:t>
            </w:r>
          </w:p>
          <w:p w:rsidR="003E3C7E" w:rsidRPr="00410CB8" w:rsidRDefault="003E3C7E" w:rsidP="003E3C7E">
            <w:r w:rsidRPr="00410CB8">
              <w:t>T: ihned</w:t>
            </w:r>
          </w:p>
        </w:tc>
      </w:tr>
      <w:tr w:rsidR="00410CB8" w:rsidRPr="00410CB8" w:rsidTr="003E3C7E">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3E3C7E">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3E3C7E" w:rsidP="00BF03FD">
            <w:pPr>
              <w:pStyle w:val="nadpis2"/>
              <w:rPr>
                <w:sz w:val="24"/>
                <w:szCs w:val="24"/>
              </w:rPr>
            </w:pPr>
            <w:r w:rsidRPr="00410CB8">
              <w:rPr>
                <w:sz w:val="24"/>
                <w:szCs w:val="24"/>
              </w:rPr>
              <w:t xml:space="preserve">Rada Olomouckého kraje </w:t>
            </w:r>
          </w:p>
        </w:tc>
      </w:tr>
      <w:tr w:rsidR="00B76CC7" w:rsidRPr="00410CB8" w:rsidTr="003E3C7E">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3E3C7E" w:rsidP="00BF03FD">
            <w:pPr>
              <w:pStyle w:val="nadpis2"/>
              <w:rPr>
                <w:sz w:val="24"/>
                <w:szCs w:val="24"/>
              </w:rPr>
            </w:pPr>
            <w:r w:rsidRPr="00410CB8">
              <w:rPr>
                <w:sz w:val="24"/>
                <w:szCs w:val="24"/>
              </w:rPr>
              <w:t>30.</w:t>
            </w:r>
          </w:p>
        </w:tc>
      </w:tr>
    </w:tbl>
    <w:p w:rsidR="00B76CC7" w:rsidRPr="00410CB8" w:rsidRDefault="00B76CC7" w:rsidP="005F15E9">
      <w:pPr>
        <w:pStyle w:val="Zastupitelstvonadpisusnesen"/>
        <w:spacing w:before="0" w:after="0"/>
        <w:jc w:val="left"/>
        <w:rPr>
          <w:sz w:val="18"/>
          <w:szCs w:val="18"/>
        </w:rPr>
      </w:pPr>
    </w:p>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D05DD4">
        <w:tc>
          <w:tcPr>
            <w:tcW w:w="961" w:type="pct"/>
            <w:gridSpan w:val="2"/>
            <w:tcBorders>
              <w:bottom w:val="nil"/>
            </w:tcBorders>
          </w:tcPr>
          <w:p w:rsidR="00B76CC7" w:rsidRPr="00410CB8" w:rsidRDefault="00887545" w:rsidP="00BF03FD">
            <w:pPr>
              <w:pStyle w:val="Radanzevusnesen"/>
              <w:keepNext/>
              <w:ind w:left="0" w:firstLine="0"/>
              <w:jc w:val="left"/>
              <w:rPr>
                <w:szCs w:val="24"/>
              </w:rPr>
            </w:pPr>
            <w:r w:rsidRPr="00410CB8">
              <w:rPr>
                <w:szCs w:val="24"/>
              </w:rPr>
              <w:t>UZ/17/45</w:t>
            </w:r>
            <w:r w:rsidR="00D05DD4" w:rsidRPr="00410CB8">
              <w:rPr>
                <w:szCs w:val="24"/>
              </w:rPr>
              <w:t>/2015</w:t>
            </w:r>
          </w:p>
        </w:tc>
        <w:tc>
          <w:tcPr>
            <w:tcW w:w="4039" w:type="pct"/>
            <w:tcBorders>
              <w:bottom w:val="nil"/>
            </w:tcBorders>
          </w:tcPr>
          <w:p w:rsidR="00B76CC7" w:rsidRPr="00410CB8" w:rsidRDefault="00D05DD4" w:rsidP="00BF03FD">
            <w:pPr>
              <w:pStyle w:val="Radanzevusnesen"/>
              <w:keepNext/>
              <w:ind w:left="0" w:firstLine="0"/>
              <w:rPr>
                <w:szCs w:val="24"/>
              </w:rPr>
            </w:pPr>
            <w:r w:rsidRPr="00410CB8">
              <w:rPr>
                <w:szCs w:val="24"/>
              </w:rPr>
              <w:t>Aktualizace plánu investičních akcí na rok 2015</w:t>
            </w:r>
          </w:p>
        </w:tc>
      </w:tr>
      <w:tr w:rsidR="00410CB8" w:rsidRPr="00410CB8" w:rsidTr="00D05DD4">
        <w:trPr>
          <w:trHeight w:val="289"/>
        </w:trPr>
        <w:tc>
          <w:tcPr>
            <w:tcW w:w="5000" w:type="pct"/>
            <w:gridSpan w:val="3"/>
            <w:tcBorders>
              <w:top w:val="nil"/>
              <w:bottom w:val="nil"/>
            </w:tcBorders>
            <w:shd w:val="clear" w:color="auto" w:fill="auto"/>
            <w:hideMark/>
          </w:tcPr>
          <w:p w:rsidR="00B76CC7" w:rsidRPr="00410CB8" w:rsidRDefault="00D05DD4"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D05DD4">
        <w:trPr>
          <w:trHeight w:val="289"/>
        </w:trPr>
        <w:tc>
          <w:tcPr>
            <w:tcW w:w="346" w:type="pct"/>
            <w:tcBorders>
              <w:top w:val="nil"/>
              <w:bottom w:val="nil"/>
            </w:tcBorders>
            <w:shd w:val="clear" w:color="auto" w:fill="auto"/>
            <w:tcMar>
              <w:bottom w:w="113" w:type="dxa"/>
            </w:tcMar>
            <w:hideMark/>
          </w:tcPr>
          <w:p w:rsidR="00B76CC7" w:rsidRPr="00410CB8" w:rsidRDefault="00D05DD4"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D05DD4" w:rsidP="00D05DD4">
            <w:pPr>
              <w:pStyle w:val="Normal"/>
              <w:spacing w:after="119"/>
              <w:jc w:val="both"/>
            </w:pPr>
            <w:r w:rsidRPr="00410CB8">
              <w:rPr>
                <w:b/>
                <w:spacing w:val="70"/>
              </w:rPr>
              <w:t>bere na vědomí</w:t>
            </w:r>
            <w:r w:rsidRPr="00410CB8">
              <w:t xml:space="preserve"> důvodovou zprávu</w:t>
            </w:r>
          </w:p>
        </w:tc>
      </w:tr>
      <w:tr w:rsidR="00410CB8" w:rsidRPr="00410CB8" w:rsidTr="00D05DD4">
        <w:trPr>
          <w:trHeight w:val="289"/>
        </w:trPr>
        <w:tc>
          <w:tcPr>
            <w:tcW w:w="346" w:type="pct"/>
            <w:tcBorders>
              <w:top w:val="nil"/>
              <w:bottom w:val="nil"/>
            </w:tcBorders>
            <w:shd w:val="clear" w:color="auto" w:fill="auto"/>
            <w:tcMar>
              <w:bottom w:w="113" w:type="dxa"/>
            </w:tcMar>
          </w:tcPr>
          <w:p w:rsidR="00D05DD4" w:rsidRPr="00410CB8" w:rsidRDefault="00D05DD4"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D05DD4" w:rsidRPr="00410CB8" w:rsidRDefault="00D05DD4" w:rsidP="00D05DD4">
            <w:pPr>
              <w:pStyle w:val="Normal"/>
              <w:spacing w:after="119"/>
              <w:jc w:val="both"/>
            </w:pPr>
            <w:r w:rsidRPr="00410CB8">
              <w:rPr>
                <w:b/>
                <w:spacing w:val="70"/>
              </w:rPr>
              <w:t>schvaluje</w:t>
            </w:r>
            <w:r w:rsidRPr="00410CB8">
              <w:t xml:space="preserve"> aktualizaci plánu investičních akcí na rok 2015 dle důvodové zprávy</w:t>
            </w:r>
          </w:p>
        </w:tc>
      </w:tr>
      <w:tr w:rsidR="00410CB8" w:rsidRPr="00410CB8" w:rsidTr="00D05DD4">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D05DD4">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D05DD4" w:rsidP="00BF03FD">
            <w:pPr>
              <w:pStyle w:val="nadpis2"/>
              <w:rPr>
                <w:sz w:val="24"/>
                <w:szCs w:val="24"/>
              </w:rPr>
            </w:pPr>
            <w:r w:rsidRPr="00410CB8">
              <w:rPr>
                <w:sz w:val="24"/>
                <w:szCs w:val="24"/>
              </w:rPr>
              <w:t xml:space="preserve">Rada Olomouckého kraje </w:t>
            </w:r>
          </w:p>
        </w:tc>
      </w:tr>
      <w:tr w:rsidR="00B76CC7" w:rsidRPr="00410CB8" w:rsidTr="00D05DD4">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D05DD4" w:rsidP="00BF03FD">
            <w:pPr>
              <w:pStyle w:val="nadpis2"/>
              <w:rPr>
                <w:sz w:val="24"/>
                <w:szCs w:val="24"/>
              </w:rPr>
            </w:pPr>
            <w:r w:rsidRPr="00410CB8">
              <w:rPr>
                <w:sz w:val="24"/>
                <w:szCs w:val="24"/>
              </w:rPr>
              <w:t>32.</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BD77B0">
        <w:tc>
          <w:tcPr>
            <w:tcW w:w="961" w:type="pct"/>
            <w:gridSpan w:val="2"/>
            <w:tcBorders>
              <w:bottom w:val="nil"/>
            </w:tcBorders>
          </w:tcPr>
          <w:p w:rsidR="00B76CC7" w:rsidRPr="00410CB8" w:rsidRDefault="00887545" w:rsidP="00BF03FD">
            <w:pPr>
              <w:pStyle w:val="Radanzevusnesen"/>
              <w:keepNext/>
              <w:ind w:left="0" w:firstLine="0"/>
              <w:jc w:val="left"/>
              <w:rPr>
                <w:szCs w:val="24"/>
              </w:rPr>
            </w:pPr>
            <w:r w:rsidRPr="00410CB8">
              <w:rPr>
                <w:szCs w:val="24"/>
              </w:rPr>
              <w:t>UZ/17/46</w:t>
            </w:r>
            <w:r w:rsidR="00BD77B0" w:rsidRPr="00410CB8">
              <w:rPr>
                <w:szCs w:val="24"/>
              </w:rPr>
              <w:t>/2015</w:t>
            </w:r>
          </w:p>
        </w:tc>
        <w:tc>
          <w:tcPr>
            <w:tcW w:w="4039" w:type="pct"/>
            <w:tcBorders>
              <w:bottom w:val="nil"/>
            </w:tcBorders>
          </w:tcPr>
          <w:p w:rsidR="00B76CC7" w:rsidRPr="00410CB8" w:rsidRDefault="00BD77B0" w:rsidP="00BF03FD">
            <w:pPr>
              <w:pStyle w:val="Radanzevusnesen"/>
              <w:keepNext/>
              <w:ind w:left="0" w:firstLine="0"/>
              <w:rPr>
                <w:szCs w:val="24"/>
              </w:rPr>
            </w:pPr>
            <w:r w:rsidRPr="00410CB8">
              <w:rPr>
                <w:szCs w:val="24"/>
              </w:rPr>
              <w:t>Dodatky č. 1 ke smlouvám o poskytnutí dotace pro jednotky sborů dobrovolných hasičů obcí Olomouckého kraje</w:t>
            </w:r>
          </w:p>
        </w:tc>
      </w:tr>
      <w:tr w:rsidR="00410CB8" w:rsidRPr="00410CB8" w:rsidTr="00BD77B0">
        <w:trPr>
          <w:trHeight w:val="289"/>
        </w:trPr>
        <w:tc>
          <w:tcPr>
            <w:tcW w:w="5000" w:type="pct"/>
            <w:gridSpan w:val="3"/>
            <w:tcBorders>
              <w:top w:val="nil"/>
              <w:bottom w:val="nil"/>
            </w:tcBorders>
            <w:shd w:val="clear" w:color="auto" w:fill="auto"/>
            <w:hideMark/>
          </w:tcPr>
          <w:p w:rsidR="00B76CC7" w:rsidRPr="00410CB8" w:rsidRDefault="00BD77B0"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BD77B0">
        <w:trPr>
          <w:trHeight w:val="289"/>
        </w:trPr>
        <w:tc>
          <w:tcPr>
            <w:tcW w:w="346" w:type="pct"/>
            <w:tcBorders>
              <w:top w:val="nil"/>
              <w:bottom w:val="nil"/>
            </w:tcBorders>
            <w:shd w:val="clear" w:color="auto" w:fill="auto"/>
            <w:tcMar>
              <w:bottom w:w="113" w:type="dxa"/>
            </w:tcMar>
            <w:hideMark/>
          </w:tcPr>
          <w:p w:rsidR="00B76CC7" w:rsidRPr="00410CB8" w:rsidRDefault="00BD77B0"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BD77B0" w:rsidP="00BD77B0">
            <w:pPr>
              <w:pStyle w:val="Normal"/>
              <w:spacing w:after="119"/>
              <w:jc w:val="both"/>
            </w:pPr>
            <w:r w:rsidRPr="00410CB8">
              <w:rPr>
                <w:b/>
                <w:spacing w:val="70"/>
              </w:rPr>
              <w:t>bere na vědomí</w:t>
            </w:r>
            <w:r w:rsidRPr="00410CB8">
              <w:t xml:space="preserve"> důvodovou zprávu</w:t>
            </w:r>
          </w:p>
        </w:tc>
      </w:tr>
      <w:tr w:rsidR="00410CB8" w:rsidRPr="00410CB8" w:rsidTr="00BD77B0">
        <w:trPr>
          <w:trHeight w:val="289"/>
        </w:trPr>
        <w:tc>
          <w:tcPr>
            <w:tcW w:w="346" w:type="pct"/>
            <w:tcBorders>
              <w:top w:val="nil"/>
              <w:bottom w:val="nil"/>
            </w:tcBorders>
            <w:shd w:val="clear" w:color="auto" w:fill="auto"/>
            <w:tcMar>
              <w:bottom w:w="113" w:type="dxa"/>
            </w:tcMar>
          </w:tcPr>
          <w:p w:rsidR="00BD77B0" w:rsidRPr="00410CB8" w:rsidRDefault="00BD77B0"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BD77B0" w:rsidRPr="00410CB8" w:rsidRDefault="00BD77B0" w:rsidP="001A305B">
            <w:pPr>
              <w:pStyle w:val="Normal"/>
              <w:spacing w:after="119"/>
              <w:jc w:val="both"/>
            </w:pPr>
            <w:r w:rsidRPr="00410CB8">
              <w:rPr>
                <w:b/>
                <w:spacing w:val="70"/>
              </w:rPr>
              <w:t>schvaluje</w:t>
            </w:r>
            <w:r w:rsidRPr="00410CB8">
              <w:t xml:space="preserve"> uz</w:t>
            </w:r>
            <w:r w:rsidR="00A518B5" w:rsidRPr="00410CB8">
              <w:t>avření d</w:t>
            </w:r>
            <w:r w:rsidRPr="00410CB8">
              <w:t>odatků č. 1 ke smlouvám o poskytnutí dotace s</w:t>
            </w:r>
            <w:r w:rsidR="001A305B" w:rsidRPr="00410CB8">
              <w:t> </w:t>
            </w:r>
            <w:r w:rsidRPr="00410CB8">
              <w:t>příjemci dle Přílohy č 1, ve znění dle vzorového dodatku k veřejnoprávní smlouvě uvedeného v Příloze č. 2 důvodové zprávy</w:t>
            </w:r>
          </w:p>
        </w:tc>
      </w:tr>
      <w:tr w:rsidR="00410CB8" w:rsidRPr="00410CB8" w:rsidTr="00BD77B0">
        <w:trPr>
          <w:trHeight w:val="289"/>
        </w:trPr>
        <w:tc>
          <w:tcPr>
            <w:tcW w:w="346" w:type="pct"/>
            <w:tcBorders>
              <w:top w:val="nil"/>
              <w:bottom w:val="nil"/>
            </w:tcBorders>
            <w:shd w:val="clear" w:color="auto" w:fill="auto"/>
            <w:tcMar>
              <w:bottom w:w="113" w:type="dxa"/>
            </w:tcMar>
          </w:tcPr>
          <w:p w:rsidR="00BD77B0" w:rsidRPr="00410CB8" w:rsidRDefault="00BD77B0"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BD77B0" w:rsidRPr="00410CB8" w:rsidRDefault="00BD77B0" w:rsidP="00BD77B0">
            <w:pPr>
              <w:pStyle w:val="Normal"/>
              <w:spacing w:after="119"/>
              <w:jc w:val="both"/>
            </w:pPr>
            <w:r w:rsidRPr="00410CB8">
              <w:rPr>
                <w:b/>
                <w:spacing w:val="70"/>
              </w:rPr>
              <w:t>ukládá podepsat</w:t>
            </w:r>
            <w:r w:rsidR="00A518B5" w:rsidRPr="00410CB8">
              <w:t xml:space="preserve"> d</w:t>
            </w:r>
            <w:r w:rsidRPr="00410CB8">
              <w:t>odatky č. 1 ke smlouvám o poskytnutí dotace dle bodu 2 usnesení</w:t>
            </w:r>
          </w:p>
        </w:tc>
      </w:tr>
      <w:tr w:rsidR="00410CB8" w:rsidRPr="00410CB8" w:rsidTr="00BD77B0">
        <w:trPr>
          <w:trHeight w:val="289"/>
        </w:trPr>
        <w:tc>
          <w:tcPr>
            <w:tcW w:w="5000" w:type="pct"/>
            <w:gridSpan w:val="3"/>
            <w:tcBorders>
              <w:top w:val="nil"/>
              <w:bottom w:val="nil"/>
            </w:tcBorders>
            <w:shd w:val="clear" w:color="auto" w:fill="auto"/>
            <w:tcMar>
              <w:bottom w:w="113" w:type="dxa"/>
            </w:tcMar>
          </w:tcPr>
          <w:p w:rsidR="00BD77B0" w:rsidRPr="00410CB8" w:rsidRDefault="00BD77B0" w:rsidP="00BD77B0">
            <w:r w:rsidRPr="00410CB8">
              <w:t>O: Ing. Jiří Rozbořil, hejtman Olomouckého kraje</w:t>
            </w:r>
          </w:p>
        </w:tc>
      </w:tr>
      <w:tr w:rsidR="00410CB8" w:rsidRPr="00410CB8" w:rsidTr="00BD77B0">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BD77B0">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BD77B0" w:rsidP="00BF03FD">
            <w:pPr>
              <w:pStyle w:val="nadpis2"/>
              <w:rPr>
                <w:sz w:val="24"/>
                <w:szCs w:val="24"/>
              </w:rPr>
            </w:pPr>
            <w:r w:rsidRPr="00410CB8">
              <w:rPr>
                <w:sz w:val="24"/>
                <w:szCs w:val="24"/>
              </w:rPr>
              <w:t xml:space="preserve">Rada Olomouckého kraje </w:t>
            </w:r>
          </w:p>
        </w:tc>
      </w:tr>
      <w:tr w:rsidR="00B76CC7" w:rsidRPr="00410CB8" w:rsidTr="00BD77B0">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BD77B0" w:rsidP="00BF03FD">
            <w:pPr>
              <w:pStyle w:val="nadpis2"/>
              <w:rPr>
                <w:sz w:val="24"/>
                <w:szCs w:val="24"/>
              </w:rPr>
            </w:pPr>
            <w:r w:rsidRPr="00410CB8">
              <w:rPr>
                <w:sz w:val="24"/>
                <w:szCs w:val="24"/>
              </w:rPr>
              <w:t>33.</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182AF6">
        <w:tc>
          <w:tcPr>
            <w:tcW w:w="961" w:type="pct"/>
            <w:gridSpan w:val="2"/>
            <w:tcBorders>
              <w:bottom w:val="nil"/>
            </w:tcBorders>
          </w:tcPr>
          <w:p w:rsidR="00B76CC7" w:rsidRPr="00410CB8" w:rsidRDefault="00887545" w:rsidP="00BF03FD">
            <w:pPr>
              <w:pStyle w:val="Radanzevusnesen"/>
              <w:keepNext/>
              <w:ind w:left="0" w:firstLine="0"/>
              <w:jc w:val="left"/>
              <w:rPr>
                <w:szCs w:val="24"/>
              </w:rPr>
            </w:pPr>
            <w:r w:rsidRPr="00410CB8">
              <w:rPr>
                <w:szCs w:val="24"/>
              </w:rPr>
              <w:t>UZ/17/47</w:t>
            </w:r>
            <w:r w:rsidR="00182AF6" w:rsidRPr="00410CB8">
              <w:rPr>
                <w:szCs w:val="24"/>
              </w:rPr>
              <w:t>/2015</w:t>
            </w:r>
          </w:p>
        </w:tc>
        <w:tc>
          <w:tcPr>
            <w:tcW w:w="4039" w:type="pct"/>
            <w:tcBorders>
              <w:bottom w:val="nil"/>
            </w:tcBorders>
          </w:tcPr>
          <w:p w:rsidR="00B76CC7" w:rsidRPr="00410CB8" w:rsidRDefault="00182AF6" w:rsidP="00BF03FD">
            <w:pPr>
              <w:pStyle w:val="Radanzevusnesen"/>
              <w:keepNext/>
              <w:ind w:left="0" w:firstLine="0"/>
              <w:rPr>
                <w:szCs w:val="24"/>
              </w:rPr>
            </w:pPr>
            <w:r w:rsidRPr="00410CB8">
              <w:rPr>
                <w:szCs w:val="24"/>
              </w:rPr>
              <w:t>Dodatek č. 1 ke Smlouvě o poskytnutí dotace pro jednotku sboru dobrovolných hasičů – obec Uhřičice</w:t>
            </w:r>
          </w:p>
        </w:tc>
      </w:tr>
      <w:tr w:rsidR="00410CB8" w:rsidRPr="00410CB8" w:rsidTr="00182AF6">
        <w:trPr>
          <w:trHeight w:val="289"/>
        </w:trPr>
        <w:tc>
          <w:tcPr>
            <w:tcW w:w="5000" w:type="pct"/>
            <w:gridSpan w:val="3"/>
            <w:tcBorders>
              <w:top w:val="nil"/>
              <w:bottom w:val="nil"/>
            </w:tcBorders>
            <w:shd w:val="clear" w:color="auto" w:fill="auto"/>
            <w:hideMark/>
          </w:tcPr>
          <w:p w:rsidR="00B76CC7" w:rsidRPr="00410CB8" w:rsidRDefault="00182AF6"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182AF6">
        <w:trPr>
          <w:trHeight w:val="289"/>
        </w:trPr>
        <w:tc>
          <w:tcPr>
            <w:tcW w:w="346" w:type="pct"/>
            <w:tcBorders>
              <w:top w:val="nil"/>
              <w:bottom w:val="nil"/>
            </w:tcBorders>
            <w:shd w:val="clear" w:color="auto" w:fill="auto"/>
            <w:tcMar>
              <w:bottom w:w="113" w:type="dxa"/>
            </w:tcMar>
            <w:hideMark/>
          </w:tcPr>
          <w:p w:rsidR="00B76CC7" w:rsidRPr="00410CB8" w:rsidRDefault="00182AF6"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182AF6" w:rsidP="00182AF6">
            <w:pPr>
              <w:pStyle w:val="Normal"/>
              <w:spacing w:after="119"/>
              <w:jc w:val="both"/>
            </w:pPr>
            <w:r w:rsidRPr="00410CB8">
              <w:rPr>
                <w:b/>
                <w:spacing w:val="70"/>
              </w:rPr>
              <w:t>bere na vědomí</w:t>
            </w:r>
            <w:r w:rsidRPr="00410CB8">
              <w:t xml:space="preserve"> důvodovou zprávu</w:t>
            </w:r>
          </w:p>
        </w:tc>
      </w:tr>
      <w:tr w:rsidR="00410CB8" w:rsidRPr="00410CB8" w:rsidTr="00182AF6">
        <w:trPr>
          <w:trHeight w:val="289"/>
        </w:trPr>
        <w:tc>
          <w:tcPr>
            <w:tcW w:w="346" w:type="pct"/>
            <w:tcBorders>
              <w:top w:val="nil"/>
              <w:bottom w:val="nil"/>
            </w:tcBorders>
            <w:shd w:val="clear" w:color="auto" w:fill="auto"/>
            <w:tcMar>
              <w:bottom w:w="113" w:type="dxa"/>
            </w:tcMar>
          </w:tcPr>
          <w:p w:rsidR="00182AF6" w:rsidRPr="00410CB8" w:rsidRDefault="00182AF6"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182AF6" w:rsidRPr="00410CB8" w:rsidRDefault="00182AF6" w:rsidP="001A305B">
            <w:pPr>
              <w:pStyle w:val="Normal"/>
              <w:spacing w:after="119"/>
              <w:jc w:val="both"/>
            </w:pPr>
            <w:r w:rsidRPr="00410CB8">
              <w:rPr>
                <w:b/>
                <w:spacing w:val="70"/>
              </w:rPr>
              <w:t>schvaluje</w:t>
            </w:r>
            <w:r w:rsidRPr="00410CB8">
              <w:t xml:space="preserve"> uzavření Dodatku č. 1 ke Smlouvě o poskytnutí dotace mezi Olomouckým krajem a obcí Uhřičice, IČ: 00636657 ve znění dodatku k</w:t>
            </w:r>
            <w:r w:rsidR="001A305B" w:rsidRPr="00410CB8">
              <w:t> </w:t>
            </w:r>
            <w:r w:rsidRPr="00410CB8">
              <w:t>veřejnoprávní smlouvě dle Přílohy č. 1 důvodové zprávy</w:t>
            </w:r>
          </w:p>
        </w:tc>
      </w:tr>
      <w:tr w:rsidR="00410CB8" w:rsidRPr="00410CB8" w:rsidTr="00182AF6">
        <w:trPr>
          <w:trHeight w:val="289"/>
        </w:trPr>
        <w:tc>
          <w:tcPr>
            <w:tcW w:w="346" w:type="pct"/>
            <w:tcBorders>
              <w:top w:val="nil"/>
              <w:bottom w:val="nil"/>
            </w:tcBorders>
            <w:shd w:val="clear" w:color="auto" w:fill="auto"/>
            <w:tcMar>
              <w:bottom w:w="113" w:type="dxa"/>
            </w:tcMar>
          </w:tcPr>
          <w:p w:rsidR="00182AF6" w:rsidRPr="00410CB8" w:rsidRDefault="00182AF6"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182AF6" w:rsidRPr="00410CB8" w:rsidRDefault="00182AF6" w:rsidP="00182AF6">
            <w:pPr>
              <w:pStyle w:val="Normal"/>
              <w:spacing w:after="119"/>
              <w:jc w:val="both"/>
            </w:pPr>
            <w:r w:rsidRPr="00410CB8">
              <w:rPr>
                <w:b/>
                <w:spacing w:val="70"/>
              </w:rPr>
              <w:t>ukládá podepsat</w:t>
            </w:r>
            <w:r w:rsidRPr="00410CB8">
              <w:t xml:space="preserve"> Dodatek č. 1 ke smlouvě o poskytnutí dotace dle bodu 2 usnesení</w:t>
            </w:r>
          </w:p>
        </w:tc>
      </w:tr>
      <w:tr w:rsidR="00410CB8" w:rsidRPr="00410CB8" w:rsidTr="00182AF6">
        <w:trPr>
          <w:trHeight w:val="289"/>
        </w:trPr>
        <w:tc>
          <w:tcPr>
            <w:tcW w:w="5000" w:type="pct"/>
            <w:gridSpan w:val="3"/>
            <w:tcBorders>
              <w:top w:val="nil"/>
              <w:bottom w:val="nil"/>
            </w:tcBorders>
            <w:shd w:val="clear" w:color="auto" w:fill="auto"/>
            <w:tcMar>
              <w:bottom w:w="113" w:type="dxa"/>
            </w:tcMar>
          </w:tcPr>
          <w:p w:rsidR="00182AF6" w:rsidRPr="00410CB8" w:rsidRDefault="00182AF6" w:rsidP="00182AF6">
            <w:r w:rsidRPr="00410CB8">
              <w:t>O: Ing. Jiří Rozbořil, hejtman Olomouckého kraje</w:t>
            </w:r>
          </w:p>
        </w:tc>
      </w:tr>
      <w:tr w:rsidR="00410CB8" w:rsidRPr="00410CB8" w:rsidTr="00182AF6">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182AF6">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182AF6" w:rsidP="00BF03FD">
            <w:pPr>
              <w:pStyle w:val="nadpis2"/>
              <w:rPr>
                <w:sz w:val="24"/>
                <w:szCs w:val="24"/>
              </w:rPr>
            </w:pPr>
            <w:r w:rsidRPr="00410CB8">
              <w:rPr>
                <w:sz w:val="24"/>
                <w:szCs w:val="24"/>
              </w:rPr>
              <w:t xml:space="preserve">Rada Olomouckého kraje </w:t>
            </w:r>
          </w:p>
        </w:tc>
      </w:tr>
      <w:tr w:rsidR="00B76CC7" w:rsidRPr="00410CB8" w:rsidTr="00182AF6">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182AF6" w:rsidP="00BF03FD">
            <w:pPr>
              <w:pStyle w:val="nadpis2"/>
              <w:rPr>
                <w:sz w:val="24"/>
                <w:szCs w:val="24"/>
              </w:rPr>
            </w:pPr>
            <w:r w:rsidRPr="00410CB8">
              <w:rPr>
                <w:sz w:val="24"/>
                <w:szCs w:val="24"/>
              </w:rPr>
              <w:t>33.1.</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3A5191">
        <w:tc>
          <w:tcPr>
            <w:tcW w:w="961" w:type="pct"/>
            <w:gridSpan w:val="2"/>
            <w:tcBorders>
              <w:bottom w:val="nil"/>
            </w:tcBorders>
          </w:tcPr>
          <w:p w:rsidR="00B76CC7" w:rsidRPr="00410CB8" w:rsidRDefault="00887545" w:rsidP="00BF03FD">
            <w:pPr>
              <w:pStyle w:val="Radanzevusnesen"/>
              <w:keepNext/>
              <w:ind w:left="0" w:firstLine="0"/>
              <w:jc w:val="left"/>
              <w:rPr>
                <w:szCs w:val="24"/>
              </w:rPr>
            </w:pPr>
            <w:r w:rsidRPr="00410CB8">
              <w:rPr>
                <w:szCs w:val="24"/>
              </w:rPr>
              <w:t>UZ/17/48</w:t>
            </w:r>
            <w:r w:rsidR="003A5191" w:rsidRPr="00410CB8">
              <w:rPr>
                <w:szCs w:val="24"/>
              </w:rPr>
              <w:t>/2015</w:t>
            </w:r>
          </w:p>
        </w:tc>
        <w:tc>
          <w:tcPr>
            <w:tcW w:w="4039" w:type="pct"/>
            <w:tcBorders>
              <w:bottom w:val="nil"/>
            </w:tcBorders>
          </w:tcPr>
          <w:p w:rsidR="00B76CC7" w:rsidRPr="00410CB8" w:rsidRDefault="003A5191" w:rsidP="00BF03FD">
            <w:pPr>
              <w:pStyle w:val="Radanzevusnesen"/>
              <w:keepNext/>
              <w:ind w:left="0" w:firstLine="0"/>
              <w:rPr>
                <w:szCs w:val="24"/>
              </w:rPr>
            </w:pPr>
            <w:r w:rsidRPr="00410CB8">
              <w:rPr>
                <w:szCs w:val="24"/>
              </w:rPr>
              <w:t>Program účelové neinvestiční dotace v požární ochraně na výdaje jednotek sboru dobrovolných hasičů obcí Olomouckého kraje v roce 2015 – I. etapa</w:t>
            </w:r>
          </w:p>
        </w:tc>
      </w:tr>
      <w:tr w:rsidR="00410CB8" w:rsidRPr="00410CB8" w:rsidTr="003A5191">
        <w:trPr>
          <w:trHeight w:val="289"/>
        </w:trPr>
        <w:tc>
          <w:tcPr>
            <w:tcW w:w="5000" w:type="pct"/>
            <w:gridSpan w:val="3"/>
            <w:tcBorders>
              <w:top w:val="nil"/>
              <w:bottom w:val="nil"/>
            </w:tcBorders>
            <w:shd w:val="clear" w:color="auto" w:fill="auto"/>
            <w:hideMark/>
          </w:tcPr>
          <w:p w:rsidR="00B76CC7" w:rsidRPr="00410CB8" w:rsidRDefault="003A5191"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3A5191">
        <w:trPr>
          <w:trHeight w:val="289"/>
        </w:trPr>
        <w:tc>
          <w:tcPr>
            <w:tcW w:w="346" w:type="pct"/>
            <w:tcBorders>
              <w:top w:val="nil"/>
              <w:bottom w:val="nil"/>
            </w:tcBorders>
            <w:shd w:val="clear" w:color="auto" w:fill="auto"/>
            <w:tcMar>
              <w:bottom w:w="113" w:type="dxa"/>
            </w:tcMar>
            <w:hideMark/>
          </w:tcPr>
          <w:p w:rsidR="00B76CC7" w:rsidRPr="00410CB8" w:rsidRDefault="003A5191"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3A5191" w:rsidP="003A5191">
            <w:pPr>
              <w:pStyle w:val="Normal"/>
              <w:spacing w:after="119"/>
              <w:jc w:val="both"/>
            </w:pPr>
            <w:r w:rsidRPr="00410CB8">
              <w:rPr>
                <w:b/>
                <w:spacing w:val="70"/>
              </w:rPr>
              <w:t>bere na vědomí</w:t>
            </w:r>
            <w:r w:rsidRPr="00410CB8">
              <w:t xml:space="preserve"> důvodovou zprávu</w:t>
            </w:r>
          </w:p>
        </w:tc>
      </w:tr>
      <w:tr w:rsidR="00410CB8" w:rsidRPr="00410CB8" w:rsidTr="003A5191">
        <w:trPr>
          <w:trHeight w:val="289"/>
        </w:trPr>
        <w:tc>
          <w:tcPr>
            <w:tcW w:w="346" w:type="pct"/>
            <w:tcBorders>
              <w:top w:val="nil"/>
              <w:bottom w:val="nil"/>
            </w:tcBorders>
            <w:shd w:val="clear" w:color="auto" w:fill="auto"/>
            <w:tcMar>
              <w:bottom w:w="113" w:type="dxa"/>
            </w:tcMar>
          </w:tcPr>
          <w:p w:rsidR="003A5191" w:rsidRPr="00410CB8" w:rsidRDefault="003A5191"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3A5191" w:rsidRPr="00410CB8" w:rsidRDefault="003A5191" w:rsidP="00EE50F1">
            <w:pPr>
              <w:pStyle w:val="Normal"/>
              <w:spacing w:after="119"/>
              <w:jc w:val="both"/>
            </w:pPr>
            <w:r w:rsidRPr="00410CB8">
              <w:rPr>
                <w:b/>
                <w:spacing w:val="70"/>
              </w:rPr>
              <w:t>schvaluje</w:t>
            </w:r>
            <w:r w:rsidRPr="00410CB8">
              <w:t xml:space="preserve"> poskytnutí dotace z rozpočtu Olomouckého kraje pro jednotky sborů dobrovolných hasičů obcí Olomouckého kraje na rok 2015 dle Přílohy č.</w:t>
            </w:r>
            <w:r w:rsidR="00EE50F1" w:rsidRPr="00410CB8">
              <w:t> </w:t>
            </w:r>
            <w:r w:rsidRPr="00410CB8">
              <w:t>3 důvodové zprávy</w:t>
            </w:r>
          </w:p>
        </w:tc>
      </w:tr>
      <w:tr w:rsidR="00410CB8" w:rsidRPr="00410CB8" w:rsidTr="003A5191">
        <w:trPr>
          <w:trHeight w:val="289"/>
        </w:trPr>
        <w:tc>
          <w:tcPr>
            <w:tcW w:w="346" w:type="pct"/>
            <w:tcBorders>
              <w:top w:val="nil"/>
              <w:bottom w:val="nil"/>
            </w:tcBorders>
            <w:shd w:val="clear" w:color="auto" w:fill="auto"/>
            <w:tcMar>
              <w:bottom w:w="113" w:type="dxa"/>
            </w:tcMar>
          </w:tcPr>
          <w:p w:rsidR="003A5191" w:rsidRPr="00410CB8" w:rsidRDefault="003A5191"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3A5191" w:rsidRPr="00410CB8" w:rsidRDefault="003A5191" w:rsidP="001A305B">
            <w:pPr>
              <w:pStyle w:val="Normal"/>
              <w:spacing w:after="119"/>
              <w:jc w:val="both"/>
            </w:pPr>
            <w:r w:rsidRPr="00410CB8">
              <w:rPr>
                <w:b/>
                <w:spacing w:val="70"/>
              </w:rPr>
              <w:t>schvaluje</w:t>
            </w:r>
            <w:r w:rsidRPr="00410CB8">
              <w:t xml:space="preserve"> uzavření veřejnoprávních smluv o poskytnutí dotací s příjemci dle bodu 2 usnesení, ve znění dle vzorové veřejnoprávní smlouvy uvedené v</w:t>
            </w:r>
            <w:r w:rsidR="001A305B" w:rsidRPr="00410CB8">
              <w:t> </w:t>
            </w:r>
            <w:r w:rsidRPr="00410CB8">
              <w:t>Příloze č. 4 důvodové zprávy</w:t>
            </w:r>
          </w:p>
        </w:tc>
      </w:tr>
      <w:tr w:rsidR="00410CB8" w:rsidRPr="00410CB8" w:rsidTr="003A5191">
        <w:trPr>
          <w:trHeight w:val="289"/>
        </w:trPr>
        <w:tc>
          <w:tcPr>
            <w:tcW w:w="346" w:type="pct"/>
            <w:tcBorders>
              <w:top w:val="nil"/>
              <w:bottom w:val="nil"/>
            </w:tcBorders>
            <w:shd w:val="clear" w:color="auto" w:fill="auto"/>
            <w:tcMar>
              <w:bottom w:w="113" w:type="dxa"/>
            </w:tcMar>
          </w:tcPr>
          <w:p w:rsidR="003A5191" w:rsidRPr="00410CB8" w:rsidRDefault="003A5191"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3A5191" w:rsidRPr="00410CB8" w:rsidRDefault="003A5191" w:rsidP="003A5191">
            <w:pPr>
              <w:pStyle w:val="Normal"/>
              <w:spacing w:after="119"/>
              <w:jc w:val="both"/>
            </w:pPr>
            <w:r w:rsidRPr="00410CB8">
              <w:rPr>
                <w:b/>
                <w:spacing w:val="70"/>
              </w:rPr>
              <w:t>ukládá podepsat</w:t>
            </w:r>
            <w:r w:rsidRPr="00410CB8">
              <w:t xml:space="preserve"> smlouvy o poskytnutí dotací dle bodu 3 usnesení</w:t>
            </w:r>
          </w:p>
        </w:tc>
      </w:tr>
      <w:tr w:rsidR="00410CB8" w:rsidRPr="00410CB8" w:rsidTr="003A5191">
        <w:trPr>
          <w:trHeight w:val="289"/>
        </w:trPr>
        <w:tc>
          <w:tcPr>
            <w:tcW w:w="5000" w:type="pct"/>
            <w:gridSpan w:val="3"/>
            <w:tcBorders>
              <w:top w:val="nil"/>
              <w:bottom w:val="nil"/>
            </w:tcBorders>
            <w:shd w:val="clear" w:color="auto" w:fill="auto"/>
            <w:tcMar>
              <w:bottom w:w="113" w:type="dxa"/>
            </w:tcMar>
          </w:tcPr>
          <w:p w:rsidR="003A5191" w:rsidRPr="00410CB8" w:rsidRDefault="003A5191" w:rsidP="003A5191">
            <w:r w:rsidRPr="00410CB8">
              <w:t>O: Ing. Jiří Rozbořil, hejtman Olomouckého kraje</w:t>
            </w:r>
          </w:p>
        </w:tc>
      </w:tr>
      <w:tr w:rsidR="00410CB8" w:rsidRPr="00410CB8" w:rsidTr="003A5191">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3A5191">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3A5191" w:rsidP="00BF03FD">
            <w:pPr>
              <w:pStyle w:val="nadpis2"/>
              <w:rPr>
                <w:sz w:val="24"/>
                <w:szCs w:val="24"/>
              </w:rPr>
            </w:pPr>
            <w:r w:rsidRPr="00410CB8">
              <w:rPr>
                <w:sz w:val="24"/>
                <w:szCs w:val="24"/>
              </w:rPr>
              <w:t xml:space="preserve">Rada Olomouckého kraje </w:t>
            </w:r>
          </w:p>
        </w:tc>
      </w:tr>
      <w:tr w:rsidR="00B76CC7" w:rsidRPr="00410CB8" w:rsidTr="003A5191">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3A5191" w:rsidP="00BF03FD">
            <w:pPr>
              <w:pStyle w:val="nadpis2"/>
              <w:rPr>
                <w:sz w:val="24"/>
                <w:szCs w:val="24"/>
              </w:rPr>
            </w:pPr>
            <w:r w:rsidRPr="00410CB8">
              <w:rPr>
                <w:sz w:val="24"/>
                <w:szCs w:val="24"/>
              </w:rPr>
              <w:t>34.</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E24C3A">
        <w:tc>
          <w:tcPr>
            <w:tcW w:w="961" w:type="pct"/>
            <w:gridSpan w:val="2"/>
            <w:tcBorders>
              <w:bottom w:val="nil"/>
            </w:tcBorders>
          </w:tcPr>
          <w:p w:rsidR="00B76CC7" w:rsidRPr="00410CB8" w:rsidRDefault="00887545" w:rsidP="00BF03FD">
            <w:pPr>
              <w:pStyle w:val="Radanzevusnesen"/>
              <w:keepNext/>
              <w:ind w:left="0" w:firstLine="0"/>
              <w:jc w:val="left"/>
              <w:rPr>
                <w:szCs w:val="24"/>
              </w:rPr>
            </w:pPr>
            <w:r w:rsidRPr="00410CB8">
              <w:rPr>
                <w:szCs w:val="24"/>
              </w:rPr>
              <w:t>UZ/17/49</w:t>
            </w:r>
            <w:r w:rsidR="00E24C3A" w:rsidRPr="00410CB8">
              <w:rPr>
                <w:szCs w:val="24"/>
              </w:rPr>
              <w:t>/2015</w:t>
            </w:r>
          </w:p>
        </w:tc>
        <w:tc>
          <w:tcPr>
            <w:tcW w:w="4039" w:type="pct"/>
            <w:tcBorders>
              <w:bottom w:val="nil"/>
            </w:tcBorders>
          </w:tcPr>
          <w:p w:rsidR="00B76CC7" w:rsidRPr="00410CB8" w:rsidRDefault="00E24C3A" w:rsidP="00BF03FD">
            <w:pPr>
              <w:pStyle w:val="Radanzevusnesen"/>
              <w:keepNext/>
              <w:ind w:left="0" w:firstLine="0"/>
              <w:rPr>
                <w:szCs w:val="24"/>
              </w:rPr>
            </w:pPr>
            <w:r w:rsidRPr="00410CB8">
              <w:rPr>
                <w:szCs w:val="24"/>
              </w:rPr>
              <w:t>Zápisy ze zasedání výborů Zastupitelstva Olomouckého kraje</w:t>
            </w:r>
          </w:p>
        </w:tc>
      </w:tr>
      <w:tr w:rsidR="00410CB8" w:rsidRPr="00410CB8" w:rsidTr="00E24C3A">
        <w:trPr>
          <w:trHeight w:val="289"/>
        </w:trPr>
        <w:tc>
          <w:tcPr>
            <w:tcW w:w="5000" w:type="pct"/>
            <w:gridSpan w:val="3"/>
            <w:tcBorders>
              <w:top w:val="nil"/>
              <w:bottom w:val="nil"/>
            </w:tcBorders>
            <w:shd w:val="clear" w:color="auto" w:fill="auto"/>
            <w:hideMark/>
          </w:tcPr>
          <w:p w:rsidR="00B76CC7" w:rsidRPr="00410CB8" w:rsidRDefault="00E24C3A"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E24C3A">
        <w:trPr>
          <w:trHeight w:val="289"/>
        </w:trPr>
        <w:tc>
          <w:tcPr>
            <w:tcW w:w="346" w:type="pct"/>
            <w:tcBorders>
              <w:top w:val="nil"/>
              <w:bottom w:val="nil"/>
            </w:tcBorders>
            <w:shd w:val="clear" w:color="auto" w:fill="auto"/>
            <w:tcMar>
              <w:bottom w:w="113" w:type="dxa"/>
            </w:tcMar>
            <w:hideMark/>
          </w:tcPr>
          <w:p w:rsidR="00B76CC7" w:rsidRPr="00410CB8" w:rsidRDefault="00E24C3A"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E24C3A" w:rsidRPr="00410CB8" w:rsidRDefault="00E24C3A" w:rsidP="00E24C3A">
            <w:pPr>
              <w:pStyle w:val="Normal"/>
              <w:spacing w:after="119"/>
              <w:jc w:val="both"/>
            </w:pPr>
            <w:r w:rsidRPr="00410CB8">
              <w:rPr>
                <w:b/>
                <w:spacing w:val="70"/>
              </w:rPr>
              <w:t>bere na vědomí</w:t>
            </w:r>
            <w:r w:rsidRPr="00410CB8">
              <w:t xml:space="preserve"> zápisy ze zasedání výborů Zastupitelstva Olomouckého kraje:</w:t>
            </w:r>
          </w:p>
          <w:p w:rsidR="00E24C3A" w:rsidRPr="00410CB8" w:rsidRDefault="00E24C3A" w:rsidP="00E24C3A">
            <w:pPr>
              <w:pStyle w:val="Normal"/>
              <w:spacing w:after="119"/>
              <w:jc w:val="both"/>
            </w:pPr>
            <w:r w:rsidRPr="00410CB8">
              <w:t>a) Zápis ze 14. zasedání Výboru pro zdravotnictví Zastupitelstva Olomouckého kraje konaného dne 20. 5. 2015</w:t>
            </w:r>
          </w:p>
          <w:p w:rsidR="00E24C3A" w:rsidRPr="00410CB8" w:rsidRDefault="00E24C3A" w:rsidP="00E24C3A">
            <w:pPr>
              <w:pStyle w:val="Normal"/>
              <w:spacing w:after="119"/>
              <w:jc w:val="both"/>
            </w:pPr>
            <w:r w:rsidRPr="00410CB8">
              <w:t>b) Zápis z 15. zasedání Výboru pro výchovu, vzdělávání a zaměstnanost Zastupitelstva Olomouckého kraje konaného dne 3. 6. 2015</w:t>
            </w:r>
          </w:p>
          <w:p w:rsidR="00E24C3A" w:rsidRPr="00410CB8" w:rsidRDefault="00E24C3A" w:rsidP="00E24C3A">
            <w:pPr>
              <w:pStyle w:val="Normal"/>
              <w:spacing w:after="119"/>
              <w:jc w:val="both"/>
            </w:pPr>
            <w:r w:rsidRPr="00410CB8">
              <w:t>c) Zápis z 13. zasedání Výboru pro regionální rozvoj Zastupitelstva Olomouckého kraje konaného dne 8. 6. 2015</w:t>
            </w:r>
          </w:p>
          <w:p w:rsidR="00E24C3A" w:rsidRPr="00410CB8" w:rsidRDefault="00E24C3A" w:rsidP="00E24C3A">
            <w:pPr>
              <w:pStyle w:val="Normal"/>
              <w:spacing w:after="119"/>
              <w:jc w:val="both"/>
            </w:pPr>
            <w:r w:rsidRPr="00410CB8">
              <w:t>d) Zápis z 13. zasedání Finančního výboru Zastupitelstva Olomouckého kraje konaného dne 22. 6. 2015</w:t>
            </w:r>
          </w:p>
          <w:p w:rsidR="00E24C3A" w:rsidRPr="00410CB8" w:rsidRDefault="00E24C3A" w:rsidP="00E24C3A">
            <w:pPr>
              <w:pStyle w:val="Normal"/>
              <w:spacing w:after="119"/>
              <w:jc w:val="both"/>
            </w:pPr>
            <w:r w:rsidRPr="00410CB8">
              <w:t>e) Zápis z 13. zasedání Kontrolního výboru Zastupitelstva Olomouckého kraje konaného dne 24. 6. 2015</w:t>
            </w:r>
          </w:p>
          <w:p w:rsidR="00B76CC7" w:rsidRPr="00410CB8" w:rsidRDefault="00E24C3A" w:rsidP="00E24C3A">
            <w:pPr>
              <w:pStyle w:val="Normal"/>
              <w:spacing w:after="119"/>
              <w:jc w:val="both"/>
            </w:pPr>
            <w:r w:rsidRPr="00410CB8">
              <w:t>f) Zápis ze 17. zasedání Výboru pro rozvoj cestovního ruchu Zastupitelstva Olomouckého kraje konaného dne 30. 6. 2015</w:t>
            </w:r>
          </w:p>
        </w:tc>
      </w:tr>
      <w:tr w:rsidR="00410CB8" w:rsidRPr="00410CB8" w:rsidTr="00E24C3A">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E24C3A">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E24C3A" w:rsidP="00BF03FD">
            <w:pPr>
              <w:pStyle w:val="nadpis2"/>
              <w:rPr>
                <w:sz w:val="24"/>
                <w:szCs w:val="24"/>
              </w:rPr>
            </w:pPr>
            <w:r w:rsidRPr="00410CB8">
              <w:rPr>
                <w:sz w:val="24"/>
                <w:szCs w:val="24"/>
              </w:rPr>
              <w:t>předsedové výborů zastupitelstva</w:t>
            </w:r>
          </w:p>
        </w:tc>
      </w:tr>
      <w:tr w:rsidR="00B76CC7" w:rsidRPr="00410CB8" w:rsidTr="00E24C3A">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E24C3A" w:rsidP="00BF03FD">
            <w:pPr>
              <w:pStyle w:val="nadpis2"/>
              <w:rPr>
                <w:sz w:val="24"/>
                <w:szCs w:val="24"/>
              </w:rPr>
            </w:pPr>
            <w:r w:rsidRPr="00410CB8">
              <w:rPr>
                <w:sz w:val="24"/>
                <w:szCs w:val="24"/>
              </w:rPr>
              <w:t>35.</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2953C8">
        <w:tc>
          <w:tcPr>
            <w:tcW w:w="961" w:type="pct"/>
            <w:gridSpan w:val="2"/>
            <w:tcBorders>
              <w:bottom w:val="nil"/>
            </w:tcBorders>
          </w:tcPr>
          <w:p w:rsidR="00B76CC7" w:rsidRPr="00410CB8" w:rsidRDefault="00887545" w:rsidP="00BF03FD">
            <w:pPr>
              <w:pStyle w:val="Radanzevusnesen"/>
              <w:keepNext/>
              <w:ind w:left="0" w:firstLine="0"/>
              <w:jc w:val="left"/>
              <w:rPr>
                <w:szCs w:val="24"/>
              </w:rPr>
            </w:pPr>
            <w:r w:rsidRPr="00410CB8">
              <w:rPr>
                <w:szCs w:val="24"/>
              </w:rPr>
              <w:t>UZ/17/50</w:t>
            </w:r>
            <w:r w:rsidR="002953C8" w:rsidRPr="00410CB8">
              <w:rPr>
                <w:szCs w:val="24"/>
              </w:rPr>
              <w:t>/2015</w:t>
            </w:r>
          </w:p>
        </w:tc>
        <w:tc>
          <w:tcPr>
            <w:tcW w:w="4039" w:type="pct"/>
            <w:tcBorders>
              <w:bottom w:val="nil"/>
            </w:tcBorders>
          </w:tcPr>
          <w:p w:rsidR="00B76CC7" w:rsidRPr="00410CB8" w:rsidRDefault="002953C8" w:rsidP="00BF03FD">
            <w:pPr>
              <w:pStyle w:val="Radanzevusnesen"/>
              <w:keepNext/>
              <w:ind w:left="0" w:firstLine="0"/>
              <w:rPr>
                <w:szCs w:val="24"/>
              </w:rPr>
            </w:pPr>
            <w:r w:rsidRPr="00410CB8">
              <w:rPr>
                <w:szCs w:val="24"/>
              </w:rPr>
              <w:t xml:space="preserve">Zápis ze zasedání výboru Zastupitelstva Olomouckého kraje – Výbor pro výchovu, vzdělávání a zaměstnanost </w:t>
            </w:r>
          </w:p>
        </w:tc>
      </w:tr>
      <w:tr w:rsidR="00410CB8" w:rsidRPr="00410CB8" w:rsidTr="002953C8">
        <w:trPr>
          <w:trHeight w:val="289"/>
        </w:trPr>
        <w:tc>
          <w:tcPr>
            <w:tcW w:w="5000" w:type="pct"/>
            <w:gridSpan w:val="3"/>
            <w:tcBorders>
              <w:top w:val="nil"/>
              <w:bottom w:val="nil"/>
            </w:tcBorders>
            <w:shd w:val="clear" w:color="auto" w:fill="auto"/>
            <w:hideMark/>
          </w:tcPr>
          <w:p w:rsidR="00B76CC7" w:rsidRPr="00410CB8" w:rsidRDefault="002953C8"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2953C8">
        <w:trPr>
          <w:trHeight w:val="289"/>
        </w:trPr>
        <w:tc>
          <w:tcPr>
            <w:tcW w:w="346" w:type="pct"/>
            <w:tcBorders>
              <w:top w:val="nil"/>
              <w:bottom w:val="nil"/>
            </w:tcBorders>
            <w:shd w:val="clear" w:color="auto" w:fill="auto"/>
            <w:tcMar>
              <w:bottom w:w="113" w:type="dxa"/>
            </w:tcMar>
            <w:hideMark/>
          </w:tcPr>
          <w:p w:rsidR="00B76CC7" w:rsidRPr="00410CB8" w:rsidRDefault="002953C8"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2953C8" w:rsidP="002953C8">
            <w:pPr>
              <w:pStyle w:val="Normal"/>
              <w:jc w:val="both"/>
            </w:pPr>
            <w:r w:rsidRPr="00410CB8">
              <w:rPr>
                <w:b/>
                <w:spacing w:val="70"/>
              </w:rPr>
              <w:t>bere na vědomí</w:t>
            </w:r>
            <w:r w:rsidRPr="00410CB8">
              <w:t xml:space="preserve"> zápis z 16. zasedání Výboru pro výchovu, vzdělávání a zaměstnanost Zastupitelstva Olomouckého kraje konaného dne 24. 8. 2015</w:t>
            </w:r>
          </w:p>
        </w:tc>
      </w:tr>
      <w:tr w:rsidR="00410CB8" w:rsidRPr="00410CB8" w:rsidTr="002953C8">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2953C8">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2953C8" w:rsidP="00BF03FD">
            <w:pPr>
              <w:pStyle w:val="nadpis2"/>
              <w:rPr>
                <w:sz w:val="24"/>
                <w:szCs w:val="24"/>
              </w:rPr>
            </w:pPr>
            <w:r w:rsidRPr="00410CB8">
              <w:rPr>
                <w:sz w:val="24"/>
                <w:szCs w:val="24"/>
              </w:rPr>
              <w:t>předseda výboru zastupitelstva</w:t>
            </w:r>
          </w:p>
        </w:tc>
      </w:tr>
      <w:tr w:rsidR="00B76CC7" w:rsidRPr="00410CB8" w:rsidTr="002953C8">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2953C8" w:rsidP="00BF03FD">
            <w:pPr>
              <w:pStyle w:val="nadpis2"/>
              <w:rPr>
                <w:sz w:val="24"/>
                <w:szCs w:val="24"/>
              </w:rPr>
            </w:pPr>
            <w:r w:rsidRPr="00410CB8">
              <w:rPr>
                <w:sz w:val="24"/>
                <w:szCs w:val="24"/>
              </w:rPr>
              <w:t>35.1.</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FA2545">
        <w:tc>
          <w:tcPr>
            <w:tcW w:w="961" w:type="pct"/>
            <w:gridSpan w:val="2"/>
            <w:tcBorders>
              <w:bottom w:val="nil"/>
            </w:tcBorders>
          </w:tcPr>
          <w:p w:rsidR="00B76CC7" w:rsidRPr="00410CB8" w:rsidRDefault="00887545" w:rsidP="00BF03FD">
            <w:pPr>
              <w:pStyle w:val="Radanzevusnesen"/>
              <w:keepNext/>
              <w:ind w:left="0" w:firstLine="0"/>
              <w:jc w:val="left"/>
              <w:rPr>
                <w:szCs w:val="24"/>
              </w:rPr>
            </w:pPr>
            <w:r w:rsidRPr="00410CB8">
              <w:rPr>
                <w:szCs w:val="24"/>
              </w:rPr>
              <w:t>UZ/17/51</w:t>
            </w:r>
            <w:r w:rsidR="00FA2545" w:rsidRPr="00410CB8">
              <w:rPr>
                <w:szCs w:val="24"/>
              </w:rPr>
              <w:t>/2015</w:t>
            </w:r>
          </w:p>
        </w:tc>
        <w:tc>
          <w:tcPr>
            <w:tcW w:w="4039" w:type="pct"/>
            <w:tcBorders>
              <w:bottom w:val="nil"/>
            </w:tcBorders>
          </w:tcPr>
          <w:p w:rsidR="00B76CC7" w:rsidRPr="00410CB8" w:rsidRDefault="00FA2545" w:rsidP="00BF03FD">
            <w:pPr>
              <w:pStyle w:val="Radanzevusnesen"/>
              <w:keepNext/>
              <w:ind w:left="0" w:firstLine="0"/>
              <w:rPr>
                <w:szCs w:val="24"/>
              </w:rPr>
            </w:pPr>
            <w:r w:rsidRPr="00410CB8">
              <w:rPr>
                <w:szCs w:val="24"/>
              </w:rPr>
              <w:t>Personální záležitosti Finančního výboru Zastupitelstva Olomouckého kraje</w:t>
            </w:r>
          </w:p>
        </w:tc>
      </w:tr>
      <w:tr w:rsidR="00410CB8" w:rsidRPr="00410CB8" w:rsidTr="00FA2545">
        <w:trPr>
          <w:trHeight w:val="289"/>
        </w:trPr>
        <w:tc>
          <w:tcPr>
            <w:tcW w:w="5000" w:type="pct"/>
            <w:gridSpan w:val="3"/>
            <w:tcBorders>
              <w:top w:val="nil"/>
              <w:bottom w:val="nil"/>
            </w:tcBorders>
            <w:shd w:val="clear" w:color="auto" w:fill="auto"/>
            <w:hideMark/>
          </w:tcPr>
          <w:p w:rsidR="00B76CC7" w:rsidRPr="00410CB8" w:rsidRDefault="00FA2545"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FA2545">
        <w:trPr>
          <w:trHeight w:val="289"/>
        </w:trPr>
        <w:tc>
          <w:tcPr>
            <w:tcW w:w="346" w:type="pct"/>
            <w:tcBorders>
              <w:top w:val="nil"/>
              <w:bottom w:val="nil"/>
            </w:tcBorders>
            <w:shd w:val="clear" w:color="auto" w:fill="auto"/>
            <w:tcMar>
              <w:bottom w:w="113" w:type="dxa"/>
            </w:tcMar>
            <w:hideMark/>
          </w:tcPr>
          <w:p w:rsidR="00B76CC7" w:rsidRPr="00410CB8" w:rsidRDefault="00FA2545"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FA2545" w:rsidP="00FA2545">
            <w:pPr>
              <w:pStyle w:val="Normal"/>
              <w:spacing w:after="119"/>
              <w:jc w:val="both"/>
            </w:pPr>
            <w:r w:rsidRPr="00410CB8">
              <w:rPr>
                <w:b/>
                <w:spacing w:val="70"/>
              </w:rPr>
              <w:t>bere na vědomí</w:t>
            </w:r>
            <w:r w:rsidRPr="00410CB8">
              <w:t xml:space="preserve"> důvodovou zprávu</w:t>
            </w:r>
          </w:p>
        </w:tc>
      </w:tr>
      <w:tr w:rsidR="00410CB8" w:rsidRPr="00410CB8" w:rsidTr="00FA2545">
        <w:trPr>
          <w:trHeight w:val="289"/>
        </w:trPr>
        <w:tc>
          <w:tcPr>
            <w:tcW w:w="346" w:type="pct"/>
            <w:tcBorders>
              <w:top w:val="nil"/>
              <w:bottom w:val="nil"/>
            </w:tcBorders>
            <w:shd w:val="clear" w:color="auto" w:fill="auto"/>
            <w:tcMar>
              <w:bottom w:w="113" w:type="dxa"/>
            </w:tcMar>
          </w:tcPr>
          <w:p w:rsidR="00FA2545" w:rsidRPr="00410CB8" w:rsidRDefault="00FA2545"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FA2545" w:rsidRPr="00410CB8" w:rsidRDefault="00FA2545" w:rsidP="00FA2545">
            <w:pPr>
              <w:pStyle w:val="Normal"/>
              <w:spacing w:after="119"/>
              <w:jc w:val="both"/>
            </w:pPr>
            <w:r w:rsidRPr="00410CB8">
              <w:rPr>
                <w:b/>
                <w:spacing w:val="70"/>
              </w:rPr>
              <w:t>bere na vědomí</w:t>
            </w:r>
            <w:r w:rsidRPr="00410CB8">
              <w:t xml:space="preserve"> rezignaci pana RNDr. Oldřicha Vysloužila na funkci člena Finančního výboru Zastupitelstva Olomouckého kraje k datu 1. 9. 2015 dle důvodové zprávy</w:t>
            </w:r>
          </w:p>
        </w:tc>
      </w:tr>
      <w:tr w:rsidR="00410CB8" w:rsidRPr="00410CB8" w:rsidTr="00FA2545">
        <w:trPr>
          <w:trHeight w:val="289"/>
        </w:trPr>
        <w:tc>
          <w:tcPr>
            <w:tcW w:w="346" w:type="pct"/>
            <w:tcBorders>
              <w:top w:val="nil"/>
              <w:bottom w:val="nil"/>
            </w:tcBorders>
            <w:shd w:val="clear" w:color="auto" w:fill="auto"/>
            <w:tcMar>
              <w:bottom w:w="113" w:type="dxa"/>
            </w:tcMar>
          </w:tcPr>
          <w:p w:rsidR="00FA2545" w:rsidRPr="00410CB8" w:rsidRDefault="00FA2545"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FA2545" w:rsidRPr="00410CB8" w:rsidRDefault="00FA2545" w:rsidP="00FA2545">
            <w:pPr>
              <w:pStyle w:val="Normal"/>
              <w:spacing w:after="119"/>
              <w:jc w:val="both"/>
            </w:pPr>
            <w:r w:rsidRPr="00410CB8">
              <w:rPr>
                <w:b/>
                <w:spacing w:val="70"/>
              </w:rPr>
              <w:t>zvolilo</w:t>
            </w:r>
            <w:r w:rsidRPr="00410CB8">
              <w:t xml:space="preserve"> pana Ing. Norberta Buchtu členem Finančního výboru Zastupitelstva Olomouckého kraje s účinností od 26. 9. 2015</w:t>
            </w:r>
          </w:p>
        </w:tc>
      </w:tr>
      <w:tr w:rsidR="00410CB8" w:rsidRPr="00410CB8" w:rsidTr="00FA2545">
        <w:trPr>
          <w:trHeight w:val="289"/>
        </w:trPr>
        <w:tc>
          <w:tcPr>
            <w:tcW w:w="346" w:type="pct"/>
            <w:tcBorders>
              <w:top w:val="nil"/>
              <w:bottom w:val="nil"/>
            </w:tcBorders>
            <w:shd w:val="clear" w:color="auto" w:fill="auto"/>
            <w:tcMar>
              <w:bottom w:w="113" w:type="dxa"/>
            </w:tcMar>
          </w:tcPr>
          <w:p w:rsidR="00FA2545" w:rsidRPr="00410CB8" w:rsidRDefault="00FA2545"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FA2545" w:rsidRPr="00410CB8" w:rsidRDefault="00FA2545" w:rsidP="00FA2545">
            <w:pPr>
              <w:pStyle w:val="Normal"/>
              <w:spacing w:after="119"/>
              <w:jc w:val="both"/>
            </w:pPr>
            <w:r w:rsidRPr="00410CB8">
              <w:rPr>
                <w:b/>
                <w:spacing w:val="70"/>
              </w:rPr>
              <w:t>ukládá</w:t>
            </w:r>
            <w:r w:rsidRPr="00410CB8">
              <w:t xml:space="preserve"> vyhotovit novému členu výboru Zastupitelstva Olomouckého kraje jmenovací dekret</w:t>
            </w:r>
          </w:p>
        </w:tc>
      </w:tr>
      <w:tr w:rsidR="00410CB8" w:rsidRPr="00410CB8" w:rsidTr="00FA2545">
        <w:trPr>
          <w:trHeight w:val="289"/>
        </w:trPr>
        <w:tc>
          <w:tcPr>
            <w:tcW w:w="5000" w:type="pct"/>
            <w:gridSpan w:val="3"/>
            <w:tcBorders>
              <w:top w:val="nil"/>
              <w:bottom w:val="nil"/>
            </w:tcBorders>
            <w:shd w:val="clear" w:color="auto" w:fill="auto"/>
            <w:tcMar>
              <w:bottom w:w="113" w:type="dxa"/>
            </w:tcMar>
          </w:tcPr>
          <w:p w:rsidR="00FA2545" w:rsidRPr="00410CB8" w:rsidRDefault="00FA2545" w:rsidP="00FA2545">
            <w:r w:rsidRPr="00410CB8">
              <w:t>O: Ing. Jiří Rozbořil, hejtman Olomouckého kraje</w:t>
            </w:r>
          </w:p>
          <w:p w:rsidR="00FA2545" w:rsidRPr="00410CB8" w:rsidRDefault="00FA2545" w:rsidP="00FA2545">
            <w:r w:rsidRPr="00410CB8">
              <w:t>T: ihned</w:t>
            </w:r>
          </w:p>
        </w:tc>
      </w:tr>
      <w:tr w:rsidR="00410CB8" w:rsidRPr="00410CB8" w:rsidTr="00FA2545">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FA2545">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FA2545" w:rsidP="00BF03FD">
            <w:pPr>
              <w:pStyle w:val="nadpis2"/>
              <w:rPr>
                <w:sz w:val="24"/>
                <w:szCs w:val="24"/>
              </w:rPr>
            </w:pPr>
            <w:r w:rsidRPr="00410CB8">
              <w:rPr>
                <w:sz w:val="24"/>
                <w:szCs w:val="24"/>
              </w:rPr>
              <w:t xml:space="preserve">Rada Olomouckého kraje </w:t>
            </w:r>
          </w:p>
        </w:tc>
      </w:tr>
      <w:tr w:rsidR="00B76CC7" w:rsidRPr="00410CB8" w:rsidTr="00FA2545">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FA2545" w:rsidP="00BF03FD">
            <w:pPr>
              <w:pStyle w:val="nadpis2"/>
              <w:rPr>
                <w:sz w:val="24"/>
                <w:szCs w:val="24"/>
              </w:rPr>
            </w:pPr>
            <w:r w:rsidRPr="00410CB8">
              <w:rPr>
                <w:sz w:val="24"/>
                <w:szCs w:val="24"/>
              </w:rPr>
              <w:t>36.</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EB51ED">
        <w:tc>
          <w:tcPr>
            <w:tcW w:w="961" w:type="pct"/>
            <w:gridSpan w:val="2"/>
            <w:tcBorders>
              <w:bottom w:val="nil"/>
            </w:tcBorders>
          </w:tcPr>
          <w:p w:rsidR="00B76CC7" w:rsidRPr="00410CB8" w:rsidRDefault="00887545" w:rsidP="00BF03FD">
            <w:pPr>
              <w:pStyle w:val="Radanzevusnesen"/>
              <w:keepNext/>
              <w:ind w:left="0" w:firstLine="0"/>
              <w:jc w:val="left"/>
              <w:rPr>
                <w:szCs w:val="24"/>
              </w:rPr>
            </w:pPr>
            <w:r w:rsidRPr="00410CB8">
              <w:rPr>
                <w:szCs w:val="24"/>
              </w:rPr>
              <w:t>UZ/17/52</w:t>
            </w:r>
            <w:r w:rsidR="00EB51ED" w:rsidRPr="00410CB8">
              <w:rPr>
                <w:szCs w:val="24"/>
              </w:rPr>
              <w:t>/2015</w:t>
            </w:r>
          </w:p>
        </w:tc>
        <w:tc>
          <w:tcPr>
            <w:tcW w:w="4039" w:type="pct"/>
            <w:tcBorders>
              <w:bottom w:val="nil"/>
            </w:tcBorders>
          </w:tcPr>
          <w:p w:rsidR="00B76CC7" w:rsidRPr="00410CB8" w:rsidRDefault="00EB51ED" w:rsidP="00BF03FD">
            <w:pPr>
              <w:pStyle w:val="Radanzevusnesen"/>
              <w:keepNext/>
              <w:ind w:left="0" w:firstLine="0"/>
              <w:rPr>
                <w:szCs w:val="24"/>
              </w:rPr>
            </w:pPr>
            <w:r w:rsidRPr="00410CB8">
              <w:rPr>
                <w:szCs w:val="24"/>
              </w:rPr>
              <w:t>Dodatek č. 1 ke Smlouvě o spolupráci a spolufinancování při realizaci projektu „Mapa zážitků Moravy a Slezska“ mezi kraji Jihomoravským, Moravskoslezským, Olomouckým a Zlínským</w:t>
            </w:r>
          </w:p>
        </w:tc>
      </w:tr>
      <w:tr w:rsidR="00410CB8" w:rsidRPr="00410CB8" w:rsidTr="00EB51ED">
        <w:trPr>
          <w:trHeight w:val="289"/>
        </w:trPr>
        <w:tc>
          <w:tcPr>
            <w:tcW w:w="5000" w:type="pct"/>
            <w:gridSpan w:val="3"/>
            <w:tcBorders>
              <w:top w:val="nil"/>
              <w:bottom w:val="nil"/>
            </w:tcBorders>
            <w:shd w:val="clear" w:color="auto" w:fill="auto"/>
            <w:hideMark/>
          </w:tcPr>
          <w:p w:rsidR="00B76CC7" w:rsidRPr="00410CB8" w:rsidRDefault="00EB51ED"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EB51ED">
        <w:trPr>
          <w:trHeight w:val="289"/>
        </w:trPr>
        <w:tc>
          <w:tcPr>
            <w:tcW w:w="346" w:type="pct"/>
            <w:tcBorders>
              <w:top w:val="nil"/>
              <w:bottom w:val="nil"/>
            </w:tcBorders>
            <w:shd w:val="clear" w:color="auto" w:fill="auto"/>
            <w:tcMar>
              <w:bottom w:w="113" w:type="dxa"/>
            </w:tcMar>
            <w:hideMark/>
          </w:tcPr>
          <w:p w:rsidR="00B76CC7" w:rsidRPr="00410CB8" w:rsidRDefault="00EB51ED"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EB51ED" w:rsidP="00EB51ED">
            <w:pPr>
              <w:pStyle w:val="Normal"/>
              <w:spacing w:after="119"/>
              <w:jc w:val="both"/>
            </w:pPr>
            <w:r w:rsidRPr="00410CB8">
              <w:rPr>
                <w:b/>
                <w:spacing w:val="70"/>
              </w:rPr>
              <w:t>bere na vědomí</w:t>
            </w:r>
            <w:r w:rsidRPr="00410CB8">
              <w:t xml:space="preserve"> důvodovou zprávu</w:t>
            </w:r>
          </w:p>
        </w:tc>
      </w:tr>
      <w:tr w:rsidR="00410CB8" w:rsidRPr="00410CB8" w:rsidTr="00EB51ED">
        <w:trPr>
          <w:trHeight w:val="289"/>
        </w:trPr>
        <w:tc>
          <w:tcPr>
            <w:tcW w:w="346" w:type="pct"/>
            <w:tcBorders>
              <w:top w:val="nil"/>
              <w:bottom w:val="nil"/>
            </w:tcBorders>
            <w:shd w:val="clear" w:color="auto" w:fill="auto"/>
            <w:tcMar>
              <w:bottom w:w="113" w:type="dxa"/>
            </w:tcMar>
          </w:tcPr>
          <w:p w:rsidR="00EB51ED" w:rsidRPr="00410CB8" w:rsidRDefault="00EB51ED"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EB51ED" w:rsidRPr="00410CB8" w:rsidRDefault="00EB51ED" w:rsidP="001A305B">
            <w:pPr>
              <w:pStyle w:val="Normal"/>
              <w:spacing w:after="119"/>
              <w:jc w:val="both"/>
            </w:pPr>
            <w:r w:rsidRPr="00410CB8">
              <w:rPr>
                <w:b/>
                <w:spacing w:val="70"/>
              </w:rPr>
              <w:t>schvaluje</w:t>
            </w:r>
            <w:r w:rsidRPr="00410CB8">
              <w:t xml:space="preserve"> uzavření Dodatku č. 1 ke Smlouvě o spolupráci a</w:t>
            </w:r>
            <w:r w:rsidR="001A305B" w:rsidRPr="00410CB8">
              <w:t> </w:t>
            </w:r>
            <w:r w:rsidRPr="00410CB8">
              <w:t>spolufinancování při realizaci projektu „Mapa zážitků Moravy a Slezska“ mezi kraji Jihomoravským, Moravskoslezským, Olomouckým a Zlínským č.</w:t>
            </w:r>
            <w:r w:rsidR="001A305B" w:rsidRPr="00410CB8">
              <w:t> </w:t>
            </w:r>
            <w:r w:rsidRPr="00410CB8">
              <w:t>2015/02605/OTH/DSM ze dne 21. 8. 2015, dle důvodové zprávy</w:t>
            </w:r>
          </w:p>
        </w:tc>
      </w:tr>
      <w:tr w:rsidR="00410CB8" w:rsidRPr="00410CB8" w:rsidTr="00EB51ED">
        <w:trPr>
          <w:trHeight w:val="289"/>
        </w:trPr>
        <w:tc>
          <w:tcPr>
            <w:tcW w:w="346" w:type="pct"/>
            <w:tcBorders>
              <w:top w:val="nil"/>
              <w:bottom w:val="nil"/>
            </w:tcBorders>
            <w:shd w:val="clear" w:color="auto" w:fill="auto"/>
            <w:tcMar>
              <w:bottom w:w="113" w:type="dxa"/>
            </w:tcMar>
          </w:tcPr>
          <w:p w:rsidR="00EB51ED" w:rsidRPr="00410CB8" w:rsidRDefault="00EB51ED"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EB51ED" w:rsidRPr="00410CB8" w:rsidRDefault="00EB51ED" w:rsidP="001A305B">
            <w:pPr>
              <w:pStyle w:val="Normal"/>
              <w:spacing w:after="119"/>
              <w:jc w:val="both"/>
            </w:pPr>
            <w:r w:rsidRPr="00410CB8">
              <w:rPr>
                <w:b/>
                <w:spacing w:val="70"/>
              </w:rPr>
              <w:t>ukládá podepsat</w:t>
            </w:r>
            <w:r w:rsidRPr="00410CB8">
              <w:t xml:space="preserve"> Dodatek č. 1 ke Smlouvě o spolupráci a</w:t>
            </w:r>
            <w:r w:rsidR="001A305B" w:rsidRPr="00410CB8">
              <w:t> </w:t>
            </w:r>
            <w:r w:rsidRPr="00410CB8">
              <w:t>spolufinancování při realizaci projektu „Mapa zážitků Moravy a Slezska“ dle bodu 2 usnesení</w:t>
            </w:r>
          </w:p>
        </w:tc>
      </w:tr>
      <w:tr w:rsidR="00410CB8" w:rsidRPr="00410CB8" w:rsidTr="00EB51ED">
        <w:trPr>
          <w:trHeight w:val="289"/>
        </w:trPr>
        <w:tc>
          <w:tcPr>
            <w:tcW w:w="5000" w:type="pct"/>
            <w:gridSpan w:val="3"/>
            <w:tcBorders>
              <w:top w:val="nil"/>
              <w:bottom w:val="nil"/>
            </w:tcBorders>
            <w:shd w:val="clear" w:color="auto" w:fill="auto"/>
            <w:tcMar>
              <w:bottom w:w="113" w:type="dxa"/>
            </w:tcMar>
          </w:tcPr>
          <w:p w:rsidR="00EB51ED" w:rsidRPr="00410CB8" w:rsidRDefault="00EB51ED" w:rsidP="00EB51ED">
            <w:r w:rsidRPr="00410CB8">
              <w:t>O: Ing. Jiří Rozbořil, hejtman Olomouckého kraje</w:t>
            </w:r>
          </w:p>
        </w:tc>
      </w:tr>
      <w:tr w:rsidR="00410CB8" w:rsidRPr="00410CB8" w:rsidTr="00EB51ED">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EB51ED">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EB51ED" w:rsidP="00BF03FD">
            <w:pPr>
              <w:pStyle w:val="nadpis2"/>
              <w:rPr>
                <w:sz w:val="24"/>
                <w:szCs w:val="24"/>
              </w:rPr>
            </w:pPr>
            <w:r w:rsidRPr="00410CB8">
              <w:rPr>
                <w:sz w:val="24"/>
                <w:szCs w:val="24"/>
              </w:rPr>
              <w:t xml:space="preserve">Rada Olomouckého kraje </w:t>
            </w:r>
          </w:p>
        </w:tc>
      </w:tr>
      <w:tr w:rsidR="00B76CC7" w:rsidRPr="00410CB8" w:rsidTr="00EB51ED">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EB51ED" w:rsidP="00BF03FD">
            <w:pPr>
              <w:pStyle w:val="nadpis2"/>
              <w:rPr>
                <w:sz w:val="24"/>
                <w:szCs w:val="24"/>
              </w:rPr>
            </w:pPr>
            <w:r w:rsidRPr="00410CB8">
              <w:rPr>
                <w:sz w:val="24"/>
                <w:szCs w:val="24"/>
              </w:rPr>
              <w:t>37.</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FB204A">
        <w:tc>
          <w:tcPr>
            <w:tcW w:w="961" w:type="pct"/>
            <w:gridSpan w:val="2"/>
            <w:tcBorders>
              <w:bottom w:val="nil"/>
            </w:tcBorders>
          </w:tcPr>
          <w:p w:rsidR="00B76CC7" w:rsidRPr="00410CB8" w:rsidRDefault="00887545" w:rsidP="00BF03FD">
            <w:pPr>
              <w:pStyle w:val="Radanzevusnesen"/>
              <w:keepNext/>
              <w:ind w:left="0" w:firstLine="0"/>
              <w:jc w:val="left"/>
              <w:rPr>
                <w:szCs w:val="24"/>
              </w:rPr>
            </w:pPr>
            <w:r w:rsidRPr="00410CB8">
              <w:rPr>
                <w:szCs w:val="24"/>
              </w:rPr>
              <w:t>UZ/17/53</w:t>
            </w:r>
            <w:r w:rsidR="00FB204A" w:rsidRPr="00410CB8">
              <w:rPr>
                <w:szCs w:val="24"/>
              </w:rPr>
              <w:t>/2015</w:t>
            </w:r>
          </w:p>
        </w:tc>
        <w:tc>
          <w:tcPr>
            <w:tcW w:w="4039" w:type="pct"/>
            <w:tcBorders>
              <w:bottom w:val="nil"/>
            </w:tcBorders>
          </w:tcPr>
          <w:p w:rsidR="00B76CC7" w:rsidRPr="00410CB8" w:rsidRDefault="00FB204A" w:rsidP="00BF03FD">
            <w:pPr>
              <w:pStyle w:val="Radanzevusnesen"/>
              <w:keepNext/>
              <w:ind w:left="0" w:firstLine="0"/>
              <w:rPr>
                <w:szCs w:val="24"/>
              </w:rPr>
            </w:pPr>
            <w:r w:rsidRPr="00410CB8">
              <w:rPr>
                <w:szCs w:val="24"/>
              </w:rPr>
              <w:t>Dodatek č. 1 k veřejnoprávní smlouvě o poskytnutí dotace Římskokatolické farnosti Staré Město pod Sněžníkem</w:t>
            </w:r>
          </w:p>
        </w:tc>
      </w:tr>
      <w:tr w:rsidR="00410CB8" w:rsidRPr="00410CB8" w:rsidTr="00FB204A">
        <w:trPr>
          <w:trHeight w:val="289"/>
        </w:trPr>
        <w:tc>
          <w:tcPr>
            <w:tcW w:w="5000" w:type="pct"/>
            <w:gridSpan w:val="3"/>
            <w:tcBorders>
              <w:top w:val="nil"/>
              <w:bottom w:val="nil"/>
            </w:tcBorders>
            <w:shd w:val="clear" w:color="auto" w:fill="auto"/>
            <w:hideMark/>
          </w:tcPr>
          <w:p w:rsidR="00B76CC7" w:rsidRPr="00410CB8" w:rsidRDefault="00FB204A"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FB204A">
        <w:trPr>
          <w:trHeight w:val="289"/>
        </w:trPr>
        <w:tc>
          <w:tcPr>
            <w:tcW w:w="346" w:type="pct"/>
            <w:tcBorders>
              <w:top w:val="nil"/>
              <w:bottom w:val="nil"/>
            </w:tcBorders>
            <w:shd w:val="clear" w:color="auto" w:fill="auto"/>
            <w:tcMar>
              <w:bottom w:w="113" w:type="dxa"/>
            </w:tcMar>
            <w:hideMark/>
          </w:tcPr>
          <w:p w:rsidR="00B76CC7" w:rsidRPr="00410CB8" w:rsidRDefault="00FB204A"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FB204A" w:rsidP="00FB204A">
            <w:pPr>
              <w:pStyle w:val="Normal"/>
              <w:spacing w:after="119"/>
              <w:jc w:val="both"/>
            </w:pPr>
            <w:r w:rsidRPr="00410CB8">
              <w:rPr>
                <w:b/>
                <w:spacing w:val="70"/>
              </w:rPr>
              <w:t>bere na vědomí</w:t>
            </w:r>
            <w:r w:rsidRPr="00410CB8">
              <w:t xml:space="preserve"> důvodovou zprávu</w:t>
            </w:r>
          </w:p>
        </w:tc>
      </w:tr>
      <w:tr w:rsidR="00410CB8" w:rsidRPr="00410CB8" w:rsidTr="00FB204A">
        <w:trPr>
          <w:trHeight w:val="289"/>
        </w:trPr>
        <w:tc>
          <w:tcPr>
            <w:tcW w:w="346" w:type="pct"/>
            <w:tcBorders>
              <w:top w:val="nil"/>
              <w:bottom w:val="nil"/>
            </w:tcBorders>
            <w:shd w:val="clear" w:color="auto" w:fill="auto"/>
            <w:tcMar>
              <w:bottom w:w="113" w:type="dxa"/>
            </w:tcMar>
          </w:tcPr>
          <w:p w:rsidR="00FB204A" w:rsidRPr="00410CB8" w:rsidRDefault="00FB204A"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FB204A" w:rsidRPr="00410CB8" w:rsidRDefault="00FB204A" w:rsidP="00FB204A">
            <w:pPr>
              <w:pStyle w:val="Normal"/>
              <w:spacing w:after="119"/>
              <w:jc w:val="both"/>
            </w:pPr>
            <w:r w:rsidRPr="00410CB8">
              <w:rPr>
                <w:b/>
                <w:spacing w:val="70"/>
              </w:rPr>
              <w:t>schvaluje</w:t>
            </w:r>
            <w:r w:rsidRPr="00410CB8">
              <w:t xml:space="preserve"> uzavření Dodatku č. 1 k veřejnoprávní smlouvě o poskytnutí dotace mezi Olomouckým krajem a Římskokatolickou farností Staré Město pod Sněžníkem, Zemědělská 164, 788 32 Staré Město, IČ: 48005908, ve znění dodatku k veřejnoprávní smlouvě uvedeném v Příloze č. 1 důvodové zprávy</w:t>
            </w:r>
          </w:p>
        </w:tc>
      </w:tr>
      <w:tr w:rsidR="00410CB8" w:rsidRPr="00410CB8" w:rsidTr="00FB204A">
        <w:trPr>
          <w:trHeight w:val="289"/>
        </w:trPr>
        <w:tc>
          <w:tcPr>
            <w:tcW w:w="346" w:type="pct"/>
            <w:tcBorders>
              <w:top w:val="nil"/>
              <w:bottom w:val="nil"/>
            </w:tcBorders>
            <w:shd w:val="clear" w:color="auto" w:fill="auto"/>
            <w:tcMar>
              <w:bottom w:w="113" w:type="dxa"/>
            </w:tcMar>
          </w:tcPr>
          <w:p w:rsidR="00FB204A" w:rsidRPr="00410CB8" w:rsidRDefault="00FB204A"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FB204A" w:rsidRPr="00410CB8" w:rsidRDefault="00FB204A" w:rsidP="00FB204A">
            <w:pPr>
              <w:pStyle w:val="Normal"/>
              <w:spacing w:after="119"/>
              <w:jc w:val="both"/>
            </w:pPr>
            <w:r w:rsidRPr="00410CB8">
              <w:rPr>
                <w:b/>
                <w:spacing w:val="70"/>
              </w:rPr>
              <w:t>ukládá podepsat</w:t>
            </w:r>
            <w:r w:rsidRPr="00410CB8">
              <w:t xml:space="preserve"> dodatek ke smlouvě dle bodu 2 usnesení</w:t>
            </w:r>
          </w:p>
        </w:tc>
      </w:tr>
      <w:tr w:rsidR="00410CB8" w:rsidRPr="00410CB8" w:rsidTr="00FB204A">
        <w:trPr>
          <w:trHeight w:val="289"/>
        </w:trPr>
        <w:tc>
          <w:tcPr>
            <w:tcW w:w="5000" w:type="pct"/>
            <w:gridSpan w:val="3"/>
            <w:tcBorders>
              <w:top w:val="nil"/>
              <w:bottom w:val="nil"/>
            </w:tcBorders>
            <w:shd w:val="clear" w:color="auto" w:fill="auto"/>
            <w:tcMar>
              <w:bottom w:w="113" w:type="dxa"/>
            </w:tcMar>
          </w:tcPr>
          <w:p w:rsidR="00FB204A" w:rsidRPr="00410CB8" w:rsidRDefault="00FB204A" w:rsidP="00FB204A">
            <w:r w:rsidRPr="00410CB8">
              <w:t>O: Mgr. Radovan Rašťák, náměstek hejtmana</w:t>
            </w:r>
          </w:p>
        </w:tc>
      </w:tr>
      <w:tr w:rsidR="00410CB8" w:rsidRPr="00410CB8" w:rsidTr="00FB204A">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FB204A">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FB204A" w:rsidP="00BF03FD">
            <w:pPr>
              <w:pStyle w:val="nadpis2"/>
              <w:rPr>
                <w:sz w:val="24"/>
                <w:szCs w:val="24"/>
              </w:rPr>
            </w:pPr>
            <w:r w:rsidRPr="00410CB8">
              <w:rPr>
                <w:sz w:val="24"/>
                <w:szCs w:val="24"/>
              </w:rPr>
              <w:t xml:space="preserve">Rada Olomouckého kraje </w:t>
            </w:r>
          </w:p>
        </w:tc>
      </w:tr>
      <w:tr w:rsidR="00B76CC7" w:rsidRPr="00410CB8" w:rsidTr="00FB204A">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FB204A" w:rsidP="00BF03FD">
            <w:pPr>
              <w:pStyle w:val="nadpis2"/>
              <w:rPr>
                <w:sz w:val="24"/>
                <w:szCs w:val="24"/>
              </w:rPr>
            </w:pPr>
            <w:r w:rsidRPr="00410CB8">
              <w:rPr>
                <w:sz w:val="24"/>
                <w:szCs w:val="24"/>
              </w:rPr>
              <w:t>38.</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3A4A6B">
        <w:tc>
          <w:tcPr>
            <w:tcW w:w="961" w:type="pct"/>
            <w:gridSpan w:val="2"/>
            <w:tcBorders>
              <w:bottom w:val="nil"/>
            </w:tcBorders>
          </w:tcPr>
          <w:p w:rsidR="00B76CC7" w:rsidRPr="00410CB8" w:rsidRDefault="00887545" w:rsidP="00BF03FD">
            <w:pPr>
              <w:pStyle w:val="Radanzevusnesen"/>
              <w:keepNext/>
              <w:ind w:left="0" w:firstLine="0"/>
              <w:jc w:val="left"/>
              <w:rPr>
                <w:szCs w:val="24"/>
              </w:rPr>
            </w:pPr>
            <w:r w:rsidRPr="00410CB8">
              <w:rPr>
                <w:szCs w:val="24"/>
              </w:rPr>
              <w:t>UZ/17/54</w:t>
            </w:r>
            <w:r w:rsidR="003A4A6B" w:rsidRPr="00410CB8">
              <w:rPr>
                <w:szCs w:val="24"/>
              </w:rPr>
              <w:t>/2015</w:t>
            </w:r>
          </w:p>
        </w:tc>
        <w:tc>
          <w:tcPr>
            <w:tcW w:w="4039" w:type="pct"/>
            <w:tcBorders>
              <w:bottom w:val="nil"/>
            </w:tcBorders>
          </w:tcPr>
          <w:p w:rsidR="00B76CC7" w:rsidRPr="00410CB8" w:rsidRDefault="003A4A6B" w:rsidP="00BF03FD">
            <w:pPr>
              <w:pStyle w:val="Radanzevusnesen"/>
              <w:keepNext/>
              <w:ind w:left="0" w:firstLine="0"/>
              <w:rPr>
                <w:szCs w:val="24"/>
              </w:rPr>
            </w:pPr>
            <w:r w:rsidRPr="00410CB8">
              <w:rPr>
                <w:szCs w:val="24"/>
              </w:rPr>
              <w:t xml:space="preserve">Projekty předkládané do programu Interreg V-A Česká republika </w:t>
            </w:r>
            <w:r w:rsidR="003A0723" w:rsidRPr="00410CB8">
              <w:rPr>
                <w:szCs w:val="24"/>
              </w:rPr>
              <w:t>–</w:t>
            </w:r>
            <w:r w:rsidRPr="00410CB8">
              <w:rPr>
                <w:szCs w:val="24"/>
              </w:rPr>
              <w:t xml:space="preserve"> Polsko</w:t>
            </w:r>
          </w:p>
        </w:tc>
      </w:tr>
      <w:tr w:rsidR="00410CB8" w:rsidRPr="00410CB8" w:rsidTr="003A4A6B">
        <w:trPr>
          <w:trHeight w:val="289"/>
        </w:trPr>
        <w:tc>
          <w:tcPr>
            <w:tcW w:w="5000" w:type="pct"/>
            <w:gridSpan w:val="3"/>
            <w:tcBorders>
              <w:top w:val="nil"/>
              <w:bottom w:val="nil"/>
            </w:tcBorders>
            <w:shd w:val="clear" w:color="auto" w:fill="auto"/>
            <w:hideMark/>
          </w:tcPr>
          <w:p w:rsidR="00B76CC7" w:rsidRPr="00410CB8" w:rsidRDefault="003A4A6B"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3A4A6B">
        <w:trPr>
          <w:trHeight w:val="289"/>
        </w:trPr>
        <w:tc>
          <w:tcPr>
            <w:tcW w:w="346" w:type="pct"/>
            <w:tcBorders>
              <w:top w:val="nil"/>
              <w:bottom w:val="nil"/>
            </w:tcBorders>
            <w:shd w:val="clear" w:color="auto" w:fill="auto"/>
            <w:tcMar>
              <w:bottom w:w="113" w:type="dxa"/>
            </w:tcMar>
            <w:hideMark/>
          </w:tcPr>
          <w:p w:rsidR="00B76CC7" w:rsidRPr="00410CB8" w:rsidRDefault="003A4A6B"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3A4A6B" w:rsidP="003A4A6B">
            <w:pPr>
              <w:pStyle w:val="Normal"/>
              <w:spacing w:after="119"/>
              <w:jc w:val="both"/>
            </w:pPr>
            <w:r w:rsidRPr="00410CB8">
              <w:rPr>
                <w:b/>
                <w:spacing w:val="70"/>
              </w:rPr>
              <w:t>bere na vědomí</w:t>
            </w:r>
            <w:r w:rsidRPr="00410CB8">
              <w:t xml:space="preserve"> důvodovou zprávu</w:t>
            </w:r>
          </w:p>
        </w:tc>
      </w:tr>
      <w:tr w:rsidR="00410CB8" w:rsidRPr="00410CB8" w:rsidTr="003A4A6B">
        <w:trPr>
          <w:trHeight w:val="289"/>
        </w:trPr>
        <w:tc>
          <w:tcPr>
            <w:tcW w:w="346" w:type="pct"/>
            <w:tcBorders>
              <w:top w:val="nil"/>
              <w:bottom w:val="nil"/>
            </w:tcBorders>
            <w:shd w:val="clear" w:color="auto" w:fill="auto"/>
            <w:tcMar>
              <w:bottom w:w="113" w:type="dxa"/>
            </w:tcMar>
          </w:tcPr>
          <w:p w:rsidR="003A4A6B" w:rsidRPr="00410CB8" w:rsidRDefault="003A4A6B"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3A4A6B" w:rsidRPr="00410CB8" w:rsidRDefault="003A4A6B" w:rsidP="00A7044F">
            <w:pPr>
              <w:pStyle w:val="Normal"/>
              <w:spacing w:after="119"/>
              <w:jc w:val="both"/>
            </w:pPr>
            <w:r w:rsidRPr="00410CB8">
              <w:rPr>
                <w:b/>
                <w:spacing w:val="70"/>
              </w:rPr>
              <w:t>schvaluje</w:t>
            </w:r>
            <w:r w:rsidRPr="00410CB8">
              <w:t xml:space="preserve"> uzavření Dohody o spolupráci na projektu realizovaného z</w:t>
            </w:r>
            <w:r w:rsidR="00A7044F" w:rsidRPr="00410CB8">
              <w:t> </w:t>
            </w:r>
            <w:r w:rsidRPr="00410CB8">
              <w:t>prostředků Programu Interreg V-A Česká republika – Polsko k projektům „Zvýšení přeshraniční dostupnosti Hanušovice – Stronie Ślaskie“ a „Zvýšení přeshraniční dostupnosti Písečná – Nysa“ dle důvodové zprávy</w:t>
            </w:r>
          </w:p>
        </w:tc>
      </w:tr>
      <w:tr w:rsidR="00410CB8" w:rsidRPr="00410CB8" w:rsidTr="003A4A6B">
        <w:trPr>
          <w:trHeight w:val="289"/>
        </w:trPr>
        <w:tc>
          <w:tcPr>
            <w:tcW w:w="346" w:type="pct"/>
            <w:tcBorders>
              <w:top w:val="nil"/>
              <w:bottom w:val="nil"/>
            </w:tcBorders>
            <w:shd w:val="clear" w:color="auto" w:fill="auto"/>
            <w:tcMar>
              <w:bottom w:w="113" w:type="dxa"/>
            </w:tcMar>
          </w:tcPr>
          <w:p w:rsidR="003A4A6B" w:rsidRPr="00410CB8" w:rsidRDefault="003A4A6B"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3A4A6B" w:rsidRPr="00410CB8" w:rsidRDefault="003A4A6B" w:rsidP="003A4A6B">
            <w:pPr>
              <w:pStyle w:val="Normal"/>
              <w:spacing w:after="119"/>
              <w:jc w:val="both"/>
            </w:pPr>
            <w:r w:rsidRPr="00410CB8">
              <w:rPr>
                <w:b/>
                <w:spacing w:val="70"/>
              </w:rPr>
              <w:t>schvaluje</w:t>
            </w:r>
            <w:r w:rsidRPr="00410CB8">
              <w:t xml:space="preserve"> spolufinancování 10 % způsobilých výdajů a nezpůsobilých výdajů Olomouckého kraje u projektů „Zvýšení přeshraniční dostupnosti Hanušovice – Stronie Ślaskie“ a „Zvýšení přeshraniční dostupnosti Písečná – Nysa“ dle důvodové zprávy</w:t>
            </w:r>
          </w:p>
        </w:tc>
      </w:tr>
      <w:tr w:rsidR="00410CB8" w:rsidRPr="00410CB8" w:rsidTr="003A4A6B">
        <w:trPr>
          <w:trHeight w:val="289"/>
        </w:trPr>
        <w:tc>
          <w:tcPr>
            <w:tcW w:w="346" w:type="pct"/>
            <w:tcBorders>
              <w:top w:val="nil"/>
              <w:bottom w:val="nil"/>
            </w:tcBorders>
            <w:shd w:val="clear" w:color="auto" w:fill="auto"/>
            <w:tcMar>
              <w:bottom w:w="113" w:type="dxa"/>
            </w:tcMar>
          </w:tcPr>
          <w:p w:rsidR="003A4A6B" w:rsidRPr="00410CB8" w:rsidRDefault="003A4A6B"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3A4A6B" w:rsidRPr="00410CB8" w:rsidRDefault="003A4A6B" w:rsidP="00A7044F">
            <w:pPr>
              <w:pStyle w:val="Normal"/>
              <w:spacing w:after="119"/>
              <w:jc w:val="both"/>
            </w:pPr>
            <w:r w:rsidRPr="00410CB8">
              <w:rPr>
                <w:b/>
                <w:spacing w:val="70"/>
              </w:rPr>
              <w:t>ukládá podepsat</w:t>
            </w:r>
            <w:r w:rsidRPr="00410CB8">
              <w:t xml:space="preserve"> Dohodu o spolupráci na projektu realizovaného z</w:t>
            </w:r>
            <w:r w:rsidR="00A7044F" w:rsidRPr="00410CB8">
              <w:t> </w:t>
            </w:r>
            <w:r w:rsidRPr="00410CB8">
              <w:t>prostředků Programu Interreg V-A Česká republika – Polsko k projektům „Zvýšení přeshraniční dostupnosti Hanušovice – Stronie Ślaskie“ a „Zvýšení přeshraniční dostupnosti Písečná – Nysa“ dle bodu 2 usnesení</w:t>
            </w:r>
          </w:p>
        </w:tc>
      </w:tr>
      <w:tr w:rsidR="00410CB8" w:rsidRPr="00410CB8" w:rsidTr="003A4A6B">
        <w:trPr>
          <w:trHeight w:val="289"/>
        </w:trPr>
        <w:tc>
          <w:tcPr>
            <w:tcW w:w="5000" w:type="pct"/>
            <w:gridSpan w:val="3"/>
            <w:tcBorders>
              <w:top w:val="nil"/>
              <w:bottom w:val="nil"/>
            </w:tcBorders>
            <w:shd w:val="clear" w:color="auto" w:fill="auto"/>
            <w:tcMar>
              <w:bottom w:w="113" w:type="dxa"/>
            </w:tcMar>
          </w:tcPr>
          <w:p w:rsidR="003A4A6B" w:rsidRPr="00410CB8" w:rsidRDefault="003A4A6B" w:rsidP="003A4A6B">
            <w:r w:rsidRPr="00410CB8">
              <w:t>O: Ing. Jiří Rozbořil, hejtman Olomouckého kraje</w:t>
            </w:r>
          </w:p>
        </w:tc>
      </w:tr>
      <w:tr w:rsidR="00410CB8" w:rsidRPr="00410CB8" w:rsidTr="003A4A6B">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3A4A6B">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3A4A6B" w:rsidP="00BF03FD">
            <w:pPr>
              <w:pStyle w:val="nadpis2"/>
              <w:rPr>
                <w:sz w:val="24"/>
                <w:szCs w:val="24"/>
              </w:rPr>
            </w:pPr>
            <w:r w:rsidRPr="00410CB8">
              <w:rPr>
                <w:sz w:val="24"/>
                <w:szCs w:val="24"/>
              </w:rPr>
              <w:t xml:space="preserve">Rada Olomouckého kraje </w:t>
            </w:r>
          </w:p>
        </w:tc>
      </w:tr>
      <w:tr w:rsidR="00B76CC7" w:rsidRPr="00410CB8" w:rsidTr="003A4A6B">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3A4A6B" w:rsidP="00BF03FD">
            <w:pPr>
              <w:pStyle w:val="nadpis2"/>
              <w:rPr>
                <w:sz w:val="24"/>
                <w:szCs w:val="24"/>
              </w:rPr>
            </w:pPr>
            <w:r w:rsidRPr="00410CB8">
              <w:rPr>
                <w:sz w:val="24"/>
                <w:szCs w:val="24"/>
              </w:rPr>
              <w:t>39.</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DC5684">
        <w:tc>
          <w:tcPr>
            <w:tcW w:w="961" w:type="pct"/>
            <w:gridSpan w:val="2"/>
            <w:tcBorders>
              <w:bottom w:val="nil"/>
            </w:tcBorders>
          </w:tcPr>
          <w:p w:rsidR="00B76CC7" w:rsidRPr="00410CB8" w:rsidRDefault="00887545" w:rsidP="00BF03FD">
            <w:pPr>
              <w:pStyle w:val="Radanzevusnesen"/>
              <w:keepNext/>
              <w:ind w:left="0" w:firstLine="0"/>
              <w:jc w:val="left"/>
              <w:rPr>
                <w:szCs w:val="24"/>
              </w:rPr>
            </w:pPr>
            <w:r w:rsidRPr="00410CB8">
              <w:rPr>
                <w:szCs w:val="24"/>
              </w:rPr>
              <w:t>UZ/17/55</w:t>
            </w:r>
            <w:r w:rsidR="00DC5684" w:rsidRPr="00410CB8">
              <w:rPr>
                <w:szCs w:val="24"/>
              </w:rPr>
              <w:t>/2015</w:t>
            </w:r>
          </w:p>
        </w:tc>
        <w:tc>
          <w:tcPr>
            <w:tcW w:w="4039" w:type="pct"/>
            <w:tcBorders>
              <w:bottom w:val="nil"/>
            </w:tcBorders>
          </w:tcPr>
          <w:p w:rsidR="00B76CC7" w:rsidRPr="00410CB8" w:rsidRDefault="00DC5684" w:rsidP="00BF03FD">
            <w:pPr>
              <w:pStyle w:val="Radanzevusnesen"/>
              <w:keepNext/>
              <w:ind w:left="0" w:firstLine="0"/>
              <w:rPr>
                <w:szCs w:val="24"/>
              </w:rPr>
            </w:pPr>
            <w:r w:rsidRPr="00410CB8">
              <w:rPr>
                <w:szCs w:val="24"/>
              </w:rPr>
              <w:t>Poskytnutí dotace na podporu Národní sítě environmentálního vzdělávání, výchovy a osvěty 2015</w:t>
            </w:r>
          </w:p>
        </w:tc>
      </w:tr>
      <w:tr w:rsidR="00410CB8" w:rsidRPr="00410CB8" w:rsidTr="00DC5684">
        <w:trPr>
          <w:trHeight w:val="289"/>
        </w:trPr>
        <w:tc>
          <w:tcPr>
            <w:tcW w:w="5000" w:type="pct"/>
            <w:gridSpan w:val="3"/>
            <w:tcBorders>
              <w:top w:val="nil"/>
              <w:bottom w:val="nil"/>
            </w:tcBorders>
            <w:shd w:val="clear" w:color="auto" w:fill="auto"/>
            <w:hideMark/>
          </w:tcPr>
          <w:p w:rsidR="00B76CC7" w:rsidRPr="00410CB8" w:rsidRDefault="00DC5684"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DC5684">
        <w:trPr>
          <w:trHeight w:val="289"/>
        </w:trPr>
        <w:tc>
          <w:tcPr>
            <w:tcW w:w="346" w:type="pct"/>
            <w:tcBorders>
              <w:top w:val="nil"/>
              <w:bottom w:val="nil"/>
            </w:tcBorders>
            <w:shd w:val="clear" w:color="auto" w:fill="auto"/>
            <w:tcMar>
              <w:bottom w:w="113" w:type="dxa"/>
            </w:tcMar>
            <w:hideMark/>
          </w:tcPr>
          <w:p w:rsidR="00B76CC7" w:rsidRPr="00410CB8" w:rsidRDefault="00DC5684"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DC5684" w:rsidP="00DC5684">
            <w:pPr>
              <w:pStyle w:val="Normal"/>
              <w:spacing w:after="119"/>
              <w:jc w:val="both"/>
            </w:pPr>
            <w:r w:rsidRPr="00410CB8">
              <w:rPr>
                <w:b/>
                <w:spacing w:val="70"/>
              </w:rPr>
              <w:t>bere na vědomí</w:t>
            </w:r>
            <w:r w:rsidRPr="00410CB8">
              <w:t xml:space="preserve"> důvodovou zprávu</w:t>
            </w:r>
          </w:p>
        </w:tc>
      </w:tr>
      <w:tr w:rsidR="00410CB8" w:rsidRPr="00410CB8" w:rsidTr="00DC5684">
        <w:trPr>
          <w:trHeight w:val="289"/>
        </w:trPr>
        <w:tc>
          <w:tcPr>
            <w:tcW w:w="346" w:type="pct"/>
            <w:tcBorders>
              <w:top w:val="nil"/>
              <w:bottom w:val="nil"/>
            </w:tcBorders>
            <w:shd w:val="clear" w:color="auto" w:fill="auto"/>
            <w:tcMar>
              <w:bottom w:w="113" w:type="dxa"/>
            </w:tcMar>
          </w:tcPr>
          <w:p w:rsidR="00DC5684" w:rsidRPr="00410CB8" w:rsidRDefault="00DC5684"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DC5684" w:rsidRPr="00410CB8" w:rsidRDefault="00DC5684" w:rsidP="00F10D92">
            <w:pPr>
              <w:pStyle w:val="Normal"/>
              <w:spacing w:after="119"/>
              <w:jc w:val="both"/>
            </w:pPr>
            <w:r w:rsidRPr="00410CB8">
              <w:rPr>
                <w:b/>
                <w:spacing w:val="70"/>
              </w:rPr>
              <w:t>schvaluje</w:t>
            </w:r>
            <w:r w:rsidRPr="00410CB8">
              <w:t xml:space="preserve"> poskytnutí dotací Středisku volného času a zařízení pro další vzdělávání pedagogických pracovníků Doris Šumperk ve výši 36 000 Kč, Sluňákovu </w:t>
            </w:r>
            <w:r w:rsidR="003A0723" w:rsidRPr="00410CB8">
              <w:t>–</w:t>
            </w:r>
            <w:r w:rsidRPr="00410CB8">
              <w:t xml:space="preserve"> centru ekologických aktivit města Olomouce, o.p.s.</w:t>
            </w:r>
            <w:r w:rsidR="008959F5" w:rsidRPr="00410CB8">
              <w:t>,</w:t>
            </w:r>
            <w:r w:rsidRPr="00410CB8">
              <w:t xml:space="preserve"> ve výši 36</w:t>
            </w:r>
            <w:r w:rsidR="00F10D92" w:rsidRPr="00410CB8">
              <w:t> </w:t>
            </w:r>
            <w:r w:rsidRPr="00410CB8">
              <w:t>000</w:t>
            </w:r>
            <w:r w:rsidR="00F10D92" w:rsidRPr="00410CB8">
              <w:t> </w:t>
            </w:r>
            <w:r w:rsidRPr="00410CB8">
              <w:t>Kč a ESTER z. s.</w:t>
            </w:r>
            <w:r w:rsidR="008959F5" w:rsidRPr="00410CB8">
              <w:t>,</w:t>
            </w:r>
            <w:r w:rsidR="00EE50F1" w:rsidRPr="00410CB8">
              <w:t xml:space="preserve"> </w:t>
            </w:r>
            <w:r w:rsidRPr="00410CB8">
              <w:t>ve výši 36 000 Kč dle důvodové zprávy</w:t>
            </w:r>
          </w:p>
        </w:tc>
      </w:tr>
      <w:tr w:rsidR="00410CB8" w:rsidRPr="00410CB8" w:rsidTr="00DC5684">
        <w:trPr>
          <w:trHeight w:val="289"/>
        </w:trPr>
        <w:tc>
          <w:tcPr>
            <w:tcW w:w="346" w:type="pct"/>
            <w:tcBorders>
              <w:top w:val="nil"/>
              <w:bottom w:val="nil"/>
            </w:tcBorders>
            <w:shd w:val="clear" w:color="auto" w:fill="auto"/>
            <w:tcMar>
              <w:bottom w:w="113" w:type="dxa"/>
            </w:tcMar>
          </w:tcPr>
          <w:p w:rsidR="00DC5684" w:rsidRPr="00410CB8" w:rsidRDefault="00DC5684"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DC5684" w:rsidRPr="00410CB8" w:rsidRDefault="00DC5684" w:rsidP="00DC5684">
            <w:pPr>
              <w:pStyle w:val="Normal"/>
              <w:spacing w:after="119"/>
              <w:jc w:val="both"/>
            </w:pPr>
            <w:r w:rsidRPr="00410CB8">
              <w:rPr>
                <w:b/>
                <w:spacing w:val="70"/>
              </w:rPr>
              <w:t>schvaluje</w:t>
            </w:r>
            <w:r w:rsidRPr="00410CB8">
              <w:t xml:space="preserve"> uzavření veřejnoprávních smluv o poskytnutí dotací dle bodu 2 usnesení a ve znění vzorové veřejnoprávní smlouvy uvedené v Příloze č. 1 důvodové zprávy</w:t>
            </w:r>
          </w:p>
        </w:tc>
      </w:tr>
      <w:tr w:rsidR="00410CB8" w:rsidRPr="00410CB8" w:rsidTr="00DC5684">
        <w:trPr>
          <w:trHeight w:val="289"/>
        </w:trPr>
        <w:tc>
          <w:tcPr>
            <w:tcW w:w="346" w:type="pct"/>
            <w:tcBorders>
              <w:top w:val="nil"/>
              <w:bottom w:val="nil"/>
            </w:tcBorders>
            <w:shd w:val="clear" w:color="auto" w:fill="auto"/>
            <w:tcMar>
              <w:bottom w:w="113" w:type="dxa"/>
            </w:tcMar>
          </w:tcPr>
          <w:p w:rsidR="00DC5684" w:rsidRPr="00410CB8" w:rsidRDefault="00DC5684"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DC5684" w:rsidRPr="00410CB8" w:rsidRDefault="00DC5684" w:rsidP="00DC5684">
            <w:pPr>
              <w:pStyle w:val="Normal"/>
              <w:spacing w:after="119"/>
              <w:jc w:val="both"/>
            </w:pPr>
            <w:r w:rsidRPr="00410CB8">
              <w:rPr>
                <w:b/>
                <w:spacing w:val="70"/>
              </w:rPr>
              <w:t>ukládá podepsat</w:t>
            </w:r>
            <w:r w:rsidRPr="00410CB8">
              <w:t xml:space="preserve"> veřejnoprávní smlouvu o poskytnutí dotace dle bodu 3 usnesení</w:t>
            </w:r>
          </w:p>
        </w:tc>
      </w:tr>
      <w:tr w:rsidR="00410CB8" w:rsidRPr="00410CB8" w:rsidTr="00DC5684">
        <w:trPr>
          <w:trHeight w:val="289"/>
        </w:trPr>
        <w:tc>
          <w:tcPr>
            <w:tcW w:w="5000" w:type="pct"/>
            <w:gridSpan w:val="3"/>
            <w:tcBorders>
              <w:top w:val="nil"/>
              <w:bottom w:val="nil"/>
            </w:tcBorders>
            <w:shd w:val="clear" w:color="auto" w:fill="auto"/>
            <w:tcMar>
              <w:bottom w:w="113" w:type="dxa"/>
            </w:tcMar>
          </w:tcPr>
          <w:p w:rsidR="00DC5684" w:rsidRPr="00410CB8" w:rsidRDefault="00DC5684" w:rsidP="00DC5684">
            <w:r w:rsidRPr="00410CB8">
              <w:t>O: Ing. Zdeněk Švec, náměstek hejtmana</w:t>
            </w:r>
          </w:p>
        </w:tc>
      </w:tr>
      <w:tr w:rsidR="00410CB8" w:rsidRPr="00410CB8" w:rsidTr="00DC5684">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DC5684">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DC5684" w:rsidP="00BF03FD">
            <w:pPr>
              <w:pStyle w:val="nadpis2"/>
              <w:rPr>
                <w:sz w:val="24"/>
                <w:szCs w:val="24"/>
              </w:rPr>
            </w:pPr>
            <w:r w:rsidRPr="00410CB8">
              <w:rPr>
                <w:sz w:val="24"/>
                <w:szCs w:val="24"/>
              </w:rPr>
              <w:t xml:space="preserve">Rada Olomouckého kraje </w:t>
            </w:r>
          </w:p>
        </w:tc>
      </w:tr>
      <w:tr w:rsidR="00B76CC7" w:rsidRPr="00410CB8" w:rsidTr="00DC5684">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DC5684" w:rsidP="00BF03FD">
            <w:pPr>
              <w:pStyle w:val="nadpis2"/>
              <w:rPr>
                <w:sz w:val="24"/>
                <w:szCs w:val="24"/>
              </w:rPr>
            </w:pPr>
            <w:r w:rsidRPr="00410CB8">
              <w:rPr>
                <w:sz w:val="24"/>
                <w:szCs w:val="24"/>
              </w:rPr>
              <w:t>40.</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CA3484">
        <w:tc>
          <w:tcPr>
            <w:tcW w:w="961" w:type="pct"/>
            <w:gridSpan w:val="2"/>
            <w:tcBorders>
              <w:bottom w:val="nil"/>
            </w:tcBorders>
          </w:tcPr>
          <w:p w:rsidR="00B76CC7" w:rsidRPr="00410CB8" w:rsidRDefault="00887545" w:rsidP="00BF03FD">
            <w:pPr>
              <w:pStyle w:val="Radanzevusnesen"/>
              <w:keepNext/>
              <w:ind w:left="0" w:firstLine="0"/>
              <w:jc w:val="left"/>
              <w:rPr>
                <w:szCs w:val="24"/>
              </w:rPr>
            </w:pPr>
            <w:r w:rsidRPr="00410CB8">
              <w:rPr>
                <w:szCs w:val="24"/>
              </w:rPr>
              <w:t>UZ/17/56</w:t>
            </w:r>
            <w:r w:rsidR="00CA3484" w:rsidRPr="00410CB8">
              <w:rPr>
                <w:szCs w:val="24"/>
              </w:rPr>
              <w:t>/2015</w:t>
            </w:r>
          </w:p>
        </w:tc>
        <w:tc>
          <w:tcPr>
            <w:tcW w:w="4039" w:type="pct"/>
            <w:tcBorders>
              <w:bottom w:val="nil"/>
            </w:tcBorders>
          </w:tcPr>
          <w:p w:rsidR="00B76CC7" w:rsidRPr="00410CB8" w:rsidRDefault="00CA3484" w:rsidP="00BF03FD">
            <w:pPr>
              <w:pStyle w:val="Radanzevusnesen"/>
              <w:keepNext/>
              <w:ind w:left="0" w:firstLine="0"/>
              <w:rPr>
                <w:szCs w:val="24"/>
              </w:rPr>
            </w:pPr>
            <w:r w:rsidRPr="00410CB8">
              <w:rPr>
                <w:szCs w:val="24"/>
              </w:rPr>
              <w:t>Poskytnutí dotace z rezervy pro krizové řízení</w:t>
            </w:r>
          </w:p>
        </w:tc>
      </w:tr>
      <w:tr w:rsidR="00410CB8" w:rsidRPr="00410CB8" w:rsidTr="00CA3484">
        <w:trPr>
          <w:trHeight w:val="289"/>
        </w:trPr>
        <w:tc>
          <w:tcPr>
            <w:tcW w:w="5000" w:type="pct"/>
            <w:gridSpan w:val="3"/>
            <w:tcBorders>
              <w:top w:val="nil"/>
              <w:bottom w:val="nil"/>
            </w:tcBorders>
            <w:shd w:val="clear" w:color="auto" w:fill="auto"/>
            <w:hideMark/>
          </w:tcPr>
          <w:p w:rsidR="00B76CC7" w:rsidRPr="00410CB8" w:rsidRDefault="00CA3484"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CA3484">
        <w:trPr>
          <w:trHeight w:val="289"/>
        </w:trPr>
        <w:tc>
          <w:tcPr>
            <w:tcW w:w="346" w:type="pct"/>
            <w:tcBorders>
              <w:top w:val="nil"/>
              <w:bottom w:val="nil"/>
            </w:tcBorders>
            <w:shd w:val="clear" w:color="auto" w:fill="auto"/>
            <w:tcMar>
              <w:bottom w:w="113" w:type="dxa"/>
            </w:tcMar>
            <w:hideMark/>
          </w:tcPr>
          <w:p w:rsidR="00B76CC7" w:rsidRPr="00410CB8" w:rsidRDefault="00CA3484"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CA3484" w:rsidP="00CA3484">
            <w:pPr>
              <w:pStyle w:val="Normal"/>
              <w:spacing w:after="119"/>
              <w:jc w:val="both"/>
            </w:pPr>
            <w:r w:rsidRPr="00410CB8">
              <w:rPr>
                <w:b/>
                <w:spacing w:val="70"/>
              </w:rPr>
              <w:t>bere na vědomí</w:t>
            </w:r>
            <w:r w:rsidRPr="00410CB8">
              <w:t xml:space="preserve"> důvodovou zprávu</w:t>
            </w:r>
          </w:p>
        </w:tc>
      </w:tr>
      <w:tr w:rsidR="00410CB8" w:rsidRPr="00410CB8" w:rsidTr="00CA3484">
        <w:trPr>
          <w:trHeight w:val="289"/>
        </w:trPr>
        <w:tc>
          <w:tcPr>
            <w:tcW w:w="346" w:type="pct"/>
            <w:tcBorders>
              <w:top w:val="nil"/>
              <w:bottom w:val="nil"/>
            </w:tcBorders>
            <w:shd w:val="clear" w:color="auto" w:fill="auto"/>
            <w:tcMar>
              <w:bottom w:w="113" w:type="dxa"/>
            </w:tcMar>
          </w:tcPr>
          <w:p w:rsidR="00CA3484" w:rsidRPr="00410CB8" w:rsidRDefault="00CA3484"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CA3484" w:rsidRPr="00410CB8" w:rsidRDefault="00CA3484" w:rsidP="00CA3484">
            <w:pPr>
              <w:pStyle w:val="Normal"/>
              <w:spacing w:after="119"/>
              <w:jc w:val="both"/>
            </w:pPr>
            <w:r w:rsidRPr="00410CB8">
              <w:rPr>
                <w:b/>
                <w:spacing w:val="70"/>
              </w:rPr>
              <w:t>schvaluje</w:t>
            </w:r>
            <w:r w:rsidRPr="00410CB8">
              <w:t xml:space="preserve"> poskytnutí dotace z rozpočt</w:t>
            </w:r>
            <w:r w:rsidR="008959F5" w:rsidRPr="00410CB8">
              <w:t>u Olomouckého kraje ve výši 650 </w:t>
            </w:r>
            <w:r w:rsidRPr="00410CB8">
              <w:t xml:space="preserve">000 Kč České republice </w:t>
            </w:r>
            <w:r w:rsidR="003A0723" w:rsidRPr="00410CB8">
              <w:t>–</w:t>
            </w:r>
            <w:r w:rsidRPr="00410CB8">
              <w:t xml:space="preserve"> Hasičskému záchrannému sboru Olomouckého kraje, IČ: 70885940 dle důvodové zprávy</w:t>
            </w:r>
          </w:p>
        </w:tc>
      </w:tr>
      <w:tr w:rsidR="00410CB8" w:rsidRPr="00410CB8" w:rsidTr="00CA3484">
        <w:trPr>
          <w:trHeight w:val="289"/>
        </w:trPr>
        <w:tc>
          <w:tcPr>
            <w:tcW w:w="346" w:type="pct"/>
            <w:tcBorders>
              <w:top w:val="nil"/>
              <w:bottom w:val="nil"/>
            </w:tcBorders>
            <w:shd w:val="clear" w:color="auto" w:fill="auto"/>
            <w:tcMar>
              <w:bottom w:w="113" w:type="dxa"/>
            </w:tcMar>
          </w:tcPr>
          <w:p w:rsidR="00CA3484" w:rsidRPr="00410CB8" w:rsidRDefault="00CA3484"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CA3484" w:rsidRPr="00410CB8" w:rsidRDefault="00CA3484" w:rsidP="008959F5">
            <w:pPr>
              <w:pStyle w:val="Normal"/>
              <w:spacing w:after="119"/>
              <w:jc w:val="both"/>
            </w:pPr>
            <w:r w:rsidRPr="00410CB8">
              <w:rPr>
                <w:b/>
                <w:spacing w:val="70"/>
              </w:rPr>
              <w:t>schvaluje</w:t>
            </w:r>
            <w:r w:rsidRPr="00410CB8">
              <w:t xml:space="preserve"> poskytnutí dotace z rozpočtu Olomouckého kraje ve výši 50</w:t>
            </w:r>
            <w:r w:rsidR="008959F5" w:rsidRPr="00410CB8">
              <w:t> </w:t>
            </w:r>
            <w:r w:rsidRPr="00410CB8">
              <w:t>000 Kč obci Šléglov, IČ: 00853097 dle důvodové zprávy</w:t>
            </w:r>
          </w:p>
        </w:tc>
      </w:tr>
      <w:tr w:rsidR="00410CB8" w:rsidRPr="00410CB8" w:rsidTr="00CA3484">
        <w:trPr>
          <w:trHeight w:val="289"/>
        </w:trPr>
        <w:tc>
          <w:tcPr>
            <w:tcW w:w="346" w:type="pct"/>
            <w:tcBorders>
              <w:top w:val="nil"/>
              <w:bottom w:val="nil"/>
            </w:tcBorders>
            <w:shd w:val="clear" w:color="auto" w:fill="auto"/>
            <w:tcMar>
              <w:bottom w:w="113" w:type="dxa"/>
            </w:tcMar>
          </w:tcPr>
          <w:p w:rsidR="00CA3484" w:rsidRPr="00410CB8" w:rsidRDefault="00CA3484"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CA3484" w:rsidRPr="00410CB8" w:rsidRDefault="00CA3484" w:rsidP="00A7044F">
            <w:pPr>
              <w:pStyle w:val="Normal"/>
              <w:spacing w:after="119"/>
              <w:jc w:val="both"/>
            </w:pPr>
            <w:r w:rsidRPr="00410CB8">
              <w:rPr>
                <w:b/>
                <w:spacing w:val="70"/>
              </w:rPr>
              <w:t>schvaluje</w:t>
            </w:r>
            <w:r w:rsidRPr="00410CB8">
              <w:t xml:space="preserve"> uzavření veřejnoprávních smluv o poskytnutí dotací s příjemci dle bodu 2 a 3 usnesení, ve znění vzorové veřejnoprávní smlouvy uvedené v</w:t>
            </w:r>
            <w:r w:rsidR="00A7044F" w:rsidRPr="00410CB8">
              <w:t> </w:t>
            </w:r>
            <w:r w:rsidRPr="00410CB8">
              <w:t>Příloze č. 1 důvodové zprávy</w:t>
            </w:r>
          </w:p>
        </w:tc>
      </w:tr>
      <w:tr w:rsidR="00410CB8" w:rsidRPr="00410CB8" w:rsidTr="00CA3484">
        <w:trPr>
          <w:trHeight w:val="289"/>
        </w:trPr>
        <w:tc>
          <w:tcPr>
            <w:tcW w:w="346" w:type="pct"/>
            <w:tcBorders>
              <w:top w:val="nil"/>
              <w:bottom w:val="nil"/>
            </w:tcBorders>
            <w:shd w:val="clear" w:color="auto" w:fill="auto"/>
            <w:tcMar>
              <w:bottom w:w="113" w:type="dxa"/>
            </w:tcMar>
          </w:tcPr>
          <w:p w:rsidR="00CA3484" w:rsidRPr="00410CB8" w:rsidRDefault="00CA3484" w:rsidP="00BF03FD">
            <w:pPr>
              <w:pStyle w:val="nadpis2"/>
              <w:rPr>
                <w:sz w:val="24"/>
                <w:szCs w:val="24"/>
              </w:rPr>
            </w:pPr>
            <w:r w:rsidRPr="00410CB8">
              <w:rPr>
                <w:sz w:val="24"/>
                <w:szCs w:val="24"/>
              </w:rPr>
              <w:t>5.</w:t>
            </w:r>
          </w:p>
        </w:tc>
        <w:tc>
          <w:tcPr>
            <w:tcW w:w="4654" w:type="pct"/>
            <w:gridSpan w:val="2"/>
            <w:tcBorders>
              <w:top w:val="nil"/>
              <w:bottom w:val="nil"/>
            </w:tcBorders>
            <w:shd w:val="clear" w:color="auto" w:fill="auto"/>
            <w:tcMar>
              <w:bottom w:w="113" w:type="dxa"/>
            </w:tcMar>
          </w:tcPr>
          <w:p w:rsidR="00CA3484" w:rsidRPr="00410CB8" w:rsidRDefault="00CA3484" w:rsidP="00CA3484">
            <w:pPr>
              <w:pStyle w:val="Normal"/>
              <w:spacing w:after="119"/>
              <w:jc w:val="both"/>
            </w:pPr>
            <w:r w:rsidRPr="00410CB8">
              <w:rPr>
                <w:b/>
                <w:spacing w:val="70"/>
              </w:rPr>
              <w:t>ukládá podepsat</w:t>
            </w:r>
            <w:r w:rsidRPr="00410CB8">
              <w:t xml:space="preserve"> smlouvy o poskytnutí dotace dle bodu 4 usnesení, ve znění dle smlouvy uvedené v Příloze č. 1 důvodové zprávy</w:t>
            </w:r>
          </w:p>
        </w:tc>
      </w:tr>
      <w:tr w:rsidR="00410CB8" w:rsidRPr="00410CB8" w:rsidTr="00CA3484">
        <w:trPr>
          <w:trHeight w:val="289"/>
        </w:trPr>
        <w:tc>
          <w:tcPr>
            <w:tcW w:w="5000" w:type="pct"/>
            <w:gridSpan w:val="3"/>
            <w:tcBorders>
              <w:top w:val="nil"/>
              <w:bottom w:val="nil"/>
            </w:tcBorders>
            <w:shd w:val="clear" w:color="auto" w:fill="auto"/>
            <w:tcMar>
              <w:bottom w:w="113" w:type="dxa"/>
            </w:tcMar>
          </w:tcPr>
          <w:p w:rsidR="00CA3484" w:rsidRPr="00410CB8" w:rsidRDefault="00CA3484" w:rsidP="00CA3484">
            <w:r w:rsidRPr="00410CB8">
              <w:t>O: Ing. Jiří Rozbořil, hejtman Olomouckého kraje</w:t>
            </w:r>
          </w:p>
        </w:tc>
      </w:tr>
      <w:tr w:rsidR="00410CB8" w:rsidRPr="00410CB8" w:rsidTr="00CA3484">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CA3484">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CA3484" w:rsidP="00BF03FD">
            <w:pPr>
              <w:pStyle w:val="nadpis2"/>
              <w:rPr>
                <w:sz w:val="24"/>
                <w:szCs w:val="24"/>
              </w:rPr>
            </w:pPr>
            <w:r w:rsidRPr="00410CB8">
              <w:rPr>
                <w:sz w:val="24"/>
                <w:szCs w:val="24"/>
              </w:rPr>
              <w:t xml:space="preserve">Rada Olomouckého kraje </w:t>
            </w:r>
          </w:p>
        </w:tc>
      </w:tr>
      <w:tr w:rsidR="00B76CC7" w:rsidRPr="00410CB8" w:rsidTr="00CA3484">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CA3484" w:rsidP="00BF03FD">
            <w:pPr>
              <w:pStyle w:val="nadpis2"/>
              <w:rPr>
                <w:sz w:val="24"/>
                <w:szCs w:val="24"/>
              </w:rPr>
            </w:pPr>
            <w:r w:rsidRPr="00410CB8">
              <w:rPr>
                <w:sz w:val="24"/>
                <w:szCs w:val="24"/>
              </w:rPr>
              <w:t>41.</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3D13D0">
        <w:tc>
          <w:tcPr>
            <w:tcW w:w="961" w:type="pct"/>
            <w:gridSpan w:val="2"/>
            <w:tcBorders>
              <w:bottom w:val="nil"/>
            </w:tcBorders>
          </w:tcPr>
          <w:p w:rsidR="0003032D" w:rsidRPr="00410CB8" w:rsidRDefault="0003032D" w:rsidP="003D13D0">
            <w:pPr>
              <w:pStyle w:val="Radanzevusnesen"/>
              <w:keepNext/>
              <w:ind w:left="0" w:firstLine="0"/>
              <w:jc w:val="left"/>
              <w:rPr>
                <w:szCs w:val="24"/>
              </w:rPr>
            </w:pPr>
            <w:r w:rsidRPr="00410CB8">
              <w:rPr>
                <w:szCs w:val="24"/>
              </w:rPr>
              <w:t>UZ/17/57/2015</w:t>
            </w:r>
          </w:p>
        </w:tc>
        <w:tc>
          <w:tcPr>
            <w:tcW w:w="4039" w:type="pct"/>
            <w:tcBorders>
              <w:bottom w:val="nil"/>
            </w:tcBorders>
          </w:tcPr>
          <w:p w:rsidR="0003032D" w:rsidRPr="00410CB8" w:rsidRDefault="0003032D" w:rsidP="003D13D0">
            <w:pPr>
              <w:pStyle w:val="Radanzevusnesen"/>
              <w:keepNext/>
              <w:ind w:left="0" w:firstLine="0"/>
              <w:rPr>
                <w:szCs w:val="24"/>
              </w:rPr>
            </w:pPr>
            <w:r w:rsidRPr="00410CB8">
              <w:t>Poskytnutí dotace z rezervy pro krizové řízení – město Staré Město</w:t>
            </w:r>
          </w:p>
        </w:tc>
      </w:tr>
      <w:tr w:rsidR="00410CB8" w:rsidRPr="00410CB8" w:rsidTr="003D13D0">
        <w:trPr>
          <w:trHeight w:val="289"/>
        </w:trPr>
        <w:tc>
          <w:tcPr>
            <w:tcW w:w="5000" w:type="pct"/>
            <w:gridSpan w:val="3"/>
            <w:tcBorders>
              <w:top w:val="nil"/>
              <w:bottom w:val="nil"/>
            </w:tcBorders>
            <w:shd w:val="clear" w:color="auto" w:fill="auto"/>
            <w:hideMark/>
          </w:tcPr>
          <w:p w:rsidR="0003032D" w:rsidRPr="00410CB8" w:rsidRDefault="0003032D" w:rsidP="003D13D0">
            <w:pPr>
              <w:pStyle w:val="Zkladntext"/>
              <w:rPr>
                <w:sz w:val="24"/>
                <w:szCs w:val="24"/>
                <w:lang w:val="cs-CZ"/>
              </w:rPr>
            </w:pPr>
            <w:r w:rsidRPr="00410CB8">
              <w:rPr>
                <w:sz w:val="24"/>
                <w:szCs w:val="24"/>
                <w:lang w:val="cs-CZ"/>
              </w:rPr>
              <w:t>Zastupitelstvo Olomouckého kraje po projednání:</w:t>
            </w:r>
          </w:p>
        </w:tc>
      </w:tr>
      <w:tr w:rsidR="00410CB8" w:rsidRPr="00410CB8" w:rsidTr="003D13D0">
        <w:trPr>
          <w:trHeight w:val="289"/>
        </w:trPr>
        <w:tc>
          <w:tcPr>
            <w:tcW w:w="346" w:type="pct"/>
            <w:tcBorders>
              <w:top w:val="nil"/>
              <w:bottom w:val="nil"/>
            </w:tcBorders>
            <w:shd w:val="clear" w:color="auto" w:fill="auto"/>
            <w:tcMar>
              <w:bottom w:w="113" w:type="dxa"/>
            </w:tcMar>
            <w:hideMark/>
          </w:tcPr>
          <w:p w:rsidR="0003032D" w:rsidRPr="00410CB8" w:rsidRDefault="0003032D" w:rsidP="003D13D0">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03032D" w:rsidRPr="00410CB8" w:rsidRDefault="0003032D" w:rsidP="003D13D0">
            <w:pPr>
              <w:pStyle w:val="Normal"/>
              <w:spacing w:after="119"/>
              <w:jc w:val="both"/>
            </w:pPr>
            <w:r w:rsidRPr="00410CB8">
              <w:rPr>
                <w:b/>
                <w:spacing w:val="70"/>
              </w:rPr>
              <w:t>bere na vědomí</w:t>
            </w:r>
            <w:r w:rsidRPr="00410CB8">
              <w:t xml:space="preserve"> důvodovou zprávu</w:t>
            </w:r>
          </w:p>
        </w:tc>
      </w:tr>
      <w:tr w:rsidR="00410CB8" w:rsidRPr="00410CB8" w:rsidTr="003D13D0">
        <w:trPr>
          <w:trHeight w:val="289"/>
        </w:trPr>
        <w:tc>
          <w:tcPr>
            <w:tcW w:w="346" w:type="pct"/>
            <w:tcBorders>
              <w:top w:val="nil"/>
              <w:bottom w:val="nil"/>
            </w:tcBorders>
            <w:shd w:val="clear" w:color="auto" w:fill="auto"/>
            <w:tcMar>
              <w:bottom w:w="113" w:type="dxa"/>
            </w:tcMar>
          </w:tcPr>
          <w:p w:rsidR="0003032D" w:rsidRPr="00410CB8" w:rsidRDefault="0003032D" w:rsidP="003D13D0">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03032D" w:rsidRPr="00410CB8" w:rsidRDefault="0003032D" w:rsidP="003D13D0">
            <w:pPr>
              <w:pStyle w:val="Normal"/>
              <w:spacing w:after="119"/>
              <w:jc w:val="both"/>
            </w:pPr>
            <w:r w:rsidRPr="00410CB8">
              <w:rPr>
                <w:b/>
                <w:spacing w:val="70"/>
              </w:rPr>
              <w:t>schvaluje</w:t>
            </w:r>
            <w:r w:rsidRPr="00410CB8">
              <w:t xml:space="preserve"> poskytnutí dotace z rozpočtu Olomouckého kraje ve výši 100 000 Kč pro město Staré Město, IČ: 00303364, dle důvodové zprávy</w:t>
            </w:r>
          </w:p>
        </w:tc>
      </w:tr>
      <w:tr w:rsidR="00410CB8" w:rsidRPr="00410CB8" w:rsidTr="003D13D0">
        <w:trPr>
          <w:trHeight w:val="289"/>
        </w:trPr>
        <w:tc>
          <w:tcPr>
            <w:tcW w:w="346" w:type="pct"/>
            <w:tcBorders>
              <w:top w:val="nil"/>
              <w:bottom w:val="nil"/>
            </w:tcBorders>
            <w:shd w:val="clear" w:color="auto" w:fill="auto"/>
            <w:tcMar>
              <w:bottom w:w="113" w:type="dxa"/>
            </w:tcMar>
          </w:tcPr>
          <w:p w:rsidR="0003032D" w:rsidRPr="00410CB8" w:rsidRDefault="0003032D" w:rsidP="003D13D0">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03032D" w:rsidRPr="00410CB8" w:rsidRDefault="0003032D" w:rsidP="0003032D">
            <w:pPr>
              <w:pStyle w:val="Normal"/>
              <w:spacing w:after="119"/>
              <w:jc w:val="both"/>
            </w:pPr>
            <w:r w:rsidRPr="00410CB8">
              <w:rPr>
                <w:b/>
                <w:spacing w:val="70"/>
              </w:rPr>
              <w:t>schvaluje</w:t>
            </w:r>
            <w:r w:rsidRPr="00410CB8">
              <w:t xml:space="preserve"> uzavření veřejnoprávní smlouvy o poskytnutí dotací s příjemcem dle bodu 2 usnesení, ve znění veřejnoprávní smlouvy uvedené v Příloze č. 1 důvodové zprávy</w:t>
            </w:r>
          </w:p>
        </w:tc>
      </w:tr>
      <w:tr w:rsidR="00410CB8" w:rsidRPr="00410CB8" w:rsidTr="003D13D0">
        <w:trPr>
          <w:trHeight w:val="289"/>
        </w:trPr>
        <w:tc>
          <w:tcPr>
            <w:tcW w:w="346" w:type="pct"/>
            <w:tcBorders>
              <w:top w:val="nil"/>
              <w:bottom w:val="nil"/>
            </w:tcBorders>
            <w:shd w:val="clear" w:color="auto" w:fill="auto"/>
            <w:tcMar>
              <w:bottom w:w="113" w:type="dxa"/>
            </w:tcMar>
          </w:tcPr>
          <w:p w:rsidR="0003032D" w:rsidRPr="00410CB8" w:rsidRDefault="0003032D" w:rsidP="003D13D0">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03032D" w:rsidRPr="00410CB8" w:rsidRDefault="0003032D" w:rsidP="003D13D0">
            <w:pPr>
              <w:pStyle w:val="Normal"/>
              <w:spacing w:after="119"/>
              <w:jc w:val="both"/>
            </w:pPr>
            <w:r w:rsidRPr="00410CB8">
              <w:rPr>
                <w:b/>
                <w:spacing w:val="70"/>
              </w:rPr>
              <w:t>ukládá podepsat</w:t>
            </w:r>
            <w:r w:rsidRPr="00410CB8">
              <w:t xml:space="preserve"> smlouvu o poskytnutí dotace dle bodu 3 usnesení, ve znění dle smlouvy uvedené v Příloze č. 1 důvodové zprávy</w:t>
            </w:r>
          </w:p>
        </w:tc>
      </w:tr>
      <w:tr w:rsidR="00410CB8" w:rsidRPr="00410CB8" w:rsidTr="003D13D0">
        <w:trPr>
          <w:trHeight w:val="289"/>
        </w:trPr>
        <w:tc>
          <w:tcPr>
            <w:tcW w:w="5000" w:type="pct"/>
            <w:gridSpan w:val="3"/>
            <w:tcBorders>
              <w:top w:val="nil"/>
              <w:bottom w:val="nil"/>
            </w:tcBorders>
            <w:shd w:val="clear" w:color="auto" w:fill="auto"/>
            <w:tcMar>
              <w:bottom w:w="113" w:type="dxa"/>
            </w:tcMar>
          </w:tcPr>
          <w:p w:rsidR="0003032D" w:rsidRPr="00410CB8" w:rsidRDefault="0003032D" w:rsidP="003D13D0">
            <w:r w:rsidRPr="00410CB8">
              <w:t>O: Ing. Jiří Rozbořil, hejtman Olomouckého kraje</w:t>
            </w:r>
          </w:p>
        </w:tc>
      </w:tr>
      <w:tr w:rsidR="00410CB8" w:rsidRPr="00410CB8" w:rsidTr="003D13D0">
        <w:tc>
          <w:tcPr>
            <w:tcW w:w="5000" w:type="pct"/>
            <w:gridSpan w:val="3"/>
            <w:tcBorders>
              <w:top w:val="nil"/>
              <w:bottom w:val="nil"/>
            </w:tcBorders>
            <w:shd w:val="clear" w:color="auto" w:fill="auto"/>
          </w:tcPr>
          <w:p w:rsidR="0003032D" w:rsidRPr="00410CB8" w:rsidRDefault="0003032D" w:rsidP="003D13D0">
            <w:pPr>
              <w:pStyle w:val="nadpis2"/>
              <w:rPr>
                <w:sz w:val="24"/>
                <w:szCs w:val="24"/>
              </w:rPr>
            </w:pPr>
          </w:p>
        </w:tc>
      </w:tr>
      <w:tr w:rsidR="00410CB8" w:rsidRPr="00410CB8" w:rsidTr="003D13D0">
        <w:tc>
          <w:tcPr>
            <w:tcW w:w="961" w:type="pct"/>
            <w:gridSpan w:val="2"/>
            <w:tcBorders>
              <w:top w:val="nil"/>
              <w:bottom w:val="nil"/>
            </w:tcBorders>
            <w:shd w:val="clear" w:color="auto" w:fill="auto"/>
          </w:tcPr>
          <w:p w:rsidR="0003032D" w:rsidRPr="00410CB8" w:rsidRDefault="0003032D" w:rsidP="003D13D0">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03032D" w:rsidRPr="00410CB8" w:rsidRDefault="0003032D" w:rsidP="003D13D0">
            <w:pPr>
              <w:pStyle w:val="nadpis2"/>
              <w:rPr>
                <w:sz w:val="24"/>
                <w:szCs w:val="24"/>
              </w:rPr>
            </w:pPr>
            <w:r w:rsidRPr="00410CB8">
              <w:rPr>
                <w:sz w:val="24"/>
                <w:szCs w:val="24"/>
              </w:rPr>
              <w:t xml:space="preserve">Rada Olomouckého kraje </w:t>
            </w:r>
          </w:p>
        </w:tc>
      </w:tr>
      <w:tr w:rsidR="00C75064" w:rsidRPr="00410CB8" w:rsidTr="003D13D0">
        <w:tc>
          <w:tcPr>
            <w:tcW w:w="961" w:type="pct"/>
            <w:gridSpan w:val="2"/>
            <w:tcBorders>
              <w:top w:val="nil"/>
            </w:tcBorders>
            <w:shd w:val="clear" w:color="auto" w:fill="auto"/>
          </w:tcPr>
          <w:p w:rsidR="0003032D" w:rsidRPr="00410CB8" w:rsidRDefault="0003032D" w:rsidP="003D13D0">
            <w:pPr>
              <w:pStyle w:val="nadpis2"/>
              <w:rPr>
                <w:sz w:val="24"/>
                <w:szCs w:val="24"/>
              </w:rPr>
            </w:pPr>
            <w:r w:rsidRPr="00410CB8">
              <w:rPr>
                <w:sz w:val="24"/>
                <w:szCs w:val="24"/>
              </w:rPr>
              <w:t>Bod programu:</w:t>
            </w:r>
          </w:p>
        </w:tc>
        <w:tc>
          <w:tcPr>
            <w:tcW w:w="4039" w:type="pct"/>
            <w:tcBorders>
              <w:top w:val="nil"/>
            </w:tcBorders>
            <w:shd w:val="clear" w:color="auto" w:fill="auto"/>
          </w:tcPr>
          <w:p w:rsidR="0003032D" w:rsidRPr="00410CB8" w:rsidRDefault="0003032D" w:rsidP="003D13D0">
            <w:pPr>
              <w:pStyle w:val="nadpis2"/>
              <w:rPr>
                <w:sz w:val="24"/>
                <w:szCs w:val="24"/>
              </w:rPr>
            </w:pPr>
            <w:r w:rsidRPr="00410CB8">
              <w:rPr>
                <w:sz w:val="24"/>
                <w:szCs w:val="24"/>
              </w:rPr>
              <w:t>41.1.</w:t>
            </w:r>
          </w:p>
        </w:tc>
      </w:tr>
    </w:tbl>
    <w:p w:rsidR="0003032D" w:rsidRPr="00410CB8" w:rsidRDefault="0003032D"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10CB8" w:rsidRPr="00410CB8" w:rsidTr="00B134B7">
        <w:tc>
          <w:tcPr>
            <w:tcW w:w="961" w:type="pct"/>
            <w:gridSpan w:val="2"/>
            <w:tcBorders>
              <w:bottom w:val="nil"/>
            </w:tcBorders>
          </w:tcPr>
          <w:p w:rsidR="00B76CC7" w:rsidRPr="00410CB8" w:rsidRDefault="0003032D" w:rsidP="00BF03FD">
            <w:pPr>
              <w:pStyle w:val="Radanzevusnesen"/>
              <w:keepNext/>
              <w:ind w:left="0" w:firstLine="0"/>
              <w:jc w:val="left"/>
              <w:rPr>
                <w:szCs w:val="24"/>
              </w:rPr>
            </w:pPr>
            <w:r w:rsidRPr="00410CB8">
              <w:rPr>
                <w:szCs w:val="24"/>
              </w:rPr>
              <w:t>UZ/17/58</w:t>
            </w:r>
            <w:r w:rsidR="00B134B7" w:rsidRPr="00410CB8">
              <w:rPr>
                <w:szCs w:val="24"/>
              </w:rPr>
              <w:t>/2015</w:t>
            </w:r>
          </w:p>
        </w:tc>
        <w:tc>
          <w:tcPr>
            <w:tcW w:w="4039" w:type="pct"/>
            <w:tcBorders>
              <w:bottom w:val="nil"/>
            </w:tcBorders>
          </w:tcPr>
          <w:p w:rsidR="00B76CC7" w:rsidRPr="00410CB8" w:rsidRDefault="00B134B7" w:rsidP="00BF03FD">
            <w:pPr>
              <w:pStyle w:val="Radanzevusnesen"/>
              <w:keepNext/>
              <w:ind w:left="0" w:firstLine="0"/>
              <w:rPr>
                <w:szCs w:val="24"/>
              </w:rPr>
            </w:pPr>
            <w:r w:rsidRPr="00410CB8">
              <w:rPr>
                <w:szCs w:val="24"/>
              </w:rPr>
              <w:t xml:space="preserve">Dotační programy Olomouckého kraje na rok 2016 </w:t>
            </w:r>
          </w:p>
        </w:tc>
      </w:tr>
      <w:tr w:rsidR="00410CB8" w:rsidRPr="00410CB8" w:rsidTr="00B134B7">
        <w:trPr>
          <w:trHeight w:val="289"/>
        </w:trPr>
        <w:tc>
          <w:tcPr>
            <w:tcW w:w="5000" w:type="pct"/>
            <w:gridSpan w:val="3"/>
            <w:tcBorders>
              <w:top w:val="nil"/>
              <w:bottom w:val="nil"/>
            </w:tcBorders>
            <w:shd w:val="clear" w:color="auto" w:fill="auto"/>
            <w:hideMark/>
          </w:tcPr>
          <w:p w:rsidR="00B76CC7" w:rsidRPr="00410CB8" w:rsidRDefault="00B134B7" w:rsidP="00BF03FD">
            <w:pPr>
              <w:pStyle w:val="Zkladntext"/>
              <w:rPr>
                <w:sz w:val="24"/>
                <w:szCs w:val="24"/>
                <w:lang w:val="cs-CZ"/>
              </w:rPr>
            </w:pPr>
            <w:r w:rsidRPr="00410CB8">
              <w:rPr>
                <w:sz w:val="24"/>
                <w:szCs w:val="24"/>
                <w:lang w:val="cs-CZ"/>
              </w:rPr>
              <w:t>Zastupitelstvo Olomouckého kraje po projednání:</w:t>
            </w:r>
          </w:p>
        </w:tc>
      </w:tr>
      <w:tr w:rsidR="00410CB8" w:rsidRPr="00410CB8" w:rsidTr="00B134B7">
        <w:trPr>
          <w:trHeight w:val="289"/>
        </w:trPr>
        <w:tc>
          <w:tcPr>
            <w:tcW w:w="346" w:type="pct"/>
            <w:tcBorders>
              <w:top w:val="nil"/>
              <w:bottom w:val="nil"/>
            </w:tcBorders>
            <w:shd w:val="clear" w:color="auto" w:fill="auto"/>
            <w:tcMar>
              <w:bottom w:w="113" w:type="dxa"/>
            </w:tcMar>
            <w:hideMark/>
          </w:tcPr>
          <w:p w:rsidR="00B76CC7" w:rsidRPr="00410CB8" w:rsidRDefault="00B134B7" w:rsidP="00BF03FD">
            <w:pPr>
              <w:pStyle w:val="nadpis2"/>
              <w:rPr>
                <w:sz w:val="24"/>
                <w:szCs w:val="24"/>
              </w:rPr>
            </w:pPr>
            <w:r w:rsidRPr="00410CB8">
              <w:rPr>
                <w:sz w:val="24"/>
                <w:szCs w:val="24"/>
              </w:rPr>
              <w:t>1.</w:t>
            </w:r>
          </w:p>
        </w:tc>
        <w:tc>
          <w:tcPr>
            <w:tcW w:w="4654" w:type="pct"/>
            <w:gridSpan w:val="2"/>
            <w:tcBorders>
              <w:top w:val="nil"/>
              <w:bottom w:val="nil"/>
            </w:tcBorders>
            <w:shd w:val="clear" w:color="auto" w:fill="auto"/>
            <w:tcMar>
              <w:bottom w:w="113" w:type="dxa"/>
            </w:tcMar>
          </w:tcPr>
          <w:p w:rsidR="00B76CC7" w:rsidRPr="00410CB8" w:rsidRDefault="00B134B7" w:rsidP="00B134B7">
            <w:pPr>
              <w:pStyle w:val="Normal"/>
              <w:spacing w:after="119"/>
              <w:jc w:val="both"/>
            </w:pPr>
            <w:r w:rsidRPr="00410CB8">
              <w:rPr>
                <w:b/>
                <w:spacing w:val="70"/>
              </w:rPr>
              <w:t>bere na vědomí</w:t>
            </w:r>
            <w:r w:rsidRPr="00410CB8">
              <w:t xml:space="preserve"> důvodovou zprávu</w:t>
            </w:r>
          </w:p>
        </w:tc>
      </w:tr>
      <w:tr w:rsidR="00410CB8" w:rsidRPr="00410CB8" w:rsidTr="00B134B7">
        <w:trPr>
          <w:trHeight w:val="289"/>
        </w:trPr>
        <w:tc>
          <w:tcPr>
            <w:tcW w:w="346" w:type="pct"/>
            <w:tcBorders>
              <w:top w:val="nil"/>
              <w:bottom w:val="nil"/>
            </w:tcBorders>
            <w:shd w:val="clear" w:color="auto" w:fill="auto"/>
            <w:tcMar>
              <w:bottom w:w="113" w:type="dxa"/>
            </w:tcMar>
          </w:tcPr>
          <w:p w:rsidR="00B134B7" w:rsidRPr="00410CB8" w:rsidRDefault="00B134B7" w:rsidP="00BF03FD">
            <w:pPr>
              <w:pStyle w:val="nadpis2"/>
              <w:rPr>
                <w:sz w:val="24"/>
                <w:szCs w:val="24"/>
              </w:rPr>
            </w:pPr>
            <w:r w:rsidRPr="00410CB8">
              <w:rPr>
                <w:sz w:val="24"/>
                <w:szCs w:val="24"/>
              </w:rPr>
              <w:t>2.</w:t>
            </w:r>
          </w:p>
        </w:tc>
        <w:tc>
          <w:tcPr>
            <w:tcW w:w="4654" w:type="pct"/>
            <w:gridSpan w:val="2"/>
            <w:tcBorders>
              <w:top w:val="nil"/>
              <w:bottom w:val="nil"/>
            </w:tcBorders>
            <w:shd w:val="clear" w:color="auto" w:fill="auto"/>
            <w:tcMar>
              <w:bottom w:w="113" w:type="dxa"/>
            </w:tcMar>
          </w:tcPr>
          <w:p w:rsidR="00B134B7" w:rsidRPr="00410CB8" w:rsidRDefault="00B134B7" w:rsidP="00A7044F">
            <w:pPr>
              <w:pStyle w:val="Normal"/>
              <w:spacing w:after="119"/>
              <w:jc w:val="both"/>
            </w:pPr>
            <w:r w:rsidRPr="00410CB8">
              <w:rPr>
                <w:b/>
                <w:spacing w:val="70"/>
              </w:rPr>
              <w:t>schvaluje</w:t>
            </w:r>
            <w:r w:rsidRPr="00410CB8">
              <w:t xml:space="preserve"> znění Vzoru dotačního programu včetně vzorových pravidel pro předkládání žádostí o dotace, vzorových kritérií hodnocení žádostí o</w:t>
            </w:r>
            <w:r w:rsidR="00A7044F" w:rsidRPr="00410CB8">
              <w:t> </w:t>
            </w:r>
            <w:r w:rsidRPr="00410CB8">
              <w:t>dotace a příloh vzorového programu, dle Přílohy č. 1 důvodové zprávy</w:t>
            </w:r>
          </w:p>
        </w:tc>
      </w:tr>
      <w:tr w:rsidR="00410CB8" w:rsidRPr="00410CB8" w:rsidTr="00B134B7">
        <w:trPr>
          <w:trHeight w:val="289"/>
        </w:trPr>
        <w:tc>
          <w:tcPr>
            <w:tcW w:w="346" w:type="pct"/>
            <w:tcBorders>
              <w:top w:val="nil"/>
              <w:bottom w:val="nil"/>
            </w:tcBorders>
            <w:shd w:val="clear" w:color="auto" w:fill="auto"/>
            <w:tcMar>
              <w:bottom w:w="113" w:type="dxa"/>
            </w:tcMar>
          </w:tcPr>
          <w:p w:rsidR="00B134B7" w:rsidRPr="00410CB8" w:rsidRDefault="00B134B7" w:rsidP="00BF03FD">
            <w:pPr>
              <w:pStyle w:val="nadpis2"/>
              <w:rPr>
                <w:sz w:val="24"/>
                <w:szCs w:val="24"/>
              </w:rPr>
            </w:pPr>
            <w:r w:rsidRPr="00410CB8">
              <w:rPr>
                <w:sz w:val="24"/>
                <w:szCs w:val="24"/>
              </w:rPr>
              <w:t>3.</w:t>
            </w:r>
          </w:p>
        </w:tc>
        <w:tc>
          <w:tcPr>
            <w:tcW w:w="4654" w:type="pct"/>
            <w:gridSpan w:val="2"/>
            <w:tcBorders>
              <w:top w:val="nil"/>
              <w:bottom w:val="nil"/>
            </w:tcBorders>
            <w:shd w:val="clear" w:color="auto" w:fill="auto"/>
            <w:tcMar>
              <w:bottom w:w="113" w:type="dxa"/>
            </w:tcMar>
          </w:tcPr>
          <w:p w:rsidR="00B134B7" w:rsidRPr="00410CB8" w:rsidRDefault="00B134B7" w:rsidP="00B134B7">
            <w:pPr>
              <w:pStyle w:val="Normal"/>
              <w:spacing w:after="119"/>
              <w:jc w:val="both"/>
            </w:pPr>
            <w:r w:rsidRPr="00410CB8">
              <w:rPr>
                <w:b/>
                <w:spacing w:val="70"/>
              </w:rPr>
              <w:t>schvaluje</w:t>
            </w:r>
            <w:r w:rsidRPr="00410CB8">
              <w:t xml:space="preserve"> Seznam dotačních programů Olomouckého kraje pro rok 2016 dle Přílohy č. 2 důvodové zprávy</w:t>
            </w:r>
          </w:p>
        </w:tc>
      </w:tr>
      <w:tr w:rsidR="00410CB8" w:rsidRPr="00410CB8" w:rsidTr="00B134B7">
        <w:trPr>
          <w:trHeight w:val="289"/>
        </w:trPr>
        <w:tc>
          <w:tcPr>
            <w:tcW w:w="346" w:type="pct"/>
            <w:tcBorders>
              <w:top w:val="nil"/>
              <w:bottom w:val="nil"/>
            </w:tcBorders>
            <w:shd w:val="clear" w:color="auto" w:fill="auto"/>
            <w:tcMar>
              <w:bottom w:w="113" w:type="dxa"/>
            </w:tcMar>
          </w:tcPr>
          <w:p w:rsidR="00B134B7" w:rsidRPr="00410CB8" w:rsidRDefault="00B134B7" w:rsidP="00BF03FD">
            <w:pPr>
              <w:pStyle w:val="nadpis2"/>
              <w:rPr>
                <w:sz w:val="24"/>
                <w:szCs w:val="24"/>
              </w:rPr>
            </w:pPr>
            <w:r w:rsidRPr="00410CB8">
              <w:rPr>
                <w:sz w:val="24"/>
                <w:szCs w:val="24"/>
              </w:rPr>
              <w:t>4.</w:t>
            </w:r>
          </w:p>
        </w:tc>
        <w:tc>
          <w:tcPr>
            <w:tcW w:w="4654" w:type="pct"/>
            <w:gridSpan w:val="2"/>
            <w:tcBorders>
              <w:top w:val="nil"/>
              <w:bottom w:val="nil"/>
            </w:tcBorders>
            <w:shd w:val="clear" w:color="auto" w:fill="auto"/>
            <w:tcMar>
              <w:bottom w:w="113" w:type="dxa"/>
            </w:tcMar>
          </w:tcPr>
          <w:p w:rsidR="00B134B7" w:rsidRPr="00410CB8" w:rsidRDefault="00B134B7" w:rsidP="00B134B7">
            <w:pPr>
              <w:pStyle w:val="Normal"/>
              <w:spacing w:after="119"/>
              <w:jc w:val="both"/>
            </w:pPr>
            <w:r w:rsidRPr="00410CB8">
              <w:rPr>
                <w:b/>
                <w:spacing w:val="70"/>
              </w:rPr>
              <w:t>schvaluje</w:t>
            </w:r>
            <w:r w:rsidRPr="00410CB8">
              <w:t xml:space="preserve"> postup schvalování dotačních programů v roce 2016 dle části C) důvodové zprávy</w:t>
            </w:r>
          </w:p>
        </w:tc>
      </w:tr>
      <w:tr w:rsidR="00410CB8" w:rsidRPr="00410CB8" w:rsidTr="00B134B7">
        <w:tc>
          <w:tcPr>
            <w:tcW w:w="5000" w:type="pct"/>
            <w:gridSpan w:val="3"/>
            <w:tcBorders>
              <w:top w:val="nil"/>
              <w:bottom w:val="nil"/>
            </w:tcBorders>
            <w:shd w:val="clear" w:color="auto" w:fill="auto"/>
          </w:tcPr>
          <w:p w:rsidR="00B76CC7" w:rsidRPr="00410CB8" w:rsidRDefault="00B76CC7" w:rsidP="00BF03FD">
            <w:pPr>
              <w:pStyle w:val="nadpis2"/>
              <w:rPr>
                <w:sz w:val="24"/>
                <w:szCs w:val="24"/>
              </w:rPr>
            </w:pPr>
          </w:p>
        </w:tc>
      </w:tr>
      <w:tr w:rsidR="00410CB8" w:rsidRPr="00410CB8" w:rsidTr="00B134B7">
        <w:tc>
          <w:tcPr>
            <w:tcW w:w="961" w:type="pct"/>
            <w:gridSpan w:val="2"/>
            <w:tcBorders>
              <w:top w:val="nil"/>
              <w:bottom w:val="nil"/>
            </w:tcBorders>
            <w:shd w:val="clear" w:color="auto" w:fill="auto"/>
          </w:tcPr>
          <w:p w:rsidR="00B76CC7" w:rsidRPr="00410CB8" w:rsidRDefault="00B76CC7" w:rsidP="00BF03FD">
            <w:pPr>
              <w:pStyle w:val="nadpis2"/>
              <w:rPr>
                <w:sz w:val="24"/>
                <w:szCs w:val="24"/>
              </w:rPr>
            </w:pPr>
            <w:r w:rsidRPr="00410CB8">
              <w:rPr>
                <w:sz w:val="24"/>
                <w:szCs w:val="24"/>
              </w:rPr>
              <w:t>Předložil:</w:t>
            </w:r>
          </w:p>
        </w:tc>
        <w:tc>
          <w:tcPr>
            <w:tcW w:w="4039" w:type="pct"/>
            <w:tcBorders>
              <w:top w:val="nil"/>
              <w:bottom w:val="nil"/>
            </w:tcBorders>
            <w:shd w:val="clear" w:color="auto" w:fill="auto"/>
          </w:tcPr>
          <w:p w:rsidR="00B76CC7" w:rsidRPr="00410CB8" w:rsidRDefault="00B134B7" w:rsidP="00BF03FD">
            <w:pPr>
              <w:pStyle w:val="nadpis2"/>
              <w:rPr>
                <w:sz w:val="24"/>
                <w:szCs w:val="24"/>
              </w:rPr>
            </w:pPr>
            <w:r w:rsidRPr="00410CB8">
              <w:rPr>
                <w:sz w:val="24"/>
                <w:szCs w:val="24"/>
              </w:rPr>
              <w:t xml:space="preserve">Rada Olomouckého kraje </w:t>
            </w:r>
          </w:p>
        </w:tc>
      </w:tr>
      <w:tr w:rsidR="00B76CC7" w:rsidRPr="00410CB8" w:rsidTr="00B134B7">
        <w:tc>
          <w:tcPr>
            <w:tcW w:w="961" w:type="pct"/>
            <w:gridSpan w:val="2"/>
            <w:tcBorders>
              <w:top w:val="nil"/>
            </w:tcBorders>
            <w:shd w:val="clear" w:color="auto" w:fill="auto"/>
          </w:tcPr>
          <w:p w:rsidR="00B76CC7" w:rsidRPr="00410CB8" w:rsidRDefault="00B76CC7" w:rsidP="00BF03FD">
            <w:pPr>
              <w:pStyle w:val="nadpis2"/>
              <w:rPr>
                <w:sz w:val="24"/>
                <w:szCs w:val="24"/>
              </w:rPr>
            </w:pPr>
            <w:r w:rsidRPr="00410CB8">
              <w:rPr>
                <w:sz w:val="24"/>
                <w:szCs w:val="24"/>
              </w:rPr>
              <w:t>Bod programu:</w:t>
            </w:r>
          </w:p>
        </w:tc>
        <w:tc>
          <w:tcPr>
            <w:tcW w:w="4039" w:type="pct"/>
            <w:tcBorders>
              <w:top w:val="nil"/>
            </w:tcBorders>
            <w:shd w:val="clear" w:color="auto" w:fill="auto"/>
          </w:tcPr>
          <w:p w:rsidR="00B76CC7" w:rsidRPr="00410CB8" w:rsidRDefault="00B134B7" w:rsidP="00BF03FD">
            <w:pPr>
              <w:pStyle w:val="nadpis2"/>
              <w:rPr>
                <w:sz w:val="24"/>
                <w:szCs w:val="24"/>
              </w:rPr>
            </w:pPr>
            <w:r w:rsidRPr="00410CB8">
              <w:rPr>
                <w:sz w:val="24"/>
                <w:szCs w:val="24"/>
              </w:rPr>
              <w:t>42.</w:t>
            </w:r>
          </w:p>
        </w:tc>
      </w:tr>
    </w:tbl>
    <w:p w:rsidR="00B76CC7" w:rsidRPr="00410CB8" w:rsidRDefault="00B76CC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9070"/>
      </w:tblGrid>
      <w:tr w:rsidR="00410CB8" w:rsidRPr="00410CB8" w:rsidTr="002705B4">
        <w:trPr>
          <w:trHeight w:val="289"/>
        </w:trPr>
        <w:tc>
          <w:tcPr>
            <w:tcW w:w="5000" w:type="pct"/>
            <w:hideMark/>
          </w:tcPr>
          <w:p w:rsidR="005F15E9" w:rsidRPr="00410CB8" w:rsidRDefault="00EA3E38" w:rsidP="000C1B01">
            <w:pPr>
              <w:pStyle w:val="Zkladntext"/>
              <w:rPr>
                <w:sz w:val="24"/>
                <w:szCs w:val="24"/>
                <w:lang w:val="cs-CZ"/>
              </w:rPr>
            </w:pPr>
            <w:r w:rsidRPr="00410CB8">
              <w:rPr>
                <w:sz w:val="24"/>
                <w:szCs w:val="24"/>
                <w:lang w:val="cs-CZ"/>
              </w:rPr>
              <w:t xml:space="preserve"> </w:t>
            </w:r>
          </w:p>
        </w:tc>
      </w:tr>
    </w:tbl>
    <w:p w:rsidR="00D77E16" w:rsidRPr="00410CB8" w:rsidRDefault="00D77E16" w:rsidP="00D77E16">
      <w:pPr>
        <w:pStyle w:val="Zkladntext"/>
        <w:rPr>
          <w:sz w:val="24"/>
        </w:rPr>
      </w:pPr>
      <w:r w:rsidRPr="00410CB8">
        <w:rPr>
          <w:sz w:val="24"/>
        </w:rPr>
        <w:t xml:space="preserve">V Olomouci dne </w:t>
      </w:r>
      <w:r w:rsidR="00B76CC7" w:rsidRPr="00410CB8">
        <w:rPr>
          <w:sz w:val="24"/>
        </w:rPr>
        <w:t>25. 9. 2015</w:t>
      </w:r>
    </w:p>
    <w:p w:rsidR="00495156" w:rsidRPr="00410CB8" w:rsidRDefault="00495156" w:rsidP="00495156">
      <w:pPr>
        <w:ind w:left="180" w:hanging="180"/>
        <w:rPr>
          <w:rFonts w:cs="Arial"/>
          <w:bCs/>
          <w:szCs w:val="24"/>
        </w:rPr>
      </w:pPr>
    </w:p>
    <w:p w:rsidR="00495156" w:rsidRPr="00410CB8" w:rsidRDefault="00495156" w:rsidP="00495156">
      <w:pPr>
        <w:ind w:left="180" w:hanging="180"/>
        <w:rPr>
          <w:rFonts w:cs="Arial"/>
          <w:bCs/>
          <w:szCs w:val="24"/>
        </w:rPr>
      </w:pPr>
    </w:p>
    <w:p w:rsidR="00217B9D" w:rsidRPr="00410CB8" w:rsidRDefault="00217B9D" w:rsidP="00495156">
      <w:pPr>
        <w:ind w:left="180" w:hanging="180"/>
        <w:rPr>
          <w:rFonts w:cs="Arial"/>
          <w:bCs/>
          <w:szCs w:val="24"/>
        </w:rPr>
      </w:pPr>
    </w:p>
    <w:p w:rsidR="00217B9D" w:rsidRPr="00410CB8" w:rsidRDefault="00217B9D" w:rsidP="00495156">
      <w:pPr>
        <w:ind w:left="180" w:hanging="180"/>
        <w:rPr>
          <w:rFonts w:cs="Arial"/>
          <w:bCs/>
          <w:szCs w:val="24"/>
        </w:rPr>
      </w:pPr>
    </w:p>
    <w:p w:rsidR="00217B9D" w:rsidRPr="00410CB8" w:rsidRDefault="00217B9D" w:rsidP="00495156">
      <w:pPr>
        <w:ind w:left="180" w:hanging="180"/>
        <w:rPr>
          <w:rFonts w:cs="Arial"/>
          <w:bCs/>
          <w:szCs w:val="24"/>
        </w:rPr>
      </w:pPr>
    </w:p>
    <w:p w:rsidR="00217B9D" w:rsidRPr="00410CB8" w:rsidRDefault="00217B9D" w:rsidP="00495156">
      <w:pPr>
        <w:ind w:left="180" w:hanging="180"/>
        <w:rPr>
          <w:rFonts w:cs="Arial"/>
          <w:bCs/>
          <w:szCs w:val="24"/>
        </w:rPr>
      </w:pPr>
    </w:p>
    <w:tbl>
      <w:tblPr>
        <w:tblW w:w="5000" w:type="pct"/>
        <w:tblCellMar>
          <w:left w:w="0" w:type="dxa"/>
          <w:right w:w="0" w:type="dxa"/>
        </w:tblCellMar>
        <w:tblLook w:val="01E0" w:firstRow="1" w:lastRow="1" w:firstColumn="1" w:lastColumn="1" w:noHBand="0" w:noVBand="0"/>
      </w:tblPr>
      <w:tblGrid>
        <w:gridCol w:w="3741"/>
        <w:gridCol w:w="1940"/>
        <w:gridCol w:w="3389"/>
      </w:tblGrid>
      <w:tr w:rsidR="00495156" w:rsidRPr="00410CB8" w:rsidTr="002705B4">
        <w:trPr>
          <w:trHeight w:hRule="exact" w:val="1373"/>
        </w:trPr>
        <w:tc>
          <w:tcPr>
            <w:tcW w:w="2062" w:type="pct"/>
          </w:tcPr>
          <w:p w:rsidR="007718D2" w:rsidRPr="00410CB8" w:rsidRDefault="007718D2" w:rsidP="00495156">
            <w:pPr>
              <w:pStyle w:val="normln0"/>
              <w:tabs>
                <w:tab w:val="clear" w:pos="284"/>
                <w:tab w:val="left" w:pos="1980"/>
              </w:tabs>
              <w:autoSpaceDE/>
              <w:autoSpaceDN/>
              <w:spacing w:after="0"/>
              <w:jc w:val="center"/>
            </w:pPr>
            <w:r w:rsidRPr="00410CB8">
              <w:t>Ing. Jiří Rozbořil</w:t>
            </w:r>
          </w:p>
          <w:p w:rsidR="00495156" w:rsidRPr="00410CB8" w:rsidRDefault="007718D2" w:rsidP="00495156">
            <w:pPr>
              <w:pStyle w:val="normln0"/>
              <w:tabs>
                <w:tab w:val="clear" w:pos="284"/>
                <w:tab w:val="left" w:pos="1980"/>
              </w:tabs>
              <w:autoSpaceDE/>
              <w:autoSpaceDN/>
              <w:spacing w:after="0"/>
              <w:jc w:val="center"/>
            </w:pPr>
            <w:r w:rsidRPr="00410CB8">
              <w:t>hejtman Olomouckého kraje</w:t>
            </w:r>
          </w:p>
        </w:tc>
        <w:tc>
          <w:tcPr>
            <w:tcW w:w="1069" w:type="pct"/>
          </w:tcPr>
          <w:p w:rsidR="00495156" w:rsidRPr="00410CB8" w:rsidRDefault="00495156" w:rsidP="00E64619">
            <w:pPr>
              <w:pStyle w:val="normln0"/>
              <w:tabs>
                <w:tab w:val="clear" w:pos="284"/>
              </w:tabs>
              <w:autoSpaceDE/>
              <w:autoSpaceDN/>
              <w:spacing w:after="0"/>
              <w:jc w:val="center"/>
            </w:pPr>
          </w:p>
        </w:tc>
        <w:tc>
          <w:tcPr>
            <w:tcW w:w="1868" w:type="pct"/>
          </w:tcPr>
          <w:p w:rsidR="007718D2" w:rsidRPr="00410CB8" w:rsidRDefault="00790149" w:rsidP="00495156">
            <w:pPr>
              <w:pStyle w:val="normln0"/>
              <w:tabs>
                <w:tab w:val="clear" w:pos="284"/>
              </w:tabs>
              <w:autoSpaceDE/>
              <w:autoSpaceDN/>
              <w:spacing w:after="0"/>
              <w:jc w:val="center"/>
            </w:pPr>
            <w:r w:rsidRPr="00410CB8">
              <w:t>MUDr. Michael Fischer</w:t>
            </w:r>
          </w:p>
          <w:p w:rsidR="00495156" w:rsidRPr="00410CB8" w:rsidRDefault="00ED5DEE" w:rsidP="00ED5DEE">
            <w:pPr>
              <w:pStyle w:val="normln0"/>
              <w:tabs>
                <w:tab w:val="clear" w:pos="284"/>
              </w:tabs>
              <w:autoSpaceDE/>
              <w:autoSpaceDN/>
              <w:spacing w:after="0"/>
            </w:pPr>
            <w:r w:rsidRPr="00410CB8">
              <w:t xml:space="preserve">        1. </w:t>
            </w:r>
            <w:r w:rsidR="007718D2" w:rsidRPr="00410CB8">
              <w:t>náměstek hejtmana</w:t>
            </w:r>
          </w:p>
        </w:tc>
      </w:tr>
    </w:tbl>
    <w:p w:rsidR="005A0BBA" w:rsidRPr="00410CB8" w:rsidRDefault="005A0BBA" w:rsidP="005A0BBA">
      <w:pPr>
        <w:rPr>
          <w:vanish/>
        </w:rPr>
      </w:pPr>
    </w:p>
    <w:p w:rsidR="008C2A88" w:rsidRPr="00410CB8" w:rsidRDefault="008C2A88" w:rsidP="001B4C4C">
      <w:pPr>
        <w:pStyle w:val="nzvy"/>
      </w:pPr>
    </w:p>
    <w:p w:rsidR="005E6980" w:rsidRPr="00410CB8" w:rsidRDefault="005E6980" w:rsidP="001B4C4C">
      <w:pPr>
        <w:pStyle w:val="nzvy"/>
      </w:pPr>
    </w:p>
    <w:p w:rsidR="005E6980" w:rsidRPr="00410CB8" w:rsidRDefault="005E6980" w:rsidP="001B4C4C">
      <w:pPr>
        <w:pStyle w:val="nzvy"/>
      </w:pPr>
    </w:p>
    <w:p w:rsidR="005E6980" w:rsidRPr="00410CB8" w:rsidRDefault="005E6980" w:rsidP="001B4C4C">
      <w:pPr>
        <w:pStyle w:val="nzvy"/>
      </w:pPr>
    </w:p>
    <w:p w:rsidR="005E6980" w:rsidRPr="00410CB8" w:rsidRDefault="005E6980" w:rsidP="001B4C4C">
      <w:pPr>
        <w:pStyle w:val="nzvy"/>
      </w:pPr>
    </w:p>
    <w:p w:rsidR="005E6980" w:rsidRPr="00410CB8" w:rsidRDefault="005E6980" w:rsidP="001B4C4C">
      <w:pPr>
        <w:pStyle w:val="nzvy"/>
      </w:pPr>
    </w:p>
    <w:sectPr w:rsidR="005E6980" w:rsidRPr="00410CB8" w:rsidSect="006B1590">
      <w:footerReference w:type="even" r:id="rId9"/>
      <w:footerReference w:type="default" r:id="rId10"/>
      <w:headerReference w:type="first" r:id="rId11"/>
      <w:pgSz w:w="11906" w:h="16838" w:code="9"/>
      <w:pgMar w:top="1276"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05B" w:rsidRDefault="001A305B">
      <w:r>
        <w:separator/>
      </w:r>
    </w:p>
  </w:endnote>
  <w:endnote w:type="continuationSeparator" w:id="0">
    <w:p w:rsidR="001A305B" w:rsidRDefault="001A3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05B" w:rsidRDefault="001A305B">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1A305B" w:rsidRDefault="001A305B">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05B" w:rsidRPr="005E6980" w:rsidRDefault="001A305B">
    <w:pPr>
      <w:pStyle w:val="Zpat"/>
      <w:framePr w:wrap="around" w:vAnchor="text" w:hAnchor="margin" w:xAlign="center" w:y="1"/>
      <w:rPr>
        <w:rStyle w:val="slostrnky"/>
        <w:rFonts w:cs="Arial"/>
        <w:sz w:val="20"/>
      </w:rPr>
    </w:pPr>
    <w:r w:rsidRPr="005E6980">
      <w:rPr>
        <w:rStyle w:val="slostrnky"/>
        <w:rFonts w:cs="Arial"/>
        <w:sz w:val="20"/>
      </w:rPr>
      <w:t xml:space="preserve">- </w:t>
    </w:r>
    <w:r w:rsidRPr="005E6980">
      <w:rPr>
        <w:rStyle w:val="slostrnky"/>
        <w:rFonts w:cs="Arial"/>
        <w:sz w:val="20"/>
      </w:rPr>
      <w:fldChar w:fldCharType="begin"/>
    </w:r>
    <w:r w:rsidRPr="005E6980">
      <w:rPr>
        <w:rStyle w:val="slostrnky"/>
        <w:rFonts w:cs="Arial"/>
        <w:sz w:val="20"/>
      </w:rPr>
      <w:instrText xml:space="preserve">PAGE  </w:instrText>
    </w:r>
    <w:r w:rsidRPr="005E6980">
      <w:rPr>
        <w:rStyle w:val="slostrnky"/>
        <w:rFonts w:cs="Arial"/>
        <w:sz w:val="20"/>
      </w:rPr>
      <w:fldChar w:fldCharType="separate"/>
    </w:r>
    <w:r w:rsidR="001468AA">
      <w:rPr>
        <w:rStyle w:val="slostrnky"/>
        <w:rFonts w:cs="Arial"/>
        <w:noProof/>
        <w:sz w:val="20"/>
      </w:rPr>
      <w:t>1</w:t>
    </w:r>
    <w:r w:rsidRPr="005E6980">
      <w:rPr>
        <w:rStyle w:val="slostrnky"/>
        <w:rFonts w:cs="Arial"/>
        <w:sz w:val="20"/>
      </w:rPr>
      <w:fldChar w:fldCharType="end"/>
    </w:r>
    <w:r w:rsidRPr="005E6980">
      <w:rPr>
        <w:rStyle w:val="slostrnky"/>
        <w:rFonts w:cs="Arial"/>
        <w:sz w:val="20"/>
      </w:rPr>
      <w:t xml:space="preserve"> -</w:t>
    </w:r>
  </w:p>
  <w:p w:rsidR="001A305B" w:rsidRDefault="001A305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05B" w:rsidRDefault="001A305B">
      <w:r>
        <w:separator/>
      </w:r>
    </w:p>
  </w:footnote>
  <w:footnote w:type="continuationSeparator" w:id="0">
    <w:p w:rsidR="001A305B" w:rsidRDefault="001A30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05B" w:rsidRDefault="001A305B">
    <w:pPr>
      <w:pStyle w:val="Zhlav"/>
    </w:pPr>
  </w:p>
  <w:p w:rsidR="001A305B" w:rsidRDefault="001A305B">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D0B"/>
    <w:multiLevelType w:val="multilevel"/>
    <w:tmpl w:val="5FAEEF90"/>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
    <w:nsid w:val="55DA6480"/>
    <w:multiLevelType w:val="hybridMultilevel"/>
    <w:tmpl w:val="54522B6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D54"/>
    <w:rsid w:val="000024CE"/>
    <w:rsid w:val="00010DF0"/>
    <w:rsid w:val="0003032D"/>
    <w:rsid w:val="000308E2"/>
    <w:rsid w:val="00031295"/>
    <w:rsid w:val="000A2E89"/>
    <w:rsid w:val="000A61EC"/>
    <w:rsid w:val="000B4B19"/>
    <w:rsid w:val="000B515C"/>
    <w:rsid w:val="000C1B01"/>
    <w:rsid w:val="000C4CED"/>
    <w:rsid w:val="000D77BE"/>
    <w:rsid w:val="000F7721"/>
    <w:rsid w:val="000F7ADA"/>
    <w:rsid w:val="00114AFF"/>
    <w:rsid w:val="00115E7A"/>
    <w:rsid w:val="00145045"/>
    <w:rsid w:val="001468AA"/>
    <w:rsid w:val="00182AF6"/>
    <w:rsid w:val="001A305B"/>
    <w:rsid w:val="001A3743"/>
    <w:rsid w:val="001A7C3A"/>
    <w:rsid w:val="001B4C4C"/>
    <w:rsid w:val="001C0831"/>
    <w:rsid w:val="001C35F3"/>
    <w:rsid w:val="001C7F03"/>
    <w:rsid w:val="001F7FB3"/>
    <w:rsid w:val="0020752B"/>
    <w:rsid w:val="00212681"/>
    <w:rsid w:val="00217B9D"/>
    <w:rsid w:val="00224FF0"/>
    <w:rsid w:val="00263493"/>
    <w:rsid w:val="00267211"/>
    <w:rsid w:val="002705B4"/>
    <w:rsid w:val="002778DE"/>
    <w:rsid w:val="00282D3C"/>
    <w:rsid w:val="002953C8"/>
    <w:rsid w:val="002F5356"/>
    <w:rsid w:val="002F6885"/>
    <w:rsid w:val="0031523C"/>
    <w:rsid w:val="00321C83"/>
    <w:rsid w:val="003611C3"/>
    <w:rsid w:val="00393976"/>
    <w:rsid w:val="00394647"/>
    <w:rsid w:val="003A0723"/>
    <w:rsid w:val="003A4A6B"/>
    <w:rsid w:val="003A5191"/>
    <w:rsid w:val="003A5740"/>
    <w:rsid w:val="003B12CE"/>
    <w:rsid w:val="003B6ABB"/>
    <w:rsid w:val="003C0C55"/>
    <w:rsid w:val="003C1C05"/>
    <w:rsid w:val="003C2B79"/>
    <w:rsid w:val="003C5F4F"/>
    <w:rsid w:val="003E33F1"/>
    <w:rsid w:val="003E3C7E"/>
    <w:rsid w:val="003E4237"/>
    <w:rsid w:val="003F1759"/>
    <w:rsid w:val="004075DC"/>
    <w:rsid w:val="00410CB8"/>
    <w:rsid w:val="00414970"/>
    <w:rsid w:val="00442CFD"/>
    <w:rsid w:val="00460A32"/>
    <w:rsid w:val="0046289F"/>
    <w:rsid w:val="00464355"/>
    <w:rsid w:val="00495156"/>
    <w:rsid w:val="0049697F"/>
    <w:rsid w:val="004B24CE"/>
    <w:rsid w:val="004F3544"/>
    <w:rsid w:val="005409FE"/>
    <w:rsid w:val="00557F62"/>
    <w:rsid w:val="005943DF"/>
    <w:rsid w:val="005A0BBA"/>
    <w:rsid w:val="005A5E22"/>
    <w:rsid w:val="005A617B"/>
    <w:rsid w:val="005C3D0C"/>
    <w:rsid w:val="005E2862"/>
    <w:rsid w:val="005E6980"/>
    <w:rsid w:val="005F15E9"/>
    <w:rsid w:val="005F7AFB"/>
    <w:rsid w:val="00612E09"/>
    <w:rsid w:val="00613C05"/>
    <w:rsid w:val="00620263"/>
    <w:rsid w:val="00625D68"/>
    <w:rsid w:val="00663069"/>
    <w:rsid w:val="00684C97"/>
    <w:rsid w:val="00694967"/>
    <w:rsid w:val="006B1590"/>
    <w:rsid w:val="006B6B28"/>
    <w:rsid w:val="006D51B8"/>
    <w:rsid w:val="006D78DB"/>
    <w:rsid w:val="006E0EB9"/>
    <w:rsid w:val="006E7F6A"/>
    <w:rsid w:val="006F2BF6"/>
    <w:rsid w:val="006F38A4"/>
    <w:rsid w:val="007047AD"/>
    <w:rsid w:val="007252E5"/>
    <w:rsid w:val="007541D0"/>
    <w:rsid w:val="007718D2"/>
    <w:rsid w:val="00790149"/>
    <w:rsid w:val="007A566E"/>
    <w:rsid w:val="007A7802"/>
    <w:rsid w:val="007B169B"/>
    <w:rsid w:val="007C48FA"/>
    <w:rsid w:val="007D5510"/>
    <w:rsid w:val="00802369"/>
    <w:rsid w:val="008053BA"/>
    <w:rsid w:val="00822AB7"/>
    <w:rsid w:val="00822C2A"/>
    <w:rsid w:val="0085297C"/>
    <w:rsid w:val="00856F3F"/>
    <w:rsid w:val="00862A70"/>
    <w:rsid w:val="00865731"/>
    <w:rsid w:val="00870A6A"/>
    <w:rsid w:val="0087390A"/>
    <w:rsid w:val="008776EE"/>
    <w:rsid w:val="00882D54"/>
    <w:rsid w:val="00887545"/>
    <w:rsid w:val="008959F5"/>
    <w:rsid w:val="008A3AA1"/>
    <w:rsid w:val="008C2A88"/>
    <w:rsid w:val="008F1354"/>
    <w:rsid w:val="008F73BC"/>
    <w:rsid w:val="00926FFE"/>
    <w:rsid w:val="00932419"/>
    <w:rsid w:val="0093263F"/>
    <w:rsid w:val="009816B7"/>
    <w:rsid w:val="00985AA7"/>
    <w:rsid w:val="009925B2"/>
    <w:rsid w:val="009C5A10"/>
    <w:rsid w:val="009E0511"/>
    <w:rsid w:val="009F3340"/>
    <w:rsid w:val="00A14086"/>
    <w:rsid w:val="00A518B5"/>
    <w:rsid w:val="00A7044F"/>
    <w:rsid w:val="00A81EBD"/>
    <w:rsid w:val="00AA7D87"/>
    <w:rsid w:val="00AC1917"/>
    <w:rsid w:val="00B119D3"/>
    <w:rsid w:val="00B134B7"/>
    <w:rsid w:val="00B402D0"/>
    <w:rsid w:val="00B76CC7"/>
    <w:rsid w:val="00BA0246"/>
    <w:rsid w:val="00BA02DC"/>
    <w:rsid w:val="00BD5D47"/>
    <w:rsid w:val="00BD63E1"/>
    <w:rsid w:val="00BD6A24"/>
    <w:rsid w:val="00BD77B0"/>
    <w:rsid w:val="00BF03FD"/>
    <w:rsid w:val="00C032D8"/>
    <w:rsid w:val="00C1366D"/>
    <w:rsid w:val="00C209A4"/>
    <w:rsid w:val="00C274F7"/>
    <w:rsid w:val="00C43A9E"/>
    <w:rsid w:val="00C75064"/>
    <w:rsid w:val="00C85349"/>
    <w:rsid w:val="00C87BAE"/>
    <w:rsid w:val="00CA3484"/>
    <w:rsid w:val="00CA6B9F"/>
    <w:rsid w:val="00CB1E89"/>
    <w:rsid w:val="00CC0602"/>
    <w:rsid w:val="00CC6C1A"/>
    <w:rsid w:val="00D03953"/>
    <w:rsid w:val="00D05DD4"/>
    <w:rsid w:val="00D34DFB"/>
    <w:rsid w:val="00D41E4D"/>
    <w:rsid w:val="00D54627"/>
    <w:rsid w:val="00D75579"/>
    <w:rsid w:val="00D77E16"/>
    <w:rsid w:val="00D9181C"/>
    <w:rsid w:val="00DA01AB"/>
    <w:rsid w:val="00DA1E99"/>
    <w:rsid w:val="00DB38B4"/>
    <w:rsid w:val="00DC5684"/>
    <w:rsid w:val="00DD01D5"/>
    <w:rsid w:val="00E04547"/>
    <w:rsid w:val="00E24C3A"/>
    <w:rsid w:val="00E64619"/>
    <w:rsid w:val="00E66F8A"/>
    <w:rsid w:val="00E81431"/>
    <w:rsid w:val="00E87C33"/>
    <w:rsid w:val="00EA3E38"/>
    <w:rsid w:val="00EB51ED"/>
    <w:rsid w:val="00EC2B2D"/>
    <w:rsid w:val="00ED5DEE"/>
    <w:rsid w:val="00EE50F1"/>
    <w:rsid w:val="00EF43EE"/>
    <w:rsid w:val="00EF587E"/>
    <w:rsid w:val="00F10D92"/>
    <w:rsid w:val="00F16611"/>
    <w:rsid w:val="00F83AB1"/>
    <w:rsid w:val="00FA2545"/>
    <w:rsid w:val="00FB204A"/>
    <w:rsid w:val="00FE233E"/>
    <w:rsid w:val="00FF291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A3743"/>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3B12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B76CC7"/>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CC0602"/>
    <w:pPr>
      <w:widowControl w:val="0"/>
      <w:spacing w:before="480" w:after="480"/>
      <w:jc w:val="both"/>
    </w:pPr>
    <w:rPr>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A3743"/>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3B12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B76CC7"/>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CC0602"/>
    <w:pPr>
      <w:widowControl w:val="0"/>
      <w:spacing w:before="480" w:after="480"/>
      <w:jc w:val="both"/>
    </w:pPr>
    <w:rPr>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pvtcweb05int\IntraDoc\Sablony\UsneseniVypisZ.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CB457F-E25A-4896-BBE0-3DC82A38D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UsneseniVypisZ</Template>
  <TotalTime>2</TotalTime>
  <Pages>3</Pages>
  <Words>14510</Words>
  <Characters>85614</Characters>
  <Application>Microsoft Office Word</Application>
  <DocSecurity>0</DocSecurity>
  <Lines>713</Lines>
  <Paragraphs>199</Paragraphs>
  <ScaleCrop>false</ScaleCrop>
  <HeadingPairs>
    <vt:vector size="2" baseType="variant">
      <vt:variant>
        <vt:lpstr>Název</vt:lpstr>
      </vt:variant>
      <vt:variant>
        <vt:i4>1</vt:i4>
      </vt:variant>
    </vt:vector>
  </HeadingPairs>
  <TitlesOfParts>
    <vt:vector size="1" baseType="lpstr">
      <vt:lpstr>Výpis5</vt:lpstr>
    </vt:vector>
  </TitlesOfParts>
  <Company>Inflex, s.r.o.</Company>
  <LinksUpToDate>false</LinksUpToDate>
  <CharactersWithSpaces>99925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Výpis5</dc:title>
  <dc:creator>Hedencová Jana</dc:creator>
  <cp:lastModifiedBy>Hedencová Jana</cp:lastModifiedBy>
  <cp:revision>2</cp:revision>
  <cp:lastPrinted>2000-05-23T11:15:00Z</cp:lastPrinted>
  <dcterms:created xsi:type="dcterms:W3CDTF">2015-09-30T08:44:00Z</dcterms:created>
  <dcterms:modified xsi:type="dcterms:W3CDTF">2015-09-30T08:44:00Z</dcterms:modified>
</cp:coreProperties>
</file>