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F47834" w:rsidRDefault="00D77E16" w:rsidP="00BD5D47">
      <w:pPr>
        <w:pStyle w:val="Zastupitelstvonadpisusnesen"/>
        <w:spacing w:after="360"/>
      </w:pPr>
      <w:r w:rsidRPr="00F47834">
        <w:t xml:space="preserve">USNESENÍ z </w:t>
      </w:r>
      <w:r w:rsidR="00A726C1" w:rsidRPr="00F47834">
        <w:rPr>
          <w:lang w:val="en-US"/>
        </w:rPr>
        <w:t>76</w:t>
      </w:r>
      <w:r w:rsidR="00010DF0" w:rsidRPr="00F47834">
        <w:t xml:space="preserve">. </w:t>
      </w:r>
      <w:r w:rsidR="00A726C1" w:rsidRPr="00F47834">
        <w:t>schůze Rady</w:t>
      </w:r>
      <w:r w:rsidR="00010DF0" w:rsidRPr="00F47834">
        <w:t xml:space="preserve"> Olomouckého kraje</w:t>
      </w:r>
      <w:r w:rsidR="001A7C3A" w:rsidRPr="00F47834">
        <w:t xml:space="preserve"> </w:t>
      </w:r>
      <w:r w:rsidR="00A726C1" w:rsidRPr="00F47834">
        <w:t>konané</w:t>
      </w:r>
      <w:r w:rsidRPr="00F47834">
        <w:t xml:space="preserve"> dne </w:t>
      </w:r>
      <w:r w:rsidR="00A726C1" w:rsidRPr="00F47834">
        <w:t>3. 9. 2015</w:t>
      </w:r>
    </w:p>
    <w:p w:rsidR="00D77E16" w:rsidRPr="00F47834"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A726C1">
        <w:tc>
          <w:tcPr>
            <w:tcW w:w="961" w:type="pct"/>
            <w:gridSpan w:val="2"/>
            <w:tcBorders>
              <w:bottom w:val="nil"/>
            </w:tcBorders>
          </w:tcPr>
          <w:p w:rsidR="00D77E16" w:rsidRPr="00F47834" w:rsidRDefault="00A726C1" w:rsidP="00114AFF">
            <w:pPr>
              <w:pStyle w:val="Radanzevusnesen"/>
              <w:keepNext/>
              <w:ind w:left="0" w:firstLine="0"/>
              <w:jc w:val="left"/>
              <w:rPr>
                <w:szCs w:val="24"/>
              </w:rPr>
            </w:pPr>
            <w:r w:rsidRPr="00F47834">
              <w:rPr>
                <w:szCs w:val="24"/>
              </w:rPr>
              <w:t>UR/76/1/2015</w:t>
            </w:r>
          </w:p>
        </w:tc>
        <w:tc>
          <w:tcPr>
            <w:tcW w:w="4039" w:type="pct"/>
            <w:tcBorders>
              <w:bottom w:val="nil"/>
            </w:tcBorders>
          </w:tcPr>
          <w:p w:rsidR="00D77E16" w:rsidRPr="00F47834" w:rsidRDefault="00A726C1" w:rsidP="004D4678">
            <w:pPr>
              <w:pStyle w:val="Radanzevusnesen"/>
              <w:keepNext/>
              <w:ind w:left="0" w:firstLine="0"/>
              <w:rPr>
                <w:szCs w:val="24"/>
              </w:rPr>
            </w:pPr>
            <w:r w:rsidRPr="00F47834">
              <w:rPr>
                <w:szCs w:val="24"/>
              </w:rPr>
              <w:t>Program 76. schůze Rady Olomouckého kraje</w:t>
            </w:r>
          </w:p>
        </w:tc>
      </w:tr>
      <w:tr w:rsidR="00F47834" w:rsidRPr="00F47834" w:rsidTr="00A726C1">
        <w:trPr>
          <w:trHeight w:val="289"/>
        </w:trPr>
        <w:tc>
          <w:tcPr>
            <w:tcW w:w="5000" w:type="pct"/>
            <w:gridSpan w:val="3"/>
            <w:tcBorders>
              <w:top w:val="nil"/>
              <w:bottom w:val="nil"/>
            </w:tcBorders>
            <w:shd w:val="clear" w:color="auto" w:fill="auto"/>
            <w:hideMark/>
          </w:tcPr>
          <w:p w:rsidR="00D77E16" w:rsidRPr="00F47834" w:rsidRDefault="00A726C1" w:rsidP="00E64619">
            <w:pPr>
              <w:pStyle w:val="Zkladntext"/>
              <w:rPr>
                <w:sz w:val="24"/>
                <w:szCs w:val="24"/>
                <w:lang w:val="cs-CZ"/>
              </w:rPr>
            </w:pPr>
            <w:r w:rsidRPr="00F47834">
              <w:rPr>
                <w:sz w:val="24"/>
                <w:szCs w:val="24"/>
                <w:lang w:val="cs-CZ"/>
              </w:rPr>
              <w:t>Rada Olomouckého kraje po projednání:</w:t>
            </w:r>
          </w:p>
        </w:tc>
      </w:tr>
      <w:tr w:rsidR="00F47834" w:rsidRPr="00F47834" w:rsidTr="00A726C1">
        <w:trPr>
          <w:trHeight w:val="289"/>
        </w:trPr>
        <w:tc>
          <w:tcPr>
            <w:tcW w:w="346" w:type="pct"/>
            <w:tcBorders>
              <w:top w:val="nil"/>
              <w:bottom w:val="nil"/>
            </w:tcBorders>
            <w:shd w:val="clear" w:color="auto" w:fill="auto"/>
            <w:tcMar>
              <w:bottom w:w="113" w:type="dxa"/>
            </w:tcMar>
            <w:hideMark/>
          </w:tcPr>
          <w:p w:rsidR="00D77E16" w:rsidRPr="00F47834" w:rsidRDefault="00A726C1" w:rsidP="006C0F5C">
            <w:pPr>
              <w:pStyle w:val="nadpis2"/>
            </w:pPr>
            <w:r w:rsidRPr="00F47834">
              <w:t>1.</w:t>
            </w:r>
          </w:p>
        </w:tc>
        <w:tc>
          <w:tcPr>
            <w:tcW w:w="4654" w:type="pct"/>
            <w:gridSpan w:val="2"/>
            <w:tcBorders>
              <w:top w:val="nil"/>
              <w:bottom w:val="nil"/>
            </w:tcBorders>
            <w:shd w:val="clear" w:color="auto" w:fill="auto"/>
            <w:tcMar>
              <w:bottom w:w="113" w:type="dxa"/>
            </w:tcMar>
          </w:tcPr>
          <w:p w:rsidR="00D77E16" w:rsidRPr="00F47834" w:rsidRDefault="00A726C1" w:rsidP="00A726C1">
            <w:pPr>
              <w:pStyle w:val="Normal"/>
              <w:spacing w:after="119"/>
              <w:jc w:val="both"/>
            </w:pPr>
            <w:r w:rsidRPr="00F47834">
              <w:rPr>
                <w:b/>
                <w:spacing w:val="70"/>
              </w:rPr>
              <w:t>bere na vědomí</w:t>
            </w:r>
            <w:r w:rsidRPr="00F47834">
              <w:t xml:space="preserve"> program 76. schůze Rady Olomouckého kraje konané dne 3. 9. 2015</w:t>
            </w:r>
          </w:p>
        </w:tc>
      </w:tr>
      <w:tr w:rsidR="00F47834" w:rsidRPr="00F47834" w:rsidTr="00A726C1">
        <w:tc>
          <w:tcPr>
            <w:tcW w:w="5000" w:type="pct"/>
            <w:gridSpan w:val="3"/>
            <w:tcBorders>
              <w:top w:val="nil"/>
              <w:bottom w:val="nil"/>
            </w:tcBorders>
            <w:shd w:val="clear" w:color="auto" w:fill="auto"/>
          </w:tcPr>
          <w:p w:rsidR="00D77E16" w:rsidRPr="00F47834" w:rsidRDefault="00D77E16" w:rsidP="006C0F5C">
            <w:pPr>
              <w:pStyle w:val="nadpis2"/>
            </w:pPr>
          </w:p>
        </w:tc>
      </w:tr>
      <w:tr w:rsidR="00F47834" w:rsidRPr="00F47834" w:rsidTr="00A726C1">
        <w:tc>
          <w:tcPr>
            <w:tcW w:w="961" w:type="pct"/>
            <w:gridSpan w:val="2"/>
            <w:tcBorders>
              <w:top w:val="nil"/>
              <w:bottom w:val="nil"/>
            </w:tcBorders>
            <w:shd w:val="clear" w:color="auto" w:fill="auto"/>
          </w:tcPr>
          <w:p w:rsidR="00D77E16" w:rsidRPr="00F47834" w:rsidRDefault="00D77E16" w:rsidP="006C0F5C">
            <w:pPr>
              <w:pStyle w:val="nadpis2"/>
            </w:pPr>
            <w:r w:rsidRPr="00F47834">
              <w:t>Předložil:</w:t>
            </w:r>
          </w:p>
        </w:tc>
        <w:tc>
          <w:tcPr>
            <w:tcW w:w="4039" w:type="pct"/>
            <w:tcBorders>
              <w:top w:val="nil"/>
              <w:bottom w:val="nil"/>
            </w:tcBorders>
            <w:shd w:val="clear" w:color="auto" w:fill="auto"/>
          </w:tcPr>
          <w:p w:rsidR="00D77E16" w:rsidRPr="00F47834" w:rsidRDefault="00A726C1" w:rsidP="006C0F5C">
            <w:pPr>
              <w:pStyle w:val="nadpis2"/>
            </w:pPr>
            <w:r w:rsidRPr="00F47834">
              <w:t>Ing. Jiří Rozbořil, hejtman Olomouckého kraje</w:t>
            </w:r>
          </w:p>
        </w:tc>
      </w:tr>
      <w:tr w:rsidR="00D77E16" w:rsidRPr="00F47834" w:rsidTr="00A726C1">
        <w:tc>
          <w:tcPr>
            <w:tcW w:w="961" w:type="pct"/>
            <w:gridSpan w:val="2"/>
            <w:tcBorders>
              <w:top w:val="nil"/>
            </w:tcBorders>
            <w:shd w:val="clear" w:color="auto" w:fill="auto"/>
          </w:tcPr>
          <w:p w:rsidR="00D77E16" w:rsidRPr="00F47834" w:rsidRDefault="00D77E16" w:rsidP="006C0F5C">
            <w:pPr>
              <w:pStyle w:val="nadpis2"/>
            </w:pPr>
            <w:r w:rsidRPr="00F47834">
              <w:t>Bod programu:</w:t>
            </w:r>
          </w:p>
        </w:tc>
        <w:tc>
          <w:tcPr>
            <w:tcW w:w="4039" w:type="pct"/>
            <w:tcBorders>
              <w:top w:val="nil"/>
            </w:tcBorders>
            <w:shd w:val="clear" w:color="auto" w:fill="auto"/>
          </w:tcPr>
          <w:p w:rsidR="00D77E16" w:rsidRPr="00F47834" w:rsidRDefault="00A726C1" w:rsidP="006C0F5C">
            <w:pPr>
              <w:pStyle w:val="nadpis2"/>
            </w:pPr>
            <w:r w:rsidRPr="00F47834">
              <w:t>1.1.</w:t>
            </w:r>
          </w:p>
        </w:tc>
      </w:tr>
    </w:tbl>
    <w:p w:rsidR="005F15E9" w:rsidRPr="00F47834"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77531B">
        <w:tc>
          <w:tcPr>
            <w:tcW w:w="961" w:type="pct"/>
            <w:gridSpan w:val="2"/>
            <w:tcBorders>
              <w:bottom w:val="nil"/>
            </w:tcBorders>
          </w:tcPr>
          <w:p w:rsidR="00A726C1" w:rsidRPr="00F47834" w:rsidRDefault="0077531B" w:rsidP="00BA5AF7">
            <w:pPr>
              <w:pStyle w:val="Radanzevusnesen"/>
              <w:keepNext/>
              <w:ind w:left="0" w:firstLine="0"/>
              <w:jc w:val="left"/>
              <w:rPr>
                <w:szCs w:val="24"/>
              </w:rPr>
            </w:pPr>
            <w:r w:rsidRPr="00F47834">
              <w:rPr>
                <w:szCs w:val="24"/>
              </w:rPr>
              <w:t>UR/76/2/2015</w:t>
            </w:r>
          </w:p>
        </w:tc>
        <w:tc>
          <w:tcPr>
            <w:tcW w:w="4039" w:type="pct"/>
            <w:tcBorders>
              <w:bottom w:val="nil"/>
            </w:tcBorders>
          </w:tcPr>
          <w:p w:rsidR="00A726C1" w:rsidRPr="00F47834" w:rsidRDefault="0077531B" w:rsidP="00BA5AF7">
            <w:pPr>
              <w:pStyle w:val="Radanzevusnesen"/>
              <w:keepNext/>
              <w:ind w:left="0" w:firstLine="0"/>
              <w:rPr>
                <w:szCs w:val="24"/>
              </w:rPr>
            </w:pPr>
            <w:r w:rsidRPr="00F47834">
              <w:rPr>
                <w:szCs w:val="24"/>
              </w:rPr>
              <w:t>Kontrola plnění usnesení Zastupitelstva Olomouckého kraje</w:t>
            </w:r>
          </w:p>
        </w:tc>
      </w:tr>
      <w:tr w:rsidR="00F47834" w:rsidRPr="00F47834" w:rsidTr="0077531B">
        <w:trPr>
          <w:trHeight w:val="289"/>
        </w:trPr>
        <w:tc>
          <w:tcPr>
            <w:tcW w:w="5000" w:type="pct"/>
            <w:gridSpan w:val="3"/>
            <w:tcBorders>
              <w:top w:val="nil"/>
              <w:bottom w:val="nil"/>
            </w:tcBorders>
            <w:shd w:val="clear" w:color="auto" w:fill="auto"/>
            <w:hideMark/>
          </w:tcPr>
          <w:p w:rsidR="00A726C1" w:rsidRPr="00F47834" w:rsidRDefault="0077531B" w:rsidP="00BA5AF7">
            <w:pPr>
              <w:pStyle w:val="Zkladntext"/>
              <w:rPr>
                <w:sz w:val="24"/>
                <w:szCs w:val="24"/>
                <w:lang w:val="cs-CZ"/>
              </w:rPr>
            </w:pPr>
            <w:r w:rsidRPr="00F47834">
              <w:rPr>
                <w:sz w:val="24"/>
                <w:szCs w:val="24"/>
                <w:lang w:val="cs-CZ"/>
              </w:rPr>
              <w:t>Rada Olomouckého kraje po projednání:</w:t>
            </w:r>
          </w:p>
        </w:tc>
      </w:tr>
      <w:tr w:rsidR="00F47834" w:rsidRPr="00F47834" w:rsidTr="0077531B">
        <w:trPr>
          <w:trHeight w:val="289"/>
        </w:trPr>
        <w:tc>
          <w:tcPr>
            <w:tcW w:w="346" w:type="pct"/>
            <w:tcBorders>
              <w:top w:val="nil"/>
              <w:bottom w:val="nil"/>
            </w:tcBorders>
            <w:shd w:val="clear" w:color="auto" w:fill="auto"/>
            <w:tcMar>
              <w:bottom w:w="113" w:type="dxa"/>
            </w:tcMar>
            <w:hideMark/>
          </w:tcPr>
          <w:p w:rsidR="00A726C1" w:rsidRPr="00F47834" w:rsidRDefault="0077531B"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77531B" w:rsidP="0077531B">
            <w:pPr>
              <w:pStyle w:val="Normal"/>
              <w:spacing w:after="119"/>
              <w:jc w:val="both"/>
            </w:pPr>
            <w:r w:rsidRPr="00F47834">
              <w:rPr>
                <w:b/>
                <w:spacing w:val="70"/>
              </w:rPr>
              <w:t>bere na vědomí</w:t>
            </w:r>
            <w:r w:rsidRPr="00F47834">
              <w:t xml:space="preserve"> zprávu o kontrole plnění usnesení Zastupitelstva Olomouckého kraje ke dni 3. 9. 2015</w:t>
            </w:r>
          </w:p>
        </w:tc>
      </w:tr>
      <w:tr w:rsidR="00F47834" w:rsidRPr="00F47834" w:rsidTr="0077531B">
        <w:trPr>
          <w:trHeight w:val="289"/>
        </w:trPr>
        <w:tc>
          <w:tcPr>
            <w:tcW w:w="346" w:type="pct"/>
            <w:tcBorders>
              <w:top w:val="nil"/>
              <w:bottom w:val="nil"/>
            </w:tcBorders>
            <w:shd w:val="clear" w:color="auto" w:fill="auto"/>
            <w:tcMar>
              <w:bottom w:w="113" w:type="dxa"/>
            </w:tcMar>
          </w:tcPr>
          <w:p w:rsidR="0077531B" w:rsidRPr="00F47834" w:rsidRDefault="0077531B" w:rsidP="006C0F5C">
            <w:pPr>
              <w:pStyle w:val="nadpis2"/>
            </w:pPr>
            <w:r w:rsidRPr="00F47834">
              <w:t>2.</w:t>
            </w:r>
          </w:p>
        </w:tc>
        <w:tc>
          <w:tcPr>
            <w:tcW w:w="4654" w:type="pct"/>
            <w:gridSpan w:val="2"/>
            <w:tcBorders>
              <w:top w:val="nil"/>
              <w:bottom w:val="nil"/>
            </w:tcBorders>
            <w:shd w:val="clear" w:color="auto" w:fill="auto"/>
            <w:tcMar>
              <w:bottom w:w="113" w:type="dxa"/>
            </w:tcMar>
          </w:tcPr>
          <w:p w:rsidR="0077531B" w:rsidRPr="00F47834" w:rsidRDefault="0077531B" w:rsidP="0077531B">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77531B">
        <w:trPr>
          <w:trHeight w:val="289"/>
        </w:trPr>
        <w:tc>
          <w:tcPr>
            <w:tcW w:w="5000" w:type="pct"/>
            <w:gridSpan w:val="3"/>
            <w:tcBorders>
              <w:top w:val="nil"/>
              <w:bottom w:val="nil"/>
            </w:tcBorders>
            <w:shd w:val="clear" w:color="auto" w:fill="auto"/>
            <w:tcMar>
              <w:bottom w:w="113" w:type="dxa"/>
            </w:tcMar>
          </w:tcPr>
          <w:p w:rsidR="0077531B" w:rsidRPr="00F47834" w:rsidRDefault="0077531B" w:rsidP="0077531B">
            <w:r w:rsidRPr="00F47834">
              <w:t>O: Ing. Jiří Rozbořil, hejtman Olomouckého kraje</w:t>
            </w:r>
          </w:p>
          <w:p w:rsidR="0077531B" w:rsidRPr="00F47834" w:rsidRDefault="0077531B" w:rsidP="0077531B">
            <w:r w:rsidRPr="00F47834">
              <w:t>T: ZOK 25. 9. 2015</w:t>
            </w:r>
          </w:p>
        </w:tc>
      </w:tr>
      <w:tr w:rsidR="00F47834" w:rsidRPr="00F47834" w:rsidTr="0077531B">
        <w:trPr>
          <w:trHeight w:val="289"/>
        </w:trPr>
        <w:tc>
          <w:tcPr>
            <w:tcW w:w="346" w:type="pct"/>
            <w:tcBorders>
              <w:top w:val="nil"/>
              <w:bottom w:val="nil"/>
            </w:tcBorders>
            <w:shd w:val="clear" w:color="auto" w:fill="auto"/>
            <w:tcMar>
              <w:bottom w:w="113" w:type="dxa"/>
            </w:tcMar>
          </w:tcPr>
          <w:p w:rsidR="0077531B" w:rsidRPr="00F47834" w:rsidRDefault="0077531B" w:rsidP="006C0F5C">
            <w:pPr>
              <w:pStyle w:val="nadpis2"/>
            </w:pPr>
            <w:r w:rsidRPr="00F47834">
              <w:t>3.</w:t>
            </w:r>
          </w:p>
        </w:tc>
        <w:tc>
          <w:tcPr>
            <w:tcW w:w="4654" w:type="pct"/>
            <w:gridSpan w:val="2"/>
            <w:tcBorders>
              <w:top w:val="nil"/>
              <w:bottom w:val="nil"/>
            </w:tcBorders>
            <w:shd w:val="clear" w:color="auto" w:fill="auto"/>
            <w:tcMar>
              <w:bottom w:w="113" w:type="dxa"/>
            </w:tcMar>
          </w:tcPr>
          <w:p w:rsidR="0077531B" w:rsidRPr="00F47834" w:rsidRDefault="0077531B" w:rsidP="0077531B">
            <w:pPr>
              <w:pStyle w:val="Normal"/>
              <w:spacing w:after="119"/>
              <w:jc w:val="both"/>
            </w:pPr>
            <w:r w:rsidRPr="00F47834">
              <w:rPr>
                <w:b/>
                <w:spacing w:val="70"/>
              </w:rPr>
              <w:t>doporučuje Zastupitelstvu Olomouckého kraje</w:t>
            </w:r>
            <w:r w:rsidRPr="00F47834">
              <w:t xml:space="preserve"> vzít na vědomí zprávu o kontrole plnění usnesení Zastupitelstva Olomouckého kraje ke dni 3. 9. 2014 a prodloužit termín plnění svého usnesení UZ/16/53/2015, bod 3, ze dne 26. 6. 2015, dle důvodové zprávy</w:t>
            </w:r>
          </w:p>
        </w:tc>
      </w:tr>
      <w:tr w:rsidR="00F47834" w:rsidRPr="00F47834" w:rsidTr="0077531B">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77531B">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77531B" w:rsidP="006C0F5C">
            <w:pPr>
              <w:pStyle w:val="nadpis2"/>
            </w:pPr>
            <w:r w:rsidRPr="00F47834">
              <w:t>Ing. Jiří Rozbořil, hejtman Olomouckého kraje</w:t>
            </w:r>
          </w:p>
        </w:tc>
      </w:tr>
      <w:tr w:rsidR="00A726C1" w:rsidRPr="00F47834" w:rsidTr="0077531B">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77531B" w:rsidP="006C0F5C">
            <w:pPr>
              <w:pStyle w:val="nadpis2"/>
            </w:pPr>
            <w:r w:rsidRPr="00F47834">
              <w:t>1.2.</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17332D">
        <w:tc>
          <w:tcPr>
            <w:tcW w:w="961" w:type="pct"/>
            <w:gridSpan w:val="2"/>
            <w:tcBorders>
              <w:bottom w:val="nil"/>
            </w:tcBorders>
          </w:tcPr>
          <w:p w:rsidR="00A726C1" w:rsidRPr="00F47834" w:rsidRDefault="0017332D" w:rsidP="00BA5AF7">
            <w:pPr>
              <w:pStyle w:val="Radanzevusnesen"/>
              <w:keepNext/>
              <w:ind w:left="0" w:firstLine="0"/>
              <w:jc w:val="left"/>
              <w:rPr>
                <w:szCs w:val="24"/>
              </w:rPr>
            </w:pPr>
            <w:r w:rsidRPr="00F47834">
              <w:rPr>
                <w:szCs w:val="24"/>
              </w:rPr>
              <w:t>UR/76/3/2015</w:t>
            </w:r>
          </w:p>
        </w:tc>
        <w:tc>
          <w:tcPr>
            <w:tcW w:w="4039" w:type="pct"/>
            <w:tcBorders>
              <w:bottom w:val="nil"/>
            </w:tcBorders>
          </w:tcPr>
          <w:p w:rsidR="00A726C1" w:rsidRPr="00F47834" w:rsidRDefault="0017332D" w:rsidP="00BA5AF7">
            <w:pPr>
              <w:pStyle w:val="Radanzevusnesen"/>
              <w:keepNext/>
              <w:ind w:left="0" w:firstLine="0"/>
              <w:rPr>
                <w:szCs w:val="24"/>
              </w:rPr>
            </w:pPr>
            <w:r w:rsidRPr="00F47834">
              <w:rPr>
                <w:szCs w:val="24"/>
              </w:rPr>
              <w:t>Kontrola plnění usnesení Rady Olomouckého kraje</w:t>
            </w:r>
          </w:p>
        </w:tc>
      </w:tr>
      <w:tr w:rsidR="00F47834" w:rsidRPr="00F47834" w:rsidTr="0017332D">
        <w:trPr>
          <w:trHeight w:val="289"/>
        </w:trPr>
        <w:tc>
          <w:tcPr>
            <w:tcW w:w="5000" w:type="pct"/>
            <w:gridSpan w:val="3"/>
            <w:tcBorders>
              <w:top w:val="nil"/>
              <w:bottom w:val="nil"/>
            </w:tcBorders>
            <w:shd w:val="clear" w:color="auto" w:fill="auto"/>
            <w:hideMark/>
          </w:tcPr>
          <w:p w:rsidR="00A726C1" w:rsidRPr="00F47834" w:rsidRDefault="0017332D" w:rsidP="00BA5AF7">
            <w:pPr>
              <w:pStyle w:val="Zkladntext"/>
              <w:rPr>
                <w:sz w:val="24"/>
                <w:szCs w:val="24"/>
                <w:lang w:val="cs-CZ"/>
              </w:rPr>
            </w:pPr>
            <w:r w:rsidRPr="00F47834">
              <w:rPr>
                <w:sz w:val="24"/>
                <w:szCs w:val="24"/>
                <w:lang w:val="cs-CZ"/>
              </w:rPr>
              <w:t>Rada Olomouckého kraje po projednání:</w:t>
            </w:r>
          </w:p>
        </w:tc>
      </w:tr>
      <w:tr w:rsidR="00F47834" w:rsidRPr="00F47834" w:rsidTr="0017332D">
        <w:trPr>
          <w:trHeight w:val="289"/>
        </w:trPr>
        <w:tc>
          <w:tcPr>
            <w:tcW w:w="346" w:type="pct"/>
            <w:tcBorders>
              <w:top w:val="nil"/>
              <w:bottom w:val="nil"/>
            </w:tcBorders>
            <w:shd w:val="clear" w:color="auto" w:fill="auto"/>
            <w:tcMar>
              <w:bottom w:w="113" w:type="dxa"/>
            </w:tcMar>
            <w:hideMark/>
          </w:tcPr>
          <w:p w:rsidR="00A726C1" w:rsidRPr="00F47834" w:rsidRDefault="0017332D"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17332D" w:rsidP="0017332D">
            <w:pPr>
              <w:pStyle w:val="Normal"/>
              <w:spacing w:after="119"/>
              <w:jc w:val="both"/>
            </w:pPr>
            <w:r w:rsidRPr="00F47834">
              <w:rPr>
                <w:b/>
                <w:spacing w:val="70"/>
              </w:rPr>
              <w:t>bere na vědomí</w:t>
            </w:r>
            <w:r w:rsidRPr="00F47834">
              <w:t xml:space="preserve"> </w:t>
            </w:r>
            <w:r w:rsidR="00BE21B1" w:rsidRPr="00F47834">
              <w:t xml:space="preserve">upravenou </w:t>
            </w:r>
            <w:r w:rsidRPr="00F47834">
              <w:t>zprávu o kontrole plnění usnesení Rady Olomouckého kraje</w:t>
            </w:r>
          </w:p>
        </w:tc>
      </w:tr>
      <w:tr w:rsidR="00F47834" w:rsidRPr="00F47834" w:rsidTr="0017332D">
        <w:trPr>
          <w:trHeight w:val="289"/>
        </w:trPr>
        <w:tc>
          <w:tcPr>
            <w:tcW w:w="346" w:type="pct"/>
            <w:tcBorders>
              <w:top w:val="nil"/>
              <w:bottom w:val="nil"/>
            </w:tcBorders>
            <w:shd w:val="clear" w:color="auto" w:fill="auto"/>
            <w:tcMar>
              <w:bottom w:w="113" w:type="dxa"/>
            </w:tcMar>
          </w:tcPr>
          <w:p w:rsidR="0017332D" w:rsidRPr="00F47834" w:rsidRDefault="0017332D" w:rsidP="006C0F5C">
            <w:pPr>
              <w:pStyle w:val="nadpis2"/>
            </w:pPr>
            <w:r w:rsidRPr="00F47834">
              <w:t>2.</w:t>
            </w:r>
          </w:p>
        </w:tc>
        <w:tc>
          <w:tcPr>
            <w:tcW w:w="4654" w:type="pct"/>
            <w:gridSpan w:val="2"/>
            <w:tcBorders>
              <w:top w:val="nil"/>
              <w:bottom w:val="nil"/>
            </w:tcBorders>
            <w:shd w:val="clear" w:color="auto" w:fill="auto"/>
            <w:tcMar>
              <w:bottom w:w="113" w:type="dxa"/>
            </w:tcMar>
          </w:tcPr>
          <w:p w:rsidR="0017332D" w:rsidRPr="00F47834" w:rsidRDefault="0017332D" w:rsidP="0017332D">
            <w:pPr>
              <w:pStyle w:val="Normal"/>
              <w:spacing w:after="119"/>
              <w:jc w:val="both"/>
            </w:pPr>
            <w:r w:rsidRPr="00F47834">
              <w:rPr>
                <w:b/>
                <w:spacing w:val="70"/>
              </w:rPr>
              <w:t>prodlužuje</w:t>
            </w:r>
            <w:r w:rsidRPr="00F47834">
              <w:t xml:space="preserve"> termíny plnění svých usnesení dle </w:t>
            </w:r>
            <w:r w:rsidR="00BE21B1" w:rsidRPr="00F47834">
              <w:t xml:space="preserve">upravené </w:t>
            </w:r>
            <w:r w:rsidRPr="00F47834">
              <w:t>důvodové zprávy</w:t>
            </w:r>
          </w:p>
        </w:tc>
      </w:tr>
      <w:tr w:rsidR="00F47834" w:rsidRPr="00F47834" w:rsidTr="0017332D">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17332D">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17332D" w:rsidP="006C0F5C">
            <w:pPr>
              <w:pStyle w:val="nadpis2"/>
            </w:pPr>
            <w:r w:rsidRPr="00F47834">
              <w:t>Ing. Jiří Rozbořil, hejtman Olomouckého kraje</w:t>
            </w:r>
          </w:p>
        </w:tc>
      </w:tr>
      <w:tr w:rsidR="00A726C1" w:rsidRPr="00F47834" w:rsidTr="0017332D">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17332D" w:rsidP="006C0F5C">
            <w:pPr>
              <w:pStyle w:val="nadpis2"/>
            </w:pPr>
            <w:r w:rsidRPr="00F47834">
              <w:t>1.3.</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2129D3">
        <w:tc>
          <w:tcPr>
            <w:tcW w:w="961" w:type="pct"/>
            <w:gridSpan w:val="2"/>
            <w:tcBorders>
              <w:bottom w:val="nil"/>
            </w:tcBorders>
          </w:tcPr>
          <w:p w:rsidR="00A726C1" w:rsidRPr="00F47834" w:rsidRDefault="002129D3" w:rsidP="00BA5AF7">
            <w:pPr>
              <w:pStyle w:val="Radanzevusnesen"/>
              <w:keepNext/>
              <w:ind w:left="0" w:firstLine="0"/>
              <w:jc w:val="left"/>
              <w:rPr>
                <w:szCs w:val="24"/>
              </w:rPr>
            </w:pPr>
            <w:r w:rsidRPr="00F47834">
              <w:rPr>
                <w:szCs w:val="24"/>
              </w:rPr>
              <w:t>UR/76/4/2015</w:t>
            </w:r>
          </w:p>
        </w:tc>
        <w:tc>
          <w:tcPr>
            <w:tcW w:w="4039" w:type="pct"/>
            <w:tcBorders>
              <w:bottom w:val="nil"/>
            </w:tcBorders>
          </w:tcPr>
          <w:p w:rsidR="00A726C1" w:rsidRPr="00F47834" w:rsidRDefault="002129D3" w:rsidP="00BA5AF7">
            <w:pPr>
              <w:pStyle w:val="Radanzevusnesen"/>
              <w:keepNext/>
              <w:ind w:left="0" w:firstLine="0"/>
              <w:rPr>
                <w:szCs w:val="24"/>
              </w:rPr>
            </w:pPr>
            <w:r w:rsidRPr="00F47834">
              <w:rPr>
                <w:szCs w:val="24"/>
              </w:rPr>
              <w:t>Zápisy ze zasedání výborů Zastupitelstva Olomouckého kraje</w:t>
            </w:r>
          </w:p>
        </w:tc>
      </w:tr>
      <w:tr w:rsidR="00F47834" w:rsidRPr="00F47834" w:rsidTr="002129D3">
        <w:trPr>
          <w:trHeight w:val="289"/>
        </w:trPr>
        <w:tc>
          <w:tcPr>
            <w:tcW w:w="5000" w:type="pct"/>
            <w:gridSpan w:val="3"/>
            <w:tcBorders>
              <w:top w:val="nil"/>
              <w:bottom w:val="nil"/>
            </w:tcBorders>
            <w:shd w:val="clear" w:color="auto" w:fill="auto"/>
            <w:hideMark/>
          </w:tcPr>
          <w:p w:rsidR="00A726C1" w:rsidRPr="00F47834" w:rsidRDefault="002129D3" w:rsidP="00BA5AF7">
            <w:pPr>
              <w:pStyle w:val="Zkladntext"/>
              <w:rPr>
                <w:sz w:val="24"/>
                <w:szCs w:val="24"/>
                <w:lang w:val="cs-CZ"/>
              </w:rPr>
            </w:pPr>
            <w:r w:rsidRPr="00F47834">
              <w:rPr>
                <w:sz w:val="24"/>
                <w:szCs w:val="24"/>
                <w:lang w:val="cs-CZ"/>
              </w:rPr>
              <w:t>Rada Olomouckého kraje po projednání:</w:t>
            </w:r>
          </w:p>
        </w:tc>
      </w:tr>
      <w:tr w:rsidR="00F47834" w:rsidRPr="00F47834" w:rsidTr="002129D3">
        <w:trPr>
          <w:trHeight w:val="289"/>
        </w:trPr>
        <w:tc>
          <w:tcPr>
            <w:tcW w:w="346" w:type="pct"/>
            <w:tcBorders>
              <w:top w:val="nil"/>
              <w:bottom w:val="nil"/>
            </w:tcBorders>
            <w:shd w:val="clear" w:color="auto" w:fill="auto"/>
            <w:tcMar>
              <w:bottom w:w="113" w:type="dxa"/>
            </w:tcMar>
            <w:hideMark/>
          </w:tcPr>
          <w:p w:rsidR="00A726C1" w:rsidRPr="00F47834" w:rsidRDefault="002129D3"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2129D3" w:rsidP="002129D3">
            <w:pPr>
              <w:pStyle w:val="Normal"/>
              <w:spacing w:after="119"/>
              <w:jc w:val="both"/>
            </w:pPr>
            <w:r w:rsidRPr="00F47834">
              <w:rPr>
                <w:b/>
                <w:spacing w:val="70"/>
              </w:rPr>
              <w:t>bere na vědomí</w:t>
            </w:r>
            <w:r w:rsidRPr="00F47834">
              <w:t xml:space="preserve"> důvodovou zprávu</w:t>
            </w:r>
          </w:p>
        </w:tc>
      </w:tr>
      <w:tr w:rsidR="00F47834" w:rsidRPr="00F47834" w:rsidTr="002129D3">
        <w:trPr>
          <w:trHeight w:val="289"/>
        </w:trPr>
        <w:tc>
          <w:tcPr>
            <w:tcW w:w="346" w:type="pct"/>
            <w:tcBorders>
              <w:top w:val="nil"/>
              <w:bottom w:val="nil"/>
            </w:tcBorders>
            <w:shd w:val="clear" w:color="auto" w:fill="auto"/>
            <w:tcMar>
              <w:bottom w:w="113" w:type="dxa"/>
            </w:tcMar>
          </w:tcPr>
          <w:p w:rsidR="002129D3" w:rsidRPr="00F47834" w:rsidRDefault="002129D3" w:rsidP="006C0F5C">
            <w:pPr>
              <w:pStyle w:val="nadpis2"/>
            </w:pPr>
            <w:r w:rsidRPr="00F47834">
              <w:lastRenderedPageBreak/>
              <w:t>2.</w:t>
            </w:r>
          </w:p>
        </w:tc>
        <w:tc>
          <w:tcPr>
            <w:tcW w:w="4654" w:type="pct"/>
            <w:gridSpan w:val="2"/>
            <w:tcBorders>
              <w:top w:val="nil"/>
              <w:bottom w:val="nil"/>
            </w:tcBorders>
            <w:shd w:val="clear" w:color="auto" w:fill="auto"/>
            <w:tcMar>
              <w:bottom w:w="113" w:type="dxa"/>
            </w:tcMar>
          </w:tcPr>
          <w:p w:rsidR="002129D3" w:rsidRPr="00F47834" w:rsidRDefault="002129D3" w:rsidP="002129D3">
            <w:pPr>
              <w:pStyle w:val="Normal"/>
              <w:spacing w:after="119"/>
              <w:jc w:val="both"/>
            </w:pPr>
            <w:r w:rsidRPr="00F47834">
              <w:rPr>
                <w:b/>
                <w:spacing w:val="70"/>
              </w:rPr>
              <w:t>bere na vědomí</w:t>
            </w:r>
            <w:r w:rsidRPr="00F47834">
              <w:t xml:space="preserve"> zápisy ze zasedání výborů Zastupitelstva Olomouckého kraje:</w:t>
            </w:r>
          </w:p>
          <w:p w:rsidR="002129D3" w:rsidRPr="00F47834" w:rsidRDefault="002129D3" w:rsidP="002129D3">
            <w:pPr>
              <w:pStyle w:val="Normal"/>
              <w:spacing w:after="119"/>
              <w:jc w:val="both"/>
            </w:pPr>
            <w:r w:rsidRPr="00F47834">
              <w:t>a) Zápis ze 14. zasedání Výboru pro zdravotnictví Zastupitelstva Olomouckého kraje konaného dne 20. 5. 2015</w:t>
            </w:r>
          </w:p>
          <w:p w:rsidR="002129D3" w:rsidRPr="00F47834" w:rsidRDefault="002129D3" w:rsidP="002129D3">
            <w:pPr>
              <w:pStyle w:val="Normal"/>
              <w:spacing w:after="119"/>
              <w:jc w:val="both"/>
            </w:pPr>
            <w:r w:rsidRPr="00F47834">
              <w:t>b) Zápis z 15. zasedání Výboru pro výchovu, vzdělávání a zaměstnanost Zastupitelstva Olomouckého kraje konaného dne 3. 6. 2015</w:t>
            </w:r>
          </w:p>
          <w:p w:rsidR="002129D3" w:rsidRPr="00F47834" w:rsidRDefault="002129D3" w:rsidP="002129D3">
            <w:pPr>
              <w:pStyle w:val="Normal"/>
              <w:spacing w:after="119"/>
              <w:jc w:val="both"/>
            </w:pPr>
            <w:r w:rsidRPr="00F47834">
              <w:t>c) Zápis z 13. zasedání Výboru pro regionální rozvoj Zastupitelstva Olomouckého kraje konaného dne 8. 6. 2015</w:t>
            </w:r>
          </w:p>
          <w:p w:rsidR="002129D3" w:rsidRPr="00F47834" w:rsidRDefault="002129D3" w:rsidP="002129D3">
            <w:pPr>
              <w:pStyle w:val="Normal"/>
              <w:spacing w:after="119"/>
              <w:jc w:val="both"/>
            </w:pPr>
            <w:r w:rsidRPr="00F47834">
              <w:t>d) Zápis z 13. zasedání Finančního výboru Zastupitelstva Olomouckého kraje konaného dne 22. 6. 2015</w:t>
            </w:r>
          </w:p>
          <w:p w:rsidR="002129D3" w:rsidRPr="00F47834" w:rsidRDefault="002129D3" w:rsidP="002129D3">
            <w:pPr>
              <w:pStyle w:val="Normal"/>
              <w:spacing w:after="119"/>
              <w:jc w:val="both"/>
            </w:pPr>
            <w:r w:rsidRPr="00F47834">
              <w:t>e) Zápis z 13. zasedání Kontrolního výboru Zastupitelstva Olomouckého kraje konaného dne 24. 6. 2015</w:t>
            </w:r>
          </w:p>
          <w:p w:rsidR="002129D3" w:rsidRPr="00F47834" w:rsidRDefault="002129D3" w:rsidP="002129D3">
            <w:pPr>
              <w:pStyle w:val="Normal"/>
              <w:spacing w:after="119"/>
              <w:jc w:val="both"/>
            </w:pPr>
            <w:r w:rsidRPr="00F47834">
              <w:t>f) Zápis ze 17. zasedání Výboru pro rozvoj cestovního ruchu Zastupitelstva Olomouckého kraje konaného dne 30. 6. 2015</w:t>
            </w:r>
          </w:p>
        </w:tc>
      </w:tr>
      <w:tr w:rsidR="00F47834" w:rsidRPr="00F47834" w:rsidTr="002129D3">
        <w:trPr>
          <w:trHeight w:val="289"/>
        </w:trPr>
        <w:tc>
          <w:tcPr>
            <w:tcW w:w="346" w:type="pct"/>
            <w:tcBorders>
              <w:top w:val="nil"/>
              <w:bottom w:val="nil"/>
            </w:tcBorders>
            <w:shd w:val="clear" w:color="auto" w:fill="auto"/>
            <w:tcMar>
              <w:bottom w:w="113" w:type="dxa"/>
            </w:tcMar>
          </w:tcPr>
          <w:p w:rsidR="002129D3" w:rsidRPr="00F47834" w:rsidRDefault="002129D3" w:rsidP="006C0F5C">
            <w:pPr>
              <w:pStyle w:val="nadpis2"/>
            </w:pPr>
            <w:r w:rsidRPr="00F47834">
              <w:t>3.</w:t>
            </w:r>
          </w:p>
        </w:tc>
        <w:tc>
          <w:tcPr>
            <w:tcW w:w="4654" w:type="pct"/>
            <w:gridSpan w:val="2"/>
            <w:tcBorders>
              <w:top w:val="nil"/>
              <w:bottom w:val="nil"/>
            </w:tcBorders>
            <w:shd w:val="clear" w:color="auto" w:fill="auto"/>
            <w:tcMar>
              <w:bottom w:w="113" w:type="dxa"/>
            </w:tcMar>
          </w:tcPr>
          <w:p w:rsidR="002129D3" w:rsidRPr="00F47834" w:rsidRDefault="002129D3" w:rsidP="002129D3">
            <w:pPr>
              <w:pStyle w:val="Normal"/>
              <w:jc w:val="both"/>
            </w:pPr>
            <w:r w:rsidRPr="00F47834">
              <w:rPr>
                <w:b/>
                <w:spacing w:val="70"/>
              </w:rPr>
              <w:t>ukládá</w:t>
            </w:r>
            <w:r w:rsidRPr="00F47834">
              <w:t xml:space="preserve"> administrativně zajistit předložení zápisů ze zasedání výborů Zastupitelstva Olomouckého kraje na zasedání Zastupitelstva Olomouckého kraje</w:t>
            </w:r>
          </w:p>
        </w:tc>
      </w:tr>
      <w:tr w:rsidR="00F47834" w:rsidRPr="00F47834" w:rsidTr="002129D3">
        <w:trPr>
          <w:trHeight w:val="289"/>
        </w:trPr>
        <w:tc>
          <w:tcPr>
            <w:tcW w:w="5000" w:type="pct"/>
            <w:gridSpan w:val="3"/>
            <w:tcBorders>
              <w:top w:val="nil"/>
              <w:bottom w:val="nil"/>
            </w:tcBorders>
            <w:shd w:val="clear" w:color="auto" w:fill="auto"/>
            <w:tcMar>
              <w:bottom w:w="113" w:type="dxa"/>
            </w:tcMar>
          </w:tcPr>
          <w:p w:rsidR="002129D3" w:rsidRPr="00F47834" w:rsidRDefault="002129D3" w:rsidP="002129D3">
            <w:r w:rsidRPr="00F47834">
              <w:t>O: vedoucí odboru tajemníka hejtmana</w:t>
            </w:r>
          </w:p>
          <w:p w:rsidR="002129D3" w:rsidRPr="00F47834" w:rsidRDefault="002129D3" w:rsidP="002129D3">
            <w:r w:rsidRPr="00F47834">
              <w:t>T: ZOK 25. 9. 2015</w:t>
            </w:r>
          </w:p>
        </w:tc>
      </w:tr>
      <w:tr w:rsidR="00F47834" w:rsidRPr="00F47834" w:rsidTr="002129D3">
        <w:trPr>
          <w:trHeight w:val="289"/>
        </w:trPr>
        <w:tc>
          <w:tcPr>
            <w:tcW w:w="346" w:type="pct"/>
            <w:tcBorders>
              <w:top w:val="nil"/>
              <w:bottom w:val="nil"/>
            </w:tcBorders>
            <w:shd w:val="clear" w:color="auto" w:fill="auto"/>
            <w:tcMar>
              <w:bottom w:w="113" w:type="dxa"/>
            </w:tcMar>
          </w:tcPr>
          <w:p w:rsidR="002129D3" w:rsidRPr="00F47834" w:rsidRDefault="002129D3" w:rsidP="006C0F5C">
            <w:pPr>
              <w:pStyle w:val="nadpis2"/>
            </w:pPr>
            <w:r w:rsidRPr="00F47834">
              <w:t>4.</w:t>
            </w:r>
          </w:p>
        </w:tc>
        <w:tc>
          <w:tcPr>
            <w:tcW w:w="4654" w:type="pct"/>
            <w:gridSpan w:val="2"/>
            <w:tcBorders>
              <w:top w:val="nil"/>
              <w:bottom w:val="nil"/>
            </w:tcBorders>
            <w:shd w:val="clear" w:color="auto" w:fill="auto"/>
            <w:tcMar>
              <w:bottom w:w="113" w:type="dxa"/>
            </w:tcMar>
          </w:tcPr>
          <w:p w:rsidR="002129D3" w:rsidRPr="00F47834" w:rsidRDefault="002129D3" w:rsidP="002129D3">
            <w:pPr>
              <w:pStyle w:val="Normal"/>
              <w:jc w:val="both"/>
            </w:pPr>
            <w:r w:rsidRPr="00F47834">
              <w:rPr>
                <w:b/>
                <w:spacing w:val="70"/>
              </w:rPr>
              <w:t>doporučuje Zastupitelstvu Olomouckého kraje</w:t>
            </w:r>
            <w:r w:rsidRPr="00F47834">
              <w:t xml:space="preserve"> vzít na vědomí zápisy ze zasedání výborů Zastupitelstva Olomouckého kraje</w:t>
            </w:r>
          </w:p>
        </w:tc>
      </w:tr>
      <w:tr w:rsidR="00F47834" w:rsidRPr="00F47834" w:rsidTr="002129D3">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2129D3">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2129D3" w:rsidP="006C0F5C">
            <w:pPr>
              <w:pStyle w:val="nadpis2"/>
            </w:pPr>
            <w:r w:rsidRPr="00F47834">
              <w:t>předsedové výborů zastupitelstva</w:t>
            </w:r>
          </w:p>
        </w:tc>
      </w:tr>
      <w:tr w:rsidR="00A726C1" w:rsidRPr="00F47834" w:rsidTr="002129D3">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2129D3" w:rsidP="006C0F5C">
            <w:pPr>
              <w:pStyle w:val="nadpis2"/>
            </w:pPr>
            <w:r w:rsidRPr="00F47834">
              <w:t>1.4.</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023E8D">
        <w:tc>
          <w:tcPr>
            <w:tcW w:w="961" w:type="pct"/>
            <w:gridSpan w:val="2"/>
            <w:tcBorders>
              <w:bottom w:val="nil"/>
            </w:tcBorders>
          </w:tcPr>
          <w:p w:rsidR="00A726C1" w:rsidRPr="00F47834" w:rsidRDefault="00023E8D" w:rsidP="00BA5AF7">
            <w:pPr>
              <w:pStyle w:val="Radanzevusnesen"/>
              <w:keepNext/>
              <w:ind w:left="0" w:firstLine="0"/>
              <w:jc w:val="left"/>
              <w:rPr>
                <w:szCs w:val="24"/>
              </w:rPr>
            </w:pPr>
            <w:r w:rsidRPr="00F47834">
              <w:rPr>
                <w:szCs w:val="24"/>
              </w:rPr>
              <w:t>UR/76/5/2015</w:t>
            </w:r>
          </w:p>
        </w:tc>
        <w:tc>
          <w:tcPr>
            <w:tcW w:w="4039" w:type="pct"/>
            <w:tcBorders>
              <w:bottom w:val="nil"/>
            </w:tcBorders>
          </w:tcPr>
          <w:p w:rsidR="00A726C1" w:rsidRPr="00F47834" w:rsidRDefault="00023E8D" w:rsidP="00BA5AF7">
            <w:pPr>
              <w:pStyle w:val="Radanzevusnesen"/>
              <w:keepNext/>
              <w:ind w:left="0" w:firstLine="0"/>
              <w:rPr>
                <w:szCs w:val="24"/>
              </w:rPr>
            </w:pPr>
            <w:r w:rsidRPr="00F47834">
              <w:rPr>
                <w:szCs w:val="24"/>
              </w:rPr>
              <w:t>Dodatek č. 1 ke Smlouvě o spolupráci a spolufinancování při realizaci projektu „Mapa zážitků Moravy a Slezska“ mezi kraji Jihomoravským, Moravskoslezským, Olomouckým a Zlínským</w:t>
            </w:r>
          </w:p>
        </w:tc>
      </w:tr>
      <w:tr w:rsidR="00F47834" w:rsidRPr="00F47834" w:rsidTr="00023E8D">
        <w:trPr>
          <w:trHeight w:val="289"/>
        </w:trPr>
        <w:tc>
          <w:tcPr>
            <w:tcW w:w="5000" w:type="pct"/>
            <w:gridSpan w:val="3"/>
            <w:tcBorders>
              <w:top w:val="nil"/>
              <w:bottom w:val="nil"/>
            </w:tcBorders>
            <w:shd w:val="clear" w:color="auto" w:fill="auto"/>
            <w:hideMark/>
          </w:tcPr>
          <w:p w:rsidR="00A726C1" w:rsidRPr="00F47834" w:rsidRDefault="00023E8D" w:rsidP="00BA5AF7">
            <w:pPr>
              <w:pStyle w:val="Zkladntext"/>
              <w:rPr>
                <w:sz w:val="24"/>
                <w:szCs w:val="24"/>
                <w:lang w:val="cs-CZ"/>
              </w:rPr>
            </w:pPr>
            <w:r w:rsidRPr="00F47834">
              <w:rPr>
                <w:sz w:val="24"/>
                <w:szCs w:val="24"/>
                <w:lang w:val="cs-CZ"/>
              </w:rPr>
              <w:t>Rada Olomouckého kraje po projednání:</w:t>
            </w:r>
          </w:p>
        </w:tc>
      </w:tr>
      <w:tr w:rsidR="00F47834" w:rsidRPr="00F47834" w:rsidTr="00023E8D">
        <w:trPr>
          <w:trHeight w:val="289"/>
        </w:trPr>
        <w:tc>
          <w:tcPr>
            <w:tcW w:w="346" w:type="pct"/>
            <w:tcBorders>
              <w:top w:val="nil"/>
              <w:bottom w:val="nil"/>
            </w:tcBorders>
            <w:shd w:val="clear" w:color="auto" w:fill="auto"/>
            <w:tcMar>
              <w:bottom w:w="113" w:type="dxa"/>
            </w:tcMar>
            <w:hideMark/>
          </w:tcPr>
          <w:p w:rsidR="00A726C1" w:rsidRPr="00F47834" w:rsidRDefault="00023E8D"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023E8D" w:rsidP="00023E8D">
            <w:pPr>
              <w:pStyle w:val="Normal"/>
              <w:spacing w:after="119"/>
              <w:jc w:val="both"/>
            </w:pPr>
            <w:r w:rsidRPr="00F47834">
              <w:rPr>
                <w:b/>
                <w:spacing w:val="70"/>
              </w:rPr>
              <w:t>bere na vědomí</w:t>
            </w:r>
            <w:r w:rsidRPr="00F47834">
              <w:t xml:space="preserve"> důvodovou zprávu</w:t>
            </w:r>
          </w:p>
        </w:tc>
      </w:tr>
      <w:tr w:rsidR="00F47834" w:rsidRPr="00F47834" w:rsidTr="00023E8D">
        <w:trPr>
          <w:trHeight w:val="289"/>
        </w:trPr>
        <w:tc>
          <w:tcPr>
            <w:tcW w:w="346" w:type="pct"/>
            <w:tcBorders>
              <w:top w:val="nil"/>
              <w:bottom w:val="nil"/>
            </w:tcBorders>
            <w:shd w:val="clear" w:color="auto" w:fill="auto"/>
            <w:tcMar>
              <w:bottom w:w="113" w:type="dxa"/>
            </w:tcMar>
          </w:tcPr>
          <w:p w:rsidR="00023E8D" w:rsidRPr="00F47834" w:rsidRDefault="00023E8D" w:rsidP="006C0F5C">
            <w:pPr>
              <w:pStyle w:val="nadpis2"/>
            </w:pPr>
            <w:r w:rsidRPr="00F47834">
              <w:t>2.</w:t>
            </w:r>
          </w:p>
        </w:tc>
        <w:tc>
          <w:tcPr>
            <w:tcW w:w="4654" w:type="pct"/>
            <w:gridSpan w:val="2"/>
            <w:tcBorders>
              <w:top w:val="nil"/>
              <w:bottom w:val="nil"/>
            </w:tcBorders>
            <w:shd w:val="clear" w:color="auto" w:fill="auto"/>
            <w:tcMar>
              <w:bottom w:w="113" w:type="dxa"/>
            </w:tcMar>
          </w:tcPr>
          <w:p w:rsidR="00023E8D" w:rsidRPr="00F47834" w:rsidRDefault="00023E8D" w:rsidP="00F01F93">
            <w:pPr>
              <w:pStyle w:val="Normal"/>
              <w:spacing w:after="119"/>
              <w:jc w:val="both"/>
            </w:pPr>
            <w:r w:rsidRPr="00F47834">
              <w:rPr>
                <w:b/>
                <w:spacing w:val="70"/>
              </w:rPr>
              <w:t>souhlasí</w:t>
            </w:r>
            <w:r w:rsidRPr="00F47834">
              <w:t xml:space="preserve"> s uzavřením Dodatku č. 1 ke Smlouvě o spolupráci a</w:t>
            </w:r>
            <w:r w:rsidR="00F01F93" w:rsidRPr="00F47834">
              <w:t> </w:t>
            </w:r>
            <w:r w:rsidRPr="00F47834">
              <w:t>spolufinancování při realizaci projektu „Mapa zážitků Moravy a Slezska“ mezi</w:t>
            </w:r>
            <w:r w:rsidR="00F01F93" w:rsidRPr="00F47834">
              <w:t> </w:t>
            </w:r>
            <w:r w:rsidRPr="00F47834">
              <w:t>kraji Jihomoravským, Moravskoslezským, Olomouckým a Zlínským č.</w:t>
            </w:r>
            <w:r w:rsidR="00F01F93" w:rsidRPr="00F47834">
              <w:t> </w:t>
            </w:r>
            <w:r w:rsidRPr="00F47834">
              <w:t>2015/02605/OTH/DSM ze dne 21. 8. 2015, dle důvodové zprávy</w:t>
            </w:r>
          </w:p>
        </w:tc>
      </w:tr>
      <w:tr w:rsidR="00F47834" w:rsidRPr="00F47834" w:rsidTr="00023E8D">
        <w:trPr>
          <w:trHeight w:val="289"/>
        </w:trPr>
        <w:tc>
          <w:tcPr>
            <w:tcW w:w="346" w:type="pct"/>
            <w:tcBorders>
              <w:top w:val="nil"/>
              <w:bottom w:val="nil"/>
            </w:tcBorders>
            <w:shd w:val="clear" w:color="auto" w:fill="auto"/>
            <w:tcMar>
              <w:bottom w:w="113" w:type="dxa"/>
            </w:tcMar>
          </w:tcPr>
          <w:p w:rsidR="00023E8D" w:rsidRPr="00F47834" w:rsidRDefault="00023E8D" w:rsidP="006C0F5C">
            <w:pPr>
              <w:pStyle w:val="nadpis2"/>
            </w:pPr>
            <w:r w:rsidRPr="00F47834">
              <w:t>3.</w:t>
            </w:r>
          </w:p>
        </w:tc>
        <w:tc>
          <w:tcPr>
            <w:tcW w:w="4654" w:type="pct"/>
            <w:gridSpan w:val="2"/>
            <w:tcBorders>
              <w:top w:val="nil"/>
              <w:bottom w:val="nil"/>
            </w:tcBorders>
            <w:shd w:val="clear" w:color="auto" w:fill="auto"/>
            <w:tcMar>
              <w:bottom w:w="113" w:type="dxa"/>
            </w:tcMar>
          </w:tcPr>
          <w:p w:rsidR="00023E8D" w:rsidRPr="00F47834" w:rsidRDefault="00023E8D" w:rsidP="00023E8D">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023E8D">
        <w:trPr>
          <w:trHeight w:val="289"/>
        </w:trPr>
        <w:tc>
          <w:tcPr>
            <w:tcW w:w="5000" w:type="pct"/>
            <w:gridSpan w:val="3"/>
            <w:tcBorders>
              <w:top w:val="nil"/>
              <w:bottom w:val="nil"/>
            </w:tcBorders>
            <w:shd w:val="clear" w:color="auto" w:fill="auto"/>
            <w:tcMar>
              <w:bottom w:w="113" w:type="dxa"/>
            </w:tcMar>
          </w:tcPr>
          <w:p w:rsidR="00023E8D" w:rsidRPr="00F47834" w:rsidRDefault="00023E8D" w:rsidP="00023E8D">
            <w:r w:rsidRPr="00F47834">
              <w:t>O: Ing. Jiří Rozbořil, hejtman Olomouckého kraje</w:t>
            </w:r>
          </w:p>
          <w:p w:rsidR="00023E8D" w:rsidRPr="00F47834" w:rsidRDefault="00023E8D" w:rsidP="00023E8D">
            <w:r w:rsidRPr="00F47834">
              <w:t>T: ZOK 25. 9. 2015</w:t>
            </w:r>
          </w:p>
        </w:tc>
      </w:tr>
      <w:tr w:rsidR="00F47834" w:rsidRPr="00F47834" w:rsidTr="00023E8D">
        <w:trPr>
          <w:trHeight w:val="289"/>
        </w:trPr>
        <w:tc>
          <w:tcPr>
            <w:tcW w:w="346" w:type="pct"/>
            <w:tcBorders>
              <w:top w:val="nil"/>
              <w:bottom w:val="nil"/>
            </w:tcBorders>
            <w:shd w:val="clear" w:color="auto" w:fill="auto"/>
            <w:tcMar>
              <w:bottom w:w="113" w:type="dxa"/>
            </w:tcMar>
          </w:tcPr>
          <w:p w:rsidR="00023E8D" w:rsidRPr="00F47834" w:rsidRDefault="00023E8D" w:rsidP="006C0F5C">
            <w:pPr>
              <w:pStyle w:val="nadpis2"/>
            </w:pPr>
            <w:r w:rsidRPr="00F47834">
              <w:t>4.</w:t>
            </w:r>
          </w:p>
        </w:tc>
        <w:tc>
          <w:tcPr>
            <w:tcW w:w="4654" w:type="pct"/>
            <w:gridSpan w:val="2"/>
            <w:tcBorders>
              <w:top w:val="nil"/>
              <w:bottom w:val="nil"/>
            </w:tcBorders>
            <w:shd w:val="clear" w:color="auto" w:fill="auto"/>
            <w:tcMar>
              <w:bottom w:w="113" w:type="dxa"/>
            </w:tcMar>
          </w:tcPr>
          <w:p w:rsidR="00023E8D" w:rsidRPr="00F47834" w:rsidRDefault="00023E8D" w:rsidP="000E2A46">
            <w:pPr>
              <w:pStyle w:val="Normal"/>
              <w:spacing w:after="119"/>
              <w:jc w:val="both"/>
            </w:pPr>
            <w:r w:rsidRPr="00F47834">
              <w:rPr>
                <w:b/>
                <w:spacing w:val="70"/>
              </w:rPr>
              <w:t>doporučuje Zastupitelstvu Olomouckého kraje</w:t>
            </w:r>
            <w:r w:rsidRPr="00F47834">
              <w:t xml:space="preserve"> schválit uzavření Dodatku č. 1 ke Smlouvě o spolupráci a spolufinancování při realizaci projektu „Mapa zážitků Moravy a Slezska“ mezi kraji Jihomoravským, Moravskoslezským, Olomouckým a Zlínským č. 2015/02605/OTH/DSM </w:t>
            </w:r>
            <w:r w:rsidRPr="00F47834">
              <w:lastRenderedPageBreak/>
              <w:t>ze</w:t>
            </w:r>
            <w:r w:rsidR="000E2A46" w:rsidRPr="00F47834">
              <w:t> </w:t>
            </w:r>
            <w:r w:rsidRPr="00F47834">
              <w:t>dne</w:t>
            </w:r>
            <w:r w:rsidR="000E2A46" w:rsidRPr="00F47834">
              <w:t> </w:t>
            </w:r>
            <w:r w:rsidRPr="00F47834">
              <w:t>21. 8. 2015, dle důvodové zprávy</w:t>
            </w:r>
          </w:p>
        </w:tc>
      </w:tr>
      <w:tr w:rsidR="00F47834" w:rsidRPr="00F47834" w:rsidTr="00023E8D">
        <w:trPr>
          <w:trHeight w:val="289"/>
        </w:trPr>
        <w:tc>
          <w:tcPr>
            <w:tcW w:w="346" w:type="pct"/>
            <w:tcBorders>
              <w:top w:val="nil"/>
              <w:bottom w:val="nil"/>
            </w:tcBorders>
            <w:shd w:val="clear" w:color="auto" w:fill="auto"/>
            <w:tcMar>
              <w:bottom w:w="113" w:type="dxa"/>
            </w:tcMar>
          </w:tcPr>
          <w:p w:rsidR="00023E8D" w:rsidRPr="00F47834" w:rsidRDefault="00023E8D" w:rsidP="006C0F5C">
            <w:pPr>
              <w:pStyle w:val="nadpis2"/>
            </w:pPr>
            <w:r w:rsidRPr="00F47834">
              <w:lastRenderedPageBreak/>
              <w:t>5.</w:t>
            </w:r>
          </w:p>
        </w:tc>
        <w:tc>
          <w:tcPr>
            <w:tcW w:w="4654" w:type="pct"/>
            <w:gridSpan w:val="2"/>
            <w:tcBorders>
              <w:top w:val="nil"/>
              <w:bottom w:val="nil"/>
            </w:tcBorders>
            <w:shd w:val="clear" w:color="auto" w:fill="auto"/>
            <w:tcMar>
              <w:bottom w:w="113" w:type="dxa"/>
            </w:tcMar>
          </w:tcPr>
          <w:p w:rsidR="00023E8D" w:rsidRPr="00F47834" w:rsidRDefault="00023E8D" w:rsidP="00023E8D">
            <w:pPr>
              <w:pStyle w:val="Normal"/>
              <w:spacing w:after="119"/>
              <w:jc w:val="both"/>
            </w:pPr>
            <w:r w:rsidRPr="00F47834">
              <w:rPr>
                <w:b/>
                <w:spacing w:val="70"/>
              </w:rPr>
              <w:t>doporučuje Zastupitelstvu Olomouckého kraje</w:t>
            </w:r>
            <w:r w:rsidRPr="00F47834">
              <w:t xml:space="preserve"> uložit Ing. Jiřímu Rozbořilovi, hejtmanovi Olomouckého kraje, podepsat Dodatek č. 1 ke Smlouvě o spolupráci a spolufinancování při realizaci projektu „Mapa zážitků Moravy a Slezska“ dle bodu 4 usnesení</w:t>
            </w:r>
          </w:p>
        </w:tc>
      </w:tr>
      <w:tr w:rsidR="00F47834" w:rsidRPr="00F47834" w:rsidTr="00023E8D">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023E8D">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023E8D" w:rsidP="006C0F5C">
            <w:pPr>
              <w:pStyle w:val="nadpis2"/>
            </w:pPr>
            <w:r w:rsidRPr="00F47834">
              <w:t>Ing. Jiří Rozbořil, hejtman Olomouckého kraje</w:t>
            </w:r>
          </w:p>
        </w:tc>
      </w:tr>
      <w:tr w:rsidR="00A726C1" w:rsidRPr="00F47834" w:rsidTr="00023E8D">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023E8D" w:rsidP="006C0F5C">
            <w:pPr>
              <w:pStyle w:val="nadpis2"/>
            </w:pPr>
            <w:r w:rsidRPr="00F47834">
              <w:t>1.5.</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0B265A">
        <w:tc>
          <w:tcPr>
            <w:tcW w:w="961" w:type="pct"/>
            <w:gridSpan w:val="2"/>
            <w:tcBorders>
              <w:bottom w:val="nil"/>
            </w:tcBorders>
          </w:tcPr>
          <w:p w:rsidR="00A726C1" w:rsidRPr="00F47834" w:rsidRDefault="000B265A" w:rsidP="00BA5AF7">
            <w:pPr>
              <w:pStyle w:val="Radanzevusnesen"/>
              <w:keepNext/>
              <w:ind w:left="0" w:firstLine="0"/>
              <w:jc w:val="left"/>
              <w:rPr>
                <w:szCs w:val="24"/>
              </w:rPr>
            </w:pPr>
            <w:r w:rsidRPr="00F47834">
              <w:rPr>
                <w:szCs w:val="24"/>
              </w:rPr>
              <w:t>UR/76/6/2015</w:t>
            </w:r>
          </w:p>
        </w:tc>
        <w:tc>
          <w:tcPr>
            <w:tcW w:w="4039" w:type="pct"/>
            <w:tcBorders>
              <w:bottom w:val="nil"/>
            </w:tcBorders>
          </w:tcPr>
          <w:p w:rsidR="00A726C1" w:rsidRPr="00F47834" w:rsidRDefault="000B265A" w:rsidP="00BA5AF7">
            <w:pPr>
              <w:pStyle w:val="Radanzevusnesen"/>
              <w:keepNext/>
              <w:ind w:left="0" w:firstLine="0"/>
              <w:rPr>
                <w:szCs w:val="24"/>
              </w:rPr>
            </w:pPr>
            <w:r w:rsidRPr="00F47834">
              <w:rPr>
                <w:szCs w:val="24"/>
              </w:rPr>
              <w:t>Zápisy z jednání komisí Rady Olomouckého kraje</w:t>
            </w:r>
          </w:p>
        </w:tc>
      </w:tr>
      <w:tr w:rsidR="00F47834" w:rsidRPr="00F47834" w:rsidTr="000B265A">
        <w:trPr>
          <w:trHeight w:val="289"/>
        </w:trPr>
        <w:tc>
          <w:tcPr>
            <w:tcW w:w="5000" w:type="pct"/>
            <w:gridSpan w:val="3"/>
            <w:tcBorders>
              <w:top w:val="nil"/>
              <w:bottom w:val="nil"/>
            </w:tcBorders>
            <w:shd w:val="clear" w:color="auto" w:fill="auto"/>
            <w:hideMark/>
          </w:tcPr>
          <w:p w:rsidR="00A726C1" w:rsidRPr="00F47834" w:rsidRDefault="000B265A" w:rsidP="00BA5AF7">
            <w:pPr>
              <w:pStyle w:val="Zkladntext"/>
              <w:rPr>
                <w:sz w:val="24"/>
                <w:szCs w:val="24"/>
                <w:lang w:val="cs-CZ"/>
              </w:rPr>
            </w:pPr>
            <w:r w:rsidRPr="00F47834">
              <w:rPr>
                <w:sz w:val="24"/>
                <w:szCs w:val="24"/>
                <w:lang w:val="cs-CZ"/>
              </w:rPr>
              <w:t>Rada Olomouckého kraje po projednání:</w:t>
            </w:r>
          </w:p>
        </w:tc>
      </w:tr>
      <w:tr w:rsidR="00F47834" w:rsidRPr="00F47834" w:rsidTr="000B265A">
        <w:trPr>
          <w:trHeight w:val="289"/>
        </w:trPr>
        <w:tc>
          <w:tcPr>
            <w:tcW w:w="346" w:type="pct"/>
            <w:tcBorders>
              <w:top w:val="nil"/>
              <w:bottom w:val="nil"/>
            </w:tcBorders>
            <w:shd w:val="clear" w:color="auto" w:fill="auto"/>
            <w:tcMar>
              <w:bottom w:w="113" w:type="dxa"/>
            </w:tcMar>
            <w:hideMark/>
          </w:tcPr>
          <w:p w:rsidR="00A726C1" w:rsidRPr="00F47834" w:rsidRDefault="000B265A"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0B265A" w:rsidP="000B265A">
            <w:pPr>
              <w:pStyle w:val="Normal"/>
              <w:spacing w:after="119"/>
              <w:jc w:val="both"/>
            </w:pPr>
            <w:r w:rsidRPr="00F47834">
              <w:rPr>
                <w:b/>
                <w:spacing w:val="70"/>
              </w:rPr>
              <w:t>bere na vědomí</w:t>
            </w:r>
            <w:r w:rsidRPr="00F47834">
              <w:t xml:space="preserve"> důvodovou zprávu</w:t>
            </w:r>
          </w:p>
        </w:tc>
      </w:tr>
      <w:tr w:rsidR="00F47834" w:rsidRPr="00F47834" w:rsidTr="000B265A">
        <w:trPr>
          <w:trHeight w:val="289"/>
        </w:trPr>
        <w:tc>
          <w:tcPr>
            <w:tcW w:w="346" w:type="pct"/>
            <w:tcBorders>
              <w:top w:val="nil"/>
              <w:bottom w:val="nil"/>
            </w:tcBorders>
            <w:shd w:val="clear" w:color="auto" w:fill="auto"/>
            <w:tcMar>
              <w:bottom w:w="113" w:type="dxa"/>
            </w:tcMar>
          </w:tcPr>
          <w:p w:rsidR="000B265A" w:rsidRPr="00F47834" w:rsidRDefault="000B265A" w:rsidP="006C0F5C">
            <w:pPr>
              <w:pStyle w:val="nadpis2"/>
            </w:pPr>
            <w:r w:rsidRPr="00F47834">
              <w:t>2.</w:t>
            </w:r>
          </w:p>
        </w:tc>
        <w:tc>
          <w:tcPr>
            <w:tcW w:w="4654" w:type="pct"/>
            <w:gridSpan w:val="2"/>
            <w:tcBorders>
              <w:top w:val="nil"/>
              <w:bottom w:val="nil"/>
            </w:tcBorders>
            <w:shd w:val="clear" w:color="auto" w:fill="auto"/>
            <w:tcMar>
              <w:bottom w:w="113" w:type="dxa"/>
            </w:tcMar>
          </w:tcPr>
          <w:p w:rsidR="000B265A" w:rsidRPr="00F47834" w:rsidRDefault="000B265A" w:rsidP="000B265A">
            <w:pPr>
              <w:pStyle w:val="Normal"/>
              <w:spacing w:after="119"/>
              <w:jc w:val="both"/>
            </w:pPr>
            <w:r w:rsidRPr="00F47834">
              <w:rPr>
                <w:b/>
                <w:spacing w:val="70"/>
              </w:rPr>
              <w:t>bere na vědomí</w:t>
            </w:r>
            <w:r w:rsidRPr="00F47834">
              <w:t xml:space="preserve"> zápisy z jednání komisí Rady Olomouckého kraje:</w:t>
            </w:r>
          </w:p>
          <w:p w:rsidR="000B265A" w:rsidRPr="00F47834" w:rsidRDefault="000B265A" w:rsidP="000B265A">
            <w:pPr>
              <w:pStyle w:val="Normal"/>
              <w:spacing w:after="119"/>
              <w:jc w:val="both"/>
            </w:pPr>
            <w:r w:rsidRPr="00F47834">
              <w:t>a) Usnesení z 24. jednání Komise pro majetkoprávní záležitosti Rady Olomouckého kraje konaného dne 29. 6. 2015</w:t>
            </w:r>
          </w:p>
          <w:p w:rsidR="000B265A" w:rsidRPr="00F47834" w:rsidRDefault="000B265A" w:rsidP="000B265A">
            <w:pPr>
              <w:pStyle w:val="Normal"/>
              <w:spacing w:after="119"/>
              <w:jc w:val="both"/>
            </w:pPr>
            <w:r w:rsidRPr="00F47834">
              <w:t>b) Zápis z 16. jednání Komise pro rodinu a sociální záležitosti Rady Olomouckého kraje konaného dne 10. 8. 2015</w:t>
            </w:r>
          </w:p>
          <w:p w:rsidR="000B265A" w:rsidRPr="00F47834" w:rsidRDefault="000B265A" w:rsidP="000B265A">
            <w:pPr>
              <w:pStyle w:val="Normal"/>
              <w:spacing w:after="119"/>
              <w:jc w:val="both"/>
            </w:pPr>
            <w:r w:rsidRPr="00F47834">
              <w:t>c) Zápis z 12. jednání Komise pro legislativu Rady Olomouckého kraje konaného dne 24. 8. 2015</w:t>
            </w:r>
          </w:p>
          <w:p w:rsidR="000B265A" w:rsidRPr="00F47834" w:rsidRDefault="000B265A" w:rsidP="000B265A">
            <w:pPr>
              <w:pStyle w:val="Normal"/>
              <w:spacing w:after="119"/>
              <w:jc w:val="both"/>
            </w:pPr>
            <w:r w:rsidRPr="00F47834">
              <w:t>d) Usnesení z 25. jednání Komise pro majetkoprávní záležitosti Rady Olomouckého kraje konaného dne 24. 8. 2015</w:t>
            </w:r>
          </w:p>
        </w:tc>
      </w:tr>
      <w:tr w:rsidR="00F47834" w:rsidRPr="00F47834" w:rsidTr="000B265A">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0B265A">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0B265A" w:rsidP="006C0F5C">
            <w:pPr>
              <w:pStyle w:val="nadpis2"/>
            </w:pPr>
            <w:r w:rsidRPr="00F47834">
              <w:t>předsedové komisí rady</w:t>
            </w:r>
          </w:p>
        </w:tc>
      </w:tr>
      <w:tr w:rsidR="00A726C1" w:rsidRPr="00F47834" w:rsidTr="000B265A">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0B265A" w:rsidP="006C0F5C">
            <w:pPr>
              <w:pStyle w:val="nadpis2"/>
            </w:pPr>
            <w:r w:rsidRPr="00F47834">
              <w:t>1.6.</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A5AF7">
        <w:tc>
          <w:tcPr>
            <w:tcW w:w="961" w:type="pct"/>
            <w:gridSpan w:val="2"/>
            <w:tcBorders>
              <w:bottom w:val="nil"/>
            </w:tcBorders>
          </w:tcPr>
          <w:p w:rsidR="001D52B1" w:rsidRPr="00F47834" w:rsidRDefault="001D52B1" w:rsidP="00BA5AF7">
            <w:pPr>
              <w:pStyle w:val="Radanzevusnesen"/>
              <w:keepNext/>
              <w:ind w:left="0" w:firstLine="0"/>
              <w:jc w:val="left"/>
              <w:rPr>
                <w:szCs w:val="24"/>
              </w:rPr>
            </w:pPr>
            <w:r w:rsidRPr="00F47834">
              <w:rPr>
                <w:szCs w:val="24"/>
              </w:rPr>
              <w:t>UR/76/7/2015</w:t>
            </w:r>
          </w:p>
        </w:tc>
        <w:tc>
          <w:tcPr>
            <w:tcW w:w="4039" w:type="pct"/>
            <w:tcBorders>
              <w:bottom w:val="nil"/>
            </w:tcBorders>
          </w:tcPr>
          <w:p w:rsidR="001D52B1" w:rsidRPr="00F47834" w:rsidRDefault="001D52B1" w:rsidP="00BA5AF7">
            <w:pPr>
              <w:pStyle w:val="Radanzevusnesen"/>
              <w:keepNext/>
              <w:ind w:left="0" w:firstLine="0"/>
              <w:rPr>
                <w:szCs w:val="24"/>
              </w:rPr>
            </w:pPr>
            <w:r w:rsidRPr="00F47834">
              <w:t>Personální záležitosti Finančního výboru Zastupitelstva Olomouckého kraje</w:t>
            </w:r>
          </w:p>
        </w:tc>
      </w:tr>
      <w:tr w:rsidR="00F47834" w:rsidRPr="00F47834" w:rsidTr="00BA5AF7">
        <w:trPr>
          <w:trHeight w:val="289"/>
        </w:trPr>
        <w:tc>
          <w:tcPr>
            <w:tcW w:w="5000" w:type="pct"/>
            <w:gridSpan w:val="3"/>
            <w:tcBorders>
              <w:top w:val="nil"/>
              <w:bottom w:val="nil"/>
            </w:tcBorders>
            <w:shd w:val="clear" w:color="auto" w:fill="auto"/>
            <w:hideMark/>
          </w:tcPr>
          <w:p w:rsidR="001D52B1" w:rsidRPr="00F47834" w:rsidRDefault="001D52B1" w:rsidP="00BA5AF7">
            <w:pPr>
              <w:pStyle w:val="Zkladntext"/>
              <w:rPr>
                <w:sz w:val="24"/>
                <w:szCs w:val="24"/>
                <w:lang w:val="cs-CZ"/>
              </w:rPr>
            </w:pPr>
            <w:r w:rsidRPr="00F47834">
              <w:rPr>
                <w:sz w:val="24"/>
                <w:szCs w:val="24"/>
                <w:lang w:val="cs-CZ"/>
              </w:rPr>
              <w:t>Rada Olomouckého kraje po projednání:</w:t>
            </w:r>
          </w:p>
        </w:tc>
      </w:tr>
      <w:tr w:rsidR="00F47834" w:rsidRPr="00F47834" w:rsidTr="00BA5AF7">
        <w:trPr>
          <w:trHeight w:val="289"/>
        </w:trPr>
        <w:tc>
          <w:tcPr>
            <w:tcW w:w="346" w:type="pct"/>
            <w:tcBorders>
              <w:top w:val="nil"/>
              <w:bottom w:val="nil"/>
            </w:tcBorders>
            <w:shd w:val="clear" w:color="auto" w:fill="auto"/>
            <w:tcMar>
              <w:bottom w:w="113" w:type="dxa"/>
            </w:tcMar>
            <w:hideMark/>
          </w:tcPr>
          <w:p w:rsidR="001D52B1" w:rsidRPr="00F47834" w:rsidRDefault="001D52B1" w:rsidP="006C0F5C">
            <w:pPr>
              <w:pStyle w:val="nadpis2"/>
            </w:pPr>
            <w:r w:rsidRPr="00F47834">
              <w:t>1.</w:t>
            </w:r>
          </w:p>
        </w:tc>
        <w:tc>
          <w:tcPr>
            <w:tcW w:w="4654" w:type="pct"/>
            <w:gridSpan w:val="2"/>
            <w:tcBorders>
              <w:top w:val="nil"/>
              <w:bottom w:val="nil"/>
            </w:tcBorders>
            <w:shd w:val="clear" w:color="auto" w:fill="auto"/>
            <w:tcMar>
              <w:bottom w:w="113" w:type="dxa"/>
            </w:tcMar>
          </w:tcPr>
          <w:p w:rsidR="001D52B1" w:rsidRPr="00F47834" w:rsidRDefault="001D52B1" w:rsidP="00BA5AF7">
            <w:pPr>
              <w:pStyle w:val="Normal"/>
              <w:spacing w:after="119"/>
              <w:jc w:val="both"/>
            </w:pPr>
            <w:r w:rsidRPr="00F47834">
              <w:rPr>
                <w:b/>
                <w:spacing w:val="70"/>
              </w:rPr>
              <w:t>bere na vědomí</w:t>
            </w:r>
            <w:r w:rsidRPr="00F47834">
              <w:t xml:space="preserve"> důvodovou zprávu</w:t>
            </w:r>
          </w:p>
        </w:tc>
      </w:tr>
      <w:tr w:rsidR="00F47834" w:rsidRPr="00F47834" w:rsidTr="00BA5AF7">
        <w:trPr>
          <w:trHeight w:val="289"/>
        </w:trPr>
        <w:tc>
          <w:tcPr>
            <w:tcW w:w="346" w:type="pct"/>
            <w:tcBorders>
              <w:top w:val="nil"/>
              <w:bottom w:val="nil"/>
            </w:tcBorders>
            <w:shd w:val="clear" w:color="auto" w:fill="auto"/>
            <w:tcMar>
              <w:bottom w:w="113" w:type="dxa"/>
            </w:tcMar>
          </w:tcPr>
          <w:p w:rsidR="001D52B1" w:rsidRPr="00F47834" w:rsidRDefault="001D52B1" w:rsidP="006C0F5C">
            <w:pPr>
              <w:pStyle w:val="nadpis2"/>
            </w:pPr>
            <w:r w:rsidRPr="00F47834">
              <w:t>2.</w:t>
            </w:r>
          </w:p>
        </w:tc>
        <w:tc>
          <w:tcPr>
            <w:tcW w:w="4654" w:type="pct"/>
            <w:gridSpan w:val="2"/>
            <w:tcBorders>
              <w:top w:val="nil"/>
              <w:bottom w:val="nil"/>
            </w:tcBorders>
            <w:shd w:val="clear" w:color="auto" w:fill="auto"/>
            <w:tcMar>
              <w:bottom w:w="113" w:type="dxa"/>
            </w:tcMar>
          </w:tcPr>
          <w:p w:rsidR="001D52B1" w:rsidRPr="00F47834" w:rsidRDefault="001D52B1" w:rsidP="00BA5AF7">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1D52B1">
        <w:trPr>
          <w:trHeight w:val="289"/>
        </w:trPr>
        <w:tc>
          <w:tcPr>
            <w:tcW w:w="5000" w:type="pct"/>
            <w:gridSpan w:val="3"/>
            <w:tcBorders>
              <w:top w:val="nil"/>
              <w:bottom w:val="nil"/>
            </w:tcBorders>
            <w:shd w:val="clear" w:color="auto" w:fill="auto"/>
            <w:tcMar>
              <w:bottom w:w="113" w:type="dxa"/>
            </w:tcMar>
          </w:tcPr>
          <w:p w:rsidR="001D52B1" w:rsidRPr="00F47834" w:rsidRDefault="001D52B1" w:rsidP="001D52B1">
            <w:r w:rsidRPr="00F47834">
              <w:t>O: Ing. Jiří Rozbořil, hejtman Olomouckého kraje</w:t>
            </w:r>
          </w:p>
          <w:p w:rsidR="001D52B1" w:rsidRPr="00F47834" w:rsidRDefault="001D52B1" w:rsidP="001D52B1">
            <w:pPr>
              <w:pStyle w:val="Normal"/>
              <w:spacing w:after="119"/>
              <w:jc w:val="both"/>
              <w:rPr>
                <w:b/>
                <w:spacing w:val="70"/>
              </w:rPr>
            </w:pPr>
            <w:r w:rsidRPr="00F47834">
              <w:t>T: ZOK 25. 9. 2015</w:t>
            </w:r>
          </w:p>
        </w:tc>
      </w:tr>
      <w:tr w:rsidR="00F47834" w:rsidRPr="00F47834" w:rsidTr="00BA5AF7">
        <w:trPr>
          <w:trHeight w:val="289"/>
        </w:trPr>
        <w:tc>
          <w:tcPr>
            <w:tcW w:w="346" w:type="pct"/>
            <w:tcBorders>
              <w:top w:val="nil"/>
              <w:bottom w:val="nil"/>
            </w:tcBorders>
            <w:shd w:val="clear" w:color="auto" w:fill="auto"/>
            <w:tcMar>
              <w:bottom w:w="113" w:type="dxa"/>
            </w:tcMar>
          </w:tcPr>
          <w:p w:rsidR="001D52B1" w:rsidRPr="00F47834" w:rsidRDefault="001D52B1" w:rsidP="006C0F5C">
            <w:pPr>
              <w:pStyle w:val="nadpis2"/>
            </w:pPr>
            <w:r w:rsidRPr="00F47834">
              <w:t>3.</w:t>
            </w:r>
          </w:p>
        </w:tc>
        <w:tc>
          <w:tcPr>
            <w:tcW w:w="4654" w:type="pct"/>
            <w:gridSpan w:val="2"/>
            <w:tcBorders>
              <w:top w:val="nil"/>
              <w:bottom w:val="nil"/>
            </w:tcBorders>
            <w:shd w:val="clear" w:color="auto" w:fill="auto"/>
            <w:tcMar>
              <w:bottom w:w="113" w:type="dxa"/>
            </w:tcMar>
          </w:tcPr>
          <w:p w:rsidR="001D52B1" w:rsidRPr="00F47834" w:rsidRDefault="001D52B1" w:rsidP="009E28B1">
            <w:pPr>
              <w:pStyle w:val="Normal"/>
              <w:spacing w:after="119"/>
              <w:jc w:val="both"/>
              <w:rPr>
                <w:b/>
                <w:spacing w:val="70"/>
              </w:rPr>
            </w:pPr>
            <w:r w:rsidRPr="00F47834">
              <w:rPr>
                <w:b/>
                <w:spacing w:val="70"/>
              </w:rPr>
              <w:t>doporučuje Zastupitelstvu Olomouckého kraje</w:t>
            </w:r>
            <w:r w:rsidRPr="00F47834">
              <w:t xml:space="preserve"> vzít na vědomí rezignaci člena Finančního výboru Zastupitelstva Olomouckého kraje RNDr. Oldřicha Vysloužila a zvolit Ing. Norberta Buchtu členem Finančního výboru Zastupitelstva Olomouckého kraje s účinností od</w:t>
            </w:r>
            <w:r w:rsidR="009E28B1" w:rsidRPr="00F47834">
              <w:t> </w:t>
            </w:r>
            <w:r w:rsidRPr="00F47834">
              <w:t>26.</w:t>
            </w:r>
            <w:r w:rsidR="009E28B1" w:rsidRPr="00F47834">
              <w:t> </w:t>
            </w:r>
            <w:r w:rsidRPr="00F47834">
              <w:t>9.</w:t>
            </w:r>
            <w:r w:rsidR="009E28B1" w:rsidRPr="00F47834">
              <w:t> </w:t>
            </w:r>
            <w:r w:rsidRPr="00F47834">
              <w:t>2015</w:t>
            </w:r>
          </w:p>
        </w:tc>
      </w:tr>
      <w:tr w:rsidR="00F47834" w:rsidRPr="00F47834" w:rsidTr="00BA5AF7">
        <w:tc>
          <w:tcPr>
            <w:tcW w:w="5000" w:type="pct"/>
            <w:gridSpan w:val="3"/>
            <w:tcBorders>
              <w:top w:val="nil"/>
              <w:bottom w:val="nil"/>
            </w:tcBorders>
            <w:shd w:val="clear" w:color="auto" w:fill="auto"/>
          </w:tcPr>
          <w:p w:rsidR="001D52B1" w:rsidRPr="00F47834" w:rsidRDefault="001D52B1" w:rsidP="006C0F5C">
            <w:pPr>
              <w:pStyle w:val="nadpis2"/>
            </w:pPr>
          </w:p>
        </w:tc>
      </w:tr>
      <w:tr w:rsidR="00F47834" w:rsidRPr="00F47834" w:rsidTr="00BA5AF7">
        <w:tc>
          <w:tcPr>
            <w:tcW w:w="961" w:type="pct"/>
            <w:gridSpan w:val="2"/>
            <w:tcBorders>
              <w:top w:val="nil"/>
              <w:bottom w:val="nil"/>
            </w:tcBorders>
            <w:shd w:val="clear" w:color="auto" w:fill="auto"/>
          </w:tcPr>
          <w:p w:rsidR="001D52B1" w:rsidRPr="00F47834" w:rsidRDefault="001D52B1" w:rsidP="006C0F5C">
            <w:pPr>
              <w:pStyle w:val="nadpis2"/>
            </w:pPr>
            <w:r w:rsidRPr="00F47834">
              <w:t>Předložil:</w:t>
            </w:r>
          </w:p>
        </w:tc>
        <w:tc>
          <w:tcPr>
            <w:tcW w:w="4039" w:type="pct"/>
            <w:tcBorders>
              <w:top w:val="nil"/>
              <w:bottom w:val="nil"/>
            </w:tcBorders>
            <w:shd w:val="clear" w:color="auto" w:fill="auto"/>
          </w:tcPr>
          <w:p w:rsidR="001D52B1" w:rsidRPr="00F47834" w:rsidRDefault="001D52B1" w:rsidP="006C0F5C">
            <w:pPr>
              <w:pStyle w:val="nadpis2"/>
            </w:pPr>
            <w:r w:rsidRPr="00F47834">
              <w:t>Ing. Jiří Rozbořil, hejtman Olomouckého kraje</w:t>
            </w:r>
          </w:p>
        </w:tc>
      </w:tr>
      <w:tr w:rsidR="00BA5AF7" w:rsidRPr="00F47834" w:rsidTr="00BA5AF7">
        <w:tc>
          <w:tcPr>
            <w:tcW w:w="961" w:type="pct"/>
            <w:gridSpan w:val="2"/>
            <w:tcBorders>
              <w:top w:val="nil"/>
            </w:tcBorders>
            <w:shd w:val="clear" w:color="auto" w:fill="auto"/>
          </w:tcPr>
          <w:p w:rsidR="001D52B1" w:rsidRPr="00F47834" w:rsidRDefault="001D52B1" w:rsidP="006C0F5C">
            <w:pPr>
              <w:pStyle w:val="nadpis2"/>
            </w:pPr>
            <w:r w:rsidRPr="00F47834">
              <w:t>Bod programu:</w:t>
            </w:r>
          </w:p>
        </w:tc>
        <w:tc>
          <w:tcPr>
            <w:tcW w:w="4039" w:type="pct"/>
            <w:tcBorders>
              <w:top w:val="nil"/>
            </w:tcBorders>
            <w:shd w:val="clear" w:color="auto" w:fill="auto"/>
          </w:tcPr>
          <w:p w:rsidR="001D52B1" w:rsidRPr="00F47834" w:rsidRDefault="001D52B1" w:rsidP="006C0F5C">
            <w:pPr>
              <w:pStyle w:val="nadpis2"/>
            </w:pPr>
            <w:r w:rsidRPr="00F47834">
              <w:t>1.7.</w:t>
            </w:r>
          </w:p>
        </w:tc>
      </w:tr>
    </w:tbl>
    <w:p w:rsidR="001D52B1" w:rsidRPr="00F47834" w:rsidRDefault="001D52B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A66805">
        <w:tc>
          <w:tcPr>
            <w:tcW w:w="961" w:type="pct"/>
            <w:gridSpan w:val="2"/>
            <w:tcBorders>
              <w:bottom w:val="nil"/>
            </w:tcBorders>
          </w:tcPr>
          <w:p w:rsidR="00A726C1" w:rsidRPr="00F47834" w:rsidRDefault="00A66805" w:rsidP="00BA5AF7">
            <w:pPr>
              <w:pStyle w:val="Radanzevusnesen"/>
              <w:keepNext/>
              <w:ind w:left="0" w:firstLine="0"/>
              <w:jc w:val="left"/>
              <w:rPr>
                <w:szCs w:val="24"/>
              </w:rPr>
            </w:pPr>
            <w:r w:rsidRPr="00F47834">
              <w:rPr>
                <w:szCs w:val="24"/>
              </w:rPr>
              <w:t>UR/76/8/2015</w:t>
            </w:r>
          </w:p>
        </w:tc>
        <w:tc>
          <w:tcPr>
            <w:tcW w:w="4039" w:type="pct"/>
            <w:tcBorders>
              <w:bottom w:val="nil"/>
            </w:tcBorders>
          </w:tcPr>
          <w:p w:rsidR="00A726C1" w:rsidRPr="00F47834" w:rsidRDefault="00A66805" w:rsidP="00BA5AF7">
            <w:pPr>
              <w:pStyle w:val="Radanzevusnesen"/>
              <w:keepNext/>
              <w:ind w:left="0" w:firstLine="0"/>
              <w:rPr>
                <w:szCs w:val="24"/>
              </w:rPr>
            </w:pPr>
            <w:r w:rsidRPr="00F47834">
              <w:rPr>
                <w:szCs w:val="24"/>
              </w:rPr>
              <w:t xml:space="preserve">Rozpočet Olomouckého kraje 2015 </w:t>
            </w:r>
            <w:r w:rsidR="00763C27" w:rsidRPr="00F47834">
              <w:rPr>
                <w:szCs w:val="24"/>
              </w:rPr>
              <w:t>–</w:t>
            </w:r>
            <w:r w:rsidRPr="00F47834">
              <w:rPr>
                <w:szCs w:val="24"/>
              </w:rPr>
              <w:t xml:space="preserve"> rozpočtové změny</w:t>
            </w:r>
          </w:p>
        </w:tc>
      </w:tr>
      <w:tr w:rsidR="00F47834" w:rsidRPr="00F47834" w:rsidTr="00A66805">
        <w:trPr>
          <w:trHeight w:val="289"/>
        </w:trPr>
        <w:tc>
          <w:tcPr>
            <w:tcW w:w="5000" w:type="pct"/>
            <w:gridSpan w:val="3"/>
            <w:tcBorders>
              <w:top w:val="nil"/>
              <w:bottom w:val="nil"/>
            </w:tcBorders>
            <w:shd w:val="clear" w:color="auto" w:fill="auto"/>
            <w:hideMark/>
          </w:tcPr>
          <w:p w:rsidR="00A726C1" w:rsidRPr="00F47834" w:rsidRDefault="00A66805" w:rsidP="00BA5AF7">
            <w:pPr>
              <w:pStyle w:val="Zkladntext"/>
              <w:rPr>
                <w:sz w:val="24"/>
                <w:szCs w:val="24"/>
                <w:lang w:val="cs-CZ"/>
              </w:rPr>
            </w:pPr>
            <w:r w:rsidRPr="00F47834">
              <w:rPr>
                <w:sz w:val="24"/>
                <w:szCs w:val="24"/>
                <w:lang w:val="cs-CZ"/>
              </w:rPr>
              <w:t>Rada Olomouckého kraje po projednání:</w:t>
            </w:r>
          </w:p>
        </w:tc>
      </w:tr>
      <w:tr w:rsidR="00F47834" w:rsidRPr="00F47834" w:rsidTr="00A66805">
        <w:trPr>
          <w:trHeight w:val="289"/>
        </w:trPr>
        <w:tc>
          <w:tcPr>
            <w:tcW w:w="346" w:type="pct"/>
            <w:tcBorders>
              <w:top w:val="nil"/>
              <w:bottom w:val="nil"/>
            </w:tcBorders>
            <w:shd w:val="clear" w:color="auto" w:fill="auto"/>
            <w:tcMar>
              <w:bottom w:w="113" w:type="dxa"/>
            </w:tcMar>
            <w:hideMark/>
          </w:tcPr>
          <w:p w:rsidR="00A726C1" w:rsidRPr="00F47834" w:rsidRDefault="00A66805"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A66805" w:rsidP="00A66805">
            <w:pPr>
              <w:pStyle w:val="Normal"/>
              <w:spacing w:after="119"/>
              <w:jc w:val="both"/>
            </w:pPr>
            <w:r w:rsidRPr="00F47834">
              <w:rPr>
                <w:b/>
                <w:spacing w:val="70"/>
              </w:rPr>
              <w:t>bere na vědomí</w:t>
            </w:r>
            <w:r w:rsidRPr="00F47834">
              <w:t xml:space="preserve"> důvodovou zprávu</w:t>
            </w:r>
          </w:p>
        </w:tc>
      </w:tr>
      <w:tr w:rsidR="00F47834" w:rsidRPr="00F47834" w:rsidTr="00A66805">
        <w:trPr>
          <w:trHeight w:val="289"/>
        </w:trPr>
        <w:tc>
          <w:tcPr>
            <w:tcW w:w="346" w:type="pct"/>
            <w:tcBorders>
              <w:top w:val="nil"/>
              <w:bottom w:val="nil"/>
            </w:tcBorders>
            <w:shd w:val="clear" w:color="auto" w:fill="auto"/>
            <w:tcMar>
              <w:bottom w:w="113" w:type="dxa"/>
            </w:tcMar>
          </w:tcPr>
          <w:p w:rsidR="00A66805" w:rsidRPr="00F47834" w:rsidRDefault="00A66805" w:rsidP="006C0F5C">
            <w:pPr>
              <w:pStyle w:val="nadpis2"/>
            </w:pPr>
            <w:r w:rsidRPr="00F47834">
              <w:t>2.</w:t>
            </w:r>
          </w:p>
        </w:tc>
        <w:tc>
          <w:tcPr>
            <w:tcW w:w="4654" w:type="pct"/>
            <w:gridSpan w:val="2"/>
            <w:tcBorders>
              <w:top w:val="nil"/>
              <w:bottom w:val="nil"/>
            </w:tcBorders>
            <w:shd w:val="clear" w:color="auto" w:fill="auto"/>
            <w:tcMar>
              <w:bottom w:w="113" w:type="dxa"/>
            </w:tcMar>
          </w:tcPr>
          <w:p w:rsidR="00A66805" w:rsidRPr="00F47834" w:rsidRDefault="00A66805" w:rsidP="00A66805">
            <w:pPr>
              <w:pStyle w:val="Normal"/>
              <w:spacing w:after="119"/>
              <w:jc w:val="both"/>
            </w:pPr>
            <w:r w:rsidRPr="00F47834">
              <w:rPr>
                <w:b/>
                <w:spacing w:val="70"/>
              </w:rPr>
              <w:t>schvaluje</w:t>
            </w:r>
            <w:r w:rsidRPr="00F47834">
              <w:t xml:space="preserve"> rozpočtové změny v Příloze č. 1</w:t>
            </w:r>
          </w:p>
        </w:tc>
      </w:tr>
      <w:tr w:rsidR="00F47834" w:rsidRPr="00F47834" w:rsidTr="00A66805">
        <w:trPr>
          <w:trHeight w:val="289"/>
        </w:trPr>
        <w:tc>
          <w:tcPr>
            <w:tcW w:w="346" w:type="pct"/>
            <w:tcBorders>
              <w:top w:val="nil"/>
              <w:bottom w:val="nil"/>
            </w:tcBorders>
            <w:shd w:val="clear" w:color="auto" w:fill="auto"/>
            <w:tcMar>
              <w:bottom w:w="113" w:type="dxa"/>
            </w:tcMar>
          </w:tcPr>
          <w:p w:rsidR="00A66805" w:rsidRPr="00F47834" w:rsidRDefault="00A66805" w:rsidP="006C0F5C">
            <w:pPr>
              <w:pStyle w:val="nadpis2"/>
            </w:pPr>
            <w:r w:rsidRPr="00F47834">
              <w:t>3.</w:t>
            </w:r>
          </w:p>
        </w:tc>
        <w:tc>
          <w:tcPr>
            <w:tcW w:w="4654" w:type="pct"/>
            <w:gridSpan w:val="2"/>
            <w:tcBorders>
              <w:top w:val="nil"/>
              <w:bottom w:val="nil"/>
            </w:tcBorders>
            <w:shd w:val="clear" w:color="auto" w:fill="auto"/>
            <w:tcMar>
              <w:bottom w:w="113" w:type="dxa"/>
            </w:tcMar>
          </w:tcPr>
          <w:p w:rsidR="00A66805" w:rsidRPr="00F47834" w:rsidRDefault="00A66805" w:rsidP="00A66805">
            <w:pPr>
              <w:pStyle w:val="Normal"/>
              <w:spacing w:after="119"/>
              <w:jc w:val="both"/>
            </w:pPr>
            <w:r w:rsidRPr="00F47834">
              <w:rPr>
                <w:b/>
                <w:spacing w:val="70"/>
              </w:rPr>
              <w:t>souhlasí</w:t>
            </w:r>
            <w:r w:rsidRPr="00F47834">
              <w:t xml:space="preserve"> s rozpočtovými změnami v Příloze č. 2</w:t>
            </w:r>
          </w:p>
        </w:tc>
      </w:tr>
      <w:tr w:rsidR="00F47834" w:rsidRPr="00F47834" w:rsidTr="00A66805">
        <w:trPr>
          <w:trHeight w:val="289"/>
        </w:trPr>
        <w:tc>
          <w:tcPr>
            <w:tcW w:w="346" w:type="pct"/>
            <w:tcBorders>
              <w:top w:val="nil"/>
              <w:bottom w:val="nil"/>
            </w:tcBorders>
            <w:shd w:val="clear" w:color="auto" w:fill="auto"/>
            <w:tcMar>
              <w:bottom w:w="113" w:type="dxa"/>
            </w:tcMar>
          </w:tcPr>
          <w:p w:rsidR="00A66805" w:rsidRPr="00F47834" w:rsidRDefault="00A66805" w:rsidP="006C0F5C">
            <w:pPr>
              <w:pStyle w:val="nadpis2"/>
            </w:pPr>
            <w:r w:rsidRPr="00F47834">
              <w:t>4.</w:t>
            </w:r>
          </w:p>
        </w:tc>
        <w:tc>
          <w:tcPr>
            <w:tcW w:w="4654" w:type="pct"/>
            <w:gridSpan w:val="2"/>
            <w:tcBorders>
              <w:top w:val="nil"/>
              <w:bottom w:val="nil"/>
            </w:tcBorders>
            <w:shd w:val="clear" w:color="auto" w:fill="auto"/>
            <w:tcMar>
              <w:bottom w:w="113" w:type="dxa"/>
            </w:tcMar>
          </w:tcPr>
          <w:p w:rsidR="00A66805" w:rsidRPr="00F47834" w:rsidRDefault="00A66805" w:rsidP="00A66805">
            <w:pPr>
              <w:pStyle w:val="Normal"/>
              <w:spacing w:after="119"/>
              <w:jc w:val="both"/>
            </w:pPr>
            <w:r w:rsidRPr="00F47834">
              <w:rPr>
                <w:b/>
                <w:spacing w:val="70"/>
              </w:rPr>
              <w:t>ukládá</w:t>
            </w:r>
            <w:r w:rsidRPr="00F47834">
              <w:t xml:space="preserve"> předložit zprávu na zasedání Zastupitelstva Olomouckého kraje</w:t>
            </w:r>
          </w:p>
        </w:tc>
      </w:tr>
      <w:tr w:rsidR="00F47834" w:rsidRPr="00F47834" w:rsidTr="00A66805">
        <w:trPr>
          <w:trHeight w:val="289"/>
        </w:trPr>
        <w:tc>
          <w:tcPr>
            <w:tcW w:w="5000" w:type="pct"/>
            <w:gridSpan w:val="3"/>
            <w:tcBorders>
              <w:top w:val="nil"/>
              <w:bottom w:val="nil"/>
            </w:tcBorders>
            <w:shd w:val="clear" w:color="auto" w:fill="auto"/>
            <w:tcMar>
              <w:bottom w:w="113" w:type="dxa"/>
            </w:tcMar>
          </w:tcPr>
          <w:p w:rsidR="00A66805" w:rsidRPr="00F47834" w:rsidRDefault="00A66805" w:rsidP="00A66805">
            <w:r w:rsidRPr="00F47834">
              <w:t>O: Ing. Jiří Rozbořil, hejtman Olomouckého kraje, vedoucí odboru ekonomického</w:t>
            </w:r>
          </w:p>
          <w:p w:rsidR="00A66805" w:rsidRPr="00F47834" w:rsidRDefault="00A66805" w:rsidP="00A66805">
            <w:r w:rsidRPr="00F47834">
              <w:t>T: ZOK 25. 9. 2015</w:t>
            </w:r>
          </w:p>
        </w:tc>
      </w:tr>
      <w:tr w:rsidR="00F47834" w:rsidRPr="00F47834" w:rsidTr="00A66805">
        <w:trPr>
          <w:trHeight w:val="289"/>
        </w:trPr>
        <w:tc>
          <w:tcPr>
            <w:tcW w:w="346" w:type="pct"/>
            <w:tcBorders>
              <w:top w:val="nil"/>
              <w:bottom w:val="nil"/>
            </w:tcBorders>
            <w:shd w:val="clear" w:color="auto" w:fill="auto"/>
            <w:tcMar>
              <w:bottom w:w="113" w:type="dxa"/>
            </w:tcMar>
          </w:tcPr>
          <w:p w:rsidR="00A66805" w:rsidRPr="00F47834" w:rsidRDefault="00A66805" w:rsidP="006C0F5C">
            <w:pPr>
              <w:pStyle w:val="nadpis2"/>
            </w:pPr>
            <w:r w:rsidRPr="00F47834">
              <w:t>5.</w:t>
            </w:r>
          </w:p>
        </w:tc>
        <w:tc>
          <w:tcPr>
            <w:tcW w:w="4654" w:type="pct"/>
            <w:gridSpan w:val="2"/>
            <w:tcBorders>
              <w:top w:val="nil"/>
              <w:bottom w:val="nil"/>
            </w:tcBorders>
            <w:shd w:val="clear" w:color="auto" w:fill="auto"/>
            <w:tcMar>
              <w:bottom w:w="113" w:type="dxa"/>
            </w:tcMar>
          </w:tcPr>
          <w:p w:rsidR="00A66805" w:rsidRPr="00F47834" w:rsidRDefault="00A66805" w:rsidP="00A66805">
            <w:pPr>
              <w:pStyle w:val="Normal"/>
              <w:spacing w:after="119"/>
              <w:jc w:val="both"/>
            </w:pPr>
            <w:r w:rsidRPr="00F47834">
              <w:rPr>
                <w:b/>
                <w:spacing w:val="70"/>
              </w:rPr>
              <w:t>doporučuje Zastupitelstvu Olomouckého kraje</w:t>
            </w:r>
            <w:r w:rsidRPr="00F47834">
              <w:t xml:space="preserve"> </w:t>
            </w:r>
          </w:p>
          <w:p w:rsidR="00A66805" w:rsidRPr="00F47834" w:rsidRDefault="00A66805" w:rsidP="00A66805">
            <w:pPr>
              <w:pStyle w:val="Normal"/>
              <w:spacing w:after="119"/>
              <w:jc w:val="both"/>
            </w:pPr>
            <w:r w:rsidRPr="00F47834">
              <w:t>a) vzít na vědomí rozpočtové změny v Příloze č. 1</w:t>
            </w:r>
          </w:p>
          <w:p w:rsidR="00A66805" w:rsidRPr="00F47834" w:rsidRDefault="00A66805" w:rsidP="00A66805">
            <w:pPr>
              <w:pStyle w:val="Normal"/>
              <w:spacing w:after="119"/>
              <w:jc w:val="both"/>
            </w:pPr>
            <w:r w:rsidRPr="00F47834">
              <w:t>b) schválit rozpočtové změny v Příloze č. 2</w:t>
            </w:r>
          </w:p>
        </w:tc>
      </w:tr>
      <w:tr w:rsidR="00F47834" w:rsidRPr="00F47834" w:rsidTr="00A66805">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A66805">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A66805" w:rsidP="006C0F5C">
            <w:pPr>
              <w:pStyle w:val="nadpis2"/>
            </w:pPr>
            <w:r w:rsidRPr="00F47834">
              <w:t>Ing. Jiří Rozbořil, hejtman Olomouckého kraje</w:t>
            </w:r>
          </w:p>
        </w:tc>
      </w:tr>
      <w:tr w:rsidR="00A726C1" w:rsidRPr="00F47834" w:rsidTr="00A66805">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A66805" w:rsidP="006C0F5C">
            <w:pPr>
              <w:pStyle w:val="nadpis2"/>
            </w:pPr>
            <w:r w:rsidRPr="00F47834">
              <w:t>2.1.</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81B55">
        <w:tc>
          <w:tcPr>
            <w:tcW w:w="961" w:type="pct"/>
            <w:gridSpan w:val="2"/>
            <w:tcBorders>
              <w:bottom w:val="nil"/>
            </w:tcBorders>
          </w:tcPr>
          <w:p w:rsidR="00A726C1" w:rsidRPr="00F47834" w:rsidRDefault="00B81B55" w:rsidP="00BA5AF7">
            <w:pPr>
              <w:pStyle w:val="Radanzevusnesen"/>
              <w:keepNext/>
              <w:ind w:left="0" w:firstLine="0"/>
              <w:jc w:val="left"/>
              <w:rPr>
                <w:szCs w:val="24"/>
              </w:rPr>
            </w:pPr>
            <w:r w:rsidRPr="00F47834">
              <w:rPr>
                <w:szCs w:val="24"/>
              </w:rPr>
              <w:t>UR/76/9/2015</w:t>
            </w:r>
          </w:p>
        </w:tc>
        <w:tc>
          <w:tcPr>
            <w:tcW w:w="4039" w:type="pct"/>
            <w:tcBorders>
              <w:bottom w:val="nil"/>
            </w:tcBorders>
          </w:tcPr>
          <w:p w:rsidR="00A726C1" w:rsidRPr="00F47834" w:rsidRDefault="00B81B55" w:rsidP="00BA5AF7">
            <w:pPr>
              <w:pStyle w:val="Radanzevusnesen"/>
              <w:keepNext/>
              <w:ind w:left="0" w:firstLine="0"/>
              <w:rPr>
                <w:szCs w:val="24"/>
              </w:rPr>
            </w:pPr>
            <w:r w:rsidRPr="00F47834">
              <w:rPr>
                <w:szCs w:val="24"/>
              </w:rPr>
              <w:t xml:space="preserve">Rozpočet Olomouckého kraje 2015 </w:t>
            </w:r>
            <w:r w:rsidR="00763C27" w:rsidRPr="00F47834">
              <w:rPr>
                <w:szCs w:val="24"/>
              </w:rPr>
              <w:t>–</w:t>
            </w:r>
            <w:r w:rsidRPr="00F47834">
              <w:rPr>
                <w:szCs w:val="24"/>
              </w:rPr>
              <w:t xml:space="preserve"> účelové dotace ze státního rozpočtu obcím Olomouckého kraje</w:t>
            </w:r>
          </w:p>
        </w:tc>
      </w:tr>
      <w:tr w:rsidR="00F47834" w:rsidRPr="00F47834" w:rsidTr="00B81B55">
        <w:trPr>
          <w:trHeight w:val="289"/>
        </w:trPr>
        <w:tc>
          <w:tcPr>
            <w:tcW w:w="5000" w:type="pct"/>
            <w:gridSpan w:val="3"/>
            <w:tcBorders>
              <w:top w:val="nil"/>
              <w:bottom w:val="nil"/>
            </w:tcBorders>
            <w:shd w:val="clear" w:color="auto" w:fill="auto"/>
            <w:hideMark/>
          </w:tcPr>
          <w:p w:rsidR="00A726C1" w:rsidRPr="00F47834" w:rsidRDefault="00B81B55" w:rsidP="00BA5AF7">
            <w:pPr>
              <w:pStyle w:val="Zkladntext"/>
              <w:rPr>
                <w:sz w:val="24"/>
                <w:szCs w:val="24"/>
                <w:lang w:val="cs-CZ"/>
              </w:rPr>
            </w:pPr>
            <w:r w:rsidRPr="00F47834">
              <w:rPr>
                <w:sz w:val="24"/>
                <w:szCs w:val="24"/>
                <w:lang w:val="cs-CZ"/>
              </w:rPr>
              <w:t>Rada Olomouckého kraje po projednání:</w:t>
            </w:r>
          </w:p>
        </w:tc>
      </w:tr>
      <w:tr w:rsidR="00F47834" w:rsidRPr="00F47834" w:rsidTr="00B81B55">
        <w:trPr>
          <w:trHeight w:val="289"/>
        </w:trPr>
        <w:tc>
          <w:tcPr>
            <w:tcW w:w="346" w:type="pct"/>
            <w:tcBorders>
              <w:top w:val="nil"/>
              <w:bottom w:val="nil"/>
            </w:tcBorders>
            <w:shd w:val="clear" w:color="auto" w:fill="auto"/>
            <w:tcMar>
              <w:bottom w:w="113" w:type="dxa"/>
            </w:tcMar>
            <w:hideMark/>
          </w:tcPr>
          <w:p w:rsidR="00A726C1" w:rsidRPr="00F47834" w:rsidRDefault="00B81B55" w:rsidP="006C0F5C">
            <w:pPr>
              <w:pStyle w:val="nadpis2"/>
            </w:pPr>
            <w:r w:rsidRPr="00F47834">
              <w:t>1.</w:t>
            </w:r>
          </w:p>
        </w:tc>
        <w:tc>
          <w:tcPr>
            <w:tcW w:w="4654" w:type="pct"/>
            <w:gridSpan w:val="2"/>
            <w:tcBorders>
              <w:top w:val="nil"/>
              <w:bottom w:val="nil"/>
            </w:tcBorders>
            <w:shd w:val="clear" w:color="auto" w:fill="auto"/>
            <w:tcMar>
              <w:bottom w:w="113" w:type="dxa"/>
            </w:tcMar>
          </w:tcPr>
          <w:p w:rsidR="00B81B55" w:rsidRPr="00F47834" w:rsidRDefault="00B81B55" w:rsidP="00B81B55">
            <w:pPr>
              <w:pStyle w:val="Normal"/>
              <w:spacing w:after="119"/>
              <w:jc w:val="both"/>
            </w:pPr>
            <w:r w:rsidRPr="00F47834">
              <w:rPr>
                <w:b/>
                <w:spacing w:val="70"/>
              </w:rPr>
              <w:t>bere na vědomí</w:t>
            </w:r>
            <w:r w:rsidRPr="00F47834">
              <w:t xml:space="preserve"> </w:t>
            </w:r>
          </w:p>
          <w:p w:rsidR="00B81B55" w:rsidRPr="00F47834" w:rsidRDefault="00B81B55" w:rsidP="00B81B55">
            <w:pPr>
              <w:pStyle w:val="Normal"/>
              <w:spacing w:after="119"/>
              <w:jc w:val="both"/>
            </w:pPr>
            <w:r w:rsidRPr="00F47834">
              <w:t>a) důvodovou zprávu</w:t>
            </w:r>
          </w:p>
          <w:p w:rsidR="00A726C1" w:rsidRPr="00F47834" w:rsidRDefault="00B81B55" w:rsidP="000E2A46">
            <w:pPr>
              <w:pStyle w:val="Normal"/>
              <w:spacing w:after="119"/>
              <w:jc w:val="both"/>
            </w:pPr>
            <w:r w:rsidRPr="00F47834">
              <w:t>b) poskytnutí dotací ze státního rozpočtu obcím Olomouckého kraje dle</w:t>
            </w:r>
            <w:r w:rsidR="000E2A46" w:rsidRPr="00F47834">
              <w:t> </w:t>
            </w:r>
            <w:r w:rsidRPr="00F47834">
              <w:t>důvodové zprávy</w:t>
            </w:r>
          </w:p>
        </w:tc>
      </w:tr>
      <w:tr w:rsidR="00F47834" w:rsidRPr="00F47834" w:rsidTr="00B81B55">
        <w:trPr>
          <w:trHeight w:val="289"/>
        </w:trPr>
        <w:tc>
          <w:tcPr>
            <w:tcW w:w="346" w:type="pct"/>
            <w:tcBorders>
              <w:top w:val="nil"/>
              <w:bottom w:val="nil"/>
            </w:tcBorders>
            <w:shd w:val="clear" w:color="auto" w:fill="auto"/>
            <w:tcMar>
              <w:bottom w:w="113" w:type="dxa"/>
            </w:tcMar>
          </w:tcPr>
          <w:p w:rsidR="00B81B55" w:rsidRPr="00F47834" w:rsidRDefault="00B81B55" w:rsidP="006C0F5C">
            <w:pPr>
              <w:pStyle w:val="nadpis2"/>
            </w:pPr>
            <w:r w:rsidRPr="00F47834">
              <w:t>2.</w:t>
            </w:r>
          </w:p>
        </w:tc>
        <w:tc>
          <w:tcPr>
            <w:tcW w:w="4654" w:type="pct"/>
            <w:gridSpan w:val="2"/>
            <w:tcBorders>
              <w:top w:val="nil"/>
              <w:bottom w:val="nil"/>
            </w:tcBorders>
            <w:shd w:val="clear" w:color="auto" w:fill="auto"/>
            <w:tcMar>
              <w:bottom w:w="113" w:type="dxa"/>
            </w:tcMar>
          </w:tcPr>
          <w:p w:rsidR="00B81B55" w:rsidRPr="00F47834" w:rsidRDefault="00B81B55" w:rsidP="00B81B55">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B81B55">
        <w:trPr>
          <w:trHeight w:val="289"/>
        </w:trPr>
        <w:tc>
          <w:tcPr>
            <w:tcW w:w="5000" w:type="pct"/>
            <w:gridSpan w:val="3"/>
            <w:tcBorders>
              <w:top w:val="nil"/>
              <w:bottom w:val="nil"/>
            </w:tcBorders>
            <w:shd w:val="clear" w:color="auto" w:fill="auto"/>
            <w:tcMar>
              <w:bottom w:w="113" w:type="dxa"/>
            </w:tcMar>
          </w:tcPr>
          <w:p w:rsidR="00B81B55" w:rsidRPr="00F47834" w:rsidRDefault="00B81B55" w:rsidP="00B81B55">
            <w:r w:rsidRPr="00F47834">
              <w:t>O: Ing. Jiří Rozbořil, hejtman Olomouckého kraje, vedoucí odboru ekonomického</w:t>
            </w:r>
          </w:p>
          <w:p w:rsidR="00B81B55" w:rsidRPr="00F47834" w:rsidRDefault="00B81B55" w:rsidP="00B81B55">
            <w:r w:rsidRPr="00F47834">
              <w:t>T: ZOK 25. 9. 2015</w:t>
            </w:r>
          </w:p>
        </w:tc>
      </w:tr>
      <w:tr w:rsidR="00F47834" w:rsidRPr="00F47834" w:rsidTr="00B81B55">
        <w:trPr>
          <w:trHeight w:val="289"/>
        </w:trPr>
        <w:tc>
          <w:tcPr>
            <w:tcW w:w="346" w:type="pct"/>
            <w:tcBorders>
              <w:top w:val="nil"/>
              <w:bottom w:val="nil"/>
            </w:tcBorders>
            <w:shd w:val="clear" w:color="auto" w:fill="auto"/>
            <w:tcMar>
              <w:bottom w:w="113" w:type="dxa"/>
            </w:tcMar>
          </w:tcPr>
          <w:p w:rsidR="00B81B55" w:rsidRPr="00F47834" w:rsidRDefault="00B81B55" w:rsidP="006C0F5C">
            <w:pPr>
              <w:pStyle w:val="nadpis2"/>
            </w:pPr>
            <w:r w:rsidRPr="00F47834">
              <w:t>3.</w:t>
            </w:r>
          </w:p>
        </w:tc>
        <w:tc>
          <w:tcPr>
            <w:tcW w:w="4654" w:type="pct"/>
            <w:gridSpan w:val="2"/>
            <w:tcBorders>
              <w:top w:val="nil"/>
              <w:bottom w:val="nil"/>
            </w:tcBorders>
            <w:shd w:val="clear" w:color="auto" w:fill="auto"/>
            <w:tcMar>
              <w:bottom w:w="113" w:type="dxa"/>
            </w:tcMar>
          </w:tcPr>
          <w:p w:rsidR="00B81B55" w:rsidRPr="00F47834" w:rsidRDefault="00B81B55" w:rsidP="00B81B55">
            <w:pPr>
              <w:pStyle w:val="Normal"/>
              <w:spacing w:after="119"/>
              <w:jc w:val="both"/>
            </w:pPr>
            <w:r w:rsidRPr="00F47834">
              <w:rPr>
                <w:b/>
                <w:spacing w:val="70"/>
              </w:rPr>
              <w:t>doporučuje Zastupitelstvu Olomouckého kraje</w:t>
            </w:r>
            <w:r w:rsidRPr="00F47834">
              <w:t xml:space="preserve"> vzít na vědomí poskytnutí dotací ze státního rozpočtu obcím Olomouckého kraje dle důvodové zprávy</w:t>
            </w:r>
          </w:p>
        </w:tc>
      </w:tr>
      <w:tr w:rsidR="00F47834" w:rsidRPr="00F47834" w:rsidTr="00B81B55">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B81B55">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B81B55" w:rsidP="006C0F5C">
            <w:pPr>
              <w:pStyle w:val="nadpis2"/>
            </w:pPr>
            <w:r w:rsidRPr="00F47834">
              <w:t>Ing. Jiří Rozbořil, hejtman Olomouckého kraje</w:t>
            </w:r>
          </w:p>
        </w:tc>
      </w:tr>
      <w:tr w:rsidR="00A726C1" w:rsidRPr="00F47834" w:rsidTr="00B81B55">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B81B55" w:rsidP="006C0F5C">
            <w:pPr>
              <w:pStyle w:val="nadpis2"/>
            </w:pPr>
            <w:r w:rsidRPr="00F47834">
              <w:t>2.2.</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B56B5">
        <w:tc>
          <w:tcPr>
            <w:tcW w:w="961" w:type="pct"/>
            <w:gridSpan w:val="2"/>
            <w:tcBorders>
              <w:bottom w:val="nil"/>
            </w:tcBorders>
          </w:tcPr>
          <w:p w:rsidR="00A726C1" w:rsidRPr="00F47834" w:rsidRDefault="00CB56B5" w:rsidP="00BA5AF7">
            <w:pPr>
              <w:pStyle w:val="Radanzevusnesen"/>
              <w:keepNext/>
              <w:ind w:left="0" w:firstLine="0"/>
              <w:jc w:val="left"/>
              <w:rPr>
                <w:szCs w:val="24"/>
              </w:rPr>
            </w:pPr>
            <w:r w:rsidRPr="00F47834">
              <w:rPr>
                <w:szCs w:val="24"/>
              </w:rPr>
              <w:t>UR/76/10/2015</w:t>
            </w:r>
          </w:p>
        </w:tc>
        <w:tc>
          <w:tcPr>
            <w:tcW w:w="4039" w:type="pct"/>
            <w:tcBorders>
              <w:bottom w:val="nil"/>
            </w:tcBorders>
          </w:tcPr>
          <w:p w:rsidR="00A726C1" w:rsidRPr="00F47834" w:rsidRDefault="00CB56B5" w:rsidP="00BA5AF7">
            <w:pPr>
              <w:pStyle w:val="Radanzevusnesen"/>
              <w:keepNext/>
              <w:ind w:left="0" w:firstLine="0"/>
              <w:rPr>
                <w:szCs w:val="24"/>
              </w:rPr>
            </w:pPr>
            <w:r w:rsidRPr="00F47834">
              <w:rPr>
                <w:szCs w:val="24"/>
              </w:rPr>
              <w:t xml:space="preserve">Rozpočet Olomouckého kraje 2015 </w:t>
            </w:r>
            <w:r w:rsidR="00763C27" w:rsidRPr="00F47834">
              <w:rPr>
                <w:szCs w:val="24"/>
              </w:rPr>
              <w:t>–</w:t>
            </w:r>
            <w:r w:rsidRPr="00F47834">
              <w:rPr>
                <w:szCs w:val="24"/>
              </w:rPr>
              <w:t xml:space="preserve"> závazné ukazatele příspěvkových organizací</w:t>
            </w:r>
          </w:p>
        </w:tc>
      </w:tr>
      <w:tr w:rsidR="00F47834" w:rsidRPr="00F47834" w:rsidTr="00CB56B5">
        <w:trPr>
          <w:trHeight w:val="289"/>
        </w:trPr>
        <w:tc>
          <w:tcPr>
            <w:tcW w:w="5000" w:type="pct"/>
            <w:gridSpan w:val="3"/>
            <w:tcBorders>
              <w:top w:val="nil"/>
              <w:bottom w:val="nil"/>
            </w:tcBorders>
            <w:shd w:val="clear" w:color="auto" w:fill="auto"/>
            <w:hideMark/>
          </w:tcPr>
          <w:p w:rsidR="00A726C1" w:rsidRPr="00F47834" w:rsidRDefault="00CB56B5" w:rsidP="00BA5AF7">
            <w:pPr>
              <w:pStyle w:val="Zkladntext"/>
              <w:rPr>
                <w:sz w:val="24"/>
                <w:szCs w:val="24"/>
                <w:lang w:val="cs-CZ"/>
              </w:rPr>
            </w:pPr>
            <w:r w:rsidRPr="00F47834">
              <w:rPr>
                <w:sz w:val="24"/>
                <w:szCs w:val="24"/>
                <w:lang w:val="cs-CZ"/>
              </w:rPr>
              <w:t>Rada Olomouckého kraje po projednání:</w:t>
            </w:r>
          </w:p>
        </w:tc>
      </w:tr>
      <w:tr w:rsidR="00F47834" w:rsidRPr="00F47834" w:rsidTr="00CB56B5">
        <w:trPr>
          <w:trHeight w:val="289"/>
        </w:trPr>
        <w:tc>
          <w:tcPr>
            <w:tcW w:w="346" w:type="pct"/>
            <w:tcBorders>
              <w:top w:val="nil"/>
              <w:bottom w:val="nil"/>
            </w:tcBorders>
            <w:shd w:val="clear" w:color="auto" w:fill="auto"/>
            <w:tcMar>
              <w:bottom w:w="113" w:type="dxa"/>
            </w:tcMar>
            <w:hideMark/>
          </w:tcPr>
          <w:p w:rsidR="00A726C1" w:rsidRPr="00F47834" w:rsidRDefault="00CB56B5"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B56B5" w:rsidP="00CB56B5">
            <w:pPr>
              <w:pStyle w:val="Normal"/>
              <w:spacing w:after="119"/>
              <w:jc w:val="both"/>
            </w:pPr>
            <w:r w:rsidRPr="00F47834">
              <w:rPr>
                <w:b/>
                <w:spacing w:val="70"/>
              </w:rPr>
              <w:t>bere na vědomí</w:t>
            </w:r>
            <w:r w:rsidRPr="00F47834">
              <w:t xml:space="preserve"> důvodovou zprávu</w:t>
            </w:r>
          </w:p>
        </w:tc>
      </w:tr>
      <w:tr w:rsidR="00F47834" w:rsidRPr="00F47834" w:rsidTr="00CB56B5">
        <w:trPr>
          <w:trHeight w:val="289"/>
        </w:trPr>
        <w:tc>
          <w:tcPr>
            <w:tcW w:w="346" w:type="pct"/>
            <w:tcBorders>
              <w:top w:val="nil"/>
              <w:bottom w:val="nil"/>
            </w:tcBorders>
            <w:shd w:val="clear" w:color="auto" w:fill="auto"/>
            <w:tcMar>
              <w:bottom w:w="113" w:type="dxa"/>
            </w:tcMar>
          </w:tcPr>
          <w:p w:rsidR="00CB56B5" w:rsidRPr="00F47834" w:rsidRDefault="00CB56B5" w:rsidP="006C0F5C">
            <w:pPr>
              <w:pStyle w:val="nadpis2"/>
            </w:pPr>
            <w:r w:rsidRPr="00F47834">
              <w:lastRenderedPageBreak/>
              <w:t>2.</w:t>
            </w:r>
          </w:p>
        </w:tc>
        <w:tc>
          <w:tcPr>
            <w:tcW w:w="4654" w:type="pct"/>
            <w:gridSpan w:val="2"/>
            <w:tcBorders>
              <w:top w:val="nil"/>
              <w:bottom w:val="nil"/>
            </w:tcBorders>
            <w:shd w:val="clear" w:color="auto" w:fill="auto"/>
            <w:tcMar>
              <w:bottom w:w="113" w:type="dxa"/>
            </w:tcMar>
          </w:tcPr>
          <w:p w:rsidR="00CB56B5" w:rsidRPr="00F47834" w:rsidRDefault="00CB56B5" w:rsidP="000E2A46">
            <w:pPr>
              <w:pStyle w:val="Normal"/>
              <w:spacing w:after="119"/>
              <w:jc w:val="both"/>
            </w:pPr>
            <w:r w:rsidRPr="00F47834">
              <w:rPr>
                <w:b/>
                <w:spacing w:val="70"/>
              </w:rPr>
              <w:t>schvaluje</w:t>
            </w:r>
            <w:r w:rsidRPr="00F47834">
              <w:t xml:space="preserve"> změnu závazného ukazatele příspěvkové organizace dle</w:t>
            </w:r>
            <w:r w:rsidR="000E2A46" w:rsidRPr="00F47834">
              <w:t> </w:t>
            </w:r>
            <w:r w:rsidRPr="00F47834">
              <w:t>důvodové zprávy</w:t>
            </w:r>
          </w:p>
        </w:tc>
      </w:tr>
      <w:tr w:rsidR="00F47834" w:rsidRPr="00F47834" w:rsidTr="00CB56B5">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B56B5">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B56B5" w:rsidP="006C0F5C">
            <w:pPr>
              <w:pStyle w:val="nadpis2"/>
            </w:pPr>
            <w:r w:rsidRPr="00F47834">
              <w:t>Ing. Jiří Rozbořil, hejtman Olomouckého kraje</w:t>
            </w:r>
          </w:p>
        </w:tc>
      </w:tr>
      <w:tr w:rsidR="00A726C1" w:rsidRPr="00F47834" w:rsidTr="00CB56B5">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B56B5" w:rsidP="006C0F5C">
            <w:pPr>
              <w:pStyle w:val="nadpis2"/>
            </w:pPr>
            <w:r w:rsidRPr="00F47834">
              <w:t>2.3.</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A5AF7">
        <w:tc>
          <w:tcPr>
            <w:tcW w:w="961" w:type="pct"/>
            <w:gridSpan w:val="2"/>
            <w:tcBorders>
              <w:bottom w:val="nil"/>
            </w:tcBorders>
          </w:tcPr>
          <w:p w:rsidR="001D52B1" w:rsidRPr="00F47834" w:rsidRDefault="001D52B1" w:rsidP="00BA5AF7">
            <w:pPr>
              <w:pStyle w:val="Radanzevusnesen"/>
              <w:keepNext/>
              <w:ind w:left="0" w:firstLine="0"/>
              <w:jc w:val="left"/>
              <w:rPr>
                <w:szCs w:val="24"/>
              </w:rPr>
            </w:pPr>
            <w:r w:rsidRPr="00F47834">
              <w:rPr>
                <w:szCs w:val="24"/>
              </w:rPr>
              <w:t>UR/76/11/2015</w:t>
            </w:r>
          </w:p>
        </w:tc>
        <w:tc>
          <w:tcPr>
            <w:tcW w:w="4039" w:type="pct"/>
            <w:tcBorders>
              <w:bottom w:val="nil"/>
            </w:tcBorders>
          </w:tcPr>
          <w:p w:rsidR="001D52B1" w:rsidRPr="00F47834" w:rsidRDefault="001D52B1" w:rsidP="001D52B1">
            <w:pPr>
              <w:pStyle w:val="Radanzevusnesen"/>
              <w:keepNext/>
              <w:ind w:left="0" w:firstLine="0"/>
              <w:rPr>
                <w:szCs w:val="24"/>
              </w:rPr>
            </w:pPr>
            <w:r w:rsidRPr="00F47834">
              <w:rPr>
                <w:szCs w:val="24"/>
              </w:rPr>
              <w:t>Rozpočet Olomouckého kraje 2015 – vývoj daňových příjmů – září 2015</w:t>
            </w:r>
          </w:p>
        </w:tc>
      </w:tr>
      <w:tr w:rsidR="00F47834" w:rsidRPr="00F47834" w:rsidTr="00BA5AF7">
        <w:trPr>
          <w:trHeight w:val="289"/>
        </w:trPr>
        <w:tc>
          <w:tcPr>
            <w:tcW w:w="5000" w:type="pct"/>
            <w:gridSpan w:val="3"/>
            <w:tcBorders>
              <w:top w:val="nil"/>
              <w:bottom w:val="nil"/>
            </w:tcBorders>
            <w:shd w:val="clear" w:color="auto" w:fill="auto"/>
            <w:hideMark/>
          </w:tcPr>
          <w:p w:rsidR="001D52B1" w:rsidRPr="00F47834" w:rsidRDefault="001D52B1" w:rsidP="00BA5AF7">
            <w:pPr>
              <w:pStyle w:val="Zkladntext"/>
              <w:rPr>
                <w:sz w:val="24"/>
                <w:szCs w:val="24"/>
                <w:lang w:val="cs-CZ"/>
              </w:rPr>
            </w:pPr>
            <w:r w:rsidRPr="00F47834">
              <w:rPr>
                <w:sz w:val="24"/>
                <w:szCs w:val="24"/>
                <w:lang w:val="cs-CZ"/>
              </w:rPr>
              <w:t>Rada Olomouckého kraje po projednání:</w:t>
            </w:r>
          </w:p>
        </w:tc>
      </w:tr>
      <w:tr w:rsidR="00F47834" w:rsidRPr="00F47834" w:rsidTr="00BA5AF7">
        <w:trPr>
          <w:trHeight w:val="289"/>
        </w:trPr>
        <w:tc>
          <w:tcPr>
            <w:tcW w:w="346" w:type="pct"/>
            <w:tcBorders>
              <w:top w:val="nil"/>
              <w:bottom w:val="nil"/>
            </w:tcBorders>
            <w:shd w:val="clear" w:color="auto" w:fill="auto"/>
            <w:tcMar>
              <w:bottom w:w="113" w:type="dxa"/>
            </w:tcMar>
            <w:hideMark/>
          </w:tcPr>
          <w:p w:rsidR="001D52B1" w:rsidRPr="00F47834" w:rsidRDefault="001D52B1" w:rsidP="006C0F5C">
            <w:pPr>
              <w:pStyle w:val="nadpis2"/>
            </w:pPr>
            <w:r w:rsidRPr="00F47834">
              <w:t>1.</w:t>
            </w:r>
          </w:p>
        </w:tc>
        <w:tc>
          <w:tcPr>
            <w:tcW w:w="4654" w:type="pct"/>
            <w:gridSpan w:val="2"/>
            <w:tcBorders>
              <w:top w:val="nil"/>
              <w:bottom w:val="nil"/>
            </w:tcBorders>
            <w:shd w:val="clear" w:color="auto" w:fill="auto"/>
            <w:tcMar>
              <w:bottom w:w="113" w:type="dxa"/>
            </w:tcMar>
          </w:tcPr>
          <w:p w:rsidR="001D52B1" w:rsidRPr="00F47834" w:rsidRDefault="001D52B1" w:rsidP="00BA5AF7">
            <w:pPr>
              <w:pStyle w:val="Normal"/>
              <w:spacing w:after="119"/>
              <w:jc w:val="both"/>
            </w:pPr>
            <w:r w:rsidRPr="00F47834">
              <w:rPr>
                <w:b/>
                <w:spacing w:val="70"/>
              </w:rPr>
              <w:t>bere na vědomí</w:t>
            </w:r>
            <w:r w:rsidRPr="00F47834">
              <w:t xml:space="preserve"> důvodovou zprávu</w:t>
            </w:r>
          </w:p>
        </w:tc>
      </w:tr>
      <w:tr w:rsidR="00F47834" w:rsidRPr="00F47834" w:rsidTr="00BA5AF7">
        <w:tc>
          <w:tcPr>
            <w:tcW w:w="5000" w:type="pct"/>
            <w:gridSpan w:val="3"/>
            <w:tcBorders>
              <w:top w:val="nil"/>
              <w:bottom w:val="nil"/>
            </w:tcBorders>
            <w:shd w:val="clear" w:color="auto" w:fill="auto"/>
          </w:tcPr>
          <w:p w:rsidR="001D52B1" w:rsidRPr="00F47834" w:rsidRDefault="001D52B1" w:rsidP="006C0F5C">
            <w:pPr>
              <w:pStyle w:val="nadpis2"/>
            </w:pPr>
          </w:p>
        </w:tc>
      </w:tr>
      <w:tr w:rsidR="00F47834" w:rsidRPr="00F47834" w:rsidTr="00BA5AF7">
        <w:tc>
          <w:tcPr>
            <w:tcW w:w="961" w:type="pct"/>
            <w:gridSpan w:val="2"/>
            <w:tcBorders>
              <w:top w:val="nil"/>
              <w:bottom w:val="nil"/>
            </w:tcBorders>
            <w:shd w:val="clear" w:color="auto" w:fill="auto"/>
          </w:tcPr>
          <w:p w:rsidR="001D52B1" w:rsidRPr="00F47834" w:rsidRDefault="001D52B1" w:rsidP="006C0F5C">
            <w:pPr>
              <w:pStyle w:val="nadpis2"/>
            </w:pPr>
            <w:r w:rsidRPr="00F47834">
              <w:t>Předložil:</w:t>
            </w:r>
          </w:p>
        </w:tc>
        <w:tc>
          <w:tcPr>
            <w:tcW w:w="4039" w:type="pct"/>
            <w:tcBorders>
              <w:top w:val="nil"/>
              <w:bottom w:val="nil"/>
            </w:tcBorders>
            <w:shd w:val="clear" w:color="auto" w:fill="auto"/>
          </w:tcPr>
          <w:p w:rsidR="001D52B1" w:rsidRPr="00F47834" w:rsidRDefault="001D52B1" w:rsidP="006C0F5C">
            <w:pPr>
              <w:pStyle w:val="nadpis2"/>
            </w:pPr>
            <w:r w:rsidRPr="00F47834">
              <w:t>Ing. Jiří Rozbořil, hejtman Olomouckého kraje</w:t>
            </w:r>
          </w:p>
        </w:tc>
      </w:tr>
      <w:tr w:rsidR="001D52B1" w:rsidRPr="00F47834" w:rsidTr="00BA5AF7">
        <w:tc>
          <w:tcPr>
            <w:tcW w:w="961" w:type="pct"/>
            <w:gridSpan w:val="2"/>
            <w:tcBorders>
              <w:top w:val="nil"/>
            </w:tcBorders>
            <w:shd w:val="clear" w:color="auto" w:fill="auto"/>
          </w:tcPr>
          <w:p w:rsidR="001D52B1" w:rsidRPr="00F47834" w:rsidRDefault="001D52B1" w:rsidP="006C0F5C">
            <w:pPr>
              <w:pStyle w:val="nadpis2"/>
            </w:pPr>
            <w:r w:rsidRPr="00F47834">
              <w:t>Bod programu:</w:t>
            </w:r>
          </w:p>
        </w:tc>
        <w:tc>
          <w:tcPr>
            <w:tcW w:w="4039" w:type="pct"/>
            <w:tcBorders>
              <w:top w:val="nil"/>
            </w:tcBorders>
            <w:shd w:val="clear" w:color="auto" w:fill="auto"/>
          </w:tcPr>
          <w:p w:rsidR="001D52B1" w:rsidRPr="00F47834" w:rsidRDefault="001D52B1" w:rsidP="006C0F5C">
            <w:pPr>
              <w:pStyle w:val="nadpis2"/>
            </w:pPr>
            <w:r w:rsidRPr="00F47834">
              <w:t>2.4.</w:t>
            </w:r>
          </w:p>
        </w:tc>
      </w:tr>
    </w:tbl>
    <w:p w:rsidR="001D52B1" w:rsidRPr="00F47834" w:rsidRDefault="001D52B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3F6650">
        <w:tc>
          <w:tcPr>
            <w:tcW w:w="961" w:type="pct"/>
            <w:gridSpan w:val="2"/>
            <w:tcBorders>
              <w:bottom w:val="nil"/>
            </w:tcBorders>
          </w:tcPr>
          <w:p w:rsidR="00A726C1" w:rsidRPr="00F47834" w:rsidRDefault="003F6650" w:rsidP="00BA5AF7">
            <w:pPr>
              <w:pStyle w:val="Radanzevusnesen"/>
              <w:keepNext/>
              <w:ind w:left="0" w:firstLine="0"/>
              <w:jc w:val="left"/>
              <w:rPr>
                <w:szCs w:val="24"/>
              </w:rPr>
            </w:pPr>
            <w:r w:rsidRPr="00F47834">
              <w:rPr>
                <w:szCs w:val="24"/>
              </w:rPr>
              <w:t>UR/76/12/2015</w:t>
            </w:r>
          </w:p>
        </w:tc>
        <w:tc>
          <w:tcPr>
            <w:tcW w:w="4039" w:type="pct"/>
            <w:tcBorders>
              <w:bottom w:val="nil"/>
            </w:tcBorders>
          </w:tcPr>
          <w:p w:rsidR="00A726C1" w:rsidRPr="00F47834" w:rsidRDefault="003F6650" w:rsidP="00BA5AF7">
            <w:pPr>
              <w:pStyle w:val="Radanzevusnesen"/>
              <w:keepNext/>
              <w:ind w:left="0" w:firstLine="0"/>
              <w:rPr>
                <w:szCs w:val="24"/>
              </w:rPr>
            </w:pPr>
            <w:r w:rsidRPr="00F47834">
              <w:rPr>
                <w:szCs w:val="24"/>
              </w:rPr>
              <w:t>Rozpočet Olomouckého kraje 2015 – čerpání revolvingového úvěru na předfinancování investičních akcí</w:t>
            </w:r>
          </w:p>
        </w:tc>
      </w:tr>
      <w:tr w:rsidR="00F47834" w:rsidRPr="00F47834" w:rsidTr="003F6650">
        <w:trPr>
          <w:trHeight w:val="289"/>
        </w:trPr>
        <w:tc>
          <w:tcPr>
            <w:tcW w:w="5000" w:type="pct"/>
            <w:gridSpan w:val="3"/>
            <w:tcBorders>
              <w:top w:val="nil"/>
              <w:bottom w:val="nil"/>
            </w:tcBorders>
            <w:shd w:val="clear" w:color="auto" w:fill="auto"/>
            <w:hideMark/>
          </w:tcPr>
          <w:p w:rsidR="00A726C1" w:rsidRPr="00F47834" w:rsidRDefault="003F6650" w:rsidP="00BA5AF7">
            <w:pPr>
              <w:pStyle w:val="Zkladntext"/>
              <w:rPr>
                <w:sz w:val="24"/>
                <w:szCs w:val="24"/>
                <w:lang w:val="cs-CZ"/>
              </w:rPr>
            </w:pPr>
            <w:r w:rsidRPr="00F47834">
              <w:rPr>
                <w:sz w:val="24"/>
                <w:szCs w:val="24"/>
                <w:lang w:val="cs-CZ"/>
              </w:rPr>
              <w:t>Rada Olomouckého kraje po projednání:</w:t>
            </w:r>
          </w:p>
        </w:tc>
      </w:tr>
      <w:tr w:rsidR="00F47834" w:rsidRPr="00F47834" w:rsidTr="003F6650">
        <w:trPr>
          <w:trHeight w:val="289"/>
        </w:trPr>
        <w:tc>
          <w:tcPr>
            <w:tcW w:w="346" w:type="pct"/>
            <w:tcBorders>
              <w:top w:val="nil"/>
              <w:bottom w:val="nil"/>
            </w:tcBorders>
            <w:shd w:val="clear" w:color="auto" w:fill="auto"/>
            <w:tcMar>
              <w:bottom w:w="113" w:type="dxa"/>
            </w:tcMar>
            <w:hideMark/>
          </w:tcPr>
          <w:p w:rsidR="00A726C1" w:rsidRPr="00F47834" w:rsidRDefault="003F6650"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3F6650" w:rsidP="003F6650">
            <w:pPr>
              <w:pStyle w:val="Normal"/>
              <w:spacing w:after="119"/>
              <w:jc w:val="both"/>
            </w:pPr>
            <w:r w:rsidRPr="00F47834">
              <w:rPr>
                <w:b/>
                <w:spacing w:val="70"/>
              </w:rPr>
              <w:t>bere na vědomí</w:t>
            </w:r>
            <w:r w:rsidRPr="00F47834">
              <w:t xml:space="preserve"> důvodovou zprávu</w:t>
            </w:r>
          </w:p>
        </w:tc>
      </w:tr>
      <w:tr w:rsidR="00F47834" w:rsidRPr="00F47834" w:rsidTr="003F6650">
        <w:trPr>
          <w:trHeight w:val="289"/>
        </w:trPr>
        <w:tc>
          <w:tcPr>
            <w:tcW w:w="346" w:type="pct"/>
            <w:tcBorders>
              <w:top w:val="nil"/>
              <w:bottom w:val="nil"/>
            </w:tcBorders>
            <w:shd w:val="clear" w:color="auto" w:fill="auto"/>
            <w:tcMar>
              <w:bottom w:w="113" w:type="dxa"/>
            </w:tcMar>
          </w:tcPr>
          <w:p w:rsidR="003F6650" w:rsidRPr="00F47834" w:rsidRDefault="003F6650" w:rsidP="006C0F5C">
            <w:pPr>
              <w:pStyle w:val="nadpis2"/>
            </w:pPr>
            <w:r w:rsidRPr="00F47834">
              <w:t>2.</w:t>
            </w:r>
          </w:p>
        </w:tc>
        <w:tc>
          <w:tcPr>
            <w:tcW w:w="4654" w:type="pct"/>
            <w:gridSpan w:val="2"/>
            <w:tcBorders>
              <w:top w:val="nil"/>
              <w:bottom w:val="nil"/>
            </w:tcBorders>
            <w:shd w:val="clear" w:color="auto" w:fill="auto"/>
            <w:tcMar>
              <w:bottom w:w="113" w:type="dxa"/>
            </w:tcMar>
          </w:tcPr>
          <w:p w:rsidR="003F6650" w:rsidRPr="00F47834" w:rsidRDefault="003F6650" w:rsidP="003F6650">
            <w:pPr>
              <w:pStyle w:val="Normal"/>
              <w:spacing w:after="119"/>
              <w:jc w:val="both"/>
            </w:pPr>
            <w:r w:rsidRPr="00F47834">
              <w:rPr>
                <w:b/>
                <w:spacing w:val="70"/>
              </w:rPr>
              <w:t>schvaluje</w:t>
            </w:r>
            <w:r w:rsidRPr="00F47834">
              <w:t xml:space="preserve"> žádost č. 4 o čerpání revolvingového úvěru s Českou spoři</w:t>
            </w:r>
            <w:r w:rsidR="003D36FB" w:rsidRPr="00F47834">
              <w:t>telnou, a.s., dle P</w:t>
            </w:r>
            <w:r w:rsidRPr="00F47834">
              <w:t>řílohy č. 1</w:t>
            </w:r>
          </w:p>
        </w:tc>
      </w:tr>
      <w:tr w:rsidR="00F47834" w:rsidRPr="00F47834" w:rsidTr="003F6650">
        <w:trPr>
          <w:trHeight w:val="289"/>
        </w:trPr>
        <w:tc>
          <w:tcPr>
            <w:tcW w:w="346" w:type="pct"/>
            <w:tcBorders>
              <w:top w:val="nil"/>
              <w:bottom w:val="nil"/>
            </w:tcBorders>
            <w:shd w:val="clear" w:color="auto" w:fill="auto"/>
            <w:tcMar>
              <w:bottom w:w="113" w:type="dxa"/>
            </w:tcMar>
          </w:tcPr>
          <w:p w:rsidR="003F6650" w:rsidRPr="00F47834" w:rsidRDefault="003F6650" w:rsidP="006C0F5C">
            <w:pPr>
              <w:pStyle w:val="nadpis2"/>
            </w:pPr>
            <w:r w:rsidRPr="00F47834">
              <w:t>3.</w:t>
            </w:r>
          </w:p>
        </w:tc>
        <w:tc>
          <w:tcPr>
            <w:tcW w:w="4654" w:type="pct"/>
            <w:gridSpan w:val="2"/>
            <w:tcBorders>
              <w:top w:val="nil"/>
              <w:bottom w:val="nil"/>
            </w:tcBorders>
            <w:shd w:val="clear" w:color="auto" w:fill="auto"/>
            <w:tcMar>
              <w:bottom w:w="113" w:type="dxa"/>
            </w:tcMar>
          </w:tcPr>
          <w:p w:rsidR="003F6650" w:rsidRPr="00F47834" w:rsidRDefault="003F6650" w:rsidP="000E2A46">
            <w:pPr>
              <w:pStyle w:val="Normal"/>
              <w:spacing w:after="119"/>
              <w:jc w:val="both"/>
            </w:pPr>
            <w:r w:rsidRPr="00F47834">
              <w:rPr>
                <w:b/>
                <w:spacing w:val="70"/>
              </w:rPr>
              <w:t>ukládá podepsat</w:t>
            </w:r>
            <w:r w:rsidRPr="00F47834">
              <w:t xml:space="preserve"> žádost č. 4 o čerpání revolvingového úvěru s</w:t>
            </w:r>
            <w:r w:rsidR="000E2A46" w:rsidRPr="00F47834">
              <w:t> </w:t>
            </w:r>
            <w:r w:rsidRPr="00F47834">
              <w:t>Českou spořitelnou, a.s., dle bodu 2 usnesení</w:t>
            </w:r>
          </w:p>
        </w:tc>
      </w:tr>
      <w:tr w:rsidR="00F47834" w:rsidRPr="00F47834" w:rsidTr="003F6650">
        <w:trPr>
          <w:trHeight w:val="289"/>
        </w:trPr>
        <w:tc>
          <w:tcPr>
            <w:tcW w:w="5000" w:type="pct"/>
            <w:gridSpan w:val="3"/>
            <w:tcBorders>
              <w:top w:val="nil"/>
              <w:bottom w:val="nil"/>
            </w:tcBorders>
            <w:shd w:val="clear" w:color="auto" w:fill="auto"/>
            <w:tcMar>
              <w:bottom w:w="113" w:type="dxa"/>
            </w:tcMar>
          </w:tcPr>
          <w:p w:rsidR="003F6650" w:rsidRPr="00F47834" w:rsidRDefault="003F6650" w:rsidP="003F6650">
            <w:r w:rsidRPr="00F47834">
              <w:t>O: Ing. Jiří Rozbořil, hejtman Olomouckého kraje</w:t>
            </w:r>
          </w:p>
        </w:tc>
      </w:tr>
      <w:tr w:rsidR="00F47834" w:rsidRPr="00F47834" w:rsidTr="003F6650">
        <w:trPr>
          <w:trHeight w:val="289"/>
        </w:trPr>
        <w:tc>
          <w:tcPr>
            <w:tcW w:w="346" w:type="pct"/>
            <w:tcBorders>
              <w:top w:val="nil"/>
              <w:bottom w:val="nil"/>
            </w:tcBorders>
            <w:shd w:val="clear" w:color="auto" w:fill="auto"/>
            <w:tcMar>
              <w:bottom w:w="113" w:type="dxa"/>
            </w:tcMar>
          </w:tcPr>
          <w:p w:rsidR="003F6650" w:rsidRPr="00F47834" w:rsidRDefault="003F6650" w:rsidP="006C0F5C">
            <w:pPr>
              <w:pStyle w:val="nadpis2"/>
            </w:pPr>
            <w:r w:rsidRPr="00F47834">
              <w:t>4.</w:t>
            </w:r>
          </w:p>
        </w:tc>
        <w:tc>
          <w:tcPr>
            <w:tcW w:w="4654" w:type="pct"/>
            <w:gridSpan w:val="2"/>
            <w:tcBorders>
              <w:top w:val="nil"/>
              <w:bottom w:val="nil"/>
            </w:tcBorders>
            <w:shd w:val="clear" w:color="auto" w:fill="auto"/>
            <w:tcMar>
              <w:bottom w:w="113" w:type="dxa"/>
            </w:tcMar>
          </w:tcPr>
          <w:p w:rsidR="003F6650" w:rsidRPr="00F47834" w:rsidRDefault="003F6650" w:rsidP="003F6650">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3F6650">
        <w:trPr>
          <w:trHeight w:val="289"/>
        </w:trPr>
        <w:tc>
          <w:tcPr>
            <w:tcW w:w="5000" w:type="pct"/>
            <w:gridSpan w:val="3"/>
            <w:tcBorders>
              <w:top w:val="nil"/>
              <w:bottom w:val="nil"/>
            </w:tcBorders>
            <w:shd w:val="clear" w:color="auto" w:fill="auto"/>
            <w:tcMar>
              <w:bottom w:w="113" w:type="dxa"/>
            </w:tcMar>
          </w:tcPr>
          <w:p w:rsidR="003F6650" w:rsidRPr="00F47834" w:rsidRDefault="003F6650" w:rsidP="003F6650">
            <w:r w:rsidRPr="00F47834">
              <w:t>O: Ing. Jiří Rozbořil, hejtman Olomouckého kraje, vedoucí odboru ekonomického</w:t>
            </w:r>
          </w:p>
          <w:p w:rsidR="003F6650" w:rsidRPr="00F47834" w:rsidRDefault="003F6650" w:rsidP="003F6650">
            <w:r w:rsidRPr="00F47834">
              <w:t>T: ZOK 25. 9. 2015</w:t>
            </w:r>
          </w:p>
        </w:tc>
      </w:tr>
      <w:tr w:rsidR="00F47834" w:rsidRPr="00F47834" w:rsidTr="003F6650">
        <w:trPr>
          <w:trHeight w:val="289"/>
        </w:trPr>
        <w:tc>
          <w:tcPr>
            <w:tcW w:w="346" w:type="pct"/>
            <w:tcBorders>
              <w:top w:val="nil"/>
              <w:bottom w:val="nil"/>
            </w:tcBorders>
            <w:shd w:val="clear" w:color="auto" w:fill="auto"/>
            <w:tcMar>
              <w:bottom w:w="113" w:type="dxa"/>
            </w:tcMar>
          </w:tcPr>
          <w:p w:rsidR="003F6650" w:rsidRPr="00F47834" w:rsidRDefault="003F6650" w:rsidP="006C0F5C">
            <w:pPr>
              <w:pStyle w:val="nadpis2"/>
            </w:pPr>
            <w:r w:rsidRPr="00F47834">
              <w:t>5.</w:t>
            </w:r>
          </w:p>
        </w:tc>
        <w:tc>
          <w:tcPr>
            <w:tcW w:w="4654" w:type="pct"/>
            <w:gridSpan w:val="2"/>
            <w:tcBorders>
              <w:top w:val="nil"/>
              <w:bottom w:val="nil"/>
            </w:tcBorders>
            <w:shd w:val="clear" w:color="auto" w:fill="auto"/>
            <w:tcMar>
              <w:bottom w:w="113" w:type="dxa"/>
            </w:tcMar>
          </w:tcPr>
          <w:p w:rsidR="003F6650" w:rsidRPr="00F47834" w:rsidRDefault="003F6650" w:rsidP="000E2A46">
            <w:pPr>
              <w:pStyle w:val="Normal"/>
              <w:spacing w:after="119"/>
              <w:jc w:val="both"/>
            </w:pPr>
            <w:r w:rsidRPr="00F47834">
              <w:rPr>
                <w:b/>
                <w:spacing w:val="70"/>
              </w:rPr>
              <w:t>doporučuje Zastupitelstvu Olomouckého kraje</w:t>
            </w:r>
            <w:r w:rsidRPr="00F47834">
              <w:t xml:space="preserve"> vzít na vědomí čerpání revolvingového úvěru s Českou spořitelnou, a.s., na</w:t>
            </w:r>
            <w:r w:rsidR="000E2A46" w:rsidRPr="00F47834">
              <w:t> </w:t>
            </w:r>
            <w:r w:rsidRPr="00F47834">
              <w:t>předfinancování investičních akcí</w:t>
            </w:r>
          </w:p>
        </w:tc>
      </w:tr>
      <w:tr w:rsidR="00F47834" w:rsidRPr="00F47834" w:rsidTr="003F6650">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3F6650">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3F6650" w:rsidP="006C0F5C">
            <w:pPr>
              <w:pStyle w:val="nadpis2"/>
            </w:pPr>
            <w:r w:rsidRPr="00F47834">
              <w:t>Ing. Jiří Rozbořil, hejtman Olomouckého kraje</w:t>
            </w:r>
          </w:p>
        </w:tc>
      </w:tr>
      <w:tr w:rsidR="00A726C1" w:rsidRPr="00F47834" w:rsidTr="003F6650">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3F6650" w:rsidP="006C0F5C">
            <w:pPr>
              <w:pStyle w:val="nadpis2"/>
            </w:pPr>
            <w:r w:rsidRPr="00F47834">
              <w:t>2.5.</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3B0242">
        <w:tc>
          <w:tcPr>
            <w:tcW w:w="961" w:type="pct"/>
            <w:gridSpan w:val="2"/>
            <w:tcBorders>
              <w:bottom w:val="nil"/>
            </w:tcBorders>
          </w:tcPr>
          <w:p w:rsidR="00A726C1" w:rsidRPr="00F47834" w:rsidRDefault="003B0242" w:rsidP="00BA5AF7">
            <w:pPr>
              <w:pStyle w:val="Radanzevusnesen"/>
              <w:keepNext/>
              <w:ind w:left="0" w:firstLine="0"/>
              <w:jc w:val="left"/>
              <w:rPr>
                <w:szCs w:val="24"/>
              </w:rPr>
            </w:pPr>
            <w:r w:rsidRPr="00F47834">
              <w:rPr>
                <w:szCs w:val="24"/>
              </w:rPr>
              <w:t>UR/76/13/2015</w:t>
            </w:r>
          </w:p>
        </w:tc>
        <w:tc>
          <w:tcPr>
            <w:tcW w:w="4039" w:type="pct"/>
            <w:tcBorders>
              <w:bottom w:val="nil"/>
            </w:tcBorders>
          </w:tcPr>
          <w:p w:rsidR="00A726C1" w:rsidRPr="00F47834" w:rsidRDefault="003B0242" w:rsidP="000E2A46">
            <w:pPr>
              <w:pStyle w:val="Radanzevusnesen"/>
              <w:keepNext/>
              <w:ind w:left="0" w:firstLine="0"/>
              <w:rPr>
                <w:szCs w:val="24"/>
              </w:rPr>
            </w:pPr>
            <w:r w:rsidRPr="00F47834">
              <w:rPr>
                <w:szCs w:val="24"/>
              </w:rPr>
              <w:t>Dodatek č. 1 ke Smlouvě o poskytnutí dotace z Regionálního operačního programu regionu soudržnosti Střední Morava na</w:t>
            </w:r>
            <w:r w:rsidR="000E2A46" w:rsidRPr="00F47834">
              <w:rPr>
                <w:szCs w:val="24"/>
              </w:rPr>
              <w:t> </w:t>
            </w:r>
            <w:r w:rsidRPr="00F47834">
              <w:rPr>
                <w:szCs w:val="24"/>
              </w:rPr>
              <w:t>projekt „Nemocnice Přerov – modernizace pavilonu radiodiagnostiky“</w:t>
            </w:r>
          </w:p>
        </w:tc>
      </w:tr>
      <w:tr w:rsidR="00F47834" w:rsidRPr="00F47834" w:rsidTr="003B0242">
        <w:trPr>
          <w:trHeight w:val="289"/>
        </w:trPr>
        <w:tc>
          <w:tcPr>
            <w:tcW w:w="5000" w:type="pct"/>
            <w:gridSpan w:val="3"/>
            <w:tcBorders>
              <w:top w:val="nil"/>
              <w:bottom w:val="nil"/>
            </w:tcBorders>
            <w:shd w:val="clear" w:color="auto" w:fill="auto"/>
            <w:hideMark/>
          </w:tcPr>
          <w:p w:rsidR="00A726C1" w:rsidRPr="00F47834" w:rsidRDefault="003B0242" w:rsidP="00BA5AF7">
            <w:pPr>
              <w:pStyle w:val="Zkladntext"/>
              <w:rPr>
                <w:sz w:val="24"/>
                <w:szCs w:val="24"/>
                <w:lang w:val="cs-CZ"/>
              </w:rPr>
            </w:pPr>
            <w:r w:rsidRPr="00F47834">
              <w:rPr>
                <w:sz w:val="24"/>
                <w:szCs w:val="24"/>
                <w:lang w:val="cs-CZ"/>
              </w:rPr>
              <w:t>Rada Olomouckého kraje po projednání:</w:t>
            </w:r>
          </w:p>
        </w:tc>
      </w:tr>
      <w:tr w:rsidR="00F47834" w:rsidRPr="00F47834" w:rsidTr="003B0242">
        <w:trPr>
          <w:trHeight w:val="289"/>
        </w:trPr>
        <w:tc>
          <w:tcPr>
            <w:tcW w:w="346" w:type="pct"/>
            <w:tcBorders>
              <w:top w:val="nil"/>
              <w:bottom w:val="nil"/>
            </w:tcBorders>
            <w:shd w:val="clear" w:color="auto" w:fill="auto"/>
            <w:tcMar>
              <w:bottom w:w="113" w:type="dxa"/>
            </w:tcMar>
            <w:hideMark/>
          </w:tcPr>
          <w:p w:rsidR="00A726C1" w:rsidRPr="00F47834" w:rsidRDefault="003B0242"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3B0242" w:rsidP="003B0242">
            <w:pPr>
              <w:pStyle w:val="Normal"/>
              <w:spacing w:after="119"/>
              <w:jc w:val="both"/>
            </w:pPr>
            <w:r w:rsidRPr="00F47834">
              <w:rPr>
                <w:b/>
                <w:spacing w:val="70"/>
              </w:rPr>
              <w:t>bere na vědomí</w:t>
            </w:r>
            <w:r w:rsidRPr="00F47834">
              <w:t xml:space="preserve"> důvodovou zprávu</w:t>
            </w:r>
          </w:p>
        </w:tc>
      </w:tr>
      <w:tr w:rsidR="00F47834" w:rsidRPr="00F47834" w:rsidTr="003B0242">
        <w:trPr>
          <w:trHeight w:val="289"/>
        </w:trPr>
        <w:tc>
          <w:tcPr>
            <w:tcW w:w="346" w:type="pct"/>
            <w:tcBorders>
              <w:top w:val="nil"/>
              <w:bottom w:val="nil"/>
            </w:tcBorders>
            <w:shd w:val="clear" w:color="auto" w:fill="auto"/>
            <w:tcMar>
              <w:bottom w:w="113" w:type="dxa"/>
            </w:tcMar>
          </w:tcPr>
          <w:p w:rsidR="003B0242" w:rsidRPr="00F47834" w:rsidRDefault="003B0242" w:rsidP="006C0F5C">
            <w:pPr>
              <w:pStyle w:val="nadpis2"/>
            </w:pPr>
            <w:r w:rsidRPr="00F47834">
              <w:lastRenderedPageBreak/>
              <w:t>2.</w:t>
            </w:r>
          </w:p>
        </w:tc>
        <w:tc>
          <w:tcPr>
            <w:tcW w:w="4654" w:type="pct"/>
            <w:gridSpan w:val="2"/>
            <w:tcBorders>
              <w:top w:val="nil"/>
              <w:bottom w:val="nil"/>
            </w:tcBorders>
            <w:shd w:val="clear" w:color="auto" w:fill="auto"/>
            <w:tcMar>
              <w:bottom w:w="113" w:type="dxa"/>
            </w:tcMar>
          </w:tcPr>
          <w:p w:rsidR="003B0242" w:rsidRPr="00F47834" w:rsidRDefault="003B0242" w:rsidP="000E2A46">
            <w:pPr>
              <w:pStyle w:val="Normal"/>
              <w:spacing w:after="119"/>
              <w:jc w:val="both"/>
            </w:pPr>
            <w:r w:rsidRPr="00F47834">
              <w:rPr>
                <w:b/>
                <w:spacing w:val="70"/>
              </w:rPr>
              <w:t>schvaluje</w:t>
            </w:r>
            <w:r w:rsidRPr="00F47834">
              <w:t xml:space="preserve"> Dodatek </w:t>
            </w:r>
            <w:r w:rsidR="003A6A05" w:rsidRPr="00F47834">
              <w:t xml:space="preserve">č. 1 </w:t>
            </w:r>
            <w:r w:rsidRPr="00F47834">
              <w:t>ke Smlouvě o poskytnutí dotace z Regionálního operačního programu Střední Morava na projekt „Nemocnice Přerov – modernizace pavilonu radiodiagnostiky" mezi Olomouckým krajem a</w:t>
            </w:r>
            <w:r w:rsidR="000E2A46" w:rsidRPr="00F47834">
              <w:t> </w:t>
            </w:r>
            <w:r w:rsidRPr="00F47834">
              <w:t>Regionální radou regionu soudržnosti Střední Morava se sídlem Jeremenkova 1211/40b, 779 00 Olomouc, IČ: 75084911 dle důvodové zprávy</w:t>
            </w:r>
          </w:p>
        </w:tc>
      </w:tr>
      <w:tr w:rsidR="00F47834" w:rsidRPr="00F47834" w:rsidTr="003B0242">
        <w:trPr>
          <w:trHeight w:val="289"/>
        </w:trPr>
        <w:tc>
          <w:tcPr>
            <w:tcW w:w="346" w:type="pct"/>
            <w:tcBorders>
              <w:top w:val="nil"/>
              <w:bottom w:val="nil"/>
            </w:tcBorders>
            <w:shd w:val="clear" w:color="auto" w:fill="auto"/>
            <w:tcMar>
              <w:bottom w:w="113" w:type="dxa"/>
            </w:tcMar>
          </w:tcPr>
          <w:p w:rsidR="003B0242" w:rsidRPr="00F47834" w:rsidRDefault="003B0242" w:rsidP="006C0F5C">
            <w:pPr>
              <w:pStyle w:val="nadpis2"/>
            </w:pPr>
            <w:r w:rsidRPr="00F47834">
              <w:t>3.</w:t>
            </w:r>
          </w:p>
        </w:tc>
        <w:tc>
          <w:tcPr>
            <w:tcW w:w="4654" w:type="pct"/>
            <w:gridSpan w:val="2"/>
            <w:tcBorders>
              <w:top w:val="nil"/>
              <w:bottom w:val="nil"/>
            </w:tcBorders>
            <w:shd w:val="clear" w:color="auto" w:fill="auto"/>
            <w:tcMar>
              <w:bottom w:w="113" w:type="dxa"/>
            </w:tcMar>
          </w:tcPr>
          <w:p w:rsidR="003B0242" w:rsidRPr="00F47834" w:rsidRDefault="003B0242" w:rsidP="000E2A46">
            <w:pPr>
              <w:pStyle w:val="Normal"/>
              <w:spacing w:after="119"/>
              <w:jc w:val="both"/>
            </w:pPr>
            <w:r w:rsidRPr="00F47834">
              <w:rPr>
                <w:b/>
                <w:spacing w:val="70"/>
              </w:rPr>
              <w:t>ukládá podepsat</w:t>
            </w:r>
            <w:r w:rsidR="006757C0" w:rsidRPr="00F47834">
              <w:t xml:space="preserve"> d</w:t>
            </w:r>
            <w:r w:rsidR="003D4508" w:rsidRPr="00F47834">
              <w:t xml:space="preserve">odatek </w:t>
            </w:r>
            <w:r w:rsidRPr="00F47834">
              <w:t xml:space="preserve">ke </w:t>
            </w:r>
            <w:r w:rsidR="006757C0" w:rsidRPr="00F47834">
              <w:t>smlouvě</w:t>
            </w:r>
            <w:r w:rsidRPr="00F47834">
              <w:t xml:space="preserve"> o poskytnutí dotace na</w:t>
            </w:r>
            <w:r w:rsidR="000E2A46" w:rsidRPr="00F47834">
              <w:t> </w:t>
            </w:r>
            <w:r w:rsidRPr="00F47834">
              <w:t>individuální projekt dle bodu 2 usnesení</w:t>
            </w:r>
          </w:p>
        </w:tc>
      </w:tr>
      <w:tr w:rsidR="00F47834" w:rsidRPr="00F47834" w:rsidTr="003B0242">
        <w:trPr>
          <w:trHeight w:val="289"/>
        </w:trPr>
        <w:tc>
          <w:tcPr>
            <w:tcW w:w="5000" w:type="pct"/>
            <w:gridSpan w:val="3"/>
            <w:tcBorders>
              <w:top w:val="nil"/>
              <w:bottom w:val="nil"/>
            </w:tcBorders>
            <w:shd w:val="clear" w:color="auto" w:fill="auto"/>
            <w:tcMar>
              <w:bottom w:w="113" w:type="dxa"/>
            </w:tcMar>
          </w:tcPr>
          <w:p w:rsidR="003B0242" w:rsidRPr="00F47834" w:rsidRDefault="003B0242" w:rsidP="003B0242">
            <w:r w:rsidRPr="00F47834">
              <w:t>O: MUDr. Michael Fischer, náměstek hejtmana</w:t>
            </w:r>
          </w:p>
        </w:tc>
      </w:tr>
      <w:tr w:rsidR="00F47834" w:rsidRPr="00F47834" w:rsidTr="003B0242">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3B0242">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3B0242" w:rsidP="006C0F5C">
            <w:pPr>
              <w:pStyle w:val="nadpis2"/>
            </w:pPr>
            <w:r w:rsidRPr="00F47834">
              <w:t>Ing. Jiří Rozbořil, hejtman Olomouckého kraje; MUDr. Michael Fischer, náměstek hejtmana</w:t>
            </w:r>
          </w:p>
        </w:tc>
      </w:tr>
      <w:tr w:rsidR="00A726C1" w:rsidRPr="00F47834" w:rsidTr="003B0242">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3B0242" w:rsidP="006C0F5C">
            <w:pPr>
              <w:pStyle w:val="nadpis2"/>
            </w:pPr>
            <w:r w:rsidRPr="00F47834">
              <w:t>3.1.</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D0BB3">
        <w:tc>
          <w:tcPr>
            <w:tcW w:w="961" w:type="pct"/>
            <w:gridSpan w:val="2"/>
            <w:tcBorders>
              <w:bottom w:val="nil"/>
            </w:tcBorders>
          </w:tcPr>
          <w:p w:rsidR="00A726C1" w:rsidRPr="00F47834" w:rsidRDefault="00BD0BB3" w:rsidP="00BA5AF7">
            <w:pPr>
              <w:pStyle w:val="Radanzevusnesen"/>
              <w:keepNext/>
              <w:ind w:left="0" w:firstLine="0"/>
              <w:jc w:val="left"/>
              <w:rPr>
                <w:szCs w:val="24"/>
              </w:rPr>
            </w:pPr>
            <w:r w:rsidRPr="00F47834">
              <w:rPr>
                <w:szCs w:val="24"/>
              </w:rPr>
              <w:t>UR/76/14/2015</w:t>
            </w:r>
          </w:p>
        </w:tc>
        <w:tc>
          <w:tcPr>
            <w:tcW w:w="4039" w:type="pct"/>
            <w:tcBorders>
              <w:bottom w:val="nil"/>
            </w:tcBorders>
          </w:tcPr>
          <w:p w:rsidR="00A726C1" w:rsidRPr="00F47834" w:rsidRDefault="00BD0BB3" w:rsidP="00BA5AF7">
            <w:pPr>
              <w:pStyle w:val="Radanzevusnesen"/>
              <w:keepNext/>
              <w:ind w:left="0" w:firstLine="0"/>
              <w:rPr>
                <w:szCs w:val="24"/>
              </w:rPr>
            </w:pPr>
            <w:r w:rsidRPr="00F47834">
              <w:rPr>
                <w:szCs w:val="24"/>
              </w:rPr>
              <w:t>Dodatek č. 1 Smlouvy o dílo na realizaci akce „Realizace energeticky úsporných opatření – Slovanské gymnázium Olomouc - Pasteurova“</w:t>
            </w:r>
          </w:p>
        </w:tc>
      </w:tr>
      <w:tr w:rsidR="00F47834" w:rsidRPr="00F47834" w:rsidTr="00BD0BB3">
        <w:trPr>
          <w:trHeight w:val="289"/>
        </w:trPr>
        <w:tc>
          <w:tcPr>
            <w:tcW w:w="5000" w:type="pct"/>
            <w:gridSpan w:val="3"/>
            <w:tcBorders>
              <w:top w:val="nil"/>
              <w:bottom w:val="nil"/>
            </w:tcBorders>
            <w:shd w:val="clear" w:color="auto" w:fill="auto"/>
            <w:hideMark/>
          </w:tcPr>
          <w:p w:rsidR="00A726C1" w:rsidRPr="00F47834" w:rsidRDefault="00BD0BB3" w:rsidP="00BA5AF7">
            <w:pPr>
              <w:pStyle w:val="Zkladntext"/>
              <w:rPr>
                <w:sz w:val="24"/>
                <w:szCs w:val="24"/>
                <w:lang w:val="cs-CZ"/>
              </w:rPr>
            </w:pPr>
            <w:r w:rsidRPr="00F47834">
              <w:rPr>
                <w:sz w:val="24"/>
                <w:szCs w:val="24"/>
                <w:lang w:val="cs-CZ"/>
              </w:rPr>
              <w:t>Rada Olomouckého kraje po projednání:</w:t>
            </w:r>
          </w:p>
        </w:tc>
      </w:tr>
      <w:tr w:rsidR="00F47834" w:rsidRPr="00F47834" w:rsidTr="00BD0BB3">
        <w:trPr>
          <w:trHeight w:val="289"/>
        </w:trPr>
        <w:tc>
          <w:tcPr>
            <w:tcW w:w="346" w:type="pct"/>
            <w:tcBorders>
              <w:top w:val="nil"/>
              <w:bottom w:val="nil"/>
            </w:tcBorders>
            <w:shd w:val="clear" w:color="auto" w:fill="auto"/>
            <w:tcMar>
              <w:bottom w:w="113" w:type="dxa"/>
            </w:tcMar>
            <w:hideMark/>
          </w:tcPr>
          <w:p w:rsidR="00A726C1" w:rsidRPr="00F47834" w:rsidRDefault="00BD0BB3"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BD0BB3" w:rsidP="00BD0BB3">
            <w:pPr>
              <w:pStyle w:val="Normal"/>
              <w:spacing w:after="119"/>
              <w:jc w:val="both"/>
            </w:pPr>
            <w:r w:rsidRPr="00F47834">
              <w:rPr>
                <w:b/>
                <w:spacing w:val="70"/>
              </w:rPr>
              <w:t>bere na vědomí</w:t>
            </w:r>
            <w:r w:rsidRPr="00F47834">
              <w:t xml:space="preserve"> důvodovou zprávu</w:t>
            </w:r>
          </w:p>
        </w:tc>
      </w:tr>
      <w:tr w:rsidR="00F47834" w:rsidRPr="00F47834" w:rsidTr="00BD0BB3">
        <w:trPr>
          <w:trHeight w:val="289"/>
        </w:trPr>
        <w:tc>
          <w:tcPr>
            <w:tcW w:w="346" w:type="pct"/>
            <w:tcBorders>
              <w:top w:val="nil"/>
              <w:bottom w:val="nil"/>
            </w:tcBorders>
            <w:shd w:val="clear" w:color="auto" w:fill="auto"/>
            <w:tcMar>
              <w:bottom w:w="113" w:type="dxa"/>
            </w:tcMar>
          </w:tcPr>
          <w:p w:rsidR="00BD0BB3" w:rsidRPr="00F47834" w:rsidRDefault="00BD0BB3" w:rsidP="006C0F5C">
            <w:pPr>
              <w:pStyle w:val="nadpis2"/>
            </w:pPr>
            <w:r w:rsidRPr="00F47834">
              <w:t>2.</w:t>
            </w:r>
          </w:p>
        </w:tc>
        <w:tc>
          <w:tcPr>
            <w:tcW w:w="4654" w:type="pct"/>
            <w:gridSpan w:val="2"/>
            <w:tcBorders>
              <w:top w:val="nil"/>
              <w:bottom w:val="nil"/>
            </w:tcBorders>
            <w:shd w:val="clear" w:color="auto" w:fill="auto"/>
            <w:tcMar>
              <w:bottom w:w="113" w:type="dxa"/>
            </w:tcMar>
          </w:tcPr>
          <w:p w:rsidR="00BD0BB3" w:rsidRPr="00F47834" w:rsidRDefault="00BD0BB3" w:rsidP="00BD0BB3">
            <w:pPr>
              <w:pStyle w:val="Normal"/>
              <w:spacing w:after="119"/>
              <w:jc w:val="both"/>
            </w:pPr>
            <w:r w:rsidRPr="00F47834">
              <w:rPr>
                <w:b/>
                <w:spacing w:val="70"/>
              </w:rPr>
              <w:t>rozhoduje</w:t>
            </w:r>
            <w:r w:rsidRPr="00F47834">
              <w:t xml:space="preserve"> o výběru dodavatele víceprací na zakázku „Realizace energeticky úsporných opatření – Slovanské gymnázium Olomouc - Pasteurova“ dle důvodové zprávy</w:t>
            </w:r>
          </w:p>
        </w:tc>
      </w:tr>
      <w:tr w:rsidR="00F47834" w:rsidRPr="00F47834" w:rsidTr="00BD0BB3">
        <w:trPr>
          <w:trHeight w:val="289"/>
        </w:trPr>
        <w:tc>
          <w:tcPr>
            <w:tcW w:w="346" w:type="pct"/>
            <w:tcBorders>
              <w:top w:val="nil"/>
              <w:bottom w:val="nil"/>
            </w:tcBorders>
            <w:shd w:val="clear" w:color="auto" w:fill="auto"/>
            <w:tcMar>
              <w:bottom w:w="113" w:type="dxa"/>
            </w:tcMar>
          </w:tcPr>
          <w:p w:rsidR="00BD0BB3" w:rsidRPr="00F47834" w:rsidRDefault="00BD0BB3" w:rsidP="006C0F5C">
            <w:pPr>
              <w:pStyle w:val="nadpis2"/>
            </w:pPr>
            <w:r w:rsidRPr="00F47834">
              <w:t>3.</w:t>
            </w:r>
          </w:p>
        </w:tc>
        <w:tc>
          <w:tcPr>
            <w:tcW w:w="4654" w:type="pct"/>
            <w:gridSpan w:val="2"/>
            <w:tcBorders>
              <w:top w:val="nil"/>
              <w:bottom w:val="nil"/>
            </w:tcBorders>
            <w:shd w:val="clear" w:color="auto" w:fill="auto"/>
            <w:tcMar>
              <w:bottom w:w="113" w:type="dxa"/>
            </w:tcMar>
          </w:tcPr>
          <w:p w:rsidR="00BD0BB3" w:rsidRPr="00F47834" w:rsidRDefault="00BD0BB3" w:rsidP="00BA5AF7">
            <w:pPr>
              <w:pStyle w:val="Normal"/>
              <w:spacing w:after="119"/>
              <w:jc w:val="both"/>
            </w:pPr>
            <w:r w:rsidRPr="00F47834">
              <w:rPr>
                <w:b/>
                <w:spacing w:val="70"/>
              </w:rPr>
              <w:t>schvaluje</w:t>
            </w:r>
            <w:r w:rsidRPr="00F47834">
              <w:t xml:space="preserve"> uzavření Dodatku č. 1 ke Smlouvě o dílo ze dne 10. 4. 2015 na realizaci akce „Realizace energeticky úsporných opatření – Slovanské gymnázium Olomouc - Pasteurova“ mezi Olomouckým krajem a společností Stavitelství Pospíšil s.r.o., se sídlem Na Zákopě 10, 779 00 Olomouc, IČ:</w:t>
            </w:r>
            <w:r w:rsidR="00BA5AF7" w:rsidRPr="00F47834">
              <w:t> </w:t>
            </w:r>
            <w:r w:rsidRPr="00F47834">
              <w:t>25844610, dle důvodové zprávy</w:t>
            </w:r>
          </w:p>
        </w:tc>
      </w:tr>
      <w:tr w:rsidR="00F47834" w:rsidRPr="00F47834" w:rsidTr="00BD0BB3">
        <w:trPr>
          <w:trHeight w:val="289"/>
        </w:trPr>
        <w:tc>
          <w:tcPr>
            <w:tcW w:w="346" w:type="pct"/>
            <w:tcBorders>
              <w:top w:val="nil"/>
              <w:bottom w:val="nil"/>
            </w:tcBorders>
            <w:shd w:val="clear" w:color="auto" w:fill="auto"/>
            <w:tcMar>
              <w:bottom w:w="113" w:type="dxa"/>
            </w:tcMar>
          </w:tcPr>
          <w:p w:rsidR="00BD0BB3" w:rsidRPr="00F47834" w:rsidRDefault="00BD0BB3" w:rsidP="006C0F5C">
            <w:pPr>
              <w:pStyle w:val="nadpis2"/>
            </w:pPr>
            <w:r w:rsidRPr="00F47834">
              <w:t>4.</w:t>
            </w:r>
          </w:p>
        </w:tc>
        <w:tc>
          <w:tcPr>
            <w:tcW w:w="4654" w:type="pct"/>
            <w:gridSpan w:val="2"/>
            <w:tcBorders>
              <w:top w:val="nil"/>
              <w:bottom w:val="nil"/>
            </w:tcBorders>
            <w:shd w:val="clear" w:color="auto" w:fill="auto"/>
            <w:tcMar>
              <w:bottom w:w="113" w:type="dxa"/>
            </w:tcMar>
          </w:tcPr>
          <w:p w:rsidR="00BD0BB3" w:rsidRPr="00F47834" w:rsidRDefault="00BD0BB3" w:rsidP="00BD0BB3">
            <w:pPr>
              <w:pStyle w:val="Normal"/>
              <w:spacing w:after="119"/>
              <w:jc w:val="both"/>
            </w:pPr>
            <w:r w:rsidRPr="00F47834">
              <w:rPr>
                <w:b/>
                <w:spacing w:val="70"/>
              </w:rPr>
              <w:t>ukládá podepsat</w:t>
            </w:r>
            <w:r w:rsidRPr="00F47834">
              <w:t xml:space="preserve"> Dodatek č. 1 ke Smlouvě o dílo ze dne 10. 4. 2015 dle bodu 3 usnesení</w:t>
            </w:r>
          </w:p>
        </w:tc>
      </w:tr>
      <w:tr w:rsidR="00F47834" w:rsidRPr="00F47834" w:rsidTr="00BD0BB3">
        <w:trPr>
          <w:trHeight w:val="289"/>
        </w:trPr>
        <w:tc>
          <w:tcPr>
            <w:tcW w:w="5000" w:type="pct"/>
            <w:gridSpan w:val="3"/>
            <w:tcBorders>
              <w:top w:val="nil"/>
              <w:bottom w:val="nil"/>
            </w:tcBorders>
            <w:shd w:val="clear" w:color="auto" w:fill="auto"/>
            <w:tcMar>
              <w:bottom w:w="113" w:type="dxa"/>
            </w:tcMar>
          </w:tcPr>
          <w:p w:rsidR="00BD0BB3" w:rsidRPr="00F47834" w:rsidRDefault="00BD0BB3" w:rsidP="00BD0BB3">
            <w:r w:rsidRPr="00F47834">
              <w:t>O: Ing. Jiří Rozbořil, hejtman Olomouckého kraje</w:t>
            </w:r>
          </w:p>
        </w:tc>
      </w:tr>
      <w:tr w:rsidR="00F47834" w:rsidRPr="00F47834" w:rsidTr="00BD0BB3">
        <w:trPr>
          <w:trHeight w:val="289"/>
        </w:trPr>
        <w:tc>
          <w:tcPr>
            <w:tcW w:w="346" w:type="pct"/>
            <w:tcBorders>
              <w:top w:val="nil"/>
              <w:bottom w:val="nil"/>
            </w:tcBorders>
            <w:shd w:val="clear" w:color="auto" w:fill="auto"/>
            <w:tcMar>
              <w:bottom w:w="113" w:type="dxa"/>
            </w:tcMar>
          </w:tcPr>
          <w:p w:rsidR="00BD0BB3" w:rsidRPr="00F47834" w:rsidRDefault="00BD0BB3" w:rsidP="006C0F5C">
            <w:pPr>
              <w:pStyle w:val="nadpis2"/>
            </w:pPr>
            <w:r w:rsidRPr="00F47834">
              <w:t>5.</w:t>
            </w:r>
          </w:p>
        </w:tc>
        <w:tc>
          <w:tcPr>
            <w:tcW w:w="4654" w:type="pct"/>
            <w:gridSpan w:val="2"/>
            <w:tcBorders>
              <w:top w:val="nil"/>
              <w:bottom w:val="nil"/>
            </w:tcBorders>
            <w:shd w:val="clear" w:color="auto" w:fill="auto"/>
            <w:tcMar>
              <w:bottom w:w="113" w:type="dxa"/>
            </w:tcMar>
          </w:tcPr>
          <w:p w:rsidR="00BD0BB3" w:rsidRPr="00F47834" w:rsidRDefault="00BD0BB3" w:rsidP="00BD0BB3">
            <w:pPr>
              <w:pStyle w:val="Normal"/>
              <w:spacing w:after="119"/>
              <w:jc w:val="both"/>
            </w:pPr>
            <w:r w:rsidRPr="00F47834">
              <w:rPr>
                <w:b/>
                <w:spacing w:val="70"/>
              </w:rPr>
              <w:t>pověřuje</w:t>
            </w:r>
            <w:r w:rsidRPr="00F47834">
              <w:t xml:space="preserve"> Ing. Miroslava Kubína k podpisu veškeré korespondence týkající se zakázky „Realizace energeticky úsporných opatření – Slovanské gymnázium Olomouc - Pasteurova“</w:t>
            </w:r>
          </w:p>
        </w:tc>
      </w:tr>
      <w:tr w:rsidR="00F47834" w:rsidRPr="00F47834" w:rsidTr="00BD0BB3">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BD0BB3">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BD0BB3" w:rsidP="006C0F5C">
            <w:pPr>
              <w:pStyle w:val="nadpis2"/>
            </w:pPr>
            <w:r w:rsidRPr="00F47834">
              <w:t>Ing. Jiří Rozbořil, hejtman Olomouckého kraje</w:t>
            </w:r>
          </w:p>
        </w:tc>
      </w:tr>
      <w:tr w:rsidR="00A726C1" w:rsidRPr="00F47834" w:rsidTr="00BD0BB3">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BD0BB3" w:rsidP="006C0F5C">
            <w:pPr>
              <w:pStyle w:val="nadpis2"/>
            </w:pPr>
            <w:r w:rsidRPr="00F47834">
              <w:t>3.2.</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A1394D">
        <w:tc>
          <w:tcPr>
            <w:tcW w:w="961" w:type="pct"/>
            <w:gridSpan w:val="2"/>
            <w:tcBorders>
              <w:bottom w:val="nil"/>
            </w:tcBorders>
          </w:tcPr>
          <w:p w:rsidR="00A726C1" w:rsidRPr="00F47834" w:rsidRDefault="00A1394D" w:rsidP="00BA5AF7">
            <w:pPr>
              <w:pStyle w:val="Radanzevusnesen"/>
              <w:keepNext/>
              <w:ind w:left="0" w:firstLine="0"/>
              <w:jc w:val="left"/>
              <w:rPr>
                <w:szCs w:val="24"/>
              </w:rPr>
            </w:pPr>
            <w:r w:rsidRPr="00F47834">
              <w:rPr>
                <w:szCs w:val="24"/>
              </w:rPr>
              <w:t>UR/76/15/2015</w:t>
            </w:r>
          </w:p>
        </w:tc>
        <w:tc>
          <w:tcPr>
            <w:tcW w:w="4039" w:type="pct"/>
            <w:tcBorders>
              <w:bottom w:val="nil"/>
            </w:tcBorders>
          </w:tcPr>
          <w:p w:rsidR="00A726C1" w:rsidRPr="00F47834" w:rsidRDefault="00A1394D" w:rsidP="00BA5AF7">
            <w:pPr>
              <w:pStyle w:val="Radanzevusnesen"/>
              <w:keepNext/>
              <w:ind w:left="0" w:firstLine="0"/>
              <w:rPr>
                <w:szCs w:val="24"/>
              </w:rPr>
            </w:pPr>
            <w:r w:rsidRPr="00F47834">
              <w:rPr>
                <w:szCs w:val="24"/>
              </w:rPr>
              <w:t>Dodatek č. 4 Smlouvy o dílo na realizaci akce „Nemocnice Přerov – modernizace pavilonu radiodiagnostiky“</w:t>
            </w:r>
          </w:p>
        </w:tc>
      </w:tr>
      <w:tr w:rsidR="00F47834" w:rsidRPr="00F47834" w:rsidTr="00A1394D">
        <w:trPr>
          <w:trHeight w:val="289"/>
        </w:trPr>
        <w:tc>
          <w:tcPr>
            <w:tcW w:w="5000" w:type="pct"/>
            <w:gridSpan w:val="3"/>
            <w:tcBorders>
              <w:top w:val="nil"/>
              <w:bottom w:val="nil"/>
            </w:tcBorders>
            <w:shd w:val="clear" w:color="auto" w:fill="auto"/>
            <w:hideMark/>
          </w:tcPr>
          <w:p w:rsidR="00A726C1" w:rsidRPr="00F47834" w:rsidRDefault="00A1394D" w:rsidP="00BA5AF7">
            <w:pPr>
              <w:pStyle w:val="Zkladntext"/>
              <w:rPr>
                <w:sz w:val="24"/>
                <w:szCs w:val="24"/>
                <w:lang w:val="cs-CZ"/>
              </w:rPr>
            </w:pPr>
            <w:r w:rsidRPr="00F47834">
              <w:rPr>
                <w:sz w:val="24"/>
                <w:szCs w:val="24"/>
                <w:lang w:val="cs-CZ"/>
              </w:rPr>
              <w:t>Rada Olomouckého kraje po projednání:</w:t>
            </w:r>
          </w:p>
        </w:tc>
      </w:tr>
      <w:tr w:rsidR="00F47834" w:rsidRPr="00F47834" w:rsidTr="00A1394D">
        <w:trPr>
          <w:trHeight w:val="289"/>
        </w:trPr>
        <w:tc>
          <w:tcPr>
            <w:tcW w:w="346" w:type="pct"/>
            <w:tcBorders>
              <w:top w:val="nil"/>
              <w:bottom w:val="nil"/>
            </w:tcBorders>
            <w:shd w:val="clear" w:color="auto" w:fill="auto"/>
            <w:tcMar>
              <w:bottom w:w="113" w:type="dxa"/>
            </w:tcMar>
            <w:hideMark/>
          </w:tcPr>
          <w:p w:rsidR="00A726C1" w:rsidRPr="00F47834" w:rsidRDefault="00A1394D"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A1394D" w:rsidP="00A1394D">
            <w:pPr>
              <w:pStyle w:val="Normal"/>
              <w:spacing w:after="119"/>
              <w:jc w:val="both"/>
            </w:pPr>
            <w:r w:rsidRPr="00F47834">
              <w:rPr>
                <w:b/>
                <w:spacing w:val="70"/>
              </w:rPr>
              <w:t>bere na vědomí</w:t>
            </w:r>
            <w:r w:rsidRPr="00F47834">
              <w:t xml:space="preserve"> důvodovou zprávu</w:t>
            </w:r>
          </w:p>
        </w:tc>
      </w:tr>
      <w:tr w:rsidR="00F47834" w:rsidRPr="00F47834" w:rsidTr="00A1394D">
        <w:trPr>
          <w:trHeight w:val="289"/>
        </w:trPr>
        <w:tc>
          <w:tcPr>
            <w:tcW w:w="346" w:type="pct"/>
            <w:tcBorders>
              <w:top w:val="nil"/>
              <w:bottom w:val="nil"/>
            </w:tcBorders>
            <w:shd w:val="clear" w:color="auto" w:fill="auto"/>
            <w:tcMar>
              <w:bottom w:w="113" w:type="dxa"/>
            </w:tcMar>
          </w:tcPr>
          <w:p w:rsidR="00A1394D" w:rsidRPr="00F47834" w:rsidRDefault="00A1394D" w:rsidP="006C0F5C">
            <w:pPr>
              <w:pStyle w:val="nadpis2"/>
            </w:pPr>
            <w:r w:rsidRPr="00F47834">
              <w:lastRenderedPageBreak/>
              <w:t>2.</w:t>
            </w:r>
          </w:p>
        </w:tc>
        <w:tc>
          <w:tcPr>
            <w:tcW w:w="4654" w:type="pct"/>
            <w:gridSpan w:val="2"/>
            <w:tcBorders>
              <w:top w:val="nil"/>
              <w:bottom w:val="nil"/>
            </w:tcBorders>
            <w:shd w:val="clear" w:color="auto" w:fill="auto"/>
            <w:tcMar>
              <w:bottom w:w="113" w:type="dxa"/>
            </w:tcMar>
          </w:tcPr>
          <w:p w:rsidR="00A1394D" w:rsidRPr="00F47834" w:rsidRDefault="00A1394D" w:rsidP="00A1394D">
            <w:pPr>
              <w:pStyle w:val="Normal"/>
              <w:spacing w:after="119"/>
              <w:jc w:val="both"/>
            </w:pPr>
            <w:r w:rsidRPr="00F47834">
              <w:rPr>
                <w:b/>
                <w:spacing w:val="70"/>
              </w:rPr>
              <w:t>rozhoduje</w:t>
            </w:r>
            <w:r w:rsidRPr="00F47834">
              <w:t xml:space="preserve"> o výběru dodavatele víceprací na zakázku „Nemocnice Přerov – modernizace pavilonu radiodiagnostiky“ dle důvodové zprávy</w:t>
            </w:r>
          </w:p>
        </w:tc>
      </w:tr>
      <w:tr w:rsidR="00F47834" w:rsidRPr="00F47834" w:rsidTr="00A1394D">
        <w:trPr>
          <w:trHeight w:val="289"/>
        </w:trPr>
        <w:tc>
          <w:tcPr>
            <w:tcW w:w="346" w:type="pct"/>
            <w:tcBorders>
              <w:top w:val="nil"/>
              <w:bottom w:val="nil"/>
            </w:tcBorders>
            <w:shd w:val="clear" w:color="auto" w:fill="auto"/>
            <w:tcMar>
              <w:bottom w:w="113" w:type="dxa"/>
            </w:tcMar>
          </w:tcPr>
          <w:p w:rsidR="00A1394D" w:rsidRPr="00F47834" w:rsidRDefault="00A1394D" w:rsidP="006C0F5C">
            <w:pPr>
              <w:pStyle w:val="nadpis2"/>
            </w:pPr>
            <w:r w:rsidRPr="00F47834">
              <w:t>3.</w:t>
            </w:r>
          </w:p>
        </w:tc>
        <w:tc>
          <w:tcPr>
            <w:tcW w:w="4654" w:type="pct"/>
            <w:gridSpan w:val="2"/>
            <w:tcBorders>
              <w:top w:val="nil"/>
              <w:bottom w:val="nil"/>
            </w:tcBorders>
            <w:shd w:val="clear" w:color="auto" w:fill="auto"/>
            <w:tcMar>
              <w:bottom w:w="113" w:type="dxa"/>
            </w:tcMar>
          </w:tcPr>
          <w:p w:rsidR="00A1394D" w:rsidRPr="00F47834" w:rsidRDefault="00A1394D" w:rsidP="00763C27">
            <w:pPr>
              <w:pStyle w:val="Normal"/>
              <w:spacing w:after="119"/>
              <w:jc w:val="both"/>
            </w:pPr>
            <w:r w:rsidRPr="00F47834">
              <w:rPr>
                <w:b/>
                <w:spacing w:val="70"/>
              </w:rPr>
              <w:t>schvaluje</w:t>
            </w:r>
            <w:r w:rsidRPr="00F47834">
              <w:t xml:space="preserve"> uzavření Dodatku č. 4 ke Smlouvě o dílo ze dne 1. 12. 2014 na realizaci akce „Nemocnice Přerov – modernizace pavilonu radiodiagnostiky“ mezi Olomouckým krajem a společností PTÁČEK - pozemní stavby s.r.o., se</w:t>
            </w:r>
            <w:r w:rsidR="00063446" w:rsidRPr="00F47834">
              <w:t> </w:t>
            </w:r>
            <w:r w:rsidRPr="00F47834">
              <w:t>sídlem Kojetín - Kojetín I-město, Podvalí 629, PSČ 75201, IČ: 25896873, dle důvodové zprávy</w:t>
            </w:r>
          </w:p>
        </w:tc>
      </w:tr>
      <w:tr w:rsidR="00F47834" w:rsidRPr="00F47834" w:rsidTr="00A1394D">
        <w:trPr>
          <w:trHeight w:val="289"/>
        </w:trPr>
        <w:tc>
          <w:tcPr>
            <w:tcW w:w="346" w:type="pct"/>
            <w:tcBorders>
              <w:top w:val="nil"/>
              <w:bottom w:val="nil"/>
            </w:tcBorders>
            <w:shd w:val="clear" w:color="auto" w:fill="auto"/>
            <w:tcMar>
              <w:bottom w:w="113" w:type="dxa"/>
            </w:tcMar>
          </w:tcPr>
          <w:p w:rsidR="00A1394D" w:rsidRPr="00F47834" w:rsidRDefault="00A1394D" w:rsidP="006C0F5C">
            <w:pPr>
              <w:pStyle w:val="nadpis2"/>
            </w:pPr>
            <w:r w:rsidRPr="00F47834">
              <w:t>4.</w:t>
            </w:r>
          </w:p>
        </w:tc>
        <w:tc>
          <w:tcPr>
            <w:tcW w:w="4654" w:type="pct"/>
            <w:gridSpan w:val="2"/>
            <w:tcBorders>
              <w:top w:val="nil"/>
              <w:bottom w:val="nil"/>
            </w:tcBorders>
            <w:shd w:val="clear" w:color="auto" w:fill="auto"/>
            <w:tcMar>
              <w:bottom w:w="113" w:type="dxa"/>
            </w:tcMar>
          </w:tcPr>
          <w:p w:rsidR="00A1394D" w:rsidRPr="00F47834" w:rsidRDefault="00A1394D" w:rsidP="00A1394D">
            <w:pPr>
              <w:pStyle w:val="Normal"/>
              <w:spacing w:after="119"/>
              <w:jc w:val="both"/>
            </w:pPr>
            <w:r w:rsidRPr="00F47834">
              <w:rPr>
                <w:b/>
                <w:spacing w:val="70"/>
              </w:rPr>
              <w:t>ukládá podepsat</w:t>
            </w:r>
            <w:r w:rsidRPr="00F47834">
              <w:t xml:space="preserve"> Dodatek č. 4 ke Smlouvě o dílo ze dne 1. 12. 2014 dle bodu 3 usnesení</w:t>
            </w:r>
          </w:p>
        </w:tc>
      </w:tr>
      <w:tr w:rsidR="00F47834" w:rsidRPr="00F47834" w:rsidTr="00A1394D">
        <w:trPr>
          <w:trHeight w:val="289"/>
        </w:trPr>
        <w:tc>
          <w:tcPr>
            <w:tcW w:w="5000" w:type="pct"/>
            <w:gridSpan w:val="3"/>
            <w:tcBorders>
              <w:top w:val="nil"/>
              <w:bottom w:val="nil"/>
            </w:tcBorders>
            <w:shd w:val="clear" w:color="auto" w:fill="auto"/>
            <w:tcMar>
              <w:bottom w:w="113" w:type="dxa"/>
            </w:tcMar>
          </w:tcPr>
          <w:p w:rsidR="00A1394D" w:rsidRPr="00F47834" w:rsidRDefault="00A1394D" w:rsidP="00A1394D">
            <w:r w:rsidRPr="00F47834">
              <w:t>O: Ing. Jiří Rozbořil, hejtman Olomouckého kraje</w:t>
            </w:r>
          </w:p>
        </w:tc>
      </w:tr>
      <w:tr w:rsidR="00F47834" w:rsidRPr="00F47834" w:rsidTr="00A1394D">
        <w:trPr>
          <w:trHeight w:val="289"/>
        </w:trPr>
        <w:tc>
          <w:tcPr>
            <w:tcW w:w="346" w:type="pct"/>
            <w:tcBorders>
              <w:top w:val="nil"/>
              <w:bottom w:val="nil"/>
            </w:tcBorders>
            <w:shd w:val="clear" w:color="auto" w:fill="auto"/>
            <w:tcMar>
              <w:bottom w:w="113" w:type="dxa"/>
            </w:tcMar>
          </w:tcPr>
          <w:p w:rsidR="00A1394D" w:rsidRPr="00F47834" w:rsidRDefault="00A1394D" w:rsidP="006C0F5C">
            <w:pPr>
              <w:pStyle w:val="nadpis2"/>
            </w:pPr>
            <w:r w:rsidRPr="00F47834">
              <w:t>5.</w:t>
            </w:r>
          </w:p>
        </w:tc>
        <w:tc>
          <w:tcPr>
            <w:tcW w:w="4654" w:type="pct"/>
            <w:gridSpan w:val="2"/>
            <w:tcBorders>
              <w:top w:val="nil"/>
              <w:bottom w:val="nil"/>
            </w:tcBorders>
            <w:shd w:val="clear" w:color="auto" w:fill="auto"/>
            <w:tcMar>
              <w:bottom w:w="113" w:type="dxa"/>
            </w:tcMar>
          </w:tcPr>
          <w:p w:rsidR="00A1394D" w:rsidRPr="00F47834" w:rsidRDefault="00A1394D" w:rsidP="00A1394D">
            <w:pPr>
              <w:pStyle w:val="Normal"/>
              <w:spacing w:after="119"/>
              <w:jc w:val="both"/>
            </w:pPr>
            <w:r w:rsidRPr="00F47834">
              <w:rPr>
                <w:b/>
                <w:spacing w:val="70"/>
              </w:rPr>
              <w:t>pověřuje</w:t>
            </w:r>
            <w:r w:rsidRPr="00F47834">
              <w:t xml:space="preserve"> Ing. Miroslava Kubína k podpisu veškeré korespondence týkající se zakázky „Nemocnice Přerov – modernizace pavilonu radiodiagnostiky“</w:t>
            </w:r>
          </w:p>
        </w:tc>
      </w:tr>
      <w:tr w:rsidR="00F47834" w:rsidRPr="00F47834" w:rsidTr="00A1394D">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A1394D">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A1394D" w:rsidP="006C0F5C">
            <w:pPr>
              <w:pStyle w:val="nadpis2"/>
            </w:pPr>
            <w:r w:rsidRPr="00F47834">
              <w:t>Ing. Jiří Rozbořil, hejtman Olomouckého kraje</w:t>
            </w:r>
          </w:p>
        </w:tc>
      </w:tr>
      <w:tr w:rsidR="00A726C1" w:rsidRPr="00F47834" w:rsidTr="00A1394D">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A1394D" w:rsidP="006C0F5C">
            <w:pPr>
              <w:pStyle w:val="nadpis2"/>
            </w:pPr>
            <w:r w:rsidRPr="00F47834">
              <w:t>3.3.</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28598A">
        <w:tc>
          <w:tcPr>
            <w:tcW w:w="961" w:type="pct"/>
            <w:gridSpan w:val="2"/>
            <w:tcBorders>
              <w:bottom w:val="nil"/>
            </w:tcBorders>
          </w:tcPr>
          <w:p w:rsidR="00A726C1" w:rsidRPr="00F47834" w:rsidRDefault="0028598A" w:rsidP="00BA5AF7">
            <w:pPr>
              <w:pStyle w:val="Radanzevusnesen"/>
              <w:keepNext/>
              <w:ind w:left="0" w:firstLine="0"/>
              <w:jc w:val="left"/>
              <w:rPr>
                <w:szCs w:val="24"/>
              </w:rPr>
            </w:pPr>
            <w:r w:rsidRPr="00F47834">
              <w:rPr>
                <w:szCs w:val="24"/>
              </w:rPr>
              <w:t>UR/76/16/2015</w:t>
            </w:r>
          </w:p>
        </w:tc>
        <w:tc>
          <w:tcPr>
            <w:tcW w:w="4039" w:type="pct"/>
            <w:tcBorders>
              <w:bottom w:val="nil"/>
            </w:tcBorders>
          </w:tcPr>
          <w:p w:rsidR="00A726C1" w:rsidRPr="00F47834" w:rsidRDefault="0028598A" w:rsidP="00BA5AF7">
            <w:pPr>
              <w:pStyle w:val="Radanzevusnesen"/>
              <w:keepNext/>
              <w:ind w:left="0" w:firstLine="0"/>
              <w:rPr>
                <w:szCs w:val="24"/>
              </w:rPr>
            </w:pPr>
            <w:r w:rsidRPr="00F47834">
              <w:rPr>
                <w:szCs w:val="24"/>
              </w:rPr>
              <w:t xml:space="preserve">Aktualizace plánu investičních akcí na rok 2015 </w:t>
            </w:r>
          </w:p>
        </w:tc>
      </w:tr>
      <w:tr w:rsidR="00F47834" w:rsidRPr="00F47834" w:rsidTr="0028598A">
        <w:trPr>
          <w:trHeight w:val="289"/>
        </w:trPr>
        <w:tc>
          <w:tcPr>
            <w:tcW w:w="5000" w:type="pct"/>
            <w:gridSpan w:val="3"/>
            <w:tcBorders>
              <w:top w:val="nil"/>
              <w:bottom w:val="nil"/>
            </w:tcBorders>
            <w:shd w:val="clear" w:color="auto" w:fill="auto"/>
            <w:hideMark/>
          </w:tcPr>
          <w:p w:rsidR="00A726C1" w:rsidRPr="00F47834" w:rsidRDefault="0028598A" w:rsidP="00BA5AF7">
            <w:pPr>
              <w:pStyle w:val="Zkladntext"/>
              <w:rPr>
                <w:sz w:val="24"/>
                <w:szCs w:val="24"/>
                <w:lang w:val="cs-CZ"/>
              </w:rPr>
            </w:pPr>
            <w:r w:rsidRPr="00F47834">
              <w:rPr>
                <w:sz w:val="24"/>
                <w:szCs w:val="24"/>
                <w:lang w:val="cs-CZ"/>
              </w:rPr>
              <w:t>Rada Olomouckého kraje po projednání:</w:t>
            </w:r>
          </w:p>
        </w:tc>
      </w:tr>
      <w:tr w:rsidR="00F47834" w:rsidRPr="00F47834" w:rsidTr="0028598A">
        <w:trPr>
          <w:trHeight w:val="289"/>
        </w:trPr>
        <w:tc>
          <w:tcPr>
            <w:tcW w:w="346" w:type="pct"/>
            <w:tcBorders>
              <w:top w:val="nil"/>
              <w:bottom w:val="nil"/>
            </w:tcBorders>
            <w:shd w:val="clear" w:color="auto" w:fill="auto"/>
            <w:tcMar>
              <w:bottom w:w="113" w:type="dxa"/>
            </w:tcMar>
            <w:hideMark/>
          </w:tcPr>
          <w:p w:rsidR="00A726C1" w:rsidRPr="00F47834" w:rsidRDefault="0028598A"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28598A" w:rsidP="0028598A">
            <w:pPr>
              <w:pStyle w:val="Normal"/>
              <w:spacing w:after="119"/>
              <w:jc w:val="both"/>
            </w:pPr>
            <w:r w:rsidRPr="00F47834">
              <w:rPr>
                <w:b/>
                <w:spacing w:val="70"/>
              </w:rPr>
              <w:t>bere na vědomí</w:t>
            </w:r>
            <w:r w:rsidRPr="00F47834">
              <w:t xml:space="preserve"> </w:t>
            </w:r>
            <w:r w:rsidR="00A6375E" w:rsidRPr="00F47834">
              <w:t xml:space="preserve">upravenou </w:t>
            </w:r>
            <w:r w:rsidRPr="00F47834">
              <w:t>důvodovou zprávu</w:t>
            </w:r>
          </w:p>
        </w:tc>
      </w:tr>
      <w:tr w:rsidR="00F47834" w:rsidRPr="00F47834" w:rsidTr="0028598A">
        <w:trPr>
          <w:trHeight w:val="289"/>
        </w:trPr>
        <w:tc>
          <w:tcPr>
            <w:tcW w:w="346" w:type="pct"/>
            <w:tcBorders>
              <w:top w:val="nil"/>
              <w:bottom w:val="nil"/>
            </w:tcBorders>
            <w:shd w:val="clear" w:color="auto" w:fill="auto"/>
            <w:tcMar>
              <w:bottom w:w="113" w:type="dxa"/>
            </w:tcMar>
          </w:tcPr>
          <w:p w:rsidR="0028598A" w:rsidRPr="00F47834" w:rsidRDefault="0028598A" w:rsidP="006C0F5C">
            <w:pPr>
              <w:pStyle w:val="nadpis2"/>
            </w:pPr>
            <w:r w:rsidRPr="00F47834">
              <w:t>2.</w:t>
            </w:r>
          </w:p>
        </w:tc>
        <w:tc>
          <w:tcPr>
            <w:tcW w:w="4654" w:type="pct"/>
            <w:gridSpan w:val="2"/>
            <w:tcBorders>
              <w:top w:val="nil"/>
              <w:bottom w:val="nil"/>
            </w:tcBorders>
            <w:shd w:val="clear" w:color="auto" w:fill="auto"/>
            <w:tcMar>
              <w:bottom w:w="113" w:type="dxa"/>
            </w:tcMar>
          </w:tcPr>
          <w:p w:rsidR="0028598A" w:rsidRPr="00F47834" w:rsidRDefault="0028598A" w:rsidP="0028598A">
            <w:pPr>
              <w:pStyle w:val="Normal"/>
              <w:spacing w:after="119"/>
              <w:jc w:val="both"/>
            </w:pPr>
            <w:r w:rsidRPr="00F47834">
              <w:rPr>
                <w:b/>
                <w:spacing w:val="70"/>
              </w:rPr>
              <w:t>souhlasí</w:t>
            </w:r>
            <w:r w:rsidRPr="00F47834">
              <w:t xml:space="preserve"> s aktualizací plánu investičních akcí na rok 2015 dle </w:t>
            </w:r>
            <w:r w:rsidR="00A6375E" w:rsidRPr="00F47834">
              <w:t xml:space="preserve">upravené </w:t>
            </w:r>
            <w:r w:rsidRPr="00F47834">
              <w:t>důvodové zprávy</w:t>
            </w:r>
          </w:p>
        </w:tc>
      </w:tr>
      <w:tr w:rsidR="00F47834" w:rsidRPr="00F47834" w:rsidTr="0028598A">
        <w:trPr>
          <w:trHeight w:val="289"/>
        </w:trPr>
        <w:tc>
          <w:tcPr>
            <w:tcW w:w="346" w:type="pct"/>
            <w:tcBorders>
              <w:top w:val="nil"/>
              <w:bottom w:val="nil"/>
            </w:tcBorders>
            <w:shd w:val="clear" w:color="auto" w:fill="auto"/>
            <w:tcMar>
              <w:bottom w:w="113" w:type="dxa"/>
            </w:tcMar>
          </w:tcPr>
          <w:p w:rsidR="0028598A" w:rsidRPr="00F47834" w:rsidRDefault="0028598A" w:rsidP="006C0F5C">
            <w:pPr>
              <w:pStyle w:val="nadpis2"/>
            </w:pPr>
            <w:r w:rsidRPr="00F47834">
              <w:t>3.</w:t>
            </w:r>
          </w:p>
        </w:tc>
        <w:tc>
          <w:tcPr>
            <w:tcW w:w="4654" w:type="pct"/>
            <w:gridSpan w:val="2"/>
            <w:tcBorders>
              <w:top w:val="nil"/>
              <w:bottom w:val="nil"/>
            </w:tcBorders>
            <w:shd w:val="clear" w:color="auto" w:fill="auto"/>
            <w:tcMar>
              <w:bottom w:w="113" w:type="dxa"/>
            </w:tcMar>
          </w:tcPr>
          <w:p w:rsidR="0028598A" w:rsidRPr="00F47834" w:rsidRDefault="0028598A" w:rsidP="0028598A">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28598A">
        <w:trPr>
          <w:trHeight w:val="289"/>
        </w:trPr>
        <w:tc>
          <w:tcPr>
            <w:tcW w:w="5000" w:type="pct"/>
            <w:gridSpan w:val="3"/>
            <w:tcBorders>
              <w:top w:val="nil"/>
              <w:bottom w:val="nil"/>
            </w:tcBorders>
            <w:shd w:val="clear" w:color="auto" w:fill="auto"/>
            <w:tcMar>
              <w:bottom w:w="113" w:type="dxa"/>
            </w:tcMar>
          </w:tcPr>
          <w:p w:rsidR="0028598A" w:rsidRPr="00F47834" w:rsidRDefault="0028598A" w:rsidP="0028598A">
            <w:r w:rsidRPr="00F47834">
              <w:t>O: Ing. Jiří Rozbořil, hejtman Olomouckého kraje</w:t>
            </w:r>
          </w:p>
          <w:p w:rsidR="0028598A" w:rsidRPr="00F47834" w:rsidRDefault="0028598A" w:rsidP="0028598A">
            <w:r w:rsidRPr="00F47834">
              <w:t>T: ZOK 25. 9. 2015</w:t>
            </w:r>
          </w:p>
        </w:tc>
      </w:tr>
      <w:tr w:rsidR="00F47834" w:rsidRPr="00F47834" w:rsidTr="0028598A">
        <w:trPr>
          <w:trHeight w:val="289"/>
        </w:trPr>
        <w:tc>
          <w:tcPr>
            <w:tcW w:w="346" w:type="pct"/>
            <w:tcBorders>
              <w:top w:val="nil"/>
              <w:bottom w:val="nil"/>
            </w:tcBorders>
            <w:shd w:val="clear" w:color="auto" w:fill="auto"/>
            <w:tcMar>
              <w:bottom w:w="113" w:type="dxa"/>
            </w:tcMar>
          </w:tcPr>
          <w:p w:rsidR="0028598A" w:rsidRPr="00F47834" w:rsidRDefault="0028598A" w:rsidP="006C0F5C">
            <w:pPr>
              <w:pStyle w:val="nadpis2"/>
            </w:pPr>
            <w:r w:rsidRPr="00F47834">
              <w:t>4.</w:t>
            </w:r>
          </w:p>
        </w:tc>
        <w:tc>
          <w:tcPr>
            <w:tcW w:w="4654" w:type="pct"/>
            <w:gridSpan w:val="2"/>
            <w:tcBorders>
              <w:top w:val="nil"/>
              <w:bottom w:val="nil"/>
            </w:tcBorders>
            <w:shd w:val="clear" w:color="auto" w:fill="auto"/>
            <w:tcMar>
              <w:bottom w:w="113" w:type="dxa"/>
            </w:tcMar>
          </w:tcPr>
          <w:p w:rsidR="0028598A" w:rsidRPr="00F47834" w:rsidRDefault="0028598A" w:rsidP="0028598A">
            <w:pPr>
              <w:pStyle w:val="Normal"/>
              <w:spacing w:after="119"/>
              <w:jc w:val="both"/>
            </w:pPr>
            <w:r w:rsidRPr="00F47834">
              <w:rPr>
                <w:b/>
                <w:spacing w:val="70"/>
              </w:rPr>
              <w:t>doporučuje Zastupitelstvu Olomouckého kraje</w:t>
            </w:r>
            <w:r w:rsidRPr="00F47834">
              <w:t xml:space="preserve"> schválit aktualizaci plánu investičních akcí na rok 2015 dle důvodové zprávy</w:t>
            </w:r>
          </w:p>
        </w:tc>
      </w:tr>
      <w:tr w:rsidR="00F47834" w:rsidRPr="00F47834" w:rsidTr="0028598A">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28598A">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28598A" w:rsidP="006C0F5C">
            <w:pPr>
              <w:pStyle w:val="nadpis2"/>
            </w:pPr>
            <w:r w:rsidRPr="00F47834">
              <w:t>Ing. Jiří Rozbořil, hejtman Olomouckého kraje</w:t>
            </w:r>
          </w:p>
        </w:tc>
      </w:tr>
      <w:tr w:rsidR="00A726C1" w:rsidRPr="00F47834" w:rsidTr="0028598A">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28598A" w:rsidP="006C0F5C">
            <w:pPr>
              <w:pStyle w:val="nadpis2"/>
            </w:pPr>
            <w:r w:rsidRPr="00F47834">
              <w:t>3.4.</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7619DC">
        <w:tc>
          <w:tcPr>
            <w:tcW w:w="961" w:type="pct"/>
            <w:gridSpan w:val="2"/>
            <w:tcBorders>
              <w:bottom w:val="nil"/>
            </w:tcBorders>
          </w:tcPr>
          <w:p w:rsidR="00A726C1" w:rsidRPr="00F47834" w:rsidRDefault="007619DC" w:rsidP="00BA5AF7">
            <w:pPr>
              <w:pStyle w:val="Radanzevusnesen"/>
              <w:keepNext/>
              <w:ind w:left="0" w:firstLine="0"/>
              <w:jc w:val="left"/>
              <w:rPr>
                <w:szCs w:val="24"/>
              </w:rPr>
            </w:pPr>
            <w:r w:rsidRPr="00F47834">
              <w:rPr>
                <w:szCs w:val="24"/>
              </w:rPr>
              <w:t>UR/76/17/2015</w:t>
            </w:r>
          </w:p>
        </w:tc>
        <w:tc>
          <w:tcPr>
            <w:tcW w:w="4039" w:type="pct"/>
            <w:tcBorders>
              <w:bottom w:val="nil"/>
            </w:tcBorders>
          </w:tcPr>
          <w:p w:rsidR="00A726C1" w:rsidRPr="00F47834" w:rsidRDefault="007619DC" w:rsidP="00BA5AF7">
            <w:pPr>
              <w:pStyle w:val="Radanzevusnesen"/>
              <w:keepNext/>
              <w:ind w:left="0" w:firstLine="0"/>
              <w:rPr>
                <w:szCs w:val="24"/>
              </w:rPr>
            </w:pPr>
            <w:r w:rsidRPr="00F47834">
              <w:rPr>
                <w:szCs w:val="24"/>
              </w:rPr>
              <w:t xml:space="preserve">Vyhodnocení výběrových řízení na realizace veřejných zakázek </w:t>
            </w:r>
          </w:p>
        </w:tc>
      </w:tr>
      <w:tr w:rsidR="00F47834" w:rsidRPr="00F47834" w:rsidTr="007619DC">
        <w:trPr>
          <w:trHeight w:val="289"/>
        </w:trPr>
        <w:tc>
          <w:tcPr>
            <w:tcW w:w="5000" w:type="pct"/>
            <w:gridSpan w:val="3"/>
            <w:tcBorders>
              <w:top w:val="nil"/>
              <w:bottom w:val="nil"/>
            </w:tcBorders>
            <w:shd w:val="clear" w:color="auto" w:fill="auto"/>
            <w:hideMark/>
          </w:tcPr>
          <w:p w:rsidR="00A726C1" w:rsidRPr="00F47834" w:rsidRDefault="007619DC" w:rsidP="00BA5AF7">
            <w:pPr>
              <w:pStyle w:val="Zkladntext"/>
              <w:rPr>
                <w:sz w:val="24"/>
                <w:szCs w:val="24"/>
                <w:lang w:val="cs-CZ"/>
              </w:rPr>
            </w:pPr>
            <w:r w:rsidRPr="00F47834">
              <w:rPr>
                <w:sz w:val="24"/>
                <w:szCs w:val="24"/>
                <w:lang w:val="cs-CZ"/>
              </w:rPr>
              <w:t>Rada Olomouckého kraje po projednání:</w:t>
            </w:r>
          </w:p>
        </w:tc>
      </w:tr>
      <w:tr w:rsidR="00F47834" w:rsidRPr="00F47834" w:rsidTr="007619DC">
        <w:trPr>
          <w:trHeight w:val="289"/>
        </w:trPr>
        <w:tc>
          <w:tcPr>
            <w:tcW w:w="346" w:type="pct"/>
            <w:tcBorders>
              <w:top w:val="nil"/>
              <w:bottom w:val="nil"/>
            </w:tcBorders>
            <w:shd w:val="clear" w:color="auto" w:fill="auto"/>
            <w:tcMar>
              <w:bottom w:w="113" w:type="dxa"/>
            </w:tcMar>
            <w:hideMark/>
          </w:tcPr>
          <w:p w:rsidR="00A726C1" w:rsidRPr="00F47834" w:rsidRDefault="007619DC"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7619DC" w:rsidP="007619DC">
            <w:pPr>
              <w:pStyle w:val="Normal"/>
              <w:spacing w:after="119"/>
              <w:jc w:val="both"/>
            </w:pPr>
            <w:r w:rsidRPr="00F47834">
              <w:rPr>
                <w:b/>
                <w:spacing w:val="70"/>
              </w:rPr>
              <w:t>bere na vědomí</w:t>
            </w:r>
            <w:r w:rsidRPr="00F47834">
              <w:t xml:space="preserve"> důvodovou zprávu</w:t>
            </w:r>
          </w:p>
        </w:tc>
      </w:tr>
      <w:tr w:rsidR="00F47834" w:rsidRPr="00F47834" w:rsidTr="007619DC">
        <w:trPr>
          <w:trHeight w:val="289"/>
        </w:trPr>
        <w:tc>
          <w:tcPr>
            <w:tcW w:w="346" w:type="pct"/>
            <w:tcBorders>
              <w:top w:val="nil"/>
              <w:bottom w:val="nil"/>
            </w:tcBorders>
            <w:shd w:val="clear" w:color="auto" w:fill="auto"/>
            <w:tcMar>
              <w:bottom w:w="113" w:type="dxa"/>
            </w:tcMar>
          </w:tcPr>
          <w:p w:rsidR="007619DC" w:rsidRPr="00F47834" w:rsidRDefault="007619DC" w:rsidP="006C0F5C">
            <w:pPr>
              <w:pStyle w:val="nadpis2"/>
            </w:pPr>
            <w:r w:rsidRPr="00F47834">
              <w:t>2.</w:t>
            </w:r>
          </w:p>
        </w:tc>
        <w:tc>
          <w:tcPr>
            <w:tcW w:w="4654" w:type="pct"/>
            <w:gridSpan w:val="2"/>
            <w:tcBorders>
              <w:top w:val="nil"/>
              <w:bottom w:val="nil"/>
            </w:tcBorders>
            <w:shd w:val="clear" w:color="auto" w:fill="auto"/>
            <w:tcMar>
              <w:bottom w:w="113" w:type="dxa"/>
            </w:tcMar>
          </w:tcPr>
          <w:p w:rsidR="007619DC" w:rsidRPr="00F47834" w:rsidRDefault="007619DC" w:rsidP="007619DC">
            <w:pPr>
              <w:pStyle w:val="Normal"/>
              <w:spacing w:after="119"/>
              <w:jc w:val="both"/>
            </w:pPr>
            <w:r w:rsidRPr="00F47834">
              <w:rPr>
                <w:b/>
                <w:spacing w:val="70"/>
              </w:rPr>
              <w:t>bere na vědomí</w:t>
            </w:r>
            <w:r w:rsidRPr="00F47834">
              <w:t xml:space="preserve"> pro veřejnou zakázku „II/635 Mohelnice – Litovel (kř.</w:t>
            </w:r>
            <w:r w:rsidR="007C242A" w:rsidRPr="00F47834">
              <w:t> </w:t>
            </w:r>
            <w:r w:rsidRPr="00F47834">
              <w:t>Červená Lhota)“ výsledné pořadí uchazečů:</w:t>
            </w:r>
          </w:p>
          <w:p w:rsidR="007619DC" w:rsidRPr="00F47834" w:rsidRDefault="007619DC" w:rsidP="007619DC">
            <w:pPr>
              <w:pStyle w:val="Normal"/>
              <w:spacing w:after="119"/>
              <w:jc w:val="both"/>
            </w:pPr>
            <w:r w:rsidRPr="00F47834">
              <w:t>1. EUROVIA CS, a. s., se sídlem Národní 138/10, Praha 1 – Nové Město, PSČ</w:t>
            </w:r>
            <w:r w:rsidR="007C242A" w:rsidRPr="00F47834">
              <w:t> </w:t>
            </w:r>
            <w:r w:rsidRPr="00F47834">
              <w:t>110 00/odštěpný závod oblast Morava, závod Zlín, se sídlem Louky 330, Zlín, PSČ: 763 02, IČ: 45274924, nabídková cena 21 893 717,00 Kč bez DPH</w:t>
            </w:r>
          </w:p>
          <w:p w:rsidR="007619DC" w:rsidRPr="00F47834" w:rsidRDefault="007619DC" w:rsidP="007619DC">
            <w:pPr>
              <w:pStyle w:val="Normal"/>
              <w:spacing w:after="119"/>
              <w:jc w:val="both"/>
            </w:pPr>
            <w:r w:rsidRPr="00F47834">
              <w:lastRenderedPageBreak/>
              <w:t>2. STRABAG a. s., se sídlem Na Bělidle 198/21, Praha 5, PSČ:</w:t>
            </w:r>
            <w:r w:rsidR="007C242A" w:rsidRPr="00F47834">
              <w:t> </w:t>
            </w:r>
            <w:r w:rsidRPr="00F47834">
              <w:t>150</w:t>
            </w:r>
            <w:r w:rsidR="007C242A" w:rsidRPr="00F47834">
              <w:t> </w:t>
            </w:r>
            <w:r w:rsidRPr="00F47834">
              <w:t>00/odštěpný závod Ostrava, se sídlem Polanecká 827, Ostrava-Svinov, PSČ</w:t>
            </w:r>
            <w:r w:rsidR="00BA5AF7" w:rsidRPr="00F47834">
              <w:t> </w:t>
            </w:r>
            <w:r w:rsidRPr="00F47834">
              <w:t>721 08, IČ: 60838744, nabídková cena 22 995 143,31 Kč bez</w:t>
            </w:r>
            <w:r w:rsidR="00063446" w:rsidRPr="00F47834">
              <w:t> </w:t>
            </w:r>
            <w:r w:rsidRPr="00F47834">
              <w:t>DPH</w:t>
            </w:r>
          </w:p>
          <w:p w:rsidR="007619DC" w:rsidRPr="00F47834" w:rsidRDefault="007619DC" w:rsidP="007619DC">
            <w:pPr>
              <w:pStyle w:val="Normal"/>
              <w:spacing w:after="119"/>
              <w:jc w:val="both"/>
            </w:pPr>
            <w:r w:rsidRPr="00F47834">
              <w:t>3. KARETA s.r.o., se sídlem Krnovská 1877/51, Bruntál, PSČ 792 01, IČ:</w:t>
            </w:r>
            <w:r w:rsidR="00BA5AF7" w:rsidRPr="00F47834">
              <w:t> </w:t>
            </w:r>
            <w:r w:rsidRPr="00F47834">
              <w:t>62360213, nabídková cena 23 473 377,00 Kč bez DPH</w:t>
            </w:r>
          </w:p>
          <w:p w:rsidR="007619DC" w:rsidRPr="00F47834" w:rsidRDefault="007619DC" w:rsidP="007619DC">
            <w:pPr>
              <w:pStyle w:val="Normal"/>
              <w:spacing w:after="119"/>
              <w:jc w:val="both"/>
            </w:pPr>
            <w:r w:rsidRPr="00F47834">
              <w:t>4. Porr a. s., se</w:t>
            </w:r>
            <w:r w:rsidR="00D5464F" w:rsidRPr="00F47834">
              <w:t xml:space="preserve"> sídlem Dubečská 3238/36, Praha</w:t>
            </w:r>
            <w:r w:rsidRPr="00F47834">
              <w:t>-Strašnice, PSČ</w:t>
            </w:r>
            <w:r w:rsidR="007C242A" w:rsidRPr="00F47834">
              <w:t> </w:t>
            </w:r>
            <w:r w:rsidRPr="00F47834">
              <w:t>100</w:t>
            </w:r>
            <w:r w:rsidR="007C242A" w:rsidRPr="00F47834">
              <w:t> </w:t>
            </w:r>
            <w:r w:rsidRPr="00F47834">
              <w:t>00/odštěpný závod Morava, se sídlem Skály 870, Tlumačov, PSČ:</w:t>
            </w:r>
            <w:r w:rsidR="007C242A" w:rsidRPr="00F47834">
              <w:t> </w:t>
            </w:r>
            <w:r w:rsidRPr="00F47834">
              <w:t>763 62, IČ:</w:t>
            </w:r>
            <w:r w:rsidR="00BA5AF7" w:rsidRPr="00F47834">
              <w:t> </w:t>
            </w:r>
            <w:r w:rsidRPr="00F47834">
              <w:t>43005560, nabídková cena 24 953 038,00 Kč bez DPH</w:t>
            </w:r>
          </w:p>
          <w:p w:rsidR="007619DC" w:rsidRPr="00F47834" w:rsidRDefault="007619DC" w:rsidP="007619DC">
            <w:pPr>
              <w:pStyle w:val="Normal"/>
              <w:spacing w:after="119"/>
              <w:jc w:val="both"/>
            </w:pPr>
            <w:r w:rsidRPr="00F47834">
              <w:t>5. Swietelsky stavební s. r. o., se sídlem Pražská tř. 495/58, České Budějovice, PSČ: 370 04/odštěpný závod Dopravní stavby MORAVA, se sídlem Jahodová ulice 60, Brno, PSČ: 620 00, IČ: 48035599, nabídková cena</w:t>
            </w:r>
            <w:r w:rsidR="003D36FB" w:rsidRPr="00F47834">
              <w:t> </w:t>
            </w:r>
            <w:r w:rsidRPr="00F47834">
              <w:t>24</w:t>
            </w:r>
            <w:r w:rsidR="003D36FB" w:rsidRPr="00F47834">
              <w:t> </w:t>
            </w:r>
            <w:r w:rsidRPr="00F47834">
              <w:t>242</w:t>
            </w:r>
            <w:r w:rsidR="003D36FB" w:rsidRPr="00F47834">
              <w:t> </w:t>
            </w:r>
            <w:r w:rsidRPr="00F47834">
              <w:t>242,00</w:t>
            </w:r>
            <w:r w:rsidR="003D36FB" w:rsidRPr="00F47834">
              <w:t> </w:t>
            </w:r>
            <w:r w:rsidRPr="00F47834">
              <w:t>Kč</w:t>
            </w:r>
            <w:r w:rsidR="003D36FB" w:rsidRPr="00F47834">
              <w:t> </w:t>
            </w:r>
            <w:r w:rsidRPr="00F47834">
              <w:t>bez DPH</w:t>
            </w:r>
          </w:p>
          <w:p w:rsidR="007619DC" w:rsidRPr="00F47834" w:rsidRDefault="007619DC" w:rsidP="007619DC">
            <w:pPr>
              <w:pStyle w:val="Normal"/>
              <w:spacing w:after="119"/>
              <w:jc w:val="both"/>
            </w:pPr>
            <w:r w:rsidRPr="00F47834">
              <w:t>6. M-SILNICE a. s., se sídlem Husova 1697, Pardubice, PSČ: 530 02, odštěpný</w:t>
            </w:r>
            <w:r w:rsidR="003D36FB" w:rsidRPr="00F47834">
              <w:t> </w:t>
            </w:r>
            <w:r w:rsidRPr="00F47834">
              <w:t>závod MORAVA, Hlavní 474, Rajhradice, PSČ: 664 61, IČ:</w:t>
            </w:r>
            <w:r w:rsidR="00BA5AF7" w:rsidRPr="00F47834">
              <w:t> </w:t>
            </w:r>
            <w:r w:rsidRPr="00F47834">
              <w:t>42196868, nabídková cena 25 794 921,00 Kč bez DPH</w:t>
            </w:r>
          </w:p>
          <w:p w:rsidR="007619DC" w:rsidRPr="00F47834" w:rsidRDefault="007619DC" w:rsidP="007619DC">
            <w:pPr>
              <w:pStyle w:val="Normal"/>
              <w:spacing w:after="119"/>
              <w:jc w:val="both"/>
            </w:pPr>
            <w:r w:rsidRPr="00F47834">
              <w:t>7. SILNICE GROUP a. s., se sídlem Na Florenci 2116/15, Nové Město – Praha, PSČ: 110 00, IČ: 62242105, nabídková cena 26 685 101,00 Kč bez</w:t>
            </w:r>
            <w:r w:rsidR="00063446" w:rsidRPr="00F47834">
              <w:t> </w:t>
            </w:r>
            <w:r w:rsidRPr="00F47834">
              <w:t>DPH</w:t>
            </w:r>
          </w:p>
          <w:p w:rsidR="007619DC" w:rsidRPr="00F47834" w:rsidRDefault="007619DC" w:rsidP="00063446">
            <w:pPr>
              <w:pStyle w:val="Normal"/>
              <w:spacing w:after="119"/>
              <w:jc w:val="both"/>
            </w:pPr>
            <w:r w:rsidRPr="00F47834">
              <w:t>8. ALPINE Bau CZ a. s., se sídlem Jiráskova 613/13, Krásno nad Bečvou, Valašské Meziříčí, PSČ: 757 01, IČ: 02604795, nabídková cena</w:t>
            </w:r>
            <w:r w:rsidR="00063446" w:rsidRPr="00F47834">
              <w:t> </w:t>
            </w:r>
            <w:r w:rsidRPr="00F47834">
              <w:t>28</w:t>
            </w:r>
            <w:r w:rsidR="003D36FB" w:rsidRPr="00F47834">
              <w:t> </w:t>
            </w:r>
            <w:r w:rsidRPr="00F47834">
              <w:t>943</w:t>
            </w:r>
            <w:r w:rsidR="003D36FB" w:rsidRPr="00F47834">
              <w:t> </w:t>
            </w:r>
            <w:r w:rsidRPr="00F47834">
              <w:t>458,00</w:t>
            </w:r>
            <w:r w:rsidR="003D36FB" w:rsidRPr="00F47834">
              <w:t> </w:t>
            </w:r>
            <w:r w:rsidRPr="00F47834">
              <w:t>Kč bez DPH</w:t>
            </w:r>
          </w:p>
        </w:tc>
      </w:tr>
      <w:tr w:rsidR="00F47834" w:rsidRPr="00F47834" w:rsidTr="007619DC">
        <w:trPr>
          <w:trHeight w:val="289"/>
        </w:trPr>
        <w:tc>
          <w:tcPr>
            <w:tcW w:w="346" w:type="pct"/>
            <w:tcBorders>
              <w:top w:val="nil"/>
              <w:bottom w:val="nil"/>
            </w:tcBorders>
            <w:shd w:val="clear" w:color="auto" w:fill="auto"/>
            <w:tcMar>
              <w:bottom w:w="113" w:type="dxa"/>
            </w:tcMar>
          </w:tcPr>
          <w:p w:rsidR="007619DC" w:rsidRPr="00F47834" w:rsidRDefault="007619DC" w:rsidP="006C0F5C">
            <w:pPr>
              <w:pStyle w:val="nadpis2"/>
            </w:pPr>
            <w:r w:rsidRPr="00F47834">
              <w:lastRenderedPageBreak/>
              <w:t>3.</w:t>
            </w:r>
          </w:p>
        </w:tc>
        <w:tc>
          <w:tcPr>
            <w:tcW w:w="4654" w:type="pct"/>
            <w:gridSpan w:val="2"/>
            <w:tcBorders>
              <w:top w:val="nil"/>
              <w:bottom w:val="nil"/>
            </w:tcBorders>
            <w:shd w:val="clear" w:color="auto" w:fill="auto"/>
            <w:tcMar>
              <w:bottom w:w="113" w:type="dxa"/>
            </w:tcMar>
          </w:tcPr>
          <w:p w:rsidR="007619DC" w:rsidRPr="00F47834" w:rsidRDefault="007619DC" w:rsidP="00063446">
            <w:pPr>
              <w:pStyle w:val="Normal"/>
              <w:spacing w:after="119"/>
              <w:jc w:val="both"/>
            </w:pPr>
            <w:r w:rsidRPr="00F47834">
              <w:rPr>
                <w:b/>
                <w:spacing w:val="70"/>
              </w:rPr>
              <w:t>rozhoduje</w:t>
            </w:r>
            <w:r w:rsidRPr="00F47834">
              <w:t xml:space="preserve"> o výběru vhodné nabídky veřejné zakázky „PD: II/433 Prostějov - Mořice“, dodatečné služby, podané zájemcem PRINTES-ATELIER s. r. o., se sídlem Mostní 1876/11a, Přerov, PSČ 750 02, IČ: 25391089, dle</w:t>
            </w:r>
            <w:r w:rsidR="00063446" w:rsidRPr="00F47834">
              <w:t> </w:t>
            </w:r>
            <w:r w:rsidRPr="00F47834">
              <w:t>důvodové zprávy</w:t>
            </w:r>
          </w:p>
        </w:tc>
      </w:tr>
      <w:tr w:rsidR="00F47834" w:rsidRPr="00F47834" w:rsidTr="007619DC">
        <w:trPr>
          <w:trHeight w:val="289"/>
        </w:trPr>
        <w:tc>
          <w:tcPr>
            <w:tcW w:w="346" w:type="pct"/>
            <w:tcBorders>
              <w:top w:val="nil"/>
              <w:bottom w:val="nil"/>
            </w:tcBorders>
            <w:shd w:val="clear" w:color="auto" w:fill="auto"/>
            <w:tcMar>
              <w:bottom w:w="113" w:type="dxa"/>
            </w:tcMar>
          </w:tcPr>
          <w:p w:rsidR="007619DC" w:rsidRPr="00F47834" w:rsidRDefault="007619DC" w:rsidP="006C0F5C">
            <w:pPr>
              <w:pStyle w:val="nadpis2"/>
            </w:pPr>
            <w:r w:rsidRPr="00F47834">
              <w:t>4.</w:t>
            </w:r>
          </w:p>
        </w:tc>
        <w:tc>
          <w:tcPr>
            <w:tcW w:w="4654" w:type="pct"/>
            <w:gridSpan w:val="2"/>
            <w:tcBorders>
              <w:top w:val="nil"/>
              <w:bottom w:val="nil"/>
            </w:tcBorders>
            <w:shd w:val="clear" w:color="auto" w:fill="auto"/>
            <w:tcMar>
              <w:bottom w:w="113" w:type="dxa"/>
            </w:tcMar>
          </w:tcPr>
          <w:p w:rsidR="007619DC" w:rsidRPr="00F47834" w:rsidRDefault="007619DC" w:rsidP="007619DC">
            <w:pPr>
              <w:pStyle w:val="Normal"/>
              <w:spacing w:after="119"/>
              <w:jc w:val="both"/>
            </w:pPr>
            <w:r w:rsidRPr="00F47834">
              <w:rPr>
                <w:b/>
                <w:spacing w:val="70"/>
              </w:rPr>
              <w:t>schvaluje</w:t>
            </w:r>
            <w:r w:rsidRPr="00F47834">
              <w:t xml:space="preserve"> uzavření Dodatku č. 1 ke smlouvě o dílo a smlouvě příkazní ze dne 30. 12. 2014 na realizaci veřejné zakázky „PD: II/433 Prostějov - Mořice“, dodatečné služby, mezi Olomouckým krajem a zájemcem dle bodu 3 usnesení</w:t>
            </w:r>
          </w:p>
        </w:tc>
      </w:tr>
      <w:tr w:rsidR="00F47834" w:rsidRPr="00F47834" w:rsidTr="007619DC">
        <w:trPr>
          <w:trHeight w:val="289"/>
        </w:trPr>
        <w:tc>
          <w:tcPr>
            <w:tcW w:w="346" w:type="pct"/>
            <w:tcBorders>
              <w:top w:val="nil"/>
              <w:bottom w:val="nil"/>
            </w:tcBorders>
            <w:shd w:val="clear" w:color="auto" w:fill="auto"/>
            <w:tcMar>
              <w:bottom w:w="113" w:type="dxa"/>
            </w:tcMar>
          </w:tcPr>
          <w:p w:rsidR="007619DC" w:rsidRPr="00F47834" w:rsidRDefault="007619DC" w:rsidP="006C0F5C">
            <w:pPr>
              <w:pStyle w:val="nadpis2"/>
            </w:pPr>
            <w:r w:rsidRPr="00F47834">
              <w:t>5.</w:t>
            </w:r>
          </w:p>
        </w:tc>
        <w:tc>
          <w:tcPr>
            <w:tcW w:w="4654" w:type="pct"/>
            <w:gridSpan w:val="2"/>
            <w:tcBorders>
              <w:top w:val="nil"/>
              <w:bottom w:val="nil"/>
            </w:tcBorders>
            <w:shd w:val="clear" w:color="auto" w:fill="auto"/>
            <w:tcMar>
              <w:bottom w:w="113" w:type="dxa"/>
            </w:tcMar>
          </w:tcPr>
          <w:p w:rsidR="007619DC" w:rsidRPr="00F47834" w:rsidRDefault="007619DC" w:rsidP="007619DC">
            <w:pPr>
              <w:pStyle w:val="Normal"/>
              <w:spacing w:after="119"/>
              <w:jc w:val="both"/>
            </w:pPr>
            <w:r w:rsidRPr="00F47834">
              <w:rPr>
                <w:b/>
                <w:spacing w:val="70"/>
              </w:rPr>
              <w:t>rozhoduje</w:t>
            </w:r>
            <w:r w:rsidRPr="00F47834">
              <w:t xml:space="preserve"> o výběru vhodné nabídky veřejné zakázky „PD: II/449 MÚK Unčovice – Litovel“, dodatečné služby, podané zájemcem HOR – invest s. r. o. se sídlem Tovární 41a, Olomouc, PSČ 779 00, IČ: 27779793, dle důvodové zprávy</w:t>
            </w:r>
          </w:p>
        </w:tc>
      </w:tr>
      <w:tr w:rsidR="00F47834" w:rsidRPr="00F47834" w:rsidTr="007619DC">
        <w:trPr>
          <w:trHeight w:val="289"/>
        </w:trPr>
        <w:tc>
          <w:tcPr>
            <w:tcW w:w="346" w:type="pct"/>
            <w:tcBorders>
              <w:top w:val="nil"/>
              <w:bottom w:val="nil"/>
            </w:tcBorders>
            <w:shd w:val="clear" w:color="auto" w:fill="auto"/>
            <w:tcMar>
              <w:bottom w:w="113" w:type="dxa"/>
            </w:tcMar>
          </w:tcPr>
          <w:p w:rsidR="007619DC" w:rsidRPr="00F47834" w:rsidRDefault="007619DC" w:rsidP="006C0F5C">
            <w:pPr>
              <w:pStyle w:val="nadpis2"/>
            </w:pPr>
            <w:r w:rsidRPr="00F47834">
              <w:t>6.</w:t>
            </w:r>
          </w:p>
        </w:tc>
        <w:tc>
          <w:tcPr>
            <w:tcW w:w="4654" w:type="pct"/>
            <w:gridSpan w:val="2"/>
            <w:tcBorders>
              <w:top w:val="nil"/>
              <w:bottom w:val="nil"/>
            </w:tcBorders>
            <w:shd w:val="clear" w:color="auto" w:fill="auto"/>
            <w:tcMar>
              <w:bottom w:w="113" w:type="dxa"/>
            </w:tcMar>
          </w:tcPr>
          <w:p w:rsidR="007619DC" w:rsidRPr="00F47834" w:rsidRDefault="007619DC" w:rsidP="007619DC">
            <w:pPr>
              <w:pStyle w:val="Normal"/>
              <w:spacing w:after="119"/>
              <w:jc w:val="both"/>
            </w:pPr>
            <w:r w:rsidRPr="00F47834">
              <w:rPr>
                <w:b/>
                <w:spacing w:val="70"/>
              </w:rPr>
              <w:t>schvaluje</w:t>
            </w:r>
            <w:r w:rsidRPr="00F47834">
              <w:t xml:space="preserve"> uzavření Dodatku č. 1 ke smlouvě o dílo a smlouvě příkazní ze dne 30. 12. 2014 na realizaci veřejné zakázky „PD: II/449 MÚK Unčovice – Litovel“, dodatečné služby, mezi Olomouckým krajem a zájemcem dle bodu 5 usnesení</w:t>
            </w:r>
          </w:p>
        </w:tc>
      </w:tr>
      <w:tr w:rsidR="00F47834" w:rsidRPr="00F47834" w:rsidTr="007619DC">
        <w:trPr>
          <w:trHeight w:val="289"/>
        </w:trPr>
        <w:tc>
          <w:tcPr>
            <w:tcW w:w="346" w:type="pct"/>
            <w:tcBorders>
              <w:top w:val="nil"/>
              <w:bottom w:val="nil"/>
            </w:tcBorders>
            <w:shd w:val="clear" w:color="auto" w:fill="auto"/>
            <w:tcMar>
              <w:bottom w:w="113" w:type="dxa"/>
            </w:tcMar>
          </w:tcPr>
          <w:p w:rsidR="007619DC" w:rsidRPr="00F47834" w:rsidRDefault="007619DC" w:rsidP="006C0F5C">
            <w:pPr>
              <w:pStyle w:val="nadpis2"/>
            </w:pPr>
            <w:r w:rsidRPr="00F47834">
              <w:t>7.</w:t>
            </w:r>
          </w:p>
        </w:tc>
        <w:tc>
          <w:tcPr>
            <w:tcW w:w="4654" w:type="pct"/>
            <w:gridSpan w:val="2"/>
            <w:tcBorders>
              <w:top w:val="nil"/>
              <w:bottom w:val="nil"/>
            </w:tcBorders>
            <w:shd w:val="clear" w:color="auto" w:fill="auto"/>
            <w:tcMar>
              <w:bottom w:w="113" w:type="dxa"/>
            </w:tcMar>
          </w:tcPr>
          <w:p w:rsidR="007619DC" w:rsidRPr="00F47834" w:rsidRDefault="007619DC" w:rsidP="00664375">
            <w:pPr>
              <w:pStyle w:val="Normal"/>
              <w:spacing w:after="119"/>
              <w:jc w:val="both"/>
            </w:pPr>
            <w:r w:rsidRPr="00F47834">
              <w:rPr>
                <w:b/>
                <w:spacing w:val="70"/>
              </w:rPr>
              <w:t>ukládá podepsat</w:t>
            </w:r>
            <w:r w:rsidRPr="00F47834">
              <w:t xml:space="preserve"> po marném uplynutí lhůty k podání námit</w:t>
            </w:r>
            <w:r w:rsidR="003A6A05" w:rsidRPr="00F47834">
              <w:t>ek k</w:t>
            </w:r>
            <w:r w:rsidR="00664375" w:rsidRPr="00F47834">
              <w:t> </w:t>
            </w:r>
            <w:r w:rsidR="003A6A05" w:rsidRPr="00F47834">
              <w:t>průběhu zadávacího řízení d</w:t>
            </w:r>
            <w:r w:rsidRPr="00F47834">
              <w:t>odatky dle bodu 4 a 6 usnesení</w:t>
            </w:r>
          </w:p>
        </w:tc>
      </w:tr>
      <w:tr w:rsidR="00F47834" w:rsidRPr="00F47834" w:rsidTr="007619DC">
        <w:trPr>
          <w:trHeight w:val="289"/>
        </w:trPr>
        <w:tc>
          <w:tcPr>
            <w:tcW w:w="5000" w:type="pct"/>
            <w:gridSpan w:val="3"/>
            <w:tcBorders>
              <w:top w:val="nil"/>
              <w:bottom w:val="nil"/>
            </w:tcBorders>
            <w:shd w:val="clear" w:color="auto" w:fill="auto"/>
            <w:tcMar>
              <w:bottom w:w="113" w:type="dxa"/>
            </w:tcMar>
          </w:tcPr>
          <w:p w:rsidR="007619DC" w:rsidRPr="00F47834" w:rsidRDefault="007619DC" w:rsidP="007619DC">
            <w:r w:rsidRPr="00F47834">
              <w:t>O: Ing. Jiří Rozbořil, hejtman Olomouckého kraje</w:t>
            </w:r>
          </w:p>
        </w:tc>
      </w:tr>
      <w:tr w:rsidR="00F47834" w:rsidRPr="00F47834" w:rsidTr="007619DC">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7619DC">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7619DC" w:rsidP="006C0F5C">
            <w:pPr>
              <w:pStyle w:val="nadpis2"/>
            </w:pPr>
            <w:r w:rsidRPr="00F47834">
              <w:t>Ing. Jiří Rozbořil, hejtman Olomouckého kraje</w:t>
            </w:r>
          </w:p>
        </w:tc>
      </w:tr>
      <w:tr w:rsidR="00A726C1" w:rsidRPr="00F47834" w:rsidTr="007619DC">
        <w:tc>
          <w:tcPr>
            <w:tcW w:w="961" w:type="pct"/>
            <w:gridSpan w:val="2"/>
            <w:tcBorders>
              <w:top w:val="nil"/>
            </w:tcBorders>
            <w:shd w:val="clear" w:color="auto" w:fill="auto"/>
          </w:tcPr>
          <w:p w:rsidR="00A726C1" w:rsidRPr="00F47834" w:rsidRDefault="00A726C1" w:rsidP="006C0F5C">
            <w:pPr>
              <w:pStyle w:val="nadpis2"/>
            </w:pPr>
            <w:r w:rsidRPr="00F47834">
              <w:lastRenderedPageBreak/>
              <w:t>Bod programu:</w:t>
            </w:r>
          </w:p>
        </w:tc>
        <w:tc>
          <w:tcPr>
            <w:tcW w:w="4039" w:type="pct"/>
            <w:tcBorders>
              <w:top w:val="nil"/>
            </w:tcBorders>
            <w:shd w:val="clear" w:color="auto" w:fill="auto"/>
          </w:tcPr>
          <w:p w:rsidR="00A726C1" w:rsidRPr="00F47834" w:rsidRDefault="007619DC" w:rsidP="006C0F5C">
            <w:pPr>
              <w:pStyle w:val="nadpis2"/>
            </w:pPr>
            <w:r w:rsidRPr="00F47834">
              <w:t>3.5.</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FE1149">
        <w:tc>
          <w:tcPr>
            <w:tcW w:w="961" w:type="pct"/>
            <w:gridSpan w:val="2"/>
            <w:tcBorders>
              <w:bottom w:val="nil"/>
            </w:tcBorders>
          </w:tcPr>
          <w:p w:rsidR="00A726C1" w:rsidRPr="00F47834" w:rsidRDefault="00FE1149" w:rsidP="00BA5AF7">
            <w:pPr>
              <w:pStyle w:val="Radanzevusnesen"/>
              <w:keepNext/>
              <w:ind w:left="0" w:firstLine="0"/>
              <w:jc w:val="left"/>
              <w:rPr>
                <w:szCs w:val="24"/>
              </w:rPr>
            </w:pPr>
            <w:r w:rsidRPr="00F47834">
              <w:rPr>
                <w:szCs w:val="24"/>
              </w:rPr>
              <w:t>UR/76/18/2015</w:t>
            </w:r>
          </w:p>
        </w:tc>
        <w:tc>
          <w:tcPr>
            <w:tcW w:w="4039" w:type="pct"/>
            <w:tcBorders>
              <w:bottom w:val="nil"/>
            </w:tcBorders>
          </w:tcPr>
          <w:p w:rsidR="00A726C1" w:rsidRPr="00F47834" w:rsidRDefault="00FE1149" w:rsidP="00BA5AF7">
            <w:pPr>
              <w:pStyle w:val="Radanzevusnesen"/>
              <w:keepNext/>
              <w:ind w:left="0" w:firstLine="0"/>
              <w:rPr>
                <w:szCs w:val="24"/>
              </w:rPr>
            </w:pPr>
            <w:r w:rsidRPr="00F47834">
              <w:rPr>
                <w:szCs w:val="24"/>
              </w:rPr>
              <w:t>Výběrová řízení na zajištění realizací veřejných zakázek</w:t>
            </w:r>
          </w:p>
        </w:tc>
      </w:tr>
      <w:tr w:rsidR="00F47834" w:rsidRPr="00F47834" w:rsidTr="00FE1149">
        <w:trPr>
          <w:trHeight w:val="289"/>
        </w:trPr>
        <w:tc>
          <w:tcPr>
            <w:tcW w:w="5000" w:type="pct"/>
            <w:gridSpan w:val="3"/>
            <w:tcBorders>
              <w:top w:val="nil"/>
              <w:bottom w:val="nil"/>
            </w:tcBorders>
            <w:shd w:val="clear" w:color="auto" w:fill="auto"/>
            <w:hideMark/>
          </w:tcPr>
          <w:p w:rsidR="00A726C1" w:rsidRPr="00F47834" w:rsidRDefault="00FE1149" w:rsidP="00BA5AF7">
            <w:pPr>
              <w:pStyle w:val="Zkladntext"/>
              <w:rPr>
                <w:sz w:val="24"/>
                <w:szCs w:val="24"/>
                <w:lang w:val="cs-CZ"/>
              </w:rPr>
            </w:pPr>
            <w:r w:rsidRPr="00F47834">
              <w:rPr>
                <w:sz w:val="24"/>
                <w:szCs w:val="24"/>
                <w:lang w:val="cs-CZ"/>
              </w:rPr>
              <w:t>Rada Olomouckého kraje po projednání:</w:t>
            </w:r>
          </w:p>
        </w:tc>
      </w:tr>
      <w:tr w:rsidR="00F47834" w:rsidRPr="00F47834" w:rsidTr="00FE1149">
        <w:trPr>
          <w:trHeight w:val="289"/>
        </w:trPr>
        <w:tc>
          <w:tcPr>
            <w:tcW w:w="346" w:type="pct"/>
            <w:tcBorders>
              <w:top w:val="nil"/>
              <w:bottom w:val="nil"/>
            </w:tcBorders>
            <w:shd w:val="clear" w:color="auto" w:fill="auto"/>
            <w:tcMar>
              <w:bottom w:w="113" w:type="dxa"/>
            </w:tcMar>
            <w:hideMark/>
          </w:tcPr>
          <w:p w:rsidR="00A726C1" w:rsidRPr="00F47834" w:rsidRDefault="00FE1149"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FE1149" w:rsidP="00FE1149">
            <w:pPr>
              <w:pStyle w:val="Normal"/>
              <w:spacing w:after="119"/>
              <w:jc w:val="both"/>
            </w:pPr>
            <w:r w:rsidRPr="00F47834">
              <w:rPr>
                <w:b/>
                <w:spacing w:val="70"/>
              </w:rPr>
              <w:t>bere na vědomí</w:t>
            </w:r>
            <w:r w:rsidRPr="00F47834">
              <w:t xml:space="preserve"> důvodovou zprávu</w:t>
            </w:r>
          </w:p>
        </w:tc>
      </w:tr>
      <w:tr w:rsidR="00F47834" w:rsidRPr="00F47834" w:rsidTr="00FE1149">
        <w:trPr>
          <w:trHeight w:val="289"/>
        </w:trPr>
        <w:tc>
          <w:tcPr>
            <w:tcW w:w="346" w:type="pct"/>
            <w:tcBorders>
              <w:top w:val="nil"/>
              <w:bottom w:val="nil"/>
            </w:tcBorders>
            <w:shd w:val="clear" w:color="auto" w:fill="auto"/>
            <w:tcMar>
              <w:bottom w:w="113" w:type="dxa"/>
            </w:tcMar>
          </w:tcPr>
          <w:p w:rsidR="00FE1149" w:rsidRPr="00F47834" w:rsidRDefault="00FE1149" w:rsidP="006C0F5C">
            <w:pPr>
              <w:pStyle w:val="nadpis2"/>
            </w:pPr>
            <w:r w:rsidRPr="00F47834">
              <w:t>2.</w:t>
            </w:r>
          </w:p>
        </w:tc>
        <w:tc>
          <w:tcPr>
            <w:tcW w:w="4654" w:type="pct"/>
            <w:gridSpan w:val="2"/>
            <w:tcBorders>
              <w:top w:val="nil"/>
              <w:bottom w:val="nil"/>
            </w:tcBorders>
            <w:shd w:val="clear" w:color="auto" w:fill="auto"/>
            <w:tcMar>
              <w:bottom w:w="113" w:type="dxa"/>
            </w:tcMar>
          </w:tcPr>
          <w:p w:rsidR="00FE1149" w:rsidRPr="00F47834" w:rsidRDefault="00FE1149" w:rsidP="00FE1149">
            <w:pPr>
              <w:pStyle w:val="Normal"/>
              <w:spacing w:after="119"/>
              <w:jc w:val="both"/>
            </w:pPr>
            <w:r w:rsidRPr="00F47834">
              <w:rPr>
                <w:b/>
                <w:spacing w:val="70"/>
              </w:rPr>
              <w:t>schvaluje</w:t>
            </w:r>
            <w:r w:rsidRPr="00F47834">
              <w:t xml:space="preserve"> uveřejnění předběžného oznámení a odůvodnění účelnosti veřejné zakázky „SMN a.s. - o.z. Nemocnice Prostějov - Rekonstrukce rehabilitace“</w:t>
            </w:r>
          </w:p>
        </w:tc>
      </w:tr>
      <w:tr w:rsidR="00F47834" w:rsidRPr="00F47834" w:rsidTr="00FE1149">
        <w:trPr>
          <w:trHeight w:val="289"/>
        </w:trPr>
        <w:tc>
          <w:tcPr>
            <w:tcW w:w="346" w:type="pct"/>
            <w:tcBorders>
              <w:top w:val="nil"/>
              <w:bottom w:val="nil"/>
            </w:tcBorders>
            <w:shd w:val="clear" w:color="auto" w:fill="auto"/>
            <w:tcMar>
              <w:bottom w:w="113" w:type="dxa"/>
            </w:tcMar>
          </w:tcPr>
          <w:p w:rsidR="00FE1149" w:rsidRPr="00F47834" w:rsidRDefault="00FE1149" w:rsidP="006C0F5C">
            <w:pPr>
              <w:pStyle w:val="nadpis2"/>
            </w:pPr>
            <w:r w:rsidRPr="00F47834">
              <w:t>3.</w:t>
            </w:r>
          </w:p>
        </w:tc>
        <w:tc>
          <w:tcPr>
            <w:tcW w:w="4654" w:type="pct"/>
            <w:gridSpan w:val="2"/>
            <w:tcBorders>
              <w:top w:val="nil"/>
              <w:bottom w:val="nil"/>
            </w:tcBorders>
            <w:shd w:val="clear" w:color="auto" w:fill="auto"/>
            <w:tcMar>
              <w:bottom w:w="113" w:type="dxa"/>
            </w:tcMar>
          </w:tcPr>
          <w:p w:rsidR="00FE1149" w:rsidRPr="00F47834" w:rsidRDefault="00FE1149" w:rsidP="00FE1149">
            <w:pPr>
              <w:pStyle w:val="Normal"/>
              <w:spacing w:after="119"/>
              <w:jc w:val="both"/>
            </w:pPr>
            <w:r w:rsidRPr="00F47834">
              <w:rPr>
                <w:b/>
                <w:spacing w:val="70"/>
              </w:rPr>
              <w:t>schvaluje</w:t>
            </w:r>
            <w:r w:rsidRPr="00F47834">
              <w:t xml:space="preserve"> zadávací podmínky veřejné zakázky „PD: II/150 Prostějov-Přerov“, dodatečné služby“</w:t>
            </w:r>
          </w:p>
        </w:tc>
      </w:tr>
      <w:tr w:rsidR="00F47834" w:rsidRPr="00F47834" w:rsidTr="00FE1149">
        <w:trPr>
          <w:trHeight w:val="289"/>
        </w:trPr>
        <w:tc>
          <w:tcPr>
            <w:tcW w:w="346" w:type="pct"/>
            <w:tcBorders>
              <w:top w:val="nil"/>
              <w:bottom w:val="nil"/>
            </w:tcBorders>
            <w:shd w:val="clear" w:color="auto" w:fill="auto"/>
            <w:tcMar>
              <w:bottom w:w="113" w:type="dxa"/>
            </w:tcMar>
          </w:tcPr>
          <w:p w:rsidR="00FE1149" w:rsidRPr="00F47834" w:rsidRDefault="00FE1149" w:rsidP="006C0F5C">
            <w:pPr>
              <w:pStyle w:val="nadpis2"/>
            </w:pPr>
            <w:r w:rsidRPr="00F47834">
              <w:t>4.</w:t>
            </w:r>
          </w:p>
        </w:tc>
        <w:tc>
          <w:tcPr>
            <w:tcW w:w="4654" w:type="pct"/>
            <w:gridSpan w:val="2"/>
            <w:tcBorders>
              <w:top w:val="nil"/>
              <w:bottom w:val="nil"/>
            </w:tcBorders>
            <w:shd w:val="clear" w:color="auto" w:fill="auto"/>
            <w:tcMar>
              <w:bottom w:w="113" w:type="dxa"/>
            </w:tcMar>
          </w:tcPr>
          <w:p w:rsidR="00FE1149" w:rsidRPr="00F47834" w:rsidRDefault="00FE1149" w:rsidP="00FE1149">
            <w:pPr>
              <w:pStyle w:val="Normal"/>
              <w:spacing w:after="119"/>
              <w:jc w:val="both"/>
            </w:pPr>
            <w:r w:rsidRPr="00F47834">
              <w:rPr>
                <w:b/>
                <w:spacing w:val="70"/>
              </w:rPr>
              <w:t>jmenuje</w:t>
            </w:r>
            <w:r w:rsidRPr="00F47834">
              <w:t xml:space="preserve"> personální složení osob zastupujících zadavatele při jednání pro zakázku dle bodu 3 usnesení</w:t>
            </w:r>
          </w:p>
        </w:tc>
      </w:tr>
      <w:tr w:rsidR="00F47834" w:rsidRPr="00F47834" w:rsidTr="00FE1149">
        <w:trPr>
          <w:trHeight w:val="289"/>
        </w:trPr>
        <w:tc>
          <w:tcPr>
            <w:tcW w:w="346" w:type="pct"/>
            <w:tcBorders>
              <w:top w:val="nil"/>
              <w:bottom w:val="nil"/>
            </w:tcBorders>
            <w:shd w:val="clear" w:color="auto" w:fill="auto"/>
            <w:tcMar>
              <w:bottom w:w="113" w:type="dxa"/>
            </w:tcMar>
          </w:tcPr>
          <w:p w:rsidR="00FE1149" w:rsidRPr="00F47834" w:rsidRDefault="00FE1149" w:rsidP="006C0F5C">
            <w:pPr>
              <w:pStyle w:val="nadpis2"/>
            </w:pPr>
            <w:r w:rsidRPr="00F47834">
              <w:t>5.</w:t>
            </w:r>
          </w:p>
        </w:tc>
        <w:tc>
          <w:tcPr>
            <w:tcW w:w="4654" w:type="pct"/>
            <w:gridSpan w:val="2"/>
            <w:tcBorders>
              <w:top w:val="nil"/>
              <w:bottom w:val="nil"/>
            </w:tcBorders>
            <w:shd w:val="clear" w:color="auto" w:fill="auto"/>
            <w:tcMar>
              <w:bottom w:w="113" w:type="dxa"/>
            </w:tcMar>
          </w:tcPr>
          <w:p w:rsidR="00FE1149" w:rsidRPr="00F47834" w:rsidRDefault="00FE1149" w:rsidP="00FE1149">
            <w:pPr>
              <w:pStyle w:val="Normal"/>
              <w:spacing w:after="119"/>
              <w:jc w:val="both"/>
            </w:pPr>
            <w:r w:rsidRPr="00F47834">
              <w:rPr>
                <w:b/>
                <w:spacing w:val="70"/>
              </w:rPr>
              <w:t>ukládá</w:t>
            </w:r>
            <w:r w:rsidRPr="00F47834">
              <w:t xml:space="preserve"> zahájit zadávací řízení na zakázku dle bodu 3 usnesení</w:t>
            </w:r>
          </w:p>
        </w:tc>
      </w:tr>
      <w:tr w:rsidR="00F47834" w:rsidRPr="00F47834" w:rsidTr="00FE1149">
        <w:trPr>
          <w:trHeight w:val="289"/>
        </w:trPr>
        <w:tc>
          <w:tcPr>
            <w:tcW w:w="5000" w:type="pct"/>
            <w:gridSpan w:val="3"/>
            <w:tcBorders>
              <w:top w:val="nil"/>
              <w:bottom w:val="nil"/>
            </w:tcBorders>
            <w:shd w:val="clear" w:color="auto" w:fill="auto"/>
            <w:tcMar>
              <w:bottom w:w="113" w:type="dxa"/>
            </w:tcMar>
          </w:tcPr>
          <w:p w:rsidR="00FE1149" w:rsidRPr="00F47834" w:rsidRDefault="00FE1149" w:rsidP="00FE1149">
            <w:r w:rsidRPr="00F47834">
              <w:t>O: vedoucí odboru veřejných zakázek a investic</w:t>
            </w:r>
          </w:p>
          <w:p w:rsidR="00FE1149" w:rsidRPr="00F47834" w:rsidRDefault="00FE1149" w:rsidP="00FE1149">
            <w:r w:rsidRPr="00F47834">
              <w:t>T: 8. 10. 2015</w:t>
            </w:r>
          </w:p>
        </w:tc>
      </w:tr>
      <w:tr w:rsidR="00F47834" w:rsidRPr="00F47834" w:rsidTr="00FE1149">
        <w:trPr>
          <w:trHeight w:val="289"/>
        </w:trPr>
        <w:tc>
          <w:tcPr>
            <w:tcW w:w="346" w:type="pct"/>
            <w:tcBorders>
              <w:top w:val="nil"/>
              <w:bottom w:val="nil"/>
            </w:tcBorders>
            <w:shd w:val="clear" w:color="auto" w:fill="auto"/>
            <w:tcMar>
              <w:bottom w:w="113" w:type="dxa"/>
            </w:tcMar>
          </w:tcPr>
          <w:p w:rsidR="00FE1149" w:rsidRPr="00F47834" w:rsidRDefault="00FE1149" w:rsidP="006C0F5C">
            <w:pPr>
              <w:pStyle w:val="nadpis2"/>
            </w:pPr>
            <w:r w:rsidRPr="00F47834">
              <w:t>6.</w:t>
            </w:r>
          </w:p>
        </w:tc>
        <w:tc>
          <w:tcPr>
            <w:tcW w:w="4654" w:type="pct"/>
            <w:gridSpan w:val="2"/>
            <w:tcBorders>
              <w:top w:val="nil"/>
              <w:bottom w:val="nil"/>
            </w:tcBorders>
            <w:shd w:val="clear" w:color="auto" w:fill="auto"/>
            <w:tcMar>
              <w:bottom w:w="113" w:type="dxa"/>
            </w:tcMar>
          </w:tcPr>
          <w:p w:rsidR="00FE1149" w:rsidRPr="00F47834" w:rsidRDefault="00FE1149" w:rsidP="00FE1149">
            <w:pPr>
              <w:pStyle w:val="Normal"/>
              <w:spacing w:after="119"/>
              <w:jc w:val="both"/>
            </w:pPr>
            <w:r w:rsidRPr="00F47834">
              <w:rPr>
                <w:b/>
                <w:spacing w:val="70"/>
              </w:rPr>
              <w:t>pověřuje</w:t>
            </w:r>
            <w:r w:rsidRPr="00F47834">
              <w:t xml:space="preserve"> Ing. Miroslava Kubína k podpisu veškeré korespondence týkající se uveřejnění předběžného oznámení veřejné zakázky dle bodu 2 usnesení a týkající se veřejné zakázky dle bodu 3 usnesení</w:t>
            </w:r>
          </w:p>
        </w:tc>
      </w:tr>
      <w:tr w:rsidR="00F47834" w:rsidRPr="00F47834" w:rsidTr="00FE1149">
        <w:trPr>
          <w:trHeight w:val="289"/>
        </w:trPr>
        <w:tc>
          <w:tcPr>
            <w:tcW w:w="346" w:type="pct"/>
            <w:tcBorders>
              <w:top w:val="nil"/>
              <w:bottom w:val="nil"/>
            </w:tcBorders>
            <w:shd w:val="clear" w:color="auto" w:fill="auto"/>
            <w:tcMar>
              <w:bottom w:w="113" w:type="dxa"/>
            </w:tcMar>
          </w:tcPr>
          <w:p w:rsidR="00FE1149" w:rsidRPr="00F47834" w:rsidRDefault="00FE1149" w:rsidP="006C0F5C">
            <w:pPr>
              <w:pStyle w:val="nadpis2"/>
            </w:pPr>
            <w:r w:rsidRPr="00F47834">
              <w:t>7.</w:t>
            </w:r>
          </w:p>
        </w:tc>
        <w:tc>
          <w:tcPr>
            <w:tcW w:w="4654" w:type="pct"/>
            <w:gridSpan w:val="2"/>
            <w:tcBorders>
              <w:top w:val="nil"/>
              <w:bottom w:val="nil"/>
            </w:tcBorders>
            <w:shd w:val="clear" w:color="auto" w:fill="auto"/>
            <w:tcMar>
              <w:bottom w:w="113" w:type="dxa"/>
            </w:tcMar>
          </w:tcPr>
          <w:p w:rsidR="00FE1149" w:rsidRPr="00F47834" w:rsidRDefault="00FE1149" w:rsidP="00664375">
            <w:pPr>
              <w:pStyle w:val="Normal"/>
              <w:spacing w:after="119"/>
              <w:jc w:val="both"/>
            </w:pPr>
            <w:r w:rsidRPr="00F47834">
              <w:rPr>
                <w:b/>
                <w:spacing w:val="70"/>
              </w:rPr>
              <w:t>schvaluje</w:t>
            </w:r>
            <w:r w:rsidRPr="00F47834">
              <w:t xml:space="preserve"> zástupce Olomouckého kraje jako členy a náhradníky do</w:t>
            </w:r>
            <w:r w:rsidR="00664375" w:rsidRPr="00F47834">
              <w:t> </w:t>
            </w:r>
            <w:r w:rsidRPr="00F47834">
              <w:t>komisí veřejné zakázky „Služby pro zajištění exkavační části záchranných archeologických výzkumů dle aktuální potřeby“, dle důvodové zprávy</w:t>
            </w:r>
          </w:p>
        </w:tc>
      </w:tr>
      <w:tr w:rsidR="00F47834" w:rsidRPr="00F47834" w:rsidTr="00FE1149">
        <w:trPr>
          <w:trHeight w:val="289"/>
        </w:trPr>
        <w:tc>
          <w:tcPr>
            <w:tcW w:w="346" w:type="pct"/>
            <w:tcBorders>
              <w:top w:val="nil"/>
              <w:bottom w:val="nil"/>
            </w:tcBorders>
            <w:shd w:val="clear" w:color="auto" w:fill="auto"/>
            <w:tcMar>
              <w:bottom w:w="113" w:type="dxa"/>
            </w:tcMar>
          </w:tcPr>
          <w:p w:rsidR="00FE1149" w:rsidRPr="00F47834" w:rsidRDefault="00FE1149" w:rsidP="006C0F5C">
            <w:pPr>
              <w:pStyle w:val="nadpis2"/>
            </w:pPr>
            <w:r w:rsidRPr="00F47834">
              <w:t>8.</w:t>
            </w:r>
          </w:p>
        </w:tc>
        <w:tc>
          <w:tcPr>
            <w:tcW w:w="4654" w:type="pct"/>
            <w:gridSpan w:val="2"/>
            <w:tcBorders>
              <w:top w:val="nil"/>
              <w:bottom w:val="nil"/>
            </w:tcBorders>
            <w:shd w:val="clear" w:color="auto" w:fill="auto"/>
            <w:tcMar>
              <w:bottom w:w="113" w:type="dxa"/>
            </w:tcMar>
          </w:tcPr>
          <w:p w:rsidR="00FE1149" w:rsidRPr="00F47834" w:rsidRDefault="00FE1149" w:rsidP="00FE1149">
            <w:pPr>
              <w:pStyle w:val="Normal"/>
              <w:spacing w:after="119"/>
              <w:jc w:val="both"/>
            </w:pPr>
            <w:r w:rsidRPr="00F47834">
              <w:rPr>
                <w:b/>
                <w:spacing w:val="70"/>
              </w:rPr>
              <w:t>ukládá</w:t>
            </w:r>
            <w:r w:rsidRPr="00F47834">
              <w:t xml:space="preserve"> informovat ředitele Archeologického centra Olomouc o schválení zástupců Olomouckého kraje do komisí dle bodu 7 usnesení</w:t>
            </w:r>
          </w:p>
        </w:tc>
      </w:tr>
      <w:tr w:rsidR="00F47834" w:rsidRPr="00F47834" w:rsidTr="00FE1149">
        <w:trPr>
          <w:trHeight w:val="289"/>
        </w:trPr>
        <w:tc>
          <w:tcPr>
            <w:tcW w:w="5000" w:type="pct"/>
            <w:gridSpan w:val="3"/>
            <w:tcBorders>
              <w:top w:val="nil"/>
              <w:bottom w:val="nil"/>
            </w:tcBorders>
            <w:shd w:val="clear" w:color="auto" w:fill="auto"/>
            <w:tcMar>
              <w:bottom w:w="113" w:type="dxa"/>
            </w:tcMar>
          </w:tcPr>
          <w:p w:rsidR="00FE1149" w:rsidRPr="00F47834" w:rsidRDefault="00FE1149" w:rsidP="00FE1149">
            <w:r w:rsidRPr="00F47834">
              <w:t>O: vedoucí odboru kultury a památkové péče</w:t>
            </w:r>
          </w:p>
          <w:p w:rsidR="00FE1149" w:rsidRPr="00F47834" w:rsidRDefault="00FE1149" w:rsidP="00FE1149">
            <w:r w:rsidRPr="00F47834">
              <w:t>T: 8. 10. 2015</w:t>
            </w:r>
          </w:p>
        </w:tc>
      </w:tr>
      <w:tr w:rsidR="00F47834" w:rsidRPr="00F47834" w:rsidTr="00FE1149">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FE1149">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FE1149" w:rsidP="006C0F5C">
            <w:pPr>
              <w:pStyle w:val="nadpis2"/>
            </w:pPr>
            <w:r w:rsidRPr="00F47834">
              <w:t>Ing. Jiří Rozbořil, hejtman Olomouckého kraje</w:t>
            </w:r>
          </w:p>
        </w:tc>
      </w:tr>
      <w:tr w:rsidR="00A726C1" w:rsidRPr="00F47834" w:rsidTr="00FE1149">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FE1149" w:rsidP="006C0F5C">
            <w:pPr>
              <w:pStyle w:val="nadpis2"/>
            </w:pPr>
            <w:r w:rsidRPr="00F47834">
              <w:t>3.6.</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FA11D0">
        <w:tc>
          <w:tcPr>
            <w:tcW w:w="961" w:type="pct"/>
            <w:gridSpan w:val="2"/>
            <w:tcBorders>
              <w:bottom w:val="nil"/>
            </w:tcBorders>
          </w:tcPr>
          <w:p w:rsidR="00A726C1" w:rsidRPr="00F47834" w:rsidRDefault="00FA11D0" w:rsidP="00BA5AF7">
            <w:pPr>
              <w:pStyle w:val="Radanzevusnesen"/>
              <w:keepNext/>
              <w:ind w:left="0" w:firstLine="0"/>
              <w:jc w:val="left"/>
              <w:rPr>
                <w:szCs w:val="24"/>
              </w:rPr>
            </w:pPr>
            <w:r w:rsidRPr="00F47834">
              <w:rPr>
                <w:szCs w:val="24"/>
              </w:rPr>
              <w:t>UR/76/19/2015</w:t>
            </w:r>
          </w:p>
        </w:tc>
        <w:tc>
          <w:tcPr>
            <w:tcW w:w="4039" w:type="pct"/>
            <w:tcBorders>
              <w:bottom w:val="nil"/>
            </w:tcBorders>
          </w:tcPr>
          <w:p w:rsidR="00A726C1" w:rsidRPr="00F47834" w:rsidRDefault="00FA11D0" w:rsidP="00BA5AF7">
            <w:pPr>
              <w:pStyle w:val="Radanzevusnesen"/>
              <w:keepNext/>
              <w:ind w:left="0" w:firstLine="0"/>
              <w:rPr>
                <w:szCs w:val="24"/>
              </w:rPr>
            </w:pPr>
            <w:r w:rsidRPr="00F47834">
              <w:rPr>
                <w:szCs w:val="24"/>
              </w:rPr>
              <w:t>Návrh veřejnoprávní smlouvy o poskytnutí dotace na akci „Záchytné parkoviště Čechy pod Kosířem“</w:t>
            </w:r>
          </w:p>
        </w:tc>
      </w:tr>
      <w:tr w:rsidR="00F47834" w:rsidRPr="00F47834" w:rsidTr="00FA11D0">
        <w:trPr>
          <w:trHeight w:val="289"/>
        </w:trPr>
        <w:tc>
          <w:tcPr>
            <w:tcW w:w="5000" w:type="pct"/>
            <w:gridSpan w:val="3"/>
            <w:tcBorders>
              <w:top w:val="nil"/>
              <w:bottom w:val="nil"/>
            </w:tcBorders>
            <w:shd w:val="clear" w:color="auto" w:fill="auto"/>
            <w:hideMark/>
          </w:tcPr>
          <w:p w:rsidR="00A726C1" w:rsidRPr="00F47834" w:rsidRDefault="00FA11D0" w:rsidP="00BA5AF7">
            <w:pPr>
              <w:pStyle w:val="Zkladntext"/>
              <w:rPr>
                <w:sz w:val="24"/>
                <w:szCs w:val="24"/>
                <w:lang w:val="cs-CZ"/>
              </w:rPr>
            </w:pPr>
            <w:r w:rsidRPr="00F47834">
              <w:rPr>
                <w:sz w:val="24"/>
                <w:szCs w:val="24"/>
                <w:lang w:val="cs-CZ"/>
              </w:rPr>
              <w:t>Rada Olomouckého kraje po projednání:</w:t>
            </w:r>
          </w:p>
        </w:tc>
      </w:tr>
      <w:tr w:rsidR="00F47834" w:rsidRPr="00F47834" w:rsidTr="00FA11D0">
        <w:trPr>
          <w:trHeight w:val="289"/>
        </w:trPr>
        <w:tc>
          <w:tcPr>
            <w:tcW w:w="346" w:type="pct"/>
            <w:tcBorders>
              <w:top w:val="nil"/>
              <w:bottom w:val="nil"/>
            </w:tcBorders>
            <w:shd w:val="clear" w:color="auto" w:fill="auto"/>
            <w:tcMar>
              <w:bottom w:w="113" w:type="dxa"/>
            </w:tcMar>
            <w:hideMark/>
          </w:tcPr>
          <w:p w:rsidR="00A726C1" w:rsidRPr="00F47834" w:rsidRDefault="00FA11D0"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FA11D0" w:rsidP="00FA11D0">
            <w:pPr>
              <w:pStyle w:val="Normal"/>
              <w:spacing w:after="119"/>
              <w:jc w:val="both"/>
            </w:pPr>
            <w:r w:rsidRPr="00F47834">
              <w:rPr>
                <w:b/>
                <w:spacing w:val="70"/>
              </w:rPr>
              <w:t>bere na vědomí</w:t>
            </w:r>
            <w:r w:rsidRPr="00F47834">
              <w:t xml:space="preserve"> důvodovou zprávu</w:t>
            </w:r>
          </w:p>
        </w:tc>
      </w:tr>
      <w:tr w:rsidR="00F47834" w:rsidRPr="00F47834" w:rsidTr="00FA11D0">
        <w:trPr>
          <w:trHeight w:val="289"/>
        </w:trPr>
        <w:tc>
          <w:tcPr>
            <w:tcW w:w="346" w:type="pct"/>
            <w:tcBorders>
              <w:top w:val="nil"/>
              <w:bottom w:val="nil"/>
            </w:tcBorders>
            <w:shd w:val="clear" w:color="auto" w:fill="auto"/>
            <w:tcMar>
              <w:bottom w:w="113" w:type="dxa"/>
            </w:tcMar>
          </w:tcPr>
          <w:p w:rsidR="00FA11D0" w:rsidRPr="00F47834" w:rsidRDefault="00FA11D0" w:rsidP="006C0F5C">
            <w:pPr>
              <w:pStyle w:val="nadpis2"/>
            </w:pPr>
            <w:r w:rsidRPr="00F47834">
              <w:t>2.</w:t>
            </w:r>
          </w:p>
        </w:tc>
        <w:tc>
          <w:tcPr>
            <w:tcW w:w="4654" w:type="pct"/>
            <w:gridSpan w:val="2"/>
            <w:tcBorders>
              <w:top w:val="nil"/>
              <w:bottom w:val="nil"/>
            </w:tcBorders>
            <w:shd w:val="clear" w:color="auto" w:fill="auto"/>
            <w:tcMar>
              <w:bottom w:w="113" w:type="dxa"/>
            </w:tcMar>
          </w:tcPr>
          <w:p w:rsidR="00FA11D0" w:rsidRPr="00F47834" w:rsidRDefault="00FA11D0" w:rsidP="00664375">
            <w:pPr>
              <w:pStyle w:val="Normal"/>
              <w:spacing w:after="119"/>
              <w:jc w:val="both"/>
            </w:pPr>
            <w:r w:rsidRPr="00F47834">
              <w:rPr>
                <w:b/>
                <w:spacing w:val="70"/>
              </w:rPr>
              <w:t>souhlasí</w:t>
            </w:r>
            <w:r w:rsidRPr="00F47834">
              <w:t xml:space="preserve"> s poskytnutím části dotace ve výši 1 000 000 Kč obci Čechy pod</w:t>
            </w:r>
            <w:r w:rsidR="00664375" w:rsidRPr="00F47834">
              <w:t> </w:t>
            </w:r>
            <w:r w:rsidRPr="00F47834">
              <w:t>Kosířem, IČ</w:t>
            </w:r>
            <w:r w:rsidR="00BA5AF7" w:rsidRPr="00F47834">
              <w:t>:</w:t>
            </w:r>
            <w:r w:rsidRPr="00F47834">
              <w:t xml:space="preserve"> 00288128, náměstí Svobody 289, 798 58 Čechy pod Kosířem a textem veřejnoprávní smlouvy o poskytnutí dotace na akci „Záchytné parkoviště Čechy pod Kosířem“ dle Přílohy č. 2 důvodové zprávy</w:t>
            </w:r>
          </w:p>
        </w:tc>
      </w:tr>
      <w:tr w:rsidR="00F47834" w:rsidRPr="00F47834" w:rsidTr="00FA11D0">
        <w:trPr>
          <w:trHeight w:val="289"/>
        </w:trPr>
        <w:tc>
          <w:tcPr>
            <w:tcW w:w="346" w:type="pct"/>
            <w:tcBorders>
              <w:top w:val="nil"/>
              <w:bottom w:val="nil"/>
            </w:tcBorders>
            <w:shd w:val="clear" w:color="auto" w:fill="auto"/>
            <w:tcMar>
              <w:bottom w:w="113" w:type="dxa"/>
            </w:tcMar>
          </w:tcPr>
          <w:p w:rsidR="00FA11D0" w:rsidRPr="00F47834" w:rsidRDefault="00FA11D0" w:rsidP="006C0F5C">
            <w:pPr>
              <w:pStyle w:val="nadpis2"/>
            </w:pPr>
            <w:r w:rsidRPr="00F47834">
              <w:t>3.</w:t>
            </w:r>
          </w:p>
        </w:tc>
        <w:tc>
          <w:tcPr>
            <w:tcW w:w="4654" w:type="pct"/>
            <w:gridSpan w:val="2"/>
            <w:tcBorders>
              <w:top w:val="nil"/>
              <w:bottom w:val="nil"/>
            </w:tcBorders>
            <w:shd w:val="clear" w:color="auto" w:fill="auto"/>
            <w:tcMar>
              <w:bottom w:w="113" w:type="dxa"/>
            </w:tcMar>
          </w:tcPr>
          <w:p w:rsidR="00FA11D0" w:rsidRPr="00F47834" w:rsidRDefault="00FA11D0" w:rsidP="00664375">
            <w:pPr>
              <w:pStyle w:val="Normal"/>
              <w:spacing w:after="119"/>
              <w:jc w:val="both"/>
            </w:pPr>
            <w:r w:rsidRPr="00F47834">
              <w:rPr>
                <w:b/>
                <w:spacing w:val="70"/>
              </w:rPr>
              <w:t>souhlasí</w:t>
            </w:r>
            <w:r w:rsidRPr="00F47834">
              <w:t xml:space="preserve"> s poskytnutím části dotace obci Čechy pod Kosířem, IČ</w:t>
            </w:r>
            <w:r w:rsidR="00BA5AF7" w:rsidRPr="00F47834">
              <w:t>: </w:t>
            </w:r>
            <w:r w:rsidRPr="00F47834">
              <w:t xml:space="preserve">00288128, náměstí Svobody 289, 798 58 Čechy pod Kosířem ve výši </w:t>
            </w:r>
            <w:r w:rsidRPr="00F47834">
              <w:lastRenderedPageBreak/>
              <w:t>5,2</w:t>
            </w:r>
            <w:r w:rsidR="00BA5AF7" w:rsidRPr="00F47834">
              <w:t> </w:t>
            </w:r>
            <w:r w:rsidRPr="00F47834">
              <w:t>mil. Kč na akci „Záchytné parkoviště Čechy pod Kosířem“ v roce 2016 dle</w:t>
            </w:r>
            <w:r w:rsidR="00664375" w:rsidRPr="00F47834">
              <w:t> </w:t>
            </w:r>
            <w:r w:rsidRPr="00F47834">
              <w:t>důvodové zprávy</w:t>
            </w:r>
          </w:p>
        </w:tc>
      </w:tr>
      <w:tr w:rsidR="00F47834" w:rsidRPr="00F47834" w:rsidTr="00FA11D0">
        <w:trPr>
          <w:trHeight w:val="289"/>
        </w:trPr>
        <w:tc>
          <w:tcPr>
            <w:tcW w:w="346" w:type="pct"/>
            <w:tcBorders>
              <w:top w:val="nil"/>
              <w:bottom w:val="nil"/>
            </w:tcBorders>
            <w:shd w:val="clear" w:color="auto" w:fill="auto"/>
            <w:tcMar>
              <w:bottom w:w="113" w:type="dxa"/>
            </w:tcMar>
          </w:tcPr>
          <w:p w:rsidR="00FA11D0" w:rsidRPr="00F47834" w:rsidRDefault="00FA11D0" w:rsidP="006C0F5C">
            <w:pPr>
              <w:pStyle w:val="nadpis2"/>
            </w:pPr>
            <w:r w:rsidRPr="00F47834">
              <w:lastRenderedPageBreak/>
              <w:t>4.</w:t>
            </w:r>
          </w:p>
        </w:tc>
        <w:tc>
          <w:tcPr>
            <w:tcW w:w="4654" w:type="pct"/>
            <w:gridSpan w:val="2"/>
            <w:tcBorders>
              <w:top w:val="nil"/>
              <w:bottom w:val="nil"/>
            </w:tcBorders>
            <w:shd w:val="clear" w:color="auto" w:fill="auto"/>
            <w:tcMar>
              <w:bottom w:w="113" w:type="dxa"/>
            </w:tcMar>
          </w:tcPr>
          <w:p w:rsidR="00FA11D0" w:rsidRPr="00F47834" w:rsidRDefault="00FA11D0" w:rsidP="00FA11D0">
            <w:pPr>
              <w:pStyle w:val="Normal"/>
              <w:spacing w:after="119"/>
              <w:jc w:val="both"/>
            </w:pPr>
            <w:r w:rsidRPr="00F47834">
              <w:rPr>
                <w:b/>
                <w:spacing w:val="70"/>
              </w:rPr>
              <w:t>ukládá</w:t>
            </w:r>
            <w:r w:rsidRPr="00F47834">
              <w:t xml:space="preserve"> uplatnit v návrhu rozpočtu na rok 2016 částku 5,2 mil. Kč pro obec Čechy pod Kosířem</w:t>
            </w:r>
          </w:p>
        </w:tc>
      </w:tr>
      <w:tr w:rsidR="00F47834" w:rsidRPr="00F47834" w:rsidTr="00FA11D0">
        <w:trPr>
          <w:trHeight w:val="289"/>
        </w:trPr>
        <w:tc>
          <w:tcPr>
            <w:tcW w:w="5000" w:type="pct"/>
            <w:gridSpan w:val="3"/>
            <w:tcBorders>
              <w:top w:val="nil"/>
              <w:bottom w:val="nil"/>
            </w:tcBorders>
            <w:shd w:val="clear" w:color="auto" w:fill="auto"/>
            <w:tcMar>
              <w:bottom w:w="113" w:type="dxa"/>
            </w:tcMar>
          </w:tcPr>
          <w:p w:rsidR="00FA11D0" w:rsidRPr="00F47834" w:rsidRDefault="00FA11D0" w:rsidP="00FA11D0">
            <w:r w:rsidRPr="00F47834">
              <w:t>O: vedoucí odboru dopravy a silničního hospodářství</w:t>
            </w:r>
          </w:p>
          <w:p w:rsidR="00FA11D0" w:rsidRPr="00F47834" w:rsidRDefault="00FA11D0" w:rsidP="00FA11D0">
            <w:r w:rsidRPr="00F47834">
              <w:t>T: 8. 10. 2015</w:t>
            </w:r>
          </w:p>
        </w:tc>
      </w:tr>
      <w:tr w:rsidR="00F47834" w:rsidRPr="00F47834" w:rsidTr="00FA11D0">
        <w:trPr>
          <w:trHeight w:val="289"/>
        </w:trPr>
        <w:tc>
          <w:tcPr>
            <w:tcW w:w="346" w:type="pct"/>
            <w:tcBorders>
              <w:top w:val="nil"/>
              <w:bottom w:val="nil"/>
            </w:tcBorders>
            <w:shd w:val="clear" w:color="auto" w:fill="auto"/>
            <w:tcMar>
              <w:bottom w:w="113" w:type="dxa"/>
            </w:tcMar>
          </w:tcPr>
          <w:p w:rsidR="00FA11D0" w:rsidRPr="00F47834" w:rsidRDefault="00FA11D0" w:rsidP="006C0F5C">
            <w:pPr>
              <w:pStyle w:val="nadpis2"/>
            </w:pPr>
            <w:r w:rsidRPr="00F47834">
              <w:t>5.</w:t>
            </w:r>
          </w:p>
        </w:tc>
        <w:tc>
          <w:tcPr>
            <w:tcW w:w="4654" w:type="pct"/>
            <w:gridSpan w:val="2"/>
            <w:tcBorders>
              <w:top w:val="nil"/>
              <w:bottom w:val="nil"/>
            </w:tcBorders>
            <w:shd w:val="clear" w:color="auto" w:fill="auto"/>
            <w:tcMar>
              <w:bottom w:w="113" w:type="dxa"/>
            </w:tcMar>
          </w:tcPr>
          <w:p w:rsidR="00FA11D0" w:rsidRPr="00F47834" w:rsidRDefault="00FA11D0" w:rsidP="00FA11D0">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FA11D0">
        <w:trPr>
          <w:trHeight w:val="289"/>
        </w:trPr>
        <w:tc>
          <w:tcPr>
            <w:tcW w:w="5000" w:type="pct"/>
            <w:gridSpan w:val="3"/>
            <w:tcBorders>
              <w:top w:val="nil"/>
              <w:bottom w:val="nil"/>
            </w:tcBorders>
            <w:shd w:val="clear" w:color="auto" w:fill="auto"/>
            <w:tcMar>
              <w:bottom w:w="113" w:type="dxa"/>
            </w:tcMar>
          </w:tcPr>
          <w:p w:rsidR="00FA11D0" w:rsidRPr="00F47834" w:rsidRDefault="00FA11D0" w:rsidP="00FA11D0">
            <w:r w:rsidRPr="00F47834">
              <w:t>O: PhDr. Alois Mačák, MBA, 1. náměstek hejtmana</w:t>
            </w:r>
          </w:p>
          <w:p w:rsidR="00FA11D0" w:rsidRPr="00F47834" w:rsidRDefault="00FA11D0" w:rsidP="00FA11D0">
            <w:r w:rsidRPr="00F47834">
              <w:t>T: ZOK 25. 9. 2015</w:t>
            </w:r>
          </w:p>
        </w:tc>
      </w:tr>
      <w:tr w:rsidR="00F47834" w:rsidRPr="00F47834" w:rsidTr="00FA11D0">
        <w:trPr>
          <w:trHeight w:val="289"/>
        </w:trPr>
        <w:tc>
          <w:tcPr>
            <w:tcW w:w="346" w:type="pct"/>
            <w:tcBorders>
              <w:top w:val="nil"/>
              <w:bottom w:val="nil"/>
            </w:tcBorders>
            <w:shd w:val="clear" w:color="auto" w:fill="auto"/>
            <w:tcMar>
              <w:bottom w:w="113" w:type="dxa"/>
            </w:tcMar>
          </w:tcPr>
          <w:p w:rsidR="00FA11D0" w:rsidRPr="00F47834" w:rsidRDefault="00FA11D0" w:rsidP="006C0F5C">
            <w:pPr>
              <w:pStyle w:val="nadpis2"/>
            </w:pPr>
            <w:r w:rsidRPr="00F47834">
              <w:t>6.</w:t>
            </w:r>
          </w:p>
        </w:tc>
        <w:tc>
          <w:tcPr>
            <w:tcW w:w="4654" w:type="pct"/>
            <w:gridSpan w:val="2"/>
            <w:tcBorders>
              <w:top w:val="nil"/>
              <w:bottom w:val="nil"/>
            </w:tcBorders>
            <w:shd w:val="clear" w:color="auto" w:fill="auto"/>
            <w:tcMar>
              <w:bottom w:w="113" w:type="dxa"/>
            </w:tcMar>
          </w:tcPr>
          <w:p w:rsidR="00FA11D0" w:rsidRPr="00F47834" w:rsidRDefault="00FA11D0" w:rsidP="00FA11D0">
            <w:pPr>
              <w:pStyle w:val="Normal"/>
              <w:spacing w:after="119"/>
              <w:jc w:val="both"/>
            </w:pPr>
            <w:r w:rsidRPr="00F47834">
              <w:rPr>
                <w:b/>
                <w:spacing w:val="70"/>
              </w:rPr>
              <w:t>doporučuje Zastupitelstvu Olomouckého kraje</w:t>
            </w:r>
            <w:r w:rsidRPr="00F47834">
              <w:t xml:space="preserve"> uložit Radě Olomouckého kraje, aby do návrhu rozpočtu Olomouckého kraje na rok 2016 zapracovala částku 5,2 mil. Kč na poskytnutí dotace obci Čechy pod Kosířem, IČ</w:t>
            </w:r>
            <w:r w:rsidR="00BA5AF7" w:rsidRPr="00F47834">
              <w:t>:</w:t>
            </w:r>
            <w:r w:rsidRPr="00F47834">
              <w:t xml:space="preserve"> 00288128, náměstí Svobody 289, 798 58 Čechy pod Kosířem na realizaci akce „Záchytné parkoviště Čechy pod Kosířem“ dle důvodové zprávy</w:t>
            </w:r>
          </w:p>
        </w:tc>
      </w:tr>
      <w:tr w:rsidR="00F47834" w:rsidRPr="00F47834" w:rsidTr="00FA11D0">
        <w:trPr>
          <w:trHeight w:val="289"/>
        </w:trPr>
        <w:tc>
          <w:tcPr>
            <w:tcW w:w="346" w:type="pct"/>
            <w:tcBorders>
              <w:top w:val="nil"/>
              <w:bottom w:val="nil"/>
            </w:tcBorders>
            <w:shd w:val="clear" w:color="auto" w:fill="auto"/>
            <w:tcMar>
              <w:bottom w:w="113" w:type="dxa"/>
            </w:tcMar>
          </w:tcPr>
          <w:p w:rsidR="00FA11D0" w:rsidRPr="00F47834" w:rsidRDefault="00FA11D0" w:rsidP="006C0F5C">
            <w:pPr>
              <w:pStyle w:val="nadpis2"/>
            </w:pPr>
            <w:r w:rsidRPr="00F47834">
              <w:t>7.</w:t>
            </w:r>
          </w:p>
        </w:tc>
        <w:tc>
          <w:tcPr>
            <w:tcW w:w="4654" w:type="pct"/>
            <w:gridSpan w:val="2"/>
            <w:tcBorders>
              <w:top w:val="nil"/>
              <w:bottom w:val="nil"/>
            </w:tcBorders>
            <w:shd w:val="clear" w:color="auto" w:fill="auto"/>
            <w:tcMar>
              <w:bottom w:w="113" w:type="dxa"/>
            </w:tcMar>
          </w:tcPr>
          <w:p w:rsidR="00FA11D0" w:rsidRPr="00F47834" w:rsidRDefault="00FA11D0" w:rsidP="00664375">
            <w:pPr>
              <w:pStyle w:val="Normal"/>
              <w:spacing w:after="119"/>
              <w:jc w:val="both"/>
            </w:pPr>
            <w:r w:rsidRPr="00F47834">
              <w:rPr>
                <w:b/>
                <w:spacing w:val="70"/>
              </w:rPr>
              <w:t>doporučuje Zastupitelstvu Olomouckého kraje</w:t>
            </w:r>
            <w:r w:rsidRPr="00F47834">
              <w:t xml:space="preserve"> schválit poskytnutí části dotace ve výši 1 000 000 Kč obci Čechy pod Kosířem, IČ</w:t>
            </w:r>
            <w:r w:rsidR="00BA5AF7" w:rsidRPr="00F47834">
              <w:t>:</w:t>
            </w:r>
            <w:r w:rsidRPr="00F47834">
              <w:t xml:space="preserve"> 00288128, náměstí Svobody 289, 798 58 Čechy pod Kosířem a uzavření veřejnoprávní smlouvy o poskytnutí dotace na akci „Záchytné parkoviště Čechy pod Kosířem“ dle důvodové zprávy a uložit PhDr. Aloisi Mačákovi, MBA, 1.</w:t>
            </w:r>
            <w:r w:rsidR="00664375" w:rsidRPr="00F47834">
              <w:t> </w:t>
            </w:r>
            <w:r w:rsidRPr="00F47834">
              <w:t>náměstkovi hejtmana Olomouckého kraje, podepsat smlouvu</w:t>
            </w:r>
          </w:p>
        </w:tc>
      </w:tr>
      <w:tr w:rsidR="00F47834" w:rsidRPr="00F47834" w:rsidTr="00FA11D0">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FA11D0">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FA11D0" w:rsidP="006C0F5C">
            <w:pPr>
              <w:pStyle w:val="nadpis2"/>
            </w:pPr>
            <w:r w:rsidRPr="00F47834">
              <w:t>PhDr. Alois Mačák, MBA, 1. náměstek hejtmana</w:t>
            </w:r>
          </w:p>
        </w:tc>
      </w:tr>
      <w:tr w:rsidR="00A726C1" w:rsidRPr="00F47834" w:rsidTr="00FA11D0">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FA11D0" w:rsidP="006C0F5C">
            <w:pPr>
              <w:pStyle w:val="nadpis2"/>
            </w:pPr>
            <w:r w:rsidRPr="00F47834">
              <w:t>4.1.</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E9731B">
        <w:tc>
          <w:tcPr>
            <w:tcW w:w="961" w:type="pct"/>
            <w:gridSpan w:val="2"/>
            <w:tcBorders>
              <w:bottom w:val="nil"/>
            </w:tcBorders>
          </w:tcPr>
          <w:p w:rsidR="00A726C1" w:rsidRPr="00F47834" w:rsidRDefault="00E9731B" w:rsidP="00BA5AF7">
            <w:pPr>
              <w:pStyle w:val="Radanzevusnesen"/>
              <w:keepNext/>
              <w:ind w:left="0" w:firstLine="0"/>
              <w:jc w:val="left"/>
              <w:rPr>
                <w:szCs w:val="24"/>
              </w:rPr>
            </w:pPr>
            <w:r w:rsidRPr="00F47834">
              <w:rPr>
                <w:szCs w:val="24"/>
              </w:rPr>
              <w:t>UR/76/20/2015</w:t>
            </w:r>
          </w:p>
        </w:tc>
        <w:tc>
          <w:tcPr>
            <w:tcW w:w="4039" w:type="pct"/>
            <w:tcBorders>
              <w:bottom w:val="nil"/>
            </w:tcBorders>
          </w:tcPr>
          <w:p w:rsidR="00A726C1" w:rsidRPr="00F47834" w:rsidRDefault="00F72F49" w:rsidP="00664375">
            <w:pPr>
              <w:pStyle w:val="Radanzevusnesen"/>
              <w:keepNext/>
              <w:ind w:left="0" w:firstLine="0"/>
              <w:rPr>
                <w:szCs w:val="24"/>
              </w:rPr>
            </w:pPr>
            <w:r w:rsidRPr="00F47834">
              <w:rPr>
                <w:szCs w:val="24"/>
              </w:rPr>
              <w:t xml:space="preserve">Nařízení Olomouckého kraje </w:t>
            </w:r>
            <w:r w:rsidR="00E9731B" w:rsidRPr="00F47834">
              <w:rPr>
                <w:szCs w:val="24"/>
              </w:rPr>
              <w:t>o stanovení úseků silnic, na</w:t>
            </w:r>
            <w:r w:rsidR="00664375" w:rsidRPr="00F47834">
              <w:rPr>
                <w:szCs w:val="24"/>
              </w:rPr>
              <w:t> </w:t>
            </w:r>
            <w:r w:rsidR="00E9731B" w:rsidRPr="00F47834">
              <w:rPr>
                <w:szCs w:val="24"/>
              </w:rPr>
              <w:t>kterých se nezajišťuje sjízdnost a schůdnost odstraňováním sněhu a náledí</w:t>
            </w:r>
          </w:p>
        </w:tc>
      </w:tr>
      <w:tr w:rsidR="00F47834" w:rsidRPr="00F47834" w:rsidTr="00E9731B">
        <w:trPr>
          <w:trHeight w:val="289"/>
        </w:trPr>
        <w:tc>
          <w:tcPr>
            <w:tcW w:w="5000" w:type="pct"/>
            <w:gridSpan w:val="3"/>
            <w:tcBorders>
              <w:top w:val="nil"/>
              <w:bottom w:val="nil"/>
            </w:tcBorders>
            <w:shd w:val="clear" w:color="auto" w:fill="auto"/>
            <w:hideMark/>
          </w:tcPr>
          <w:p w:rsidR="00A726C1" w:rsidRPr="00F47834" w:rsidRDefault="00E9731B" w:rsidP="00BA5AF7">
            <w:pPr>
              <w:pStyle w:val="Zkladntext"/>
              <w:rPr>
                <w:sz w:val="24"/>
                <w:szCs w:val="24"/>
                <w:lang w:val="cs-CZ"/>
              </w:rPr>
            </w:pPr>
            <w:r w:rsidRPr="00F47834">
              <w:rPr>
                <w:sz w:val="24"/>
                <w:szCs w:val="24"/>
                <w:lang w:val="cs-CZ"/>
              </w:rPr>
              <w:t>Rada Olomouckého kraje po projednání:</w:t>
            </w:r>
          </w:p>
        </w:tc>
      </w:tr>
      <w:tr w:rsidR="00F47834" w:rsidRPr="00F47834" w:rsidTr="00E9731B">
        <w:trPr>
          <w:trHeight w:val="289"/>
        </w:trPr>
        <w:tc>
          <w:tcPr>
            <w:tcW w:w="346" w:type="pct"/>
            <w:tcBorders>
              <w:top w:val="nil"/>
              <w:bottom w:val="nil"/>
            </w:tcBorders>
            <w:shd w:val="clear" w:color="auto" w:fill="auto"/>
            <w:tcMar>
              <w:bottom w:w="113" w:type="dxa"/>
            </w:tcMar>
            <w:hideMark/>
          </w:tcPr>
          <w:p w:rsidR="00A726C1" w:rsidRPr="00F47834" w:rsidRDefault="00E9731B"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E9731B" w:rsidP="00E9731B">
            <w:pPr>
              <w:pStyle w:val="Normal"/>
              <w:spacing w:after="119"/>
              <w:jc w:val="both"/>
            </w:pPr>
            <w:r w:rsidRPr="00F47834">
              <w:rPr>
                <w:b/>
                <w:spacing w:val="70"/>
              </w:rPr>
              <w:t>bere na vědomí</w:t>
            </w:r>
            <w:r w:rsidRPr="00F47834">
              <w:t xml:space="preserve"> důvodovou zprávu</w:t>
            </w:r>
          </w:p>
        </w:tc>
      </w:tr>
      <w:tr w:rsidR="00F47834" w:rsidRPr="00F47834" w:rsidTr="00E9731B">
        <w:trPr>
          <w:trHeight w:val="289"/>
        </w:trPr>
        <w:tc>
          <w:tcPr>
            <w:tcW w:w="346" w:type="pct"/>
            <w:tcBorders>
              <w:top w:val="nil"/>
              <w:bottom w:val="nil"/>
            </w:tcBorders>
            <w:shd w:val="clear" w:color="auto" w:fill="auto"/>
            <w:tcMar>
              <w:bottom w:w="113" w:type="dxa"/>
            </w:tcMar>
          </w:tcPr>
          <w:p w:rsidR="00E9731B" w:rsidRPr="00F47834" w:rsidRDefault="00E9731B" w:rsidP="006C0F5C">
            <w:pPr>
              <w:pStyle w:val="nadpis2"/>
            </w:pPr>
            <w:r w:rsidRPr="00F47834">
              <w:t>2.</w:t>
            </w:r>
          </w:p>
        </w:tc>
        <w:tc>
          <w:tcPr>
            <w:tcW w:w="4654" w:type="pct"/>
            <w:gridSpan w:val="2"/>
            <w:tcBorders>
              <w:top w:val="nil"/>
              <w:bottom w:val="nil"/>
            </w:tcBorders>
            <w:shd w:val="clear" w:color="auto" w:fill="auto"/>
            <w:tcMar>
              <w:bottom w:w="113" w:type="dxa"/>
            </w:tcMar>
          </w:tcPr>
          <w:p w:rsidR="00E9731B" w:rsidRPr="00F47834" w:rsidRDefault="00E9731B" w:rsidP="00664375">
            <w:pPr>
              <w:pStyle w:val="Normal"/>
              <w:spacing w:after="119"/>
              <w:jc w:val="both"/>
            </w:pPr>
            <w:r w:rsidRPr="00F47834">
              <w:rPr>
                <w:b/>
                <w:spacing w:val="70"/>
              </w:rPr>
              <w:t>schvaluje</w:t>
            </w:r>
            <w:r w:rsidRPr="00F47834">
              <w:t xml:space="preserve"> Nařízení Olomouckého kraje č</w:t>
            </w:r>
            <w:r w:rsidR="00F01F93" w:rsidRPr="00F47834">
              <w:t>..</w:t>
            </w:r>
            <w:r w:rsidRPr="00F47834">
              <w:t>./2015, o stanovení úseků silnic, na kterých se nezajišťuje sjízdnost a schůdnost odstraňováním sněhu a</w:t>
            </w:r>
            <w:r w:rsidR="00664375" w:rsidRPr="00F47834">
              <w:t> </w:t>
            </w:r>
            <w:r w:rsidRPr="00F47834">
              <w:t>náledí, dle Přílohy č. 1 důvodové zprávy</w:t>
            </w:r>
          </w:p>
        </w:tc>
      </w:tr>
      <w:tr w:rsidR="00F47834" w:rsidRPr="00F47834" w:rsidTr="00E9731B">
        <w:trPr>
          <w:trHeight w:val="289"/>
        </w:trPr>
        <w:tc>
          <w:tcPr>
            <w:tcW w:w="346" w:type="pct"/>
            <w:tcBorders>
              <w:top w:val="nil"/>
              <w:bottom w:val="nil"/>
            </w:tcBorders>
            <w:shd w:val="clear" w:color="auto" w:fill="auto"/>
            <w:tcMar>
              <w:bottom w:w="113" w:type="dxa"/>
            </w:tcMar>
          </w:tcPr>
          <w:p w:rsidR="00E9731B" w:rsidRPr="00F47834" w:rsidRDefault="00E9731B" w:rsidP="006C0F5C">
            <w:pPr>
              <w:pStyle w:val="nadpis2"/>
            </w:pPr>
            <w:r w:rsidRPr="00F47834">
              <w:t>3.</w:t>
            </w:r>
          </w:p>
        </w:tc>
        <w:tc>
          <w:tcPr>
            <w:tcW w:w="4654" w:type="pct"/>
            <w:gridSpan w:val="2"/>
            <w:tcBorders>
              <w:top w:val="nil"/>
              <w:bottom w:val="nil"/>
            </w:tcBorders>
            <w:shd w:val="clear" w:color="auto" w:fill="auto"/>
            <w:tcMar>
              <w:bottom w:w="113" w:type="dxa"/>
            </w:tcMar>
          </w:tcPr>
          <w:p w:rsidR="00E9731B" w:rsidRPr="00F47834" w:rsidRDefault="00E9731B" w:rsidP="00664375">
            <w:pPr>
              <w:pStyle w:val="Normal"/>
              <w:spacing w:after="119"/>
              <w:jc w:val="both"/>
            </w:pPr>
            <w:r w:rsidRPr="00F47834">
              <w:rPr>
                <w:b/>
                <w:spacing w:val="70"/>
              </w:rPr>
              <w:t>ukládá</w:t>
            </w:r>
            <w:r w:rsidRPr="00F47834">
              <w:t xml:space="preserve"> zajistit vyhlášení Nařízení Olomouckého kraje č</w:t>
            </w:r>
            <w:r w:rsidR="00F01F93" w:rsidRPr="00F47834">
              <w:t>..</w:t>
            </w:r>
            <w:r w:rsidRPr="00F47834">
              <w:t>./2015, o</w:t>
            </w:r>
            <w:r w:rsidR="00664375" w:rsidRPr="00F47834">
              <w:t> </w:t>
            </w:r>
            <w:r w:rsidRPr="00F47834">
              <w:t>stanovení úseků silnic, na kterých se nezajišťuje sjízdnost a schůdnost odstraňováním sněhu a náledí, ve Věstníku právních předpisů Olomouckého kraje v termínu do 20. 10. 2015</w:t>
            </w:r>
          </w:p>
        </w:tc>
      </w:tr>
      <w:tr w:rsidR="00F47834" w:rsidRPr="00F47834" w:rsidTr="00E9731B">
        <w:trPr>
          <w:trHeight w:val="289"/>
        </w:trPr>
        <w:tc>
          <w:tcPr>
            <w:tcW w:w="5000" w:type="pct"/>
            <w:gridSpan w:val="3"/>
            <w:tcBorders>
              <w:top w:val="nil"/>
              <w:bottom w:val="nil"/>
            </w:tcBorders>
            <w:shd w:val="clear" w:color="auto" w:fill="auto"/>
            <w:tcMar>
              <w:bottom w:w="113" w:type="dxa"/>
            </w:tcMar>
          </w:tcPr>
          <w:p w:rsidR="00E9731B" w:rsidRPr="00F47834" w:rsidRDefault="00E9731B" w:rsidP="00E9731B">
            <w:r w:rsidRPr="00F47834">
              <w:t>O: Mgr. Lucie Štěpánková, ředitelka</w:t>
            </w:r>
          </w:p>
          <w:p w:rsidR="00E9731B" w:rsidRPr="00F47834" w:rsidRDefault="00E9731B" w:rsidP="00E9731B">
            <w:r w:rsidRPr="00F47834">
              <w:t>T: 12. 11. 2015</w:t>
            </w:r>
          </w:p>
        </w:tc>
      </w:tr>
      <w:tr w:rsidR="00F47834" w:rsidRPr="00F47834" w:rsidTr="00E9731B">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E9731B">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E9731B" w:rsidP="006C0F5C">
            <w:pPr>
              <w:pStyle w:val="nadpis2"/>
            </w:pPr>
            <w:r w:rsidRPr="00F47834">
              <w:t>Mgr. Lucie Štěpánková, ředitelka; PhDr. Alois Mačák, MBA, 1.</w:t>
            </w:r>
            <w:r w:rsidR="00F72F49" w:rsidRPr="00F47834">
              <w:t> </w:t>
            </w:r>
            <w:r w:rsidRPr="00F47834">
              <w:t>náměstek hejtmana</w:t>
            </w:r>
          </w:p>
        </w:tc>
      </w:tr>
      <w:tr w:rsidR="00A726C1" w:rsidRPr="00F47834" w:rsidTr="00E9731B">
        <w:tc>
          <w:tcPr>
            <w:tcW w:w="961" w:type="pct"/>
            <w:gridSpan w:val="2"/>
            <w:tcBorders>
              <w:top w:val="nil"/>
            </w:tcBorders>
            <w:shd w:val="clear" w:color="auto" w:fill="auto"/>
          </w:tcPr>
          <w:p w:rsidR="00A726C1" w:rsidRPr="00F47834" w:rsidRDefault="00A726C1" w:rsidP="006C0F5C">
            <w:pPr>
              <w:pStyle w:val="nadpis2"/>
            </w:pPr>
            <w:r w:rsidRPr="00F47834">
              <w:lastRenderedPageBreak/>
              <w:t>Bod programu:</w:t>
            </w:r>
          </w:p>
        </w:tc>
        <w:tc>
          <w:tcPr>
            <w:tcW w:w="4039" w:type="pct"/>
            <w:tcBorders>
              <w:top w:val="nil"/>
            </w:tcBorders>
            <w:shd w:val="clear" w:color="auto" w:fill="auto"/>
          </w:tcPr>
          <w:p w:rsidR="00A726C1" w:rsidRPr="00F47834" w:rsidRDefault="00E9731B" w:rsidP="006C0F5C">
            <w:pPr>
              <w:pStyle w:val="nadpis2"/>
            </w:pPr>
            <w:r w:rsidRPr="00F47834">
              <w:t>4.2.</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525F8E">
        <w:tc>
          <w:tcPr>
            <w:tcW w:w="961" w:type="pct"/>
            <w:gridSpan w:val="2"/>
            <w:tcBorders>
              <w:bottom w:val="nil"/>
            </w:tcBorders>
          </w:tcPr>
          <w:p w:rsidR="00A726C1" w:rsidRPr="00F47834" w:rsidRDefault="00525F8E" w:rsidP="00BA5AF7">
            <w:pPr>
              <w:pStyle w:val="Radanzevusnesen"/>
              <w:keepNext/>
              <w:ind w:left="0" w:firstLine="0"/>
              <w:jc w:val="left"/>
              <w:rPr>
                <w:szCs w:val="24"/>
              </w:rPr>
            </w:pPr>
            <w:r w:rsidRPr="00F47834">
              <w:rPr>
                <w:szCs w:val="24"/>
              </w:rPr>
              <w:t>UR/76/21/2015</w:t>
            </w:r>
          </w:p>
        </w:tc>
        <w:tc>
          <w:tcPr>
            <w:tcW w:w="4039" w:type="pct"/>
            <w:tcBorders>
              <w:bottom w:val="nil"/>
            </w:tcBorders>
          </w:tcPr>
          <w:p w:rsidR="00A726C1" w:rsidRPr="00F47834" w:rsidRDefault="00525F8E" w:rsidP="00BA5AF7">
            <w:pPr>
              <w:pStyle w:val="Radanzevusnesen"/>
              <w:keepNext/>
              <w:ind w:left="0" w:firstLine="0"/>
              <w:rPr>
                <w:szCs w:val="24"/>
              </w:rPr>
            </w:pPr>
            <w:r w:rsidRPr="00F47834">
              <w:rPr>
                <w:szCs w:val="24"/>
              </w:rPr>
              <w:t>Dodatek č. 18 ke Smlouvě o závazku veřejné služby mezi Olomouckým krajem a dopravcem České dráhy, a.s.</w:t>
            </w:r>
          </w:p>
        </w:tc>
      </w:tr>
      <w:tr w:rsidR="00F47834" w:rsidRPr="00F47834" w:rsidTr="00525F8E">
        <w:trPr>
          <w:trHeight w:val="289"/>
        </w:trPr>
        <w:tc>
          <w:tcPr>
            <w:tcW w:w="5000" w:type="pct"/>
            <w:gridSpan w:val="3"/>
            <w:tcBorders>
              <w:top w:val="nil"/>
              <w:bottom w:val="nil"/>
            </w:tcBorders>
            <w:shd w:val="clear" w:color="auto" w:fill="auto"/>
            <w:hideMark/>
          </w:tcPr>
          <w:p w:rsidR="00A726C1" w:rsidRPr="00F47834" w:rsidRDefault="00525F8E" w:rsidP="00BA5AF7">
            <w:pPr>
              <w:pStyle w:val="Zkladntext"/>
              <w:rPr>
                <w:sz w:val="24"/>
                <w:szCs w:val="24"/>
                <w:lang w:val="cs-CZ"/>
              </w:rPr>
            </w:pPr>
            <w:r w:rsidRPr="00F47834">
              <w:rPr>
                <w:sz w:val="24"/>
                <w:szCs w:val="24"/>
                <w:lang w:val="cs-CZ"/>
              </w:rPr>
              <w:t>Rada Olomouckého kraje po projednání:</w:t>
            </w:r>
          </w:p>
        </w:tc>
      </w:tr>
      <w:tr w:rsidR="00F47834" w:rsidRPr="00F47834" w:rsidTr="00525F8E">
        <w:trPr>
          <w:trHeight w:val="289"/>
        </w:trPr>
        <w:tc>
          <w:tcPr>
            <w:tcW w:w="346" w:type="pct"/>
            <w:tcBorders>
              <w:top w:val="nil"/>
              <w:bottom w:val="nil"/>
            </w:tcBorders>
            <w:shd w:val="clear" w:color="auto" w:fill="auto"/>
            <w:tcMar>
              <w:bottom w:w="113" w:type="dxa"/>
            </w:tcMar>
            <w:hideMark/>
          </w:tcPr>
          <w:p w:rsidR="00A726C1" w:rsidRPr="00F47834" w:rsidRDefault="00525F8E"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525F8E" w:rsidP="00525F8E">
            <w:pPr>
              <w:pStyle w:val="Normal"/>
              <w:spacing w:after="119"/>
              <w:jc w:val="both"/>
            </w:pPr>
            <w:r w:rsidRPr="00F47834">
              <w:rPr>
                <w:b/>
                <w:spacing w:val="70"/>
              </w:rPr>
              <w:t>bere na vědomí</w:t>
            </w:r>
            <w:r w:rsidRPr="00F47834">
              <w:t xml:space="preserve"> důvodovou zprávu</w:t>
            </w:r>
          </w:p>
        </w:tc>
      </w:tr>
      <w:tr w:rsidR="00F47834" w:rsidRPr="00F47834" w:rsidTr="00525F8E">
        <w:trPr>
          <w:trHeight w:val="289"/>
        </w:trPr>
        <w:tc>
          <w:tcPr>
            <w:tcW w:w="346" w:type="pct"/>
            <w:tcBorders>
              <w:top w:val="nil"/>
              <w:bottom w:val="nil"/>
            </w:tcBorders>
            <w:shd w:val="clear" w:color="auto" w:fill="auto"/>
            <w:tcMar>
              <w:bottom w:w="113" w:type="dxa"/>
            </w:tcMar>
          </w:tcPr>
          <w:p w:rsidR="00525F8E" w:rsidRPr="00F47834" w:rsidRDefault="00525F8E" w:rsidP="006C0F5C">
            <w:pPr>
              <w:pStyle w:val="nadpis2"/>
            </w:pPr>
            <w:r w:rsidRPr="00F47834">
              <w:t>2.</w:t>
            </w:r>
          </w:p>
        </w:tc>
        <w:tc>
          <w:tcPr>
            <w:tcW w:w="4654" w:type="pct"/>
            <w:gridSpan w:val="2"/>
            <w:tcBorders>
              <w:top w:val="nil"/>
              <w:bottom w:val="nil"/>
            </w:tcBorders>
            <w:shd w:val="clear" w:color="auto" w:fill="auto"/>
            <w:tcMar>
              <w:bottom w:w="113" w:type="dxa"/>
            </w:tcMar>
          </w:tcPr>
          <w:p w:rsidR="00525F8E" w:rsidRPr="00F47834" w:rsidRDefault="00525F8E" w:rsidP="00664375">
            <w:pPr>
              <w:pStyle w:val="Normal"/>
              <w:spacing w:after="119"/>
              <w:jc w:val="both"/>
            </w:pPr>
            <w:r w:rsidRPr="00F47834">
              <w:rPr>
                <w:b/>
                <w:spacing w:val="70"/>
              </w:rPr>
              <w:t>schvaluje</w:t>
            </w:r>
            <w:r w:rsidRPr="00F47834">
              <w:t xml:space="preserve"> Dodatek č. 18 ke Smlouvě o závazku veřejné služby v drážní osobní dopravě ve veřejném zájmu na zajištění regionálních dopravních potřeb Olomouckého kraje, v platném znění, s dopravcem České dráhy, a.s., se</w:t>
            </w:r>
            <w:r w:rsidR="00664375" w:rsidRPr="00F47834">
              <w:t> </w:t>
            </w:r>
            <w:r w:rsidRPr="00F47834">
              <w:t>sídlem nábřeží L. Svobody 1222, 110 15 Praha 1, IČ: 70994226 dle</w:t>
            </w:r>
            <w:r w:rsidR="003D36FB" w:rsidRPr="00F47834">
              <w:t> </w:t>
            </w:r>
            <w:r w:rsidRPr="00F47834">
              <w:t>Přílohy</w:t>
            </w:r>
            <w:r w:rsidR="003D36FB" w:rsidRPr="00F47834">
              <w:t> </w:t>
            </w:r>
            <w:r w:rsidRPr="00F47834">
              <w:t>č.</w:t>
            </w:r>
            <w:r w:rsidR="003D36FB" w:rsidRPr="00F47834">
              <w:t> </w:t>
            </w:r>
            <w:r w:rsidRPr="00F47834">
              <w:t>1 důvodové zprávy</w:t>
            </w:r>
          </w:p>
        </w:tc>
      </w:tr>
      <w:tr w:rsidR="00F47834" w:rsidRPr="00F47834" w:rsidTr="00525F8E">
        <w:trPr>
          <w:trHeight w:val="289"/>
        </w:trPr>
        <w:tc>
          <w:tcPr>
            <w:tcW w:w="346" w:type="pct"/>
            <w:tcBorders>
              <w:top w:val="nil"/>
              <w:bottom w:val="nil"/>
            </w:tcBorders>
            <w:shd w:val="clear" w:color="auto" w:fill="auto"/>
            <w:tcMar>
              <w:bottom w:w="113" w:type="dxa"/>
            </w:tcMar>
          </w:tcPr>
          <w:p w:rsidR="00525F8E" w:rsidRPr="00F47834" w:rsidRDefault="00525F8E" w:rsidP="006C0F5C">
            <w:pPr>
              <w:pStyle w:val="nadpis2"/>
            </w:pPr>
            <w:r w:rsidRPr="00F47834">
              <w:t>3.</w:t>
            </w:r>
          </w:p>
        </w:tc>
        <w:tc>
          <w:tcPr>
            <w:tcW w:w="4654" w:type="pct"/>
            <w:gridSpan w:val="2"/>
            <w:tcBorders>
              <w:top w:val="nil"/>
              <w:bottom w:val="nil"/>
            </w:tcBorders>
            <w:shd w:val="clear" w:color="auto" w:fill="auto"/>
            <w:tcMar>
              <w:bottom w:w="113" w:type="dxa"/>
            </w:tcMar>
          </w:tcPr>
          <w:p w:rsidR="00525F8E" w:rsidRPr="00F47834" w:rsidRDefault="00525F8E" w:rsidP="00525F8E">
            <w:pPr>
              <w:pStyle w:val="Normal"/>
              <w:spacing w:after="119"/>
              <w:jc w:val="both"/>
            </w:pPr>
            <w:r w:rsidRPr="00F47834">
              <w:rPr>
                <w:b/>
                <w:spacing w:val="70"/>
              </w:rPr>
              <w:t>ukládá podepsat</w:t>
            </w:r>
            <w:r w:rsidRPr="00F47834">
              <w:t xml:space="preserve"> s dopravcem Dodatek č. 18 ke Smlouvě o závazku veřejné služby dle bodu 2 usnesení</w:t>
            </w:r>
          </w:p>
        </w:tc>
      </w:tr>
      <w:tr w:rsidR="00F47834" w:rsidRPr="00F47834" w:rsidTr="00525F8E">
        <w:trPr>
          <w:trHeight w:val="289"/>
        </w:trPr>
        <w:tc>
          <w:tcPr>
            <w:tcW w:w="5000" w:type="pct"/>
            <w:gridSpan w:val="3"/>
            <w:tcBorders>
              <w:top w:val="nil"/>
              <w:bottom w:val="nil"/>
            </w:tcBorders>
            <w:shd w:val="clear" w:color="auto" w:fill="auto"/>
            <w:tcMar>
              <w:bottom w:w="113" w:type="dxa"/>
            </w:tcMar>
          </w:tcPr>
          <w:p w:rsidR="00525F8E" w:rsidRPr="00F47834" w:rsidRDefault="00525F8E" w:rsidP="00525F8E">
            <w:r w:rsidRPr="00F47834">
              <w:t>O: ředitel p. o. Koordinátor Integrovaného dopravního systému Olomouckého kraje</w:t>
            </w:r>
          </w:p>
        </w:tc>
      </w:tr>
      <w:tr w:rsidR="00F47834" w:rsidRPr="00F47834" w:rsidTr="00525F8E">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525F8E">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525F8E" w:rsidP="006C0F5C">
            <w:pPr>
              <w:pStyle w:val="nadpis2"/>
            </w:pPr>
            <w:r w:rsidRPr="00F47834">
              <w:t>PhDr. Alois Mačák, MBA, 1. náměstek hejtmana</w:t>
            </w:r>
          </w:p>
        </w:tc>
      </w:tr>
      <w:tr w:rsidR="00A726C1" w:rsidRPr="00F47834" w:rsidTr="00525F8E">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525F8E" w:rsidP="006C0F5C">
            <w:pPr>
              <w:pStyle w:val="nadpis2"/>
            </w:pPr>
            <w:r w:rsidRPr="00F47834">
              <w:t>5.1.</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A3F7C">
        <w:tc>
          <w:tcPr>
            <w:tcW w:w="961" w:type="pct"/>
            <w:gridSpan w:val="2"/>
            <w:tcBorders>
              <w:bottom w:val="nil"/>
            </w:tcBorders>
          </w:tcPr>
          <w:p w:rsidR="00A726C1" w:rsidRPr="00F47834" w:rsidRDefault="00BA3F7C" w:rsidP="00BA5AF7">
            <w:pPr>
              <w:pStyle w:val="Radanzevusnesen"/>
              <w:keepNext/>
              <w:ind w:left="0" w:firstLine="0"/>
              <w:jc w:val="left"/>
              <w:rPr>
                <w:szCs w:val="24"/>
              </w:rPr>
            </w:pPr>
            <w:r w:rsidRPr="00F47834">
              <w:rPr>
                <w:szCs w:val="24"/>
              </w:rPr>
              <w:t>UR/76/22/2015</w:t>
            </w:r>
          </w:p>
        </w:tc>
        <w:tc>
          <w:tcPr>
            <w:tcW w:w="4039" w:type="pct"/>
            <w:tcBorders>
              <w:bottom w:val="nil"/>
            </w:tcBorders>
          </w:tcPr>
          <w:p w:rsidR="00A726C1" w:rsidRPr="00F47834" w:rsidRDefault="00BA3F7C" w:rsidP="00BA5AF7">
            <w:pPr>
              <w:pStyle w:val="Radanzevusnesen"/>
              <w:keepNext/>
              <w:ind w:left="0" w:firstLine="0"/>
              <w:rPr>
                <w:szCs w:val="24"/>
              </w:rPr>
            </w:pPr>
            <w:r w:rsidRPr="00F47834">
              <w:rPr>
                <w:szCs w:val="24"/>
              </w:rPr>
              <w:t>Majetkoprávní záležitosti – záměry Olomouckého kraje</w:t>
            </w:r>
          </w:p>
        </w:tc>
      </w:tr>
      <w:tr w:rsidR="00F47834" w:rsidRPr="00F47834" w:rsidTr="00BA3F7C">
        <w:trPr>
          <w:trHeight w:val="289"/>
        </w:trPr>
        <w:tc>
          <w:tcPr>
            <w:tcW w:w="5000" w:type="pct"/>
            <w:gridSpan w:val="3"/>
            <w:tcBorders>
              <w:top w:val="nil"/>
              <w:bottom w:val="nil"/>
            </w:tcBorders>
            <w:shd w:val="clear" w:color="auto" w:fill="auto"/>
            <w:hideMark/>
          </w:tcPr>
          <w:p w:rsidR="00A726C1" w:rsidRPr="00F47834" w:rsidRDefault="00BA3F7C" w:rsidP="00BA5AF7">
            <w:pPr>
              <w:pStyle w:val="Zkladntext"/>
              <w:rPr>
                <w:sz w:val="24"/>
                <w:szCs w:val="24"/>
                <w:lang w:val="cs-CZ"/>
              </w:rPr>
            </w:pPr>
            <w:r w:rsidRPr="00F47834">
              <w:rPr>
                <w:sz w:val="24"/>
                <w:szCs w:val="24"/>
                <w:lang w:val="cs-CZ"/>
              </w:rPr>
              <w:t>Rada Olomouckého kraje po projednání:</w:t>
            </w:r>
          </w:p>
        </w:tc>
      </w:tr>
      <w:tr w:rsidR="00F47834" w:rsidRPr="00F47834" w:rsidTr="00BA3F7C">
        <w:trPr>
          <w:trHeight w:val="289"/>
        </w:trPr>
        <w:tc>
          <w:tcPr>
            <w:tcW w:w="346" w:type="pct"/>
            <w:tcBorders>
              <w:top w:val="nil"/>
              <w:bottom w:val="nil"/>
            </w:tcBorders>
            <w:shd w:val="clear" w:color="auto" w:fill="auto"/>
            <w:tcMar>
              <w:bottom w:w="113" w:type="dxa"/>
            </w:tcMar>
            <w:hideMark/>
          </w:tcPr>
          <w:p w:rsidR="00A726C1" w:rsidRPr="00F47834" w:rsidRDefault="00BA3F7C"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BA3F7C" w:rsidP="00BA3F7C">
            <w:pPr>
              <w:pStyle w:val="Normal"/>
              <w:spacing w:after="119"/>
              <w:jc w:val="both"/>
            </w:pPr>
            <w:r w:rsidRPr="00F47834">
              <w:rPr>
                <w:b/>
                <w:spacing w:val="70"/>
              </w:rPr>
              <w:t>bere na vědomí</w:t>
            </w:r>
            <w:r w:rsidRPr="00F47834">
              <w:t xml:space="preserve"> </w:t>
            </w:r>
            <w:r w:rsidR="006012F9" w:rsidRPr="00F47834">
              <w:t xml:space="preserve">upravenou </w:t>
            </w:r>
            <w:r w:rsidRPr="00F47834">
              <w:t>důvodovou zprávu</w:t>
            </w:r>
          </w:p>
        </w:tc>
      </w:tr>
      <w:tr w:rsidR="00F47834" w:rsidRPr="00F47834" w:rsidTr="00BA3F7C">
        <w:trPr>
          <w:trHeight w:val="289"/>
        </w:trPr>
        <w:tc>
          <w:tcPr>
            <w:tcW w:w="346" w:type="pct"/>
            <w:tcBorders>
              <w:top w:val="nil"/>
              <w:bottom w:val="nil"/>
            </w:tcBorders>
            <w:shd w:val="clear" w:color="auto" w:fill="auto"/>
            <w:tcMar>
              <w:bottom w:w="113" w:type="dxa"/>
            </w:tcMar>
          </w:tcPr>
          <w:p w:rsidR="00BA3F7C" w:rsidRPr="00F47834" w:rsidRDefault="00BA3F7C" w:rsidP="006C0F5C">
            <w:pPr>
              <w:pStyle w:val="nadpis2"/>
            </w:pPr>
            <w:r w:rsidRPr="00F47834">
              <w:t>2.</w:t>
            </w:r>
          </w:p>
        </w:tc>
        <w:tc>
          <w:tcPr>
            <w:tcW w:w="4654" w:type="pct"/>
            <w:gridSpan w:val="2"/>
            <w:tcBorders>
              <w:top w:val="nil"/>
              <w:bottom w:val="nil"/>
            </w:tcBorders>
            <w:shd w:val="clear" w:color="auto" w:fill="auto"/>
            <w:tcMar>
              <w:bottom w:w="113" w:type="dxa"/>
            </w:tcMar>
          </w:tcPr>
          <w:p w:rsidR="00BA3F7C" w:rsidRPr="00F47834" w:rsidRDefault="00BA3F7C" w:rsidP="00BA3F7C">
            <w:pPr>
              <w:pStyle w:val="Normal"/>
              <w:spacing w:after="119"/>
              <w:jc w:val="both"/>
            </w:pPr>
            <w:r w:rsidRPr="00F47834">
              <w:rPr>
                <w:b/>
                <w:spacing w:val="70"/>
              </w:rPr>
              <w:t>schvaluje</w:t>
            </w:r>
            <w:r w:rsidRPr="00F47834">
              <w:t xml:space="preserve"> záměr Olomouckého kraje:</w:t>
            </w:r>
          </w:p>
          <w:p w:rsidR="00BA3F7C" w:rsidRPr="00F47834" w:rsidRDefault="00BA3F7C" w:rsidP="00BA3F7C">
            <w:pPr>
              <w:pStyle w:val="Normal"/>
              <w:spacing w:after="119"/>
              <w:jc w:val="both"/>
            </w:pPr>
            <w:r w:rsidRPr="00F47834">
              <w:t>2.1.</w:t>
            </w:r>
            <w:r w:rsidRPr="00F47834">
              <w:tab/>
              <w:t>bezúplatně převést pozemek parc. č. 625/5 ostatní plocha o výměře 73</w:t>
            </w:r>
            <w:r w:rsidR="00664375" w:rsidRPr="00F47834">
              <w:t> </w:t>
            </w:r>
            <w:r w:rsidRPr="00F47834">
              <w:t>m2 v k.ú. a obci Mladeč, z vlastnictví Olomouckého kraje, z hospodaření Správy silnic Olomouckého kraje, příspěvkové organizace, do vlastnictví ČR – Ředitelství silnic a dálnic ČR, IČ: 65993390. Nabyvatel uhradí správní poplatek k návrhu na vklad vlastnického práva do katastru nemovitostí.</w:t>
            </w:r>
          </w:p>
          <w:p w:rsidR="00BA3F7C" w:rsidRPr="00F47834" w:rsidRDefault="00BA3F7C" w:rsidP="00BA3F7C">
            <w:pPr>
              <w:pStyle w:val="Normal"/>
              <w:spacing w:after="119"/>
              <w:jc w:val="both"/>
            </w:pPr>
            <w:r w:rsidRPr="00F47834">
              <w:t>2.2.</w:t>
            </w:r>
            <w:r w:rsidRPr="00F47834">
              <w:tab/>
              <w:t>bezúplatně převést části pozemku parc. č. 1552 ost. pl. o výměře 3</w:t>
            </w:r>
            <w:r w:rsidR="00664375" w:rsidRPr="00F47834">
              <w:t> </w:t>
            </w:r>
            <w:r w:rsidRPr="00F47834">
              <w:t>097</w:t>
            </w:r>
            <w:r w:rsidR="00664375" w:rsidRPr="00F47834">
              <w:t> </w:t>
            </w:r>
            <w:r w:rsidRPr="00F47834">
              <w:t>m2, dle geometrického plánu č. 180</w:t>
            </w:r>
            <w:r w:rsidR="00D5464F" w:rsidRPr="00F47834">
              <w:t xml:space="preserve"> – </w:t>
            </w:r>
            <w:r w:rsidRPr="00F47834">
              <w:t>53/2015 ze dne 15. 4. 2015 pozemky parc. č. 1552/13 ost. pl. o výměře 423 m2, parc. č. 1552/14 ost. pl. o</w:t>
            </w:r>
            <w:r w:rsidR="00664375" w:rsidRPr="00F47834">
              <w:t> </w:t>
            </w:r>
            <w:r w:rsidRPr="00F47834">
              <w:t>výměře 55 m2, parc. č. 1552/15 ost. pl. o výměře 52 m2, parc. č. 1552/16 ost. pl. o výměře 144 m2, parc. č. 1552/17 ost. pl. o výměře 317 m2, parc. č.</w:t>
            </w:r>
            <w:r w:rsidR="00664375" w:rsidRPr="00F47834">
              <w:t> </w:t>
            </w:r>
            <w:r w:rsidRPr="00F47834">
              <w:t>1552/18 ost. pl. o výměře 261 m2, parc. č. 1552/19 ost. pl. o výměře 56 m2, parc. č. 1552/20 ost. pl. o výměře 470 m2, parc. č. 1641/1 ost. pl. o výměře 610</w:t>
            </w:r>
            <w:r w:rsidR="00664375" w:rsidRPr="00F47834">
              <w:t> </w:t>
            </w:r>
            <w:r w:rsidRPr="00F47834">
              <w:t>m2, parc. č. 1641/11 ost. pl. o výměře 203 m2, parc. č. 1641/15 ost. pl. o</w:t>
            </w:r>
            <w:r w:rsidR="00664375" w:rsidRPr="00F47834">
              <w:t> </w:t>
            </w:r>
            <w:r w:rsidRPr="00F47834">
              <w:t>výměře 441 m2 a parc. č. 1641/18 ost. pl. o výměře 65 m2, vše v k.ú. Zálesí u Javorníka, obec Javorník, vše z vlastnictví Olomouckého kraje, z</w:t>
            </w:r>
            <w:r w:rsidR="00664375" w:rsidRPr="00F47834">
              <w:t> </w:t>
            </w:r>
            <w:r w:rsidRPr="00F47834">
              <w:t>hospodaření Správy silnic Olomouckého kraje, příspěvkové organizace, do</w:t>
            </w:r>
            <w:r w:rsidR="00664375" w:rsidRPr="00F47834">
              <w:t> </w:t>
            </w:r>
            <w:r w:rsidRPr="00F47834">
              <w:t>vlastnictví města Javorník, IČ:</w:t>
            </w:r>
            <w:r w:rsidR="00BA5AF7" w:rsidRPr="00F47834">
              <w:t> </w:t>
            </w:r>
            <w:r w:rsidRPr="00F47834">
              <w:t>00302708. Nabyvatel uhradí veškeré náklady spojené s převodem vlastnického práva a správní poplatek k návrhu na vklad vlastnického práva do katastru nemovitostí.</w:t>
            </w:r>
          </w:p>
          <w:p w:rsidR="00BA3F7C" w:rsidRPr="00F47834" w:rsidRDefault="00BA3F7C" w:rsidP="00BA3F7C">
            <w:pPr>
              <w:pStyle w:val="Normal"/>
              <w:spacing w:after="119"/>
              <w:jc w:val="both"/>
            </w:pPr>
            <w:r w:rsidRPr="00F47834">
              <w:t>2.3.</w:t>
            </w:r>
            <w:r w:rsidRPr="00F47834">
              <w:tab/>
              <w:t xml:space="preserve">bezúplatně převést pozemek parc. č. 1412 ost. pl. o výměře 2 m2 a části pozemku parc. č. 967 ost. pl. o výměře cca 140 m2, vše v k.ú. Dolní Dlouhá </w:t>
            </w:r>
            <w:r w:rsidRPr="00F47834">
              <w:lastRenderedPageBreak/>
              <w:t>Loučka z vlastnictví Olomouckého kraje, z hospodaření Správy silnic Olomouckého kraje, příspěvkové organizace, do vlastnictví obce Dlouhá Loučka, IČ: 00298794. Nejprve bude uzavřena smlouva o budoucí darovací smlouvě. Řádná darovací smlouva bude uzavřena nejpozději do jednoho roku od ode dne vydání kolaudačního souhlasu se stavbou „Revitalizace veřejných prostranství I. etapa“. Nabyvatel uhradí správní poplatek spojený s návrhem na</w:t>
            </w:r>
            <w:r w:rsidR="00664375" w:rsidRPr="00F47834">
              <w:t> </w:t>
            </w:r>
            <w:r w:rsidRPr="00F47834">
              <w:t xml:space="preserve">vklad vlastnického práva do katastru nemovitostí. </w:t>
            </w:r>
          </w:p>
          <w:p w:rsidR="00BA3F7C" w:rsidRPr="00F47834" w:rsidRDefault="00BA3F7C" w:rsidP="00BA3F7C">
            <w:pPr>
              <w:pStyle w:val="Normal"/>
              <w:spacing w:after="119"/>
              <w:jc w:val="both"/>
            </w:pPr>
            <w:r w:rsidRPr="00F47834">
              <w:t>2.4.</w:t>
            </w:r>
            <w:r w:rsidRPr="00F47834">
              <w:tab/>
              <w:t>bezúplatně převést části pozemků parc. č. 2303/1 ost. pl. o výměře 2</w:t>
            </w:r>
            <w:r w:rsidR="00664375" w:rsidRPr="00F47834">
              <w:t> </w:t>
            </w:r>
            <w:r w:rsidRPr="00F47834">
              <w:t>911 m2, parc. č. 2348/1 ost. pl. o výměře 390 m2, parc. č. 2420 ost. pl. o</w:t>
            </w:r>
            <w:r w:rsidR="00664375" w:rsidRPr="00F47834">
              <w:t> </w:t>
            </w:r>
            <w:r w:rsidRPr="00F47834">
              <w:t>výměře 715 m2 a parc. č. 2423/1 ost. pl. o výměře 566 m2, dle geometrického plánu č. 459</w:t>
            </w:r>
            <w:r w:rsidR="00D5464F" w:rsidRPr="00F47834">
              <w:t xml:space="preserve"> – </w:t>
            </w:r>
            <w:r w:rsidRPr="00F47834">
              <w:t>34/2015 ze dne 25. 5. 2015 pozemky parc. č.</w:t>
            </w:r>
            <w:r w:rsidR="00664375" w:rsidRPr="00F47834">
              <w:t> </w:t>
            </w:r>
            <w:r w:rsidRPr="00F47834">
              <w:t>2348/3 ost. pl. o výměře 48 m2, parc. č. 2420/4 ost. pl. o výměře 85 m2, parc. č. 2423/3 ost. pl. o výměře 566 m2, část pozemku parc. č. 2303/1 díl „f+g“ o výměře 1 259 m2, který je sloučen do pozemku parc. č. 2411/3 ost. pl. o</w:t>
            </w:r>
            <w:r w:rsidR="00664375" w:rsidRPr="00F47834">
              <w:t> </w:t>
            </w:r>
            <w:r w:rsidRPr="00F47834">
              <w:t>celkové výměře 7 696 m2, část pozemku parc. č. 2303/1 díl „r+s“ o výměře 812 m2, který je sloučen do pozemku parc. č. 2411/18 ost. pl. o celkové výměře 6 160 m2, část pozemku parc. č. 2303/1 díl „i“ o výměře 840 m2, který je sloučen do pozemku parc. č. 2411/22 ost. pl. o celkové výměře 10 937 m2, část pozemku parc. č. 2420 díl „n“ o výměře 47 m2, který je sloučen do</w:t>
            </w:r>
            <w:r w:rsidR="00664375" w:rsidRPr="00F47834">
              <w:t> </w:t>
            </w:r>
            <w:r w:rsidRPr="00F47834">
              <w:t>pozemku parc. č. 2411/11 ost. pl. o celkové výměře 187 m2, část pozemku parc. č. 2420 díl „o“ o výměře 302 m2, který je sloučen do pozemku parc. č.</w:t>
            </w:r>
            <w:r w:rsidR="00664375" w:rsidRPr="00F47834">
              <w:t> </w:t>
            </w:r>
            <w:r w:rsidRPr="00F47834">
              <w:t>2411/13 ost. pl. o celkové výměře 419 m2, část pozemku parc. č. 2420 díl „p“ o výměře 261 m2, který je sloučen do pozemku parc. č. 2411/15 ost. pl. o</w:t>
            </w:r>
            <w:r w:rsidR="00664375" w:rsidRPr="00F47834">
              <w:t> </w:t>
            </w:r>
            <w:r w:rsidRPr="00F47834">
              <w:t>celkové výměře 2 444 m2 a část pozemku parc. č. 2348/1 díl „w+x“ o výměře 342 m2, který je sloučen do pozemku parc. č. 2411/64 ost. pl. o celkové výměře 3 823 m2, vše v k.ú. a obci Jívová z vlastnictví Olomouckého kraje, z</w:t>
            </w:r>
            <w:r w:rsidR="00664375" w:rsidRPr="00F47834">
              <w:t> </w:t>
            </w:r>
            <w:r w:rsidRPr="00F47834">
              <w:t>hospodaření Správy silnic Olomouckého kraje, příspěvkové organizace, do</w:t>
            </w:r>
            <w:r w:rsidR="00664375" w:rsidRPr="00F47834">
              <w:t> </w:t>
            </w:r>
            <w:r w:rsidRPr="00F47834">
              <w:t>vlastnictví obce Jívová, IČ:</w:t>
            </w:r>
            <w:r w:rsidR="00BA5AF7" w:rsidRPr="00F47834">
              <w:t> </w:t>
            </w:r>
            <w:r w:rsidRPr="00F47834">
              <w:t>00299031. Nabyvatel uhradí správní poplatek k</w:t>
            </w:r>
            <w:r w:rsidR="00664375" w:rsidRPr="00F47834">
              <w:t> </w:t>
            </w:r>
            <w:r w:rsidRPr="00F47834">
              <w:t xml:space="preserve">návrhu na vklad vlastnického práva do katastru nemovitostí. </w:t>
            </w:r>
          </w:p>
          <w:p w:rsidR="00BA3F7C" w:rsidRPr="00F47834" w:rsidRDefault="00BA3F7C" w:rsidP="00BA3F7C">
            <w:pPr>
              <w:pStyle w:val="Normal"/>
              <w:spacing w:after="119"/>
              <w:jc w:val="both"/>
            </w:pPr>
            <w:r w:rsidRPr="00F47834">
              <w:t>2.5.</w:t>
            </w:r>
            <w:r w:rsidRPr="00F47834">
              <w:tab/>
              <w:t>bezúplatně převést pozemky parc. č. 6083/72 ost. pl. o výměře 9 m2 a</w:t>
            </w:r>
            <w:r w:rsidR="00664375" w:rsidRPr="00F47834">
              <w:t> </w:t>
            </w:r>
            <w:r w:rsidRPr="00F47834">
              <w:t>parc. č. 6083/73 ost. pl. o výměře 8 m2 oba v k.ú. a obci Prostějov, z</w:t>
            </w:r>
            <w:r w:rsidR="00664375" w:rsidRPr="00F47834">
              <w:t> v</w:t>
            </w:r>
            <w:r w:rsidRPr="00F47834">
              <w:t>lastnictví Olomouckého kraje, z hospodaření Správy silnic Olomouckého kraje, příspěvkové organizace, do vlastnictví statutárního města Prostějova, IČ:</w:t>
            </w:r>
            <w:r w:rsidR="00BA5AF7" w:rsidRPr="00F47834">
              <w:t> </w:t>
            </w:r>
            <w:r w:rsidRPr="00F47834">
              <w:t>00288659. Nabyvatel uhradí správní poplatek k návrhu na vklad vlastnického práva do katastru nemovitostí.</w:t>
            </w:r>
          </w:p>
          <w:p w:rsidR="00BA3F7C" w:rsidRPr="00F47834" w:rsidRDefault="00BA3F7C" w:rsidP="00BA3F7C">
            <w:pPr>
              <w:pStyle w:val="Normal"/>
              <w:spacing w:after="119"/>
              <w:jc w:val="both"/>
            </w:pPr>
            <w:r w:rsidRPr="00F47834">
              <w:t>2.6.</w:t>
            </w:r>
            <w:r w:rsidRPr="00F47834">
              <w:tab/>
              <w:t>bezúplatně převést část pozemku parc. č. 31/3 zast. pl. o výměře 243</w:t>
            </w:r>
            <w:r w:rsidR="009D03B3" w:rsidRPr="00F47834">
              <w:t> </w:t>
            </w:r>
            <w:r w:rsidRPr="00F47834">
              <w:t>m2, dle geometrického plánu č. 4271 – 36/2015 ze dne 10. 5. 2014 pozemek parc. č. 31/5 ost. pl. o výměře 243 m2, v k.ú. a obci Šternberk z</w:t>
            </w:r>
            <w:r w:rsidR="00664375" w:rsidRPr="00F47834">
              <w:t> </w:t>
            </w:r>
            <w:r w:rsidRPr="00F47834">
              <w:t>vlastnictví Olomouckého kraje, z hospodaření Střední odborné školy lesnické a strojírenské Šternberk, do vlastnictví města Šternberka, IČ: 00299529. Nabyvatel uhradí veškeré náklady spojené s převodem vlastnického práva a</w:t>
            </w:r>
            <w:r w:rsidR="00664375" w:rsidRPr="00F47834">
              <w:t> </w:t>
            </w:r>
            <w:r w:rsidRPr="00F47834">
              <w:t xml:space="preserve">správní poplatek spojený s návrhem na vklad vlastnického práva do katastru nemovitostí. </w:t>
            </w:r>
          </w:p>
          <w:p w:rsidR="00BA3F7C" w:rsidRPr="00F47834" w:rsidRDefault="00BA3F7C" w:rsidP="007F16BC">
            <w:pPr>
              <w:pStyle w:val="Normal"/>
              <w:spacing w:after="119"/>
              <w:jc w:val="both"/>
            </w:pPr>
            <w:r w:rsidRPr="00F47834">
              <w:t>2.</w:t>
            </w:r>
            <w:r w:rsidR="007F16BC" w:rsidRPr="00F47834">
              <w:t>7</w:t>
            </w:r>
            <w:r w:rsidRPr="00F47834">
              <w:t>.</w:t>
            </w:r>
            <w:r w:rsidRPr="00F47834">
              <w:tab/>
              <w:t>vypůjčit Středomoravské nemocniční a.s., se sídlem Prostějov, Mathonova 291/1, PSČ 79604, IČ: 27797660, na dobu určitou do 30.</w:t>
            </w:r>
            <w:r w:rsidR="009E28B1" w:rsidRPr="00F47834">
              <w:t> </w:t>
            </w:r>
            <w:r w:rsidRPr="00F47834">
              <w:t>6.</w:t>
            </w:r>
            <w:r w:rsidR="009E28B1" w:rsidRPr="00F47834">
              <w:t> </w:t>
            </w:r>
            <w:r w:rsidRPr="00F47834">
              <w:t>2027 pozemek parc.č. 1788 zahrada v katastrálním území a obci Šternberk, a</w:t>
            </w:r>
            <w:r w:rsidR="00664375" w:rsidRPr="00F47834">
              <w:t> </w:t>
            </w:r>
            <w:r w:rsidRPr="00F47834">
              <w:t>to</w:t>
            </w:r>
            <w:r w:rsidR="00664375" w:rsidRPr="00F47834">
              <w:t> </w:t>
            </w:r>
            <w:r w:rsidRPr="00F47834">
              <w:t>za</w:t>
            </w:r>
            <w:r w:rsidR="00664375" w:rsidRPr="00F47834">
              <w:t> </w:t>
            </w:r>
            <w:r w:rsidRPr="00F47834">
              <w:t>účelem přístupu a příjezdu k budovám v areálu nemocnice Šternberk a</w:t>
            </w:r>
            <w:r w:rsidR="00664375" w:rsidRPr="00F47834">
              <w:t> </w:t>
            </w:r>
            <w:r w:rsidRPr="00F47834">
              <w:t>za</w:t>
            </w:r>
            <w:r w:rsidR="00664375" w:rsidRPr="00F47834">
              <w:t> </w:t>
            </w:r>
            <w:r w:rsidRPr="00F47834">
              <w:t xml:space="preserve">podmínky, že výpůjčkou nebude ohrožena ani omezena činnost Zdravotnické záchranné služby Olomouckého kraje, příspěvkové organizace, </w:t>
            </w:r>
            <w:r w:rsidRPr="00F47834">
              <w:lastRenderedPageBreak/>
              <w:t>a</w:t>
            </w:r>
            <w:r w:rsidR="00664375" w:rsidRPr="00F47834">
              <w:t> </w:t>
            </w:r>
            <w:r w:rsidRPr="00F47834">
              <w:t>za podmínek dle důvodové zprávy. Náklady spojené s užíváním předmětu výpůjčky, jeho běžným provozem, opravami a údržbou ponese vypůjčitel.</w:t>
            </w:r>
          </w:p>
        </w:tc>
      </w:tr>
      <w:tr w:rsidR="00F47834" w:rsidRPr="00F47834" w:rsidTr="00BA3F7C">
        <w:trPr>
          <w:trHeight w:val="289"/>
        </w:trPr>
        <w:tc>
          <w:tcPr>
            <w:tcW w:w="346" w:type="pct"/>
            <w:tcBorders>
              <w:top w:val="nil"/>
              <w:bottom w:val="nil"/>
            </w:tcBorders>
            <w:shd w:val="clear" w:color="auto" w:fill="auto"/>
            <w:tcMar>
              <w:bottom w:w="113" w:type="dxa"/>
            </w:tcMar>
          </w:tcPr>
          <w:p w:rsidR="00BA3F7C" w:rsidRPr="00F47834" w:rsidRDefault="00BA3F7C" w:rsidP="006C0F5C">
            <w:pPr>
              <w:pStyle w:val="nadpis2"/>
            </w:pPr>
            <w:r w:rsidRPr="00F47834">
              <w:lastRenderedPageBreak/>
              <w:t>3.</w:t>
            </w:r>
          </w:p>
        </w:tc>
        <w:tc>
          <w:tcPr>
            <w:tcW w:w="4654" w:type="pct"/>
            <w:gridSpan w:val="2"/>
            <w:tcBorders>
              <w:top w:val="nil"/>
              <w:bottom w:val="nil"/>
            </w:tcBorders>
            <w:shd w:val="clear" w:color="auto" w:fill="auto"/>
            <w:tcMar>
              <w:bottom w:w="113" w:type="dxa"/>
            </w:tcMar>
          </w:tcPr>
          <w:p w:rsidR="00BA3F7C" w:rsidRPr="00F47834" w:rsidRDefault="00BA3F7C" w:rsidP="007F16BC">
            <w:pPr>
              <w:pStyle w:val="Normal"/>
              <w:spacing w:after="119"/>
              <w:jc w:val="both"/>
            </w:pPr>
            <w:r w:rsidRPr="00F47834">
              <w:rPr>
                <w:b/>
                <w:spacing w:val="70"/>
              </w:rPr>
              <w:t>ukládá</w:t>
            </w:r>
            <w:r w:rsidRPr="00F47834">
              <w:t xml:space="preserve"> zajistit zveřejnění záměru </w:t>
            </w:r>
            <w:r w:rsidR="009E28B1" w:rsidRPr="00F47834">
              <w:t>Olomouckého kraje dle bodů 2. 1</w:t>
            </w:r>
            <w:r w:rsidRPr="00F47834">
              <w:t xml:space="preserve"> – 2. </w:t>
            </w:r>
            <w:r w:rsidR="007F16BC" w:rsidRPr="00F47834">
              <w:t>7</w:t>
            </w:r>
            <w:r w:rsidRPr="00F47834">
              <w:t xml:space="preserve"> návrhu na usnesení</w:t>
            </w:r>
          </w:p>
        </w:tc>
      </w:tr>
      <w:tr w:rsidR="00F47834" w:rsidRPr="00F47834" w:rsidTr="00BA3F7C">
        <w:trPr>
          <w:trHeight w:val="289"/>
        </w:trPr>
        <w:tc>
          <w:tcPr>
            <w:tcW w:w="5000" w:type="pct"/>
            <w:gridSpan w:val="3"/>
            <w:tcBorders>
              <w:top w:val="nil"/>
              <w:bottom w:val="nil"/>
            </w:tcBorders>
            <w:shd w:val="clear" w:color="auto" w:fill="auto"/>
            <w:tcMar>
              <w:bottom w:w="113" w:type="dxa"/>
            </w:tcMar>
          </w:tcPr>
          <w:p w:rsidR="00BA3F7C" w:rsidRPr="00F47834" w:rsidRDefault="00BA3F7C" w:rsidP="00BA3F7C">
            <w:r w:rsidRPr="00F47834">
              <w:t xml:space="preserve">O: vedoucí odboru majetkového a právního </w:t>
            </w:r>
          </w:p>
          <w:p w:rsidR="00BA3F7C" w:rsidRPr="00F47834" w:rsidRDefault="00BA3F7C" w:rsidP="00BA3F7C">
            <w:r w:rsidRPr="00F47834">
              <w:t>T: 8. 10. 2015</w:t>
            </w:r>
          </w:p>
        </w:tc>
      </w:tr>
      <w:tr w:rsidR="00F47834" w:rsidRPr="00F47834" w:rsidTr="00BA3F7C">
        <w:trPr>
          <w:trHeight w:val="289"/>
        </w:trPr>
        <w:tc>
          <w:tcPr>
            <w:tcW w:w="346" w:type="pct"/>
            <w:tcBorders>
              <w:top w:val="nil"/>
              <w:bottom w:val="nil"/>
            </w:tcBorders>
            <w:shd w:val="clear" w:color="auto" w:fill="auto"/>
            <w:tcMar>
              <w:bottom w:w="113" w:type="dxa"/>
            </w:tcMar>
          </w:tcPr>
          <w:p w:rsidR="00BA3F7C" w:rsidRPr="00F47834" w:rsidRDefault="00BA3F7C" w:rsidP="006C0F5C">
            <w:pPr>
              <w:pStyle w:val="nadpis2"/>
            </w:pPr>
            <w:r w:rsidRPr="00F47834">
              <w:t>4.</w:t>
            </w:r>
          </w:p>
        </w:tc>
        <w:tc>
          <w:tcPr>
            <w:tcW w:w="4654" w:type="pct"/>
            <w:gridSpan w:val="2"/>
            <w:tcBorders>
              <w:top w:val="nil"/>
              <w:bottom w:val="nil"/>
            </w:tcBorders>
            <w:shd w:val="clear" w:color="auto" w:fill="auto"/>
            <w:tcMar>
              <w:bottom w:w="113" w:type="dxa"/>
            </w:tcMar>
          </w:tcPr>
          <w:p w:rsidR="00BA3F7C" w:rsidRPr="00F47834" w:rsidRDefault="00BA3F7C" w:rsidP="007F16BC">
            <w:pPr>
              <w:pStyle w:val="Normal"/>
              <w:spacing w:after="119"/>
              <w:jc w:val="both"/>
            </w:pPr>
            <w:r w:rsidRPr="00F47834">
              <w:rPr>
                <w:b/>
                <w:spacing w:val="70"/>
              </w:rPr>
              <w:t>ukládá</w:t>
            </w:r>
            <w:r w:rsidRPr="00F47834">
              <w:t xml:space="preserve"> informovat žadatele (nabyvatele) o přijatém záměru </w:t>
            </w:r>
            <w:r w:rsidR="009E28B1" w:rsidRPr="00F47834">
              <w:t xml:space="preserve">Olomouckého kraje dle bodů 2. 1 – 2. </w:t>
            </w:r>
            <w:r w:rsidR="007F16BC" w:rsidRPr="00F47834">
              <w:t>7</w:t>
            </w:r>
            <w:r w:rsidRPr="00F47834">
              <w:t xml:space="preserve"> návrhu na usnesení</w:t>
            </w:r>
          </w:p>
        </w:tc>
      </w:tr>
      <w:tr w:rsidR="00F47834" w:rsidRPr="00F47834" w:rsidTr="00BA3F7C">
        <w:trPr>
          <w:trHeight w:val="289"/>
        </w:trPr>
        <w:tc>
          <w:tcPr>
            <w:tcW w:w="5000" w:type="pct"/>
            <w:gridSpan w:val="3"/>
            <w:tcBorders>
              <w:top w:val="nil"/>
              <w:bottom w:val="nil"/>
            </w:tcBorders>
            <w:shd w:val="clear" w:color="auto" w:fill="auto"/>
            <w:tcMar>
              <w:bottom w:w="113" w:type="dxa"/>
            </w:tcMar>
          </w:tcPr>
          <w:p w:rsidR="00BA3F7C" w:rsidRPr="00F47834" w:rsidRDefault="00BA3F7C" w:rsidP="00BA3F7C">
            <w:r w:rsidRPr="00F47834">
              <w:t xml:space="preserve">O: vedoucí odboru majetkového a právního </w:t>
            </w:r>
          </w:p>
          <w:p w:rsidR="00BA3F7C" w:rsidRPr="00F47834" w:rsidRDefault="00BA3F7C" w:rsidP="00BA3F7C">
            <w:r w:rsidRPr="00F47834">
              <w:t>T: 8. 10. 2015</w:t>
            </w:r>
          </w:p>
        </w:tc>
      </w:tr>
      <w:tr w:rsidR="00F47834" w:rsidRPr="00F47834" w:rsidTr="00BA3F7C">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BA3F7C">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BA3F7C" w:rsidP="006C0F5C">
            <w:pPr>
              <w:pStyle w:val="nadpis2"/>
            </w:pPr>
            <w:r w:rsidRPr="00F47834">
              <w:t>Ing. Michal Symerský, 2. náměstek hejtmana</w:t>
            </w:r>
          </w:p>
        </w:tc>
      </w:tr>
      <w:tr w:rsidR="00A726C1" w:rsidRPr="00F47834" w:rsidTr="00BA3F7C">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BA3F7C" w:rsidP="006C0F5C">
            <w:pPr>
              <w:pStyle w:val="nadpis2"/>
            </w:pPr>
            <w:r w:rsidRPr="00F47834">
              <w:t>6.1.</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A62831">
        <w:tc>
          <w:tcPr>
            <w:tcW w:w="961" w:type="pct"/>
            <w:gridSpan w:val="2"/>
            <w:tcBorders>
              <w:bottom w:val="nil"/>
            </w:tcBorders>
          </w:tcPr>
          <w:p w:rsidR="00A726C1" w:rsidRPr="00F47834" w:rsidRDefault="00A62831" w:rsidP="00BA5AF7">
            <w:pPr>
              <w:pStyle w:val="Radanzevusnesen"/>
              <w:keepNext/>
              <w:ind w:left="0" w:firstLine="0"/>
              <w:jc w:val="left"/>
              <w:rPr>
                <w:szCs w:val="24"/>
              </w:rPr>
            </w:pPr>
            <w:r w:rsidRPr="00F47834">
              <w:rPr>
                <w:szCs w:val="24"/>
              </w:rPr>
              <w:t>UR/76/23/2015</w:t>
            </w:r>
          </w:p>
        </w:tc>
        <w:tc>
          <w:tcPr>
            <w:tcW w:w="4039" w:type="pct"/>
            <w:tcBorders>
              <w:bottom w:val="nil"/>
            </w:tcBorders>
          </w:tcPr>
          <w:p w:rsidR="00A726C1" w:rsidRPr="00F47834" w:rsidRDefault="00A62831" w:rsidP="00BA5AF7">
            <w:pPr>
              <w:pStyle w:val="Radanzevusnesen"/>
              <w:keepNext/>
              <w:ind w:left="0" w:firstLine="0"/>
              <w:rPr>
                <w:szCs w:val="24"/>
              </w:rPr>
            </w:pPr>
            <w:r w:rsidRPr="00F47834">
              <w:rPr>
                <w:szCs w:val="24"/>
              </w:rPr>
              <w:t>Majetkoprávní záležitosti – věcná břemena</w:t>
            </w:r>
          </w:p>
        </w:tc>
      </w:tr>
      <w:tr w:rsidR="00F47834" w:rsidRPr="00F47834" w:rsidTr="00A62831">
        <w:trPr>
          <w:trHeight w:val="289"/>
        </w:trPr>
        <w:tc>
          <w:tcPr>
            <w:tcW w:w="5000" w:type="pct"/>
            <w:gridSpan w:val="3"/>
            <w:tcBorders>
              <w:top w:val="nil"/>
              <w:bottom w:val="nil"/>
            </w:tcBorders>
            <w:shd w:val="clear" w:color="auto" w:fill="auto"/>
            <w:hideMark/>
          </w:tcPr>
          <w:p w:rsidR="00A726C1" w:rsidRPr="00F47834" w:rsidRDefault="00A62831" w:rsidP="00BA5AF7">
            <w:pPr>
              <w:pStyle w:val="Zkladntext"/>
              <w:rPr>
                <w:sz w:val="24"/>
                <w:szCs w:val="24"/>
                <w:lang w:val="cs-CZ"/>
              </w:rPr>
            </w:pPr>
            <w:r w:rsidRPr="00F47834">
              <w:rPr>
                <w:sz w:val="24"/>
                <w:szCs w:val="24"/>
                <w:lang w:val="cs-CZ"/>
              </w:rPr>
              <w:t>Rada Olomouckého kraje po projednání:</w:t>
            </w:r>
          </w:p>
        </w:tc>
      </w:tr>
      <w:tr w:rsidR="00F47834" w:rsidRPr="00F47834" w:rsidTr="00A62831">
        <w:trPr>
          <w:trHeight w:val="289"/>
        </w:trPr>
        <w:tc>
          <w:tcPr>
            <w:tcW w:w="346" w:type="pct"/>
            <w:tcBorders>
              <w:top w:val="nil"/>
              <w:bottom w:val="nil"/>
            </w:tcBorders>
            <w:shd w:val="clear" w:color="auto" w:fill="auto"/>
            <w:tcMar>
              <w:bottom w:w="113" w:type="dxa"/>
            </w:tcMar>
            <w:hideMark/>
          </w:tcPr>
          <w:p w:rsidR="00A726C1" w:rsidRPr="00F47834" w:rsidRDefault="00A62831"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A62831" w:rsidP="00A62831">
            <w:pPr>
              <w:pStyle w:val="Normal"/>
              <w:spacing w:after="119"/>
              <w:jc w:val="both"/>
            </w:pPr>
            <w:r w:rsidRPr="00F47834">
              <w:rPr>
                <w:b/>
                <w:spacing w:val="70"/>
              </w:rPr>
              <w:t>bere na vědomí</w:t>
            </w:r>
            <w:r w:rsidRPr="00F47834">
              <w:t xml:space="preserve"> důvodovou zprávu</w:t>
            </w:r>
          </w:p>
        </w:tc>
      </w:tr>
      <w:tr w:rsidR="00F47834" w:rsidRPr="00F47834" w:rsidTr="00A62831">
        <w:trPr>
          <w:trHeight w:val="289"/>
        </w:trPr>
        <w:tc>
          <w:tcPr>
            <w:tcW w:w="346" w:type="pct"/>
            <w:tcBorders>
              <w:top w:val="nil"/>
              <w:bottom w:val="nil"/>
            </w:tcBorders>
            <w:shd w:val="clear" w:color="auto" w:fill="auto"/>
            <w:tcMar>
              <w:bottom w:w="113" w:type="dxa"/>
            </w:tcMar>
          </w:tcPr>
          <w:p w:rsidR="00A62831" w:rsidRPr="00F47834" w:rsidRDefault="00A62831" w:rsidP="006C0F5C">
            <w:pPr>
              <w:pStyle w:val="nadpis2"/>
            </w:pPr>
            <w:r w:rsidRPr="00F47834">
              <w:t>2.</w:t>
            </w:r>
          </w:p>
        </w:tc>
        <w:tc>
          <w:tcPr>
            <w:tcW w:w="4654" w:type="pct"/>
            <w:gridSpan w:val="2"/>
            <w:tcBorders>
              <w:top w:val="nil"/>
              <w:bottom w:val="nil"/>
            </w:tcBorders>
            <w:shd w:val="clear" w:color="auto" w:fill="auto"/>
            <w:tcMar>
              <w:bottom w:w="113" w:type="dxa"/>
            </w:tcMar>
          </w:tcPr>
          <w:p w:rsidR="00A62831" w:rsidRPr="00F47834" w:rsidRDefault="00A62831" w:rsidP="00A6283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A62831">
        <w:trPr>
          <w:trHeight w:val="289"/>
        </w:trPr>
        <w:tc>
          <w:tcPr>
            <w:tcW w:w="5000" w:type="pct"/>
            <w:gridSpan w:val="3"/>
            <w:tcBorders>
              <w:top w:val="nil"/>
              <w:bottom w:val="nil"/>
            </w:tcBorders>
            <w:shd w:val="clear" w:color="auto" w:fill="auto"/>
            <w:tcMar>
              <w:bottom w:w="113" w:type="dxa"/>
            </w:tcMar>
          </w:tcPr>
          <w:p w:rsidR="00A62831" w:rsidRPr="00F47834" w:rsidRDefault="00A62831" w:rsidP="00A62831">
            <w:r w:rsidRPr="00F47834">
              <w:t>O: Ing. Michal Symerský, 2. náměstek hejtmana</w:t>
            </w:r>
          </w:p>
          <w:p w:rsidR="00A62831" w:rsidRPr="00F47834" w:rsidRDefault="00A62831" w:rsidP="00A62831">
            <w:r w:rsidRPr="00F47834">
              <w:t>T: ZOK 25. 9. 2015</w:t>
            </w:r>
          </w:p>
        </w:tc>
      </w:tr>
      <w:tr w:rsidR="00F47834" w:rsidRPr="00F47834" w:rsidTr="00A62831">
        <w:trPr>
          <w:trHeight w:val="289"/>
        </w:trPr>
        <w:tc>
          <w:tcPr>
            <w:tcW w:w="346" w:type="pct"/>
            <w:tcBorders>
              <w:top w:val="nil"/>
              <w:bottom w:val="nil"/>
            </w:tcBorders>
            <w:shd w:val="clear" w:color="auto" w:fill="auto"/>
            <w:tcMar>
              <w:bottom w:w="113" w:type="dxa"/>
            </w:tcMar>
          </w:tcPr>
          <w:p w:rsidR="00A62831" w:rsidRPr="00F47834" w:rsidRDefault="00A62831" w:rsidP="006C0F5C">
            <w:pPr>
              <w:pStyle w:val="nadpis2"/>
            </w:pPr>
            <w:r w:rsidRPr="00F47834">
              <w:t>3.</w:t>
            </w:r>
          </w:p>
        </w:tc>
        <w:tc>
          <w:tcPr>
            <w:tcW w:w="4654" w:type="pct"/>
            <w:gridSpan w:val="2"/>
            <w:tcBorders>
              <w:top w:val="nil"/>
              <w:bottom w:val="nil"/>
            </w:tcBorders>
            <w:shd w:val="clear" w:color="auto" w:fill="auto"/>
            <w:tcMar>
              <w:bottom w:w="113" w:type="dxa"/>
            </w:tcMar>
          </w:tcPr>
          <w:p w:rsidR="00A62831" w:rsidRPr="00F47834" w:rsidRDefault="00A62831" w:rsidP="00A62831">
            <w:pPr>
              <w:pStyle w:val="Normal"/>
              <w:spacing w:after="119"/>
              <w:jc w:val="both"/>
            </w:pPr>
            <w:r w:rsidRPr="00F47834">
              <w:rPr>
                <w:b/>
                <w:spacing w:val="70"/>
              </w:rPr>
              <w:t>doporučuje Zastupitelstvu Olomouckého kraje</w:t>
            </w:r>
            <w:r w:rsidRPr="00F47834">
              <w:t xml:space="preserve"> schválit:</w:t>
            </w:r>
          </w:p>
          <w:p w:rsidR="00A62831" w:rsidRPr="00F47834" w:rsidRDefault="00A62831" w:rsidP="00A62831">
            <w:pPr>
              <w:pStyle w:val="Normal"/>
              <w:spacing w:after="119"/>
              <w:jc w:val="both"/>
            </w:pPr>
            <w:r w:rsidRPr="00F47834">
              <w:t>3.1.</w:t>
            </w:r>
            <w:r w:rsidRPr="00F47834">
              <w:tab/>
              <w:t>uzavření smlouvy o zřízení věcného břemene k části pozemku parc. č.</w:t>
            </w:r>
            <w:r w:rsidR="00F01F93" w:rsidRPr="00F47834">
              <w:t> </w:t>
            </w:r>
            <w:r w:rsidRPr="00F47834">
              <w:t>483 a k části pozemku ve zjednodušené evidenci – parcela původ pozemkový katastr (PK) parc. č. 421/1, vše v k.ú. Bernartice u Javorníka, obec Bernartice, spočívajícího v právu umístění a provozování kabelového vedení NN 0,4kV a venkovního vedení VN s výměnou stávající podpěry a</w:t>
            </w:r>
            <w:r w:rsidR="00664375" w:rsidRPr="00F47834">
              <w:t> </w:t>
            </w:r>
            <w:r w:rsidRPr="00F47834">
              <w:t>jednosloupové trafostanice, a v právu vstupovat a vjíždět všemi dopravními prostředky na předmětný pozemek v souvislosti s opravami, údržbou, změnami nebo odstraňováním předmětných zařízení ve smyslu zákona č. 458/2000 Sb., v platném znění, a to v rozsahu vymezeném geometrickým plánem č. 484</w:t>
            </w:r>
            <w:r w:rsidR="00D5464F" w:rsidRPr="00F47834">
              <w:t xml:space="preserve"> – </w:t>
            </w:r>
            <w:r w:rsidRPr="00F47834">
              <w:t>184/2014 ze dne 24. 11. 2014, mezi Olomouckým krajem jako povinným z</w:t>
            </w:r>
            <w:r w:rsidR="00664375" w:rsidRPr="00F47834">
              <w:t> </w:t>
            </w:r>
            <w:r w:rsidRPr="00F47834">
              <w:t>věcného břemene a společností ČEZ Distribuce, a. s., IČ: 24729035, jako oprávněným z věcného břemene za jednorázovou úhradu ve výši 10 000 Kč, navýšenou o příslušnou platnou sazbu DPH, a za podmínky dle důvodové zprávy. Věcné břemeno bude zřízeno na dobu neurčitou. Oprávněný z</w:t>
            </w:r>
            <w:r w:rsidR="00664375" w:rsidRPr="00F47834">
              <w:t> </w:t>
            </w:r>
            <w:r w:rsidRPr="00F47834">
              <w:t>věcného břemene uhradí veškeré náklady spojené se zřízením věcného břemene včetně správního poplatku k návrhu na vklad práva do katastru nemovitostí.</w:t>
            </w:r>
          </w:p>
          <w:p w:rsidR="00A62831" w:rsidRPr="00F47834" w:rsidRDefault="00A62831" w:rsidP="00A62831">
            <w:pPr>
              <w:pStyle w:val="Normal"/>
              <w:spacing w:after="119"/>
              <w:jc w:val="both"/>
            </w:pPr>
            <w:r w:rsidRPr="00F47834">
              <w:t>3.2.</w:t>
            </w:r>
            <w:r w:rsidRPr="00F47834">
              <w:tab/>
              <w:t xml:space="preserve">uzavření smlouvy o zřízení věcného břemene </w:t>
            </w:r>
            <w:r w:rsidR="00D5464F" w:rsidRPr="00F47834">
              <w:t>–</w:t>
            </w:r>
            <w:r w:rsidRPr="00F47834">
              <w:t xml:space="preserve"> služebnosti k</w:t>
            </w:r>
            <w:r w:rsidR="00664375" w:rsidRPr="00F47834">
              <w:t> </w:t>
            </w:r>
            <w:r w:rsidRPr="00F47834">
              <w:t>pozemkům parc. č. 1088/3 ost. pl. o výměře 12 m2, parc. č. 1088/5 ost. pl. o</w:t>
            </w:r>
            <w:r w:rsidR="00664375" w:rsidRPr="00F47834">
              <w:t> </w:t>
            </w:r>
            <w:r w:rsidRPr="00F47834">
              <w:t xml:space="preserve">výměře 110 m2, parc. č. 1088/6 ost. pl. o výměře 23 m2, parc. č. 1089/5 ost. pl. o výměře 4 m2 a parc. č. 1089/6 ost. pl. o výměře 2 m2 vše v k.ú. Sedm </w:t>
            </w:r>
            <w:r w:rsidRPr="00F47834">
              <w:lastRenderedPageBreak/>
              <w:t>Dvorů, obec Moravský Beroun spočívající v právu umístění a provozování části stavby mostu ev. č. 44441-2 včetně jeho opevnění na předmětných pozemcích a v právu vstupovat a vjíždět na předmětné pozemky v souvislosti s provozem, opravami, údržbou, změnami nebo odstraňováním této stavby, mezi</w:t>
            </w:r>
            <w:r w:rsidR="001D082B" w:rsidRPr="00F47834">
              <w:t> </w:t>
            </w:r>
            <w:r w:rsidRPr="00F47834">
              <w:t>Olomouckým krajem jako oprávněným z věcného břemene a Povodí Moravy, s.p., IČ: 70890013, jako povinným z věcného břemene. Věcné břemeno bude zřízeno na dobu neurčitou za jednorázovou úhradu ve výši 9</w:t>
            </w:r>
            <w:r w:rsidR="001D082B" w:rsidRPr="00F47834">
              <w:t> </w:t>
            </w:r>
            <w:r w:rsidRPr="00F47834">
              <w:t xml:space="preserve">966 Kč, navýšenou o příslušnou platnou sazbu DPH. Oprávněný z věcného břemene uhradí veškeré náklady spojené s uzavřením smlouvy o zřízení věcného břemene – služebnosti včetně správního poplatku k návrhu na vklad práv odpovídajících služebnosti do katastru nemovitostí. </w:t>
            </w:r>
          </w:p>
          <w:p w:rsidR="00A62831" w:rsidRPr="00F47834" w:rsidRDefault="00A62831" w:rsidP="00A62831">
            <w:pPr>
              <w:pStyle w:val="Normal"/>
              <w:spacing w:after="119"/>
              <w:jc w:val="both"/>
            </w:pPr>
            <w:r w:rsidRPr="00F47834">
              <w:t>3.3.</w:t>
            </w:r>
            <w:r w:rsidRPr="00F47834">
              <w:tab/>
              <w:t xml:space="preserve">uzavření smlouvy o budoucí smlouvě o zřízení věcného břemene </w:t>
            </w:r>
            <w:r w:rsidR="00D5464F" w:rsidRPr="00F47834">
              <w:t>–</w:t>
            </w:r>
            <w:r w:rsidRPr="00F47834">
              <w:t xml:space="preserve"> služebnosti na část pozemku parc. č. 117/1 zahrada v k.ú. Tovačov, obec Tovačov, ve vlastnictví Olomouckého kraje, spočívajícího v právu umístění, zřízení a provozování vedení optického kabelu na (v) předmětném pozemku a</w:t>
            </w:r>
            <w:r w:rsidR="001D082B" w:rsidRPr="00F47834">
              <w:t> </w:t>
            </w:r>
            <w:r w:rsidRPr="00F47834">
              <w:t>v právu vstupovat a vjíždět na předmětný pozemek v souvislosti s opravami, údržbou, změnami nebo odstraňováním tohoto zařízení mezi Olomouckým krajem jako budoucím povinným z věcného břemene a MITRANET.CZ, s.r.o., IČ: 26813041, jako budoucím oprávněným z věcného břemene. Věcné břemeno bude zřízeno na dobu neurčitou za jednorázovou úhradu stanovenou znaleckým posudkem dle právních předpisů pro oceňování majetku, účinných ke dni uzavření řádné smlouvy o zřízení věcného břemene, navýšenou o</w:t>
            </w:r>
            <w:r w:rsidR="001D082B" w:rsidRPr="00F47834">
              <w:t> </w:t>
            </w:r>
            <w:r w:rsidRPr="00F47834">
              <w:t>příslušnou platnou sazbu DPH. Smlouva o zřízení věcného břemene bude uzavřena nejpozději do jednoho roku od dokončení stavebních prací na stavbě „Uložení optického vedení - Tovačov“. Budoucí oprávněný uhradí veškeré náklady spojené se zřízením věcného břemene a správní poplatek k návrhu na</w:t>
            </w:r>
            <w:r w:rsidR="001D082B" w:rsidRPr="00F47834">
              <w:t> </w:t>
            </w:r>
            <w:r w:rsidRPr="00F47834">
              <w:t xml:space="preserve">vklad práv do katastru nemovitostí. </w:t>
            </w:r>
          </w:p>
          <w:p w:rsidR="00A62831" w:rsidRPr="00F47834" w:rsidRDefault="00A62831" w:rsidP="00A62831">
            <w:pPr>
              <w:pStyle w:val="Normal"/>
              <w:spacing w:after="119"/>
              <w:jc w:val="both"/>
            </w:pPr>
            <w:r w:rsidRPr="00F47834">
              <w:t>3.4.</w:t>
            </w:r>
            <w:r w:rsidRPr="00F47834">
              <w:tab/>
              <w:t xml:space="preserve">uzavření smlouvy o zřízení věcného břemene </w:t>
            </w:r>
            <w:r w:rsidR="00D5464F" w:rsidRPr="00F47834">
              <w:t>–</w:t>
            </w:r>
            <w:r w:rsidRPr="00F47834">
              <w:t xml:space="preserve"> služebnosti na část pozemku parc. č. 499 ostatní plocha v k. ú. Olomouc-město, obec Olomouc, spočívajícího v právu umístění a provozování rozvodného tepelného zařízení na (v) předmětném pozemku, v právu vstupovat a vjíždět v nezbytném rozsahu dopravními a mechanizačními prostředky na předmětný pozemek v souvislosti se zřízením, provozem, opravami, údržbou, změnami nebo odstraňováním tohoto zařízení, vše v rozsahu dle geometrického plánu č. 1357</w:t>
            </w:r>
            <w:r w:rsidR="00D5464F" w:rsidRPr="00F47834">
              <w:t xml:space="preserve"> – </w:t>
            </w:r>
            <w:r w:rsidRPr="00F47834">
              <w:t>28/2014 ze</w:t>
            </w:r>
            <w:r w:rsidR="001D082B" w:rsidRPr="00F47834">
              <w:t> </w:t>
            </w:r>
            <w:r w:rsidRPr="00F47834">
              <w:t>dne 24. 3. 2014, mezi Olomouckým krajem jako povinným z věcného břemene a Veolia Energie ČR, a. s., IČ: 45193410, jako oprávněným z</w:t>
            </w:r>
            <w:r w:rsidR="001D082B" w:rsidRPr="00F47834">
              <w:t> </w:t>
            </w:r>
            <w:r w:rsidRPr="00F47834">
              <w:t>věcného břemene. Věcné břemeno bude zřízeno na dobu neurčitou za</w:t>
            </w:r>
            <w:r w:rsidR="001D082B" w:rsidRPr="00F47834">
              <w:t> </w:t>
            </w:r>
            <w:r w:rsidRPr="00F47834">
              <w:t>jednorázovou úhradu ve výši 9 000 Kč, navýšenou o příslušnou platnou sazbu DPH. Oprávněný z věcného břemene uhradí veškeré náklady spojené se zřízením věcného břemene včetně správního poplatku k návrhu na vklad práva do katastru nemovitostí.</w:t>
            </w:r>
          </w:p>
          <w:p w:rsidR="00A62831" w:rsidRPr="00F47834" w:rsidRDefault="00A62831" w:rsidP="00A62831">
            <w:pPr>
              <w:pStyle w:val="Normal"/>
              <w:spacing w:after="119"/>
              <w:jc w:val="both"/>
            </w:pPr>
            <w:r w:rsidRPr="00F47834">
              <w:t>3.5.</w:t>
            </w:r>
            <w:r w:rsidRPr="00F47834">
              <w:tab/>
              <w:t>uzavření smlouvy o zřízení věcného břemene – služebnosti na části pozemku parc. č. 1591 v k. ú. Dolany u Olomouce, obec Dolany, spočívajícího v povinnosti povinného strpět na části předmětného pozemku stavbu „Dolany, most ev. č. 44311-2“, a dále v právu vstupu a vjezdu oprávněného nebo jím pověřených fyzických osob či právnických osob na pozemek parc. č. 1591 v</w:t>
            </w:r>
            <w:r w:rsidR="001D082B" w:rsidRPr="00F47834">
              <w:t> </w:t>
            </w:r>
            <w:r w:rsidRPr="00F47834">
              <w:t>k.</w:t>
            </w:r>
            <w:r w:rsidR="001D082B" w:rsidRPr="00F47834">
              <w:t> </w:t>
            </w:r>
            <w:r w:rsidRPr="00F47834">
              <w:t xml:space="preserve">ú. Dolany u Olomouce za účelem údržby a oprav předmětné stavby mezi Povodím Moravy, s. p., IČ: 70890013, jako povinným a Olomouckým krajem jako oprávněným. Věcné břemeno bude zřízeno za jednorázovou úhradu </w:t>
            </w:r>
            <w:r w:rsidRPr="00F47834">
              <w:lastRenderedPageBreak/>
              <w:t>ve</w:t>
            </w:r>
            <w:r w:rsidR="001D082B" w:rsidRPr="00F47834">
              <w:t> </w:t>
            </w:r>
            <w:r w:rsidRPr="00F47834">
              <w:t xml:space="preserve">výši 2 944 Kč, ke které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w:t>
            </w:r>
          </w:p>
          <w:p w:rsidR="00A62831" w:rsidRPr="00F47834" w:rsidRDefault="00A62831" w:rsidP="00A62831">
            <w:pPr>
              <w:pStyle w:val="Normal"/>
              <w:spacing w:after="119"/>
              <w:jc w:val="both"/>
            </w:pPr>
            <w:r w:rsidRPr="00F47834">
              <w:t>3.6.</w:t>
            </w:r>
            <w:r w:rsidRPr="00F47834">
              <w:tab/>
              <w:t xml:space="preserve">uzavření smlouvy o budoucí smlouvě o zřízení věcného břemene </w:t>
            </w:r>
            <w:r w:rsidR="001D082B" w:rsidRPr="00F47834">
              <w:t>–</w:t>
            </w:r>
            <w:r w:rsidRPr="00F47834">
              <w:t xml:space="preserve"> služebnosti na částech pozemků parc. č. 2339/1 vodní plocha, parc. č. 2339/4 vodní plocha, parc. č. 2339/7 vodní plocha, vše v katastrálním území Uničov, obec Uničov, spočívajícího v právu umístění stavby „II/446 Uničov - Strukov“ na částech předmětných pozemků a v právu vstupu a vjezdu na předmětné pozemky za účelem provádění údržby a oprav stavby mezi Olomouckým krajem jako budoucím oprávněným ze služebnosti a Povodím Moravy, s.p., IČ:</w:t>
            </w:r>
            <w:r w:rsidR="00BA5AF7" w:rsidRPr="00F47834">
              <w:t> </w:t>
            </w:r>
            <w:r w:rsidRPr="00F47834">
              <w:t xml:space="preserve">70890013, jako budoucím povinným ze služebnosti za podmínek stanovených Povodím Moravy, s.p. Smlouva o zřízení věcného břemene </w:t>
            </w:r>
            <w:r w:rsidR="00D5464F" w:rsidRPr="00F47834">
              <w:t>–</w:t>
            </w:r>
            <w:r w:rsidRPr="00F47834">
              <w:t xml:space="preserve"> služebnosti bude uzavřena do 90 dnů po zaměření stavby a 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w:t>
            </w:r>
            <w:r w:rsidR="00D5464F" w:rsidRPr="00F47834">
              <w:t>–</w:t>
            </w:r>
            <w:r w:rsidRPr="00F47834">
              <w:t xml:space="preserve"> služebnosti včetně správního poplatku k návrhu na vklad práv odpovídajících služebnosti do katastru nemovitostí. Součástí smlouvy bude rovněž ustanovení o oprávnění Olomouckého kraje provést stavbu.</w:t>
            </w:r>
          </w:p>
          <w:p w:rsidR="00A62831" w:rsidRPr="00F47834" w:rsidRDefault="00A62831" w:rsidP="001D082B">
            <w:pPr>
              <w:pStyle w:val="Normal"/>
              <w:spacing w:after="119"/>
              <w:jc w:val="both"/>
            </w:pPr>
            <w:r w:rsidRPr="00F47834">
              <w:t>3.7.</w:t>
            </w:r>
            <w:r w:rsidRPr="00F47834">
              <w:tab/>
              <w:t xml:space="preserve">uzavření smlouvy o budoucí smlouvě o zřízení věcného břemene </w:t>
            </w:r>
            <w:r w:rsidR="00D5464F" w:rsidRPr="00F47834">
              <w:t>–</w:t>
            </w:r>
            <w:r w:rsidRPr="00F47834">
              <w:t xml:space="preserve"> služebnosti k částem pozemků parc. č. 318/3 a parc. č. st. 443, oba v k. ú. Čechovice u Prostějova, obec Prostějov, a pozemky parc. č. 100/2 a parc. č.</w:t>
            </w:r>
            <w:r w:rsidR="001D082B" w:rsidRPr="00F47834">
              <w:t> </w:t>
            </w:r>
            <w:r w:rsidRPr="00F47834">
              <w:t>463, oba v k. ú. Krasice, obec Prostějov, spočívajícího v právu umístění a</w:t>
            </w:r>
            <w:r w:rsidR="001D082B" w:rsidRPr="00F47834">
              <w:t> </w:t>
            </w:r>
            <w:r w:rsidRPr="00F47834">
              <w:t>provozování kabelového vedení VN, v právu vstupovat a vjíždět v nezbytném rozsahu dopravními a mechanizačními prostředky na předmětné pozemky v</w:t>
            </w:r>
            <w:r w:rsidR="001D082B" w:rsidRPr="00F47834">
              <w:t> </w:t>
            </w:r>
            <w:r w:rsidRPr="00F47834">
              <w:t>souvislosti se zřízením, provozem, údržbou, opravami, změnami nebo odstraňováním tohoto zařízení mezi Olomouckým krajem, IČ: 60609460, jako budoucím povinným z věcného břemene a E.ON Distribuce, a.s., IČ:</w:t>
            </w:r>
            <w:r w:rsidR="00BA5AF7" w:rsidRPr="00F47834">
              <w:t> </w:t>
            </w:r>
            <w:r w:rsidRPr="00F47834">
              <w:t>28085400, jako budoucím oprávněným z věcného břemene. Smlouva o</w:t>
            </w:r>
            <w:r w:rsidR="001D082B" w:rsidRPr="00F47834">
              <w:t> </w:t>
            </w:r>
            <w:r w:rsidRPr="00F47834">
              <w:t>zřízení věcného břemene bude uzavřena nejpozději do jednoho roku ode dne dokončení stavebních prací na stavbě „Prostějov, Kab.sm+rozv. ČEZ Energo Nov.N“.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povinný uhradí jednorázovou úhradu za zřízení věcného břemene a veškeré náklady spojené s uzavřením smlouvy o zřízení věcného břemene včetně správního poplatku k</w:t>
            </w:r>
            <w:r w:rsidR="001D082B" w:rsidRPr="00F47834">
              <w:t> </w:t>
            </w:r>
            <w:r w:rsidRPr="00F47834">
              <w:t>návrhu na vklad práv odpovídajících věcnému břemenu do katastru nemovitostí.</w:t>
            </w:r>
          </w:p>
        </w:tc>
      </w:tr>
      <w:tr w:rsidR="00F47834" w:rsidRPr="00F47834" w:rsidTr="00A62831">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A62831">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A62831" w:rsidP="006C0F5C">
            <w:pPr>
              <w:pStyle w:val="nadpis2"/>
            </w:pPr>
            <w:r w:rsidRPr="00F47834">
              <w:t>Ing. Michal Symerský, 2. náměstek hejtmana</w:t>
            </w:r>
          </w:p>
        </w:tc>
      </w:tr>
      <w:tr w:rsidR="00A726C1" w:rsidRPr="00F47834" w:rsidTr="00A62831">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A62831" w:rsidP="006C0F5C">
            <w:pPr>
              <w:pStyle w:val="nadpis2"/>
            </w:pPr>
            <w:r w:rsidRPr="00F47834">
              <w:t>6.2.</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17920">
        <w:tc>
          <w:tcPr>
            <w:tcW w:w="961" w:type="pct"/>
            <w:gridSpan w:val="2"/>
            <w:tcBorders>
              <w:bottom w:val="nil"/>
            </w:tcBorders>
          </w:tcPr>
          <w:p w:rsidR="00A726C1" w:rsidRPr="00F47834" w:rsidRDefault="00C17920" w:rsidP="00BA5AF7">
            <w:pPr>
              <w:pStyle w:val="Radanzevusnesen"/>
              <w:keepNext/>
              <w:ind w:left="0" w:firstLine="0"/>
              <w:jc w:val="left"/>
              <w:rPr>
                <w:szCs w:val="24"/>
              </w:rPr>
            </w:pPr>
            <w:r w:rsidRPr="00F47834">
              <w:rPr>
                <w:szCs w:val="24"/>
              </w:rPr>
              <w:lastRenderedPageBreak/>
              <w:t>UR/76/24/2015</w:t>
            </w:r>
          </w:p>
        </w:tc>
        <w:tc>
          <w:tcPr>
            <w:tcW w:w="4039" w:type="pct"/>
            <w:tcBorders>
              <w:bottom w:val="nil"/>
            </w:tcBorders>
          </w:tcPr>
          <w:p w:rsidR="00A726C1" w:rsidRPr="00F47834" w:rsidRDefault="00C17920" w:rsidP="00BA5AF7">
            <w:pPr>
              <w:pStyle w:val="Radanzevusnesen"/>
              <w:keepNext/>
              <w:ind w:left="0" w:firstLine="0"/>
              <w:rPr>
                <w:szCs w:val="24"/>
              </w:rPr>
            </w:pPr>
            <w:r w:rsidRPr="00F47834">
              <w:rPr>
                <w:szCs w:val="24"/>
              </w:rPr>
              <w:t>Majetkoprávní záležitosti – odprodej nemovitého majetku</w:t>
            </w:r>
          </w:p>
        </w:tc>
      </w:tr>
      <w:tr w:rsidR="00F47834" w:rsidRPr="00F47834" w:rsidTr="00C17920">
        <w:trPr>
          <w:trHeight w:val="289"/>
        </w:trPr>
        <w:tc>
          <w:tcPr>
            <w:tcW w:w="5000" w:type="pct"/>
            <w:gridSpan w:val="3"/>
            <w:tcBorders>
              <w:top w:val="nil"/>
              <w:bottom w:val="nil"/>
            </w:tcBorders>
            <w:shd w:val="clear" w:color="auto" w:fill="auto"/>
            <w:hideMark/>
          </w:tcPr>
          <w:p w:rsidR="00A726C1" w:rsidRPr="00F47834" w:rsidRDefault="00C17920" w:rsidP="00BA5AF7">
            <w:pPr>
              <w:pStyle w:val="Zkladntext"/>
              <w:rPr>
                <w:sz w:val="24"/>
                <w:szCs w:val="24"/>
                <w:lang w:val="cs-CZ"/>
              </w:rPr>
            </w:pPr>
            <w:r w:rsidRPr="00F47834">
              <w:rPr>
                <w:sz w:val="24"/>
                <w:szCs w:val="24"/>
                <w:lang w:val="cs-CZ"/>
              </w:rPr>
              <w:t>Rada Olomouckého kraje po projednání:</w:t>
            </w:r>
          </w:p>
        </w:tc>
      </w:tr>
      <w:tr w:rsidR="00F47834" w:rsidRPr="00F47834" w:rsidTr="00C17920">
        <w:trPr>
          <w:trHeight w:val="289"/>
        </w:trPr>
        <w:tc>
          <w:tcPr>
            <w:tcW w:w="346" w:type="pct"/>
            <w:tcBorders>
              <w:top w:val="nil"/>
              <w:bottom w:val="nil"/>
            </w:tcBorders>
            <w:shd w:val="clear" w:color="auto" w:fill="auto"/>
            <w:tcMar>
              <w:bottom w:w="113" w:type="dxa"/>
            </w:tcMar>
            <w:hideMark/>
          </w:tcPr>
          <w:p w:rsidR="00A726C1" w:rsidRPr="00F47834" w:rsidRDefault="00C17920"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17920" w:rsidP="00C17920">
            <w:pPr>
              <w:pStyle w:val="Normal"/>
              <w:spacing w:after="119"/>
              <w:jc w:val="both"/>
            </w:pPr>
            <w:r w:rsidRPr="00F47834">
              <w:rPr>
                <w:b/>
                <w:spacing w:val="70"/>
              </w:rPr>
              <w:t>bere na vědomí</w:t>
            </w:r>
            <w:r w:rsidRPr="00F47834">
              <w:t xml:space="preserve"> důvodovou zprávu</w:t>
            </w:r>
          </w:p>
        </w:tc>
      </w:tr>
      <w:tr w:rsidR="00F47834" w:rsidRPr="00F47834" w:rsidTr="00C17920">
        <w:trPr>
          <w:trHeight w:val="289"/>
        </w:trPr>
        <w:tc>
          <w:tcPr>
            <w:tcW w:w="346" w:type="pct"/>
            <w:tcBorders>
              <w:top w:val="nil"/>
              <w:bottom w:val="nil"/>
            </w:tcBorders>
            <w:shd w:val="clear" w:color="auto" w:fill="auto"/>
            <w:tcMar>
              <w:bottom w:w="113" w:type="dxa"/>
            </w:tcMar>
          </w:tcPr>
          <w:p w:rsidR="00C17920" w:rsidRPr="00F47834" w:rsidRDefault="00C17920" w:rsidP="006C0F5C">
            <w:pPr>
              <w:pStyle w:val="nadpis2"/>
            </w:pPr>
            <w:r w:rsidRPr="00F47834">
              <w:t>2.</w:t>
            </w:r>
          </w:p>
        </w:tc>
        <w:tc>
          <w:tcPr>
            <w:tcW w:w="4654" w:type="pct"/>
            <w:gridSpan w:val="2"/>
            <w:tcBorders>
              <w:top w:val="nil"/>
              <w:bottom w:val="nil"/>
            </w:tcBorders>
            <w:shd w:val="clear" w:color="auto" w:fill="auto"/>
            <w:tcMar>
              <w:bottom w:w="113" w:type="dxa"/>
            </w:tcMar>
          </w:tcPr>
          <w:p w:rsidR="00C17920" w:rsidRPr="00F47834" w:rsidRDefault="00C17920" w:rsidP="00C17920">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C17920">
        <w:trPr>
          <w:trHeight w:val="289"/>
        </w:trPr>
        <w:tc>
          <w:tcPr>
            <w:tcW w:w="5000" w:type="pct"/>
            <w:gridSpan w:val="3"/>
            <w:tcBorders>
              <w:top w:val="nil"/>
              <w:bottom w:val="nil"/>
            </w:tcBorders>
            <w:shd w:val="clear" w:color="auto" w:fill="auto"/>
            <w:tcMar>
              <w:bottom w:w="113" w:type="dxa"/>
            </w:tcMar>
          </w:tcPr>
          <w:p w:rsidR="00C17920" w:rsidRPr="00F47834" w:rsidRDefault="00C17920" w:rsidP="00C17920">
            <w:r w:rsidRPr="00F47834">
              <w:t>O: Ing. Michal Symerský, 2. náměstek hejtmana</w:t>
            </w:r>
          </w:p>
          <w:p w:rsidR="00C17920" w:rsidRPr="00F47834" w:rsidRDefault="00C17920" w:rsidP="00C17920">
            <w:r w:rsidRPr="00F47834">
              <w:t>T: ZOK 25. 9. 2015</w:t>
            </w:r>
          </w:p>
        </w:tc>
      </w:tr>
      <w:tr w:rsidR="00F47834" w:rsidRPr="00F47834" w:rsidTr="00C17920">
        <w:trPr>
          <w:trHeight w:val="289"/>
        </w:trPr>
        <w:tc>
          <w:tcPr>
            <w:tcW w:w="346" w:type="pct"/>
            <w:tcBorders>
              <w:top w:val="nil"/>
              <w:bottom w:val="nil"/>
            </w:tcBorders>
            <w:shd w:val="clear" w:color="auto" w:fill="auto"/>
            <w:tcMar>
              <w:bottom w:w="113" w:type="dxa"/>
            </w:tcMar>
          </w:tcPr>
          <w:p w:rsidR="00C17920" w:rsidRPr="00F47834" w:rsidRDefault="00C17920" w:rsidP="006C0F5C">
            <w:pPr>
              <w:pStyle w:val="nadpis2"/>
            </w:pPr>
            <w:r w:rsidRPr="00F47834">
              <w:t>3.</w:t>
            </w:r>
          </w:p>
        </w:tc>
        <w:tc>
          <w:tcPr>
            <w:tcW w:w="4654" w:type="pct"/>
            <w:gridSpan w:val="2"/>
            <w:tcBorders>
              <w:top w:val="nil"/>
              <w:bottom w:val="nil"/>
            </w:tcBorders>
            <w:shd w:val="clear" w:color="auto" w:fill="auto"/>
            <w:tcMar>
              <w:bottom w:w="113" w:type="dxa"/>
            </w:tcMar>
          </w:tcPr>
          <w:p w:rsidR="00C17920" w:rsidRPr="00F47834" w:rsidRDefault="00C17920" w:rsidP="00C17920">
            <w:pPr>
              <w:pStyle w:val="Normal"/>
              <w:spacing w:after="119"/>
              <w:jc w:val="both"/>
            </w:pPr>
            <w:r w:rsidRPr="00F47834">
              <w:rPr>
                <w:b/>
                <w:spacing w:val="70"/>
              </w:rPr>
              <w:t>doporučuje Zastupitelstvu Olomouckého kraje</w:t>
            </w:r>
            <w:r w:rsidRPr="00F47834">
              <w:t xml:space="preserve"> schválit:</w:t>
            </w:r>
          </w:p>
          <w:p w:rsidR="00C17920" w:rsidRPr="00F47834" w:rsidRDefault="00C17920" w:rsidP="00C17920">
            <w:pPr>
              <w:pStyle w:val="Normal"/>
              <w:spacing w:after="119"/>
              <w:jc w:val="both"/>
            </w:pPr>
            <w:r w:rsidRPr="00F47834">
              <w:t>3.1.</w:t>
            </w:r>
            <w:r w:rsidRPr="00F47834">
              <w:tab/>
              <w:t>odprodej části pozemku parc. č. 180/1 ost. pl. o výměře 21 m2, dle</w:t>
            </w:r>
            <w:r w:rsidR="001D082B" w:rsidRPr="00F47834">
              <w:t> </w:t>
            </w:r>
            <w:r w:rsidRPr="00F47834">
              <w:t>geometrického plánu č. 109</w:t>
            </w:r>
            <w:r w:rsidR="00D5464F" w:rsidRPr="00F47834">
              <w:t xml:space="preserve"> – </w:t>
            </w:r>
            <w:r w:rsidRPr="00F47834">
              <w:t>117/2014 ze dne 4. 11. 2014 pozemek parc. č.</w:t>
            </w:r>
            <w:r w:rsidR="00C545C4" w:rsidRPr="00F47834">
              <w:t> </w:t>
            </w:r>
            <w:r w:rsidRPr="00F47834">
              <w:t>180/5 ost. pl. o výměře 21 m2 v k.ú. Repechy, obec Bousín z vlastnictví Olomouckého kraje, z hospodaření Správy silnic Olomouckého kraje, příspěvkové organizace, do vlastnictví paní Pavly Lošťákové za kupní cenu ve</w:t>
            </w:r>
            <w:r w:rsidR="001D082B" w:rsidRPr="00F47834">
              <w:t> </w:t>
            </w:r>
            <w:r w:rsidRPr="00F47834">
              <w:t xml:space="preserve">výši 1 970 Kč. Nabyvatel uhradí veškeré náklady spojené s převodem vlastnického práva a správní poplatek spojený s návrhem na vklad vlastnického práva do katastru nemovitostí. </w:t>
            </w:r>
          </w:p>
          <w:p w:rsidR="00C17920" w:rsidRPr="00F47834" w:rsidRDefault="00C17920" w:rsidP="00C17920">
            <w:pPr>
              <w:pStyle w:val="Normal"/>
              <w:spacing w:after="119"/>
              <w:jc w:val="both"/>
            </w:pPr>
            <w:r w:rsidRPr="00F47834">
              <w:t>3.2.</w:t>
            </w:r>
            <w:r w:rsidRPr="00F47834">
              <w:tab/>
              <w:t>odprodej části pozemku parc. č. 852/7 lesní pozemek o výměře 325 m2, dle geometrického plánu č. 356 – 184/2014 ze dne 21. 1. 2015 pozemek parc. č. 852/12 ost. pl. o výměře 325 m2, v k.ú. a obci Paršovice z vlastnictví Olomouckého kraje, z hospodaření Střední lesnické školy, Hranice, Jurikova 588, do společného jmění manželů Markéty a Romana Jedličkových za kupní cenu ve výši 2 280 Kč. Nabyvatelé uhradí veškeré náklady spojené s</w:t>
            </w:r>
            <w:r w:rsidR="001D082B" w:rsidRPr="00F47834">
              <w:t> </w:t>
            </w:r>
            <w:r w:rsidRPr="00F47834">
              <w:t xml:space="preserve">převodem vlastnického práva a správní poplatek spojený s návrhem na vklad vlastnického práva do katastru nemovitostí. </w:t>
            </w:r>
          </w:p>
          <w:p w:rsidR="00C17920" w:rsidRPr="00F47834" w:rsidRDefault="00C17920" w:rsidP="00C17920">
            <w:pPr>
              <w:pStyle w:val="Normal"/>
              <w:spacing w:after="119"/>
              <w:jc w:val="both"/>
            </w:pPr>
            <w:r w:rsidRPr="00F47834">
              <w:t>3.3.</w:t>
            </w:r>
            <w:r w:rsidRPr="00F47834">
              <w:tab/>
              <w:t>uzavření dohody mezi Olomouckým krajem a obcí Bílsko, IČ: 00576239, o oprávnění obce Bílsko uzavřít nájemní smlouvu na pronájem pozemků parc. č. st. 63/1 zast. pl. a parc. č. st. 120 zast. pl. včetně budovy č.p. 38, obč. vyb., která je součástí uvedených pozemků, a prostor v této budově, vše v k.ú. a</w:t>
            </w:r>
            <w:r w:rsidR="001D082B" w:rsidRPr="00F47834">
              <w:t> </w:t>
            </w:r>
            <w:r w:rsidRPr="00F47834">
              <w:t>obci Bílsko s Domovem se zvláštním režimem Bílsko, o.p.s., IČ: 01693182, a</w:t>
            </w:r>
            <w:r w:rsidR="001D082B" w:rsidRPr="00F47834">
              <w:t> </w:t>
            </w:r>
            <w:r w:rsidRPr="00F47834">
              <w:t>o oprávnění obce Bílsko zřídit zástavní právo na pozemcích parc. č. st. 63/1 zast. pl. a parc. č. st. 120 zast. pl., jejichž součástí je budova č.p. 38, obč. vyb., vše v k.ú. a obci Bílsko, bez užití smluvní sankce dle darovací smlouvy č.</w:t>
            </w:r>
            <w:r w:rsidR="001D082B" w:rsidRPr="00F47834">
              <w:t> </w:t>
            </w:r>
            <w:r w:rsidRPr="00F47834">
              <w:t>2013/00108/OMP/OSB, uzavřené mezi Olomouckým krajem a obcí Bílsko dne</w:t>
            </w:r>
            <w:r w:rsidR="003A6A05" w:rsidRPr="00F47834">
              <w:t> </w:t>
            </w:r>
            <w:r w:rsidRPr="00F47834">
              <w:t>1. 3. 2013, a za podmínky dle důvodové zprávy.</w:t>
            </w:r>
          </w:p>
          <w:p w:rsidR="00C17920" w:rsidRPr="00F47834" w:rsidRDefault="00C17920" w:rsidP="00C17920">
            <w:pPr>
              <w:pStyle w:val="Normal"/>
              <w:spacing w:after="119"/>
              <w:jc w:val="both"/>
            </w:pPr>
            <w:r w:rsidRPr="00F47834">
              <w:t>3.4.</w:t>
            </w:r>
            <w:r w:rsidRPr="00F47834">
              <w:tab/>
              <w:t>odprodej pozemku parc. č. st. 360 zast. pl. o výměře 446 m2, jehož součástí je stavba č.p. 153, Klášterní Hradisko, zemědělská stavba, pozemku parc. č. st. 38 zast. pl. o výměře 191 m2, jehož součástí je stavba bez č.p./č.e., zemědělská stavba, pozemku parc. č. st. 41 zast. pl. o výměře 64 m2, jehož součástí je stavba bez č.p./č.e., zemědělská stavba, pozemku parc. č. st. 358 zast. pl. o výměře 939 m2, jehož součástí je stavba bez č.p./č.e., zemědělská stavba, pozemku parc. č. st. 359 zast. pl. o výměře 229 m2, jehož součástí je stavba bez č.p./č.e., zemědělská stavba, pozemku parc. č. st. 361 zast. pl. o</w:t>
            </w:r>
            <w:r w:rsidR="001D082B" w:rsidRPr="00F47834">
              <w:t> </w:t>
            </w:r>
            <w:r w:rsidRPr="00F47834">
              <w:t xml:space="preserve">výměře 270 m2, jehož součástí je stavba bez č.p./č.e., zemědělská stavba, pozemku parc. č. st. 362 zast. pl. o výměře 335 m2, jehož součástí je stavba bez č.p./č.e., zemědělská stavba, pozemku parc. č. st. 363 zast. pl. o výměře </w:t>
            </w:r>
            <w:r w:rsidRPr="00F47834">
              <w:lastRenderedPageBreak/>
              <w:t>412 m2, jehož součástí je stavba bez č.p./č.e., zemědělská stavba, pozemků parc. č. 155 ost. pl. o výměře 640 m2, parc. č. 66/1 ost. pl. o výměře 4 723 m2, parc. č. 58/5 ost. pl. o výměře 113 m2 a parc. č. 129/5 ost. pl. o výměře 4</w:t>
            </w:r>
            <w:r w:rsidR="001D082B" w:rsidRPr="00F47834">
              <w:t> </w:t>
            </w:r>
            <w:r w:rsidRPr="00F47834">
              <w:t>018</w:t>
            </w:r>
            <w:r w:rsidR="001D082B" w:rsidRPr="00F47834">
              <w:t> </w:t>
            </w:r>
            <w:r w:rsidRPr="00F47834">
              <w:t>m2, vše v k.ú. Klášterní Hradisko, obec Olomouc, se všemi součástmi a</w:t>
            </w:r>
            <w:r w:rsidR="001D082B" w:rsidRPr="00F47834">
              <w:t> </w:t>
            </w:r>
            <w:r w:rsidRPr="00F47834">
              <w:t>příslušenstvím, vše z vlastnictví Olomouckého kraje, z hospodaření Střední školy zemědělské a zahradnické, Olomouc, U Hradiska 4, a dále části pozemku parc. č. st. 10/2 zast. pl. o výměře 805 m2, dle geometrického plánu č. 318 –</w:t>
            </w:r>
            <w:r w:rsidR="00763C27" w:rsidRPr="00F47834">
              <w:t xml:space="preserve"> </w:t>
            </w:r>
            <w:r w:rsidRPr="00F47834">
              <w:t>82/2013 ze dne 12. 6. 2013 pozemek parc. č. st. 10/2 zast. pl. o</w:t>
            </w:r>
            <w:r w:rsidR="001D082B" w:rsidRPr="00F47834">
              <w:t> </w:t>
            </w:r>
            <w:r w:rsidRPr="00F47834">
              <w:t>výměře 805 m2, jehož součástí je stavba bez č.p./č.e., zemědělská stavba, pozemku parc. č. st. 357 zast. pl. o výměře 51 m2, jehož součástí je stavba bez č.p./č.e., zemědělská stavba, pozemku parc. č. 66/6 ost. pl. o výměře 17</w:t>
            </w:r>
            <w:r w:rsidR="001D082B" w:rsidRPr="00F47834">
              <w:t> </w:t>
            </w:r>
            <w:r w:rsidRPr="00F47834">
              <w:t>m2 a části pozemku parc. č. 129/6 ost. pl. o výměře 497 m2, dle</w:t>
            </w:r>
            <w:r w:rsidR="001D082B" w:rsidRPr="00F47834">
              <w:t> </w:t>
            </w:r>
            <w:r w:rsidRPr="00F47834">
              <w:t>geometrického plánu č. 318 – 82/2013 ze dne 12. 6. 2013 pozemek parc. č.</w:t>
            </w:r>
            <w:r w:rsidR="001D082B" w:rsidRPr="00F47834">
              <w:t> </w:t>
            </w:r>
            <w:r w:rsidRPr="00F47834">
              <w:t>129/8 ost. pl. o výměře 497 m2, vše v k.ú. Klášterní Hradisko, obec Olomouc, se všemi součástmi a příslušenstvím, vše z vlastnictví Olomouckého kraje, z hospodaření Vlastivědného muzea v Olomouci, vše do vlastnictví paní Šárky Michalcové za kupní cenu ve výši 4 400 000 Kč. Nabyvatel uhradí veškeré náklady spojené s převodem vlastnického práva a správní poplatek k</w:t>
            </w:r>
            <w:r w:rsidR="001D082B" w:rsidRPr="00F47834">
              <w:t> </w:t>
            </w:r>
            <w:r w:rsidRPr="00F47834">
              <w:t xml:space="preserve">návrhu na vklad vlastnického práva do katastru nemovitostí. </w:t>
            </w:r>
          </w:p>
          <w:p w:rsidR="00C17920" w:rsidRPr="00F47834" w:rsidRDefault="00C17920" w:rsidP="00C17920">
            <w:pPr>
              <w:pStyle w:val="Normal"/>
              <w:spacing w:after="119"/>
              <w:jc w:val="both"/>
            </w:pPr>
            <w:r w:rsidRPr="00F47834">
              <w:t>3.5.</w:t>
            </w:r>
            <w:r w:rsidRPr="00F47834">
              <w:tab/>
              <w:t>odprodej pozemku parc. č. 6750/3 ost. pl. o výměře 298 m2 v k.ú. a obci Přerov z vlastnictví Olomouckého kraje, z hospodaření Střední školy zemědělské Přerov, Osmek, 47, do vlastnictví společnosti SONOT, a.s., IČ:</w:t>
            </w:r>
            <w:r w:rsidR="00BA5AF7" w:rsidRPr="00F47834">
              <w:t> </w:t>
            </w:r>
            <w:r w:rsidRPr="00F47834">
              <w:t>27749045, za kupní cenu ve výši 203 000 Kč. Nabyvatel uhradí veškeré náklady spojené s převodem vlastnického práva a správní poplatek spojený s</w:t>
            </w:r>
            <w:r w:rsidR="001D082B" w:rsidRPr="00F47834">
              <w:t> </w:t>
            </w:r>
            <w:r w:rsidRPr="00F47834">
              <w:t xml:space="preserve">návrhem na vklad vlastnického práva do katastru nemovitostí. </w:t>
            </w:r>
          </w:p>
          <w:p w:rsidR="00C17920" w:rsidRPr="00F47834" w:rsidRDefault="00C17920" w:rsidP="00C17920">
            <w:pPr>
              <w:pStyle w:val="Normal"/>
              <w:spacing w:after="119"/>
              <w:jc w:val="both"/>
            </w:pPr>
            <w:r w:rsidRPr="00F47834">
              <w:t>3.6.</w:t>
            </w:r>
            <w:r w:rsidRPr="00F47834">
              <w:tab/>
              <w:t>odprodej pozemku parc. č. 197 zast. pl. o výměře 560 m2, jehož součástí je stavba č.p. 150, obč. vyb., pozemku parc. č. 198/1 zast. pl. o</w:t>
            </w:r>
            <w:r w:rsidR="001D082B" w:rsidRPr="00F47834">
              <w:t> </w:t>
            </w:r>
            <w:r w:rsidRPr="00F47834">
              <w:t>výměře 667 m2, jehož součástí je stavba č.p. 151, obč. vyb., a pozemku parc. č. 198/2 zast. pl. o výměře 365 m2, jehož součástí je stavba bez č.p./č.e., garáž, vše v k.ú. a obci Prostějov, se všemi součástmi a příslušenstvím, vše z</w:t>
            </w:r>
            <w:r w:rsidR="001D082B" w:rsidRPr="00F47834">
              <w:t> </w:t>
            </w:r>
            <w:r w:rsidRPr="00F47834">
              <w:t xml:space="preserve">vlastnictví Olomouckého kraje, z hospodaření SCHOLY SERVIS </w:t>
            </w:r>
            <w:r w:rsidR="00D5464F" w:rsidRPr="00F47834">
              <w:t>–</w:t>
            </w:r>
            <w:r w:rsidRPr="00F47834">
              <w:t xml:space="preserve"> zařízení pro další vzdělávání pedagogických pracovníků a středisko služeb školám, Prostějov, příspěvkové organizace, do společného jmění manželů Ing. Heleny Ondrýskové a JUDr. Ing. et Ing. Romana Ondrýska, MBA za kupní cenu ve</w:t>
            </w:r>
            <w:r w:rsidR="001D082B" w:rsidRPr="00F47834">
              <w:t> </w:t>
            </w:r>
            <w:r w:rsidRPr="00F47834">
              <w:t xml:space="preserve">výši 9 800 000 Kč. Nabyvatelé uhradí veškeré náklady spojené s převodem vlastnického práva a správní poplatek spojený s návrhem na vklad vlastnického práva do katastru nemovitostí. </w:t>
            </w:r>
          </w:p>
          <w:p w:rsidR="00C17920" w:rsidRPr="00F47834" w:rsidRDefault="00C17920" w:rsidP="00C17920">
            <w:pPr>
              <w:pStyle w:val="Normal"/>
              <w:spacing w:after="119"/>
              <w:jc w:val="both"/>
            </w:pPr>
            <w:r w:rsidRPr="00F47834">
              <w:t>3.7.</w:t>
            </w:r>
            <w:r w:rsidRPr="00F47834">
              <w:tab/>
              <w:t>odprodej části pozemku parc. č. 938 ost. pl. o výměře 315 m2, dle</w:t>
            </w:r>
            <w:r w:rsidR="001D082B" w:rsidRPr="00F47834">
              <w:t> </w:t>
            </w:r>
            <w:r w:rsidRPr="00F47834">
              <w:t>geometrického plánu č. 880</w:t>
            </w:r>
            <w:r w:rsidR="00D5464F" w:rsidRPr="00F47834">
              <w:t xml:space="preserve"> – </w:t>
            </w:r>
            <w:r w:rsidRPr="00F47834">
              <w:t>519/2014 ze dne 10. 4. 2014 pozemek parc. č. 938/2 ost. pl. o výměře 315 m2 v k.ú. Dolní Temenice, obec Šumperk z</w:t>
            </w:r>
            <w:r w:rsidR="001D082B" w:rsidRPr="00F47834">
              <w:t> </w:t>
            </w:r>
            <w:r w:rsidRPr="00F47834">
              <w:t>vlastnictví Olomouckého kraje, z hospodaření Střední odborné školy, Šumperk, Zemědělská 3, do vlastnictví pana Martina Procházky, za kupní cenu ve výši 156 030 Kč. Nabyvatel uhradí veškeré náklady spojené s převodem vlastnického práva a správní poplatek k návrhu na vklad vlastnického práva do</w:t>
            </w:r>
            <w:r w:rsidR="001D082B" w:rsidRPr="00F47834">
              <w:t> k</w:t>
            </w:r>
            <w:r w:rsidRPr="00F47834">
              <w:t>atastru nemovitostí.</w:t>
            </w:r>
          </w:p>
          <w:p w:rsidR="00C17920" w:rsidRPr="00F47834" w:rsidRDefault="00C17920" w:rsidP="001D082B">
            <w:pPr>
              <w:pStyle w:val="Normal"/>
              <w:spacing w:after="119"/>
              <w:jc w:val="both"/>
            </w:pPr>
            <w:r w:rsidRPr="00F47834">
              <w:t>3.8.</w:t>
            </w:r>
            <w:r w:rsidRPr="00F47834">
              <w:tab/>
              <w:t>uzavření smlouvy o zřízení věcného břemene – služebnosti k části pozemku parc. č. 938, dle geometrického plánu č. 880</w:t>
            </w:r>
            <w:r w:rsidR="00D5464F" w:rsidRPr="00F47834">
              <w:t xml:space="preserve"> – </w:t>
            </w:r>
            <w:r w:rsidRPr="00F47834">
              <w:t>519/2014 ze</w:t>
            </w:r>
            <w:r w:rsidR="003A6A05" w:rsidRPr="00F47834">
              <w:t> </w:t>
            </w:r>
            <w:r w:rsidRPr="00F47834">
              <w:t>dne</w:t>
            </w:r>
            <w:r w:rsidR="003A6A05" w:rsidRPr="00F47834">
              <w:t> </w:t>
            </w:r>
            <w:r w:rsidRPr="00F47834">
              <w:t>10.</w:t>
            </w:r>
            <w:r w:rsidR="003A6A05" w:rsidRPr="00F47834">
              <w:t> </w:t>
            </w:r>
            <w:r w:rsidRPr="00F47834">
              <w:t>4.</w:t>
            </w:r>
            <w:r w:rsidR="003A6A05" w:rsidRPr="00F47834">
              <w:t> </w:t>
            </w:r>
            <w:r w:rsidRPr="00F47834">
              <w:t xml:space="preserve">2014 k části pozemku parc. č. 938/1 ost. pl. v k.ú. Dolní Temenice, obec Šumperk, spočívajícího v právu chůze a jízdy v rozsahu </w:t>
            </w:r>
            <w:r w:rsidRPr="00F47834">
              <w:lastRenderedPageBreak/>
              <w:t>dle</w:t>
            </w:r>
            <w:r w:rsidR="001D082B" w:rsidRPr="00F47834">
              <w:t> </w:t>
            </w:r>
            <w:r w:rsidRPr="00F47834">
              <w:t>geometrického plánu č. 880</w:t>
            </w:r>
            <w:r w:rsidR="00D5464F" w:rsidRPr="00F47834">
              <w:t xml:space="preserve"> – </w:t>
            </w:r>
            <w:r w:rsidRPr="00F47834">
              <w:t>519/2014 ze dne 10. 4. 2014, ve prospěch každého vlastníka pozemku parc. č. st. 96/10 zast. pl. a nádvoří, jehož součástí je stavba bez čp/če stavba pro administrativu, mezi Olomouckým krajem jako povinným z věcného břemene a panem Martinem Procházkou jako oprávněným z věcného břemene za jednorázovou úhradu ve výši 73 230 Kč, navýšenou o příslušnou platnou sazbu DPH. Nabyvatel uhradí veškeré náklady spojené se zřízením věcného břemene a správní poplatek k návrhu na vklad vlastnického práva do katastru nemovitostí.</w:t>
            </w:r>
          </w:p>
        </w:tc>
      </w:tr>
      <w:tr w:rsidR="00F47834" w:rsidRPr="00F47834" w:rsidTr="00C17920">
        <w:trPr>
          <w:trHeight w:val="289"/>
        </w:trPr>
        <w:tc>
          <w:tcPr>
            <w:tcW w:w="346" w:type="pct"/>
            <w:tcBorders>
              <w:top w:val="nil"/>
              <w:bottom w:val="nil"/>
            </w:tcBorders>
            <w:shd w:val="clear" w:color="auto" w:fill="auto"/>
            <w:tcMar>
              <w:bottom w:w="113" w:type="dxa"/>
            </w:tcMar>
          </w:tcPr>
          <w:p w:rsidR="00C17920" w:rsidRPr="00F47834" w:rsidRDefault="00C17920" w:rsidP="006C0F5C">
            <w:pPr>
              <w:pStyle w:val="nadpis2"/>
            </w:pPr>
            <w:r w:rsidRPr="00F47834">
              <w:lastRenderedPageBreak/>
              <w:t>4.</w:t>
            </w:r>
          </w:p>
        </w:tc>
        <w:tc>
          <w:tcPr>
            <w:tcW w:w="4654" w:type="pct"/>
            <w:gridSpan w:val="2"/>
            <w:tcBorders>
              <w:top w:val="nil"/>
              <w:bottom w:val="nil"/>
            </w:tcBorders>
            <w:shd w:val="clear" w:color="auto" w:fill="auto"/>
            <w:tcMar>
              <w:bottom w:w="113" w:type="dxa"/>
            </w:tcMar>
          </w:tcPr>
          <w:p w:rsidR="00C17920" w:rsidRPr="00F47834" w:rsidRDefault="00C17920" w:rsidP="001D082B">
            <w:pPr>
              <w:pStyle w:val="Normal"/>
              <w:spacing w:after="119"/>
              <w:jc w:val="both"/>
            </w:pPr>
            <w:r w:rsidRPr="00F47834">
              <w:rPr>
                <w:b/>
                <w:spacing w:val="70"/>
              </w:rPr>
              <w:t>doporučuje Zastupitelstvu Olomouckého kraje</w:t>
            </w:r>
            <w:r w:rsidRPr="00F47834">
              <w:t xml:space="preserve"> nevyhovět žádosti společnosti EMOS spol. s r.o., IČ: 19014104, o odprodej pozemku parc. č. 6750/3 ost. pl. o výměře 298 m2 v k.ú. a obci Přerov z</w:t>
            </w:r>
            <w:r w:rsidR="001D082B" w:rsidRPr="00F47834">
              <w:t> </w:t>
            </w:r>
            <w:r w:rsidRPr="00F47834">
              <w:t>vlastnictví Olomouckého kraje, z hospodaření Střední školy zemědělské Přerov, Osmek, 47, z důvodu odprodeje předmětné nemovitosti jinému zájemci</w:t>
            </w:r>
          </w:p>
        </w:tc>
      </w:tr>
      <w:tr w:rsidR="00F47834" w:rsidRPr="00F47834" w:rsidTr="00C17920">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17920">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17920" w:rsidP="006C0F5C">
            <w:pPr>
              <w:pStyle w:val="nadpis2"/>
            </w:pPr>
            <w:r w:rsidRPr="00F47834">
              <w:t>Ing. Michal Symerský, 2. náměstek hejtmana</w:t>
            </w:r>
          </w:p>
        </w:tc>
      </w:tr>
      <w:tr w:rsidR="00F47834" w:rsidRPr="00F47834" w:rsidTr="00C17920">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17920" w:rsidP="006C0F5C">
            <w:pPr>
              <w:pStyle w:val="nadpis2"/>
            </w:pPr>
            <w:r w:rsidRPr="00F47834">
              <w:t>6.3.</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E0143E">
        <w:tc>
          <w:tcPr>
            <w:tcW w:w="961" w:type="pct"/>
            <w:gridSpan w:val="2"/>
            <w:tcBorders>
              <w:bottom w:val="nil"/>
            </w:tcBorders>
          </w:tcPr>
          <w:p w:rsidR="00A726C1" w:rsidRPr="00F47834" w:rsidRDefault="00E0143E" w:rsidP="00BA5AF7">
            <w:pPr>
              <w:pStyle w:val="Radanzevusnesen"/>
              <w:keepNext/>
              <w:ind w:left="0" w:firstLine="0"/>
              <w:jc w:val="left"/>
              <w:rPr>
                <w:szCs w:val="24"/>
              </w:rPr>
            </w:pPr>
            <w:r w:rsidRPr="00F47834">
              <w:rPr>
                <w:szCs w:val="24"/>
              </w:rPr>
              <w:t>UR/76/25/2015</w:t>
            </w:r>
          </w:p>
        </w:tc>
        <w:tc>
          <w:tcPr>
            <w:tcW w:w="4039" w:type="pct"/>
            <w:tcBorders>
              <w:bottom w:val="nil"/>
            </w:tcBorders>
          </w:tcPr>
          <w:p w:rsidR="00A726C1" w:rsidRPr="00F47834" w:rsidRDefault="00E0143E" w:rsidP="00BA5AF7">
            <w:pPr>
              <w:pStyle w:val="Radanzevusnesen"/>
              <w:keepNext/>
              <w:ind w:left="0" w:firstLine="0"/>
              <w:rPr>
                <w:szCs w:val="24"/>
              </w:rPr>
            </w:pPr>
            <w:r w:rsidRPr="00F47834">
              <w:rPr>
                <w:szCs w:val="24"/>
              </w:rPr>
              <w:t>Majetkoprávní záležitosti – odkoupení nemovitého majetku</w:t>
            </w:r>
          </w:p>
        </w:tc>
      </w:tr>
      <w:tr w:rsidR="00F47834" w:rsidRPr="00F47834" w:rsidTr="00E0143E">
        <w:trPr>
          <w:trHeight w:val="289"/>
        </w:trPr>
        <w:tc>
          <w:tcPr>
            <w:tcW w:w="5000" w:type="pct"/>
            <w:gridSpan w:val="3"/>
            <w:tcBorders>
              <w:top w:val="nil"/>
              <w:bottom w:val="nil"/>
            </w:tcBorders>
            <w:shd w:val="clear" w:color="auto" w:fill="auto"/>
            <w:hideMark/>
          </w:tcPr>
          <w:p w:rsidR="00A726C1" w:rsidRPr="00F47834" w:rsidRDefault="00E0143E" w:rsidP="00BA5AF7">
            <w:pPr>
              <w:pStyle w:val="Zkladntext"/>
              <w:rPr>
                <w:sz w:val="24"/>
                <w:szCs w:val="24"/>
                <w:lang w:val="cs-CZ"/>
              </w:rPr>
            </w:pPr>
            <w:r w:rsidRPr="00F47834">
              <w:rPr>
                <w:sz w:val="24"/>
                <w:szCs w:val="24"/>
                <w:lang w:val="cs-CZ"/>
              </w:rPr>
              <w:t>Rada Olomouckého kraje po projednání:</w:t>
            </w:r>
          </w:p>
        </w:tc>
      </w:tr>
      <w:tr w:rsidR="00F47834" w:rsidRPr="00F47834" w:rsidTr="00E0143E">
        <w:trPr>
          <w:trHeight w:val="289"/>
        </w:trPr>
        <w:tc>
          <w:tcPr>
            <w:tcW w:w="346" w:type="pct"/>
            <w:tcBorders>
              <w:top w:val="nil"/>
              <w:bottom w:val="nil"/>
            </w:tcBorders>
            <w:shd w:val="clear" w:color="auto" w:fill="auto"/>
            <w:tcMar>
              <w:bottom w:w="113" w:type="dxa"/>
            </w:tcMar>
            <w:hideMark/>
          </w:tcPr>
          <w:p w:rsidR="00A726C1" w:rsidRPr="00F47834" w:rsidRDefault="00E0143E"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E0143E" w:rsidP="00E0143E">
            <w:pPr>
              <w:pStyle w:val="Normal"/>
              <w:spacing w:after="119"/>
              <w:jc w:val="both"/>
            </w:pPr>
            <w:r w:rsidRPr="00F47834">
              <w:rPr>
                <w:b/>
                <w:spacing w:val="70"/>
              </w:rPr>
              <w:t>bere na vědomí</w:t>
            </w:r>
            <w:r w:rsidRPr="00F47834">
              <w:t xml:space="preserve"> důvodovou zprávu</w:t>
            </w:r>
          </w:p>
        </w:tc>
      </w:tr>
      <w:tr w:rsidR="00F47834" w:rsidRPr="00F47834" w:rsidTr="00E0143E">
        <w:trPr>
          <w:trHeight w:val="289"/>
        </w:trPr>
        <w:tc>
          <w:tcPr>
            <w:tcW w:w="346" w:type="pct"/>
            <w:tcBorders>
              <w:top w:val="nil"/>
              <w:bottom w:val="nil"/>
            </w:tcBorders>
            <w:shd w:val="clear" w:color="auto" w:fill="auto"/>
            <w:tcMar>
              <w:bottom w:w="113" w:type="dxa"/>
            </w:tcMar>
          </w:tcPr>
          <w:p w:rsidR="00E0143E" w:rsidRPr="00F47834" w:rsidRDefault="00E0143E" w:rsidP="006C0F5C">
            <w:pPr>
              <w:pStyle w:val="nadpis2"/>
            </w:pPr>
            <w:r w:rsidRPr="00F47834">
              <w:t>2.</w:t>
            </w:r>
          </w:p>
        </w:tc>
        <w:tc>
          <w:tcPr>
            <w:tcW w:w="4654" w:type="pct"/>
            <w:gridSpan w:val="2"/>
            <w:tcBorders>
              <w:top w:val="nil"/>
              <w:bottom w:val="nil"/>
            </w:tcBorders>
            <w:shd w:val="clear" w:color="auto" w:fill="auto"/>
            <w:tcMar>
              <w:bottom w:w="113" w:type="dxa"/>
            </w:tcMar>
          </w:tcPr>
          <w:p w:rsidR="00E0143E" w:rsidRPr="00F47834" w:rsidRDefault="00E0143E" w:rsidP="009E28B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E0143E">
        <w:trPr>
          <w:trHeight w:val="289"/>
        </w:trPr>
        <w:tc>
          <w:tcPr>
            <w:tcW w:w="5000" w:type="pct"/>
            <w:gridSpan w:val="3"/>
            <w:tcBorders>
              <w:top w:val="nil"/>
              <w:bottom w:val="nil"/>
            </w:tcBorders>
            <w:shd w:val="clear" w:color="auto" w:fill="auto"/>
            <w:tcMar>
              <w:bottom w:w="113" w:type="dxa"/>
            </w:tcMar>
          </w:tcPr>
          <w:p w:rsidR="00E0143E" w:rsidRPr="00F47834" w:rsidRDefault="00E0143E" w:rsidP="00E0143E">
            <w:r w:rsidRPr="00F47834">
              <w:t>O: Ing. Michal Symerský, 2. náměstek hejtmana</w:t>
            </w:r>
          </w:p>
          <w:p w:rsidR="00E0143E" w:rsidRPr="00F47834" w:rsidRDefault="00E0143E" w:rsidP="00E0143E">
            <w:r w:rsidRPr="00F47834">
              <w:t>T: ZOK 25. 9. 2015</w:t>
            </w:r>
          </w:p>
        </w:tc>
      </w:tr>
      <w:tr w:rsidR="00F47834" w:rsidRPr="00F47834" w:rsidTr="00E0143E">
        <w:trPr>
          <w:trHeight w:val="289"/>
        </w:trPr>
        <w:tc>
          <w:tcPr>
            <w:tcW w:w="346" w:type="pct"/>
            <w:tcBorders>
              <w:top w:val="nil"/>
              <w:bottom w:val="nil"/>
            </w:tcBorders>
            <w:shd w:val="clear" w:color="auto" w:fill="auto"/>
            <w:tcMar>
              <w:bottom w:w="113" w:type="dxa"/>
            </w:tcMar>
          </w:tcPr>
          <w:p w:rsidR="00E0143E" w:rsidRPr="00F47834" w:rsidRDefault="00E0143E" w:rsidP="006C0F5C">
            <w:pPr>
              <w:pStyle w:val="nadpis2"/>
            </w:pPr>
            <w:r w:rsidRPr="00F47834">
              <w:t>3.</w:t>
            </w:r>
          </w:p>
        </w:tc>
        <w:tc>
          <w:tcPr>
            <w:tcW w:w="4654" w:type="pct"/>
            <w:gridSpan w:val="2"/>
            <w:tcBorders>
              <w:top w:val="nil"/>
              <w:bottom w:val="nil"/>
            </w:tcBorders>
            <w:shd w:val="clear" w:color="auto" w:fill="auto"/>
            <w:tcMar>
              <w:bottom w:w="113" w:type="dxa"/>
            </w:tcMar>
          </w:tcPr>
          <w:p w:rsidR="00E0143E" w:rsidRPr="00F47834" w:rsidRDefault="00E0143E" w:rsidP="001D082B">
            <w:pPr>
              <w:pStyle w:val="Normal"/>
              <w:spacing w:after="119"/>
              <w:jc w:val="both"/>
            </w:pPr>
            <w:r w:rsidRPr="00F47834">
              <w:rPr>
                <w:b/>
                <w:spacing w:val="70"/>
              </w:rPr>
              <w:t>doporučuje Zastupitelstvu Olomouckého kraje</w:t>
            </w:r>
            <w:r w:rsidRPr="00F47834">
              <w:t xml:space="preserve"> revokovat usnesení Zastupitelstva Olomouckého kraje č. UZ/20/23/2011, bod</w:t>
            </w:r>
            <w:r w:rsidR="003A6A05" w:rsidRPr="00F47834">
              <w:t> 2</w:t>
            </w:r>
            <w:r w:rsidRPr="00F47834">
              <w:t>, ze dne 24. 6. 2011 ve věci odkupu pozemků v k.ú. Nové Dvory nad</w:t>
            </w:r>
            <w:r w:rsidR="001D082B" w:rsidRPr="00F47834">
              <w:t> </w:t>
            </w:r>
            <w:r w:rsidRPr="00F47834">
              <w:t>Bečvou, obec Lipník nad Bečvou z vlastnictví paní Zity Rodanové, do</w:t>
            </w:r>
            <w:r w:rsidR="001D082B" w:rsidRPr="00F47834">
              <w:t> </w:t>
            </w:r>
            <w:r w:rsidRPr="00F47834">
              <w:t>vlastnictví Olomouckého kraje, do hospodaření Správy silnic Olomouckého kraje, příspěvkové organizace, z důvodu doplnění dalšího pozemku k</w:t>
            </w:r>
            <w:r w:rsidR="001D082B" w:rsidRPr="00F47834">
              <w:t> </w:t>
            </w:r>
            <w:r w:rsidRPr="00F47834">
              <w:t>majetkoprávnímu vypořádání</w:t>
            </w:r>
          </w:p>
        </w:tc>
      </w:tr>
      <w:tr w:rsidR="00F47834" w:rsidRPr="00F47834" w:rsidTr="00E0143E">
        <w:trPr>
          <w:trHeight w:val="289"/>
        </w:trPr>
        <w:tc>
          <w:tcPr>
            <w:tcW w:w="346" w:type="pct"/>
            <w:tcBorders>
              <w:top w:val="nil"/>
              <w:bottom w:val="nil"/>
            </w:tcBorders>
            <w:shd w:val="clear" w:color="auto" w:fill="auto"/>
            <w:tcMar>
              <w:bottom w:w="113" w:type="dxa"/>
            </w:tcMar>
          </w:tcPr>
          <w:p w:rsidR="00E0143E" w:rsidRPr="00F47834" w:rsidRDefault="00E0143E" w:rsidP="006C0F5C">
            <w:pPr>
              <w:pStyle w:val="nadpis2"/>
            </w:pPr>
            <w:r w:rsidRPr="00F47834">
              <w:t>4.</w:t>
            </w:r>
          </w:p>
        </w:tc>
        <w:tc>
          <w:tcPr>
            <w:tcW w:w="4654" w:type="pct"/>
            <w:gridSpan w:val="2"/>
            <w:tcBorders>
              <w:top w:val="nil"/>
              <w:bottom w:val="nil"/>
            </w:tcBorders>
            <w:shd w:val="clear" w:color="auto" w:fill="auto"/>
            <w:tcMar>
              <w:bottom w:w="113" w:type="dxa"/>
            </w:tcMar>
          </w:tcPr>
          <w:p w:rsidR="00E0143E" w:rsidRPr="00F47834" w:rsidRDefault="00E0143E" w:rsidP="00E0143E">
            <w:pPr>
              <w:pStyle w:val="Normal"/>
              <w:spacing w:after="119"/>
              <w:jc w:val="both"/>
            </w:pPr>
            <w:r w:rsidRPr="00F47834">
              <w:rPr>
                <w:b/>
                <w:spacing w:val="70"/>
              </w:rPr>
              <w:t>doporučuje Zastupitelstvu Olomouckého kraje</w:t>
            </w:r>
            <w:r w:rsidRPr="00F47834">
              <w:t xml:space="preserve"> schválit: </w:t>
            </w:r>
          </w:p>
          <w:p w:rsidR="00E0143E" w:rsidRPr="00F47834" w:rsidRDefault="00E0143E" w:rsidP="00E0143E">
            <w:pPr>
              <w:pStyle w:val="Normal"/>
              <w:spacing w:after="119"/>
              <w:jc w:val="both"/>
            </w:pPr>
            <w:r w:rsidRPr="00F47834">
              <w:t>4.1.</w:t>
            </w:r>
            <w:r w:rsidRPr="00F47834">
              <w:tab/>
              <w:t>odkoupení pozemků parc. č. 2562/10 ost. plocha o výměře 103 m2, parc. č. 2562/22 ost. plocha o výměře 53 m2 a parc. č. 2562/23 ost. plocha o</w:t>
            </w:r>
            <w:r w:rsidR="001D082B" w:rsidRPr="00F47834">
              <w:t> </w:t>
            </w:r>
            <w:r w:rsidRPr="00F47834">
              <w:t>výměře 124 m2, vše v k. ú. Nové Dvory nad Bečvou, obec Lipník nad Bečvou z vlastnictví paní Zity Rodanové do vlastnictví Olomouckého kraje, do</w:t>
            </w:r>
            <w:r w:rsidR="001D082B" w:rsidRPr="00F47834">
              <w:t> </w:t>
            </w:r>
            <w:r w:rsidRPr="00F47834">
              <w:t>hospodaření Správy silnic Olomouckého kraje, příspěvkové organizace, za</w:t>
            </w:r>
            <w:r w:rsidR="001D082B" w:rsidRPr="00F47834">
              <w:t> </w:t>
            </w:r>
            <w:r w:rsidRPr="00F47834">
              <w:t>kupní cenu ve výši 42 980 Kč. Nabyvatel uhradí veškeré náklady spojené s</w:t>
            </w:r>
            <w:r w:rsidR="001D082B" w:rsidRPr="00F47834">
              <w:t> </w:t>
            </w:r>
            <w:r w:rsidRPr="00F47834">
              <w:t>uzavřením kupní smlouvy včetně správního poplatku k návrhu na vklad vlastnického práva do katastru nemovitostí.</w:t>
            </w:r>
          </w:p>
          <w:p w:rsidR="00E0143E" w:rsidRPr="00F47834" w:rsidRDefault="00E0143E" w:rsidP="00E0143E">
            <w:pPr>
              <w:pStyle w:val="Normal"/>
              <w:spacing w:after="119"/>
              <w:jc w:val="both"/>
            </w:pPr>
            <w:r w:rsidRPr="00F47834">
              <w:t>4.2.</w:t>
            </w:r>
            <w:r w:rsidRPr="00F47834">
              <w:tab/>
              <w:t xml:space="preserve">uzavření smluv o budoucích kupních smlouvách mezi Olomouckým krajem jako budoucím kupujícím a vlastníky pozemků jako budoucími prodávajícími na budoucí odkoupení pozemků nebo jejich částí, určených pro </w:t>
            </w:r>
            <w:r w:rsidRPr="00F47834">
              <w:lastRenderedPageBreak/>
              <w:t>stavbu „II/446 Uničov – Strukov“, v katastrálních územích Želechovice u</w:t>
            </w:r>
            <w:r w:rsidR="001D082B" w:rsidRPr="00F47834">
              <w:t> </w:t>
            </w:r>
            <w:r w:rsidR="003D36FB" w:rsidRPr="00F47834">
              <w:t>Uničova, Pňovice a Strukov dle P</w:t>
            </w:r>
            <w:r w:rsidRPr="00F47834">
              <w:t>řílohy č. 1 důvodové zprávy. Řádné kupní smlouvy budou uzavřeny do jednoho roku ode dne vydání kolaudačního souhlasu, kterým bude stavba „II/446 Uničov – Strukov“ kolaudována, za</w:t>
            </w:r>
            <w:r w:rsidR="001D082B" w:rsidRPr="00F47834">
              <w:t> </w:t>
            </w:r>
            <w:r w:rsidRPr="00F47834">
              <w:t>podmínky, že pozemky nebo jejich části budou zastavěny silnicí, která bude ve vlastnictví Olomouckého kraje. Olomoucký kraj uhradí veškeré náklady spojené s uzavřením kupních smluv včetně správních poplatků k návrhům na</w:t>
            </w:r>
            <w:r w:rsidR="001D082B" w:rsidRPr="00F47834">
              <w:t> </w:t>
            </w:r>
            <w:r w:rsidRPr="00F47834">
              <w:t>vklad vlastnického práva do katastru nemovitostí. Součástí smluv o</w:t>
            </w:r>
            <w:r w:rsidR="001D082B" w:rsidRPr="00F47834">
              <w:t> </w:t>
            </w:r>
            <w:r w:rsidRPr="00F47834">
              <w:t>budoucích kupních smlouvách bude rovněž ustanovení o oprávnění Olomouckého kraje provést výše jmenovanou stavbu.</w:t>
            </w:r>
          </w:p>
          <w:p w:rsidR="00E0143E" w:rsidRPr="00F47834" w:rsidRDefault="00E0143E" w:rsidP="00E0143E">
            <w:pPr>
              <w:pStyle w:val="Normal"/>
              <w:spacing w:after="119"/>
              <w:jc w:val="both"/>
            </w:pPr>
            <w:r w:rsidRPr="00F47834">
              <w:t>4.3.</w:t>
            </w:r>
            <w:r w:rsidRPr="00F47834">
              <w:tab/>
              <w:t>uzavření smluv o budoucích darovacích smlouvách mezi Olomouckým krajem jako budoucím obdarovaným a vlastníky pozemků jako budoucími dárci na budoucí bezúplatné nabytí pozemků nebo jejich částí, určených pro stavbu „II/446 Uničov – Strukov“, v katastrálních územích Uničov, Želechovice u</w:t>
            </w:r>
            <w:r w:rsidR="001D082B" w:rsidRPr="00F47834">
              <w:t> </w:t>
            </w:r>
            <w:r w:rsidR="003D36FB" w:rsidRPr="00F47834">
              <w:t>Uničova a Pňovice dle P</w:t>
            </w:r>
            <w:r w:rsidRPr="00F47834">
              <w:t>řílohy č. 2 důvodové zprávy. Řádné darovací smlouvy budou uzavřeny do jednoho roku ode dne vydání kolaudačního souhlasu, kterým bude stavba „II/446 Uničov – Strukov“ kolaudována, za</w:t>
            </w:r>
            <w:r w:rsidR="001D082B" w:rsidRPr="00F47834">
              <w:t> </w:t>
            </w:r>
            <w:r w:rsidRPr="00F47834">
              <w:t>podmínky, že pozemky nebo jejich části budou zastavěny silnicí, která bude ve vlastnictví Olomouckého kraje. Olomoucký kraj uhradí veškeré náklady spojené s uzavřením darovacích smluv včetně správních poplatků k návrhům na vklad vlastnického práva do katastru nemovitostí. Součástí smluv o</w:t>
            </w:r>
            <w:r w:rsidR="001D082B" w:rsidRPr="00F47834">
              <w:t> </w:t>
            </w:r>
            <w:r w:rsidRPr="00F47834">
              <w:t>budoucích darovacích smlouvách bude rovněž ustanovení o oprávnění Olomouckého kraje provést výše jmenovanou stavbu.</w:t>
            </w:r>
          </w:p>
          <w:p w:rsidR="00E0143E" w:rsidRPr="00F47834" w:rsidRDefault="00E0143E" w:rsidP="00E0143E">
            <w:pPr>
              <w:pStyle w:val="Normal"/>
              <w:spacing w:after="119"/>
              <w:jc w:val="both"/>
            </w:pPr>
            <w:r w:rsidRPr="00F47834">
              <w:t>4.4.</w:t>
            </w:r>
            <w:r w:rsidRPr="00F47834">
              <w:tab/>
              <w:t>uzavření smluv o budoucích kupních smlouvách mezi Olomouckým krajem jako budoucím kupujícím a vlastníky pozemků jako budoucími prodávajícími na budoucí odkoupení pozemků nebo jejich částí, určených pro</w:t>
            </w:r>
            <w:r w:rsidR="001D082B" w:rsidRPr="00F47834">
              <w:t> </w:t>
            </w:r>
            <w:r w:rsidRPr="00F47834">
              <w:t>stavbu „II/447 Strukov - Šternberk“, v katastrálních územích Žerotín, Liboš, Hnojice, Lužic</w:t>
            </w:r>
            <w:r w:rsidR="003D36FB" w:rsidRPr="00F47834">
              <w:t>e u Šternberka a Šternberk dle P</w:t>
            </w:r>
            <w:r w:rsidRPr="00F47834">
              <w:t>řílohy č. 3 důvodové zprávy. Řádné kupní smlouvy budou uzavřeny do jednoho roku ode dne vydání kolaudačního souhlasu, kterým bude stavba „II/447 Strukov - Šternberk“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w:t>
            </w:r>
            <w:r w:rsidR="001D082B" w:rsidRPr="00F47834">
              <w:t> </w:t>
            </w:r>
            <w:r w:rsidRPr="00F47834">
              <w:t>oprávnění Olomouckého kraje provést výše jmenovanou stavbu.</w:t>
            </w:r>
          </w:p>
          <w:p w:rsidR="00E0143E" w:rsidRPr="00F47834" w:rsidRDefault="00E0143E" w:rsidP="00E0143E">
            <w:pPr>
              <w:pStyle w:val="Normal"/>
              <w:spacing w:after="119"/>
              <w:jc w:val="both"/>
            </w:pPr>
            <w:r w:rsidRPr="00F47834">
              <w:t>4.5.</w:t>
            </w:r>
            <w:r w:rsidRPr="00F47834">
              <w:tab/>
              <w:t>uzavření smluv o budoucích darovacích smlouvách mezi Olomouckým krajem jako budoucím obdarovaným a vlastníky pozemků jako budoucími dárci na budoucí bezúplatné nabytí pozemků nebo jejich částí, určených pro stavbu „II/447 Strukov - Šternberk“, v katastrálních územích Žerotín, Hno</w:t>
            </w:r>
            <w:r w:rsidR="003D36FB" w:rsidRPr="00F47834">
              <w:t>jice a Lužice u Šternberka dle P</w:t>
            </w:r>
            <w:r w:rsidRPr="00F47834">
              <w:t>řílohy č. 4 důvodové zprávy. Řádné darovací smlouvy budou uzavřeny do jednoho roku ode dne vydání kolaudačního souhlasu, kterým bude stavba „II/447 Strukov - Šternberk“ kolaudována, za podmínky, že pozemky nebo jejich části budou zastavěny silnicí, která bude ve vlastnictví Olomouckého kraje. Olomoucký kraj uhradí veškeré náklady spojené s</w:t>
            </w:r>
            <w:r w:rsidR="001D082B" w:rsidRPr="00F47834">
              <w:t> </w:t>
            </w:r>
            <w:r w:rsidRPr="00F47834">
              <w:t>uzavřením darovacích smluv včetně správních poplatků k návrhům na vklad vlastnického práva do katastru nemovitostí. Součástí smluv o budoucích darovacích smlouvách bude rovněž ustanovení o oprávnění Olomouckého kraje provést výše jmenovanou stavbu.</w:t>
            </w:r>
          </w:p>
          <w:p w:rsidR="00E0143E" w:rsidRPr="00F47834" w:rsidRDefault="00E0143E" w:rsidP="00E0143E">
            <w:pPr>
              <w:pStyle w:val="Normal"/>
              <w:spacing w:after="119"/>
              <w:jc w:val="both"/>
            </w:pPr>
            <w:r w:rsidRPr="00F47834">
              <w:lastRenderedPageBreak/>
              <w:t>4.6.</w:t>
            </w:r>
            <w:r w:rsidRPr="00F47834">
              <w:tab/>
              <w:t>odkoupení pozemku parc. č. 3013/3 ost. pl. o výměře 774 m2 v k.ú. a</w:t>
            </w:r>
            <w:r w:rsidR="001D082B" w:rsidRPr="00F47834">
              <w:t> </w:t>
            </w:r>
            <w:r w:rsidRPr="00F47834">
              <w:t>obci Mohelnice z vlastnictví spolku V – POINT ČR, IČ: 26984377, do</w:t>
            </w:r>
            <w:r w:rsidR="001D082B" w:rsidRPr="00F47834">
              <w:t> </w:t>
            </w:r>
            <w:r w:rsidRPr="00F47834">
              <w:t>vlastnictví Olomouckého kraje, do hospodaření Správy silnic Olomouckého kraje, příspěvkové organizace, za kupní cenu ve výši 225 200 Kč, tj.</w:t>
            </w:r>
            <w:r w:rsidR="001D082B" w:rsidRPr="00F47834">
              <w:t> </w:t>
            </w:r>
            <w:r w:rsidRPr="00F47834">
              <w:t>290,96</w:t>
            </w:r>
            <w:r w:rsidR="001D082B" w:rsidRPr="00F47834">
              <w:t> </w:t>
            </w:r>
            <w:r w:rsidRPr="00F47834">
              <w:t>Kč/m2. Nabyvatel uhradí náklady na uzavření kupní smlouvy a</w:t>
            </w:r>
            <w:r w:rsidR="001D082B" w:rsidRPr="00F47834">
              <w:t> </w:t>
            </w:r>
            <w:r w:rsidRPr="00F47834">
              <w:t xml:space="preserve">správní poplatek k návrhu na vklad vlastnického práva do katastru nemovitostí. </w:t>
            </w:r>
          </w:p>
          <w:p w:rsidR="00E0143E" w:rsidRPr="00F47834" w:rsidRDefault="00E0143E" w:rsidP="001D082B">
            <w:pPr>
              <w:pStyle w:val="Normal"/>
              <w:spacing w:after="119"/>
              <w:jc w:val="both"/>
            </w:pPr>
            <w:r w:rsidRPr="00F47834">
              <w:t>4.7.</w:t>
            </w:r>
            <w:r w:rsidRPr="00F47834">
              <w:tab/>
              <w:t>odkoupení pozemku parc. č. 663/13 zahrada o výměře 112 m2 v k.ú. Křenovice u Kojetína, obec Křenovice z vlastnictví obce Křenovice, IČ:</w:t>
            </w:r>
            <w:r w:rsidR="00BA5AF7" w:rsidRPr="00F47834">
              <w:t> </w:t>
            </w:r>
            <w:r w:rsidRPr="00F47834">
              <w:t>00636304, do vlastnictví Olomouckého kraje, do hospodaření Odborného učiliště, Křenovice 8, za kupní cenu ve výši 5 600 Kč. Nabyvatel uhradí veškeré náklady spojené s uzavřením kupní smlouvy včetně správního poplatku k</w:t>
            </w:r>
            <w:r w:rsidR="001D082B" w:rsidRPr="00F47834">
              <w:t> </w:t>
            </w:r>
            <w:r w:rsidRPr="00F47834">
              <w:t>návrhu na vklad vlastnického práva do katastru nemovitostí.</w:t>
            </w:r>
          </w:p>
        </w:tc>
      </w:tr>
      <w:tr w:rsidR="00F47834" w:rsidRPr="00F47834" w:rsidTr="00E0143E">
        <w:trPr>
          <w:trHeight w:val="289"/>
        </w:trPr>
        <w:tc>
          <w:tcPr>
            <w:tcW w:w="346" w:type="pct"/>
            <w:tcBorders>
              <w:top w:val="nil"/>
              <w:bottom w:val="nil"/>
            </w:tcBorders>
            <w:shd w:val="clear" w:color="auto" w:fill="auto"/>
            <w:tcMar>
              <w:bottom w:w="113" w:type="dxa"/>
            </w:tcMar>
          </w:tcPr>
          <w:p w:rsidR="00E0143E" w:rsidRPr="00F47834" w:rsidRDefault="00E0143E" w:rsidP="006C0F5C">
            <w:pPr>
              <w:pStyle w:val="nadpis2"/>
            </w:pPr>
            <w:r w:rsidRPr="00F47834">
              <w:lastRenderedPageBreak/>
              <w:t>5.</w:t>
            </w:r>
          </w:p>
        </w:tc>
        <w:tc>
          <w:tcPr>
            <w:tcW w:w="4654" w:type="pct"/>
            <w:gridSpan w:val="2"/>
            <w:tcBorders>
              <w:top w:val="nil"/>
              <w:bottom w:val="nil"/>
            </w:tcBorders>
            <w:shd w:val="clear" w:color="auto" w:fill="auto"/>
            <w:tcMar>
              <w:bottom w:w="113" w:type="dxa"/>
            </w:tcMar>
          </w:tcPr>
          <w:p w:rsidR="00E0143E" w:rsidRPr="00F47834" w:rsidRDefault="00E0143E" w:rsidP="00E0143E">
            <w:pPr>
              <w:pStyle w:val="Normal"/>
              <w:spacing w:after="119"/>
              <w:jc w:val="both"/>
            </w:pPr>
            <w:r w:rsidRPr="00F47834">
              <w:rPr>
                <w:b/>
                <w:spacing w:val="70"/>
              </w:rPr>
              <w:t>doporučuje Zastupitelstvu Olomouckého kraje</w:t>
            </w:r>
            <w:r w:rsidRPr="00F47834">
              <w:t xml:space="preserve"> schválit: </w:t>
            </w:r>
          </w:p>
          <w:p w:rsidR="00E0143E" w:rsidRPr="00F47834" w:rsidRDefault="00E0143E" w:rsidP="00E0143E">
            <w:pPr>
              <w:pStyle w:val="Normal"/>
              <w:spacing w:after="119"/>
              <w:jc w:val="both"/>
            </w:pPr>
            <w:r w:rsidRPr="00F47834">
              <w:t>5.1.</w:t>
            </w:r>
            <w:r w:rsidRPr="00F47834">
              <w:tab/>
              <w:t>uzavření smlouvy o budoucí kupní smlouvě na budoucí odkoupení části pozemku parc. č. 530/4 ostatní plocha o výměře cca 97 m2 v k.ú. Předmostí, obec Přerov mezi manžely Ing. Karlem Křížkou a Alenou Křížkovou jako budoucími prodávajícími a Olomouckým krajem jako budoucím kupujícím,</w:t>
            </w:r>
          </w:p>
          <w:p w:rsidR="00E0143E" w:rsidRPr="00F47834" w:rsidRDefault="00E0143E" w:rsidP="00E0143E">
            <w:pPr>
              <w:pStyle w:val="Normal"/>
              <w:spacing w:after="119"/>
              <w:jc w:val="both"/>
            </w:pPr>
            <w:r w:rsidRPr="00F47834">
              <w:t>5.2.</w:t>
            </w:r>
            <w:r w:rsidRPr="00F47834">
              <w:tab/>
              <w:t>uzavření smlouvy o budoucí kupní smlouvě na budoucí odkoupení části pozemku parc. č. 1131 zahrada o výměře cca 20 m2 v k.ú. Čekyně, obec Přerov mezi Libuší Kremplovou jako budoucím prodávajícím a Olomouckým krajem jako budoucím kupujícím,</w:t>
            </w:r>
          </w:p>
          <w:p w:rsidR="00E0143E" w:rsidRPr="00F47834" w:rsidRDefault="00E0143E" w:rsidP="00E0143E">
            <w:pPr>
              <w:pStyle w:val="Normal"/>
              <w:spacing w:after="119"/>
              <w:jc w:val="both"/>
            </w:pPr>
            <w:r w:rsidRPr="00F47834">
              <w:t>5.3.</w:t>
            </w:r>
            <w:r w:rsidRPr="00F47834">
              <w:tab/>
              <w:t>uzavření smlouvy o budoucí kupní smlouvě na budoucí odkoupení části pozemku parc. č. 1247 vodní plocha o výměře cca 44 m2 v k.ú. Čekyně, obec Přerov mezi společností Rybářství Přerov, a.s., IČ: 47675756, jako budoucím prodávajícím a Olomouckým krajem jako budoucím kupujícím,</w:t>
            </w:r>
          </w:p>
          <w:p w:rsidR="00E0143E" w:rsidRPr="00F47834" w:rsidRDefault="00E0143E" w:rsidP="00E0143E">
            <w:pPr>
              <w:pStyle w:val="Normal"/>
              <w:spacing w:after="119"/>
              <w:jc w:val="both"/>
            </w:pPr>
            <w:r w:rsidRPr="00F47834">
              <w:t>5.4.</w:t>
            </w:r>
            <w:r w:rsidRPr="00F47834">
              <w:tab/>
              <w:t>uzavření smlouvy o budoucí kupní smlouvě na budoucí odkoupení spoluvlastnického podílu ve výši id. 1/2 k části pozemku parc. č. 131 zahrada o</w:t>
            </w:r>
            <w:r w:rsidR="001D082B" w:rsidRPr="00F47834">
              <w:t> </w:t>
            </w:r>
            <w:r w:rsidRPr="00F47834">
              <w:t>výměře cca 69 m2 v k.ú. Čekyně, obec Přerov mezi Ing. Hanou Holomuckou jako budoucím prodávajícím a Olomouckým krajem jako budoucím kupujícím,</w:t>
            </w:r>
          </w:p>
          <w:p w:rsidR="00E0143E" w:rsidRPr="00F47834" w:rsidRDefault="00E0143E" w:rsidP="00E0143E">
            <w:pPr>
              <w:pStyle w:val="Normal"/>
              <w:spacing w:after="119"/>
              <w:jc w:val="both"/>
            </w:pPr>
            <w:r w:rsidRPr="00F47834">
              <w:t>5.5.</w:t>
            </w:r>
            <w:r w:rsidRPr="00F47834">
              <w:tab/>
              <w:t>uzavření smlouvy o budoucí kupní smlouvě na budoucí odkoupení spoluvlastnického podílu ve výši id. 1/2 k části pozemku parc. č. 131 zahrada o</w:t>
            </w:r>
            <w:r w:rsidR="001D082B" w:rsidRPr="00F47834">
              <w:t> </w:t>
            </w:r>
            <w:r w:rsidRPr="00F47834">
              <w:t>výměře cca 69 m2 v k.ú. Čekyně, obec Přerov mezi Ing. Jaroslavem Študentem jako budoucím prodávajícím a Olomouckým krajem jako budoucím kupujícím,</w:t>
            </w:r>
          </w:p>
          <w:p w:rsidR="00E0143E" w:rsidRPr="00F47834" w:rsidRDefault="00E0143E" w:rsidP="00E0143E">
            <w:pPr>
              <w:pStyle w:val="Normal"/>
              <w:spacing w:after="119"/>
              <w:jc w:val="both"/>
            </w:pPr>
            <w:r w:rsidRPr="00F47834">
              <w:t>5.6.</w:t>
            </w:r>
            <w:r w:rsidRPr="00F47834">
              <w:tab/>
              <w:t>uzavření smlouvy o budoucí kupní smlouvě na budoucí odkoupení části pozemku parc. č. 175 zastavěná plocha a nádvoří o výměře cca 26 m2 v k.ú. Penčice, obec Přerov mezi Josefem Vilimcem jako budoucím prodávajícím a</w:t>
            </w:r>
            <w:r w:rsidR="001D082B" w:rsidRPr="00F47834">
              <w:t> </w:t>
            </w:r>
            <w:r w:rsidRPr="00F47834">
              <w:t>Olomouckým krajem jako budoucím kupujícím,</w:t>
            </w:r>
          </w:p>
          <w:p w:rsidR="00E0143E" w:rsidRPr="00F47834" w:rsidRDefault="00E0143E" w:rsidP="00E0143E">
            <w:pPr>
              <w:pStyle w:val="Normal"/>
              <w:spacing w:after="119"/>
              <w:jc w:val="both"/>
            </w:pPr>
            <w:r w:rsidRPr="00F47834">
              <w:t>5.7.</w:t>
            </w:r>
            <w:r w:rsidRPr="00F47834">
              <w:tab/>
              <w:t>uzavření smlouvy o budoucí kupní smlouvě na budoucí odkoupení částí pozemků parc. č. 802/1 trvalý travní porost o výměře cca 61 m2, parc. č. 778/1 orná půda o výměře cca 7 m2, parc. č. 778/2 trvalý travní porost o výměře cca</w:t>
            </w:r>
            <w:r w:rsidR="001D082B" w:rsidRPr="00F47834">
              <w:t> </w:t>
            </w:r>
            <w:r w:rsidRPr="00F47834">
              <w:t>6 m2, vše v k.ú. Tršice, obec Tršice mezi Josefem Horkým jako budoucím prodávajícím a Olomouckým krajem jako budoucím kupujícím,</w:t>
            </w:r>
          </w:p>
          <w:p w:rsidR="00E0143E" w:rsidRPr="00F47834" w:rsidRDefault="00E0143E" w:rsidP="00E0143E">
            <w:pPr>
              <w:pStyle w:val="Normal"/>
              <w:spacing w:after="119"/>
              <w:jc w:val="both"/>
            </w:pPr>
            <w:r w:rsidRPr="00F47834">
              <w:t>5.8.</w:t>
            </w:r>
            <w:r w:rsidRPr="00F47834">
              <w:tab/>
              <w:t xml:space="preserve">uzavření smlouvy o budoucí kupní smlouvě na budoucí odkoupení </w:t>
            </w:r>
            <w:r w:rsidRPr="00F47834">
              <w:lastRenderedPageBreak/>
              <w:t>spoluvlastnického podílu ve výši id. 1/2 k části pozemku parc. č. 1558 orná půda o výměře cca 17 m2 v k.ú. Doloplazy u Olomouce, obec Doloplazy mezi Petrou Kubešovou jako budoucím prodávajícím a Olomouckým krajem jako budoucím kupujícím,</w:t>
            </w:r>
          </w:p>
          <w:p w:rsidR="00E0143E" w:rsidRPr="00F47834" w:rsidRDefault="00E0143E" w:rsidP="00E0143E">
            <w:pPr>
              <w:pStyle w:val="Normal"/>
              <w:spacing w:after="119"/>
              <w:jc w:val="both"/>
            </w:pPr>
            <w:r w:rsidRPr="00F47834">
              <w:t>5.9.</w:t>
            </w:r>
            <w:r w:rsidRPr="00F47834">
              <w:tab/>
              <w:t>uzavření smlouvy o budoucí kupní smlouvě na budoucí odkoupení spoluvlastnického podílu ve výši id. 1/2 k části pozemku parc. č. 1558 orná půda o výměře cca 17 m2 v k.ú. Doloplazy u Olomouce, obec Doloplazy mezi Anežkou Mikulkovou jako budoucím prodávajícím a Olomouckým krajem jako budoucím kupujícím,</w:t>
            </w:r>
          </w:p>
          <w:p w:rsidR="00E0143E" w:rsidRPr="00F47834" w:rsidRDefault="00E0143E" w:rsidP="00E0143E">
            <w:pPr>
              <w:pStyle w:val="Normal"/>
              <w:spacing w:after="119"/>
              <w:jc w:val="both"/>
            </w:pPr>
            <w:r w:rsidRPr="00F47834">
              <w:t>5.10.</w:t>
            </w:r>
            <w:r w:rsidRPr="00F47834">
              <w:tab/>
              <w:t>uzavření smlouvy o budoucí kupní smlouvě na budoucí odkoupení části pozemku parc. č. 1299 orná půda o výměře cca 9 m2 v k.ú. Doloplazy u</w:t>
            </w:r>
            <w:r w:rsidR="001D082B" w:rsidRPr="00F47834">
              <w:t> </w:t>
            </w:r>
            <w:r w:rsidRPr="00F47834">
              <w:t>Olomouce, obec Doloplazy mezi Miroslavou Remešovou jako budoucím prodávajícím a Olomouckým krajem jako budoucím kupujícím,</w:t>
            </w:r>
          </w:p>
          <w:p w:rsidR="00E0143E" w:rsidRPr="00F47834" w:rsidRDefault="00E0143E" w:rsidP="00E0143E">
            <w:pPr>
              <w:pStyle w:val="Normal"/>
              <w:spacing w:after="119"/>
              <w:jc w:val="both"/>
            </w:pPr>
            <w:r w:rsidRPr="00F47834">
              <w:t>s tím, že řádné kupní smlouvy budou uzavřeny do jednoho roku ode dne vydání kolaudačního souhlasu, kterým bude stavba „II/436 Přerov – Doloplazy – kř.II/437“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w:t>
            </w:r>
            <w:r w:rsidR="001D082B" w:rsidRPr="00F47834">
              <w:t> </w:t>
            </w:r>
            <w:r w:rsidRPr="00F47834">
              <w:t xml:space="preserve">oprávnění Olomouckého kraje provést výše jmenovanou stavbu. </w:t>
            </w:r>
          </w:p>
          <w:p w:rsidR="00E0143E" w:rsidRPr="00F47834" w:rsidRDefault="00E0143E" w:rsidP="00E0143E">
            <w:pPr>
              <w:pStyle w:val="Normal"/>
              <w:spacing w:after="119"/>
              <w:jc w:val="both"/>
            </w:pPr>
            <w:r w:rsidRPr="00F47834">
              <w:t>5.11.</w:t>
            </w:r>
            <w:r w:rsidRPr="00F47834">
              <w:tab/>
              <w:t>uzavření smlouvy o budoucí darovací smlouvě na budoucí bezúplatné nabytí částí pozemků parc. č. 118 ostatní plocha o výměře cca 76 m2, parc. č.</w:t>
            </w:r>
            <w:r w:rsidR="001D082B" w:rsidRPr="00F47834">
              <w:t> </w:t>
            </w:r>
            <w:r w:rsidRPr="00F47834">
              <w:t>152 ostatní plocha o výměře cca 15 m2, parc. č. 13 ostatní plocha o výměře cca 35 m2, parc. č. 5 ostatní plocha o výměře cca 34 m2, vše v k.ú. Čekyně, obec Přerov, a na budoucí bezúplatné nabytí částí pozemků parc. č. 134/1 lesní pozemek o výměře cca 5 m2, parc. č. 191/1 ostatní plocha o výměře cca</w:t>
            </w:r>
            <w:r w:rsidR="001D082B" w:rsidRPr="00F47834">
              <w:t> </w:t>
            </w:r>
            <w:r w:rsidRPr="00F47834">
              <w:t>68 m2, parc. č. 13 ostatní plocha o výměře cca 61 m2, vše v k.ú. Penčičky, obec Přerov, vše mezi statutárním městem Přerov, IČ: 00301825, jako budoucím dárcem a Olomouckým krajem jako budoucím obdarovaným,</w:t>
            </w:r>
          </w:p>
          <w:p w:rsidR="00E0143E" w:rsidRPr="00F47834" w:rsidRDefault="00E0143E" w:rsidP="00E0143E">
            <w:pPr>
              <w:pStyle w:val="Normal"/>
              <w:spacing w:after="119"/>
              <w:jc w:val="both"/>
            </w:pPr>
            <w:r w:rsidRPr="00F47834">
              <w:t>5.12.</w:t>
            </w:r>
            <w:r w:rsidRPr="00F47834">
              <w:tab/>
              <w:t>uzavření smlouvy o budoucí darovací smlouvě na budoucí bezúplatné nabytí části pozemku parc. č. 782/1 trvalý travní porost o výměře cca 89 m2 v</w:t>
            </w:r>
            <w:r w:rsidR="001D082B" w:rsidRPr="00F47834">
              <w:t> </w:t>
            </w:r>
            <w:r w:rsidRPr="00F47834">
              <w:t>k.ú. Tršice, obec Tršice mezi obcí Tršice, IČ: 00299588, jako budoucím dárcem a Olomouckým krajem jako budoucím obdarovaným,</w:t>
            </w:r>
          </w:p>
          <w:p w:rsidR="00E0143E" w:rsidRPr="00F47834" w:rsidRDefault="00E0143E" w:rsidP="001D082B">
            <w:pPr>
              <w:pStyle w:val="Normal"/>
              <w:spacing w:after="119"/>
              <w:jc w:val="both"/>
            </w:pPr>
            <w:r w:rsidRPr="00F47834">
              <w:t>s tím, že řádné darovací smlouvy budou uzavřeny do jednoho roku ode dne vydání kolaudačního souhlasu, kterým bude stavba „II/436 Přerov – Doloplazy – kř. II/437“ kolaudována, za podmínky, že pozemky nebo jejich části budou zastavěny silnicí ve vlastnictví Olomouckého kraje. Olomoucký kraj uhradí veškeré náklady spojené s uzavřením darovacích smluv včetně správních poplatků k návrhům na vklad vlastnického práva do katastru nemovitostí. Součástí smluv o budoucích darovacích smlouvách bude rovněž ustanovení o</w:t>
            </w:r>
            <w:r w:rsidR="001D082B" w:rsidRPr="00F47834">
              <w:t> </w:t>
            </w:r>
            <w:r w:rsidRPr="00F47834">
              <w:t>oprávnění Olomouckého kraje provést výše jmenovanou stavbu.</w:t>
            </w:r>
          </w:p>
        </w:tc>
      </w:tr>
      <w:tr w:rsidR="00F47834" w:rsidRPr="00F47834" w:rsidTr="00E0143E">
        <w:trPr>
          <w:trHeight w:val="289"/>
        </w:trPr>
        <w:tc>
          <w:tcPr>
            <w:tcW w:w="346" w:type="pct"/>
            <w:tcBorders>
              <w:top w:val="nil"/>
              <w:bottom w:val="nil"/>
            </w:tcBorders>
            <w:shd w:val="clear" w:color="auto" w:fill="auto"/>
            <w:tcMar>
              <w:bottom w:w="113" w:type="dxa"/>
            </w:tcMar>
          </w:tcPr>
          <w:p w:rsidR="00E0143E" w:rsidRPr="00F47834" w:rsidRDefault="00E0143E" w:rsidP="006C0F5C">
            <w:pPr>
              <w:pStyle w:val="nadpis2"/>
            </w:pPr>
            <w:r w:rsidRPr="00F47834">
              <w:lastRenderedPageBreak/>
              <w:t>6.</w:t>
            </w:r>
          </w:p>
        </w:tc>
        <w:tc>
          <w:tcPr>
            <w:tcW w:w="4654" w:type="pct"/>
            <w:gridSpan w:val="2"/>
            <w:tcBorders>
              <w:top w:val="nil"/>
              <w:bottom w:val="nil"/>
            </w:tcBorders>
            <w:shd w:val="clear" w:color="auto" w:fill="auto"/>
            <w:tcMar>
              <w:bottom w:w="113" w:type="dxa"/>
            </w:tcMar>
          </w:tcPr>
          <w:p w:rsidR="00E0143E" w:rsidRPr="00F47834" w:rsidRDefault="00E0143E" w:rsidP="001D082B">
            <w:pPr>
              <w:pStyle w:val="Normal"/>
              <w:spacing w:after="119"/>
              <w:jc w:val="both"/>
            </w:pPr>
            <w:r w:rsidRPr="00F47834">
              <w:rPr>
                <w:b/>
                <w:spacing w:val="70"/>
              </w:rPr>
              <w:t>doporučuje Zastupitelstvu Olomouckého kraje</w:t>
            </w:r>
            <w:r w:rsidRPr="00F47834">
              <w:t xml:space="preserve"> nevyhovět návrhu spolku V –POINT ČR, IČ: 26984377, o odkoupení pozemku parc. č. 3013/3 ost. pl. o výměře 774 m2 v k.ú. a obci Mohelnice do vlastnictví Olomouckého kraje, do hospodaření Správy silnic Olomouckého kraje, příspěvkové organizace, za kupní cenu ve výši 275 445 Kč z důvodu </w:t>
            </w:r>
            <w:r w:rsidRPr="00F47834">
              <w:lastRenderedPageBreak/>
              <w:t>nesouladu návrhu s usnesením Zastupitelstva Olomouckého kraje č.</w:t>
            </w:r>
            <w:r w:rsidR="001D082B" w:rsidRPr="00F47834">
              <w:t> </w:t>
            </w:r>
            <w:r w:rsidRPr="00F47834">
              <w:t>UZ/15/24/2010 ze dne 28. 6. 2010</w:t>
            </w:r>
          </w:p>
        </w:tc>
      </w:tr>
      <w:tr w:rsidR="00F47834" w:rsidRPr="00F47834" w:rsidTr="00E0143E">
        <w:trPr>
          <w:trHeight w:val="289"/>
        </w:trPr>
        <w:tc>
          <w:tcPr>
            <w:tcW w:w="346" w:type="pct"/>
            <w:tcBorders>
              <w:top w:val="nil"/>
              <w:bottom w:val="nil"/>
            </w:tcBorders>
            <w:shd w:val="clear" w:color="auto" w:fill="auto"/>
            <w:tcMar>
              <w:bottom w:w="113" w:type="dxa"/>
            </w:tcMar>
          </w:tcPr>
          <w:p w:rsidR="00E0143E" w:rsidRPr="00F47834" w:rsidRDefault="00E0143E" w:rsidP="006C0F5C">
            <w:pPr>
              <w:pStyle w:val="nadpis2"/>
            </w:pPr>
            <w:r w:rsidRPr="00F47834">
              <w:lastRenderedPageBreak/>
              <w:t>7.</w:t>
            </w:r>
          </w:p>
        </w:tc>
        <w:tc>
          <w:tcPr>
            <w:tcW w:w="4654" w:type="pct"/>
            <w:gridSpan w:val="2"/>
            <w:tcBorders>
              <w:top w:val="nil"/>
              <w:bottom w:val="nil"/>
            </w:tcBorders>
            <w:shd w:val="clear" w:color="auto" w:fill="auto"/>
            <w:tcMar>
              <w:bottom w:w="113" w:type="dxa"/>
            </w:tcMar>
          </w:tcPr>
          <w:p w:rsidR="00E0143E" w:rsidRPr="00F47834" w:rsidRDefault="00E0143E" w:rsidP="001D082B">
            <w:pPr>
              <w:pStyle w:val="Normal"/>
              <w:spacing w:after="119"/>
              <w:jc w:val="both"/>
            </w:pPr>
            <w:r w:rsidRPr="00F47834">
              <w:rPr>
                <w:b/>
                <w:spacing w:val="70"/>
              </w:rPr>
              <w:t>schvaluje</w:t>
            </w:r>
            <w:r w:rsidRPr="00F47834">
              <w:t xml:space="preserve"> předložený návrh řešení dle </w:t>
            </w:r>
            <w:bookmarkStart w:id="0" w:name="_GoBack"/>
            <w:r w:rsidRPr="00F47834">
              <w:t>varia</w:t>
            </w:r>
            <w:bookmarkEnd w:id="0"/>
            <w:r w:rsidRPr="00F47834">
              <w:t>nty B) důvodové zprávy a</w:t>
            </w:r>
            <w:r w:rsidR="001D082B" w:rsidRPr="00F47834">
              <w:t> </w:t>
            </w:r>
            <w:r w:rsidRPr="00F47834">
              <w:t>doporučuje Zastupitelstvu Olomouckého kraje trvat na usneseních Zastupitelstva Olomouckého kraje č. UZ/22/24/2011, bod č. 6.1</w:t>
            </w:r>
            <w:r w:rsidR="00B6021B" w:rsidRPr="00F47834">
              <w:t>, 6.2</w:t>
            </w:r>
            <w:r w:rsidRPr="00F47834">
              <w:t>, ze</w:t>
            </w:r>
            <w:r w:rsidR="001D082B" w:rsidRPr="00F47834">
              <w:t> </w:t>
            </w:r>
            <w:r w:rsidRPr="00F47834">
              <w:t>dne</w:t>
            </w:r>
            <w:r w:rsidR="003A6A05" w:rsidRPr="00F47834">
              <w:t> </w:t>
            </w:r>
            <w:r w:rsidRPr="00F47834">
              <w:t>16.</w:t>
            </w:r>
            <w:r w:rsidR="00B6021B" w:rsidRPr="00F47834">
              <w:t> </w:t>
            </w:r>
            <w:r w:rsidRPr="00F47834">
              <w:t>12. 2011 ve věci uzavření řádné kupní smlouvy, č. UZ/24/23/2012, bod č. 5.1, 5.2, ze dne 27. 4. 2012 ve věci doplnění předchozího usnesení o</w:t>
            </w:r>
            <w:r w:rsidR="001D082B" w:rsidRPr="00F47834">
              <w:t> </w:t>
            </w:r>
            <w:r w:rsidRPr="00F47834">
              <w:t>ustanovení, že pokud nebude kupní smlouva uzavřena do konce roku 2012, bude se kupní cena každoročně od roku 2013 zvyšovat o míru inflace vyhlašovanou Českým statistickým úřadem, a č. UZ/16/24/2015, bod č. 2, ze</w:t>
            </w:r>
            <w:r w:rsidR="001D082B" w:rsidRPr="00F47834">
              <w:t> </w:t>
            </w:r>
            <w:r w:rsidRPr="00F47834">
              <w:t>dne 26. 6. 2015 ve věci svěření předmětných nemovitostí do hospodaření Správy silnic Olomouckého kraje, příspěvkové organizace, dle varianty B) důvodové zprávy</w:t>
            </w:r>
          </w:p>
        </w:tc>
      </w:tr>
      <w:tr w:rsidR="00F47834" w:rsidRPr="00F47834" w:rsidTr="00E0143E">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E0143E">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E0143E" w:rsidP="006C0F5C">
            <w:pPr>
              <w:pStyle w:val="nadpis2"/>
            </w:pPr>
            <w:r w:rsidRPr="00F47834">
              <w:t>Ing. Michal Symerský, 2. náměstek hejtmana</w:t>
            </w:r>
          </w:p>
        </w:tc>
      </w:tr>
      <w:tr w:rsidR="00F47834" w:rsidRPr="00F47834" w:rsidTr="00E0143E">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E0143E" w:rsidP="006C0F5C">
            <w:pPr>
              <w:pStyle w:val="nadpis2"/>
            </w:pPr>
            <w:r w:rsidRPr="00F47834">
              <w:t>6.4.</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A32029">
        <w:tc>
          <w:tcPr>
            <w:tcW w:w="961" w:type="pct"/>
            <w:gridSpan w:val="2"/>
            <w:tcBorders>
              <w:bottom w:val="nil"/>
            </w:tcBorders>
          </w:tcPr>
          <w:p w:rsidR="00A726C1" w:rsidRPr="00F47834" w:rsidRDefault="00A32029" w:rsidP="00BA5AF7">
            <w:pPr>
              <w:pStyle w:val="Radanzevusnesen"/>
              <w:keepNext/>
              <w:ind w:left="0" w:firstLine="0"/>
              <w:jc w:val="left"/>
              <w:rPr>
                <w:szCs w:val="24"/>
              </w:rPr>
            </w:pPr>
            <w:r w:rsidRPr="00F47834">
              <w:rPr>
                <w:szCs w:val="24"/>
              </w:rPr>
              <w:t>UR/76/26/2015</w:t>
            </w:r>
          </w:p>
        </w:tc>
        <w:tc>
          <w:tcPr>
            <w:tcW w:w="4039" w:type="pct"/>
            <w:tcBorders>
              <w:bottom w:val="nil"/>
            </w:tcBorders>
          </w:tcPr>
          <w:p w:rsidR="00A726C1" w:rsidRPr="00F47834" w:rsidRDefault="00A32029" w:rsidP="00BA5AF7">
            <w:pPr>
              <w:pStyle w:val="Radanzevusnesen"/>
              <w:keepNext/>
              <w:ind w:left="0" w:firstLine="0"/>
              <w:rPr>
                <w:szCs w:val="24"/>
              </w:rPr>
            </w:pPr>
            <w:r w:rsidRPr="00F47834">
              <w:rPr>
                <w:szCs w:val="24"/>
              </w:rPr>
              <w:t>Majetkoprávní záležitosti – bezúplatné převody nemovitého majetku</w:t>
            </w:r>
          </w:p>
        </w:tc>
      </w:tr>
      <w:tr w:rsidR="00F47834" w:rsidRPr="00F47834" w:rsidTr="00A32029">
        <w:trPr>
          <w:trHeight w:val="289"/>
        </w:trPr>
        <w:tc>
          <w:tcPr>
            <w:tcW w:w="5000" w:type="pct"/>
            <w:gridSpan w:val="3"/>
            <w:tcBorders>
              <w:top w:val="nil"/>
              <w:bottom w:val="nil"/>
            </w:tcBorders>
            <w:shd w:val="clear" w:color="auto" w:fill="auto"/>
            <w:hideMark/>
          </w:tcPr>
          <w:p w:rsidR="00A726C1" w:rsidRPr="00F47834" w:rsidRDefault="00A32029" w:rsidP="00BA5AF7">
            <w:pPr>
              <w:pStyle w:val="Zkladntext"/>
              <w:rPr>
                <w:sz w:val="24"/>
                <w:szCs w:val="24"/>
                <w:lang w:val="cs-CZ"/>
              </w:rPr>
            </w:pPr>
            <w:r w:rsidRPr="00F47834">
              <w:rPr>
                <w:sz w:val="24"/>
                <w:szCs w:val="24"/>
                <w:lang w:val="cs-CZ"/>
              </w:rPr>
              <w:t>Rada Olomouckého kraje po projednání:</w:t>
            </w:r>
          </w:p>
        </w:tc>
      </w:tr>
      <w:tr w:rsidR="00F47834" w:rsidRPr="00F47834" w:rsidTr="00A32029">
        <w:trPr>
          <w:trHeight w:val="289"/>
        </w:trPr>
        <w:tc>
          <w:tcPr>
            <w:tcW w:w="346" w:type="pct"/>
            <w:tcBorders>
              <w:top w:val="nil"/>
              <w:bottom w:val="nil"/>
            </w:tcBorders>
            <w:shd w:val="clear" w:color="auto" w:fill="auto"/>
            <w:tcMar>
              <w:bottom w:w="113" w:type="dxa"/>
            </w:tcMar>
            <w:hideMark/>
          </w:tcPr>
          <w:p w:rsidR="00A726C1" w:rsidRPr="00F47834" w:rsidRDefault="00A32029"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A32029" w:rsidP="00A32029">
            <w:pPr>
              <w:pStyle w:val="Normal"/>
              <w:spacing w:after="119"/>
              <w:jc w:val="both"/>
            </w:pPr>
            <w:r w:rsidRPr="00F47834">
              <w:rPr>
                <w:b/>
                <w:spacing w:val="70"/>
              </w:rPr>
              <w:t>bere na vědomí</w:t>
            </w:r>
            <w:r w:rsidRPr="00F47834">
              <w:t xml:space="preserve"> důvodovou zprávu</w:t>
            </w:r>
          </w:p>
        </w:tc>
      </w:tr>
      <w:tr w:rsidR="00F47834" w:rsidRPr="00F47834" w:rsidTr="00A32029">
        <w:trPr>
          <w:trHeight w:val="289"/>
        </w:trPr>
        <w:tc>
          <w:tcPr>
            <w:tcW w:w="346" w:type="pct"/>
            <w:tcBorders>
              <w:top w:val="nil"/>
              <w:bottom w:val="nil"/>
            </w:tcBorders>
            <w:shd w:val="clear" w:color="auto" w:fill="auto"/>
            <w:tcMar>
              <w:bottom w:w="113" w:type="dxa"/>
            </w:tcMar>
          </w:tcPr>
          <w:p w:rsidR="00A32029" w:rsidRPr="00F47834" w:rsidRDefault="00A32029" w:rsidP="006C0F5C">
            <w:pPr>
              <w:pStyle w:val="nadpis2"/>
            </w:pPr>
            <w:r w:rsidRPr="00F47834">
              <w:t>2.</w:t>
            </w:r>
          </w:p>
        </w:tc>
        <w:tc>
          <w:tcPr>
            <w:tcW w:w="4654" w:type="pct"/>
            <w:gridSpan w:val="2"/>
            <w:tcBorders>
              <w:top w:val="nil"/>
              <w:bottom w:val="nil"/>
            </w:tcBorders>
            <w:shd w:val="clear" w:color="auto" w:fill="auto"/>
            <w:tcMar>
              <w:bottom w:w="113" w:type="dxa"/>
            </w:tcMar>
          </w:tcPr>
          <w:p w:rsidR="00A32029" w:rsidRPr="00F47834" w:rsidRDefault="00A32029" w:rsidP="009E28B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A32029">
        <w:trPr>
          <w:trHeight w:val="289"/>
        </w:trPr>
        <w:tc>
          <w:tcPr>
            <w:tcW w:w="5000" w:type="pct"/>
            <w:gridSpan w:val="3"/>
            <w:tcBorders>
              <w:top w:val="nil"/>
              <w:bottom w:val="nil"/>
            </w:tcBorders>
            <w:shd w:val="clear" w:color="auto" w:fill="auto"/>
            <w:tcMar>
              <w:bottom w:w="113" w:type="dxa"/>
            </w:tcMar>
          </w:tcPr>
          <w:p w:rsidR="00A32029" w:rsidRPr="00F47834" w:rsidRDefault="00A32029" w:rsidP="00A32029">
            <w:r w:rsidRPr="00F47834">
              <w:t>O: Ing. Michal Symerský, 2. náměstek hejtmana</w:t>
            </w:r>
          </w:p>
          <w:p w:rsidR="00A32029" w:rsidRPr="00F47834" w:rsidRDefault="00A32029" w:rsidP="00A32029">
            <w:r w:rsidRPr="00F47834">
              <w:t>T: ZOK 25. 9. 2015</w:t>
            </w:r>
          </w:p>
        </w:tc>
      </w:tr>
      <w:tr w:rsidR="00F47834" w:rsidRPr="00F47834" w:rsidTr="00A32029">
        <w:trPr>
          <w:trHeight w:val="289"/>
        </w:trPr>
        <w:tc>
          <w:tcPr>
            <w:tcW w:w="346" w:type="pct"/>
            <w:tcBorders>
              <w:top w:val="nil"/>
              <w:bottom w:val="nil"/>
            </w:tcBorders>
            <w:shd w:val="clear" w:color="auto" w:fill="auto"/>
            <w:tcMar>
              <w:bottom w:w="113" w:type="dxa"/>
            </w:tcMar>
          </w:tcPr>
          <w:p w:rsidR="00A32029" w:rsidRPr="00F47834" w:rsidRDefault="00A32029" w:rsidP="006C0F5C">
            <w:pPr>
              <w:pStyle w:val="nadpis2"/>
            </w:pPr>
            <w:r w:rsidRPr="00F47834">
              <w:t>3.</w:t>
            </w:r>
          </w:p>
        </w:tc>
        <w:tc>
          <w:tcPr>
            <w:tcW w:w="4654" w:type="pct"/>
            <w:gridSpan w:val="2"/>
            <w:tcBorders>
              <w:top w:val="nil"/>
              <w:bottom w:val="nil"/>
            </w:tcBorders>
            <w:shd w:val="clear" w:color="auto" w:fill="auto"/>
            <w:tcMar>
              <w:bottom w:w="113" w:type="dxa"/>
            </w:tcMar>
          </w:tcPr>
          <w:p w:rsidR="00A32029" w:rsidRPr="00F47834" w:rsidRDefault="00A32029" w:rsidP="00A32029">
            <w:pPr>
              <w:pStyle w:val="Normal"/>
              <w:spacing w:after="119"/>
              <w:jc w:val="both"/>
            </w:pPr>
            <w:r w:rsidRPr="00F47834">
              <w:rPr>
                <w:b/>
                <w:spacing w:val="70"/>
              </w:rPr>
              <w:t>doporučuje Zastupitelstvu Olomouckého kraje</w:t>
            </w:r>
            <w:r w:rsidRPr="00F47834">
              <w:t xml:space="preserve"> schválit:</w:t>
            </w:r>
          </w:p>
          <w:p w:rsidR="00A32029" w:rsidRPr="00F47834" w:rsidRDefault="00A32029" w:rsidP="00A32029">
            <w:pPr>
              <w:pStyle w:val="Normal"/>
              <w:spacing w:after="119"/>
              <w:jc w:val="both"/>
            </w:pPr>
            <w:r w:rsidRPr="00F47834">
              <w:t>3.1.</w:t>
            </w:r>
            <w:r w:rsidRPr="00F47834">
              <w:tab/>
              <w:t>bezúplatný převod pozemku parc. č. 1401/11 ost. pl. o výměře 25 m2 v</w:t>
            </w:r>
            <w:r w:rsidR="001D082B" w:rsidRPr="00F47834">
              <w:t> </w:t>
            </w:r>
            <w:r w:rsidRPr="00F47834">
              <w:t>k.ú. a obci Tučín z vlastnictví Olomouckého kraje, z hospodaření Správy silnic Olomouckého kraje, příspěvkové organizace, do vlastnictví obce Tučín, IČ:</w:t>
            </w:r>
            <w:r w:rsidR="00BA5AF7" w:rsidRPr="00F47834">
              <w:t> </w:t>
            </w:r>
            <w:r w:rsidRPr="00F47834">
              <w:t>00636631. Nabyvatel uhradí veškeré náklady spojené s převodem vlastnického práva a správní poplatek spojený s návrhem na vklad vlastnického práva do katastru nemovitostí.</w:t>
            </w:r>
          </w:p>
          <w:p w:rsidR="00A32029" w:rsidRPr="00F47834" w:rsidRDefault="00A32029" w:rsidP="00A32029">
            <w:pPr>
              <w:pStyle w:val="Normal"/>
              <w:spacing w:after="119"/>
              <w:jc w:val="both"/>
            </w:pPr>
            <w:r w:rsidRPr="00F47834">
              <w:t>3.2.</w:t>
            </w:r>
            <w:r w:rsidRPr="00F47834">
              <w:tab/>
              <w:t>uzavření smlouvy o budoucí darovací smlouvě na budoucí bezúplatný převod části pozemku parc. č. 2232/1 ost. pl. o výměře cca 50 m2, části pozemku parc. č. 2233/3 ost. pl. o výměře cca 590 m2 a pozemku parc. č.</w:t>
            </w:r>
            <w:r w:rsidR="001D082B" w:rsidRPr="00F47834">
              <w:t> </w:t>
            </w:r>
            <w:r w:rsidRPr="00F47834">
              <w:t>2233/4 ost. pl. o výměře 66 m2, vše v k.ú. a obci Velká Bystřice mezi Olomouckým krajem jako budoucím dárcem a městem Velká Bystřice, IČ:</w:t>
            </w:r>
            <w:r w:rsidR="00BA5AF7" w:rsidRPr="00F47834">
              <w:t> </w:t>
            </w:r>
            <w:r w:rsidRPr="00F47834">
              <w:t xml:space="preserve">0029965, jako budoucím obdarovaným. Řádná darovací smlouva bude uzavřena nejpozději do jednoho roku ode dne vydání kolaudačního souhlasu se stavbou „Centrem Velké Bystřice čistou nohou – III. etapa“. Nabyvatel uhradí veškeré náklady spojené s převodem vlastnického práva a správní poplatek spojený s návrhem na vklad vlastnického práva do katastru nemovitostí. </w:t>
            </w:r>
          </w:p>
          <w:p w:rsidR="00A32029" w:rsidRPr="00F47834" w:rsidRDefault="00A32029" w:rsidP="00A32029">
            <w:pPr>
              <w:pStyle w:val="Normal"/>
              <w:spacing w:after="119"/>
              <w:jc w:val="both"/>
            </w:pPr>
            <w:r w:rsidRPr="00F47834">
              <w:lastRenderedPageBreak/>
              <w:t>3.3.</w:t>
            </w:r>
            <w:r w:rsidRPr="00F47834">
              <w:tab/>
              <w:t>uzavření smlouvy o budoucí darovací smlouvě na budoucí bezúplatný převod části pozemku parc. č. 601/10 ost. pl. o celkové výměře cca 120 m2 v</w:t>
            </w:r>
            <w:r w:rsidR="001D082B" w:rsidRPr="00F47834">
              <w:t> </w:t>
            </w:r>
            <w:r w:rsidRPr="00F47834">
              <w:t>k.ú. Nové Sady u Olomouce, obec Olomouc mezi Olomouckým krajem jako budoucím dárcem a statutárním městem Olomouc, IČ: 00299308, jako budoucím obdarovaným. Řádná darovací smlouva bude uzavřena nejpozději do jednoho roku od ukončení stavby „Tramvajová trať – Olomouc – Nové Sady, II. etapa“. Nabyvatel uhradí veškeré náklady spojené s převodem vlastnického práva a správní poplatek spojený s návrhem na vklad vlastnického práva do</w:t>
            </w:r>
            <w:r w:rsidR="001D082B" w:rsidRPr="00F47834">
              <w:t> </w:t>
            </w:r>
            <w:r w:rsidRPr="00F47834">
              <w:t xml:space="preserve">katastru nemovitostí. </w:t>
            </w:r>
          </w:p>
          <w:p w:rsidR="00A32029" w:rsidRPr="00F47834" w:rsidRDefault="00A32029" w:rsidP="00A32029">
            <w:pPr>
              <w:pStyle w:val="Normal"/>
              <w:spacing w:after="119"/>
              <w:jc w:val="both"/>
            </w:pPr>
            <w:r w:rsidRPr="00F47834">
              <w:t>3.4.</w:t>
            </w:r>
            <w:r w:rsidRPr="00F47834">
              <w:tab/>
              <w:t>uzavření smlouvy o budoucí darovací smlouvě na budoucí bezúplatný převod částí pozemků v k.ú. a obci Střeň mezi Olomouckým krajem jako budoucím dárcem a obcí Střeň, IČ: 47997265, jako budoucím obdarovaným. Řádná darovací smlouva bude uzavřena nejpozději do jednoho roku od</w:t>
            </w:r>
            <w:r w:rsidR="001D082B" w:rsidRPr="00F47834">
              <w:t> </w:t>
            </w:r>
            <w:r w:rsidRPr="00F47834">
              <w:t>ukončení stavby „Revitalizace návsi a veřejných prostranství obce Střeně“. Nabyvatel uhradí veškeré náklady spojené s převodem vlastnického práva a</w:t>
            </w:r>
            <w:r w:rsidR="001D082B" w:rsidRPr="00F47834">
              <w:t> </w:t>
            </w:r>
            <w:r w:rsidRPr="00F47834">
              <w:t xml:space="preserve">správní poplatek spojený s návrhem na vklad vlastnického práva do katastru nemovitostí. </w:t>
            </w:r>
          </w:p>
          <w:p w:rsidR="00A32029" w:rsidRPr="00F47834" w:rsidRDefault="00A32029" w:rsidP="001D082B">
            <w:pPr>
              <w:pStyle w:val="Normal"/>
              <w:spacing w:after="119"/>
              <w:jc w:val="both"/>
            </w:pPr>
            <w:r w:rsidRPr="00F47834">
              <w:t>3.5.</w:t>
            </w:r>
            <w:r w:rsidRPr="00F47834">
              <w:tab/>
              <w:t>uzavření smlouvy o budoucí darovací smlouvě na budoucí bezúplatný převod části pozemku parc. č. 1114 ost. pl. o výměře cca 530 m2 v k.ú. Potštát a částí pozemků parc. č. 1539 ost. pl. o výměře cca 660 m2 a parc. č. 1557 ost. pl. o výměře cca 70 m2, v k.ú. Potštát</w:t>
            </w:r>
            <w:r w:rsidR="00D5464F" w:rsidRPr="00F47834">
              <w:t xml:space="preserve"> – </w:t>
            </w:r>
            <w:r w:rsidRPr="00F47834">
              <w:t>Horní Předměstí, obec Potštát mezi Olomouckým krajem jako budoucím dárcem a městem Potštát, IČ:</w:t>
            </w:r>
            <w:r w:rsidR="001D082B" w:rsidRPr="00F47834">
              <w:t> </w:t>
            </w:r>
            <w:r w:rsidRPr="00F47834">
              <w:t>00301795, jako budoucím obdarovaným. Řádná darovací smlouva bude uzavřena nejpozději do jednoho roku od ukončení rekonstrukce a vybudování chodníků. Nabyvatel uhradí veškeré náklady spojené s převodem vlastnického práva a správní poplatek spojený s návrhem na vklad vlastnického práva do</w:t>
            </w:r>
            <w:r w:rsidR="001D082B" w:rsidRPr="00F47834">
              <w:t> </w:t>
            </w:r>
            <w:r w:rsidRPr="00F47834">
              <w:t>katastru nemovitostí.</w:t>
            </w:r>
          </w:p>
        </w:tc>
      </w:tr>
      <w:tr w:rsidR="00F47834" w:rsidRPr="00F47834" w:rsidTr="00A32029">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A32029">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A32029" w:rsidP="006C0F5C">
            <w:pPr>
              <w:pStyle w:val="nadpis2"/>
            </w:pPr>
            <w:r w:rsidRPr="00F47834">
              <w:t>Ing. Michal Symerský, 2. náměstek hejtmana</w:t>
            </w:r>
          </w:p>
        </w:tc>
      </w:tr>
      <w:tr w:rsidR="00F47834" w:rsidRPr="00F47834" w:rsidTr="00A32029">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A32029" w:rsidP="006C0F5C">
            <w:pPr>
              <w:pStyle w:val="nadpis2"/>
            </w:pPr>
            <w:r w:rsidRPr="00F47834">
              <w:t>6.5.</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10D67">
        <w:tc>
          <w:tcPr>
            <w:tcW w:w="961" w:type="pct"/>
            <w:gridSpan w:val="2"/>
            <w:tcBorders>
              <w:bottom w:val="nil"/>
            </w:tcBorders>
          </w:tcPr>
          <w:p w:rsidR="00A726C1" w:rsidRPr="00F47834" w:rsidRDefault="00C10D67" w:rsidP="00BA5AF7">
            <w:pPr>
              <w:pStyle w:val="Radanzevusnesen"/>
              <w:keepNext/>
              <w:ind w:left="0" w:firstLine="0"/>
              <w:jc w:val="left"/>
              <w:rPr>
                <w:szCs w:val="24"/>
              </w:rPr>
            </w:pPr>
            <w:r w:rsidRPr="00F47834">
              <w:rPr>
                <w:szCs w:val="24"/>
              </w:rPr>
              <w:t>UR/76/27/2015</w:t>
            </w:r>
          </w:p>
        </w:tc>
        <w:tc>
          <w:tcPr>
            <w:tcW w:w="4039" w:type="pct"/>
            <w:tcBorders>
              <w:bottom w:val="nil"/>
            </w:tcBorders>
          </w:tcPr>
          <w:p w:rsidR="00A726C1" w:rsidRPr="00F47834" w:rsidRDefault="00C10D67" w:rsidP="00BA5AF7">
            <w:pPr>
              <w:pStyle w:val="Radanzevusnesen"/>
              <w:keepNext/>
              <w:ind w:left="0" w:firstLine="0"/>
              <w:rPr>
                <w:szCs w:val="24"/>
              </w:rPr>
            </w:pPr>
            <w:r w:rsidRPr="00F47834">
              <w:rPr>
                <w:szCs w:val="24"/>
              </w:rPr>
              <w:t>Majetkoprávní záležitosti – bezúplatná nabytí nemovitého majetku</w:t>
            </w:r>
          </w:p>
        </w:tc>
      </w:tr>
      <w:tr w:rsidR="00F47834" w:rsidRPr="00F47834" w:rsidTr="00C10D67">
        <w:trPr>
          <w:trHeight w:val="289"/>
        </w:trPr>
        <w:tc>
          <w:tcPr>
            <w:tcW w:w="5000" w:type="pct"/>
            <w:gridSpan w:val="3"/>
            <w:tcBorders>
              <w:top w:val="nil"/>
              <w:bottom w:val="nil"/>
            </w:tcBorders>
            <w:shd w:val="clear" w:color="auto" w:fill="auto"/>
            <w:hideMark/>
          </w:tcPr>
          <w:p w:rsidR="00A726C1" w:rsidRPr="00F47834" w:rsidRDefault="00C10D67" w:rsidP="00BA5AF7">
            <w:pPr>
              <w:pStyle w:val="Zkladntext"/>
              <w:rPr>
                <w:sz w:val="24"/>
                <w:szCs w:val="24"/>
                <w:lang w:val="cs-CZ"/>
              </w:rPr>
            </w:pPr>
            <w:r w:rsidRPr="00F47834">
              <w:rPr>
                <w:sz w:val="24"/>
                <w:szCs w:val="24"/>
                <w:lang w:val="cs-CZ"/>
              </w:rPr>
              <w:t>Rada Olomouckého kraje po projednání:</w:t>
            </w:r>
          </w:p>
        </w:tc>
      </w:tr>
      <w:tr w:rsidR="00F47834" w:rsidRPr="00F47834" w:rsidTr="00C10D67">
        <w:trPr>
          <w:trHeight w:val="289"/>
        </w:trPr>
        <w:tc>
          <w:tcPr>
            <w:tcW w:w="346" w:type="pct"/>
            <w:tcBorders>
              <w:top w:val="nil"/>
              <w:bottom w:val="nil"/>
            </w:tcBorders>
            <w:shd w:val="clear" w:color="auto" w:fill="auto"/>
            <w:tcMar>
              <w:bottom w:w="113" w:type="dxa"/>
            </w:tcMar>
            <w:hideMark/>
          </w:tcPr>
          <w:p w:rsidR="00A726C1" w:rsidRPr="00F47834" w:rsidRDefault="00C10D67"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10D67" w:rsidP="00C10D67">
            <w:pPr>
              <w:pStyle w:val="Normal"/>
              <w:spacing w:after="119"/>
              <w:jc w:val="both"/>
            </w:pPr>
            <w:r w:rsidRPr="00F47834">
              <w:rPr>
                <w:b/>
                <w:spacing w:val="70"/>
              </w:rPr>
              <w:t>bere na vědomí</w:t>
            </w:r>
            <w:r w:rsidRPr="00F47834">
              <w:t xml:space="preserve"> důvodovou zprávu</w:t>
            </w:r>
          </w:p>
        </w:tc>
      </w:tr>
      <w:tr w:rsidR="00F47834" w:rsidRPr="00F47834" w:rsidTr="00C10D67">
        <w:trPr>
          <w:trHeight w:val="289"/>
        </w:trPr>
        <w:tc>
          <w:tcPr>
            <w:tcW w:w="346" w:type="pct"/>
            <w:tcBorders>
              <w:top w:val="nil"/>
              <w:bottom w:val="nil"/>
            </w:tcBorders>
            <w:shd w:val="clear" w:color="auto" w:fill="auto"/>
            <w:tcMar>
              <w:bottom w:w="113" w:type="dxa"/>
            </w:tcMar>
          </w:tcPr>
          <w:p w:rsidR="00C10D67" w:rsidRPr="00F47834" w:rsidRDefault="00C10D67" w:rsidP="006C0F5C">
            <w:pPr>
              <w:pStyle w:val="nadpis2"/>
            </w:pPr>
            <w:r w:rsidRPr="00F47834">
              <w:t>2.</w:t>
            </w:r>
          </w:p>
        </w:tc>
        <w:tc>
          <w:tcPr>
            <w:tcW w:w="4654" w:type="pct"/>
            <w:gridSpan w:val="2"/>
            <w:tcBorders>
              <w:top w:val="nil"/>
              <w:bottom w:val="nil"/>
            </w:tcBorders>
            <w:shd w:val="clear" w:color="auto" w:fill="auto"/>
            <w:tcMar>
              <w:bottom w:w="113" w:type="dxa"/>
            </w:tcMar>
          </w:tcPr>
          <w:p w:rsidR="00C10D67" w:rsidRPr="00F47834" w:rsidRDefault="00C10D67" w:rsidP="009E28B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C10D67">
        <w:trPr>
          <w:trHeight w:val="289"/>
        </w:trPr>
        <w:tc>
          <w:tcPr>
            <w:tcW w:w="5000" w:type="pct"/>
            <w:gridSpan w:val="3"/>
            <w:tcBorders>
              <w:top w:val="nil"/>
              <w:bottom w:val="nil"/>
            </w:tcBorders>
            <w:shd w:val="clear" w:color="auto" w:fill="auto"/>
            <w:tcMar>
              <w:bottom w:w="113" w:type="dxa"/>
            </w:tcMar>
          </w:tcPr>
          <w:p w:rsidR="00C10D67" w:rsidRPr="00F47834" w:rsidRDefault="00C10D67" w:rsidP="00C10D67">
            <w:r w:rsidRPr="00F47834">
              <w:t>O: Ing. Michal Symerský, 2. náměstek hejtmana</w:t>
            </w:r>
          </w:p>
          <w:p w:rsidR="00C10D67" w:rsidRPr="00F47834" w:rsidRDefault="00C10D67" w:rsidP="00C10D67">
            <w:r w:rsidRPr="00F47834">
              <w:t>T: ZOK 25. 9. 2015</w:t>
            </w:r>
          </w:p>
        </w:tc>
      </w:tr>
      <w:tr w:rsidR="00F47834" w:rsidRPr="00F47834" w:rsidTr="00C10D67">
        <w:trPr>
          <w:trHeight w:val="289"/>
        </w:trPr>
        <w:tc>
          <w:tcPr>
            <w:tcW w:w="346" w:type="pct"/>
            <w:tcBorders>
              <w:top w:val="nil"/>
              <w:bottom w:val="nil"/>
            </w:tcBorders>
            <w:shd w:val="clear" w:color="auto" w:fill="auto"/>
            <w:tcMar>
              <w:bottom w:w="113" w:type="dxa"/>
            </w:tcMar>
          </w:tcPr>
          <w:p w:rsidR="00C10D67" w:rsidRPr="00F47834" w:rsidRDefault="00C10D67" w:rsidP="006C0F5C">
            <w:pPr>
              <w:pStyle w:val="nadpis2"/>
            </w:pPr>
            <w:r w:rsidRPr="00F47834">
              <w:t>3.</w:t>
            </w:r>
          </w:p>
        </w:tc>
        <w:tc>
          <w:tcPr>
            <w:tcW w:w="4654" w:type="pct"/>
            <w:gridSpan w:val="2"/>
            <w:tcBorders>
              <w:top w:val="nil"/>
              <w:bottom w:val="nil"/>
            </w:tcBorders>
            <w:shd w:val="clear" w:color="auto" w:fill="auto"/>
            <w:tcMar>
              <w:bottom w:w="113" w:type="dxa"/>
            </w:tcMar>
          </w:tcPr>
          <w:p w:rsidR="00C10D67" w:rsidRPr="00F47834" w:rsidRDefault="00C10D67" w:rsidP="00C10D67">
            <w:pPr>
              <w:pStyle w:val="Normal"/>
              <w:spacing w:after="119"/>
              <w:jc w:val="both"/>
            </w:pPr>
            <w:r w:rsidRPr="00F47834">
              <w:rPr>
                <w:b/>
                <w:spacing w:val="70"/>
              </w:rPr>
              <w:t>doporučuje Zastupitelstvu Olomouckého kraje</w:t>
            </w:r>
            <w:r w:rsidRPr="00F47834">
              <w:t xml:space="preserve"> revokovat:</w:t>
            </w:r>
          </w:p>
          <w:p w:rsidR="00C10D67" w:rsidRPr="00F47834" w:rsidRDefault="00C10D67" w:rsidP="00C10D67">
            <w:pPr>
              <w:pStyle w:val="Normal"/>
              <w:spacing w:after="119"/>
              <w:jc w:val="both"/>
            </w:pPr>
            <w:r w:rsidRPr="00F47834">
              <w:t>3.1.</w:t>
            </w:r>
            <w:r w:rsidRPr="00F47834">
              <w:tab/>
              <w:t>část usn</w:t>
            </w:r>
            <w:r w:rsidR="00B6021B" w:rsidRPr="00F47834">
              <w:t xml:space="preserve">esení </w:t>
            </w:r>
            <w:r w:rsidR="000E2A46" w:rsidRPr="00F47834">
              <w:t xml:space="preserve">Zastupitelstva Olomouckého kraje </w:t>
            </w:r>
            <w:r w:rsidR="00B6021B" w:rsidRPr="00F47834">
              <w:t>č. UZ/10/19/2014, bod</w:t>
            </w:r>
            <w:r w:rsidR="000E2A46" w:rsidRPr="00F47834">
              <w:t> </w:t>
            </w:r>
            <w:r w:rsidR="00B6021B" w:rsidRPr="00F47834">
              <w:t>3.9</w:t>
            </w:r>
            <w:r w:rsidRPr="00F47834">
              <w:t>, ze dne 11. 4. 2014 ve věci bezúplatného nabytí pozemku parc.</w:t>
            </w:r>
            <w:r w:rsidR="001D082B" w:rsidRPr="00F47834">
              <w:t> </w:t>
            </w:r>
            <w:r w:rsidRPr="00F47834">
              <w:t>č.</w:t>
            </w:r>
            <w:r w:rsidR="000E2A46" w:rsidRPr="00F47834">
              <w:t> </w:t>
            </w:r>
            <w:r w:rsidRPr="00F47834">
              <w:t xml:space="preserve">2936 ost. pl. o výměře 1 115 m2 v k.ú. a obci Hlubočky z vlastnictví ČR </w:t>
            </w:r>
            <w:r w:rsidR="00D5464F" w:rsidRPr="00F47834">
              <w:t>–</w:t>
            </w:r>
            <w:r w:rsidRPr="00F47834">
              <w:t xml:space="preserve"> Úřadu pro zastupování státu ve věcech majetkových do vlastnictví </w:t>
            </w:r>
            <w:r w:rsidRPr="00F47834">
              <w:lastRenderedPageBreak/>
              <w:t>Olomouckého kraje, a to z důvodu změny rozsahu předmětného pozemku.</w:t>
            </w:r>
          </w:p>
          <w:p w:rsidR="00C10D67" w:rsidRPr="00F47834" w:rsidRDefault="00C10D67" w:rsidP="001D082B">
            <w:pPr>
              <w:pStyle w:val="Normal"/>
              <w:spacing w:after="119"/>
              <w:jc w:val="both"/>
            </w:pPr>
            <w:r w:rsidRPr="00F47834">
              <w:t>3.2.</w:t>
            </w:r>
            <w:r w:rsidRPr="00F47834">
              <w:tab/>
              <w:t>usnesení Zastupitelstva Olomouckého kraje č. UZ/5/21/2013, bod 3. 6, ze dne 28. 6. 2013 ve věci bezúplatného nabytí částí pozemků v k.ú. Přerov, obec Přerov z vlastnictví ČR – Ředitelství silnic a dálnic ČR, IČ: 65993390, do</w:t>
            </w:r>
            <w:r w:rsidR="001D082B" w:rsidRPr="00F47834">
              <w:t> </w:t>
            </w:r>
            <w:r w:rsidRPr="00F47834">
              <w:t>vlastnictví Olomouckého kraje, do hospodaření Správy silnic Olomouckého kraje, příspěvkové organizace, z důvodu požadavku dárce na doplnění podmínek převodu.</w:t>
            </w:r>
          </w:p>
        </w:tc>
      </w:tr>
      <w:tr w:rsidR="00F47834" w:rsidRPr="00F47834" w:rsidTr="00C10D67">
        <w:trPr>
          <w:trHeight w:val="289"/>
        </w:trPr>
        <w:tc>
          <w:tcPr>
            <w:tcW w:w="346" w:type="pct"/>
            <w:tcBorders>
              <w:top w:val="nil"/>
              <w:bottom w:val="nil"/>
            </w:tcBorders>
            <w:shd w:val="clear" w:color="auto" w:fill="auto"/>
            <w:tcMar>
              <w:bottom w:w="113" w:type="dxa"/>
            </w:tcMar>
          </w:tcPr>
          <w:p w:rsidR="00C10D67" w:rsidRPr="00F47834" w:rsidRDefault="00C10D67" w:rsidP="006C0F5C">
            <w:pPr>
              <w:pStyle w:val="nadpis2"/>
            </w:pPr>
            <w:r w:rsidRPr="00F47834">
              <w:lastRenderedPageBreak/>
              <w:t>4.</w:t>
            </w:r>
          </w:p>
        </w:tc>
        <w:tc>
          <w:tcPr>
            <w:tcW w:w="4654" w:type="pct"/>
            <w:gridSpan w:val="2"/>
            <w:tcBorders>
              <w:top w:val="nil"/>
              <w:bottom w:val="nil"/>
            </w:tcBorders>
            <w:shd w:val="clear" w:color="auto" w:fill="auto"/>
            <w:tcMar>
              <w:bottom w:w="113" w:type="dxa"/>
            </w:tcMar>
          </w:tcPr>
          <w:p w:rsidR="00C10D67" w:rsidRPr="00F47834" w:rsidRDefault="00C10D67" w:rsidP="00C10D67">
            <w:pPr>
              <w:pStyle w:val="Normal"/>
              <w:spacing w:after="119"/>
              <w:jc w:val="both"/>
            </w:pPr>
            <w:r w:rsidRPr="00F47834">
              <w:rPr>
                <w:b/>
                <w:spacing w:val="70"/>
              </w:rPr>
              <w:t>doporučuje Zastupitelstvu Olomouckého kraje</w:t>
            </w:r>
            <w:r w:rsidRPr="00F47834">
              <w:t xml:space="preserve"> schválit: </w:t>
            </w:r>
          </w:p>
          <w:p w:rsidR="00C10D67" w:rsidRPr="00F47834" w:rsidRDefault="00C10D67" w:rsidP="00C10D67">
            <w:pPr>
              <w:pStyle w:val="Normal"/>
              <w:spacing w:after="119"/>
              <w:jc w:val="both"/>
            </w:pPr>
            <w:r w:rsidRPr="00F47834">
              <w:t>4.1.</w:t>
            </w:r>
            <w:r w:rsidRPr="00F47834">
              <w:tab/>
              <w:t>bezúplatné nabytí pozemku parc. č. 2936/1 ost. pl. o výměře 769 m2 v</w:t>
            </w:r>
            <w:r w:rsidR="001D082B" w:rsidRPr="00F47834">
              <w:t> </w:t>
            </w:r>
            <w:r w:rsidRPr="00F47834">
              <w:t>k.ú. a obci Hlubočky z vlastnictví ČR – Úřadu pro zastupování státu ve</w:t>
            </w:r>
            <w:r w:rsidR="001D082B" w:rsidRPr="00F47834">
              <w:t> </w:t>
            </w:r>
            <w:r w:rsidRPr="00F47834">
              <w:t>věcech majetkových, IČ: 69797111, do vlastnictví Olomouckého kraje, za</w:t>
            </w:r>
            <w:r w:rsidR="001D082B" w:rsidRPr="00F47834">
              <w:t> </w:t>
            </w:r>
            <w:r w:rsidRPr="00F47834">
              <w:t>podmínek stanovených Úřadem pro zastupování státu ve věcech majetkových. Nabyvatel uhradí veškeré náklady spojené s převodem vlastnického práva a správní poplatek spojený s návrhem na vklad vlastnického práva do katastru nemovitostí.</w:t>
            </w:r>
          </w:p>
          <w:p w:rsidR="00C10D67" w:rsidRPr="00F47834" w:rsidRDefault="00C10D67" w:rsidP="00C10D67">
            <w:pPr>
              <w:pStyle w:val="Normal"/>
              <w:spacing w:after="119"/>
              <w:jc w:val="both"/>
            </w:pPr>
            <w:r w:rsidRPr="00F47834">
              <w:t>4.2.</w:t>
            </w:r>
            <w:r w:rsidRPr="00F47834">
              <w:tab/>
              <w:t>bezúplatné nabytí částí pozemků parc. č. 4951/2 ost. pl. o výměře 163</w:t>
            </w:r>
            <w:r w:rsidR="001D082B" w:rsidRPr="00F47834">
              <w:t> </w:t>
            </w:r>
            <w:r w:rsidRPr="00F47834">
              <w:t>m2 a parc. č. 5826/1 ost. pl. o výměře 569 m2, dle geometrického plánu č.</w:t>
            </w:r>
            <w:r w:rsidR="001D082B" w:rsidRPr="00F47834">
              <w:t> </w:t>
            </w:r>
            <w:r w:rsidRPr="00F47834">
              <w:t>5231</w:t>
            </w:r>
            <w:r w:rsidR="00D5464F" w:rsidRPr="00F47834">
              <w:t xml:space="preserve"> – </w:t>
            </w:r>
            <w:r w:rsidRPr="00F47834">
              <w:t>275/2010 ze dne 23. 11. 2010 pozemky parc. č. 4951/28 ost. pl. o</w:t>
            </w:r>
            <w:r w:rsidR="001D082B" w:rsidRPr="00F47834">
              <w:t> </w:t>
            </w:r>
            <w:r w:rsidRPr="00F47834">
              <w:t>výměře 145 m2, parc. č. 4951/29 ost. pl. o výměře 18 m2 a parc. č. 5826/10 ost. pl. o výměře 569 m2, vše v k.ú. a obci Přerov, vše z vlastnictví ČR – Ředitelství silnic a dálnic ČR, IČ: 65993390, do vlastnictví Olomouckého kraje, do hospodaření Správy silnic Olomouckého kraje, příspěvkové organizace, za</w:t>
            </w:r>
            <w:r w:rsidR="001D082B" w:rsidRPr="00F47834">
              <w:t> </w:t>
            </w:r>
            <w:r w:rsidRPr="00F47834">
              <w:t>podmínek dle důvodové zprávy. Nabyvatel uhradí veškeré náklady spojené s převodem vlastnického práva a správní poplatek k návrhu na vklad vlastnického práva do katastru nemovitostí.</w:t>
            </w:r>
          </w:p>
          <w:p w:rsidR="00C10D67" w:rsidRPr="00F47834" w:rsidRDefault="00C10D67" w:rsidP="00C10D67">
            <w:pPr>
              <w:pStyle w:val="Normal"/>
              <w:spacing w:after="119"/>
              <w:jc w:val="both"/>
            </w:pPr>
            <w:r w:rsidRPr="00F47834">
              <w:t>4.3.</w:t>
            </w:r>
            <w:r w:rsidRPr="00F47834">
              <w:tab/>
              <w:t>bezúplatné nabytí pozemku parc. č. 1407 ost. pl. o výměře 3 140 m2 v</w:t>
            </w:r>
            <w:r w:rsidR="001D082B" w:rsidRPr="00F47834">
              <w:t> </w:t>
            </w:r>
            <w:r w:rsidRPr="00F47834">
              <w:t>k.ú. a obci Domašov u Šternberka z vlastnictví obce Domašov u Šternberka, IČ: 00635286, do vlastnictví Olomouckého kraje, do hospodaření Správy silnic Olomouckého kraje, příspěvkové organizace. Nabyvatel uhradí veškeré náklady spojené s převodem vlastnického práva a správní poplatek k návrhu na vklad vlastnického práva do katastru nemovitostí.</w:t>
            </w:r>
          </w:p>
          <w:p w:rsidR="00C10D67" w:rsidRPr="00F47834" w:rsidRDefault="00C10D67" w:rsidP="00C10D67">
            <w:pPr>
              <w:pStyle w:val="Normal"/>
              <w:spacing w:after="119"/>
              <w:jc w:val="both"/>
            </w:pPr>
            <w:r w:rsidRPr="00F47834">
              <w:t>4.4.</w:t>
            </w:r>
            <w:r w:rsidRPr="00F47834">
              <w:tab/>
              <w:t>bezúplatné nabytí pozemku parc. č. 2562/6 ost. pl. o výměře 72 m2 v</w:t>
            </w:r>
            <w:r w:rsidR="001D082B" w:rsidRPr="00F47834">
              <w:t> </w:t>
            </w:r>
            <w:r w:rsidRPr="00F47834">
              <w:t>k.ú. a obci Lipník nad Bečvou z vlastnictví ČR – Úřadu pro zastupování státu ve věcech majetkových, IČ: 69797111, do vlastnictví Olomouckého kraje, za</w:t>
            </w:r>
            <w:r w:rsidR="001D082B" w:rsidRPr="00F47834">
              <w:t> </w:t>
            </w:r>
            <w:r w:rsidRPr="00F47834">
              <w:t>podmínek stanovených Úřadem pro zastupování státu ve věcech majetkových. Nabyvatel uhradí veškeré náklady spojené s převodem vlastnického práva a správní poplatek spojený s návrhem na vklad vlastnického práva do katastru nemovitostí.</w:t>
            </w:r>
          </w:p>
          <w:p w:rsidR="00C10D67" w:rsidRPr="00F47834" w:rsidRDefault="00C10D67" w:rsidP="001D082B">
            <w:pPr>
              <w:pStyle w:val="Normal"/>
              <w:spacing w:after="119"/>
              <w:jc w:val="both"/>
            </w:pPr>
            <w:r w:rsidRPr="00F47834">
              <w:t>4.5.</w:t>
            </w:r>
            <w:r w:rsidRPr="00F47834">
              <w:tab/>
              <w:t>bezúplatné nabytí pozemku parc. č. 445/2 ost. pl. o výměře 32 m2 v k.ú. Bohuslavice u Konice, obec Bohuslavice a pozemků parc. č. 1051/4 ost. pl. o</w:t>
            </w:r>
            <w:r w:rsidR="001D082B" w:rsidRPr="00F47834">
              <w:t> </w:t>
            </w:r>
            <w:r w:rsidRPr="00F47834">
              <w:t>výměře 33 m2, parc. č. 1051/26 ost. pl. o výměře 80 m2 a parc. č. 1051/27 ost. pl. o výměře 85 m2, vše v k.ú. a obci Brodek u Prostějova z vlastnictví ČR – Úřadu pro zastupování státu ve věcech majetkových, IČ: 69797111, do</w:t>
            </w:r>
            <w:r w:rsidR="001D082B" w:rsidRPr="00F47834">
              <w:t> </w:t>
            </w:r>
            <w:r w:rsidRPr="00F47834">
              <w:t xml:space="preserve">vlastnictví Olomouckého kraje, za podmínek stanovených Úřadem pro zastupování státu ve věcech majetkových. Nabyvatel uhradí veškeré náklady spojené s převodem vlastnického práva a správní poplatek spojený s návrhem </w:t>
            </w:r>
            <w:r w:rsidRPr="00F47834">
              <w:lastRenderedPageBreak/>
              <w:t>na vklad vlastnického práva do katastru nemovitostí.</w:t>
            </w:r>
          </w:p>
        </w:tc>
      </w:tr>
      <w:tr w:rsidR="00F47834" w:rsidRPr="00F47834" w:rsidTr="00C10D67">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10D67">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10D67" w:rsidP="006C0F5C">
            <w:pPr>
              <w:pStyle w:val="nadpis2"/>
            </w:pPr>
            <w:r w:rsidRPr="00F47834">
              <w:t>Ing. Michal Symerský, 2. náměstek hejtmana</w:t>
            </w:r>
          </w:p>
        </w:tc>
      </w:tr>
      <w:tr w:rsidR="00F47834" w:rsidRPr="00F47834" w:rsidTr="00C10D67">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10D67" w:rsidP="006C0F5C">
            <w:pPr>
              <w:pStyle w:val="nadpis2"/>
            </w:pPr>
            <w:r w:rsidRPr="00F47834">
              <w:t>6.6.</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122C66">
        <w:tc>
          <w:tcPr>
            <w:tcW w:w="961" w:type="pct"/>
            <w:gridSpan w:val="2"/>
            <w:tcBorders>
              <w:bottom w:val="nil"/>
            </w:tcBorders>
          </w:tcPr>
          <w:p w:rsidR="00A726C1" w:rsidRPr="00F47834" w:rsidRDefault="00122C66" w:rsidP="00BA5AF7">
            <w:pPr>
              <w:pStyle w:val="Radanzevusnesen"/>
              <w:keepNext/>
              <w:ind w:left="0" w:firstLine="0"/>
              <w:jc w:val="left"/>
              <w:rPr>
                <w:szCs w:val="24"/>
              </w:rPr>
            </w:pPr>
            <w:r w:rsidRPr="00F47834">
              <w:rPr>
                <w:szCs w:val="24"/>
              </w:rPr>
              <w:t>UR/76/28/2015</w:t>
            </w:r>
          </w:p>
        </w:tc>
        <w:tc>
          <w:tcPr>
            <w:tcW w:w="4039" w:type="pct"/>
            <w:tcBorders>
              <w:bottom w:val="nil"/>
            </w:tcBorders>
          </w:tcPr>
          <w:p w:rsidR="00A726C1" w:rsidRPr="00F47834" w:rsidRDefault="00122C66" w:rsidP="00BA5AF7">
            <w:pPr>
              <w:pStyle w:val="Radanzevusnesen"/>
              <w:keepNext/>
              <w:ind w:left="0" w:firstLine="0"/>
              <w:rPr>
                <w:szCs w:val="24"/>
              </w:rPr>
            </w:pPr>
            <w:r w:rsidRPr="00F47834">
              <w:rPr>
                <w:szCs w:val="24"/>
              </w:rPr>
              <w:t>Majetkoprávní záležitosti – vzájemné bezúplatné převody nemovitého majetku</w:t>
            </w:r>
          </w:p>
        </w:tc>
      </w:tr>
      <w:tr w:rsidR="00F47834" w:rsidRPr="00F47834" w:rsidTr="00122C66">
        <w:trPr>
          <w:trHeight w:val="289"/>
        </w:trPr>
        <w:tc>
          <w:tcPr>
            <w:tcW w:w="5000" w:type="pct"/>
            <w:gridSpan w:val="3"/>
            <w:tcBorders>
              <w:top w:val="nil"/>
              <w:bottom w:val="nil"/>
            </w:tcBorders>
            <w:shd w:val="clear" w:color="auto" w:fill="auto"/>
            <w:hideMark/>
          </w:tcPr>
          <w:p w:rsidR="00A726C1" w:rsidRPr="00F47834" w:rsidRDefault="00122C66" w:rsidP="00BA5AF7">
            <w:pPr>
              <w:pStyle w:val="Zkladntext"/>
              <w:rPr>
                <w:sz w:val="24"/>
                <w:szCs w:val="24"/>
                <w:lang w:val="cs-CZ"/>
              </w:rPr>
            </w:pPr>
            <w:r w:rsidRPr="00F47834">
              <w:rPr>
                <w:sz w:val="24"/>
                <w:szCs w:val="24"/>
                <w:lang w:val="cs-CZ"/>
              </w:rPr>
              <w:t>Rada Olomouckého kraje po projednání:</w:t>
            </w:r>
          </w:p>
        </w:tc>
      </w:tr>
      <w:tr w:rsidR="00F47834" w:rsidRPr="00F47834" w:rsidTr="00122C66">
        <w:trPr>
          <w:trHeight w:val="289"/>
        </w:trPr>
        <w:tc>
          <w:tcPr>
            <w:tcW w:w="346" w:type="pct"/>
            <w:tcBorders>
              <w:top w:val="nil"/>
              <w:bottom w:val="nil"/>
            </w:tcBorders>
            <w:shd w:val="clear" w:color="auto" w:fill="auto"/>
            <w:tcMar>
              <w:bottom w:w="113" w:type="dxa"/>
            </w:tcMar>
            <w:hideMark/>
          </w:tcPr>
          <w:p w:rsidR="00A726C1" w:rsidRPr="00F47834" w:rsidRDefault="00122C66"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122C66" w:rsidP="00122C66">
            <w:pPr>
              <w:pStyle w:val="Normal"/>
              <w:spacing w:after="119"/>
              <w:jc w:val="both"/>
            </w:pPr>
            <w:r w:rsidRPr="00F47834">
              <w:rPr>
                <w:b/>
                <w:spacing w:val="70"/>
              </w:rPr>
              <w:t>bere na vědomí</w:t>
            </w:r>
            <w:r w:rsidRPr="00F47834">
              <w:t xml:space="preserve"> důvodovou zprávu</w:t>
            </w:r>
          </w:p>
        </w:tc>
      </w:tr>
      <w:tr w:rsidR="00F47834" w:rsidRPr="00F47834" w:rsidTr="00122C66">
        <w:trPr>
          <w:trHeight w:val="289"/>
        </w:trPr>
        <w:tc>
          <w:tcPr>
            <w:tcW w:w="346" w:type="pct"/>
            <w:tcBorders>
              <w:top w:val="nil"/>
              <w:bottom w:val="nil"/>
            </w:tcBorders>
            <w:shd w:val="clear" w:color="auto" w:fill="auto"/>
            <w:tcMar>
              <w:bottom w:w="113" w:type="dxa"/>
            </w:tcMar>
          </w:tcPr>
          <w:p w:rsidR="00122C66" w:rsidRPr="00F47834" w:rsidRDefault="00122C66" w:rsidP="006C0F5C">
            <w:pPr>
              <w:pStyle w:val="nadpis2"/>
            </w:pPr>
            <w:r w:rsidRPr="00F47834">
              <w:t>2.</w:t>
            </w:r>
          </w:p>
        </w:tc>
        <w:tc>
          <w:tcPr>
            <w:tcW w:w="4654" w:type="pct"/>
            <w:gridSpan w:val="2"/>
            <w:tcBorders>
              <w:top w:val="nil"/>
              <w:bottom w:val="nil"/>
            </w:tcBorders>
            <w:shd w:val="clear" w:color="auto" w:fill="auto"/>
            <w:tcMar>
              <w:bottom w:w="113" w:type="dxa"/>
            </w:tcMar>
          </w:tcPr>
          <w:p w:rsidR="00122C66" w:rsidRPr="00F47834" w:rsidRDefault="00122C66" w:rsidP="009E28B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122C66">
        <w:trPr>
          <w:trHeight w:val="289"/>
        </w:trPr>
        <w:tc>
          <w:tcPr>
            <w:tcW w:w="5000" w:type="pct"/>
            <w:gridSpan w:val="3"/>
            <w:tcBorders>
              <w:top w:val="nil"/>
              <w:bottom w:val="nil"/>
            </w:tcBorders>
            <w:shd w:val="clear" w:color="auto" w:fill="auto"/>
            <w:tcMar>
              <w:bottom w:w="113" w:type="dxa"/>
            </w:tcMar>
          </w:tcPr>
          <w:p w:rsidR="00122C66" w:rsidRPr="00F47834" w:rsidRDefault="00122C66" w:rsidP="00122C66">
            <w:r w:rsidRPr="00F47834">
              <w:t>O: Ing. Michal Symerský, 2. náměstek hejtmana</w:t>
            </w:r>
          </w:p>
          <w:p w:rsidR="00122C66" w:rsidRPr="00F47834" w:rsidRDefault="00122C66" w:rsidP="00122C66">
            <w:r w:rsidRPr="00F47834">
              <w:t>T: ZOK 25. 9. 2015</w:t>
            </w:r>
          </w:p>
        </w:tc>
      </w:tr>
      <w:tr w:rsidR="00F47834" w:rsidRPr="00F47834" w:rsidTr="00122C66">
        <w:trPr>
          <w:trHeight w:val="289"/>
        </w:trPr>
        <w:tc>
          <w:tcPr>
            <w:tcW w:w="346" w:type="pct"/>
            <w:tcBorders>
              <w:top w:val="nil"/>
              <w:bottom w:val="nil"/>
            </w:tcBorders>
            <w:shd w:val="clear" w:color="auto" w:fill="auto"/>
            <w:tcMar>
              <w:bottom w:w="113" w:type="dxa"/>
            </w:tcMar>
          </w:tcPr>
          <w:p w:rsidR="00122C66" w:rsidRPr="00F47834" w:rsidRDefault="00122C66" w:rsidP="006C0F5C">
            <w:pPr>
              <w:pStyle w:val="nadpis2"/>
            </w:pPr>
            <w:r w:rsidRPr="00F47834">
              <w:t>3.</w:t>
            </w:r>
          </w:p>
        </w:tc>
        <w:tc>
          <w:tcPr>
            <w:tcW w:w="4654" w:type="pct"/>
            <w:gridSpan w:val="2"/>
            <w:tcBorders>
              <w:top w:val="nil"/>
              <w:bottom w:val="nil"/>
            </w:tcBorders>
            <w:shd w:val="clear" w:color="auto" w:fill="auto"/>
            <w:tcMar>
              <w:bottom w:w="113" w:type="dxa"/>
            </w:tcMar>
          </w:tcPr>
          <w:p w:rsidR="00122C66" w:rsidRPr="00F47834" w:rsidRDefault="00122C66" w:rsidP="00122C66">
            <w:pPr>
              <w:pStyle w:val="Normal"/>
              <w:spacing w:after="119"/>
              <w:jc w:val="both"/>
            </w:pPr>
            <w:r w:rsidRPr="00F47834">
              <w:rPr>
                <w:b/>
                <w:spacing w:val="70"/>
              </w:rPr>
              <w:t>doporučuje Zastupitelstvu Olomouckého kraje</w:t>
            </w:r>
            <w:r w:rsidRPr="00F47834">
              <w:t xml:space="preserve"> schválit:</w:t>
            </w:r>
          </w:p>
          <w:p w:rsidR="00122C66" w:rsidRPr="00F47834" w:rsidRDefault="00122C66" w:rsidP="00122C66">
            <w:pPr>
              <w:pStyle w:val="Normal"/>
              <w:spacing w:after="119"/>
              <w:jc w:val="both"/>
            </w:pPr>
            <w:r w:rsidRPr="00F47834">
              <w:t>3.1.</w:t>
            </w:r>
            <w:r w:rsidRPr="00F47834">
              <w:tab/>
              <w:t>bezúplatný převod části pozemku parc. č. 1030/1 ost. pl. o celkové výměře 38 m2, dle geometrického plánu č. 1131</w:t>
            </w:r>
            <w:r w:rsidR="00D5464F" w:rsidRPr="00F47834">
              <w:t xml:space="preserve"> – </w:t>
            </w:r>
            <w:r w:rsidRPr="00F47834">
              <w:t>163/2014 ze</w:t>
            </w:r>
            <w:r w:rsidR="00236D44" w:rsidRPr="00F47834">
              <w:t> </w:t>
            </w:r>
            <w:r w:rsidRPr="00F47834">
              <w:t>dne</w:t>
            </w:r>
            <w:r w:rsidR="00236D44" w:rsidRPr="00F47834">
              <w:t> </w:t>
            </w:r>
            <w:r w:rsidRPr="00F47834">
              <w:t>9.</w:t>
            </w:r>
            <w:r w:rsidR="00236D44" w:rsidRPr="00F47834">
              <w:t> </w:t>
            </w:r>
            <w:r w:rsidRPr="00F47834">
              <w:t>12.</w:t>
            </w:r>
            <w:r w:rsidR="00236D44" w:rsidRPr="00F47834">
              <w:t> </w:t>
            </w:r>
            <w:r w:rsidRPr="00F47834">
              <w:t>2014 pozemky parc. č. 1030/5 ost. pl. o výměře 32 m2 a parc. č.</w:t>
            </w:r>
            <w:r w:rsidR="00236D44" w:rsidRPr="00F47834">
              <w:t> </w:t>
            </w:r>
            <w:r w:rsidRPr="00F47834">
              <w:t>1030/6 ost. pl. o výměře 6 m2, části pozemku parc. č. 1032/1 ost. pl. o</w:t>
            </w:r>
            <w:r w:rsidR="00236D44" w:rsidRPr="00F47834">
              <w:t> </w:t>
            </w:r>
            <w:r w:rsidRPr="00F47834">
              <w:t>celkové výměře 487 m2, dle geometrického plánu č. 1131</w:t>
            </w:r>
            <w:r w:rsidR="00D5464F" w:rsidRPr="00F47834">
              <w:t xml:space="preserve"> – </w:t>
            </w:r>
            <w:r w:rsidRPr="00F47834">
              <w:t>163/2014 ze</w:t>
            </w:r>
            <w:r w:rsidR="00236D44" w:rsidRPr="00F47834">
              <w:t> </w:t>
            </w:r>
            <w:r w:rsidRPr="00F47834">
              <w:t>dne</w:t>
            </w:r>
            <w:r w:rsidR="00236D44" w:rsidRPr="00F47834">
              <w:t> </w:t>
            </w:r>
            <w:r w:rsidRPr="00F47834">
              <w:t>9. 12. 2014 pozemky parc. č. 1032/6 ost. pl. o výměře 43 m2, parc. č.</w:t>
            </w:r>
            <w:r w:rsidR="00236D44" w:rsidRPr="00F47834">
              <w:t> </w:t>
            </w:r>
            <w:r w:rsidRPr="00F47834">
              <w:t>1032/8 ost. pl. o výměře 255 m2, parc. č. 1032/9 ost. pl. o výměře 118 m2, parc. č. 1032/10 ost. pl. o výměře 58 m2 a parc. č. 1032/11 ost. pl. o výměře 13</w:t>
            </w:r>
            <w:r w:rsidR="00236D44" w:rsidRPr="00F47834">
              <w:t> </w:t>
            </w:r>
            <w:r w:rsidRPr="00F47834">
              <w:t>m2, části pozemků parc. č. 1032/1 ost. pl. o výměře 640 m2, parc. č. 1029/1 ost. pl. o výměře 1 m2 a parc. č. 1030/1 ost. pl. o výměře 64 m2, dle</w:t>
            </w:r>
            <w:r w:rsidR="00236D44" w:rsidRPr="00F47834">
              <w:t> </w:t>
            </w:r>
            <w:r w:rsidRPr="00F47834">
              <w:t>geometrického plánu č. 1131</w:t>
            </w:r>
            <w:r w:rsidR="00D5464F" w:rsidRPr="00F47834">
              <w:t xml:space="preserve"> – </w:t>
            </w:r>
            <w:r w:rsidRPr="00F47834">
              <w:t>163/2014 ze dne 9. 12. 2014 pozemek parc. č. 1032/1 díl „s“ o výměře 640 m2, pozemek parc. č. 1029/1 díl „t“ o výměře 1</w:t>
            </w:r>
            <w:r w:rsidR="00236D44" w:rsidRPr="00F47834">
              <w:t> </w:t>
            </w:r>
            <w:r w:rsidRPr="00F47834">
              <w:t>m2 a pozemek parc. č. 1030/1 díl „u“ o výměře 64 m2, které jsou sloučeny do</w:t>
            </w:r>
            <w:r w:rsidR="00236D44" w:rsidRPr="00F47834">
              <w:t> </w:t>
            </w:r>
            <w:r w:rsidRPr="00F47834">
              <w:t>pozemku parc. č. 1032/7 ost. pl. o celkové výměře 705 m2, část pozemku parc. č. 1032/2 ost. pl. o výměře 688 m2, dle geometrického plánu č. 1131</w:t>
            </w:r>
            <w:r w:rsidR="00D5464F" w:rsidRPr="00F47834">
              <w:t xml:space="preserve"> – </w:t>
            </w:r>
            <w:r w:rsidRPr="00F47834">
              <w:t>163/2014 ze dne 9. 12. 2014 pozemek parc. č. 1032/4 ost. pl. o výměře 688</w:t>
            </w:r>
            <w:r w:rsidR="00236D44" w:rsidRPr="00F47834">
              <w:t> </w:t>
            </w:r>
            <w:r w:rsidRPr="00F47834">
              <w:t>m2, části pozemků parc. č. 1032/1 ost. pl. o výměře 184 m2 a parc. č.</w:t>
            </w:r>
            <w:r w:rsidR="00236D44" w:rsidRPr="00F47834">
              <w:t> </w:t>
            </w:r>
            <w:r w:rsidRPr="00F47834">
              <w:t>1032/3 ost. pl. o výměře 779 m2, dle geometrického plánu č. 1131</w:t>
            </w:r>
            <w:r w:rsidR="00D5464F" w:rsidRPr="00F47834">
              <w:t xml:space="preserve"> – </w:t>
            </w:r>
            <w:r w:rsidRPr="00F47834">
              <w:t>163/2014 ze dne 9. 12. 2014 pozemek parc. č. 1032/1 díl „d+f“ o výměře 184</w:t>
            </w:r>
            <w:r w:rsidR="00236D44" w:rsidRPr="00F47834">
              <w:t> </w:t>
            </w:r>
            <w:r w:rsidRPr="00F47834">
              <w:t>m2 a pozemek parc. č. 1032/3 díl „c“ ost. pl. o výměře 779 m2, které jsou sloučeny do pozemku parc. č. 1032/5 ost. pl. o celkové výměře 963 m2, části pozemků parc. č. 1029/1 ost. pl. o výměře 116 m2 a parc. č. 1032/1 ost. pl. o</w:t>
            </w:r>
            <w:r w:rsidR="00236D44" w:rsidRPr="00F47834">
              <w:t> </w:t>
            </w:r>
            <w:r w:rsidRPr="00F47834">
              <w:t>výměře 30 m2, dle geometrického plánu č. 1131</w:t>
            </w:r>
            <w:r w:rsidR="00D5464F" w:rsidRPr="00F47834">
              <w:t xml:space="preserve"> – </w:t>
            </w:r>
            <w:r w:rsidRPr="00F47834">
              <w:t>163/2014 ze dne 9.</w:t>
            </w:r>
            <w:r w:rsidR="00236D44" w:rsidRPr="00F47834">
              <w:t> </w:t>
            </w:r>
            <w:r w:rsidRPr="00F47834">
              <w:t>12.</w:t>
            </w:r>
            <w:r w:rsidR="00236D44" w:rsidRPr="00F47834">
              <w:t> </w:t>
            </w:r>
            <w:r w:rsidRPr="00F47834">
              <w:t>2014 pozemek parc. č. 1029/1 díl „h“ ost. pl. o výměře 116 m2 a</w:t>
            </w:r>
            <w:r w:rsidR="00236D44" w:rsidRPr="00F47834">
              <w:t> </w:t>
            </w:r>
            <w:r w:rsidRPr="00F47834">
              <w:t>pozemek parc. č. 1032/1 díl „g“ o výměře 30 m2, které jsou sloučeny do</w:t>
            </w:r>
            <w:r w:rsidR="00236D44" w:rsidRPr="00F47834">
              <w:t> </w:t>
            </w:r>
            <w:r w:rsidRPr="00F47834">
              <w:t>pozemku parc. č. 1029/11 ost. pl. o celkové výměře 146 m2, části pozemku parc. č. 1029/1 ost. pl. o celkové výměře 190 m2, dle geometrického plánu č.</w:t>
            </w:r>
            <w:r w:rsidR="00236D44" w:rsidRPr="00F47834">
              <w:t> </w:t>
            </w:r>
            <w:r w:rsidRPr="00F47834">
              <w:t>1131</w:t>
            </w:r>
            <w:r w:rsidR="00D5464F" w:rsidRPr="00F47834">
              <w:t xml:space="preserve"> – </w:t>
            </w:r>
            <w:r w:rsidRPr="00F47834">
              <w:t>163/2014 ze dne 9. 12. 2014 pozemky parc. č. 1029/12 ost. pl. o</w:t>
            </w:r>
            <w:r w:rsidR="00236D44" w:rsidRPr="00F47834">
              <w:t> </w:t>
            </w:r>
            <w:r w:rsidRPr="00F47834">
              <w:t>výměře 34 m2, parc. č. 1029/13 ost. pl. o výměře 33 m2 a parc. č. 1029/15 ost. pl. o výměře 123 m2, části pozemků parc. č. 1029/1 ost. pl. o výměře 260</w:t>
            </w:r>
            <w:r w:rsidR="00236D44" w:rsidRPr="00F47834">
              <w:t> </w:t>
            </w:r>
            <w:r w:rsidRPr="00F47834">
              <w:t xml:space="preserve">m2 a parc. č. 1029/2 ost. pl. o výměře 96 m2, dle geometrického plánu </w:t>
            </w:r>
            <w:r w:rsidRPr="00F47834">
              <w:lastRenderedPageBreak/>
              <w:t>č.</w:t>
            </w:r>
            <w:r w:rsidR="00236D44" w:rsidRPr="00F47834">
              <w:t> </w:t>
            </w:r>
            <w:r w:rsidRPr="00F47834">
              <w:t>1131</w:t>
            </w:r>
            <w:r w:rsidR="00D5464F" w:rsidRPr="00F47834">
              <w:t xml:space="preserve"> – </w:t>
            </w:r>
            <w:r w:rsidRPr="00F47834">
              <w:t>163/2014 ze dne 9. 12. 2014 pozemek parc. č. 1029/1 díl „l“ ost. pl. o</w:t>
            </w:r>
            <w:r w:rsidR="00236D44" w:rsidRPr="00F47834">
              <w:t> </w:t>
            </w:r>
            <w:r w:rsidRPr="00F47834">
              <w:t>výměře 260 m2 a pozemek parc. č. 1029/2 díl „m“ o výměře 96 m2, které jsou sloučeny do pozemku parc. č. 1029/14 ost. pl. o celkové výměře 356 m2 a</w:t>
            </w:r>
            <w:r w:rsidR="00236D44" w:rsidRPr="00F47834">
              <w:t> </w:t>
            </w:r>
            <w:r w:rsidRPr="00F47834">
              <w:t>části pozemků parc. č. 1029/1 ost. pl. o výměře 206 m2 a parc. č. 1029/3 ost. pl. o výměře 332 m2, dle geometrického plánu č. 1131</w:t>
            </w:r>
            <w:r w:rsidR="00D5464F" w:rsidRPr="00F47834">
              <w:t xml:space="preserve"> – </w:t>
            </w:r>
            <w:r w:rsidRPr="00F47834">
              <w:t>163/2014 ze dne 9.</w:t>
            </w:r>
            <w:r w:rsidR="00236D44" w:rsidRPr="00F47834">
              <w:t> </w:t>
            </w:r>
            <w:r w:rsidRPr="00F47834">
              <w:t>12. 2014 pozemek parc. č. 1029/1 díl „n+r“ o výměře 206 m2 a pozemek parc. č. 1029/3 díl „o“ ost. pl. o výměře 332 m2, které jsou sloučeny do</w:t>
            </w:r>
            <w:r w:rsidR="00236D44" w:rsidRPr="00F47834">
              <w:t> </w:t>
            </w:r>
            <w:r w:rsidRPr="00F47834">
              <w:t>pozemku parc. č. 1029/16 ost. pl. o celkové výměře 538 m2, vše v k.ú. a</w:t>
            </w:r>
            <w:r w:rsidR="00236D44" w:rsidRPr="00F47834">
              <w:t> </w:t>
            </w:r>
            <w:r w:rsidRPr="00F47834">
              <w:t>obci Hněvotín, z vlastnictví Olomouckého kraje, z hospodaření Správy silnic Olomouckého kraje, příspěvkové organizace, do vlastnictví obce Hněvotín, IČ:</w:t>
            </w:r>
            <w:r w:rsidR="00236D44" w:rsidRPr="00F47834">
              <w:t> </w:t>
            </w:r>
            <w:r w:rsidRPr="00F47834">
              <w:t>00298913. Nabyvatel uhradí správní poplatek k návrhu na vklad vlastnického práva do katastru nemovitostí.</w:t>
            </w:r>
          </w:p>
          <w:p w:rsidR="00122C66" w:rsidRPr="00F47834" w:rsidRDefault="00122C66" w:rsidP="00122C66">
            <w:pPr>
              <w:pStyle w:val="Normal"/>
              <w:spacing w:after="119"/>
              <w:jc w:val="both"/>
            </w:pPr>
            <w:r w:rsidRPr="00F47834">
              <w:t>3.2.</w:t>
            </w:r>
            <w:r w:rsidRPr="00F47834">
              <w:tab/>
              <w:t>bezúplatné nabytí částí pozemků parc. č. 213/30 ost. pl. o výměře 126</w:t>
            </w:r>
            <w:r w:rsidR="00236D44" w:rsidRPr="00F47834">
              <w:t> </w:t>
            </w:r>
            <w:r w:rsidRPr="00F47834">
              <w:t>m2, parc. č. 54/4 zahrada o výměře 97 m2 a parc. č. 456/1 ost. pl. o</w:t>
            </w:r>
            <w:r w:rsidR="00236D44" w:rsidRPr="00F47834">
              <w:t> </w:t>
            </w:r>
            <w:r w:rsidRPr="00F47834">
              <w:t>výměře 2 m2, dle geometrického plánu č. 1131</w:t>
            </w:r>
            <w:r w:rsidR="00D5464F" w:rsidRPr="00F47834">
              <w:t xml:space="preserve"> – </w:t>
            </w:r>
            <w:r w:rsidRPr="00F47834">
              <w:t>163/2014 ze dne 9.</w:t>
            </w:r>
            <w:r w:rsidR="00236D44" w:rsidRPr="00F47834">
              <w:t> </w:t>
            </w:r>
            <w:r w:rsidRPr="00F47834">
              <w:t>12.</w:t>
            </w:r>
            <w:r w:rsidR="00236D44" w:rsidRPr="00F47834">
              <w:t> </w:t>
            </w:r>
            <w:r w:rsidRPr="00F47834">
              <w:t>2014 pozemku parc. č. 213/30 díl „j“ o výměře 126 m2, pozemku parc. č.</w:t>
            </w:r>
            <w:r w:rsidR="00236D44" w:rsidRPr="00F47834">
              <w:t> </w:t>
            </w:r>
            <w:r w:rsidRPr="00F47834">
              <w:t>54/4 díl „i“ o výměře 97 m2 a pozemku parc. č. 456/1 díl „k“ o výměře 2 m2, které jsou sloučeny do pozemku parc. č. 213/59 ost. pl. o celkové výměře 225</w:t>
            </w:r>
            <w:r w:rsidR="00236D44" w:rsidRPr="00F47834">
              <w:t> </w:t>
            </w:r>
            <w:r w:rsidRPr="00F47834">
              <w:t>m2, částí pozemku parc. č. 213/31 ost. pl. o celkové výměře 157 m2, dle</w:t>
            </w:r>
            <w:r w:rsidR="00236D44" w:rsidRPr="00F47834">
              <w:t> </w:t>
            </w:r>
            <w:r w:rsidRPr="00F47834">
              <w:t>geometrického plánu č. 1131</w:t>
            </w:r>
            <w:r w:rsidR="00D5464F" w:rsidRPr="00F47834">
              <w:t xml:space="preserve"> – </w:t>
            </w:r>
            <w:r w:rsidRPr="00F47834">
              <w:t>163/2014 ze dne 9. 12. 2014 pozemků parc. č. 213/57 ost. pl. o výměře 125 m2 a parc. č. 213/58 ost. pl. o výměře 32 m2 a</w:t>
            </w:r>
            <w:r w:rsidR="00236D44" w:rsidRPr="00F47834">
              <w:t> </w:t>
            </w:r>
            <w:r w:rsidRPr="00F47834">
              <w:t>částí pozemku parc. č. 213/36 o celkové výměře 37 m2, dle geometrického plánu č. 1131</w:t>
            </w:r>
            <w:r w:rsidR="00D5464F" w:rsidRPr="00F47834">
              <w:t xml:space="preserve"> – </w:t>
            </w:r>
            <w:r w:rsidRPr="00F47834">
              <w:t>163/2014 ze dne 9. 12. 2014 pozemků parc. č. 213/54 ost. pl. o</w:t>
            </w:r>
            <w:r w:rsidR="00236D44" w:rsidRPr="00F47834">
              <w:t> </w:t>
            </w:r>
            <w:r w:rsidRPr="00F47834">
              <w:t>výměře 13 m2 a parc. č. 213/55 ost. pl. o výměře 24 m2, vše v k.ú. a obci Hněvotín z vlastnictví obce Hněvotín, IČ: 00298913, do vlastnictví Olomouckého kraje, do hospodaření Správy silnic Olomouckého kraje, příspěvkové organizace. Nabyvatel uhradí správní poplatek k návrhu na vklad vlastnického práva do katastru nemovitostí.</w:t>
            </w:r>
          </w:p>
          <w:p w:rsidR="00122C66" w:rsidRPr="00F47834" w:rsidRDefault="00122C66" w:rsidP="00122C66">
            <w:pPr>
              <w:pStyle w:val="Normal"/>
              <w:spacing w:after="119"/>
              <w:jc w:val="both"/>
            </w:pPr>
            <w:r w:rsidRPr="00F47834">
              <w:t>3.3.</w:t>
            </w:r>
            <w:r w:rsidRPr="00F47834">
              <w:tab/>
              <w:t>bezúplatný převod pozemku parc. č. 5457/65 ost. pl. o výměře 24 m2 v</w:t>
            </w:r>
            <w:r w:rsidR="00236D44" w:rsidRPr="00F47834">
              <w:t> </w:t>
            </w:r>
            <w:r w:rsidRPr="00F47834">
              <w:t>k.ú. Zábřeh na Moravě, obec Zábřeh z vlastnictví Olomouckého kraje, z</w:t>
            </w:r>
            <w:r w:rsidR="00236D44" w:rsidRPr="00F47834">
              <w:t> </w:t>
            </w:r>
            <w:r w:rsidRPr="00F47834">
              <w:t>hospodaření Správy silnic Olomouckého kraje, příspěvkové organizace, do</w:t>
            </w:r>
            <w:r w:rsidR="00236D44" w:rsidRPr="00F47834">
              <w:t> </w:t>
            </w:r>
            <w:r w:rsidRPr="00F47834">
              <w:t>vlastnictví města Zábřehu, IČ: 00303640. Nabyvatel uhradí veškeré náklady spojené s převodem vlastnického práva a správní poplatek spojený s návrhem na vklad vlastnického práva do katastru nemovitostí.</w:t>
            </w:r>
          </w:p>
          <w:p w:rsidR="00122C66" w:rsidRPr="00F47834" w:rsidRDefault="00122C66" w:rsidP="00236D44">
            <w:pPr>
              <w:pStyle w:val="Normal"/>
              <w:spacing w:after="119"/>
              <w:jc w:val="both"/>
            </w:pPr>
            <w:r w:rsidRPr="00F47834">
              <w:t>3.4.</w:t>
            </w:r>
            <w:r w:rsidRPr="00F47834">
              <w:tab/>
              <w:t>bezúplatné nabytí pozemků parc. č. 1969/2 ost. pl. o výměře 30 m2, parc. č. 5457/12 ost. pl. o výměře 17 m2 a parc. č. 5457/66 ost. pl. o výměře 23</w:t>
            </w:r>
            <w:r w:rsidR="00236D44" w:rsidRPr="00F47834">
              <w:t> </w:t>
            </w:r>
            <w:r w:rsidRPr="00F47834">
              <w:t>m2, vše v k.ú. Zábřeh na Moravě, obec Zábřeh z vlastnictví města Zábřehu, IČ:</w:t>
            </w:r>
            <w:r w:rsidR="00BA5AF7" w:rsidRPr="00F47834">
              <w:t> </w:t>
            </w:r>
            <w:r w:rsidRPr="00F47834">
              <w:t>00303640, do vlastnictví Olomouckého kraje, do hospodaření Správy silnic Olomouckého kraje, příspěvkové organizace. Nabyvatel uhradí veškeré náklady spojené s převodem vlastnického práva a správní poplatek spojený s</w:t>
            </w:r>
            <w:r w:rsidR="00236D44" w:rsidRPr="00F47834">
              <w:t> </w:t>
            </w:r>
            <w:r w:rsidRPr="00F47834">
              <w:t>návrhem na vklad vlastnického práva do katastru nemovitostí.</w:t>
            </w:r>
          </w:p>
        </w:tc>
      </w:tr>
      <w:tr w:rsidR="00F47834" w:rsidRPr="00F47834" w:rsidTr="00122C66">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122C66">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122C66" w:rsidP="006C0F5C">
            <w:pPr>
              <w:pStyle w:val="nadpis2"/>
            </w:pPr>
            <w:r w:rsidRPr="00F47834">
              <w:t>Ing. Michal Symerský, 2. náměstek hejtmana</w:t>
            </w:r>
          </w:p>
        </w:tc>
      </w:tr>
      <w:tr w:rsidR="00A726C1" w:rsidRPr="00F47834" w:rsidTr="00122C66">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122C66" w:rsidP="006C0F5C">
            <w:pPr>
              <w:pStyle w:val="nadpis2"/>
            </w:pPr>
            <w:r w:rsidRPr="00F47834">
              <w:t>6.7.</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52749A">
        <w:tc>
          <w:tcPr>
            <w:tcW w:w="961" w:type="pct"/>
            <w:gridSpan w:val="2"/>
            <w:tcBorders>
              <w:bottom w:val="nil"/>
            </w:tcBorders>
          </w:tcPr>
          <w:p w:rsidR="00A726C1" w:rsidRPr="00F47834" w:rsidRDefault="0052749A" w:rsidP="00BA5AF7">
            <w:pPr>
              <w:pStyle w:val="Radanzevusnesen"/>
              <w:keepNext/>
              <w:ind w:left="0" w:firstLine="0"/>
              <w:jc w:val="left"/>
              <w:rPr>
                <w:szCs w:val="24"/>
              </w:rPr>
            </w:pPr>
            <w:r w:rsidRPr="00F47834">
              <w:rPr>
                <w:szCs w:val="24"/>
              </w:rPr>
              <w:lastRenderedPageBreak/>
              <w:t>UR/76/29/2015</w:t>
            </w:r>
          </w:p>
        </w:tc>
        <w:tc>
          <w:tcPr>
            <w:tcW w:w="4039" w:type="pct"/>
            <w:tcBorders>
              <w:bottom w:val="nil"/>
            </w:tcBorders>
          </w:tcPr>
          <w:p w:rsidR="00A726C1" w:rsidRPr="00F47834" w:rsidRDefault="0052749A" w:rsidP="00BA5AF7">
            <w:pPr>
              <w:pStyle w:val="Radanzevusnesen"/>
              <w:keepNext/>
              <w:ind w:left="0" w:firstLine="0"/>
              <w:rPr>
                <w:szCs w:val="24"/>
              </w:rPr>
            </w:pPr>
            <w:r w:rsidRPr="00F47834">
              <w:rPr>
                <w:szCs w:val="24"/>
              </w:rPr>
              <w:t>Majetkoprávní záležitosti – majetkoprávní příprava investiční akce „Silnice II/366 Prostějov - přeložka silnice“</w:t>
            </w:r>
          </w:p>
        </w:tc>
      </w:tr>
      <w:tr w:rsidR="00F47834" w:rsidRPr="00F47834" w:rsidTr="0052749A">
        <w:trPr>
          <w:trHeight w:val="289"/>
        </w:trPr>
        <w:tc>
          <w:tcPr>
            <w:tcW w:w="5000" w:type="pct"/>
            <w:gridSpan w:val="3"/>
            <w:tcBorders>
              <w:top w:val="nil"/>
              <w:bottom w:val="nil"/>
            </w:tcBorders>
            <w:shd w:val="clear" w:color="auto" w:fill="auto"/>
            <w:hideMark/>
          </w:tcPr>
          <w:p w:rsidR="00A726C1" w:rsidRPr="00F47834" w:rsidRDefault="0052749A" w:rsidP="00BA5AF7">
            <w:pPr>
              <w:pStyle w:val="Zkladntext"/>
              <w:rPr>
                <w:sz w:val="24"/>
                <w:szCs w:val="24"/>
                <w:lang w:val="cs-CZ"/>
              </w:rPr>
            </w:pPr>
            <w:r w:rsidRPr="00F47834">
              <w:rPr>
                <w:sz w:val="24"/>
                <w:szCs w:val="24"/>
                <w:lang w:val="cs-CZ"/>
              </w:rPr>
              <w:t>Rada Olomouckého kraje po projednání:</w:t>
            </w:r>
          </w:p>
        </w:tc>
      </w:tr>
      <w:tr w:rsidR="00F47834" w:rsidRPr="00F47834" w:rsidTr="0052749A">
        <w:trPr>
          <w:trHeight w:val="289"/>
        </w:trPr>
        <w:tc>
          <w:tcPr>
            <w:tcW w:w="346" w:type="pct"/>
            <w:tcBorders>
              <w:top w:val="nil"/>
              <w:bottom w:val="nil"/>
            </w:tcBorders>
            <w:shd w:val="clear" w:color="auto" w:fill="auto"/>
            <w:tcMar>
              <w:bottom w:w="113" w:type="dxa"/>
            </w:tcMar>
            <w:hideMark/>
          </w:tcPr>
          <w:p w:rsidR="00A726C1" w:rsidRPr="00F47834" w:rsidRDefault="0052749A"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52749A" w:rsidP="0052749A">
            <w:pPr>
              <w:pStyle w:val="Normal"/>
              <w:spacing w:after="119"/>
              <w:jc w:val="both"/>
            </w:pPr>
            <w:r w:rsidRPr="00F47834">
              <w:rPr>
                <w:b/>
                <w:spacing w:val="70"/>
              </w:rPr>
              <w:t>bere na vědomí</w:t>
            </w:r>
            <w:r w:rsidRPr="00F47834">
              <w:t xml:space="preserve"> důvodovou zprávu</w:t>
            </w:r>
          </w:p>
        </w:tc>
      </w:tr>
      <w:tr w:rsidR="00F47834" w:rsidRPr="00F47834" w:rsidTr="0052749A">
        <w:trPr>
          <w:trHeight w:val="289"/>
        </w:trPr>
        <w:tc>
          <w:tcPr>
            <w:tcW w:w="346" w:type="pct"/>
            <w:tcBorders>
              <w:top w:val="nil"/>
              <w:bottom w:val="nil"/>
            </w:tcBorders>
            <w:shd w:val="clear" w:color="auto" w:fill="auto"/>
            <w:tcMar>
              <w:bottom w:w="113" w:type="dxa"/>
            </w:tcMar>
          </w:tcPr>
          <w:p w:rsidR="0052749A" w:rsidRPr="00F47834" w:rsidRDefault="0052749A" w:rsidP="006C0F5C">
            <w:pPr>
              <w:pStyle w:val="nadpis2"/>
            </w:pPr>
            <w:r w:rsidRPr="00F47834">
              <w:t>2.</w:t>
            </w:r>
          </w:p>
        </w:tc>
        <w:tc>
          <w:tcPr>
            <w:tcW w:w="4654" w:type="pct"/>
            <w:gridSpan w:val="2"/>
            <w:tcBorders>
              <w:top w:val="nil"/>
              <w:bottom w:val="nil"/>
            </w:tcBorders>
            <w:shd w:val="clear" w:color="auto" w:fill="auto"/>
            <w:tcMar>
              <w:bottom w:w="113" w:type="dxa"/>
            </w:tcMar>
          </w:tcPr>
          <w:p w:rsidR="0052749A" w:rsidRPr="00F47834" w:rsidRDefault="0052749A" w:rsidP="009E28B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52749A">
        <w:trPr>
          <w:trHeight w:val="289"/>
        </w:trPr>
        <w:tc>
          <w:tcPr>
            <w:tcW w:w="5000" w:type="pct"/>
            <w:gridSpan w:val="3"/>
            <w:tcBorders>
              <w:top w:val="nil"/>
              <w:bottom w:val="nil"/>
            </w:tcBorders>
            <w:shd w:val="clear" w:color="auto" w:fill="auto"/>
            <w:tcMar>
              <w:bottom w:w="113" w:type="dxa"/>
            </w:tcMar>
          </w:tcPr>
          <w:p w:rsidR="0052749A" w:rsidRPr="00F47834" w:rsidRDefault="0052749A" w:rsidP="0052749A">
            <w:r w:rsidRPr="00F47834">
              <w:t>O: Ing. Michal Symerský, 2. náměstek hejtmana</w:t>
            </w:r>
          </w:p>
          <w:p w:rsidR="0052749A" w:rsidRPr="00F47834" w:rsidRDefault="0052749A" w:rsidP="0052749A">
            <w:r w:rsidRPr="00F47834">
              <w:t>T: ZOK 25. 9. 2015</w:t>
            </w:r>
          </w:p>
        </w:tc>
      </w:tr>
      <w:tr w:rsidR="00F47834" w:rsidRPr="00F47834" w:rsidTr="0052749A">
        <w:trPr>
          <w:trHeight w:val="289"/>
        </w:trPr>
        <w:tc>
          <w:tcPr>
            <w:tcW w:w="346" w:type="pct"/>
            <w:tcBorders>
              <w:top w:val="nil"/>
              <w:bottom w:val="nil"/>
            </w:tcBorders>
            <w:shd w:val="clear" w:color="auto" w:fill="auto"/>
            <w:tcMar>
              <w:bottom w:w="113" w:type="dxa"/>
            </w:tcMar>
          </w:tcPr>
          <w:p w:rsidR="0052749A" w:rsidRPr="00F47834" w:rsidRDefault="0052749A" w:rsidP="006C0F5C">
            <w:pPr>
              <w:pStyle w:val="nadpis2"/>
            </w:pPr>
            <w:r w:rsidRPr="00F47834">
              <w:t>3.</w:t>
            </w:r>
          </w:p>
        </w:tc>
        <w:tc>
          <w:tcPr>
            <w:tcW w:w="4654" w:type="pct"/>
            <w:gridSpan w:val="2"/>
            <w:tcBorders>
              <w:top w:val="nil"/>
              <w:bottom w:val="nil"/>
            </w:tcBorders>
            <w:shd w:val="clear" w:color="auto" w:fill="auto"/>
            <w:tcMar>
              <w:bottom w:w="113" w:type="dxa"/>
            </w:tcMar>
          </w:tcPr>
          <w:p w:rsidR="0052749A" w:rsidRPr="00F47834" w:rsidRDefault="0052749A" w:rsidP="0052749A">
            <w:pPr>
              <w:pStyle w:val="Normal"/>
              <w:spacing w:after="119"/>
              <w:jc w:val="both"/>
            </w:pPr>
            <w:r w:rsidRPr="00F47834">
              <w:rPr>
                <w:b/>
                <w:spacing w:val="70"/>
              </w:rPr>
              <w:t>doporučuje Zastupitelstvu Olomouckého kraje</w:t>
            </w:r>
            <w:r w:rsidRPr="00F47834">
              <w:t xml:space="preserve"> revokovat:</w:t>
            </w:r>
          </w:p>
          <w:p w:rsidR="0052749A" w:rsidRPr="00F47834" w:rsidRDefault="0052749A" w:rsidP="0052749A">
            <w:pPr>
              <w:pStyle w:val="Normal"/>
              <w:spacing w:after="119"/>
              <w:jc w:val="both"/>
            </w:pPr>
            <w:r w:rsidRPr="00F47834">
              <w:t>3.1.</w:t>
            </w:r>
            <w:r w:rsidRPr="00F47834">
              <w:tab/>
              <w:t>části usnesení Zastupitelstva Olomouckého kraje č. UZ/5/19/2009 ze</w:t>
            </w:r>
            <w:r w:rsidR="00236D44" w:rsidRPr="00F47834">
              <w:t> </w:t>
            </w:r>
            <w:r w:rsidRPr="00F47834">
              <w:t>dne 24. 4. 2009, body 2.1 – 2.5, 2.7, 2.8, 2.12, 2.15, 2.17 – 2.22, 2.24, 2.28 – 2.42, 2.44, 2.46 – 2.50, 2.53 – 2.57, 2.59 – 2.64, 2.70 – 2.76, 2.78, 2.80 – 2.85, ve věci uzavření smluv o budoucích kupních smlouvách k částem k</w:t>
            </w:r>
            <w:r w:rsidR="00236D44" w:rsidRPr="00F47834">
              <w:t> </w:t>
            </w:r>
            <w:r w:rsidRPr="00F47834">
              <w:t>pozemků v k.ú. Smržice, obec Smržice, v k.ú. Držovice na Moravě, obec Držovice a v k.ú. Prostějov, obec Prostějov v souvislosti se stavbou „Přeložka silnice II/366 Prostějov – sever“ z důvodu změny rozsahu trvalých záborů stavbou dotčených pozemků, změny vlastníků stavbou dotčených pozemků a</w:t>
            </w:r>
            <w:r w:rsidR="00236D44" w:rsidRPr="00F47834">
              <w:t> </w:t>
            </w:r>
            <w:r w:rsidRPr="00F47834">
              <w:t xml:space="preserve">změny číslování stavbou dotčených pozemků. </w:t>
            </w:r>
          </w:p>
          <w:p w:rsidR="0052749A" w:rsidRPr="00F47834" w:rsidRDefault="0052749A" w:rsidP="00236D44">
            <w:pPr>
              <w:pStyle w:val="Normal"/>
              <w:spacing w:after="119"/>
              <w:jc w:val="both"/>
            </w:pPr>
            <w:r w:rsidRPr="00F47834">
              <w:t>3.2.</w:t>
            </w:r>
            <w:r w:rsidRPr="00F47834">
              <w:tab/>
              <w:t>část usnesení Zastupitelstva Olomouckého kraje č. UZ/11/23/2009 ze</w:t>
            </w:r>
            <w:r w:rsidR="00236D44" w:rsidRPr="00F47834">
              <w:t> </w:t>
            </w:r>
            <w:r w:rsidRPr="00F47834">
              <w:t>dne 11. 12. 2009, bod 4.2, ve věci uzavření smlouvy o budoucí darovací smlouvě k částem k pozemkům v k.ú. Prostějov, obec Prostějov v souvislosti se stavbou „Přeložka silnice II/366 Prostějov – sever“ z důvodu změny rozsahu trvalých záborů stavbou dotčených pozemků.</w:t>
            </w:r>
          </w:p>
        </w:tc>
      </w:tr>
      <w:tr w:rsidR="00F47834" w:rsidRPr="00F47834" w:rsidTr="0052749A">
        <w:trPr>
          <w:trHeight w:val="289"/>
        </w:trPr>
        <w:tc>
          <w:tcPr>
            <w:tcW w:w="346" w:type="pct"/>
            <w:tcBorders>
              <w:top w:val="nil"/>
              <w:bottom w:val="nil"/>
            </w:tcBorders>
            <w:shd w:val="clear" w:color="auto" w:fill="auto"/>
            <w:tcMar>
              <w:bottom w:w="113" w:type="dxa"/>
            </w:tcMar>
          </w:tcPr>
          <w:p w:rsidR="0052749A" w:rsidRPr="00F47834" w:rsidRDefault="0052749A" w:rsidP="006C0F5C">
            <w:pPr>
              <w:pStyle w:val="nadpis2"/>
            </w:pPr>
            <w:r w:rsidRPr="00F47834">
              <w:t>4.</w:t>
            </w:r>
          </w:p>
        </w:tc>
        <w:tc>
          <w:tcPr>
            <w:tcW w:w="4654" w:type="pct"/>
            <w:gridSpan w:val="2"/>
            <w:tcBorders>
              <w:top w:val="nil"/>
              <w:bottom w:val="nil"/>
            </w:tcBorders>
            <w:shd w:val="clear" w:color="auto" w:fill="auto"/>
            <w:tcMar>
              <w:bottom w:w="113" w:type="dxa"/>
            </w:tcMar>
          </w:tcPr>
          <w:p w:rsidR="0052749A" w:rsidRPr="00F47834" w:rsidRDefault="0052749A" w:rsidP="0052749A">
            <w:pPr>
              <w:pStyle w:val="Normal"/>
              <w:spacing w:after="119"/>
              <w:jc w:val="both"/>
            </w:pPr>
            <w:r w:rsidRPr="00F47834">
              <w:rPr>
                <w:b/>
                <w:spacing w:val="70"/>
              </w:rPr>
              <w:t>doporučuje Zastupitelstvu Olomouckého kraje</w:t>
            </w:r>
            <w:r w:rsidRPr="00F47834">
              <w:t xml:space="preserve"> schválit:</w:t>
            </w:r>
          </w:p>
          <w:p w:rsidR="0052749A" w:rsidRPr="00F47834" w:rsidRDefault="0052749A" w:rsidP="0052749A">
            <w:pPr>
              <w:pStyle w:val="Normal"/>
              <w:spacing w:after="119"/>
              <w:jc w:val="both"/>
            </w:pPr>
            <w:r w:rsidRPr="00F47834">
              <w:t>4.1.</w:t>
            </w:r>
            <w:r w:rsidRPr="00F47834">
              <w:tab/>
              <w:t>uzavření dohod o zrušení smluv o budoucích kupních smlouvách uzavřených na základě usnesení č. UZ/5/19/2009 ze dne 24. 4. 2009 dle</w:t>
            </w:r>
            <w:r w:rsidR="00236D44" w:rsidRPr="00F47834">
              <w:t> </w:t>
            </w:r>
            <w:r w:rsidRPr="00F47834">
              <w:t xml:space="preserve">tabulky </w:t>
            </w:r>
            <w:r w:rsidR="003D36FB" w:rsidRPr="00F47834">
              <w:t>uvedené v P</w:t>
            </w:r>
            <w:r w:rsidRPr="00F47834">
              <w:t xml:space="preserve">říloze č. 1 důvodové zprávy z důvodu změny rozsahu trvalých záborů stavbou dotčených pozemků. </w:t>
            </w:r>
          </w:p>
          <w:p w:rsidR="0052749A" w:rsidRPr="00F47834" w:rsidRDefault="0052749A" w:rsidP="0052749A">
            <w:pPr>
              <w:pStyle w:val="Normal"/>
              <w:spacing w:after="119"/>
              <w:jc w:val="both"/>
            </w:pPr>
            <w:r w:rsidRPr="00F47834">
              <w:t>4.2.</w:t>
            </w:r>
            <w:r w:rsidRPr="00F47834">
              <w:tab/>
              <w:t>uzavření smluv o budoucích kupních smlouvách mezi Olomouckým krajem jako budoucím kupujícím a vlastníky stavbou dotčených pozemků jako budoucími prodávajícími na budoucí odkoupení pozemků nebo jejich částí, určených pro stavbu „Silnice II/366 Prostějov – přeložka silnice“, v katastrálním území Smržice, katastrálním území Držovice na Moravě a katastrálním území P</w:t>
            </w:r>
            <w:r w:rsidR="003D36FB" w:rsidRPr="00F47834">
              <w:t>rostějov dle tabulky uvedené v P</w:t>
            </w:r>
            <w:r w:rsidRPr="00F47834">
              <w:t>říloze č. 2 důvodové zprávy. Řádné kupní smlouvy budou uzavřeny do jednoho roku ode dne vydání kolaudačního souhlasu, kterým bude stavba „Silnice II/366 Prostějov – přeložka silnice“ kolaudována, za podmínky, že pozemky nebo jejich části budou zastavěny silnicí, která bude ve vlastnictví Olomouckého kraje. Kupní ceny předmětných nemovitostí se budou rovnat cenám tržním, stanoveným znaleckým posudkem zpracovaným dle právních předpisů o oceňování majetku účinných v době uzavření řádných kupních smluv. Olomoucký kraj uhradí veškeré náklady spojené s uzavřením kupních smluv včetně správních poplatků k návrhům na</w:t>
            </w:r>
            <w:r w:rsidR="00236D44" w:rsidRPr="00F47834">
              <w:t> </w:t>
            </w:r>
            <w:r w:rsidRPr="00F47834">
              <w:t xml:space="preserve">vklad vlastnického práva do katastru nemovitostí. Součástí smluv </w:t>
            </w:r>
            <w:r w:rsidRPr="00F47834">
              <w:lastRenderedPageBreak/>
              <w:t>o</w:t>
            </w:r>
            <w:r w:rsidR="00236D44" w:rsidRPr="00F47834">
              <w:t> </w:t>
            </w:r>
            <w:r w:rsidRPr="00F47834">
              <w:t>budoucích kupních smlouvách bude rovněž ustanovení o oprávnění Olomouckého kraje provést výše jmenovanou stavbu.</w:t>
            </w:r>
          </w:p>
          <w:p w:rsidR="0052749A" w:rsidRPr="00F47834" w:rsidRDefault="0052749A" w:rsidP="0052749A">
            <w:pPr>
              <w:pStyle w:val="Normal"/>
              <w:spacing w:after="119"/>
              <w:jc w:val="both"/>
            </w:pPr>
            <w:r w:rsidRPr="00F47834">
              <w:t>4.3.</w:t>
            </w:r>
            <w:r w:rsidRPr="00F47834">
              <w:tab/>
              <w:t>uzavření smlouvy o budoucí darovací smlouvě na budoucí bezúplatné nabytí částí pozemků parc. č. 5932/1 orná půda o výměře cca 932 m2, parc. č.</w:t>
            </w:r>
            <w:r w:rsidR="00236D44" w:rsidRPr="00F47834">
              <w:t> </w:t>
            </w:r>
            <w:r w:rsidRPr="00F47834">
              <w:t>7610/7 ost. pl. o výměře cca 92 m2, parc. č. 7610/16 ost. pl. o výměře cca</w:t>
            </w:r>
            <w:r w:rsidR="00236D44" w:rsidRPr="00F47834">
              <w:t> </w:t>
            </w:r>
            <w:r w:rsidRPr="00F47834">
              <w:t>190 m2, parc. č. 7611/3 ost. pl. o výměře cca 3 m2, parc. č. 7611/4 ost. pl. o výměře cca 58 m2, parc. č. 7618 ost. pl. o výměře cca 135 m2, parc. č.</w:t>
            </w:r>
            <w:r w:rsidR="00236D44" w:rsidRPr="00F47834">
              <w:t> </w:t>
            </w:r>
            <w:r w:rsidRPr="00F47834">
              <w:t>7622</w:t>
            </w:r>
            <w:r w:rsidR="00236D44" w:rsidRPr="00F47834">
              <w:t> </w:t>
            </w:r>
            <w:r w:rsidRPr="00F47834">
              <w:t>ost. pl. o výměře cca 36 m2 a parc. č. 7626/1 orná půda o výměře cca</w:t>
            </w:r>
            <w:r w:rsidR="00236D44" w:rsidRPr="00F47834">
              <w:t> </w:t>
            </w:r>
            <w:r w:rsidRPr="00F47834">
              <w:t>148 m2, vše v katastrálním území Prostějov, obec Prostějov, mezi statutárním městem Prostějovem, IČ: 00288659, jako budoucím dárcem a</w:t>
            </w:r>
            <w:r w:rsidR="00236D44" w:rsidRPr="00F47834">
              <w:t> </w:t>
            </w:r>
            <w:r w:rsidRPr="00F47834">
              <w:t>Olomouckým krajem jako budoucím obdarovaným. Řádná darovací smlouva bude uzavřena do jednoho roku od vydání kolaudačního souhlasu, kterým bude stavba „Silnice II/366 Prostějov – přeložka silnice“ kolaudována, za</w:t>
            </w:r>
            <w:r w:rsidR="00236D44" w:rsidRPr="00F47834">
              <w:t> </w:t>
            </w:r>
            <w:r w:rsidRPr="00F47834">
              <w:t>podmínky, že pozemky nebo jejich části budou zastavěny silnicí ve</w:t>
            </w:r>
            <w:r w:rsidR="00236D44" w:rsidRPr="00F47834">
              <w:t> </w:t>
            </w:r>
            <w:r w:rsidRPr="00F47834">
              <w:t>vlastnictví Olomouckého kraje. Olomoucký kraj uhradí veškeré náklady spojené s uzavřením darovací smlouvy včetně správního poplatku k návrhu na</w:t>
            </w:r>
            <w:r w:rsidR="00236D44" w:rsidRPr="00F47834">
              <w:t> </w:t>
            </w:r>
            <w:r w:rsidRPr="00F47834">
              <w:t>vklad vlastnického práva do katastru nemovitostí. Součástí smlouvy o</w:t>
            </w:r>
            <w:r w:rsidR="00236D44" w:rsidRPr="00F47834">
              <w:t> </w:t>
            </w:r>
            <w:r w:rsidRPr="00F47834">
              <w:t>budoucí darovací smlouvě bude rovněž ustanovení o oprávnění Olomouckého kraje provést výše jmenovanou stavbu.</w:t>
            </w:r>
          </w:p>
          <w:p w:rsidR="0052749A" w:rsidRPr="00F47834" w:rsidRDefault="0052749A" w:rsidP="00236D44">
            <w:pPr>
              <w:pStyle w:val="Normal"/>
              <w:spacing w:after="119"/>
              <w:jc w:val="both"/>
            </w:pPr>
            <w:r w:rsidRPr="00F47834">
              <w:t>4.4.</w:t>
            </w:r>
            <w:r w:rsidRPr="00F47834">
              <w:tab/>
              <w:t>uzavření smlouvy o budoucí darovací smlouvě na budoucí bezúplatné nabytí části pozemku parc. č. 1287 ost. pl. o výměře cca 36 m2 v katastrálním území Smržice, obec Smržice, mezi obcí Smržice, IČ: 00288772, jako budoucím dárcem a Olomouckým krajem jako budoucím obdarovaným. Řádná darovací smlouva bude uzavřena do jednoho roku od vydání kolaudačního souhlasu, kterým bude stavba „Silnice II/366 Prostějov – přeložka silnice“ kolaudována, za podmínky, že pozemek nebo jeho část bude zastavěn silnicí ve vlastnictví Olomouckého kraje. Olomoucký kraj uhradí veškeré náklady spojené s uzavřením darovací smlouvy včetně správního poplatku k návrhu na</w:t>
            </w:r>
            <w:r w:rsidR="00236D44" w:rsidRPr="00F47834">
              <w:t> </w:t>
            </w:r>
            <w:r w:rsidRPr="00F47834">
              <w:t>vklad vlastnického práva do katastru nemovitostí. Součástí smlouvy o</w:t>
            </w:r>
            <w:r w:rsidR="00236D44" w:rsidRPr="00F47834">
              <w:t> </w:t>
            </w:r>
            <w:r w:rsidRPr="00F47834">
              <w:t>budoucí darovací smlouvě bude rovněž ustanovení o oprávnění Olomouckého kraje provést výše jmenovanou stavbu.</w:t>
            </w:r>
          </w:p>
        </w:tc>
      </w:tr>
      <w:tr w:rsidR="00F47834" w:rsidRPr="00F47834" w:rsidTr="0052749A">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52749A">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52749A" w:rsidP="006C0F5C">
            <w:pPr>
              <w:pStyle w:val="nadpis2"/>
            </w:pPr>
            <w:r w:rsidRPr="00F47834">
              <w:t>Ing. Michal Symerský, 2. náměstek hejtmana</w:t>
            </w:r>
          </w:p>
        </w:tc>
      </w:tr>
      <w:tr w:rsidR="00F47834" w:rsidRPr="00F47834" w:rsidTr="0052749A">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52749A" w:rsidP="006C0F5C">
            <w:pPr>
              <w:pStyle w:val="nadpis2"/>
            </w:pPr>
            <w:r w:rsidRPr="00F47834">
              <w:t>6.8.</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D8671C">
        <w:tc>
          <w:tcPr>
            <w:tcW w:w="961" w:type="pct"/>
            <w:gridSpan w:val="2"/>
            <w:tcBorders>
              <w:bottom w:val="nil"/>
            </w:tcBorders>
          </w:tcPr>
          <w:p w:rsidR="00A726C1" w:rsidRPr="00F47834" w:rsidRDefault="00D8671C" w:rsidP="00BA5AF7">
            <w:pPr>
              <w:pStyle w:val="Radanzevusnesen"/>
              <w:keepNext/>
              <w:ind w:left="0" w:firstLine="0"/>
              <w:jc w:val="left"/>
              <w:rPr>
                <w:szCs w:val="24"/>
              </w:rPr>
            </w:pPr>
            <w:r w:rsidRPr="00F47834">
              <w:rPr>
                <w:szCs w:val="24"/>
              </w:rPr>
              <w:t>UR/76/30/2015</w:t>
            </w:r>
          </w:p>
        </w:tc>
        <w:tc>
          <w:tcPr>
            <w:tcW w:w="4039" w:type="pct"/>
            <w:tcBorders>
              <w:bottom w:val="nil"/>
            </w:tcBorders>
          </w:tcPr>
          <w:p w:rsidR="00A726C1" w:rsidRPr="00F47834" w:rsidRDefault="00D8671C" w:rsidP="00BA5AF7">
            <w:pPr>
              <w:pStyle w:val="Radanzevusnesen"/>
              <w:keepNext/>
              <w:ind w:left="0" w:firstLine="0"/>
              <w:rPr>
                <w:szCs w:val="24"/>
              </w:rPr>
            </w:pPr>
            <w:r w:rsidRPr="00F47834">
              <w:rPr>
                <w:szCs w:val="24"/>
              </w:rPr>
              <w:t>Majetkoprávní záležitosti – příprava majetkoprávního vypořádání investiční akce „Silnice II/150 Ohrozim – obchvat“</w:t>
            </w:r>
          </w:p>
        </w:tc>
      </w:tr>
      <w:tr w:rsidR="00F47834" w:rsidRPr="00F47834" w:rsidTr="00D8671C">
        <w:trPr>
          <w:trHeight w:val="289"/>
        </w:trPr>
        <w:tc>
          <w:tcPr>
            <w:tcW w:w="5000" w:type="pct"/>
            <w:gridSpan w:val="3"/>
            <w:tcBorders>
              <w:top w:val="nil"/>
              <w:bottom w:val="nil"/>
            </w:tcBorders>
            <w:shd w:val="clear" w:color="auto" w:fill="auto"/>
            <w:hideMark/>
          </w:tcPr>
          <w:p w:rsidR="00A726C1" w:rsidRPr="00F47834" w:rsidRDefault="00D8671C" w:rsidP="00BA5AF7">
            <w:pPr>
              <w:pStyle w:val="Zkladntext"/>
              <w:rPr>
                <w:sz w:val="24"/>
                <w:szCs w:val="24"/>
                <w:lang w:val="cs-CZ"/>
              </w:rPr>
            </w:pPr>
            <w:r w:rsidRPr="00F47834">
              <w:rPr>
                <w:sz w:val="24"/>
                <w:szCs w:val="24"/>
                <w:lang w:val="cs-CZ"/>
              </w:rPr>
              <w:t>Rada Olomouckého kraje po projednání:</w:t>
            </w:r>
          </w:p>
        </w:tc>
      </w:tr>
      <w:tr w:rsidR="00F47834" w:rsidRPr="00F47834" w:rsidTr="00D8671C">
        <w:trPr>
          <w:trHeight w:val="289"/>
        </w:trPr>
        <w:tc>
          <w:tcPr>
            <w:tcW w:w="346" w:type="pct"/>
            <w:tcBorders>
              <w:top w:val="nil"/>
              <w:bottom w:val="nil"/>
            </w:tcBorders>
            <w:shd w:val="clear" w:color="auto" w:fill="auto"/>
            <w:tcMar>
              <w:bottom w:w="113" w:type="dxa"/>
            </w:tcMar>
            <w:hideMark/>
          </w:tcPr>
          <w:p w:rsidR="00A726C1" w:rsidRPr="00F47834" w:rsidRDefault="00D8671C"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D8671C" w:rsidP="00D8671C">
            <w:pPr>
              <w:pStyle w:val="Normal"/>
              <w:spacing w:after="119"/>
              <w:jc w:val="both"/>
            </w:pPr>
            <w:r w:rsidRPr="00F47834">
              <w:rPr>
                <w:b/>
                <w:spacing w:val="70"/>
              </w:rPr>
              <w:t>bere na vědomí</w:t>
            </w:r>
            <w:r w:rsidRPr="00F47834">
              <w:t xml:space="preserve"> důvodovou zprávu</w:t>
            </w:r>
          </w:p>
        </w:tc>
      </w:tr>
      <w:tr w:rsidR="00F47834" w:rsidRPr="00F47834" w:rsidTr="00D8671C">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D8671C">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D8671C" w:rsidP="006C0F5C">
            <w:pPr>
              <w:pStyle w:val="nadpis2"/>
            </w:pPr>
            <w:r w:rsidRPr="00F47834">
              <w:t>Ing. Michal Symerský, 2. náměstek hejtmana</w:t>
            </w:r>
          </w:p>
        </w:tc>
      </w:tr>
      <w:tr w:rsidR="00A726C1" w:rsidRPr="00F47834" w:rsidTr="00D8671C">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D8671C" w:rsidP="006C0F5C">
            <w:pPr>
              <w:pStyle w:val="nadpis2"/>
            </w:pPr>
            <w:r w:rsidRPr="00F47834">
              <w:t>6.9.</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142D31">
        <w:tc>
          <w:tcPr>
            <w:tcW w:w="961" w:type="pct"/>
            <w:gridSpan w:val="2"/>
            <w:tcBorders>
              <w:bottom w:val="nil"/>
            </w:tcBorders>
          </w:tcPr>
          <w:p w:rsidR="00A726C1" w:rsidRPr="00F47834" w:rsidRDefault="00142D31" w:rsidP="00BA5AF7">
            <w:pPr>
              <w:pStyle w:val="Radanzevusnesen"/>
              <w:keepNext/>
              <w:ind w:left="0" w:firstLine="0"/>
              <w:jc w:val="left"/>
              <w:rPr>
                <w:szCs w:val="24"/>
              </w:rPr>
            </w:pPr>
            <w:r w:rsidRPr="00F47834">
              <w:rPr>
                <w:szCs w:val="24"/>
              </w:rPr>
              <w:lastRenderedPageBreak/>
              <w:t>UR/76/31/2015</w:t>
            </w:r>
          </w:p>
        </w:tc>
        <w:tc>
          <w:tcPr>
            <w:tcW w:w="4039" w:type="pct"/>
            <w:tcBorders>
              <w:bottom w:val="nil"/>
            </w:tcBorders>
          </w:tcPr>
          <w:p w:rsidR="00A726C1" w:rsidRPr="00F47834" w:rsidRDefault="00142D31" w:rsidP="00BA5AF7">
            <w:pPr>
              <w:pStyle w:val="Radanzevusnesen"/>
              <w:keepNext/>
              <w:ind w:left="0" w:firstLine="0"/>
              <w:rPr>
                <w:szCs w:val="24"/>
              </w:rPr>
            </w:pPr>
            <w:r w:rsidRPr="00F47834">
              <w:rPr>
                <w:szCs w:val="24"/>
              </w:rPr>
              <w:t>Poskytnutí dotací na hospodaření v lesích na území Olomoucké kraje</w:t>
            </w:r>
          </w:p>
        </w:tc>
      </w:tr>
      <w:tr w:rsidR="00F47834" w:rsidRPr="00F47834" w:rsidTr="00142D31">
        <w:trPr>
          <w:trHeight w:val="289"/>
        </w:trPr>
        <w:tc>
          <w:tcPr>
            <w:tcW w:w="5000" w:type="pct"/>
            <w:gridSpan w:val="3"/>
            <w:tcBorders>
              <w:top w:val="nil"/>
              <w:bottom w:val="nil"/>
            </w:tcBorders>
            <w:shd w:val="clear" w:color="auto" w:fill="auto"/>
            <w:hideMark/>
          </w:tcPr>
          <w:p w:rsidR="00A726C1" w:rsidRPr="00F47834" w:rsidRDefault="00142D31" w:rsidP="00BA5AF7">
            <w:pPr>
              <w:pStyle w:val="Zkladntext"/>
              <w:rPr>
                <w:sz w:val="24"/>
                <w:szCs w:val="24"/>
                <w:lang w:val="cs-CZ"/>
              </w:rPr>
            </w:pPr>
            <w:r w:rsidRPr="00F47834">
              <w:rPr>
                <w:sz w:val="24"/>
                <w:szCs w:val="24"/>
                <w:lang w:val="cs-CZ"/>
              </w:rPr>
              <w:t>Rada Olomouckého kraje po projednání:</w:t>
            </w:r>
          </w:p>
        </w:tc>
      </w:tr>
      <w:tr w:rsidR="00F47834" w:rsidRPr="00F47834" w:rsidTr="00142D31">
        <w:trPr>
          <w:trHeight w:val="289"/>
        </w:trPr>
        <w:tc>
          <w:tcPr>
            <w:tcW w:w="346" w:type="pct"/>
            <w:tcBorders>
              <w:top w:val="nil"/>
              <w:bottom w:val="nil"/>
            </w:tcBorders>
            <w:shd w:val="clear" w:color="auto" w:fill="auto"/>
            <w:tcMar>
              <w:bottom w:w="113" w:type="dxa"/>
            </w:tcMar>
            <w:hideMark/>
          </w:tcPr>
          <w:p w:rsidR="00A726C1" w:rsidRPr="00F47834" w:rsidRDefault="00142D31"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142D31" w:rsidP="00142D31">
            <w:pPr>
              <w:pStyle w:val="Normal"/>
              <w:spacing w:after="119"/>
              <w:jc w:val="both"/>
            </w:pPr>
            <w:r w:rsidRPr="00F47834">
              <w:rPr>
                <w:b/>
                <w:spacing w:val="70"/>
              </w:rPr>
              <w:t>bere na vědomí</w:t>
            </w:r>
            <w:r w:rsidRPr="00F47834">
              <w:t xml:space="preserve"> důvodovou zprávu</w:t>
            </w:r>
          </w:p>
        </w:tc>
      </w:tr>
      <w:tr w:rsidR="00F47834" w:rsidRPr="00F47834" w:rsidTr="00142D31">
        <w:trPr>
          <w:trHeight w:val="289"/>
        </w:trPr>
        <w:tc>
          <w:tcPr>
            <w:tcW w:w="346" w:type="pct"/>
            <w:tcBorders>
              <w:top w:val="nil"/>
              <w:bottom w:val="nil"/>
            </w:tcBorders>
            <w:shd w:val="clear" w:color="auto" w:fill="auto"/>
            <w:tcMar>
              <w:bottom w:w="113" w:type="dxa"/>
            </w:tcMar>
          </w:tcPr>
          <w:p w:rsidR="00142D31" w:rsidRPr="00F47834" w:rsidRDefault="00142D31" w:rsidP="006C0F5C">
            <w:pPr>
              <w:pStyle w:val="nadpis2"/>
            </w:pPr>
            <w:r w:rsidRPr="00F47834">
              <w:t>2.</w:t>
            </w:r>
          </w:p>
        </w:tc>
        <w:tc>
          <w:tcPr>
            <w:tcW w:w="4654" w:type="pct"/>
            <w:gridSpan w:val="2"/>
            <w:tcBorders>
              <w:top w:val="nil"/>
              <w:bottom w:val="nil"/>
            </w:tcBorders>
            <w:shd w:val="clear" w:color="auto" w:fill="auto"/>
            <w:tcMar>
              <w:bottom w:w="113" w:type="dxa"/>
            </w:tcMar>
          </w:tcPr>
          <w:p w:rsidR="00142D31" w:rsidRPr="00F47834" w:rsidRDefault="00142D31" w:rsidP="00142D31">
            <w:pPr>
              <w:pStyle w:val="Normal"/>
              <w:spacing w:after="119"/>
              <w:jc w:val="both"/>
            </w:pPr>
            <w:r w:rsidRPr="00F47834">
              <w:rPr>
                <w:b/>
                <w:spacing w:val="70"/>
              </w:rPr>
              <w:t>schvaluje</w:t>
            </w:r>
            <w:r w:rsidRPr="00F47834">
              <w:t xml:space="preserve"> poskytnutí dotace na hospodaření v lesích na území Olomouckého kraje žadatelům uvedeným v Příloze č. 1 důvodové zprávy</w:t>
            </w:r>
          </w:p>
        </w:tc>
      </w:tr>
      <w:tr w:rsidR="00F47834" w:rsidRPr="00F47834" w:rsidTr="00142D31">
        <w:trPr>
          <w:trHeight w:val="289"/>
        </w:trPr>
        <w:tc>
          <w:tcPr>
            <w:tcW w:w="346" w:type="pct"/>
            <w:tcBorders>
              <w:top w:val="nil"/>
              <w:bottom w:val="nil"/>
            </w:tcBorders>
            <w:shd w:val="clear" w:color="auto" w:fill="auto"/>
            <w:tcMar>
              <w:bottom w:w="113" w:type="dxa"/>
            </w:tcMar>
          </w:tcPr>
          <w:p w:rsidR="00142D31" w:rsidRPr="00F47834" w:rsidRDefault="00142D31" w:rsidP="006C0F5C">
            <w:pPr>
              <w:pStyle w:val="nadpis2"/>
            </w:pPr>
            <w:r w:rsidRPr="00F47834">
              <w:t>3.</w:t>
            </w:r>
          </w:p>
        </w:tc>
        <w:tc>
          <w:tcPr>
            <w:tcW w:w="4654" w:type="pct"/>
            <w:gridSpan w:val="2"/>
            <w:tcBorders>
              <w:top w:val="nil"/>
              <w:bottom w:val="nil"/>
            </w:tcBorders>
            <w:shd w:val="clear" w:color="auto" w:fill="auto"/>
            <w:tcMar>
              <w:bottom w:w="113" w:type="dxa"/>
            </w:tcMar>
          </w:tcPr>
          <w:p w:rsidR="00142D31" w:rsidRPr="00F47834" w:rsidRDefault="00142D31" w:rsidP="00236D44">
            <w:pPr>
              <w:pStyle w:val="Normal"/>
              <w:spacing w:after="119"/>
              <w:jc w:val="both"/>
            </w:pPr>
            <w:r w:rsidRPr="00F47834">
              <w:rPr>
                <w:b/>
                <w:spacing w:val="70"/>
              </w:rPr>
              <w:t>schvaluje</w:t>
            </w:r>
            <w:r w:rsidRPr="00F47834">
              <w:t xml:space="preserve"> uzavření veřejnoprávních smluv o poskytnutí dotace na</w:t>
            </w:r>
            <w:r w:rsidR="00236D44" w:rsidRPr="00F47834">
              <w:t> </w:t>
            </w:r>
            <w:r w:rsidRPr="00F47834">
              <w:t>hospodaření v lesích na území Olomouckého kraje s příjemci dle bodu 2 usnesení, ve znění vzorové smlouvy schválené usnesením Zastupitelstva Olomouckého kra</w:t>
            </w:r>
            <w:r w:rsidR="007C242A" w:rsidRPr="00F47834">
              <w:t xml:space="preserve">je č. UZ/16/32/2015 ze dne 26. </w:t>
            </w:r>
            <w:r w:rsidRPr="00F47834">
              <w:t>6. 2015</w:t>
            </w:r>
          </w:p>
        </w:tc>
      </w:tr>
      <w:tr w:rsidR="00F47834" w:rsidRPr="00F47834" w:rsidTr="00142D31">
        <w:trPr>
          <w:trHeight w:val="289"/>
        </w:trPr>
        <w:tc>
          <w:tcPr>
            <w:tcW w:w="346" w:type="pct"/>
            <w:tcBorders>
              <w:top w:val="nil"/>
              <w:bottom w:val="nil"/>
            </w:tcBorders>
            <w:shd w:val="clear" w:color="auto" w:fill="auto"/>
            <w:tcMar>
              <w:bottom w:w="113" w:type="dxa"/>
            </w:tcMar>
          </w:tcPr>
          <w:p w:rsidR="00142D31" w:rsidRPr="00F47834" w:rsidRDefault="00142D31" w:rsidP="006C0F5C">
            <w:pPr>
              <w:pStyle w:val="nadpis2"/>
            </w:pPr>
            <w:r w:rsidRPr="00F47834">
              <w:t>4.</w:t>
            </w:r>
          </w:p>
        </w:tc>
        <w:tc>
          <w:tcPr>
            <w:tcW w:w="4654" w:type="pct"/>
            <w:gridSpan w:val="2"/>
            <w:tcBorders>
              <w:top w:val="nil"/>
              <w:bottom w:val="nil"/>
            </w:tcBorders>
            <w:shd w:val="clear" w:color="auto" w:fill="auto"/>
            <w:tcMar>
              <w:bottom w:w="113" w:type="dxa"/>
            </w:tcMar>
          </w:tcPr>
          <w:p w:rsidR="00142D31" w:rsidRPr="00F47834" w:rsidRDefault="00142D31" w:rsidP="00236D44">
            <w:pPr>
              <w:pStyle w:val="Normal"/>
              <w:spacing w:after="119"/>
              <w:jc w:val="both"/>
            </w:pPr>
            <w:r w:rsidRPr="00F47834">
              <w:rPr>
                <w:b/>
                <w:spacing w:val="70"/>
              </w:rPr>
              <w:t>ukládá podepsat</w:t>
            </w:r>
            <w:r w:rsidRPr="00F47834">
              <w:t xml:space="preserve"> veřejnoprávní smlouvy o poskytnutí dotace dle</w:t>
            </w:r>
            <w:r w:rsidR="00236D44" w:rsidRPr="00F47834">
              <w:t> </w:t>
            </w:r>
            <w:r w:rsidRPr="00F47834">
              <w:t>bodu 3 usnesení</w:t>
            </w:r>
          </w:p>
        </w:tc>
      </w:tr>
      <w:tr w:rsidR="00F47834" w:rsidRPr="00F47834" w:rsidTr="00142D31">
        <w:trPr>
          <w:trHeight w:val="289"/>
        </w:trPr>
        <w:tc>
          <w:tcPr>
            <w:tcW w:w="5000" w:type="pct"/>
            <w:gridSpan w:val="3"/>
            <w:tcBorders>
              <w:top w:val="nil"/>
              <w:bottom w:val="nil"/>
            </w:tcBorders>
            <w:shd w:val="clear" w:color="auto" w:fill="auto"/>
            <w:tcMar>
              <w:bottom w:w="113" w:type="dxa"/>
            </w:tcMar>
          </w:tcPr>
          <w:p w:rsidR="00142D31" w:rsidRPr="00F47834" w:rsidRDefault="00142D31" w:rsidP="00142D31">
            <w:r w:rsidRPr="00F47834">
              <w:t>O: Ing. Michal Symerský, 2. náměstek hejtmana</w:t>
            </w:r>
          </w:p>
        </w:tc>
      </w:tr>
      <w:tr w:rsidR="00F47834" w:rsidRPr="00F47834" w:rsidTr="00142D31">
        <w:trPr>
          <w:trHeight w:val="289"/>
        </w:trPr>
        <w:tc>
          <w:tcPr>
            <w:tcW w:w="346" w:type="pct"/>
            <w:tcBorders>
              <w:top w:val="nil"/>
              <w:bottom w:val="nil"/>
            </w:tcBorders>
            <w:shd w:val="clear" w:color="auto" w:fill="auto"/>
            <w:tcMar>
              <w:bottom w:w="113" w:type="dxa"/>
            </w:tcMar>
          </w:tcPr>
          <w:p w:rsidR="00142D31" w:rsidRPr="00F47834" w:rsidRDefault="00142D31" w:rsidP="006C0F5C">
            <w:pPr>
              <w:pStyle w:val="nadpis2"/>
            </w:pPr>
            <w:r w:rsidRPr="00F47834">
              <w:t>5.</w:t>
            </w:r>
          </w:p>
        </w:tc>
        <w:tc>
          <w:tcPr>
            <w:tcW w:w="4654" w:type="pct"/>
            <w:gridSpan w:val="2"/>
            <w:tcBorders>
              <w:top w:val="nil"/>
              <w:bottom w:val="nil"/>
            </w:tcBorders>
            <w:shd w:val="clear" w:color="auto" w:fill="auto"/>
            <w:tcMar>
              <w:bottom w:w="113" w:type="dxa"/>
            </w:tcMar>
          </w:tcPr>
          <w:p w:rsidR="00142D31" w:rsidRPr="00F47834" w:rsidRDefault="00142D31" w:rsidP="00236D44">
            <w:pPr>
              <w:pStyle w:val="Normal"/>
              <w:spacing w:after="119"/>
              <w:jc w:val="both"/>
            </w:pPr>
            <w:r w:rsidRPr="00F47834">
              <w:rPr>
                <w:b/>
                <w:spacing w:val="70"/>
              </w:rPr>
              <w:t>souhlasí</w:t>
            </w:r>
            <w:r w:rsidRPr="00F47834">
              <w:t xml:space="preserve"> s návrhem na poskytnutí dotace na hospodaření v lesích na</w:t>
            </w:r>
            <w:r w:rsidR="00236D44" w:rsidRPr="00F47834">
              <w:t> </w:t>
            </w:r>
            <w:r w:rsidRPr="00F47834">
              <w:t>území Olomouckého kraje žadatelům uvedeným v Příloze č. 2 důvodové zprávy</w:t>
            </w:r>
          </w:p>
        </w:tc>
      </w:tr>
      <w:tr w:rsidR="00F47834" w:rsidRPr="00F47834" w:rsidTr="00142D31">
        <w:trPr>
          <w:trHeight w:val="289"/>
        </w:trPr>
        <w:tc>
          <w:tcPr>
            <w:tcW w:w="346" w:type="pct"/>
            <w:tcBorders>
              <w:top w:val="nil"/>
              <w:bottom w:val="nil"/>
            </w:tcBorders>
            <w:shd w:val="clear" w:color="auto" w:fill="auto"/>
            <w:tcMar>
              <w:bottom w:w="113" w:type="dxa"/>
            </w:tcMar>
          </w:tcPr>
          <w:p w:rsidR="00142D31" w:rsidRPr="00F47834" w:rsidRDefault="00142D31" w:rsidP="006C0F5C">
            <w:pPr>
              <w:pStyle w:val="nadpis2"/>
            </w:pPr>
            <w:r w:rsidRPr="00F47834">
              <w:t>6.</w:t>
            </w:r>
          </w:p>
        </w:tc>
        <w:tc>
          <w:tcPr>
            <w:tcW w:w="4654" w:type="pct"/>
            <w:gridSpan w:val="2"/>
            <w:tcBorders>
              <w:top w:val="nil"/>
              <w:bottom w:val="nil"/>
            </w:tcBorders>
            <w:shd w:val="clear" w:color="auto" w:fill="auto"/>
            <w:tcMar>
              <w:bottom w:w="113" w:type="dxa"/>
            </w:tcMar>
          </w:tcPr>
          <w:p w:rsidR="00142D31" w:rsidRPr="00F47834" w:rsidRDefault="00142D31" w:rsidP="00142D3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142D31">
        <w:trPr>
          <w:trHeight w:val="289"/>
        </w:trPr>
        <w:tc>
          <w:tcPr>
            <w:tcW w:w="5000" w:type="pct"/>
            <w:gridSpan w:val="3"/>
            <w:tcBorders>
              <w:top w:val="nil"/>
              <w:bottom w:val="nil"/>
            </w:tcBorders>
            <w:shd w:val="clear" w:color="auto" w:fill="auto"/>
            <w:tcMar>
              <w:bottom w:w="113" w:type="dxa"/>
            </w:tcMar>
          </w:tcPr>
          <w:p w:rsidR="00142D31" w:rsidRPr="00F47834" w:rsidRDefault="00142D31" w:rsidP="00142D31">
            <w:r w:rsidRPr="00F47834">
              <w:t>O: Ing. Michal Symerský, 2. náměstek hejtmana</w:t>
            </w:r>
          </w:p>
          <w:p w:rsidR="00142D31" w:rsidRPr="00F47834" w:rsidRDefault="00142D31" w:rsidP="00142D31">
            <w:r w:rsidRPr="00F47834">
              <w:t>T: ZOK 25. 9. 2015</w:t>
            </w:r>
          </w:p>
        </w:tc>
      </w:tr>
      <w:tr w:rsidR="00F47834" w:rsidRPr="00F47834" w:rsidTr="00142D31">
        <w:trPr>
          <w:trHeight w:val="289"/>
        </w:trPr>
        <w:tc>
          <w:tcPr>
            <w:tcW w:w="346" w:type="pct"/>
            <w:tcBorders>
              <w:top w:val="nil"/>
              <w:bottom w:val="nil"/>
            </w:tcBorders>
            <w:shd w:val="clear" w:color="auto" w:fill="auto"/>
            <w:tcMar>
              <w:bottom w:w="113" w:type="dxa"/>
            </w:tcMar>
          </w:tcPr>
          <w:p w:rsidR="00142D31" w:rsidRPr="00F47834" w:rsidRDefault="00142D31" w:rsidP="006C0F5C">
            <w:pPr>
              <w:pStyle w:val="nadpis2"/>
            </w:pPr>
            <w:r w:rsidRPr="00F47834">
              <w:t>7.</w:t>
            </w:r>
          </w:p>
        </w:tc>
        <w:tc>
          <w:tcPr>
            <w:tcW w:w="4654" w:type="pct"/>
            <w:gridSpan w:val="2"/>
            <w:tcBorders>
              <w:top w:val="nil"/>
              <w:bottom w:val="nil"/>
            </w:tcBorders>
            <w:shd w:val="clear" w:color="auto" w:fill="auto"/>
            <w:tcMar>
              <w:bottom w:w="113" w:type="dxa"/>
            </w:tcMar>
          </w:tcPr>
          <w:p w:rsidR="00142D31" w:rsidRPr="00F47834" w:rsidRDefault="00142D31" w:rsidP="00236D44">
            <w:pPr>
              <w:pStyle w:val="Normal"/>
              <w:spacing w:after="119"/>
              <w:jc w:val="both"/>
            </w:pPr>
            <w:r w:rsidRPr="00F47834">
              <w:rPr>
                <w:b/>
                <w:spacing w:val="70"/>
              </w:rPr>
              <w:t>doporučuje Zastupitelstvu Olomouckého kraje</w:t>
            </w:r>
            <w:r w:rsidRPr="00F47834">
              <w:t xml:space="preserve"> schválit poskytnutí dotací na hospodaření v lesích na území Olomouckého kraje žadatelům uvedeným v Příloze č. 2 důvodové zprávy a uložit Ing. Michalu Symerskému, 2. náměstkovi hejtmana, podepsat veřejnoprávní smlouvy o</w:t>
            </w:r>
            <w:r w:rsidR="00236D44" w:rsidRPr="00F47834">
              <w:t> </w:t>
            </w:r>
            <w:r w:rsidRPr="00F47834">
              <w:t>poskytnutí dotace</w:t>
            </w:r>
          </w:p>
        </w:tc>
      </w:tr>
      <w:tr w:rsidR="00F47834" w:rsidRPr="00F47834" w:rsidTr="00142D31">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142D31">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142D31" w:rsidP="006C0F5C">
            <w:pPr>
              <w:pStyle w:val="nadpis2"/>
            </w:pPr>
            <w:r w:rsidRPr="00F47834">
              <w:t>Ing. Michal Symerský, 2. náměstek hejtmana</w:t>
            </w:r>
          </w:p>
        </w:tc>
      </w:tr>
      <w:tr w:rsidR="00F47834" w:rsidRPr="00F47834" w:rsidTr="00142D31">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142D31" w:rsidP="006C0F5C">
            <w:pPr>
              <w:pStyle w:val="nadpis2"/>
            </w:pPr>
            <w:r w:rsidRPr="00F47834">
              <w:t>7.1.</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D4670F">
        <w:tc>
          <w:tcPr>
            <w:tcW w:w="961" w:type="pct"/>
            <w:gridSpan w:val="2"/>
            <w:tcBorders>
              <w:bottom w:val="nil"/>
            </w:tcBorders>
          </w:tcPr>
          <w:p w:rsidR="00A726C1" w:rsidRPr="00F47834" w:rsidRDefault="00D4670F" w:rsidP="00BA5AF7">
            <w:pPr>
              <w:pStyle w:val="Radanzevusnesen"/>
              <w:keepNext/>
              <w:ind w:left="0" w:firstLine="0"/>
              <w:jc w:val="left"/>
              <w:rPr>
                <w:szCs w:val="24"/>
              </w:rPr>
            </w:pPr>
            <w:r w:rsidRPr="00F47834">
              <w:rPr>
                <w:szCs w:val="24"/>
              </w:rPr>
              <w:t>UR/76/32/2015</w:t>
            </w:r>
          </w:p>
        </w:tc>
        <w:tc>
          <w:tcPr>
            <w:tcW w:w="4039" w:type="pct"/>
            <w:tcBorders>
              <w:bottom w:val="nil"/>
            </w:tcBorders>
          </w:tcPr>
          <w:p w:rsidR="00A726C1" w:rsidRPr="00F47834" w:rsidRDefault="00D4670F" w:rsidP="00BA5AF7">
            <w:pPr>
              <w:pStyle w:val="Radanzevusnesen"/>
              <w:keepNext/>
              <w:ind w:left="0" w:firstLine="0"/>
              <w:rPr>
                <w:szCs w:val="24"/>
              </w:rPr>
            </w:pPr>
            <w:r w:rsidRPr="00F47834">
              <w:rPr>
                <w:szCs w:val="24"/>
              </w:rPr>
              <w:t>Poskytnutí dotací obcím na řešení mimořádné situace v oblasti vodohospodářské infrastruktury</w:t>
            </w:r>
          </w:p>
        </w:tc>
      </w:tr>
      <w:tr w:rsidR="00F47834" w:rsidRPr="00F47834" w:rsidTr="00D4670F">
        <w:trPr>
          <w:trHeight w:val="289"/>
        </w:trPr>
        <w:tc>
          <w:tcPr>
            <w:tcW w:w="5000" w:type="pct"/>
            <w:gridSpan w:val="3"/>
            <w:tcBorders>
              <w:top w:val="nil"/>
              <w:bottom w:val="nil"/>
            </w:tcBorders>
            <w:shd w:val="clear" w:color="auto" w:fill="auto"/>
            <w:hideMark/>
          </w:tcPr>
          <w:p w:rsidR="00A726C1" w:rsidRPr="00F47834" w:rsidRDefault="00D4670F" w:rsidP="00BA5AF7">
            <w:pPr>
              <w:pStyle w:val="Zkladntext"/>
              <w:rPr>
                <w:sz w:val="24"/>
                <w:szCs w:val="24"/>
                <w:lang w:val="cs-CZ"/>
              </w:rPr>
            </w:pPr>
            <w:r w:rsidRPr="00F47834">
              <w:rPr>
                <w:sz w:val="24"/>
                <w:szCs w:val="24"/>
                <w:lang w:val="cs-CZ"/>
              </w:rPr>
              <w:t>Rada Olomouckého kraje po projednání:</w:t>
            </w:r>
          </w:p>
        </w:tc>
      </w:tr>
      <w:tr w:rsidR="00F47834" w:rsidRPr="00F47834" w:rsidTr="00D4670F">
        <w:trPr>
          <w:trHeight w:val="289"/>
        </w:trPr>
        <w:tc>
          <w:tcPr>
            <w:tcW w:w="346" w:type="pct"/>
            <w:tcBorders>
              <w:top w:val="nil"/>
              <w:bottom w:val="nil"/>
            </w:tcBorders>
            <w:shd w:val="clear" w:color="auto" w:fill="auto"/>
            <w:tcMar>
              <w:bottom w:w="113" w:type="dxa"/>
            </w:tcMar>
            <w:hideMark/>
          </w:tcPr>
          <w:p w:rsidR="00A726C1" w:rsidRPr="00F47834" w:rsidRDefault="00D4670F"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D4670F" w:rsidP="00D4670F">
            <w:pPr>
              <w:pStyle w:val="Normal"/>
              <w:spacing w:after="119"/>
              <w:jc w:val="both"/>
            </w:pPr>
            <w:r w:rsidRPr="00F47834">
              <w:rPr>
                <w:b/>
                <w:spacing w:val="70"/>
              </w:rPr>
              <w:t>bere na vědomí</w:t>
            </w:r>
            <w:r w:rsidRPr="00F47834">
              <w:t xml:space="preserve"> důvodovou zprávu</w:t>
            </w:r>
          </w:p>
        </w:tc>
      </w:tr>
      <w:tr w:rsidR="00F47834" w:rsidRPr="00F47834" w:rsidTr="00D4670F">
        <w:trPr>
          <w:trHeight w:val="289"/>
        </w:trPr>
        <w:tc>
          <w:tcPr>
            <w:tcW w:w="346" w:type="pct"/>
            <w:tcBorders>
              <w:top w:val="nil"/>
              <w:bottom w:val="nil"/>
            </w:tcBorders>
            <w:shd w:val="clear" w:color="auto" w:fill="auto"/>
            <w:tcMar>
              <w:bottom w:w="113" w:type="dxa"/>
            </w:tcMar>
          </w:tcPr>
          <w:p w:rsidR="00D4670F" w:rsidRPr="00F47834" w:rsidRDefault="00D4670F" w:rsidP="006C0F5C">
            <w:pPr>
              <w:pStyle w:val="nadpis2"/>
            </w:pPr>
            <w:r w:rsidRPr="00F47834">
              <w:t>2.</w:t>
            </w:r>
          </w:p>
        </w:tc>
        <w:tc>
          <w:tcPr>
            <w:tcW w:w="4654" w:type="pct"/>
            <w:gridSpan w:val="2"/>
            <w:tcBorders>
              <w:top w:val="nil"/>
              <w:bottom w:val="nil"/>
            </w:tcBorders>
            <w:shd w:val="clear" w:color="auto" w:fill="auto"/>
            <w:tcMar>
              <w:bottom w:w="113" w:type="dxa"/>
            </w:tcMar>
          </w:tcPr>
          <w:p w:rsidR="00D4670F" w:rsidRPr="00F47834" w:rsidRDefault="00D4670F" w:rsidP="00236D44">
            <w:pPr>
              <w:pStyle w:val="Normal"/>
              <w:spacing w:after="119"/>
              <w:jc w:val="both"/>
            </w:pPr>
            <w:r w:rsidRPr="00F47834">
              <w:rPr>
                <w:b/>
                <w:spacing w:val="70"/>
              </w:rPr>
              <w:t>souhlasí</w:t>
            </w:r>
            <w:r w:rsidRPr="00F47834">
              <w:t xml:space="preserve"> s návrhem na poskytnutí dotace obci Koválovice-Osičany ve</w:t>
            </w:r>
            <w:r w:rsidR="00236D44" w:rsidRPr="00F47834">
              <w:t> </w:t>
            </w:r>
            <w:r w:rsidRPr="00F47834">
              <w:t>výši 1 120 269 Kč, obci Ludmírov ve výši 1 000 000 Kč, obci Brodek u</w:t>
            </w:r>
            <w:r w:rsidR="00236D44" w:rsidRPr="00F47834">
              <w:t> </w:t>
            </w:r>
            <w:r w:rsidRPr="00F47834">
              <w:t>Konice ve výši 500 000 Kč a městysu Hustopeče nad Bečvou ve výši 500</w:t>
            </w:r>
            <w:r w:rsidR="00236D44" w:rsidRPr="00F47834">
              <w:t> </w:t>
            </w:r>
            <w:r w:rsidRPr="00F47834">
              <w:t>000 Kč na řešení mimořádné situace v oblasti vodohospodářské infrastruktury, dle důvodové zprávy</w:t>
            </w:r>
          </w:p>
        </w:tc>
      </w:tr>
      <w:tr w:rsidR="00F47834" w:rsidRPr="00F47834" w:rsidTr="00D4670F">
        <w:trPr>
          <w:trHeight w:val="289"/>
        </w:trPr>
        <w:tc>
          <w:tcPr>
            <w:tcW w:w="346" w:type="pct"/>
            <w:tcBorders>
              <w:top w:val="nil"/>
              <w:bottom w:val="nil"/>
            </w:tcBorders>
            <w:shd w:val="clear" w:color="auto" w:fill="auto"/>
            <w:tcMar>
              <w:bottom w:w="113" w:type="dxa"/>
            </w:tcMar>
          </w:tcPr>
          <w:p w:rsidR="00D4670F" w:rsidRPr="00F47834" w:rsidRDefault="00D4670F" w:rsidP="006C0F5C">
            <w:pPr>
              <w:pStyle w:val="nadpis2"/>
            </w:pPr>
            <w:r w:rsidRPr="00F47834">
              <w:t>3.</w:t>
            </w:r>
          </w:p>
        </w:tc>
        <w:tc>
          <w:tcPr>
            <w:tcW w:w="4654" w:type="pct"/>
            <w:gridSpan w:val="2"/>
            <w:tcBorders>
              <w:top w:val="nil"/>
              <w:bottom w:val="nil"/>
            </w:tcBorders>
            <w:shd w:val="clear" w:color="auto" w:fill="auto"/>
            <w:tcMar>
              <w:bottom w:w="113" w:type="dxa"/>
            </w:tcMar>
          </w:tcPr>
          <w:p w:rsidR="00D4670F" w:rsidRPr="00F47834" w:rsidRDefault="00D4670F" w:rsidP="00236D44">
            <w:pPr>
              <w:pStyle w:val="Normal"/>
              <w:spacing w:after="119"/>
              <w:jc w:val="both"/>
            </w:pPr>
            <w:r w:rsidRPr="00F47834">
              <w:rPr>
                <w:b/>
                <w:spacing w:val="70"/>
              </w:rPr>
              <w:t>souhlasí</w:t>
            </w:r>
            <w:r w:rsidRPr="00F47834">
              <w:t xml:space="preserve"> s uzavřením veřejnoprávních smluv o poskytnutí dotace s</w:t>
            </w:r>
            <w:r w:rsidR="00236D44" w:rsidRPr="00F47834">
              <w:t> </w:t>
            </w:r>
            <w:r w:rsidRPr="00F47834">
              <w:t xml:space="preserve">příjemci dle bodu 2 usnesení, ve znění dle vzorové veřejnoprávní smlouvy </w:t>
            </w:r>
            <w:r w:rsidRPr="00F47834">
              <w:lastRenderedPageBreak/>
              <w:t>uvedené v Příloze č. 1 důvodové zprávy</w:t>
            </w:r>
          </w:p>
        </w:tc>
      </w:tr>
      <w:tr w:rsidR="00F47834" w:rsidRPr="00F47834" w:rsidTr="00D4670F">
        <w:trPr>
          <w:trHeight w:val="289"/>
        </w:trPr>
        <w:tc>
          <w:tcPr>
            <w:tcW w:w="346" w:type="pct"/>
            <w:tcBorders>
              <w:top w:val="nil"/>
              <w:bottom w:val="nil"/>
            </w:tcBorders>
            <w:shd w:val="clear" w:color="auto" w:fill="auto"/>
            <w:tcMar>
              <w:bottom w:w="113" w:type="dxa"/>
            </w:tcMar>
          </w:tcPr>
          <w:p w:rsidR="00D4670F" w:rsidRPr="00F47834" w:rsidRDefault="00D4670F" w:rsidP="006C0F5C">
            <w:pPr>
              <w:pStyle w:val="nadpis2"/>
            </w:pPr>
            <w:r w:rsidRPr="00F47834">
              <w:lastRenderedPageBreak/>
              <w:t>4.</w:t>
            </w:r>
          </w:p>
        </w:tc>
        <w:tc>
          <w:tcPr>
            <w:tcW w:w="4654" w:type="pct"/>
            <w:gridSpan w:val="2"/>
            <w:tcBorders>
              <w:top w:val="nil"/>
              <w:bottom w:val="nil"/>
            </w:tcBorders>
            <w:shd w:val="clear" w:color="auto" w:fill="auto"/>
            <w:tcMar>
              <w:bottom w:w="113" w:type="dxa"/>
            </w:tcMar>
          </w:tcPr>
          <w:p w:rsidR="00D4670F" w:rsidRPr="00F47834" w:rsidRDefault="00D4670F" w:rsidP="00236D44">
            <w:pPr>
              <w:pStyle w:val="Normal"/>
              <w:spacing w:after="119"/>
              <w:jc w:val="both"/>
            </w:pPr>
            <w:r w:rsidRPr="00F47834">
              <w:rPr>
                <w:b/>
                <w:spacing w:val="70"/>
              </w:rPr>
              <w:t>souhlasí</w:t>
            </w:r>
            <w:r w:rsidRPr="00F47834">
              <w:t xml:space="preserve"> s návrhem na nevyhovění žádosti obce Kožušany-Tážaly a</w:t>
            </w:r>
            <w:r w:rsidR="00236D44" w:rsidRPr="00F47834">
              <w:t> </w:t>
            </w:r>
            <w:r w:rsidRPr="00F47834">
              <w:t>obce Strukov s odůvodněním dle důvodové zprávy</w:t>
            </w:r>
          </w:p>
        </w:tc>
      </w:tr>
      <w:tr w:rsidR="00F47834" w:rsidRPr="00F47834" w:rsidTr="00D4670F">
        <w:trPr>
          <w:trHeight w:val="289"/>
        </w:trPr>
        <w:tc>
          <w:tcPr>
            <w:tcW w:w="346" w:type="pct"/>
            <w:tcBorders>
              <w:top w:val="nil"/>
              <w:bottom w:val="nil"/>
            </w:tcBorders>
            <w:shd w:val="clear" w:color="auto" w:fill="auto"/>
            <w:tcMar>
              <w:bottom w:w="113" w:type="dxa"/>
            </w:tcMar>
          </w:tcPr>
          <w:p w:rsidR="00D4670F" w:rsidRPr="00F47834" w:rsidRDefault="00D4670F" w:rsidP="006C0F5C">
            <w:pPr>
              <w:pStyle w:val="nadpis2"/>
            </w:pPr>
            <w:r w:rsidRPr="00F47834">
              <w:t>5.</w:t>
            </w:r>
          </w:p>
        </w:tc>
        <w:tc>
          <w:tcPr>
            <w:tcW w:w="4654" w:type="pct"/>
            <w:gridSpan w:val="2"/>
            <w:tcBorders>
              <w:top w:val="nil"/>
              <w:bottom w:val="nil"/>
            </w:tcBorders>
            <w:shd w:val="clear" w:color="auto" w:fill="auto"/>
            <w:tcMar>
              <w:bottom w:w="113" w:type="dxa"/>
            </w:tcMar>
          </w:tcPr>
          <w:p w:rsidR="00D4670F" w:rsidRPr="00F47834" w:rsidRDefault="00D4670F" w:rsidP="00D4670F">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D4670F">
        <w:trPr>
          <w:trHeight w:val="289"/>
        </w:trPr>
        <w:tc>
          <w:tcPr>
            <w:tcW w:w="5000" w:type="pct"/>
            <w:gridSpan w:val="3"/>
            <w:tcBorders>
              <w:top w:val="nil"/>
              <w:bottom w:val="nil"/>
            </w:tcBorders>
            <w:shd w:val="clear" w:color="auto" w:fill="auto"/>
            <w:tcMar>
              <w:bottom w:w="113" w:type="dxa"/>
            </w:tcMar>
          </w:tcPr>
          <w:p w:rsidR="00D4670F" w:rsidRPr="00F47834" w:rsidRDefault="00D4670F" w:rsidP="00D4670F">
            <w:r w:rsidRPr="00F47834">
              <w:t>O: Ing. Michal Symerský, 2. náměstek hejtmana</w:t>
            </w:r>
          </w:p>
          <w:p w:rsidR="00D4670F" w:rsidRPr="00F47834" w:rsidRDefault="00D4670F" w:rsidP="00D4670F">
            <w:r w:rsidRPr="00F47834">
              <w:t>T: ZOK 25. 9. 2015</w:t>
            </w:r>
          </w:p>
        </w:tc>
      </w:tr>
      <w:tr w:rsidR="00F47834" w:rsidRPr="00F47834" w:rsidTr="00D4670F">
        <w:trPr>
          <w:trHeight w:val="289"/>
        </w:trPr>
        <w:tc>
          <w:tcPr>
            <w:tcW w:w="346" w:type="pct"/>
            <w:tcBorders>
              <w:top w:val="nil"/>
              <w:bottom w:val="nil"/>
            </w:tcBorders>
            <w:shd w:val="clear" w:color="auto" w:fill="auto"/>
            <w:tcMar>
              <w:bottom w:w="113" w:type="dxa"/>
            </w:tcMar>
          </w:tcPr>
          <w:p w:rsidR="00D4670F" w:rsidRPr="00F47834" w:rsidRDefault="00D4670F" w:rsidP="006C0F5C">
            <w:pPr>
              <w:pStyle w:val="nadpis2"/>
            </w:pPr>
            <w:r w:rsidRPr="00F47834">
              <w:t>6.</w:t>
            </w:r>
          </w:p>
        </w:tc>
        <w:tc>
          <w:tcPr>
            <w:tcW w:w="4654" w:type="pct"/>
            <w:gridSpan w:val="2"/>
            <w:tcBorders>
              <w:top w:val="nil"/>
              <w:bottom w:val="nil"/>
            </w:tcBorders>
            <w:shd w:val="clear" w:color="auto" w:fill="auto"/>
            <w:tcMar>
              <w:bottom w:w="113" w:type="dxa"/>
            </w:tcMar>
          </w:tcPr>
          <w:p w:rsidR="00D4670F" w:rsidRPr="00F47834" w:rsidRDefault="00D4670F" w:rsidP="00236D44">
            <w:pPr>
              <w:pStyle w:val="Normal"/>
              <w:spacing w:after="119"/>
              <w:jc w:val="both"/>
            </w:pPr>
            <w:r w:rsidRPr="00F47834">
              <w:rPr>
                <w:b/>
                <w:spacing w:val="70"/>
              </w:rPr>
              <w:t>doporučuje Zastupitelstvu Olomouckého kraje</w:t>
            </w:r>
            <w:r w:rsidRPr="00F47834">
              <w:t xml:space="preserve"> schválit poskytnutí dotace obci Koválovice-Osičany ve výši 1 120 269 Kč, obci Ludmírov ve výši 1 000 000 Kč, obci Brodek u Konice ve výši 500 000 Kč a</w:t>
            </w:r>
            <w:r w:rsidR="00236D44" w:rsidRPr="00F47834">
              <w:t> </w:t>
            </w:r>
            <w:r w:rsidRPr="00F47834">
              <w:t>městysu Hustopeče nad Bečvou ve výši 500 000 Kč na řešení mimořádné situace v oblasti vodohospodářské infrastruktury, dle důvodové zprávy</w:t>
            </w:r>
          </w:p>
        </w:tc>
      </w:tr>
      <w:tr w:rsidR="00F47834" w:rsidRPr="00F47834" w:rsidTr="00D4670F">
        <w:trPr>
          <w:trHeight w:val="289"/>
        </w:trPr>
        <w:tc>
          <w:tcPr>
            <w:tcW w:w="346" w:type="pct"/>
            <w:tcBorders>
              <w:top w:val="nil"/>
              <w:bottom w:val="nil"/>
            </w:tcBorders>
            <w:shd w:val="clear" w:color="auto" w:fill="auto"/>
            <w:tcMar>
              <w:bottom w:w="113" w:type="dxa"/>
            </w:tcMar>
          </w:tcPr>
          <w:p w:rsidR="00D4670F" w:rsidRPr="00F47834" w:rsidRDefault="00D4670F" w:rsidP="006C0F5C">
            <w:pPr>
              <w:pStyle w:val="nadpis2"/>
            </w:pPr>
            <w:r w:rsidRPr="00F47834">
              <w:t>7.</w:t>
            </w:r>
          </w:p>
        </w:tc>
        <w:tc>
          <w:tcPr>
            <w:tcW w:w="4654" w:type="pct"/>
            <w:gridSpan w:val="2"/>
            <w:tcBorders>
              <w:top w:val="nil"/>
              <w:bottom w:val="nil"/>
            </w:tcBorders>
            <w:shd w:val="clear" w:color="auto" w:fill="auto"/>
            <w:tcMar>
              <w:bottom w:w="113" w:type="dxa"/>
            </w:tcMar>
          </w:tcPr>
          <w:p w:rsidR="00D4670F" w:rsidRPr="00F47834" w:rsidRDefault="00D4670F" w:rsidP="00D4670F">
            <w:pPr>
              <w:pStyle w:val="Normal"/>
              <w:spacing w:after="119"/>
              <w:jc w:val="both"/>
            </w:pPr>
            <w:r w:rsidRPr="00F47834">
              <w:rPr>
                <w:b/>
                <w:spacing w:val="70"/>
              </w:rPr>
              <w:t>doporučuje Zastupitelstvu Olomouckého kraje</w:t>
            </w:r>
            <w:r w:rsidRPr="00F47834">
              <w:t xml:space="preserve"> schválit uzavření veřejnoprávních smluv o poskytnutí dotací s příjemci dle bodu 2 usnesení, ve znění dle vzorové veřejnoprávní smlouvy uvedené v Příloze č. 1 důvodové zprávy a uložit Ing. Michalu Symerskému, 2. náměstkovi hejtmana, podepsat veřejnoprávní smlouvy o poskytnutí dotace</w:t>
            </w:r>
          </w:p>
        </w:tc>
      </w:tr>
      <w:tr w:rsidR="00F47834" w:rsidRPr="00F47834" w:rsidTr="00D4670F">
        <w:trPr>
          <w:trHeight w:val="289"/>
        </w:trPr>
        <w:tc>
          <w:tcPr>
            <w:tcW w:w="346" w:type="pct"/>
            <w:tcBorders>
              <w:top w:val="nil"/>
              <w:bottom w:val="nil"/>
            </w:tcBorders>
            <w:shd w:val="clear" w:color="auto" w:fill="auto"/>
            <w:tcMar>
              <w:bottom w:w="113" w:type="dxa"/>
            </w:tcMar>
          </w:tcPr>
          <w:p w:rsidR="00D4670F" w:rsidRPr="00F47834" w:rsidRDefault="00D4670F" w:rsidP="006C0F5C">
            <w:pPr>
              <w:pStyle w:val="nadpis2"/>
            </w:pPr>
            <w:r w:rsidRPr="00F47834">
              <w:t>8.</w:t>
            </w:r>
          </w:p>
        </w:tc>
        <w:tc>
          <w:tcPr>
            <w:tcW w:w="4654" w:type="pct"/>
            <w:gridSpan w:val="2"/>
            <w:tcBorders>
              <w:top w:val="nil"/>
              <w:bottom w:val="nil"/>
            </w:tcBorders>
            <w:shd w:val="clear" w:color="auto" w:fill="auto"/>
            <w:tcMar>
              <w:bottom w:w="113" w:type="dxa"/>
            </w:tcMar>
          </w:tcPr>
          <w:p w:rsidR="00D4670F" w:rsidRPr="00F47834" w:rsidRDefault="00D4670F" w:rsidP="00236D44">
            <w:pPr>
              <w:pStyle w:val="Normal"/>
              <w:spacing w:after="119"/>
              <w:jc w:val="both"/>
            </w:pPr>
            <w:r w:rsidRPr="00F47834">
              <w:rPr>
                <w:b/>
                <w:spacing w:val="70"/>
              </w:rPr>
              <w:t>doporučuje Zastupitelstvu Olomouckého kraje</w:t>
            </w:r>
            <w:r w:rsidRPr="00F47834">
              <w:t xml:space="preserve"> nevyhovět žádostem žadatelů obec Kožušany-Tážaly a obec Strukov s</w:t>
            </w:r>
            <w:r w:rsidR="00236D44" w:rsidRPr="00F47834">
              <w:t> </w:t>
            </w:r>
            <w:r w:rsidRPr="00F47834">
              <w:t>odůvodněním dle důvodové zprávy</w:t>
            </w:r>
          </w:p>
        </w:tc>
      </w:tr>
      <w:tr w:rsidR="00F47834" w:rsidRPr="00F47834" w:rsidTr="00D4670F">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D4670F">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D4670F" w:rsidP="006C0F5C">
            <w:pPr>
              <w:pStyle w:val="nadpis2"/>
            </w:pPr>
            <w:r w:rsidRPr="00F47834">
              <w:t>Ing. Michal Symerský, 2. náměstek hejtmana</w:t>
            </w:r>
          </w:p>
        </w:tc>
      </w:tr>
      <w:tr w:rsidR="00F47834" w:rsidRPr="00F47834" w:rsidTr="00D4670F">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D4670F" w:rsidP="006C0F5C">
            <w:pPr>
              <w:pStyle w:val="nadpis2"/>
            </w:pPr>
            <w:r w:rsidRPr="00F47834">
              <w:t>7.2.</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6441D">
        <w:tc>
          <w:tcPr>
            <w:tcW w:w="961" w:type="pct"/>
            <w:gridSpan w:val="2"/>
            <w:tcBorders>
              <w:bottom w:val="nil"/>
            </w:tcBorders>
          </w:tcPr>
          <w:p w:rsidR="00A726C1" w:rsidRPr="00F47834" w:rsidRDefault="00C6441D" w:rsidP="00BA5AF7">
            <w:pPr>
              <w:pStyle w:val="Radanzevusnesen"/>
              <w:keepNext/>
              <w:ind w:left="0" w:firstLine="0"/>
              <w:jc w:val="left"/>
              <w:rPr>
                <w:szCs w:val="24"/>
              </w:rPr>
            </w:pPr>
            <w:r w:rsidRPr="00F47834">
              <w:rPr>
                <w:szCs w:val="24"/>
              </w:rPr>
              <w:t>UR/76/33/2015</w:t>
            </w:r>
          </w:p>
        </w:tc>
        <w:tc>
          <w:tcPr>
            <w:tcW w:w="4039" w:type="pct"/>
            <w:tcBorders>
              <w:bottom w:val="nil"/>
            </w:tcBorders>
          </w:tcPr>
          <w:p w:rsidR="00A726C1" w:rsidRPr="00F47834" w:rsidRDefault="00C6441D" w:rsidP="00BA5AF7">
            <w:pPr>
              <w:pStyle w:val="Radanzevusnesen"/>
              <w:keepNext/>
              <w:ind w:left="0" w:firstLine="0"/>
              <w:rPr>
                <w:szCs w:val="24"/>
              </w:rPr>
            </w:pPr>
            <w:r w:rsidRPr="00F47834">
              <w:rPr>
                <w:szCs w:val="24"/>
              </w:rPr>
              <w:t xml:space="preserve">Evropské seskupení pro územní spolupráci NOVUM s r. o. – nominace do orgánů seskupení </w:t>
            </w:r>
          </w:p>
        </w:tc>
      </w:tr>
      <w:tr w:rsidR="00F47834" w:rsidRPr="00F47834" w:rsidTr="00C6441D">
        <w:trPr>
          <w:trHeight w:val="289"/>
        </w:trPr>
        <w:tc>
          <w:tcPr>
            <w:tcW w:w="5000" w:type="pct"/>
            <w:gridSpan w:val="3"/>
            <w:tcBorders>
              <w:top w:val="nil"/>
              <w:bottom w:val="nil"/>
            </w:tcBorders>
            <w:shd w:val="clear" w:color="auto" w:fill="auto"/>
            <w:hideMark/>
          </w:tcPr>
          <w:p w:rsidR="00A726C1" w:rsidRPr="00F47834" w:rsidRDefault="00C6441D" w:rsidP="00BA5AF7">
            <w:pPr>
              <w:pStyle w:val="Zkladntext"/>
              <w:rPr>
                <w:sz w:val="24"/>
                <w:szCs w:val="24"/>
                <w:lang w:val="cs-CZ"/>
              </w:rPr>
            </w:pPr>
            <w:r w:rsidRPr="00F47834">
              <w:rPr>
                <w:sz w:val="24"/>
                <w:szCs w:val="24"/>
                <w:lang w:val="cs-CZ"/>
              </w:rPr>
              <w:t>Rada Olomouckého kraje po projednání:</w:t>
            </w:r>
          </w:p>
        </w:tc>
      </w:tr>
      <w:tr w:rsidR="00F47834" w:rsidRPr="00F47834" w:rsidTr="00C6441D">
        <w:trPr>
          <w:trHeight w:val="289"/>
        </w:trPr>
        <w:tc>
          <w:tcPr>
            <w:tcW w:w="346" w:type="pct"/>
            <w:tcBorders>
              <w:top w:val="nil"/>
              <w:bottom w:val="nil"/>
            </w:tcBorders>
            <w:shd w:val="clear" w:color="auto" w:fill="auto"/>
            <w:tcMar>
              <w:bottom w:w="113" w:type="dxa"/>
            </w:tcMar>
            <w:hideMark/>
          </w:tcPr>
          <w:p w:rsidR="00A726C1" w:rsidRPr="00F47834" w:rsidRDefault="00C6441D"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6441D" w:rsidP="00C6441D">
            <w:pPr>
              <w:pStyle w:val="Normal"/>
              <w:spacing w:after="119"/>
              <w:jc w:val="both"/>
            </w:pPr>
            <w:r w:rsidRPr="00F47834">
              <w:rPr>
                <w:b/>
                <w:spacing w:val="70"/>
              </w:rPr>
              <w:t>bere na vědomí</w:t>
            </w:r>
            <w:r w:rsidRPr="00F47834">
              <w:t xml:space="preserve"> </w:t>
            </w:r>
            <w:r w:rsidR="00D932A0" w:rsidRPr="00F47834">
              <w:t xml:space="preserve">upravenou </w:t>
            </w:r>
            <w:r w:rsidRPr="00F47834">
              <w:t>důvodovou zprávu</w:t>
            </w:r>
          </w:p>
        </w:tc>
      </w:tr>
      <w:tr w:rsidR="00F47834" w:rsidRPr="00F47834" w:rsidTr="00C6441D">
        <w:trPr>
          <w:trHeight w:val="289"/>
        </w:trPr>
        <w:tc>
          <w:tcPr>
            <w:tcW w:w="346" w:type="pct"/>
            <w:tcBorders>
              <w:top w:val="nil"/>
              <w:bottom w:val="nil"/>
            </w:tcBorders>
            <w:shd w:val="clear" w:color="auto" w:fill="auto"/>
            <w:tcMar>
              <w:bottom w:w="113" w:type="dxa"/>
            </w:tcMar>
          </w:tcPr>
          <w:p w:rsidR="00C6441D" w:rsidRPr="00F47834" w:rsidRDefault="00C6441D" w:rsidP="006C0F5C">
            <w:pPr>
              <w:pStyle w:val="nadpis2"/>
            </w:pPr>
            <w:r w:rsidRPr="00F47834">
              <w:t>2.</w:t>
            </w:r>
          </w:p>
        </w:tc>
        <w:tc>
          <w:tcPr>
            <w:tcW w:w="4654" w:type="pct"/>
            <w:gridSpan w:val="2"/>
            <w:tcBorders>
              <w:top w:val="nil"/>
              <w:bottom w:val="nil"/>
            </w:tcBorders>
            <w:shd w:val="clear" w:color="auto" w:fill="auto"/>
            <w:tcMar>
              <w:bottom w:w="113" w:type="dxa"/>
            </w:tcMar>
          </w:tcPr>
          <w:p w:rsidR="00C6441D" w:rsidRPr="00F47834" w:rsidRDefault="00C6441D" w:rsidP="00C6441D">
            <w:pPr>
              <w:pStyle w:val="Normal"/>
              <w:spacing w:after="119"/>
              <w:jc w:val="both"/>
            </w:pPr>
            <w:r w:rsidRPr="00F47834">
              <w:rPr>
                <w:b/>
                <w:spacing w:val="70"/>
              </w:rPr>
              <w:t>souhlasí</w:t>
            </w:r>
            <w:r w:rsidRPr="00F47834">
              <w:t xml:space="preserve"> s návrhem nominací zástupců Olomouckého kraje do Valné</w:t>
            </w:r>
            <w:r w:rsidR="00D932A0" w:rsidRPr="00F47834">
              <w:t>ho shromáždění</w:t>
            </w:r>
            <w:r w:rsidRPr="00F47834">
              <w:t xml:space="preserve"> a Dozorčí rady Evropského seskupení pro územní spolupráci NOVUM s ručením omezeným, dle důvodové zprávy</w:t>
            </w:r>
          </w:p>
        </w:tc>
      </w:tr>
      <w:tr w:rsidR="00F47834" w:rsidRPr="00F47834" w:rsidTr="00C6441D">
        <w:trPr>
          <w:trHeight w:val="289"/>
        </w:trPr>
        <w:tc>
          <w:tcPr>
            <w:tcW w:w="346" w:type="pct"/>
            <w:tcBorders>
              <w:top w:val="nil"/>
              <w:bottom w:val="nil"/>
            </w:tcBorders>
            <w:shd w:val="clear" w:color="auto" w:fill="auto"/>
            <w:tcMar>
              <w:bottom w:w="113" w:type="dxa"/>
            </w:tcMar>
          </w:tcPr>
          <w:p w:rsidR="00C6441D" w:rsidRPr="00F47834" w:rsidRDefault="00C6441D" w:rsidP="006C0F5C">
            <w:pPr>
              <w:pStyle w:val="nadpis2"/>
            </w:pPr>
            <w:r w:rsidRPr="00F47834">
              <w:t>3.</w:t>
            </w:r>
          </w:p>
        </w:tc>
        <w:tc>
          <w:tcPr>
            <w:tcW w:w="4654" w:type="pct"/>
            <w:gridSpan w:val="2"/>
            <w:tcBorders>
              <w:top w:val="nil"/>
              <w:bottom w:val="nil"/>
            </w:tcBorders>
            <w:shd w:val="clear" w:color="auto" w:fill="auto"/>
            <w:tcMar>
              <w:bottom w:w="113" w:type="dxa"/>
            </w:tcMar>
          </w:tcPr>
          <w:p w:rsidR="00C6441D" w:rsidRPr="00F47834" w:rsidRDefault="00C6441D" w:rsidP="00C6441D">
            <w:pPr>
              <w:pStyle w:val="Normal"/>
              <w:spacing w:after="119"/>
              <w:jc w:val="both"/>
            </w:pPr>
            <w:r w:rsidRPr="00F47834">
              <w:rPr>
                <w:b/>
                <w:spacing w:val="70"/>
              </w:rPr>
              <w:t>ukládá</w:t>
            </w:r>
            <w:r w:rsidRPr="00F47834">
              <w:t xml:space="preserve"> předložit Zastupitelstvu Olomouckého kraje ke schválení nominace zástupců Olomouckého kraje do Valné</w:t>
            </w:r>
            <w:r w:rsidR="00D932A0" w:rsidRPr="00F47834">
              <w:t>ho shromáždění</w:t>
            </w:r>
            <w:r w:rsidRPr="00F47834">
              <w:t xml:space="preserve"> a Dozorčí rady Evropského seskupení pro územní spolupráci NOVUM s ručením omezeným, dle bodu 2 usnesení</w:t>
            </w:r>
          </w:p>
        </w:tc>
      </w:tr>
      <w:tr w:rsidR="00F47834" w:rsidRPr="00F47834" w:rsidTr="00C6441D">
        <w:trPr>
          <w:trHeight w:val="289"/>
        </w:trPr>
        <w:tc>
          <w:tcPr>
            <w:tcW w:w="5000" w:type="pct"/>
            <w:gridSpan w:val="3"/>
            <w:tcBorders>
              <w:top w:val="nil"/>
              <w:bottom w:val="nil"/>
            </w:tcBorders>
            <w:shd w:val="clear" w:color="auto" w:fill="auto"/>
            <w:tcMar>
              <w:bottom w:w="113" w:type="dxa"/>
            </w:tcMar>
          </w:tcPr>
          <w:p w:rsidR="00C6441D" w:rsidRPr="00F47834" w:rsidRDefault="00C6441D" w:rsidP="00C6441D">
            <w:r w:rsidRPr="00F47834">
              <w:t>O: Bc. Pavel Šoltys, DiS., náměstek hejtmana</w:t>
            </w:r>
          </w:p>
          <w:p w:rsidR="00C6441D" w:rsidRPr="00F47834" w:rsidRDefault="00C6441D" w:rsidP="00C6441D">
            <w:r w:rsidRPr="00F47834">
              <w:t>T: ZOK 25. 9. 2015</w:t>
            </w:r>
          </w:p>
        </w:tc>
      </w:tr>
      <w:tr w:rsidR="00F47834" w:rsidRPr="00F47834" w:rsidTr="00C6441D">
        <w:trPr>
          <w:trHeight w:val="289"/>
        </w:trPr>
        <w:tc>
          <w:tcPr>
            <w:tcW w:w="346" w:type="pct"/>
            <w:tcBorders>
              <w:top w:val="nil"/>
              <w:bottom w:val="nil"/>
            </w:tcBorders>
            <w:shd w:val="clear" w:color="auto" w:fill="auto"/>
            <w:tcMar>
              <w:bottom w:w="113" w:type="dxa"/>
            </w:tcMar>
          </w:tcPr>
          <w:p w:rsidR="00C6441D" w:rsidRPr="00F47834" w:rsidRDefault="00C6441D" w:rsidP="006C0F5C">
            <w:pPr>
              <w:pStyle w:val="nadpis2"/>
            </w:pPr>
            <w:r w:rsidRPr="00F47834">
              <w:t>4.</w:t>
            </w:r>
          </w:p>
        </w:tc>
        <w:tc>
          <w:tcPr>
            <w:tcW w:w="4654" w:type="pct"/>
            <w:gridSpan w:val="2"/>
            <w:tcBorders>
              <w:top w:val="nil"/>
              <w:bottom w:val="nil"/>
            </w:tcBorders>
            <w:shd w:val="clear" w:color="auto" w:fill="auto"/>
            <w:tcMar>
              <w:bottom w:w="113" w:type="dxa"/>
            </w:tcMar>
          </w:tcPr>
          <w:p w:rsidR="00C6441D" w:rsidRPr="00F47834" w:rsidRDefault="00C6441D" w:rsidP="00664375">
            <w:pPr>
              <w:pStyle w:val="Normal"/>
              <w:spacing w:after="119"/>
              <w:jc w:val="both"/>
            </w:pPr>
            <w:r w:rsidRPr="00F47834">
              <w:rPr>
                <w:b/>
                <w:spacing w:val="70"/>
              </w:rPr>
              <w:t>doporučuje Zastupitelstvu Olomouckého kraje</w:t>
            </w:r>
            <w:r w:rsidRPr="00F47834">
              <w:t xml:space="preserve"> schválit nominace zástupců Olomouckého kraje do Valné</w:t>
            </w:r>
            <w:r w:rsidR="00D932A0" w:rsidRPr="00F47834">
              <w:t>ho shromáždění</w:t>
            </w:r>
            <w:r w:rsidRPr="00F47834">
              <w:t xml:space="preserve"> a</w:t>
            </w:r>
            <w:r w:rsidR="00664375" w:rsidRPr="00F47834">
              <w:t> </w:t>
            </w:r>
            <w:r w:rsidRPr="00F47834">
              <w:t>Dozorčí rady Evropského seskupení pro územní spolupráci NOVUM s</w:t>
            </w:r>
            <w:r w:rsidR="00664375" w:rsidRPr="00F47834">
              <w:t> </w:t>
            </w:r>
            <w:r w:rsidRPr="00F47834">
              <w:t>ručením omezeným, dle bodu 2 usnesení</w:t>
            </w:r>
          </w:p>
        </w:tc>
      </w:tr>
      <w:tr w:rsidR="00F47834" w:rsidRPr="00F47834" w:rsidTr="00C6441D">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6441D">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6441D" w:rsidP="006C0F5C">
            <w:pPr>
              <w:pStyle w:val="nadpis2"/>
            </w:pPr>
            <w:r w:rsidRPr="00F47834">
              <w:t>Bc. Pavel Šoltys, DiS., náměstek hejtmana</w:t>
            </w:r>
          </w:p>
        </w:tc>
      </w:tr>
      <w:tr w:rsidR="00F47834" w:rsidRPr="00F47834" w:rsidTr="00C6441D">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6441D" w:rsidP="006C0F5C">
            <w:pPr>
              <w:pStyle w:val="nadpis2"/>
            </w:pPr>
            <w:r w:rsidRPr="00F47834">
              <w:t>8.1.</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DF223A">
        <w:tc>
          <w:tcPr>
            <w:tcW w:w="961" w:type="pct"/>
            <w:gridSpan w:val="2"/>
            <w:tcBorders>
              <w:bottom w:val="nil"/>
            </w:tcBorders>
          </w:tcPr>
          <w:p w:rsidR="00A726C1" w:rsidRPr="00F47834" w:rsidRDefault="00DF223A" w:rsidP="00BA5AF7">
            <w:pPr>
              <w:pStyle w:val="Radanzevusnesen"/>
              <w:keepNext/>
              <w:ind w:left="0" w:firstLine="0"/>
              <w:jc w:val="left"/>
              <w:rPr>
                <w:szCs w:val="24"/>
              </w:rPr>
            </w:pPr>
            <w:r w:rsidRPr="00F47834">
              <w:rPr>
                <w:szCs w:val="24"/>
              </w:rPr>
              <w:t>UR/76/34/2015</w:t>
            </w:r>
          </w:p>
        </w:tc>
        <w:tc>
          <w:tcPr>
            <w:tcW w:w="4039" w:type="pct"/>
            <w:tcBorders>
              <w:bottom w:val="nil"/>
            </w:tcBorders>
          </w:tcPr>
          <w:p w:rsidR="00A726C1" w:rsidRPr="00F47834" w:rsidRDefault="00DF223A" w:rsidP="00664375">
            <w:pPr>
              <w:pStyle w:val="Radanzevusnesen"/>
              <w:keepNext/>
              <w:ind w:left="0" w:firstLine="0"/>
              <w:rPr>
                <w:szCs w:val="24"/>
              </w:rPr>
            </w:pPr>
            <w:r w:rsidRPr="00F47834">
              <w:rPr>
                <w:szCs w:val="24"/>
              </w:rPr>
              <w:t>Globální granty Olomouckého kraje v rámci Operačního programu Vzdělávání pro konkurenceschopnost – dodatek ke</w:t>
            </w:r>
            <w:r w:rsidR="00664375" w:rsidRPr="00F47834">
              <w:rPr>
                <w:szCs w:val="24"/>
              </w:rPr>
              <w:t> </w:t>
            </w:r>
            <w:r w:rsidRPr="00F47834">
              <w:rPr>
                <w:szCs w:val="24"/>
              </w:rPr>
              <w:t>Smlouvě o realizaci grantového projektu</w:t>
            </w:r>
          </w:p>
        </w:tc>
      </w:tr>
      <w:tr w:rsidR="00F47834" w:rsidRPr="00F47834" w:rsidTr="00DF223A">
        <w:trPr>
          <w:trHeight w:val="289"/>
        </w:trPr>
        <w:tc>
          <w:tcPr>
            <w:tcW w:w="5000" w:type="pct"/>
            <w:gridSpan w:val="3"/>
            <w:tcBorders>
              <w:top w:val="nil"/>
              <w:bottom w:val="nil"/>
            </w:tcBorders>
            <w:shd w:val="clear" w:color="auto" w:fill="auto"/>
            <w:hideMark/>
          </w:tcPr>
          <w:p w:rsidR="00A726C1" w:rsidRPr="00F47834" w:rsidRDefault="00DF223A" w:rsidP="00BA5AF7">
            <w:pPr>
              <w:pStyle w:val="Zkladntext"/>
              <w:rPr>
                <w:sz w:val="24"/>
                <w:szCs w:val="24"/>
                <w:lang w:val="cs-CZ"/>
              </w:rPr>
            </w:pPr>
            <w:r w:rsidRPr="00F47834">
              <w:rPr>
                <w:sz w:val="24"/>
                <w:szCs w:val="24"/>
                <w:lang w:val="cs-CZ"/>
              </w:rPr>
              <w:t>Rada Olomouckého kraje po projednání:</w:t>
            </w:r>
          </w:p>
        </w:tc>
      </w:tr>
      <w:tr w:rsidR="00F47834" w:rsidRPr="00F47834" w:rsidTr="00DF223A">
        <w:trPr>
          <w:trHeight w:val="289"/>
        </w:trPr>
        <w:tc>
          <w:tcPr>
            <w:tcW w:w="346" w:type="pct"/>
            <w:tcBorders>
              <w:top w:val="nil"/>
              <w:bottom w:val="nil"/>
            </w:tcBorders>
            <w:shd w:val="clear" w:color="auto" w:fill="auto"/>
            <w:tcMar>
              <w:bottom w:w="113" w:type="dxa"/>
            </w:tcMar>
            <w:hideMark/>
          </w:tcPr>
          <w:p w:rsidR="00A726C1" w:rsidRPr="00F47834" w:rsidRDefault="00DF223A"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DF223A" w:rsidP="00DF223A">
            <w:pPr>
              <w:pStyle w:val="Normal"/>
              <w:spacing w:after="119"/>
              <w:jc w:val="both"/>
            </w:pPr>
            <w:r w:rsidRPr="00F47834">
              <w:rPr>
                <w:b/>
                <w:spacing w:val="70"/>
              </w:rPr>
              <w:t>bere na vědomí</w:t>
            </w:r>
            <w:r w:rsidRPr="00F47834">
              <w:t xml:space="preserve"> důvodovou zprávu</w:t>
            </w:r>
          </w:p>
        </w:tc>
      </w:tr>
      <w:tr w:rsidR="00F47834" w:rsidRPr="00F47834" w:rsidTr="00DF223A">
        <w:trPr>
          <w:trHeight w:val="289"/>
        </w:trPr>
        <w:tc>
          <w:tcPr>
            <w:tcW w:w="346" w:type="pct"/>
            <w:tcBorders>
              <w:top w:val="nil"/>
              <w:bottom w:val="nil"/>
            </w:tcBorders>
            <w:shd w:val="clear" w:color="auto" w:fill="auto"/>
            <w:tcMar>
              <w:bottom w:w="113" w:type="dxa"/>
            </w:tcMar>
          </w:tcPr>
          <w:p w:rsidR="00DF223A" w:rsidRPr="00F47834" w:rsidRDefault="00DF223A" w:rsidP="006C0F5C">
            <w:pPr>
              <w:pStyle w:val="nadpis2"/>
            </w:pPr>
            <w:r w:rsidRPr="00F47834">
              <w:t>2.</w:t>
            </w:r>
          </w:p>
        </w:tc>
        <w:tc>
          <w:tcPr>
            <w:tcW w:w="4654" w:type="pct"/>
            <w:gridSpan w:val="2"/>
            <w:tcBorders>
              <w:top w:val="nil"/>
              <w:bottom w:val="nil"/>
            </w:tcBorders>
            <w:shd w:val="clear" w:color="auto" w:fill="auto"/>
            <w:tcMar>
              <w:bottom w:w="113" w:type="dxa"/>
            </w:tcMar>
          </w:tcPr>
          <w:p w:rsidR="00DF223A" w:rsidRPr="00F47834" w:rsidRDefault="00DF223A" w:rsidP="00664375">
            <w:pPr>
              <w:pStyle w:val="Normal"/>
              <w:spacing w:after="119"/>
              <w:jc w:val="both"/>
            </w:pPr>
            <w:r w:rsidRPr="00F47834">
              <w:rPr>
                <w:b/>
                <w:spacing w:val="70"/>
              </w:rPr>
              <w:t>souhlasí</w:t>
            </w:r>
            <w:r w:rsidRPr="00F47834">
              <w:t xml:space="preserve"> se schválením podstatné změny projektu reg.</w:t>
            </w:r>
            <w:r w:rsidR="00664375" w:rsidRPr="00F47834">
              <w:t> </w:t>
            </w:r>
            <w:r w:rsidRPr="00F47834">
              <w:t>č.</w:t>
            </w:r>
            <w:r w:rsidR="00664375" w:rsidRPr="00F47834">
              <w:t> </w:t>
            </w:r>
            <w:r w:rsidRPr="00F47834">
              <w:t>CZ.1.07/3.2.05/05.0011 s názvem „Správná praxe ve strojírenské výrobě“ příjemce podpory Okresní hospodářská komora Přerov dle důvodové zprávy</w:t>
            </w:r>
          </w:p>
        </w:tc>
      </w:tr>
      <w:tr w:rsidR="00F47834" w:rsidRPr="00F47834" w:rsidTr="00DF223A">
        <w:trPr>
          <w:trHeight w:val="289"/>
        </w:trPr>
        <w:tc>
          <w:tcPr>
            <w:tcW w:w="346" w:type="pct"/>
            <w:tcBorders>
              <w:top w:val="nil"/>
              <w:bottom w:val="nil"/>
            </w:tcBorders>
            <w:shd w:val="clear" w:color="auto" w:fill="auto"/>
            <w:tcMar>
              <w:bottom w:w="113" w:type="dxa"/>
            </w:tcMar>
          </w:tcPr>
          <w:p w:rsidR="00DF223A" w:rsidRPr="00F47834" w:rsidRDefault="00DF223A" w:rsidP="006C0F5C">
            <w:pPr>
              <w:pStyle w:val="nadpis2"/>
            </w:pPr>
            <w:r w:rsidRPr="00F47834">
              <w:t>3.</w:t>
            </w:r>
          </w:p>
        </w:tc>
        <w:tc>
          <w:tcPr>
            <w:tcW w:w="4654" w:type="pct"/>
            <w:gridSpan w:val="2"/>
            <w:tcBorders>
              <w:top w:val="nil"/>
              <w:bottom w:val="nil"/>
            </w:tcBorders>
            <w:shd w:val="clear" w:color="auto" w:fill="auto"/>
            <w:tcMar>
              <w:bottom w:w="113" w:type="dxa"/>
            </w:tcMar>
          </w:tcPr>
          <w:p w:rsidR="00DF223A" w:rsidRPr="00F47834" w:rsidRDefault="00DF223A" w:rsidP="00236D44">
            <w:pPr>
              <w:pStyle w:val="Normal"/>
              <w:spacing w:after="119"/>
              <w:jc w:val="both"/>
            </w:pPr>
            <w:r w:rsidRPr="00F47834">
              <w:rPr>
                <w:b/>
                <w:spacing w:val="70"/>
              </w:rPr>
              <w:t>souhlasí</w:t>
            </w:r>
            <w:r w:rsidR="003A6A05" w:rsidRPr="00F47834">
              <w:t xml:space="preserve"> s uzavřením D</w:t>
            </w:r>
            <w:r w:rsidRPr="00F47834">
              <w:t>odatku č. 1 ke Smlouvě o realizaci grantového projektu č. 2014/01191/OIEP/DSM uzavřené dne 25. 3. 2014 mezi Olomouckým krajem jako poskytovatelem podpory a Okresní hospodářskou komorou Přerov jako příjemcem podpory v rámci globálního grantu Olomouckého kraje Operačního programu Vzdělává</w:t>
            </w:r>
            <w:r w:rsidR="003D36FB" w:rsidRPr="00F47834">
              <w:t>ní pro</w:t>
            </w:r>
            <w:r w:rsidR="00236D44" w:rsidRPr="00F47834">
              <w:t> </w:t>
            </w:r>
            <w:r w:rsidR="003D36FB" w:rsidRPr="00F47834">
              <w:t>konkurenceschopnost dle P</w:t>
            </w:r>
            <w:r w:rsidRPr="00F47834">
              <w:t>řílohy č. 2 důvodové zprávy</w:t>
            </w:r>
          </w:p>
        </w:tc>
      </w:tr>
      <w:tr w:rsidR="00F47834" w:rsidRPr="00F47834" w:rsidTr="00DF223A">
        <w:trPr>
          <w:trHeight w:val="289"/>
        </w:trPr>
        <w:tc>
          <w:tcPr>
            <w:tcW w:w="346" w:type="pct"/>
            <w:tcBorders>
              <w:top w:val="nil"/>
              <w:bottom w:val="nil"/>
            </w:tcBorders>
            <w:shd w:val="clear" w:color="auto" w:fill="auto"/>
            <w:tcMar>
              <w:bottom w:w="113" w:type="dxa"/>
            </w:tcMar>
          </w:tcPr>
          <w:p w:rsidR="00DF223A" w:rsidRPr="00F47834" w:rsidRDefault="00DF223A" w:rsidP="006C0F5C">
            <w:pPr>
              <w:pStyle w:val="nadpis2"/>
            </w:pPr>
            <w:r w:rsidRPr="00F47834">
              <w:t>4.</w:t>
            </w:r>
          </w:p>
        </w:tc>
        <w:tc>
          <w:tcPr>
            <w:tcW w:w="4654" w:type="pct"/>
            <w:gridSpan w:val="2"/>
            <w:tcBorders>
              <w:top w:val="nil"/>
              <w:bottom w:val="nil"/>
            </w:tcBorders>
            <w:shd w:val="clear" w:color="auto" w:fill="auto"/>
            <w:tcMar>
              <w:bottom w:w="113" w:type="dxa"/>
            </w:tcMar>
          </w:tcPr>
          <w:p w:rsidR="00DF223A" w:rsidRPr="00F47834" w:rsidRDefault="00DF223A" w:rsidP="00DF223A">
            <w:pPr>
              <w:pStyle w:val="Normal"/>
              <w:spacing w:after="119"/>
              <w:jc w:val="both"/>
            </w:pPr>
            <w:r w:rsidRPr="00F47834">
              <w:rPr>
                <w:b/>
                <w:spacing w:val="70"/>
              </w:rPr>
              <w:t>ukládá</w:t>
            </w:r>
            <w:r w:rsidRPr="00F47834">
              <w:t xml:space="preserve"> předložit Zastupitelstvu Olomouckého kraje ke schválení: </w:t>
            </w:r>
          </w:p>
          <w:p w:rsidR="00DF223A" w:rsidRPr="00F47834" w:rsidRDefault="00DF223A" w:rsidP="00DF223A">
            <w:pPr>
              <w:pStyle w:val="Normal"/>
              <w:spacing w:after="119"/>
              <w:jc w:val="both"/>
            </w:pPr>
            <w:r w:rsidRPr="00F47834">
              <w:t>a) podstatnou změnu projektu reg. č. CZ.1.07/3.2.05/05.0011 s názvem „Správná praxe ve strojírenské výrobě“ příjemce podpory Okresní hospodářská komora Přerov dle bodu 2 usnesení</w:t>
            </w:r>
          </w:p>
          <w:p w:rsidR="00DF223A" w:rsidRPr="00F47834" w:rsidRDefault="003A6A05" w:rsidP="003A6A05">
            <w:pPr>
              <w:pStyle w:val="Normal"/>
              <w:spacing w:after="119"/>
              <w:jc w:val="both"/>
            </w:pPr>
            <w:r w:rsidRPr="00F47834">
              <w:t>b) uzavření D</w:t>
            </w:r>
            <w:r w:rsidR="00DF223A" w:rsidRPr="00F47834">
              <w:t>odatku č. 1 ke Smlouvě o realizaci grantového projektu č.</w:t>
            </w:r>
            <w:r w:rsidRPr="00F47834">
              <w:t> </w:t>
            </w:r>
            <w:r w:rsidR="00DF223A" w:rsidRPr="00F47834">
              <w:t>2014/01191/OIEP/DSM uzavřené dne 25. 3. 2014 mezi Olomouckým krajem jako poskytovatelem podpory a Okresní hospodářskou komorou Přerov jako příjemcem podpory v rámci globálního grantu Olomouckého kraje Operačního programu Vzdělávání pro konkurenceschopnost dle bodu 3 usnesení</w:t>
            </w:r>
          </w:p>
        </w:tc>
      </w:tr>
      <w:tr w:rsidR="00F47834" w:rsidRPr="00F47834" w:rsidTr="00DF223A">
        <w:trPr>
          <w:trHeight w:val="289"/>
        </w:trPr>
        <w:tc>
          <w:tcPr>
            <w:tcW w:w="5000" w:type="pct"/>
            <w:gridSpan w:val="3"/>
            <w:tcBorders>
              <w:top w:val="nil"/>
              <w:bottom w:val="nil"/>
            </w:tcBorders>
            <w:shd w:val="clear" w:color="auto" w:fill="auto"/>
            <w:tcMar>
              <w:bottom w:w="113" w:type="dxa"/>
            </w:tcMar>
          </w:tcPr>
          <w:p w:rsidR="00DF223A" w:rsidRPr="00F47834" w:rsidRDefault="00DF223A" w:rsidP="00DF223A">
            <w:r w:rsidRPr="00F47834">
              <w:t>O: Ing. Jiří Rozbořil, hejtman Olomouckého kraje</w:t>
            </w:r>
          </w:p>
          <w:p w:rsidR="00DF223A" w:rsidRPr="00F47834" w:rsidRDefault="00DF223A" w:rsidP="00DF223A">
            <w:r w:rsidRPr="00F47834">
              <w:t>T: ZOK 25. 9. 2015</w:t>
            </w:r>
          </w:p>
        </w:tc>
      </w:tr>
      <w:tr w:rsidR="00F47834" w:rsidRPr="00F47834" w:rsidTr="00DF223A">
        <w:trPr>
          <w:trHeight w:val="289"/>
        </w:trPr>
        <w:tc>
          <w:tcPr>
            <w:tcW w:w="346" w:type="pct"/>
            <w:tcBorders>
              <w:top w:val="nil"/>
              <w:bottom w:val="nil"/>
            </w:tcBorders>
            <w:shd w:val="clear" w:color="auto" w:fill="auto"/>
            <w:tcMar>
              <w:bottom w:w="113" w:type="dxa"/>
            </w:tcMar>
          </w:tcPr>
          <w:p w:rsidR="00DF223A" w:rsidRPr="00F47834" w:rsidRDefault="00DF223A" w:rsidP="006C0F5C">
            <w:pPr>
              <w:pStyle w:val="nadpis2"/>
            </w:pPr>
            <w:r w:rsidRPr="00F47834">
              <w:t>5.</w:t>
            </w:r>
          </w:p>
        </w:tc>
        <w:tc>
          <w:tcPr>
            <w:tcW w:w="4654" w:type="pct"/>
            <w:gridSpan w:val="2"/>
            <w:tcBorders>
              <w:top w:val="nil"/>
              <w:bottom w:val="nil"/>
            </w:tcBorders>
            <w:shd w:val="clear" w:color="auto" w:fill="auto"/>
            <w:tcMar>
              <w:bottom w:w="113" w:type="dxa"/>
            </w:tcMar>
          </w:tcPr>
          <w:p w:rsidR="00DF223A" w:rsidRPr="00F47834" w:rsidRDefault="00DF223A" w:rsidP="00DF223A">
            <w:pPr>
              <w:pStyle w:val="Normal"/>
              <w:spacing w:after="119"/>
              <w:jc w:val="both"/>
            </w:pPr>
            <w:r w:rsidRPr="00F47834">
              <w:rPr>
                <w:b/>
                <w:spacing w:val="70"/>
              </w:rPr>
              <w:t>doporučuje Zastupitelstvu Olomouckého kraje</w:t>
            </w:r>
            <w:r w:rsidRPr="00F47834">
              <w:t xml:space="preserve"> a) schválit podstatnou změnu projektu reg. č. CZ.1.07/3.2.05/05.0011 s</w:t>
            </w:r>
            <w:r w:rsidR="00236D44" w:rsidRPr="00F47834">
              <w:t> </w:t>
            </w:r>
            <w:r w:rsidRPr="00F47834">
              <w:t>názvem „Správná praxe ve strojírenské výrobě“ příjemce podpory Okresní hospodářská komora Přerov dle důvodové zprávy a uložit Ing. Jiřímu Rozbořilovi, hejtmanovi Olomouckého kraje, informovat příjemce podpory o</w:t>
            </w:r>
            <w:r w:rsidR="00236D44" w:rsidRPr="00F47834">
              <w:t> </w:t>
            </w:r>
            <w:r w:rsidRPr="00F47834">
              <w:t>schválení podstatné změny</w:t>
            </w:r>
          </w:p>
          <w:p w:rsidR="00DF223A" w:rsidRPr="00F47834" w:rsidRDefault="003A6A05" w:rsidP="00236D44">
            <w:pPr>
              <w:pStyle w:val="Normal"/>
              <w:spacing w:after="119"/>
              <w:jc w:val="both"/>
            </w:pPr>
            <w:r w:rsidRPr="00F47834">
              <w:t>b) schválit uzavření D</w:t>
            </w:r>
            <w:r w:rsidR="00DF223A" w:rsidRPr="00F47834">
              <w:t>odatku č. 1 ke Smlouvě o realizaci grantového projektu č.</w:t>
            </w:r>
            <w:r w:rsidR="00236D44" w:rsidRPr="00F47834">
              <w:t> </w:t>
            </w:r>
            <w:r w:rsidR="00DF223A" w:rsidRPr="00F47834">
              <w:t>2014/01191/OIEP/DSM uzavřené dne 25. 3. 2014 mezi Olomouckým krajem jako poskytovatelem podpory a Okresní hospodářskou komorou Přerov jako příjemcem podpory v rámci globálního grantu Olomouckého kraje Operačního programu Vzdělává</w:t>
            </w:r>
            <w:r w:rsidR="003D36FB" w:rsidRPr="00F47834">
              <w:t>ní pro konkurenceschopnost dle P</w:t>
            </w:r>
            <w:r w:rsidR="00DF223A" w:rsidRPr="00F47834">
              <w:t>řílohy č. 2 důvodové zprávy a uložit Ing. Jiřímu Rozbořilovi, hejtmanovi Olomouckého kraje, dodatek podepsat</w:t>
            </w:r>
          </w:p>
        </w:tc>
      </w:tr>
      <w:tr w:rsidR="00F47834" w:rsidRPr="00F47834" w:rsidTr="00DF223A">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DF223A">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DF223A" w:rsidP="006C0F5C">
            <w:pPr>
              <w:pStyle w:val="nadpis2"/>
            </w:pPr>
            <w:r w:rsidRPr="00F47834">
              <w:t>Ing. Jiří Rozbořil, hejtman Olomouckého kraje; Bc. Pavel Šoltys, DiS., náměstek hejtmana</w:t>
            </w:r>
          </w:p>
        </w:tc>
      </w:tr>
      <w:tr w:rsidR="00F47834" w:rsidRPr="00F47834" w:rsidTr="00DF223A">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DF223A" w:rsidP="006C0F5C">
            <w:pPr>
              <w:pStyle w:val="nadpis2"/>
            </w:pPr>
            <w:r w:rsidRPr="00F47834">
              <w:t>8.2.</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3E64AB">
        <w:tc>
          <w:tcPr>
            <w:tcW w:w="961" w:type="pct"/>
            <w:gridSpan w:val="2"/>
            <w:tcBorders>
              <w:bottom w:val="nil"/>
            </w:tcBorders>
          </w:tcPr>
          <w:p w:rsidR="00A726C1" w:rsidRPr="00F47834" w:rsidRDefault="003E64AB" w:rsidP="00BA5AF7">
            <w:pPr>
              <w:pStyle w:val="Radanzevusnesen"/>
              <w:keepNext/>
              <w:ind w:left="0" w:firstLine="0"/>
              <w:jc w:val="left"/>
              <w:rPr>
                <w:szCs w:val="24"/>
              </w:rPr>
            </w:pPr>
            <w:r w:rsidRPr="00F47834">
              <w:rPr>
                <w:szCs w:val="24"/>
              </w:rPr>
              <w:t>UR/76/35/2015</w:t>
            </w:r>
          </w:p>
        </w:tc>
        <w:tc>
          <w:tcPr>
            <w:tcW w:w="4039" w:type="pct"/>
            <w:tcBorders>
              <w:bottom w:val="nil"/>
            </w:tcBorders>
          </w:tcPr>
          <w:p w:rsidR="00A726C1" w:rsidRPr="00F47834" w:rsidRDefault="003E64AB" w:rsidP="00236D44">
            <w:pPr>
              <w:pStyle w:val="Radanzevusnesen"/>
              <w:keepNext/>
              <w:ind w:left="0" w:firstLine="0"/>
              <w:rPr>
                <w:szCs w:val="24"/>
              </w:rPr>
            </w:pPr>
            <w:r w:rsidRPr="00F47834">
              <w:rPr>
                <w:szCs w:val="24"/>
              </w:rPr>
              <w:t>Plnění podmínek Smluv o realizaci grantových projektů u</w:t>
            </w:r>
            <w:r w:rsidR="00236D44" w:rsidRPr="00F47834">
              <w:rPr>
                <w:szCs w:val="24"/>
              </w:rPr>
              <w:t> </w:t>
            </w:r>
            <w:r w:rsidRPr="00F47834">
              <w:rPr>
                <w:szCs w:val="24"/>
              </w:rPr>
              <w:t>příjemců finanční podpory v rámci globálních grantů Operačního programu Vzdělávání pro konkurenceschopnost</w:t>
            </w:r>
          </w:p>
        </w:tc>
      </w:tr>
      <w:tr w:rsidR="00F47834" w:rsidRPr="00F47834" w:rsidTr="003E64AB">
        <w:trPr>
          <w:trHeight w:val="289"/>
        </w:trPr>
        <w:tc>
          <w:tcPr>
            <w:tcW w:w="5000" w:type="pct"/>
            <w:gridSpan w:val="3"/>
            <w:tcBorders>
              <w:top w:val="nil"/>
              <w:bottom w:val="nil"/>
            </w:tcBorders>
            <w:shd w:val="clear" w:color="auto" w:fill="auto"/>
            <w:hideMark/>
          </w:tcPr>
          <w:p w:rsidR="00A726C1" w:rsidRPr="00F47834" w:rsidRDefault="003E64AB" w:rsidP="00BA5AF7">
            <w:pPr>
              <w:pStyle w:val="Zkladntext"/>
              <w:rPr>
                <w:sz w:val="24"/>
                <w:szCs w:val="24"/>
                <w:lang w:val="cs-CZ"/>
              </w:rPr>
            </w:pPr>
            <w:r w:rsidRPr="00F47834">
              <w:rPr>
                <w:sz w:val="24"/>
                <w:szCs w:val="24"/>
                <w:lang w:val="cs-CZ"/>
              </w:rPr>
              <w:t>Rada Olomouckého kraje po projednání:</w:t>
            </w:r>
          </w:p>
        </w:tc>
      </w:tr>
      <w:tr w:rsidR="00F47834" w:rsidRPr="00F47834" w:rsidTr="003E64AB">
        <w:trPr>
          <w:trHeight w:val="289"/>
        </w:trPr>
        <w:tc>
          <w:tcPr>
            <w:tcW w:w="346" w:type="pct"/>
            <w:tcBorders>
              <w:top w:val="nil"/>
              <w:bottom w:val="nil"/>
            </w:tcBorders>
            <w:shd w:val="clear" w:color="auto" w:fill="auto"/>
            <w:tcMar>
              <w:bottom w:w="113" w:type="dxa"/>
            </w:tcMar>
            <w:hideMark/>
          </w:tcPr>
          <w:p w:rsidR="00A726C1" w:rsidRPr="00F47834" w:rsidRDefault="003E64AB"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3E64AB" w:rsidP="003E64AB">
            <w:pPr>
              <w:pStyle w:val="Normal"/>
              <w:spacing w:after="119"/>
              <w:jc w:val="both"/>
            </w:pPr>
            <w:r w:rsidRPr="00F47834">
              <w:rPr>
                <w:b/>
                <w:spacing w:val="70"/>
              </w:rPr>
              <w:t>bere na vědomí</w:t>
            </w:r>
            <w:r w:rsidRPr="00F47834">
              <w:t xml:space="preserve"> důvodovou zprávu</w:t>
            </w:r>
          </w:p>
        </w:tc>
      </w:tr>
      <w:tr w:rsidR="00F47834" w:rsidRPr="00F47834" w:rsidTr="003E64AB">
        <w:trPr>
          <w:trHeight w:val="289"/>
        </w:trPr>
        <w:tc>
          <w:tcPr>
            <w:tcW w:w="346" w:type="pct"/>
            <w:tcBorders>
              <w:top w:val="nil"/>
              <w:bottom w:val="nil"/>
            </w:tcBorders>
            <w:shd w:val="clear" w:color="auto" w:fill="auto"/>
            <w:tcMar>
              <w:bottom w:w="113" w:type="dxa"/>
            </w:tcMar>
          </w:tcPr>
          <w:p w:rsidR="003E64AB" w:rsidRPr="00F47834" w:rsidRDefault="003E64AB" w:rsidP="006C0F5C">
            <w:pPr>
              <w:pStyle w:val="nadpis2"/>
            </w:pPr>
            <w:r w:rsidRPr="00F47834">
              <w:t>2.</w:t>
            </w:r>
          </w:p>
        </w:tc>
        <w:tc>
          <w:tcPr>
            <w:tcW w:w="4654" w:type="pct"/>
            <w:gridSpan w:val="2"/>
            <w:tcBorders>
              <w:top w:val="nil"/>
              <w:bottom w:val="nil"/>
            </w:tcBorders>
            <w:shd w:val="clear" w:color="auto" w:fill="auto"/>
            <w:tcMar>
              <w:bottom w:w="113" w:type="dxa"/>
            </w:tcMar>
          </w:tcPr>
          <w:p w:rsidR="003E64AB" w:rsidRPr="00F47834" w:rsidRDefault="003E64AB" w:rsidP="003E64AB">
            <w:pPr>
              <w:pStyle w:val="Normal"/>
              <w:spacing w:after="119"/>
              <w:jc w:val="both"/>
            </w:pPr>
            <w:r w:rsidRPr="00F47834">
              <w:rPr>
                <w:b/>
                <w:spacing w:val="70"/>
              </w:rPr>
              <w:t>souhlasí</w:t>
            </w:r>
            <w:r w:rsidRPr="00F47834">
              <w:t xml:space="preserve"> s prominutím povinnosti zaplatit odvod peněžních prostředků příjemci podpory SCHOLA SERVIS </w:t>
            </w:r>
            <w:r w:rsidR="00664375" w:rsidRPr="00F47834">
              <w:t>–</w:t>
            </w:r>
            <w:r w:rsidRPr="00F47834">
              <w:t xml:space="preserve"> zařízení pro další vzdělávání pedagogických pracovníků a středisko služeb školám, Prostějov, příspěvková organizace, IČ: 71177451, ve výši 145 807,36 Kč a povinnosti zaplatit související penále v plné výši</w:t>
            </w:r>
          </w:p>
        </w:tc>
      </w:tr>
      <w:tr w:rsidR="00F47834" w:rsidRPr="00F47834" w:rsidTr="003E64AB">
        <w:trPr>
          <w:trHeight w:val="289"/>
        </w:trPr>
        <w:tc>
          <w:tcPr>
            <w:tcW w:w="346" w:type="pct"/>
            <w:tcBorders>
              <w:top w:val="nil"/>
              <w:bottom w:val="nil"/>
            </w:tcBorders>
            <w:shd w:val="clear" w:color="auto" w:fill="auto"/>
            <w:tcMar>
              <w:bottom w:w="113" w:type="dxa"/>
            </w:tcMar>
          </w:tcPr>
          <w:p w:rsidR="003E64AB" w:rsidRPr="00F47834" w:rsidRDefault="003E64AB" w:rsidP="006C0F5C">
            <w:pPr>
              <w:pStyle w:val="nadpis2"/>
            </w:pPr>
            <w:r w:rsidRPr="00F47834">
              <w:t>3.</w:t>
            </w:r>
          </w:p>
        </w:tc>
        <w:tc>
          <w:tcPr>
            <w:tcW w:w="4654" w:type="pct"/>
            <w:gridSpan w:val="2"/>
            <w:tcBorders>
              <w:top w:val="nil"/>
              <w:bottom w:val="nil"/>
            </w:tcBorders>
            <w:shd w:val="clear" w:color="auto" w:fill="auto"/>
            <w:tcMar>
              <w:bottom w:w="113" w:type="dxa"/>
            </w:tcMar>
          </w:tcPr>
          <w:p w:rsidR="003E64AB" w:rsidRPr="00F47834" w:rsidRDefault="003E64AB" w:rsidP="00236D44">
            <w:pPr>
              <w:pStyle w:val="Normal"/>
              <w:spacing w:after="119"/>
              <w:jc w:val="both"/>
            </w:pPr>
            <w:r w:rsidRPr="00F47834">
              <w:rPr>
                <w:b/>
                <w:spacing w:val="70"/>
              </w:rPr>
              <w:t>souhlasí</w:t>
            </w:r>
            <w:r w:rsidRPr="00F47834">
              <w:t xml:space="preserve"> s prominutím povinnosti zaplatit odvod peněžních prostředků příjemci podpory Okresní hospodářská komora Přerov, IČ: 47676981, ve</w:t>
            </w:r>
            <w:r w:rsidR="00236D44" w:rsidRPr="00F47834">
              <w:t> </w:t>
            </w:r>
            <w:r w:rsidRPr="00F47834">
              <w:t>výši</w:t>
            </w:r>
            <w:r w:rsidR="00236D44" w:rsidRPr="00F47834">
              <w:t> </w:t>
            </w:r>
            <w:r w:rsidRPr="00F47834">
              <w:t>1</w:t>
            </w:r>
            <w:r w:rsidR="003D36FB" w:rsidRPr="00F47834">
              <w:t> </w:t>
            </w:r>
            <w:r w:rsidRPr="00F47834">
              <w:t>012,77 Kč</w:t>
            </w:r>
          </w:p>
        </w:tc>
      </w:tr>
      <w:tr w:rsidR="00F47834" w:rsidRPr="00F47834" w:rsidTr="003E64AB">
        <w:trPr>
          <w:trHeight w:val="289"/>
        </w:trPr>
        <w:tc>
          <w:tcPr>
            <w:tcW w:w="346" w:type="pct"/>
            <w:tcBorders>
              <w:top w:val="nil"/>
              <w:bottom w:val="nil"/>
            </w:tcBorders>
            <w:shd w:val="clear" w:color="auto" w:fill="auto"/>
            <w:tcMar>
              <w:bottom w:w="113" w:type="dxa"/>
            </w:tcMar>
          </w:tcPr>
          <w:p w:rsidR="003E64AB" w:rsidRPr="00F47834" w:rsidRDefault="003E64AB" w:rsidP="006C0F5C">
            <w:pPr>
              <w:pStyle w:val="nadpis2"/>
            </w:pPr>
            <w:r w:rsidRPr="00F47834">
              <w:t>4.</w:t>
            </w:r>
          </w:p>
        </w:tc>
        <w:tc>
          <w:tcPr>
            <w:tcW w:w="4654" w:type="pct"/>
            <w:gridSpan w:val="2"/>
            <w:tcBorders>
              <w:top w:val="nil"/>
              <w:bottom w:val="nil"/>
            </w:tcBorders>
            <w:shd w:val="clear" w:color="auto" w:fill="auto"/>
            <w:tcMar>
              <w:bottom w:w="113" w:type="dxa"/>
            </w:tcMar>
          </w:tcPr>
          <w:p w:rsidR="003E64AB" w:rsidRPr="00F47834" w:rsidRDefault="003E64AB" w:rsidP="003E64AB">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3E64AB">
        <w:trPr>
          <w:trHeight w:val="289"/>
        </w:trPr>
        <w:tc>
          <w:tcPr>
            <w:tcW w:w="5000" w:type="pct"/>
            <w:gridSpan w:val="3"/>
            <w:tcBorders>
              <w:top w:val="nil"/>
              <w:bottom w:val="nil"/>
            </w:tcBorders>
            <w:shd w:val="clear" w:color="auto" w:fill="auto"/>
            <w:tcMar>
              <w:bottom w:w="113" w:type="dxa"/>
            </w:tcMar>
          </w:tcPr>
          <w:p w:rsidR="003E64AB" w:rsidRPr="00F47834" w:rsidRDefault="003E64AB" w:rsidP="003E64AB">
            <w:r w:rsidRPr="00F47834">
              <w:t>O: Ing. Jiří Rozbořil, hejtman Olomouckého kraje</w:t>
            </w:r>
          </w:p>
          <w:p w:rsidR="003E64AB" w:rsidRPr="00F47834" w:rsidRDefault="003E64AB" w:rsidP="003E64AB">
            <w:r w:rsidRPr="00F47834">
              <w:t>T: ZOK 25. 9. 2015</w:t>
            </w:r>
          </w:p>
        </w:tc>
      </w:tr>
      <w:tr w:rsidR="00F47834" w:rsidRPr="00F47834" w:rsidTr="003E64AB">
        <w:trPr>
          <w:trHeight w:val="289"/>
        </w:trPr>
        <w:tc>
          <w:tcPr>
            <w:tcW w:w="346" w:type="pct"/>
            <w:tcBorders>
              <w:top w:val="nil"/>
              <w:bottom w:val="nil"/>
            </w:tcBorders>
            <w:shd w:val="clear" w:color="auto" w:fill="auto"/>
            <w:tcMar>
              <w:bottom w:w="113" w:type="dxa"/>
            </w:tcMar>
          </w:tcPr>
          <w:p w:rsidR="003E64AB" w:rsidRPr="00F47834" w:rsidRDefault="003E64AB" w:rsidP="006C0F5C">
            <w:pPr>
              <w:pStyle w:val="nadpis2"/>
            </w:pPr>
            <w:r w:rsidRPr="00F47834">
              <w:t>5.</w:t>
            </w:r>
          </w:p>
        </w:tc>
        <w:tc>
          <w:tcPr>
            <w:tcW w:w="4654" w:type="pct"/>
            <w:gridSpan w:val="2"/>
            <w:tcBorders>
              <w:top w:val="nil"/>
              <w:bottom w:val="nil"/>
            </w:tcBorders>
            <w:shd w:val="clear" w:color="auto" w:fill="auto"/>
            <w:tcMar>
              <w:bottom w:w="113" w:type="dxa"/>
            </w:tcMar>
          </w:tcPr>
          <w:p w:rsidR="003E64AB" w:rsidRPr="00F47834" w:rsidRDefault="003E64AB" w:rsidP="003E64AB">
            <w:pPr>
              <w:pStyle w:val="Normal"/>
              <w:spacing w:after="119"/>
              <w:jc w:val="both"/>
            </w:pPr>
            <w:r w:rsidRPr="00F47834">
              <w:rPr>
                <w:b/>
                <w:spacing w:val="70"/>
              </w:rPr>
              <w:t>doporučuje Zastupitelstvu Olomouckého kraje</w:t>
            </w:r>
            <w:r w:rsidRPr="00F47834">
              <w:t xml:space="preserve"> a) prominout povinnost zaplatit odvod peněžních prostředků příjemci podpory SCHOLA SERVIS </w:t>
            </w:r>
            <w:r w:rsidR="00664375" w:rsidRPr="00F47834">
              <w:t>–</w:t>
            </w:r>
            <w:r w:rsidRPr="00F47834">
              <w:t xml:space="preserve"> zařízení pro další vzdělávání pedagogických pracovníků a</w:t>
            </w:r>
            <w:r w:rsidR="00236D44" w:rsidRPr="00F47834">
              <w:t> </w:t>
            </w:r>
            <w:r w:rsidRPr="00F47834">
              <w:t>středisko služeb školám, Prostějov, příspěvková organizace, IČ: 71177451, ve výši 145 807,36 Kč a povinnost zaplatit související penále v plné výši</w:t>
            </w:r>
          </w:p>
          <w:p w:rsidR="003E64AB" w:rsidRPr="00F47834" w:rsidRDefault="003E64AB" w:rsidP="003E64AB">
            <w:pPr>
              <w:pStyle w:val="Normal"/>
              <w:spacing w:after="119"/>
              <w:jc w:val="both"/>
            </w:pPr>
            <w:r w:rsidRPr="00F47834">
              <w:t>b) prominout povinnost zaplatit odvod peněžních prostředků příjemci podpory Okresní hospodářská komora Přerov, IČ: 47676981, ve výši 1 012,77 Kč</w:t>
            </w:r>
          </w:p>
        </w:tc>
      </w:tr>
      <w:tr w:rsidR="00F47834" w:rsidRPr="00F47834" w:rsidTr="003E64AB">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3E64AB">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3E64AB" w:rsidP="006C0F5C">
            <w:pPr>
              <w:pStyle w:val="nadpis2"/>
            </w:pPr>
            <w:r w:rsidRPr="00F47834">
              <w:t>Ing. Jiří Rozbořil, hejtman Olomouckého kraje; Bc. Pavel Šoltys, DiS., náměstek hejtmana</w:t>
            </w:r>
          </w:p>
        </w:tc>
      </w:tr>
      <w:tr w:rsidR="00F47834" w:rsidRPr="00F47834" w:rsidTr="003E64AB">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3E64AB" w:rsidP="006C0F5C">
            <w:pPr>
              <w:pStyle w:val="nadpis2"/>
            </w:pPr>
            <w:r w:rsidRPr="00F47834">
              <w:t>8.3.</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2A7F01">
        <w:tc>
          <w:tcPr>
            <w:tcW w:w="961" w:type="pct"/>
            <w:gridSpan w:val="2"/>
            <w:tcBorders>
              <w:bottom w:val="nil"/>
            </w:tcBorders>
          </w:tcPr>
          <w:p w:rsidR="00A726C1" w:rsidRPr="00F47834" w:rsidRDefault="002A7F01" w:rsidP="00BA5AF7">
            <w:pPr>
              <w:pStyle w:val="Radanzevusnesen"/>
              <w:keepNext/>
              <w:ind w:left="0" w:firstLine="0"/>
              <w:jc w:val="left"/>
              <w:rPr>
                <w:szCs w:val="24"/>
              </w:rPr>
            </w:pPr>
            <w:r w:rsidRPr="00F47834">
              <w:rPr>
                <w:szCs w:val="24"/>
              </w:rPr>
              <w:t>UR/76/36/2015</w:t>
            </w:r>
          </w:p>
        </w:tc>
        <w:tc>
          <w:tcPr>
            <w:tcW w:w="4039" w:type="pct"/>
            <w:tcBorders>
              <w:bottom w:val="nil"/>
            </w:tcBorders>
          </w:tcPr>
          <w:p w:rsidR="00A726C1" w:rsidRPr="00F47834" w:rsidRDefault="002A7F01" w:rsidP="00BA5AF7">
            <w:pPr>
              <w:pStyle w:val="Radanzevusnesen"/>
              <w:keepNext/>
              <w:ind w:left="0" w:firstLine="0"/>
              <w:rPr>
                <w:szCs w:val="24"/>
              </w:rPr>
            </w:pPr>
            <w:r w:rsidRPr="00F47834">
              <w:rPr>
                <w:szCs w:val="24"/>
              </w:rPr>
              <w:t>Zahraniční pracovní cesta – Opole (Polsko)</w:t>
            </w:r>
          </w:p>
        </w:tc>
      </w:tr>
      <w:tr w:rsidR="00F47834" w:rsidRPr="00F47834" w:rsidTr="002A7F01">
        <w:trPr>
          <w:trHeight w:val="289"/>
        </w:trPr>
        <w:tc>
          <w:tcPr>
            <w:tcW w:w="5000" w:type="pct"/>
            <w:gridSpan w:val="3"/>
            <w:tcBorders>
              <w:top w:val="nil"/>
              <w:bottom w:val="nil"/>
            </w:tcBorders>
            <w:shd w:val="clear" w:color="auto" w:fill="auto"/>
            <w:hideMark/>
          </w:tcPr>
          <w:p w:rsidR="00A726C1" w:rsidRPr="00F47834" w:rsidRDefault="002A7F01" w:rsidP="00BA5AF7">
            <w:pPr>
              <w:pStyle w:val="Zkladntext"/>
              <w:rPr>
                <w:sz w:val="24"/>
                <w:szCs w:val="24"/>
                <w:lang w:val="cs-CZ"/>
              </w:rPr>
            </w:pPr>
            <w:r w:rsidRPr="00F47834">
              <w:rPr>
                <w:sz w:val="24"/>
                <w:szCs w:val="24"/>
                <w:lang w:val="cs-CZ"/>
              </w:rPr>
              <w:t>Rada Olomouckého kraje po projednání:</w:t>
            </w:r>
          </w:p>
        </w:tc>
      </w:tr>
      <w:tr w:rsidR="00F47834" w:rsidRPr="00F47834" w:rsidTr="002A7F01">
        <w:trPr>
          <w:trHeight w:val="289"/>
        </w:trPr>
        <w:tc>
          <w:tcPr>
            <w:tcW w:w="346" w:type="pct"/>
            <w:tcBorders>
              <w:top w:val="nil"/>
              <w:bottom w:val="nil"/>
            </w:tcBorders>
            <w:shd w:val="clear" w:color="auto" w:fill="auto"/>
            <w:tcMar>
              <w:bottom w:w="113" w:type="dxa"/>
            </w:tcMar>
            <w:hideMark/>
          </w:tcPr>
          <w:p w:rsidR="00A726C1" w:rsidRPr="00F47834" w:rsidRDefault="002A7F01"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2A7F01" w:rsidP="002A7F01">
            <w:pPr>
              <w:pStyle w:val="Normal"/>
              <w:spacing w:after="119"/>
              <w:jc w:val="both"/>
            </w:pPr>
            <w:r w:rsidRPr="00F47834">
              <w:rPr>
                <w:b/>
                <w:spacing w:val="70"/>
              </w:rPr>
              <w:t>bere na vědomí</w:t>
            </w:r>
            <w:r w:rsidRPr="00F47834">
              <w:t xml:space="preserve"> důvodovou zprávu</w:t>
            </w:r>
          </w:p>
        </w:tc>
      </w:tr>
      <w:tr w:rsidR="00F47834" w:rsidRPr="00F47834" w:rsidTr="002A7F01">
        <w:trPr>
          <w:trHeight w:val="289"/>
        </w:trPr>
        <w:tc>
          <w:tcPr>
            <w:tcW w:w="346" w:type="pct"/>
            <w:tcBorders>
              <w:top w:val="nil"/>
              <w:bottom w:val="nil"/>
            </w:tcBorders>
            <w:shd w:val="clear" w:color="auto" w:fill="auto"/>
            <w:tcMar>
              <w:bottom w:w="113" w:type="dxa"/>
            </w:tcMar>
          </w:tcPr>
          <w:p w:rsidR="002A7F01" w:rsidRPr="00F47834" w:rsidRDefault="002A7F01" w:rsidP="006C0F5C">
            <w:pPr>
              <w:pStyle w:val="nadpis2"/>
            </w:pPr>
            <w:r w:rsidRPr="00F47834">
              <w:t>2.</w:t>
            </w:r>
          </w:p>
        </w:tc>
        <w:tc>
          <w:tcPr>
            <w:tcW w:w="4654" w:type="pct"/>
            <w:gridSpan w:val="2"/>
            <w:tcBorders>
              <w:top w:val="nil"/>
              <w:bottom w:val="nil"/>
            </w:tcBorders>
            <w:shd w:val="clear" w:color="auto" w:fill="auto"/>
            <w:tcMar>
              <w:bottom w:w="113" w:type="dxa"/>
            </w:tcMar>
          </w:tcPr>
          <w:p w:rsidR="002A7F01" w:rsidRPr="00F47834" w:rsidRDefault="002A7F01" w:rsidP="00236D44">
            <w:pPr>
              <w:pStyle w:val="Normal"/>
              <w:spacing w:after="119"/>
              <w:jc w:val="both"/>
            </w:pPr>
            <w:r w:rsidRPr="00F47834">
              <w:rPr>
                <w:b/>
                <w:spacing w:val="70"/>
              </w:rPr>
              <w:t>schvaluje</w:t>
            </w:r>
            <w:r w:rsidRPr="00F47834">
              <w:t xml:space="preserve"> účast Mgr. Evy Pavličíkové, členky Rady Olomouckého kraje a</w:t>
            </w:r>
            <w:r w:rsidR="00236D44" w:rsidRPr="00F47834">
              <w:t> </w:t>
            </w:r>
            <w:r w:rsidRPr="00F47834">
              <w:t>členky Monitorovacího výboru Interreg V-A Česká republika – Polsko, na</w:t>
            </w:r>
            <w:r w:rsidR="00236D44" w:rsidRPr="00F47834">
              <w:t> </w:t>
            </w:r>
            <w:r w:rsidRPr="00F47834">
              <w:t xml:space="preserve">zahraniční pracovní cestě do Polska </w:t>
            </w:r>
            <w:r w:rsidR="00D932A0" w:rsidRPr="00F47834">
              <w:t>dne</w:t>
            </w:r>
            <w:r w:rsidRPr="00F47834">
              <w:t xml:space="preserve"> 9. 9. 2015, dle důvodové zprávy</w:t>
            </w:r>
          </w:p>
        </w:tc>
      </w:tr>
      <w:tr w:rsidR="00F47834" w:rsidRPr="00F47834" w:rsidTr="002A7F01">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2A7F01">
        <w:tc>
          <w:tcPr>
            <w:tcW w:w="961" w:type="pct"/>
            <w:gridSpan w:val="2"/>
            <w:tcBorders>
              <w:top w:val="nil"/>
              <w:bottom w:val="nil"/>
            </w:tcBorders>
            <w:shd w:val="clear" w:color="auto" w:fill="auto"/>
          </w:tcPr>
          <w:p w:rsidR="00A726C1" w:rsidRPr="00F47834" w:rsidRDefault="00A726C1" w:rsidP="006C0F5C">
            <w:pPr>
              <w:pStyle w:val="nadpis2"/>
            </w:pPr>
            <w:r w:rsidRPr="00F47834">
              <w:lastRenderedPageBreak/>
              <w:t>Předložil:</w:t>
            </w:r>
          </w:p>
        </w:tc>
        <w:tc>
          <w:tcPr>
            <w:tcW w:w="4039" w:type="pct"/>
            <w:tcBorders>
              <w:top w:val="nil"/>
              <w:bottom w:val="nil"/>
            </w:tcBorders>
            <w:shd w:val="clear" w:color="auto" w:fill="auto"/>
          </w:tcPr>
          <w:p w:rsidR="00A726C1" w:rsidRPr="00F47834" w:rsidRDefault="002A7F01" w:rsidP="006C0F5C">
            <w:pPr>
              <w:pStyle w:val="nadpis2"/>
            </w:pPr>
            <w:r w:rsidRPr="00F47834">
              <w:t>Bc. Pavel Šoltys, DiS., náměstek hejtmana</w:t>
            </w:r>
          </w:p>
        </w:tc>
      </w:tr>
      <w:tr w:rsidR="00F47834" w:rsidRPr="00F47834" w:rsidTr="002A7F01">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2A7F01" w:rsidP="006C0F5C">
            <w:pPr>
              <w:pStyle w:val="nadpis2"/>
            </w:pPr>
            <w:r w:rsidRPr="00F47834">
              <w:t>8.4.</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D90FB0">
        <w:tc>
          <w:tcPr>
            <w:tcW w:w="961" w:type="pct"/>
            <w:gridSpan w:val="2"/>
            <w:tcBorders>
              <w:bottom w:val="nil"/>
            </w:tcBorders>
          </w:tcPr>
          <w:p w:rsidR="00A726C1" w:rsidRPr="00F47834" w:rsidRDefault="00D90FB0" w:rsidP="00BA5AF7">
            <w:pPr>
              <w:pStyle w:val="Radanzevusnesen"/>
              <w:keepNext/>
              <w:ind w:left="0" w:firstLine="0"/>
              <w:jc w:val="left"/>
              <w:rPr>
                <w:szCs w:val="24"/>
              </w:rPr>
            </w:pPr>
            <w:r w:rsidRPr="00F47834">
              <w:rPr>
                <w:szCs w:val="24"/>
              </w:rPr>
              <w:t>UR/76/37/2015</w:t>
            </w:r>
          </w:p>
        </w:tc>
        <w:tc>
          <w:tcPr>
            <w:tcW w:w="4039" w:type="pct"/>
            <w:tcBorders>
              <w:bottom w:val="nil"/>
            </w:tcBorders>
          </w:tcPr>
          <w:p w:rsidR="00A726C1" w:rsidRPr="00F47834" w:rsidRDefault="00D90FB0" w:rsidP="00BA5AF7">
            <w:pPr>
              <w:pStyle w:val="Radanzevusnesen"/>
              <w:keepNext/>
              <w:ind w:left="0" w:firstLine="0"/>
              <w:rPr>
                <w:szCs w:val="24"/>
              </w:rPr>
            </w:pPr>
            <w:r w:rsidRPr="00F47834">
              <w:rPr>
                <w:szCs w:val="24"/>
              </w:rPr>
              <w:t>Schválení seznamu úspěšných žadatelů v oblastech podpory Programu RIS3 Olomouckého kraje 2015</w:t>
            </w:r>
          </w:p>
        </w:tc>
      </w:tr>
      <w:tr w:rsidR="00F47834" w:rsidRPr="00F47834" w:rsidTr="00D90FB0">
        <w:trPr>
          <w:trHeight w:val="289"/>
        </w:trPr>
        <w:tc>
          <w:tcPr>
            <w:tcW w:w="5000" w:type="pct"/>
            <w:gridSpan w:val="3"/>
            <w:tcBorders>
              <w:top w:val="nil"/>
              <w:bottom w:val="nil"/>
            </w:tcBorders>
            <w:shd w:val="clear" w:color="auto" w:fill="auto"/>
            <w:hideMark/>
          </w:tcPr>
          <w:p w:rsidR="00A726C1" w:rsidRPr="00F47834" w:rsidRDefault="00D90FB0" w:rsidP="00BA5AF7">
            <w:pPr>
              <w:pStyle w:val="Zkladntext"/>
              <w:rPr>
                <w:sz w:val="24"/>
                <w:szCs w:val="24"/>
                <w:lang w:val="cs-CZ"/>
              </w:rPr>
            </w:pPr>
            <w:r w:rsidRPr="00F47834">
              <w:rPr>
                <w:sz w:val="24"/>
                <w:szCs w:val="24"/>
                <w:lang w:val="cs-CZ"/>
              </w:rPr>
              <w:t>Rada Olomouckého kraje po projednání:</w:t>
            </w:r>
          </w:p>
        </w:tc>
      </w:tr>
      <w:tr w:rsidR="00F47834" w:rsidRPr="00F47834" w:rsidTr="00D90FB0">
        <w:trPr>
          <w:trHeight w:val="289"/>
        </w:trPr>
        <w:tc>
          <w:tcPr>
            <w:tcW w:w="346" w:type="pct"/>
            <w:tcBorders>
              <w:top w:val="nil"/>
              <w:bottom w:val="nil"/>
            </w:tcBorders>
            <w:shd w:val="clear" w:color="auto" w:fill="auto"/>
            <w:tcMar>
              <w:bottom w:w="113" w:type="dxa"/>
            </w:tcMar>
            <w:hideMark/>
          </w:tcPr>
          <w:p w:rsidR="00A726C1" w:rsidRPr="00F47834" w:rsidRDefault="00D90FB0"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627B3" w:rsidP="00D90FB0">
            <w:pPr>
              <w:pStyle w:val="Normal"/>
              <w:spacing w:after="119"/>
              <w:jc w:val="both"/>
            </w:pPr>
            <w:r w:rsidRPr="00F47834">
              <w:rPr>
                <w:b/>
                <w:bCs/>
                <w:spacing w:val="70"/>
              </w:rPr>
              <w:t>bere na vědomí</w:t>
            </w:r>
            <w:r w:rsidRPr="00F47834">
              <w:t xml:space="preserve"> důvodovou zprávu</w:t>
            </w:r>
          </w:p>
        </w:tc>
      </w:tr>
      <w:tr w:rsidR="00F47834" w:rsidRPr="00F47834" w:rsidTr="00D90FB0">
        <w:trPr>
          <w:trHeight w:val="289"/>
        </w:trPr>
        <w:tc>
          <w:tcPr>
            <w:tcW w:w="346" w:type="pct"/>
            <w:tcBorders>
              <w:top w:val="nil"/>
              <w:bottom w:val="nil"/>
            </w:tcBorders>
            <w:shd w:val="clear" w:color="auto" w:fill="auto"/>
            <w:tcMar>
              <w:bottom w:w="113" w:type="dxa"/>
            </w:tcMar>
          </w:tcPr>
          <w:p w:rsidR="00D90FB0" w:rsidRPr="00F47834" w:rsidRDefault="00D90FB0" w:rsidP="006C0F5C">
            <w:pPr>
              <w:pStyle w:val="nadpis2"/>
            </w:pPr>
            <w:r w:rsidRPr="00F47834">
              <w:t>2.</w:t>
            </w:r>
          </w:p>
        </w:tc>
        <w:tc>
          <w:tcPr>
            <w:tcW w:w="4654" w:type="pct"/>
            <w:gridSpan w:val="2"/>
            <w:tcBorders>
              <w:top w:val="nil"/>
              <w:bottom w:val="nil"/>
            </w:tcBorders>
            <w:shd w:val="clear" w:color="auto" w:fill="auto"/>
            <w:tcMar>
              <w:bottom w:w="113" w:type="dxa"/>
            </w:tcMar>
          </w:tcPr>
          <w:p w:rsidR="00D90FB0" w:rsidRPr="00F47834" w:rsidRDefault="00C627B3" w:rsidP="00D90FB0">
            <w:pPr>
              <w:pStyle w:val="Normal"/>
              <w:spacing w:after="119"/>
              <w:jc w:val="both"/>
            </w:pPr>
            <w:r w:rsidRPr="00F47834">
              <w:rPr>
                <w:b/>
                <w:bCs/>
                <w:spacing w:val="70"/>
              </w:rPr>
              <w:t>souhlasí</w:t>
            </w:r>
            <w:r w:rsidRPr="00F47834">
              <w:t xml:space="preserve"> s poskytnutím dotací příjemcům dle Přílohy č. 1 důvodové zprávy – Seznam úspěšných žadatelů o dotaci v oblastech podpory 1 – 3 Programu RIS3 Olomouckého kraje 2015</w:t>
            </w:r>
          </w:p>
        </w:tc>
      </w:tr>
      <w:tr w:rsidR="00F47834" w:rsidRPr="00F47834" w:rsidTr="00D90FB0">
        <w:trPr>
          <w:trHeight w:val="289"/>
        </w:trPr>
        <w:tc>
          <w:tcPr>
            <w:tcW w:w="346" w:type="pct"/>
            <w:tcBorders>
              <w:top w:val="nil"/>
              <w:bottom w:val="nil"/>
            </w:tcBorders>
            <w:shd w:val="clear" w:color="auto" w:fill="auto"/>
            <w:tcMar>
              <w:bottom w:w="113" w:type="dxa"/>
            </w:tcMar>
          </w:tcPr>
          <w:p w:rsidR="00D90FB0" w:rsidRPr="00F47834" w:rsidRDefault="00D90FB0" w:rsidP="006C0F5C">
            <w:pPr>
              <w:pStyle w:val="nadpis2"/>
            </w:pPr>
            <w:r w:rsidRPr="00F47834">
              <w:t>3.</w:t>
            </w:r>
          </w:p>
        </w:tc>
        <w:tc>
          <w:tcPr>
            <w:tcW w:w="4654" w:type="pct"/>
            <w:gridSpan w:val="2"/>
            <w:tcBorders>
              <w:top w:val="nil"/>
              <w:bottom w:val="nil"/>
            </w:tcBorders>
            <w:shd w:val="clear" w:color="auto" w:fill="auto"/>
            <w:tcMar>
              <w:bottom w:w="113" w:type="dxa"/>
            </w:tcMar>
          </w:tcPr>
          <w:p w:rsidR="00D90FB0" w:rsidRPr="00F47834" w:rsidRDefault="00C627B3" w:rsidP="00236D44">
            <w:pPr>
              <w:pStyle w:val="Normal"/>
              <w:spacing w:after="119"/>
              <w:jc w:val="both"/>
            </w:pPr>
            <w:r w:rsidRPr="00F47834">
              <w:rPr>
                <w:b/>
                <w:bCs/>
                <w:spacing w:val="70"/>
              </w:rPr>
              <w:t>souhlasí</w:t>
            </w:r>
            <w:r w:rsidRPr="00F47834">
              <w:t xml:space="preserve"> s uzavřením veřejnoprávních smluv o poskytnutí dotací s</w:t>
            </w:r>
            <w:r w:rsidR="00236D44" w:rsidRPr="00F47834">
              <w:t> </w:t>
            </w:r>
            <w:r w:rsidRPr="00F47834">
              <w:t>příjemci dle Přílohy č. 1 důvodové zprávy, ve znění dle vzorové veřejnoprávní smlouvy schválené usnesením č. UR/70/32/2015, ze dne 18. 6. 2015</w:t>
            </w:r>
          </w:p>
        </w:tc>
      </w:tr>
      <w:tr w:rsidR="00F47834" w:rsidRPr="00F47834" w:rsidTr="00D90FB0">
        <w:trPr>
          <w:trHeight w:val="289"/>
        </w:trPr>
        <w:tc>
          <w:tcPr>
            <w:tcW w:w="346" w:type="pct"/>
            <w:tcBorders>
              <w:top w:val="nil"/>
              <w:bottom w:val="nil"/>
            </w:tcBorders>
            <w:shd w:val="clear" w:color="auto" w:fill="auto"/>
            <w:tcMar>
              <w:bottom w:w="113" w:type="dxa"/>
            </w:tcMar>
          </w:tcPr>
          <w:p w:rsidR="00C627B3" w:rsidRPr="00F47834" w:rsidRDefault="00C627B3" w:rsidP="006C0F5C">
            <w:pPr>
              <w:pStyle w:val="nadpis2"/>
            </w:pPr>
            <w:r w:rsidRPr="00F47834">
              <w:t>4.</w:t>
            </w:r>
          </w:p>
        </w:tc>
        <w:tc>
          <w:tcPr>
            <w:tcW w:w="4654" w:type="pct"/>
            <w:gridSpan w:val="2"/>
            <w:tcBorders>
              <w:top w:val="nil"/>
              <w:bottom w:val="nil"/>
            </w:tcBorders>
            <w:shd w:val="clear" w:color="auto" w:fill="auto"/>
            <w:tcMar>
              <w:bottom w:w="113" w:type="dxa"/>
            </w:tcMar>
          </w:tcPr>
          <w:p w:rsidR="00C627B3" w:rsidRPr="00F47834" w:rsidRDefault="00C627B3" w:rsidP="00D90FB0">
            <w:pPr>
              <w:pStyle w:val="Normal"/>
              <w:spacing w:after="119"/>
              <w:jc w:val="both"/>
              <w:rPr>
                <w:b/>
                <w:bCs/>
                <w:spacing w:val="70"/>
              </w:rPr>
            </w:pPr>
            <w:r w:rsidRPr="00F47834">
              <w:rPr>
                <w:b/>
                <w:bCs/>
                <w:spacing w:val="70"/>
              </w:rPr>
              <w:t>ukládá</w:t>
            </w:r>
            <w:r w:rsidRPr="00F47834">
              <w:t xml:space="preserve"> předložit materiál na zasedání Zastupitelstva Olomouckého kraje</w:t>
            </w:r>
          </w:p>
        </w:tc>
      </w:tr>
      <w:tr w:rsidR="00F47834" w:rsidRPr="00F47834" w:rsidTr="00D90FB0">
        <w:trPr>
          <w:trHeight w:val="289"/>
        </w:trPr>
        <w:tc>
          <w:tcPr>
            <w:tcW w:w="5000" w:type="pct"/>
            <w:gridSpan w:val="3"/>
            <w:tcBorders>
              <w:top w:val="nil"/>
              <w:bottom w:val="nil"/>
            </w:tcBorders>
            <w:shd w:val="clear" w:color="auto" w:fill="auto"/>
            <w:tcMar>
              <w:bottom w:w="113" w:type="dxa"/>
            </w:tcMar>
          </w:tcPr>
          <w:p w:rsidR="00C627B3" w:rsidRPr="00F47834" w:rsidRDefault="00C627B3" w:rsidP="00C627B3">
            <w:pPr>
              <w:rPr>
                <w:rFonts w:cs="Arial"/>
                <w:szCs w:val="24"/>
              </w:rPr>
            </w:pPr>
            <w:r w:rsidRPr="00F47834">
              <w:rPr>
                <w:rFonts w:cs="Arial"/>
                <w:szCs w:val="24"/>
              </w:rPr>
              <w:t>O: Bc. Pavel Šoltys, DiS., náměstek hejtmana</w:t>
            </w:r>
          </w:p>
          <w:p w:rsidR="00D90FB0" w:rsidRPr="00F47834" w:rsidRDefault="00C627B3" w:rsidP="00C627B3">
            <w:r w:rsidRPr="00F47834">
              <w:rPr>
                <w:rFonts w:cs="Arial"/>
                <w:szCs w:val="24"/>
              </w:rPr>
              <w:t>T: ZOK 25. 9. 2015</w:t>
            </w:r>
          </w:p>
        </w:tc>
      </w:tr>
      <w:tr w:rsidR="00F47834" w:rsidRPr="00F47834" w:rsidTr="00D90FB0">
        <w:trPr>
          <w:trHeight w:val="289"/>
        </w:trPr>
        <w:tc>
          <w:tcPr>
            <w:tcW w:w="346" w:type="pct"/>
            <w:tcBorders>
              <w:top w:val="nil"/>
              <w:bottom w:val="nil"/>
            </w:tcBorders>
            <w:shd w:val="clear" w:color="auto" w:fill="auto"/>
            <w:tcMar>
              <w:bottom w:w="113" w:type="dxa"/>
            </w:tcMar>
          </w:tcPr>
          <w:p w:rsidR="00D90FB0" w:rsidRPr="00F47834" w:rsidRDefault="00C627B3" w:rsidP="006C0F5C">
            <w:pPr>
              <w:pStyle w:val="nadpis2"/>
            </w:pPr>
            <w:r w:rsidRPr="00F47834">
              <w:t>5</w:t>
            </w:r>
            <w:r w:rsidR="00D90FB0" w:rsidRPr="00F47834">
              <w:t>.</w:t>
            </w:r>
          </w:p>
        </w:tc>
        <w:tc>
          <w:tcPr>
            <w:tcW w:w="4654" w:type="pct"/>
            <w:gridSpan w:val="2"/>
            <w:tcBorders>
              <w:top w:val="nil"/>
              <w:bottom w:val="nil"/>
            </w:tcBorders>
            <w:shd w:val="clear" w:color="auto" w:fill="auto"/>
            <w:tcMar>
              <w:bottom w:w="113" w:type="dxa"/>
            </w:tcMar>
          </w:tcPr>
          <w:p w:rsidR="00D90FB0" w:rsidRPr="00F47834" w:rsidRDefault="00C627B3" w:rsidP="00236D44">
            <w:pPr>
              <w:pStyle w:val="Normal"/>
              <w:spacing w:after="119"/>
              <w:jc w:val="both"/>
            </w:pPr>
            <w:r w:rsidRPr="00F47834">
              <w:rPr>
                <w:b/>
                <w:bCs/>
                <w:spacing w:val="70"/>
              </w:rPr>
              <w:t>doporučuje</w:t>
            </w:r>
            <w:r w:rsidRPr="00F47834">
              <w:t xml:space="preserve"> </w:t>
            </w:r>
            <w:r w:rsidRPr="00F47834">
              <w:rPr>
                <w:b/>
                <w:bCs/>
                <w:spacing w:val="70"/>
              </w:rPr>
              <w:t>Zastupitelstvu Olomouckého kraje</w:t>
            </w:r>
            <w:r w:rsidRPr="00F47834">
              <w:t xml:space="preserve"> schválit poskytnutí dotací příjemcům dle Přílohy č. 1 důvodové zprávy, schválit uzavření veřejnoprávních smluv o poskytnutí dotací s příjemci ve znění dle</w:t>
            </w:r>
            <w:r w:rsidR="00236D44" w:rsidRPr="00F47834">
              <w:t> </w:t>
            </w:r>
            <w:r w:rsidRPr="00F47834">
              <w:t>vzorové veřejnoprávní smlouvy a uložit Bc. Pavlu Šoltysovi, DiS., podepsat smlouvy</w:t>
            </w:r>
          </w:p>
        </w:tc>
      </w:tr>
      <w:tr w:rsidR="00F47834" w:rsidRPr="00F47834" w:rsidTr="00D90FB0">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D90FB0">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D90FB0" w:rsidP="006C0F5C">
            <w:pPr>
              <w:pStyle w:val="nadpis2"/>
            </w:pPr>
            <w:r w:rsidRPr="00F47834">
              <w:t>Bc. Pavel Šoltys, DiS., náměstek hejtmana</w:t>
            </w:r>
          </w:p>
        </w:tc>
      </w:tr>
      <w:tr w:rsidR="00F47834" w:rsidRPr="00F47834" w:rsidTr="00D90FB0">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D90FB0" w:rsidP="006C0F5C">
            <w:pPr>
              <w:pStyle w:val="nadpis2"/>
            </w:pPr>
            <w:r w:rsidRPr="00F47834">
              <w:t>8.5.</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344F33">
        <w:tc>
          <w:tcPr>
            <w:tcW w:w="961" w:type="pct"/>
            <w:gridSpan w:val="2"/>
            <w:tcBorders>
              <w:bottom w:val="nil"/>
            </w:tcBorders>
          </w:tcPr>
          <w:p w:rsidR="00A726C1" w:rsidRPr="00F47834" w:rsidRDefault="00344F33" w:rsidP="00BA5AF7">
            <w:pPr>
              <w:pStyle w:val="Radanzevusnesen"/>
              <w:keepNext/>
              <w:ind w:left="0" w:firstLine="0"/>
              <w:jc w:val="left"/>
              <w:rPr>
                <w:szCs w:val="24"/>
              </w:rPr>
            </w:pPr>
            <w:r w:rsidRPr="00F47834">
              <w:rPr>
                <w:szCs w:val="24"/>
              </w:rPr>
              <w:t>UR/76/38/2015</w:t>
            </w:r>
          </w:p>
        </w:tc>
        <w:tc>
          <w:tcPr>
            <w:tcW w:w="4039" w:type="pct"/>
            <w:tcBorders>
              <w:bottom w:val="nil"/>
            </w:tcBorders>
          </w:tcPr>
          <w:p w:rsidR="00A726C1" w:rsidRPr="00F47834" w:rsidRDefault="00344F33" w:rsidP="00BA5AF7">
            <w:pPr>
              <w:pStyle w:val="Radanzevusnesen"/>
              <w:keepNext/>
              <w:ind w:left="0" w:firstLine="0"/>
              <w:rPr>
                <w:szCs w:val="24"/>
              </w:rPr>
            </w:pPr>
            <w:r w:rsidRPr="00F47834">
              <w:rPr>
                <w:szCs w:val="24"/>
              </w:rPr>
              <w:t>Program obnovy venkova Olomouckého kraje 2015</w:t>
            </w:r>
          </w:p>
        </w:tc>
      </w:tr>
      <w:tr w:rsidR="00F47834" w:rsidRPr="00F47834" w:rsidTr="00344F33">
        <w:trPr>
          <w:trHeight w:val="289"/>
        </w:trPr>
        <w:tc>
          <w:tcPr>
            <w:tcW w:w="5000" w:type="pct"/>
            <w:gridSpan w:val="3"/>
            <w:tcBorders>
              <w:top w:val="nil"/>
              <w:bottom w:val="nil"/>
            </w:tcBorders>
            <w:shd w:val="clear" w:color="auto" w:fill="auto"/>
            <w:hideMark/>
          </w:tcPr>
          <w:p w:rsidR="00A726C1" w:rsidRPr="00F47834" w:rsidRDefault="00344F33" w:rsidP="00BA5AF7">
            <w:pPr>
              <w:pStyle w:val="Zkladntext"/>
              <w:rPr>
                <w:sz w:val="24"/>
                <w:szCs w:val="24"/>
                <w:lang w:val="cs-CZ"/>
              </w:rPr>
            </w:pPr>
            <w:r w:rsidRPr="00F47834">
              <w:rPr>
                <w:sz w:val="24"/>
                <w:szCs w:val="24"/>
                <w:lang w:val="cs-CZ"/>
              </w:rPr>
              <w:t>Rada Olomouckého kraje po projednání:</w:t>
            </w:r>
          </w:p>
        </w:tc>
      </w:tr>
      <w:tr w:rsidR="00F47834" w:rsidRPr="00F47834" w:rsidTr="00344F33">
        <w:trPr>
          <w:trHeight w:val="289"/>
        </w:trPr>
        <w:tc>
          <w:tcPr>
            <w:tcW w:w="346" w:type="pct"/>
            <w:tcBorders>
              <w:top w:val="nil"/>
              <w:bottom w:val="nil"/>
            </w:tcBorders>
            <w:shd w:val="clear" w:color="auto" w:fill="auto"/>
            <w:tcMar>
              <w:bottom w:w="113" w:type="dxa"/>
            </w:tcMar>
            <w:hideMark/>
          </w:tcPr>
          <w:p w:rsidR="00A726C1" w:rsidRPr="00F47834" w:rsidRDefault="00344F33"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344F33" w:rsidP="00344F33">
            <w:pPr>
              <w:pStyle w:val="Normal"/>
              <w:spacing w:after="119"/>
              <w:jc w:val="both"/>
            </w:pPr>
            <w:r w:rsidRPr="00F47834">
              <w:rPr>
                <w:b/>
                <w:spacing w:val="70"/>
              </w:rPr>
              <w:t>bere na vědomí</w:t>
            </w:r>
            <w:r w:rsidRPr="00F47834">
              <w:t xml:space="preserve"> důvodovou zprávu</w:t>
            </w:r>
          </w:p>
        </w:tc>
      </w:tr>
      <w:tr w:rsidR="00F47834" w:rsidRPr="00F47834" w:rsidTr="00344F33">
        <w:trPr>
          <w:trHeight w:val="289"/>
        </w:trPr>
        <w:tc>
          <w:tcPr>
            <w:tcW w:w="346" w:type="pct"/>
            <w:tcBorders>
              <w:top w:val="nil"/>
              <w:bottom w:val="nil"/>
            </w:tcBorders>
            <w:shd w:val="clear" w:color="auto" w:fill="auto"/>
            <w:tcMar>
              <w:bottom w:w="113" w:type="dxa"/>
            </w:tcMar>
          </w:tcPr>
          <w:p w:rsidR="00344F33" w:rsidRPr="00F47834" w:rsidRDefault="00344F33" w:rsidP="006C0F5C">
            <w:pPr>
              <w:pStyle w:val="nadpis2"/>
            </w:pPr>
            <w:r w:rsidRPr="00F47834">
              <w:t>2.</w:t>
            </w:r>
          </w:p>
        </w:tc>
        <w:tc>
          <w:tcPr>
            <w:tcW w:w="4654" w:type="pct"/>
            <w:gridSpan w:val="2"/>
            <w:tcBorders>
              <w:top w:val="nil"/>
              <w:bottom w:val="nil"/>
            </w:tcBorders>
            <w:shd w:val="clear" w:color="auto" w:fill="auto"/>
            <w:tcMar>
              <w:bottom w:w="113" w:type="dxa"/>
            </w:tcMar>
          </w:tcPr>
          <w:p w:rsidR="00344F33" w:rsidRPr="00F47834" w:rsidRDefault="00344F33" w:rsidP="00236D44">
            <w:pPr>
              <w:pStyle w:val="Normal"/>
              <w:spacing w:after="119"/>
              <w:jc w:val="both"/>
            </w:pPr>
            <w:r w:rsidRPr="00F47834">
              <w:rPr>
                <w:b/>
                <w:spacing w:val="70"/>
              </w:rPr>
              <w:t>souhlasí</w:t>
            </w:r>
            <w:r w:rsidRPr="00F47834">
              <w:t xml:space="preserve"> s uzavřením smluv s obcemi Stražisko a Vícov s prodlouženými termíny realizace projektů a s uzavřením Dodatku č. 1 ke smlouvě č.</w:t>
            </w:r>
            <w:r w:rsidR="00236D44" w:rsidRPr="00F47834">
              <w:t> </w:t>
            </w:r>
            <w:r w:rsidRPr="00F47834">
              <w:t>2015/0165</w:t>
            </w:r>
            <w:r w:rsidR="003D36FB" w:rsidRPr="00F47834">
              <w:t>6/OSR/DSM s obcí Oplocany, dle p</w:t>
            </w:r>
            <w:r w:rsidRPr="00F47834">
              <w:t xml:space="preserve">říloh č. 1 </w:t>
            </w:r>
            <w:r w:rsidR="00664375" w:rsidRPr="00F47834">
              <w:t>–</w:t>
            </w:r>
            <w:r w:rsidRPr="00F47834">
              <w:t xml:space="preserve"> 5 důvodové zprávy</w:t>
            </w:r>
          </w:p>
        </w:tc>
      </w:tr>
      <w:tr w:rsidR="00F47834" w:rsidRPr="00F47834" w:rsidTr="00344F33">
        <w:trPr>
          <w:trHeight w:val="289"/>
        </w:trPr>
        <w:tc>
          <w:tcPr>
            <w:tcW w:w="346" w:type="pct"/>
            <w:tcBorders>
              <w:top w:val="nil"/>
              <w:bottom w:val="nil"/>
            </w:tcBorders>
            <w:shd w:val="clear" w:color="auto" w:fill="auto"/>
            <w:tcMar>
              <w:bottom w:w="113" w:type="dxa"/>
            </w:tcMar>
          </w:tcPr>
          <w:p w:rsidR="00344F33" w:rsidRPr="00F47834" w:rsidRDefault="00344F33" w:rsidP="006C0F5C">
            <w:pPr>
              <w:pStyle w:val="nadpis2"/>
            </w:pPr>
            <w:r w:rsidRPr="00F47834">
              <w:t>3.</w:t>
            </w:r>
          </w:p>
        </w:tc>
        <w:tc>
          <w:tcPr>
            <w:tcW w:w="4654" w:type="pct"/>
            <w:gridSpan w:val="2"/>
            <w:tcBorders>
              <w:top w:val="nil"/>
              <w:bottom w:val="nil"/>
            </w:tcBorders>
            <w:shd w:val="clear" w:color="auto" w:fill="auto"/>
            <w:tcMar>
              <w:bottom w:w="113" w:type="dxa"/>
            </w:tcMar>
          </w:tcPr>
          <w:p w:rsidR="00344F33" w:rsidRPr="00F47834" w:rsidRDefault="00344F33" w:rsidP="00236D44">
            <w:pPr>
              <w:pStyle w:val="Normal"/>
              <w:spacing w:after="119"/>
              <w:jc w:val="both"/>
            </w:pPr>
            <w:r w:rsidRPr="00F47834">
              <w:rPr>
                <w:b/>
                <w:spacing w:val="70"/>
              </w:rPr>
              <w:t>ukládá</w:t>
            </w:r>
            <w:r w:rsidRPr="00F47834">
              <w:t xml:space="preserve"> předložit Zastupitelstvu Olomouckého kraje ke schválení uzavření smluv s obcemi Stražisko a Vícov s prodlouženými termíny realizace projektů a</w:t>
            </w:r>
            <w:r w:rsidR="00236D44" w:rsidRPr="00F47834">
              <w:t> </w:t>
            </w:r>
            <w:r w:rsidRPr="00F47834">
              <w:t>uzavření Dodatku č. 1 ke smlouvě č. 2015/01656/OSR/DSM s obcí Oplocany, dle bodu 2 usnesení</w:t>
            </w:r>
          </w:p>
        </w:tc>
      </w:tr>
      <w:tr w:rsidR="00F47834" w:rsidRPr="00F47834" w:rsidTr="00344F33">
        <w:trPr>
          <w:trHeight w:val="289"/>
        </w:trPr>
        <w:tc>
          <w:tcPr>
            <w:tcW w:w="5000" w:type="pct"/>
            <w:gridSpan w:val="3"/>
            <w:tcBorders>
              <w:top w:val="nil"/>
              <w:bottom w:val="nil"/>
            </w:tcBorders>
            <w:shd w:val="clear" w:color="auto" w:fill="auto"/>
            <w:tcMar>
              <w:bottom w:w="113" w:type="dxa"/>
            </w:tcMar>
          </w:tcPr>
          <w:p w:rsidR="00344F33" w:rsidRPr="00F47834" w:rsidRDefault="00344F33" w:rsidP="00344F33">
            <w:r w:rsidRPr="00F47834">
              <w:t>O: Bc. Pavel Šoltys, DiS., náměstek hejtmana</w:t>
            </w:r>
          </w:p>
          <w:p w:rsidR="00344F33" w:rsidRPr="00F47834" w:rsidRDefault="00344F33" w:rsidP="00344F33">
            <w:r w:rsidRPr="00F47834">
              <w:t>T: ZOK 25. 9. 2015</w:t>
            </w:r>
          </w:p>
        </w:tc>
      </w:tr>
      <w:tr w:rsidR="00F47834" w:rsidRPr="00F47834" w:rsidTr="00344F33">
        <w:trPr>
          <w:trHeight w:val="289"/>
        </w:trPr>
        <w:tc>
          <w:tcPr>
            <w:tcW w:w="346" w:type="pct"/>
            <w:tcBorders>
              <w:top w:val="nil"/>
              <w:bottom w:val="nil"/>
            </w:tcBorders>
            <w:shd w:val="clear" w:color="auto" w:fill="auto"/>
            <w:tcMar>
              <w:bottom w:w="113" w:type="dxa"/>
            </w:tcMar>
          </w:tcPr>
          <w:p w:rsidR="00344F33" w:rsidRPr="00F47834" w:rsidRDefault="00344F33" w:rsidP="006C0F5C">
            <w:pPr>
              <w:pStyle w:val="nadpis2"/>
            </w:pPr>
            <w:r w:rsidRPr="00F47834">
              <w:t>4.</w:t>
            </w:r>
          </w:p>
        </w:tc>
        <w:tc>
          <w:tcPr>
            <w:tcW w:w="4654" w:type="pct"/>
            <w:gridSpan w:val="2"/>
            <w:tcBorders>
              <w:top w:val="nil"/>
              <w:bottom w:val="nil"/>
            </w:tcBorders>
            <w:shd w:val="clear" w:color="auto" w:fill="auto"/>
            <w:tcMar>
              <w:bottom w:w="113" w:type="dxa"/>
            </w:tcMar>
          </w:tcPr>
          <w:p w:rsidR="00344F33" w:rsidRPr="00F47834" w:rsidRDefault="00D36EFB" w:rsidP="00236D44">
            <w:pPr>
              <w:pStyle w:val="Normal"/>
              <w:spacing w:after="119"/>
              <w:jc w:val="both"/>
            </w:pPr>
            <w:r>
              <w:rPr>
                <w:b/>
                <w:bCs/>
                <w:spacing w:val="70"/>
              </w:rPr>
              <w:t>doporučuje</w:t>
            </w:r>
            <w:r>
              <w:t xml:space="preserve"> </w:t>
            </w:r>
            <w:r>
              <w:rPr>
                <w:b/>
                <w:bCs/>
                <w:spacing w:val="70"/>
              </w:rPr>
              <w:t>Zastupitelstvu Olomouckého kraje</w:t>
            </w:r>
            <w:r>
              <w:t xml:space="preserve"> </w:t>
            </w:r>
            <w:r w:rsidR="00344F33" w:rsidRPr="00F47834">
              <w:t>schválit uzavření smluv s</w:t>
            </w:r>
            <w:r w:rsidR="00236D44" w:rsidRPr="00F47834">
              <w:t> </w:t>
            </w:r>
            <w:r w:rsidR="00344F33" w:rsidRPr="00F47834">
              <w:t xml:space="preserve">obcemi Stražisko a Vícov s prodlouženými termíny </w:t>
            </w:r>
            <w:r w:rsidR="00344F33" w:rsidRPr="00F47834">
              <w:lastRenderedPageBreak/>
              <w:t>realizace projektů a</w:t>
            </w:r>
            <w:r w:rsidR="00236D44" w:rsidRPr="00F47834">
              <w:t> </w:t>
            </w:r>
            <w:r w:rsidR="00344F33" w:rsidRPr="00F47834">
              <w:t>uzavření Dodatku č. 1 ke smlouvě č. 2015/0165</w:t>
            </w:r>
            <w:r w:rsidR="003D36FB" w:rsidRPr="00F47834">
              <w:t>6/OSR/DSM s obcí Oplocany, dle p</w:t>
            </w:r>
            <w:r w:rsidR="00344F33" w:rsidRPr="00F47834">
              <w:t xml:space="preserve">říloh č. 1 </w:t>
            </w:r>
            <w:r w:rsidR="00664375" w:rsidRPr="00F47834">
              <w:t>–</w:t>
            </w:r>
            <w:r w:rsidR="00344F33" w:rsidRPr="00F47834">
              <w:t xml:space="preserve"> 5 důvodové zprávy a uložit Bc. Pavlu Šoltysovi,</w:t>
            </w:r>
            <w:r w:rsidR="00236D44" w:rsidRPr="00F47834">
              <w:t> </w:t>
            </w:r>
            <w:r w:rsidR="00344F33" w:rsidRPr="00F47834">
              <w:t>DiS., náměstkovi hejtmana, podepsat smlouvy a dodatek</w:t>
            </w:r>
          </w:p>
        </w:tc>
      </w:tr>
      <w:tr w:rsidR="00F47834" w:rsidRPr="00F47834" w:rsidTr="00344F33">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344F33">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344F33" w:rsidP="006C0F5C">
            <w:pPr>
              <w:pStyle w:val="nadpis2"/>
            </w:pPr>
            <w:r w:rsidRPr="00F47834">
              <w:t>Bc. Pavel Šoltys, DiS., náměstek hejtmana</w:t>
            </w:r>
          </w:p>
        </w:tc>
      </w:tr>
      <w:tr w:rsidR="00F47834" w:rsidRPr="00F47834" w:rsidTr="00344F33">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344F33" w:rsidP="006C0F5C">
            <w:pPr>
              <w:pStyle w:val="nadpis2"/>
            </w:pPr>
            <w:r w:rsidRPr="00F47834">
              <w:t>8.6.</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932588">
        <w:tc>
          <w:tcPr>
            <w:tcW w:w="961" w:type="pct"/>
            <w:gridSpan w:val="2"/>
            <w:tcBorders>
              <w:bottom w:val="nil"/>
            </w:tcBorders>
          </w:tcPr>
          <w:p w:rsidR="00A726C1" w:rsidRPr="00F47834" w:rsidRDefault="00932588" w:rsidP="00BA5AF7">
            <w:pPr>
              <w:pStyle w:val="Radanzevusnesen"/>
              <w:keepNext/>
              <w:ind w:left="0" w:firstLine="0"/>
              <w:jc w:val="left"/>
              <w:rPr>
                <w:szCs w:val="24"/>
              </w:rPr>
            </w:pPr>
            <w:r w:rsidRPr="00F47834">
              <w:rPr>
                <w:szCs w:val="24"/>
              </w:rPr>
              <w:t>UR/76/39/2015</w:t>
            </w:r>
          </w:p>
        </w:tc>
        <w:tc>
          <w:tcPr>
            <w:tcW w:w="4039" w:type="pct"/>
            <w:tcBorders>
              <w:bottom w:val="nil"/>
            </w:tcBorders>
          </w:tcPr>
          <w:p w:rsidR="00A726C1" w:rsidRPr="00F47834" w:rsidRDefault="00932588" w:rsidP="007C242A">
            <w:pPr>
              <w:pStyle w:val="Radanzevusnesen"/>
              <w:keepNext/>
              <w:ind w:left="0" w:firstLine="0"/>
              <w:rPr>
                <w:szCs w:val="24"/>
              </w:rPr>
            </w:pPr>
            <w:r w:rsidRPr="00F47834">
              <w:rPr>
                <w:szCs w:val="24"/>
              </w:rPr>
              <w:t xml:space="preserve">Program rozvoje územního obvodu Olomouckého kraje </w:t>
            </w:r>
            <w:r w:rsidR="00664375" w:rsidRPr="00F47834">
              <w:t>–</w:t>
            </w:r>
            <w:r w:rsidRPr="00F47834">
              <w:rPr>
                <w:szCs w:val="24"/>
              </w:rPr>
              <w:t xml:space="preserve"> aktualizace</w:t>
            </w:r>
          </w:p>
        </w:tc>
      </w:tr>
      <w:tr w:rsidR="00F47834" w:rsidRPr="00F47834" w:rsidTr="00932588">
        <w:trPr>
          <w:trHeight w:val="289"/>
        </w:trPr>
        <w:tc>
          <w:tcPr>
            <w:tcW w:w="5000" w:type="pct"/>
            <w:gridSpan w:val="3"/>
            <w:tcBorders>
              <w:top w:val="nil"/>
              <w:bottom w:val="nil"/>
            </w:tcBorders>
            <w:shd w:val="clear" w:color="auto" w:fill="auto"/>
            <w:hideMark/>
          </w:tcPr>
          <w:p w:rsidR="00A726C1" w:rsidRPr="00F47834" w:rsidRDefault="00932588" w:rsidP="00BA5AF7">
            <w:pPr>
              <w:pStyle w:val="Zkladntext"/>
              <w:rPr>
                <w:sz w:val="24"/>
                <w:szCs w:val="24"/>
                <w:lang w:val="cs-CZ"/>
              </w:rPr>
            </w:pPr>
            <w:r w:rsidRPr="00F47834">
              <w:rPr>
                <w:sz w:val="24"/>
                <w:szCs w:val="24"/>
                <w:lang w:val="cs-CZ"/>
              </w:rPr>
              <w:t>Rada Olomouckého kraje po projednání:</w:t>
            </w:r>
          </w:p>
        </w:tc>
      </w:tr>
      <w:tr w:rsidR="00F47834" w:rsidRPr="00F47834" w:rsidTr="00932588">
        <w:trPr>
          <w:trHeight w:val="289"/>
        </w:trPr>
        <w:tc>
          <w:tcPr>
            <w:tcW w:w="346" w:type="pct"/>
            <w:tcBorders>
              <w:top w:val="nil"/>
              <w:bottom w:val="nil"/>
            </w:tcBorders>
            <w:shd w:val="clear" w:color="auto" w:fill="auto"/>
            <w:tcMar>
              <w:bottom w:w="113" w:type="dxa"/>
            </w:tcMar>
            <w:hideMark/>
          </w:tcPr>
          <w:p w:rsidR="00A726C1" w:rsidRPr="00F47834" w:rsidRDefault="00932588"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932588" w:rsidP="00932588">
            <w:pPr>
              <w:pStyle w:val="Normal"/>
              <w:spacing w:after="119"/>
              <w:jc w:val="both"/>
            </w:pPr>
            <w:r w:rsidRPr="00F47834">
              <w:rPr>
                <w:b/>
                <w:spacing w:val="70"/>
              </w:rPr>
              <w:t>bere na vědomí</w:t>
            </w:r>
            <w:r w:rsidRPr="00F47834">
              <w:t xml:space="preserve"> důvodovou zprávu</w:t>
            </w:r>
          </w:p>
        </w:tc>
      </w:tr>
      <w:tr w:rsidR="00F47834" w:rsidRPr="00F47834" w:rsidTr="00932588">
        <w:trPr>
          <w:trHeight w:val="289"/>
        </w:trPr>
        <w:tc>
          <w:tcPr>
            <w:tcW w:w="346" w:type="pct"/>
            <w:tcBorders>
              <w:top w:val="nil"/>
              <w:bottom w:val="nil"/>
            </w:tcBorders>
            <w:shd w:val="clear" w:color="auto" w:fill="auto"/>
            <w:tcMar>
              <w:bottom w:w="113" w:type="dxa"/>
            </w:tcMar>
          </w:tcPr>
          <w:p w:rsidR="00932588" w:rsidRPr="00F47834" w:rsidRDefault="00932588" w:rsidP="006C0F5C">
            <w:pPr>
              <w:pStyle w:val="nadpis2"/>
            </w:pPr>
            <w:r w:rsidRPr="00F47834">
              <w:t>2.</w:t>
            </w:r>
          </w:p>
        </w:tc>
        <w:tc>
          <w:tcPr>
            <w:tcW w:w="4654" w:type="pct"/>
            <w:gridSpan w:val="2"/>
            <w:tcBorders>
              <w:top w:val="nil"/>
              <w:bottom w:val="nil"/>
            </w:tcBorders>
            <w:shd w:val="clear" w:color="auto" w:fill="auto"/>
            <w:tcMar>
              <w:bottom w:w="113" w:type="dxa"/>
            </w:tcMar>
          </w:tcPr>
          <w:p w:rsidR="00932588" w:rsidRPr="00F47834" w:rsidRDefault="00932588" w:rsidP="00932588">
            <w:pPr>
              <w:pStyle w:val="Normal"/>
              <w:spacing w:after="119"/>
              <w:jc w:val="both"/>
            </w:pPr>
            <w:r w:rsidRPr="00F47834">
              <w:rPr>
                <w:b/>
                <w:spacing w:val="70"/>
              </w:rPr>
              <w:t>souhlasí</w:t>
            </w:r>
            <w:r w:rsidRPr="00F47834">
              <w:t xml:space="preserve"> s návrhem aktualizace Programu rozvoje územního obvodu Olomouckého kraje na roky 2015 až 2020 dle Přílohy č. 1 důvodové zprávy</w:t>
            </w:r>
          </w:p>
        </w:tc>
      </w:tr>
      <w:tr w:rsidR="00F47834" w:rsidRPr="00F47834" w:rsidTr="00932588">
        <w:trPr>
          <w:trHeight w:val="289"/>
        </w:trPr>
        <w:tc>
          <w:tcPr>
            <w:tcW w:w="346" w:type="pct"/>
            <w:tcBorders>
              <w:top w:val="nil"/>
              <w:bottom w:val="nil"/>
            </w:tcBorders>
            <w:shd w:val="clear" w:color="auto" w:fill="auto"/>
            <w:tcMar>
              <w:bottom w:w="113" w:type="dxa"/>
            </w:tcMar>
          </w:tcPr>
          <w:p w:rsidR="00932588" w:rsidRPr="00F47834" w:rsidRDefault="00932588" w:rsidP="006C0F5C">
            <w:pPr>
              <w:pStyle w:val="nadpis2"/>
            </w:pPr>
            <w:r w:rsidRPr="00F47834">
              <w:t>3.</w:t>
            </w:r>
          </w:p>
        </w:tc>
        <w:tc>
          <w:tcPr>
            <w:tcW w:w="4654" w:type="pct"/>
            <w:gridSpan w:val="2"/>
            <w:tcBorders>
              <w:top w:val="nil"/>
              <w:bottom w:val="nil"/>
            </w:tcBorders>
            <w:shd w:val="clear" w:color="auto" w:fill="auto"/>
            <w:tcMar>
              <w:bottom w:w="113" w:type="dxa"/>
            </w:tcMar>
          </w:tcPr>
          <w:p w:rsidR="00932588" w:rsidRPr="00F47834" w:rsidRDefault="00932588" w:rsidP="00932588">
            <w:pPr>
              <w:pStyle w:val="Normal"/>
              <w:spacing w:after="119"/>
              <w:jc w:val="both"/>
            </w:pPr>
            <w:r w:rsidRPr="00F47834">
              <w:rPr>
                <w:b/>
                <w:spacing w:val="70"/>
              </w:rPr>
              <w:t>ukládá</w:t>
            </w:r>
            <w:r w:rsidRPr="00F47834">
              <w:t xml:space="preserve"> předložit Zastupitelstvu Olomouckého kraje aktualizovanou verzi Programu rozvoje územního obvodu Olomouckého kraje dle bodu 2 usnesení</w:t>
            </w:r>
          </w:p>
        </w:tc>
      </w:tr>
      <w:tr w:rsidR="00F47834" w:rsidRPr="00F47834" w:rsidTr="00932588">
        <w:trPr>
          <w:trHeight w:val="289"/>
        </w:trPr>
        <w:tc>
          <w:tcPr>
            <w:tcW w:w="5000" w:type="pct"/>
            <w:gridSpan w:val="3"/>
            <w:tcBorders>
              <w:top w:val="nil"/>
              <w:bottom w:val="nil"/>
            </w:tcBorders>
            <w:shd w:val="clear" w:color="auto" w:fill="auto"/>
            <w:tcMar>
              <w:bottom w:w="113" w:type="dxa"/>
            </w:tcMar>
          </w:tcPr>
          <w:p w:rsidR="00932588" w:rsidRPr="00F47834" w:rsidRDefault="00932588" w:rsidP="00932588">
            <w:r w:rsidRPr="00F47834">
              <w:t>O: Bc. Pavel Šoltys, DiS., náměstek hejtmana</w:t>
            </w:r>
          </w:p>
          <w:p w:rsidR="00932588" w:rsidRPr="00F47834" w:rsidRDefault="00932588" w:rsidP="00932588">
            <w:r w:rsidRPr="00F47834">
              <w:t>T: ZOK 25. 9. 2015</w:t>
            </w:r>
          </w:p>
        </w:tc>
      </w:tr>
      <w:tr w:rsidR="00F47834" w:rsidRPr="00F47834" w:rsidTr="00932588">
        <w:trPr>
          <w:trHeight w:val="289"/>
        </w:trPr>
        <w:tc>
          <w:tcPr>
            <w:tcW w:w="346" w:type="pct"/>
            <w:tcBorders>
              <w:top w:val="nil"/>
              <w:bottom w:val="nil"/>
            </w:tcBorders>
            <w:shd w:val="clear" w:color="auto" w:fill="auto"/>
            <w:tcMar>
              <w:bottom w:w="113" w:type="dxa"/>
            </w:tcMar>
          </w:tcPr>
          <w:p w:rsidR="00932588" w:rsidRPr="00F47834" w:rsidRDefault="00932588" w:rsidP="006C0F5C">
            <w:pPr>
              <w:pStyle w:val="nadpis2"/>
            </w:pPr>
            <w:r w:rsidRPr="00F47834">
              <w:t>4.</w:t>
            </w:r>
          </w:p>
        </w:tc>
        <w:tc>
          <w:tcPr>
            <w:tcW w:w="4654" w:type="pct"/>
            <w:gridSpan w:val="2"/>
            <w:tcBorders>
              <w:top w:val="nil"/>
              <w:bottom w:val="nil"/>
            </w:tcBorders>
            <w:shd w:val="clear" w:color="auto" w:fill="auto"/>
            <w:tcMar>
              <w:bottom w:w="113" w:type="dxa"/>
            </w:tcMar>
          </w:tcPr>
          <w:p w:rsidR="00932588" w:rsidRPr="00F47834" w:rsidRDefault="00932588" w:rsidP="00932588">
            <w:pPr>
              <w:pStyle w:val="Normal"/>
              <w:spacing w:after="119"/>
              <w:jc w:val="both"/>
            </w:pPr>
            <w:r w:rsidRPr="00F47834">
              <w:rPr>
                <w:b/>
                <w:spacing w:val="70"/>
              </w:rPr>
              <w:t>doporučuje Zastupitelstvu Olomouckého kraje</w:t>
            </w:r>
            <w:r w:rsidRPr="00F47834">
              <w:t xml:space="preserve"> schválit aktualizovanou verzi Programu rozvoje územního obvodu Olomouckého kraje dle bodu 2 usnesení</w:t>
            </w:r>
          </w:p>
        </w:tc>
      </w:tr>
      <w:tr w:rsidR="00F47834" w:rsidRPr="00F47834" w:rsidTr="00932588">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932588">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932588" w:rsidP="006C0F5C">
            <w:pPr>
              <w:pStyle w:val="nadpis2"/>
            </w:pPr>
            <w:r w:rsidRPr="00F47834">
              <w:t>Bc. Pavel Šoltys, DiS., náměstek hejtmana</w:t>
            </w:r>
          </w:p>
        </w:tc>
      </w:tr>
      <w:tr w:rsidR="00F47834" w:rsidRPr="00F47834" w:rsidTr="00932588">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932588" w:rsidP="006C0F5C">
            <w:pPr>
              <w:pStyle w:val="nadpis2"/>
            </w:pPr>
            <w:r w:rsidRPr="00F47834">
              <w:t>8.7.</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427963">
        <w:tc>
          <w:tcPr>
            <w:tcW w:w="961" w:type="pct"/>
            <w:gridSpan w:val="2"/>
            <w:tcBorders>
              <w:bottom w:val="nil"/>
            </w:tcBorders>
          </w:tcPr>
          <w:p w:rsidR="00A726C1" w:rsidRPr="00F47834" w:rsidRDefault="00427963" w:rsidP="00BA5AF7">
            <w:pPr>
              <w:pStyle w:val="Radanzevusnesen"/>
              <w:keepNext/>
              <w:ind w:left="0" w:firstLine="0"/>
              <w:jc w:val="left"/>
              <w:rPr>
                <w:szCs w:val="24"/>
              </w:rPr>
            </w:pPr>
            <w:r w:rsidRPr="00F47834">
              <w:rPr>
                <w:szCs w:val="24"/>
              </w:rPr>
              <w:t>UR/76/40/2015</w:t>
            </w:r>
          </w:p>
        </w:tc>
        <w:tc>
          <w:tcPr>
            <w:tcW w:w="4039" w:type="pct"/>
            <w:tcBorders>
              <w:bottom w:val="nil"/>
            </w:tcBorders>
          </w:tcPr>
          <w:p w:rsidR="00A726C1" w:rsidRPr="00F47834" w:rsidRDefault="00427963" w:rsidP="00BA5AF7">
            <w:pPr>
              <w:pStyle w:val="Radanzevusnesen"/>
              <w:keepNext/>
              <w:ind w:left="0" w:firstLine="0"/>
              <w:rPr>
                <w:szCs w:val="24"/>
              </w:rPr>
            </w:pPr>
            <w:r w:rsidRPr="00F47834">
              <w:rPr>
                <w:szCs w:val="24"/>
              </w:rPr>
              <w:t>OK4EU – dofinancování činnosti OK4EU v roce 2015</w:t>
            </w:r>
          </w:p>
        </w:tc>
      </w:tr>
      <w:tr w:rsidR="00F47834" w:rsidRPr="00F47834" w:rsidTr="00427963">
        <w:trPr>
          <w:trHeight w:val="289"/>
        </w:trPr>
        <w:tc>
          <w:tcPr>
            <w:tcW w:w="5000" w:type="pct"/>
            <w:gridSpan w:val="3"/>
            <w:tcBorders>
              <w:top w:val="nil"/>
              <w:bottom w:val="nil"/>
            </w:tcBorders>
            <w:shd w:val="clear" w:color="auto" w:fill="auto"/>
            <w:hideMark/>
          </w:tcPr>
          <w:p w:rsidR="00A726C1" w:rsidRPr="00F47834" w:rsidRDefault="00427963" w:rsidP="00BA5AF7">
            <w:pPr>
              <w:pStyle w:val="Zkladntext"/>
              <w:rPr>
                <w:sz w:val="24"/>
                <w:szCs w:val="24"/>
                <w:lang w:val="cs-CZ"/>
              </w:rPr>
            </w:pPr>
            <w:r w:rsidRPr="00F47834">
              <w:rPr>
                <w:sz w:val="24"/>
                <w:szCs w:val="24"/>
                <w:lang w:val="cs-CZ"/>
              </w:rPr>
              <w:t>Rada Olomouckého kraje po projednání:</w:t>
            </w:r>
          </w:p>
        </w:tc>
      </w:tr>
      <w:tr w:rsidR="00F47834" w:rsidRPr="00F47834" w:rsidTr="00427963">
        <w:trPr>
          <w:trHeight w:val="289"/>
        </w:trPr>
        <w:tc>
          <w:tcPr>
            <w:tcW w:w="346" w:type="pct"/>
            <w:tcBorders>
              <w:top w:val="nil"/>
              <w:bottom w:val="nil"/>
            </w:tcBorders>
            <w:shd w:val="clear" w:color="auto" w:fill="auto"/>
            <w:tcMar>
              <w:bottom w:w="113" w:type="dxa"/>
            </w:tcMar>
            <w:hideMark/>
          </w:tcPr>
          <w:p w:rsidR="00A726C1" w:rsidRPr="00F47834" w:rsidRDefault="00427963"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427963" w:rsidP="00427963">
            <w:pPr>
              <w:pStyle w:val="Normal"/>
              <w:spacing w:after="119"/>
              <w:jc w:val="both"/>
            </w:pPr>
            <w:r w:rsidRPr="00F47834">
              <w:rPr>
                <w:b/>
                <w:spacing w:val="70"/>
              </w:rPr>
              <w:t>bere na vědomí</w:t>
            </w:r>
            <w:r w:rsidRPr="00F47834">
              <w:t xml:space="preserve"> důvodovou zprávu</w:t>
            </w:r>
          </w:p>
        </w:tc>
      </w:tr>
      <w:tr w:rsidR="00F47834" w:rsidRPr="00F47834" w:rsidTr="00427963">
        <w:trPr>
          <w:trHeight w:val="289"/>
        </w:trPr>
        <w:tc>
          <w:tcPr>
            <w:tcW w:w="346" w:type="pct"/>
            <w:tcBorders>
              <w:top w:val="nil"/>
              <w:bottom w:val="nil"/>
            </w:tcBorders>
            <w:shd w:val="clear" w:color="auto" w:fill="auto"/>
            <w:tcMar>
              <w:bottom w:w="113" w:type="dxa"/>
            </w:tcMar>
          </w:tcPr>
          <w:p w:rsidR="00427963" w:rsidRPr="00F47834" w:rsidRDefault="00427963" w:rsidP="006C0F5C">
            <w:pPr>
              <w:pStyle w:val="nadpis2"/>
            </w:pPr>
            <w:r w:rsidRPr="00F47834">
              <w:t>2.</w:t>
            </w:r>
          </w:p>
        </w:tc>
        <w:tc>
          <w:tcPr>
            <w:tcW w:w="4654" w:type="pct"/>
            <w:gridSpan w:val="2"/>
            <w:tcBorders>
              <w:top w:val="nil"/>
              <w:bottom w:val="nil"/>
            </w:tcBorders>
            <w:shd w:val="clear" w:color="auto" w:fill="auto"/>
            <w:tcMar>
              <w:bottom w:w="113" w:type="dxa"/>
            </w:tcMar>
          </w:tcPr>
          <w:p w:rsidR="00427963" w:rsidRPr="00F47834" w:rsidRDefault="00427963" w:rsidP="00427963">
            <w:pPr>
              <w:pStyle w:val="Normal"/>
              <w:spacing w:after="119"/>
              <w:jc w:val="both"/>
            </w:pPr>
            <w:r w:rsidRPr="00F47834">
              <w:rPr>
                <w:b/>
                <w:spacing w:val="70"/>
              </w:rPr>
              <w:t>schvaluje</w:t>
            </w:r>
            <w:r w:rsidRPr="00F47834">
              <w:t xml:space="preserve"> navýšení členského příspěvku Olomouckého kraje sdružení OK4EU na rok 2015 ve výši 300 000 Kč dle důvodové zprávy</w:t>
            </w:r>
          </w:p>
        </w:tc>
      </w:tr>
      <w:tr w:rsidR="00F47834" w:rsidRPr="00F47834" w:rsidTr="00427963">
        <w:trPr>
          <w:trHeight w:val="289"/>
        </w:trPr>
        <w:tc>
          <w:tcPr>
            <w:tcW w:w="346" w:type="pct"/>
            <w:tcBorders>
              <w:top w:val="nil"/>
              <w:bottom w:val="nil"/>
            </w:tcBorders>
            <w:shd w:val="clear" w:color="auto" w:fill="auto"/>
            <w:tcMar>
              <w:bottom w:w="113" w:type="dxa"/>
            </w:tcMar>
          </w:tcPr>
          <w:p w:rsidR="00427963" w:rsidRPr="00F47834" w:rsidRDefault="00427963" w:rsidP="006C0F5C">
            <w:pPr>
              <w:pStyle w:val="nadpis2"/>
            </w:pPr>
            <w:r w:rsidRPr="00F47834">
              <w:t>3.</w:t>
            </w:r>
          </w:p>
        </w:tc>
        <w:tc>
          <w:tcPr>
            <w:tcW w:w="4654" w:type="pct"/>
            <w:gridSpan w:val="2"/>
            <w:tcBorders>
              <w:top w:val="nil"/>
              <w:bottom w:val="nil"/>
            </w:tcBorders>
            <w:shd w:val="clear" w:color="auto" w:fill="auto"/>
            <w:tcMar>
              <w:bottom w:w="113" w:type="dxa"/>
            </w:tcMar>
          </w:tcPr>
          <w:p w:rsidR="00427963" w:rsidRPr="00F47834" w:rsidRDefault="00427963" w:rsidP="00427963">
            <w:pPr>
              <w:pStyle w:val="Normal"/>
              <w:spacing w:after="119"/>
              <w:jc w:val="both"/>
            </w:pPr>
            <w:r w:rsidRPr="00F47834">
              <w:rPr>
                <w:b/>
                <w:spacing w:val="70"/>
              </w:rPr>
              <w:t>ukládá</w:t>
            </w:r>
            <w:r w:rsidRPr="00F47834">
              <w:t xml:space="preserve"> zajistit finanční prostředky dle bodu 2 usnesení</w:t>
            </w:r>
          </w:p>
        </w:tc>
      </w:tr>
      <w:tr w:rsidR="00F47834" w:rsidRPr="00F47834" w:rsidTr="00427963">
        <w:trPr>
          <w:trHeight w:val="289"/>
        </w:trPr>
        <w:tc>
          <w:tcPr>
            <w:tcW w:w="5000" w:type="pct"/>
            <w:gridSpan w:val="3"/>
            <w:tcBorders>
              <w:top w:val="nil"/>
              <w:bottom w:val="nil"/>
            </w:tcBorders>
            <w:shd w:val="clear" w:color="auto" w:fill="auto"/>
            <w:tcMar>
              <w:bottom w:w="113" w:type="dxa"/>
            </w:tcMar>
          </w:tcPr>
          <w:p w:rsidR="00427963" w:rsidRPr="00F47834" w:rsidRDefault="00427963" w:rsidP="00427963">
            <w:r w:rsidRPr="00F47834">
              <w:t>O: vedoucí odboru ekonomického</w:t>
            </w:r>
          </w:p>
          <w:p w:rsidR="00427963" w:rsidRPr="00F47834" w:rsidRDefault="00427963" w:rsidP="00427963">
            <w:r w:rsidRPr="00F47834">
              <w:t>T: 17. 9. 2015</w:t>
            </w:r>
          </w:p>
        </w:tc>
      </w:tr>
      <w:tr w:rsidR="00F47834" w:rsidRPr="00F47834" w:rsidTr="00427963">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427963">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427963" w:rsidP="006C0F5C">
            <w:pPr>
              <w:pStyle w:val="nadpis2"/>
            </w:pPr>
            <w:r w:rsidRPr="00F47834">
              <w:t>MUDr. Michael Fischer, náměstek hejtmana; Bc. Pavel Šoltys, DiS., náměstek hejtmana</w:t>
            </w:r>
          </w:p>
        </w:tc>
      </w:tr>
      <w:tr w:rsidR="00A726C1" w:rsidRPr="00F47834" w:rsidTr="00427963">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427963" w:rsidP="006C0F5C">
            <w:pPr>
              <w:pStyle w:val="nadpis2"/>
            </w:pPr>
            <w:r w:rsidRPr="00F47834">
              <w:t>8.8.</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713D2">
        <w:tc>
          <w:tcPr>
            <w:tcW w:w="961" w:type="pct"/>
            <w:gridSpan w:val="2"/>
            <w:tcBorders>
              <w:bottom w:val="nil"/>
            </w:tcBorders>
          </w:tcPr>
          <w:p w:rsidR="00A726C1" w:rsidRPr="00F47834" w:rsidRDefault="00C713D2" w:rsidP="00BA5AF7">
            <w:pPr>
              <w:pStyle w:val="Radanzevusnesen"/>
              <w:keepNext/>
              <w:ind w:left="0" w:firstLine="0"/>
              <w:jc w:val="left"/>
              <w:rPr>
                <w:szCs w:val="24"/>
              </w:rPr>
            </w:pPr>
            <w:r w:rsidRPr="00F47834">
              <w:rPr>
                <w:szCs w:val="24"/>
              </w:rPr>
              <w:lastRenderedPageBreak/>
              <w:t>UR/76/41/2015</w:t>
            </w:r>
          </w:p>
        </w:tc>
        <w:tc>
          <w:tcPr>
            <w:tcW w:w="4039" w:type="pct"/>
            <w:tcBorders>
              <w:bottom w:val="nil"/>
            </w:tcBorders>
          </w:tcPr>
          <w:p w:rsidR="00A726C1" w:rsidRPr="00F47834" w:rsidRDefault="00C713D2" w:rsidP="00BA5AF7">
            <w:pPr>
              <w:pStyle w:val="Radanzevusnesen"/>
              <w:keepNext/>
              <w:ind w:left="0" w:firstLine="0"/>
              <w:rPr>
                <w:szCs w:val="24"/>
              </w:rPr>
            </w:pPr>
            <w:r w:rsidRPr="00F47834">
              <w:rPr>
                <w:szCs w:val="24"/>
              </w:rPr>
              <w:t>4. aktualizace Územně analytických podkladů Olomouckého kraje 2015</w:t>
            </w:r>
          </w:p>
        </w:tc>
      </w:tr>
      <w:tr w:rsidR="00F47834" w:rsidRPr="00F47834" w:rsidTr="00C713D2">
        <w:trPr>
          <w:trHeight w:val="289"/>
        </w:trPr>
        <w:tc>
          <w:tcPr>
            <w:tcW w:w="5000" w:type="pct"/>
            <w:gridSpan w:val="3"/>
            <w:tcBorders>
              <w:top w:val="nil"/>
              <w:bottom w:val="nil"/>
            </w:tcBorders>
            <w:shd w:val="clear" w:color="auto" w:fill="auto"/>
            <w:hideMark/>
          </w:tcPr>
          <w:p w:rsidR="00A726C1" w:rsidRPr="00F47834" w:rsidRDefault="00C713D2" w:rsidP="00BA5AF7">
            <w:pPr>
              <w:pStyle w:val="Zkladntext"/>
              <w:rPr>
                <w:sz w:val="24"/>
                <w:szCs w:val="24"/>
                <w:lang w:val="cs-CZ"/>
              </w:rPr>
            </w:pPr>
            <w:r w:rsidRPr="00F47834">
              <w:rPr>
                <w:sz w:val="24"/>
                <w:szCs w:val="24"/>
                <w:lang w:val="cs-CZ"/>
              </w:rPr>
              <w:t>Rada Olomouckého kraje po projednání:</w:t>
            </w:r>
          </w:p>
        </w:tc>
      </w:tr>
      <w:tr w:rsidR="00F47834" w:rsidRPr="00F47834" w:rsidTr="00C713D2">
        <w:trPr>
          <w:trHeight w:val="289"/>
        </w:trPr>
        <w:tc>
          <w:tcPr>
            <w:tcW w:w="346" w:type="pct"/>
            <w:tcBorders>
              <w:top w:val="nil"/>
              <w:bottom w:val="nil"/>
            </w:tcBorders>
            <w:shd w:val="clear" w:color="auto" w:fill="auto"/>
            <w:tcMar>
              <w:bottom w:w="113" w:type="dxa"/>
            </w:tcMar>
            <w:hideMark/>
          </w:tcPr>
          <w:p w:rsidR="00A726C1" w:rsidRPr="00F47834" w:rsidRDefault="00C713D2"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713D2" w:rsidP="00C713D2">
            <w:pPr>
              <w:pStyle w:val="Normal"/>
              <w:spacing w:after="119"/>
              <w:jc w:val="both"/>
            </w:pPr>
            <w:r w:rsidRPr="00F47834">
              <w:rPr>
                <w:b/>
                <w:spacing w:val="70"/>
              </w:rPr>
              <w:t>bere na vědomí</w:t>
            </w:r>
            <w:r w:rsidRPr="00F47834">
              <w:t xml:space="preserve"> důvodovou zprávu</w:t>
            </w:r>
          </w:p>
        </w:tc>
      </w:tr>
      <w:tr w:rsidR="00F47834" w:rsidRPr="00F47834" w:rsidTr="00C713D2">
        <w:trPr>
          <w:trHeight w:val="289"/>
        </w:trPr>
        <w:tc>
          <w:tcPr>
            <w:tcW w:w="346" w:type="pct"/>
            <w:tcBorders>
              <w:top w:val="nil"/>
              <w:bottom w:val="nil"/>
            </w:tcBorders>
            <w:shd w:val="clear" w:color="auto" w:fill="auto"/>
            <w:tcMar>
              <w:bottom w:w="113" w:type="dxa"/>
            </w:tcMar>
          </w:tcPr>
          <w:p w:rsidR="00C713D2" w:rsidRPr="00F47834" w:rsidRDefault="00C713D2" w:rsidP="006C0F5C">
            <w:pPr>
              <w:pStyle w:val="nadpis2"/>
            </w:pPr>
            <w:r w:rsidRPr="00F47834">
              <w:t>2.</w:t>
            </w:r>
          </w:p>
        </w:tc>
        <w:tc>
          <w:tcPr>
            <w:tcW w:w="4654" w:type="pct"/>
            <w:gridSpan w:val="2"/>
            <w:tcBorders>
              <w:top w:val="nil"/>
              <w:bottom w:val="nil"/>
            </w:tcBorders>
            <w:shd w:val="clear" w:color="auto" w:fill="auto"/>
            <w:tcMar>
              <w:bottom w:w="113" w:type="dxa"/>
            </w:tcMar>
          </w:tcPr>
          <w:p w:rsidR="00C713D2" w:rsidRPr="00F47834" w:rsidRDefault="00C713D2" w:rsidP="00C713D2">
            <w:pPr>
              <w:pStyle w:val="Normal"/>
              <w:spacing w:after="119"/>
              <w:jc w:val="both"/>
            </w:pPr>
            <w:r w:rsidRPr="00F47834">
              <w:rPr>
                <w:b/>
                <w:spacing w:val="70"/>
              </w:rPr>
              <w:t>ukládá</w:t>
            </w:r>
            <w:r w:rsidRPr="00F47834">
              <w:t xml:space="preserve"> předložit Zastupitelstvu Olomouckého kraje 4. aktualizaci Územně analytických podkladů Olomouckého kraje 2015 k projednání dle důvodové zprávy</w:t>
            </w:r>
          </w:p>
        </w:tc>
      </w:tr>
      <w:tr w:rsidR="00F47834" w:rsidRPr="00F47834" w:rsidTr="00C713D2">
        <w:trPr>
          <w:trHeight w:val="289"/>
        </w:trPr>
        <w:tc>
          <w:tcPr>
            <w:tcW w:w="5000" w:type="pct"/>
            <w:gridSpan w:val="3"/>
            <w:tcBorders>
              <w:top w:val="nil"/>
              <w:bottom w:val="nil"/>
            </w:tcBorders>
            <w:shd w:val="clear" w:color="auto" w:fill="auto"/>
            <w:tcMar>
              <w:bottom w:w="113" w:type="dxa"/>
            </w:tcMar>
          </w:tcPr>
          <w:p w:rsidR="00C713D2" w:rsidRPr="00F47834" w:rsidRDefault="00C713D2" w:rsidP="00C713D2">
            <w:r w:rsidRPr="00F47834">
              <w:t>O: Bc. Pavel Šoltys, DiS., náměstek hejtmana</w:t>
            </w:r>
          </w:p>
          <w:p w:rsidR="00C713D2" w:rsidRPr="00F47834" w:rsidRDefault="00C713D2" w:rsidP="00C713D2">
            <w:r w:rsidRPr="00F47834">
              <w:t>T: ZOK 25. 9. 2015</w:t>
            </w:r>
          </w:p>
        </w:tc>
      </w:tr>
      <w:tr w:rsidR="00F47834" w:rsidRPr="00F47834" w:rsidTr="00C713D2">
        <w:trPr>
          <w:trHeight w:val="289"/>
        </w:trPr>
        <w:tc>
          <w:tcPr>
            <w:tcW w:w="346" w:type="pct"/>
            <w:tcBorders>
              <w:top w:val="nil"/>
              <w:bottom w:val="nil"/>
            </w:tcBorders>
            <w:shd w:val="clear" w:color="auto" w:fill="auto"/>
            <w:tcMar>
              <w:bottom w:w="113" w:type="dxa"/>
            </w:tcMar>
          </w:tcPr>
          <w:p w:rsidR="00C713D2" w:rsidRPr="00F47834" w:rsidRDefault="00C713D2" w:rsidP="006C0F5C">
            <w:pPr>
              <w:pStyle w:val="nadpis2"/>
            </w:pPr>
            <w:r w:rsidRPr="00F47834">
              <w:t>3.</w:t>
            </w:r>
          </w:p>
        </w:tc>
        <w:tc>
          <w:tcPr>
            <w:tcW w:w="4654" w:type="pct"/>
            <w:gridSpan w:val="2"/>
            <w:tcBorders>
              <w:top w:val="nil"/>
              <w:bottom w:val="nil"/>
            </w:tcBorders>
            <w:shd w:val="clear" w:color="auto" w:fill="auto"/>
            <w:tcMar>
              <w:bottom w:w="113" w:type="dxa"/>
            </w:tcMar>
          </w:tcPr>
          <w:p w:rsidR="00C713D2" w:rsidRPr="00F47834" w:rsidRDefault="00C713D2" w:rsidP="00C713D2">
            <w:pPr>
              <w:pStyle w:val="Normal"/>
              <w:spacing w:after="119"/>
              <w:jc w:val="both"/>
            </w:pPr>
            <w:r w:rsidRPr="00F47834">
              <w:rPr>
                <w:b/>
                <w:spacing w:val="70"/>
              </w:rPr>
              <w:t>doporučuje Zastupitelstvu Olomouckého kraje</w:t>
            </w:r>
            <w:r w:rsidRPr="00F47834">
              <w:t xml:space="preserve"> projednat 4. aktualizaci Územně analytických podkladů Olomouckého kraje 2015 dle důvodové zprávy</w:t>
            </w:r>
          </w:p>
        </w:tc>
      </w:tr>
      <w:tr w:rsidR="00F47834" w:rsidRPr="00F47834" w:rsidTr="00C713D2">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713D2">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713D2" w:rsidP="006C0F5C">
            <w:pPr>
              <w:pStyle w:val="nadpis2"/>
            </w:pPr>
            <w:r w:rsidRPr="00F47834">
              <w:t>Bc. Pavel Šoltys, DiS., náměstek hejtmana</w:t>
            </w:r>
          </w:p>
        </w:tc>
      </w:tr>
      <w:tr w:rsidR="00F47834" w:rsidRPr="00F47834" w:rsidTr="00C713D2">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713D2" w:rsidP="006C0F5C">
            <w:pPr>
              <w:pStyle w:val="nadpis2"/>
            </w:pPr>
            <w:r w:rsidRPr="00F47834">
              <w:t>8.9.</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E76F0">
        <w:tc>
          <w:tcPr>
            <w:tcW w:w="961" w:type="pct"/>
            <w:gridSpan w:val="2"/>
            <w:tcBorders>
              <w:bottom w:val="nil"/>
            </w:tcBorders>
          </w:tcPr>
          <w:p w:rsidR="00A726C1" w:rsidRPr="00F47834" w:rsidRDefault="00CE76F0" w:rsidP="00BA5AF7">
            <w:pPr>
              <w:pStyle w:val="Radanzevusnesen"/>
              <w:keepNext/>
              <w:ind w:left="0" w:firstLine="0"/>
              <w:jc w:val="left"/>
              <w:rPr>
                <w:szCs w:val="24"/>
              </w:rPr>
            </w:pPr>
            <w:r w:rsidRPr="00F47834">
              <w:rPr>
                <w:szCs w:val="24"/>
              </w:rPr>
              <w:t>UR/76/42/2015</w:t>
            </w:r>
          </w:p>
        </w:tc>
        <w:tc>
          <w:tcPr>
            <w:tcW w:w="4039" w:type="pct"/>
            <w:tcBorders>
              <w:bottom w:val="nil"/>
            </w:tcBorders>
          </w:tcPr>
          <w:p w:rsidR="00A726C1" w:rsidRPr="00F47834" w:rsidRDefault="00CE76F0" w:rsidP="00236D44">
            <w:pPr>
              <w:pStyle w:val="Radanzevusnesen"/>
              <w:keepNext/>
              <w:ind w:left="0" w:firstLine="0"/>
              <w:rPr>
                <w:szCs w:val="24"/>
              </w:rPr>
            </w:pPr>
            <w:r w:rsidRPr="00F47834">
              <w:rPr>
                <w:szCs w:val="24"/>
              </w:rPr>
              <w:t>Žádost o úplné, či částečné prominutí smluvních sankcí za</w:t>
            </w:r>
            <w:r w:rsidR="00236D44" w:rsidRPr="00F47834">
              <w:rPr>
                <w:szCs w:val="24"/>
              </w:rPr>
              <w:t> </w:t>
            </w:r>
            <w:r w:rsidRPr="00F47834">
              <w:rPr>
                <w:szCs w:val="24"/>
              </w:rPr>
              <w:t xml:space="preserve">pozdní dodávku v rámci projektu „Centrum odborného vzdělávání na SPŠ strojnická, Olomouc“ </w:t>
            </w:r>
          </w:p>
        </w:tc>
      </w:tr>
      <w:tr w:rsidR="00F47834" w:rsidRPr="00F47834" w:rsidTr="00CE76F0">
        <w:trPr>
          <w:trHeight w:val="289"/>
        </w:trPr>
        <w:tc>
          <w:tcPr>
            <w:tcW w:w="5000" w:type="pct"/>
            <w:gridSpan w:val="3"/>
            <w:tcBorders>
              <w:top w:val="nil"/>
              <w:bottom w:val="nil"/>
            </w:tcBorders>
            <w:shd w:val="clear" w:color="auto" w:fill="auto"/>
            <w:hideMark/>
          </w:tcPr>
          <w:p w:rsidR="00A726C1" w:rsidRPr="00F47834" w:rsidRDefault="00CE76F0" w:rsidP="00BA5AF7">
            <w:pPr>
              <w:pStyle w:val="Zkladntext"/>
              <w:rPr>
                <w:sz w:val="24"/>
                <w:szCs w:val="24"/>
                <w:lang w:val="cs-CZ"/>
              </w:rPr>
            </w:pPr>
            <w:r w:rsidRPr="00F47834">
              <w:rPr>
                <w:sz w:val="24"/>
                <w:szCs w:val="24"/>
                <w:lang w:val="cs-CZ"/>
              </w:rPr>
              <w:t>Rada Olomouckého kraje po projednání:</w:t>
            </w:r>
          </w:p>
        </w:tc>
      </w:tr>
      <w:tr w:rsidR="00F47834" w:rsidRPr="00F47834" w:rsidTr="00CE76F0">
        <w:trPr>
          <w:trHeight w:val="289"/>
        </w:trPr>
        <w:tc>
          <w:tcPr>
            <w:tcW w:w="346" w:type="pct"/>
            <w:tcBorders>
              <w:top w:val="nil"/>
              <w:bottom w:val="nil"/>
            </w:tcBorders>
            <w:shd w:val="clear" w:color="auto" w:fill="auto"/>
            <w:tcMar>
              <w:bottom w:w="113" w:type="dxa"/>
            </w:tcMar>
            <w:hideMark/>
          </w:tcPr>
          <w:p w:rsidR="00A726C1" w:rsidRPr="00F47834" w:rsidRDefault="00CE76F0"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627B3" w:rsidP="00CE76F0">
            <w:pPr>
              <w:pStyle w:val="Normal"/>
              <w:spacing w:after="119"/>
              <w:jc w:val="both"/>
            </w:pPr>
            <w:r w:rsidRPr="00F47834">
              <w:rPr>
                <w:b/>
                <w:spacing w:val="70"/>
              </w:rPr>
              <w:t>bere na vědomí</w:t>
            </w:r>
            <w:r w:rsidRPr="00F47834">
              <w:t xml:space="preserve"> důvodovou zprávu</w:t>
            </w:r>
          </w:p>
        </w:tc>
      </w:tr>
      <w:tr w:rsidR="00F47834" w:rsidRPr="00F47834" w:rsidTr="00CE76F0">
        <w:trPr>
          <w:trHeight w:val="289"/>
        </w:trPr>
        <w:tc>
          <w:tcPr>
            <w:tcW w:w="346" w:type="pct"/>
            <w:tcBorders>
              <w:top w:val="nil"/>
              <w:bottom w:val="nil"/>
            </w:tcBorders>
            <w:shd w:val="clear" w:color="auto" w:fill="auto"/>
            <w:tcMar>
              <w:bottom w:w="113" w:type="dxa"/>
            </w:tcMar>
          </w:tcPr>
          <w:p w:rsidR="00CE76F0" w:rsidRPr="00F47834" w:rsidRDefault="00CE76F0" w:rsidP="006C0F5C">
            <w:pPr>
              <w:pStyle w:val="nadpis2"/>
            </w:pPr>
            <w:r w:rsidRPr="00F47834">
              <w:t>2.</w:t>
            </w:r>
          </w:p>
        </w:tc>
        <w:tc>
          <w:tcPr>
            <w:tcW w:w="4654" w:type="pct"/>
            <w:gridSpan w:val="2"/>
            <w:tcBorders>
              <w:top w:val="nil"/>
              <w:bottom w:val="nil"/>
            </w:tcBorders>
            <w:shd w:val="clear" w:color="auto" w:fill="auto"/>
            <w:tcMar>
              <w:bottom w:w="113" w:type="dxa"/>
            </w:tcMar>
          </w:tcPr>
          <w:p w:rsidR="00CE76F0" w:rsidRPr="00F47834" w:rsidRDefault="006757C0" w:rsidP="007E3C9D">
            <w:pPr>
              <w:pStyle w:val="Normal"/>
              <w:spacing w:after="119"/>
              <w:jc w:val="both"/>
            </w:pPr>
            <w:r w:rsidRPr="00F47834">
              <w:rPr>
                <w:b/>
                <w:spacing w:val="70"/>
              </w:rPr>
              <w:t>s</w:t>
            </w:r>
            <w:r w:rsidR="00926756" w:rsidRPr="00F47834">
              <w:rPr>
                <w:b/>
                <w:spacing w:val="70"/>
              </w:rPr>
              <w:t>ouhlas</w:t>
            </w:r>
            <w:r w:rsidRPr="00F47834">
              <w:rPr>
                <w:b/>
                <w:spacing w:val="70"/>
              </w:rPr>
              <w:t xml:space="preserve">í </w:t>
            </w:r>
            <w:r w:rsidR="00926756" w:rsidRPr="00F47834">
              <w:rPr>
                <w:b/>
                <w:spacing w:val="70"/>
              </w:rPr>
              <w:t>s</w:t>
            </w:r>
            <w:r w:rsidRPr="00F47834">
              <w:rPr>
                <w:b/>
                <w:spacing w:val="70"/>
              </w:rPr>
              <w:t>e</w:t>
            </w:r>
            <w:r w:rsidR="00926756" w:rsidRPr="00F47834">
              <w:rPr>
                <w:b/>
                <w:spacing w:val="70"/>
              </w:rPr>
              <w:t xml:space="preserve"> vzdáním se práva a prominutí</w:t>
            </w:r>
            <w:r w:rsidRPr="00F47834">
              <w:rPr>
                <w:b/>
                <w:spacing w:val="70"/>
              </w:rPr>
              <w:t>m</w:t>
            </w:r>
            <w:r w:rsidR="00926756" w:rsidRPr="00F47834">
              <w:t xml:space="preserve"> dluhu dle varianty </w:t>
            </w:r>
            <w:r w:rsidR="00926756" w:rsidRPr="007556AA">
              <w:t>A</w:t>
            </w:r>
            <w:r w:rsidR="00926756" w:rsidRPr="00F47834">
              <w:t xml:space="preserve"> důvodové zprávy</w:t>
            </w:r>
          </w:p>
        </w:tc>
      </w:tr>
      <w:tr w:rsidR="00F47834" w:rsidRPr="00F47834" w:rsidTr="00CE76F0">
        <w:trPr>
          <w:trHeight w:val="289"/>
        </w:trPr>
        <w:tc>
          <w:tcPr>
            <w:tcW w:w="346" w:type="pct"/>
            <w:tcBorders>
              <w:top w:val="nil"/>
              <w:bottom w:val="nil"/>
            </w:tcBorders>
            <w:shd w:val="clear" w:color="auto" w:fill="auto"/>
            <w:tcMar>
              <w:bottom w:w="113" w:type="dxa"/>
            </w:tcMar>
          </w:tcPr>
          <w:p w:rsidR="00CE76F0" w:rsidRPr="00F47834" w:rsidRDefault="00CE76F0" w:rsidP="006C0F5C">
            <w:pPr>
              <w:pStyle w:val="nadpis2"/>
            </w:pPr>
            <w:r w:rsidRPr="00F47834">
              <w:t>3.</w:t>
            </w:r>
          </w:p>
        </w:tc>
        <w:tc>
          <w:tcPr>
            <w:tcW w:w="4654" w:type="pct"/>
            <w:gridSpan w:val="2"/>
            <w:tcBorders>
              <w:top w:val="nil"/>
              <w:bottom w:val="nil"/>
            </w:tcBorders>
            <w:shd w:val="clear" w:color="auto" w:fill="auto"/>
            <w:tcMar>
              <w:bottom w:w="113" w:type="dxa"/>
            </w:tcMar>
          </w:tcPr>
          <w:p w:rsidR="00CE76F0" w:rsidRPr="00F47834" w:rsidRDefault="00926756" w:rsidP="007E3C9D">
            <w:pPr>
              <w:pStyle w:val="Normal"/>
              <w:spacing w:after="119"/>
              <w:jc w:val="both"/>
            </w:pPr>
            <w:r w:rsidRPr="00F47834">
              <w:rPr>
                <w:b/>
                <w:spacing w:val="70"/>
              </w:rPr>
              <w:t>ukládá</w:t>
            </w:r>
            <w:r w:rsidRPr="00F47834">
              <w:t xml:space="preserve"> předložit materiál do Zastupitelstva Olomouckého kraje ke</w:t>
            </w:r>
            <w:r w:rsidR="00236D44" w:rsidRPr="00F47834">
              <w:t> </w:t>
            </w:r>
            <w:r w:rsidRPr="00F47834">
              <w:t xml:space="preserve">schválení návrhu na vzdání se práva a prominutí dluhu dle varianty </w:t>
            </w:r>
            <w:r w:rsidRPr="007556AA">
              <w:t>A</w:t>
            </w:r>
            <w:r w:rsidRPr="00F47834">
              <w:t xml:space="preserve"> důvodové zprávy</w:t>
            </w:r>
          </w:p>
        </w:tc>
      </w:tr>
      <w:tr w:rsidR="00F47834" w:rsidRPr="00F47834" w:rsidTr="00CE76F0">
        <w:trPr>
          <w:trHeight w:val="289"/>
        </w:trPr>
        <w:tc>
          <w:tcPr>
            <w:tcW w:w="5000" w:type="pct"/>
            <w:gridSpan w:val="3"/>
            <w:tcBorders>
              <w:top w:val="nil"/>
              <w:bottom w:val="nil"/>
            </w:tcBorders>
            <w:shd w:val="clear" w:color="auto" w:fill="auto"/>
            <w:tcMar>
              <w:bottom w:w="113" w:type="dxa"/>
            </w:tcMar>
          </w:tcPr>
          <w:p w:rsidR="00926756" w:rsidRPr="00F47834" w:rsidRDefault="00926756" w:rsidP="00926756">
            <w:r w:rsidRPr="00F47834">
              <w:t>O: Bc. Pavel Šoltys, DiS., náměstek hejtmana</w:t>
            </w:r>
          </w:p>
          <w:p w:rsidR="00CE76F0" w:rsidRPr="00F47834" w:rsidRDefault="00926756" w:rsidP="00926756">
            <w:r w:rsidRPr="00F47834">
              <w:t>T: ZOK 25. 9. 2015</w:t>
            </w:r>
          </w:p>
        </w:tc>
      </w:tr>
      <w:tr w:rsidR="00F47834" w:rsidRPr="00F47834" w:rsidTr="00CE76F0">
        <w:trPr>
          <w:trHeight w:val="289"/>
        </w:trPr>
        <w:tc>
          <w:tcPr>
            <w:tcW w:w="346" w:type="pct"/>
            <w:tcBorders>
              <w:top w:val="nil"/>
              <w:bottom w:val="nil"/>
            </w:tcBorders>
            <w:shd w:val="clear" w:color="auto" w:fill="auto"/>
            <w:tcMar>
              <w:bottom w:w="113" w:type="dxa"/>
            </w:tcMar>
          </w:tcPr>
          <w:p w:rsidR="00CE76F0" w:rsidRPr="00F47834" w:rsidRDefault="00CE76F0" w:rsidP="006C0F5C">
            <w:pPr>
              <w:pStyle w:val="nadpis2"/>
            </w:pPr>
            <w:r w:rsidRPr="00F47834">
              <w:t>4.</w:t>
            </w:r>
          </w:p>
        </w:tc>
        <w:tc>
          <w:tcPr>
            <w:tcW w:w="4654" w:type="pct"/>
            <w:gridSpan w:val="2"/>
            <w:tcBorders>
              <w:top w:val="nil"/>
              <w:bottom w:val="nil"/>
            </w:tcBorders>
            <w:shd w:val="clear" w:color="auto" w:fill="auto"/>
            <w:tcMar>
              <w:bottom w:w="113" w:type="dxa"/>
            </w:tcMar>
          </w:tcPr>
          <w:p w:rsidR="00CE76F0" w:rsidRPr="00F47834" w:rsidRDefault="00926756" w:rsidP="007E3C9D">
            <w:pPr>
              <w:pStyle w:val="Normal"/>
              <w:spacing w:after="119"/>
              <w:jc w:val="both"/>
            </w:pPr>
            <w:r w:rsidRPr="00F47834">
              <w:rPr>
                <w:b/>
                <w:spacing w:val="70"/>
              </w:rPr>
              <w:t>doporučuje Zastupitelstvu Olomouckého kraje</w:t>
            </w:r>
            <w:r w:rsidRPr="00F47834">
              <w:t xml:space="preserve"> schválit vzdání se práva a prominutí dluhu dle varianty </w:t>
            </w:r>
            <w:r w:rsidRPr="007556AA">
              <w:t>A</w:t>
            </w:r>
            <w:r w:rsidRPr="00F47834">
              <w:t xml:space="preserve"> důvodové zprávy</w:t>
            </w:r>
          </w:p>
        </w:tc>
      </w:tr>
      <w:tr w:rsidR="00F47834" w:rsidRPr="00F47834" w:rsidTr="00CE76F0">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E76F0">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E76F0" w:rsidP="006C0F5C">
            <w:pPr>
              <w:pStyle w:val="nadpis2"/>
            </w:pPr>
            <w:r w:rsidRPr="00F47834">
              <w:t>Bc. Pavel Šoltys, DiS., náměstek hejtmana</w:t>
            </w:r>
          </w:p>
        </w:tc>
      </w:tr>
      <w:tr w:rsidR="00F47834" w:rsidRPr="00F47834" w:rsidTr="00CE76F0">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E76F0" w:rsidP="006C0F5C">
            <w:pPr>
              <w:pStyle w:val="nadpis2"/>
            </w:pPr>
            <w:r w:rsidRPr="00F47834">
              <w:t>8.10.</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101EC4">
        <w:tc>
          <w:tcPr>
            <w:tcW w:w="961" w:type="pct"/>
            <w:gridSpan w:val="2"/>
            <w:tcBorders>
              <w:bottom w:val="nil"/>
            </w:tcBorders>
          </w:tcPr>
          <w:p w:rsidR="00A726C1" w:rsidRPr="00F47834" w:rsidRDefault="00101EC4" w:rsidP="00BA5AF7">
            <w:pPr>
              <w:pStyle w:val="Radanzevusnesen"/>
              <w:keepNext/>
              <w:ind w:left="0" w:firstLine="0"/>
              <w:jc w:val="left"/>
              <w:rPr>
                <w:szCs w:val="24"/>
              </w:rPr>
            </w:pPr>
            <w:r w:rsidRPr="00F47834">
              <w:rPr>
                <w:szCs w:val="24"/>
              </w:rPr>
              <w:t>UR/76/43/2015</w:t>
            </w:r>
          </w:p>
        </w:tc>
        <w:tc>
          <w:tcPr>
            <w:tcW w:w="4039" w:type="pct"/>
            <w:tcBorders>
              <w:bottom w:val="nil"/>
            </w:tcBorders>
          </w:tcPr>
          <w:p w:rsidR="00A726C1" w:rsidRPr="00F47834" w:rsidRDefault="00101EC4" w:rsidP="00BA5AF7">
            <w:pPr>
              <w:pStyle w:val="Radanzevusnesen"/>
              <w:keepNext/>
              <w:ind w:left="0" w:firstLine="0"/>
              <w:rPr>
                <w:szCs w:val="24"/>
              </w:rPr>
            </w:pPr>
            <w:r w:rsidRPr="00F47834">
              <w:rPr>
                <w:szCs w:val="24"/>
              </w:rPr>
              <w:t xml:space="preserve">ITI Olomoucké aglomerace </w:t>
            </w:r>
          </w:p>
        </w:tc>
      </w:tr>
      <w:tr w:rsidR="00F47834" w:rsidRPr="00F47834" w:rsidTr="00101EC4">
        <w:trPr>
          <w:trHeight w:val="289"/>
        </w:trPr>
        <w:tc>
          <w:tcPr>
            <w:tcW w:w="5000" w:type="pct"/>
            <w:gridSpan w:val="3"/>
            <w:tcBorders>
              <w:top w:val="nil"/>
              <w:bottom w:val="nil"/>
            </w:tcBorders>
            <w:shd w:val="clear" w:color="auto" w:fill="auto"/>
            <w:hideMark/>
          </w:tcPr>
          <w:p w:rsidR="00A726C1" w:rsidRPr="00F47834" w:rsidRDefault="00101EC4" w:rsidP="00BA5AF7">
            <w:pPr>
              <w:pStyle w:val="Zkladntext"/>
              <w:rPr>
                <w:sz w:val="24"/>
                <w:szCs w:val="24"/>
                <w:lang w:val="cs-CZ"/>
              </w:rPr>
            </w:pPr>
            <w:r w:rsidRPr="00F47834">
              <w:rPr>
                <w:sz w:val="24"/>
                <w:szCs w:val="24"/>
                <w:lang w:val="cs-CZ"/>
              </w:rPr>
              <w:t>Rada Olomouckého kraje po projednání:</w:t>
            </w:r>
          </w:p>
        </w:tc>
      </w:tr>
      <w:tr w:rsidR="00F47834" w:rsidRPr="00F47834" w:rsidTr="00101EC4">
        <w:trPr>
          <w:trHeight w:val="289"/>
        </w:trPr>
        <w:tc>
          <w:tcPr>
            <w:tcW w:w="346" w:type="pct"/>
            <w:tcBorders>
              <w:top w:val="nil"/>
              <w:bottom w:val="nil"/>
            </w:tcBorders>
            <w:shd w:val="clear" w:color="auto" w:fill="auto"/>
            <w:tcMar>
              <w:bottom w:w="113" w:type="dxa"/>
            </w:tcMar>
            <w:hideMark/>
          </w:tcPr>
          <w:p w:rsidR="00A726C1" w:rsidRPr="00F47834" w:rsidRDefault="00101EC4"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101EC4" w:rsidP="00101EC4">
            <w:pPr>
              <w:pStyle w:val="Normal"/>
              <w:spacing w:after="119"/>
              <w:jc w:val="both"/>
            </w:pPr>
            <w:r w:rsidRPr="00F47834">
              <w:rPr>
                <w:b/>
                <w:spacing w:val="70"/>
              </w:rPr>
              <w:t>bere na vědomí</w:t>
            </w:r>
            <w:r w:rsidRPr="00F47834">
              <w:t xml:space="preserve"> důvodovou zprávu</w:t>
            </w:r>
          </w:p>
        </w:tc>
      </w:tr>
      <w:tr w:rsidR="00F47834" w:rsidRPr="00F47834" w:rsidTr="00101EC4">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101EC4">
        <w:tc>
          <w:tcPr>
            <w:tcW w:w="961" w:type="pct"/>
            <w:gridSpan w:val="2"/>
            <w:tcBorders>
              <w:top w:val="nil"/>
              <w:bottom w:val="nil"/>
            </w:tcBorders>
            <w:shd w:val="clear" w:color="auto" w:fill="auto"/>
          </w:tcPr>
          <w:p w:rsidR="00A726C1" w:rsidRPr="00F47834" w:rsidRDefault="00A726C1" w:rsidP="006C0F5C">
            <w:pPr>
              <w:pStyle w:val="nadpis2"/>
            </w:pPr>
            <w:r w:rsidRPr="00F47834">
              <w:lastRenderedPageBreak/>
              <w:t>Předložil:</w:t>
            </w:r>
          </w:p>
        </w:tc>
        <w:tc>
          <w:tcPr>
            <w:tcW w:w="4039" w:type="pct"/>
            <w:tcBorders>
              <w:top w:val="nil"/>
              <w:bottom w:val="nil"/>
            </w:tcBorders>
            <w:shd w:val="clear" w:color="auto" w:fill="auto"/>
          </w:tcPr>
          <w:p w:rsidR="00A726C1" w:rsidRPr="00F47834" w:rsidRDefault="00101EC4" w:rsidP="006C0F5C">
            <w:pPr>
              <w:pStyle w:val="nadpis2"/>
            </w:pPr>
            <w:r w:rsidRPr="00F47834">
              <w:t>Bc. Pavel Šoltys, DiS., náměstek hejtmana</w:t>
            </w:r>
          </w:p>
        </w:tc>
      </w:tr>
      <w:tr w:rsidR="00F47834" w:rsidRPr="00F47834" w:rsidTr="00101EC4">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101EC4" w:rsidP="006C0F5C">
            <w:pPr>
              <w:pStyle w:val="nadpis2"/>
            </w:pPr>
            <w:r w:rsidRPr="00F47834">
              <w:t>8.12.</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F1558">
        <w:tc>
          <w:tcPr>
            <w:tcW w:w="961" w:type="pct"/>
            <w:gridSpan w:val="2"/>
            <w:tcBorders>
              <w:bottom w:val="nil"/>
            </w:tcBorders>
          </w:tcPr>
          <w:p w:rsidR="00A726C1" w:rsidRPr="00F47834" w:rsidRDefault="00BF1558" w:rsidP="00BA5AF7">
            <w:pPr>
              <w:pStyle w:val="Radanzevusnesen"/>
              <w:keepNext/>
              <w:ind w:left="0" w:firstLine="0"/>
              <w:jc w:val="left"/>
              <w:rPr>
                <w:szCs w:val="24"/>
              </w:rPr>
            </w:pPr>
            <w:r w:rsidRPr="00F47834">
              <w:rPr>
                <w:szCs w:val="24"/>
              </w:rPr>
              <w:t>UR/76/44/2015</w:t>
            </w:r>
          </w:p>
        </w:tc>
        <w:tc>
          <w:tcPr>
            <w:tcW w:w="4039" w:type="pct"/>
            <w:tcBorders>
              <w:bottom w:val="nil"/>
            </w:tcBorders>
          </w:tcPr>
          <w:p w:rsidR="00A726C1" w:rsidRPr="00F47834" w:rsidRDefault="00BF1558" w:rsidP="00BA5AF7">
            <w:pPr>
              <w:pStyle w:val="Radanzevusnesen"/>
              <w:keepNext/>
              <w:ind w:left="0" w:firstLine="0"/>
              <w:rPr>
                <w:szCs w:val="24"/>
              </w:rPr>
            </w:pPr>
            <w:r w:rsidRPr="00F47834">
              <w:rPr>
                <w:szCs w:val="24"/>
              </w:rPr>
              <w:t>Partnerství Olomouckého kraje v projektu “Potraviny a zdraví“</w:t>
            </w:r>
          </w:p>
        </w:tc>
      </w:tr>
      <w:tr w:rsidR="00F47834" w:rsidRPr="00F47834" w:rsidTr="00BF1558">
        <w:trPr>
          <w:trHeight w:val="289"/>
        </w:trPr>
        <w:tc>
          <w:tcPr>
            <w:tcW w:w="5000" w:type="pct"/>
            <w:gridSpan w:val="3"/>
            <w:tcBorders>
              <w:top w:val="nil"/>
              <w:bottom w:val="nil"/>
            </w:tcBorders>
            <w:shd w:val="clear" w:color="auto" w:fill="auto"/>
            <w:hideMark/>
          </w:tcPr>
          <w:p w:rsidR="00A726C1" w:rsidRPr="00F47834" w:rsidRDefault="00BF1558" w:rsidP="00BA5AF7">
            <w:pPr>
              <w:pStyle w:val="Zkladntext"/>
              <w:rPr>
                <w:sz w:val="24"/>
                <w:szCs w:val="24"/>
                <w:lang w:val="cs-CZ"/>
              </w:rPr>
            </w:pPr>
            <w:r w:rsidRPr="00F47834">
              <w:rPr>
                <w:sz w:val="24"/>
                <w:szCs w:val="24"/>
                <w:lang w:val="cs-CZ"/>
              </w:rPr>
              <w:t>Rada Olomouckého kraje po projednání:</w:t>
            </w:r>
          </w:p>
        </w:tc>
      </w:tr>
      <w:tr w:rsidR="00F47834" w:rsidRPr="00F47834" w:rsidTr="00BF1558">
        <w:trPr>
          <w:trHeight w:val="289"/>
        </w:trPr>
        <w:tc>
          <w:tcPr>
            <w:tcW w:w="346" w:type="pct"/>
            <w:tcBorders>
              <w:top w:val="nil"/>
              <w:bottom w:val="nil"/>
            </w:tcBorders>
            <w:shd w:val="clear" w:color="auto" w:fill="auto"/>
            <w:tcMar>
              <w:bottom w:w="113" w:type="dxa"/>
            </w:tcMar>
            <w:hideMark/>
          </w:tcPr>
          <w:p w:rsidR="00A726C1" w:rsidRPr="00F47834" w:rsidRDefault="00BF1558"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BF1558" w:rsidP="00BF1558">
            <w:pPr>
              <w:pStyle w:val="Normal"/>
              <w:spacing w:after="119"/>
              <w:jc w:val="both"/>
            </w:pPr>
            <w:r w:rsidRPr="00F47834">
              <w:rPr>
                <w:b/>
                <w:spacing w:val="70"/>
              </w:rPr>
              <w:t>bere na vědomí</w:t>
            </w:r>
            <w:r w:rsidRPr="00F47834">
              <w:t xml:space="preserve"> důvodovou zprávu</w:t>
            </w:r>
          </w:p>
        </w:tc>
      </w:tr>
      <w:tr w:rsidR="00F47834" w:rsidRPr="00F47834" w:rsidTr="00BF1558">
        <w:trPr>
          <w:trHeight w:val="289"/>
        </w:trPr>
        <w:tc>
          <w:tcPr>
            <w:tcW w:w="346" w:type="pct"/>
            <w:tcBorders>
              <w:top w:val="nil"/>
              <w:bottom w:val="nil"/>
            </w:tcBorders>
            <w:shd w:val="clear" w:color="auto" w:fill="auto"/>
            <w:tcMar>
              <w:bottom w:w="113" w:type="dxa"/>
            </w:tcMar>
          </w:tcPr>
          <w:p w:rsidR="00BF1558" w:rsidRPr="00F47834" w:rsidRDefault="00BF1558" w:rsidP="006C0F5C">
            <w:pPr>
              <w:pStyle w:val="nadpis2"/>
            </w:pPr>
            <w:r w:rsidRPr="00F47834">
              <w:t>2.</w:t>
            </w:r>
          </w:p>
        </w:tc>
        <w:tc>
          <w:tcPr>
            <w:tcW w:w="4654" w:type="pct"/>
            <w:gridSpan w:val="2"/>
            <w:tcBorders>
              <w:top w:val="nil"/>
              <w:bottom w:val="nil"/>
            </w:tcBorders>
            <w:shd w:val="clear" w:color="auto" w:fill="auto"/>
            <w:tcMar>
              <w:bottom w:w="113" w:type="dxa"/>
            </w:tcMar>
          </w:tcPr>
          <w:p w:rsidR="00BF1558" w:rsidRPr="00F47834" w:rsidRDefault="00BF1558" w:rsidP="00236D44">
            <w:pPr>
              <w:pStyle w:val="Normal"/>
              <w:spacing w:after="119"/>
              <w:jc w:val="both"/>
            </w:pPr>
            <w:r w:rsidRPr="00F47834">
              <w:rPr>
                <w:b/>
                <w:spacing w:val="70"/>
              </w:rPr>
              <w:t>souhlasí</w:t>
            </w:r>
            <w:r w:rsidRPr="00F47834">
              <w:t xml:space="preserve"> se zapojením Olomouckého kraje do projektu "Potraviny a</w:t>
            </w:r>
            <w:r w:rsidR="00236D44" w:rsidRPr="00F47834">
              <w:t> </w:t>
            </w:r>
            <w:r w:rsidRPr="00F47834">
              <w:t>zdraví" dle důvodové zprávy a s vyjádřením zájmu f</w:t>
            </w:r>
            <w:r w:rsidR="003D36FB" w:rsidRPr="00F47834">
              <w:t>ormou Letter</w:t>
            </w:r>
            <w:r w:rsidR="00236D44" w:rsidRPr="00F47834">
              <w:t> </w:t>
            </w:r>
            <w:r w:rsidR="003D36FB" w:rsidRPr="00F47834">
              <w:t>of</w:t>
            </w:r>
            <w:r w:rsidR="00236D44" w:rsidRPr="00F47834">
              <w:t> </w:t>
            </w:r>
            <w:r w:rsidR="003D36FB" w:rsidRPr="00F47834">
              <w:t>Commitment dle P</w:t>
            </w:r>
            <w:r w:rsidRPr="00F47834">
              <w:t>řílohy č. 1 důvodové zprávy</w:t>
            </w:r>
          </w:p>
        </w:tc>
      </w:tr>
      <w:tr w:rsidR="00F47834" w:rsidRPr="00F47834" w:rsidTr="00BF1558">
        <w:trPr>
          <w:trHeight w:val="289"/>
        </w:trPr>
        <w:tc>
          <w:tcPr>
            <w:tcW w:w="346" w:type="pct"/>
            <w:tcBorders>
              <w:top w:val="nil"/>
              <w:bottom w:val="nil"/>
            </w:tcBorders>
            <w:shd w:val="clear" w:color="auto" w:fill="auto"/>
            <w:tcMar>
              <w:bottom w:w="113" w:type="dxa"/>
            </w:tcMar>
          </w:tcPr>
          <w:p w:rsidR="00BF1558" w:rsidRPr="00F47834" w:rsidRDefault="00BF1558" w:rsidP="006C0F5C">
            <w:pPr>
              <w:pStyle w:val="nadpis2"/>
            </w:pPr>
            <w:r w:rsidRPr="00F47834">
              <w:t>3.</w:t>
            </w:r>
          </w:p>
        </w:tc>
        <w:tc>
          <w:tcPr>
            <w:tcW w:w="4654" w:type="pct"/>
            <w:gridSpan w:val="2"/>
            <w:tcBorders>
              <w:top w:val="nil"/>
              <w:bottom w:val="nil"/>
            </w:tcBorders>
            <w:shd w:val="clear" w:color="auto" w:fill="auto"/>
            <w:tcMar>
              <w:bottom w:w="113" w:type="dxa"/>
            </w:tcMar>
          </w:tcPr>
          <w:p w:rsidR="00BF1558" w:rsidRPr="00F47834" w:rsidRDefault="00BF1558" w:rsidP="00BF1558">
            <w:pPr>
              <w:pStyle w:val="Normal"/>
              <w:spacing w:after="119"/>
              <w:jc w:val="both"/>
            </w:pPr>
            <w:r w:rsidRPr="00F47834">
              <w:rPr>
                <w:b/>
                <w:spacing w:val="70"/>
              </w:rPr>
              <w:t>ukládá</w:t>
            </w:r>
            <w:r w:rsidRPr="00F47834">
              <w:t xml:space="preserve"> předložit Zastupitelstvu Olomouckého kraje návrh na zapojení Olomouckého kraje do projektu "Potraviny a zdraví" dle bodu 2 usnesení</w:t>
            </w:r>
          </w:p>
        </w:tc>
      </w:tr>
      <w:tr w:rsidR="00F47834" w:rsidRPr="00F47834" w:rsidTr="00BF1558">
        <w:trPr>
          <w:trHeight w:val="289"/>
        </w:trPr>
        <w:tc>
          <w:tcPr>
            <w:tcW w:w="5000" w:type="pct"/>
            <w:gridSpan w:val="3"/>
            <w:tcBorders>
              <w:top w:val="nil"/>
              <w:bottom w:val="nil"/>
            </w:tcBorders>
            <w:shd w:val="clear" w:color="auto" w:fill="auto"/>
            <w:tcMar>
              <w:bottom w:w="113" w:type="dxa"/>
            </w:tcMar>
          </w:tcPr>
          <w:p w:rsidR="00BF1558" w:rsidRPr="00F47834" w:rsidRDefault="00BF1558" w:rsidP="00BF1558">
            <w:r w:rsidRPr="00F47834">
              <w:t>O: Bc. Pavel Šoltys, DiS., náměstek hejtmana</w:t>
            </w:r>
          </w:p>
          <w:p w:rsidR="00BF1558" w:rsidRPr="00F47834" w:rsidRDefault="00BF1558" w:rsidP="00BF1558">
            <w:r w:rsidRPr="00F47834">
              <w:t>T: ZOK 25. 9. 2015</w:t>
            </w:r>
          </w:p>
        </w:tc>
      </w:tr>
      <w:tr w:rsidR="00F47834" w:rsidRPr="00F47834" w:rsidTr="00BF1558">
        <w:trPr>
          <w:trHeight w:val="289"/>
        </w:trPr>
        <w:tc>
          <w:tcPr>
            <w:tcW w:w="346" w:type="pct"/>
            <w:tcBorders>
              <w:top w:val="nil"/>
              <w:bottom w:val="nil"/>
            </w:tcBorders>
            <w:shd w:val="clear" w:color="auto" w:fill="auto"/>
            <w:tcMar>
              <w:bottom w:w="113" w:type="dxa"/>
            </w:tcMar>
          </w:tcPr>
          <w:p w:rsidR="00BF1558" w:rsidRPr="00F47834" w:rsidRDefault="00BF1558" w:rsidP="006C0F5C">
            <w:pPr>
              <w:pStyle w:val="nadpis2"/>
            </w:pPr>
            <w:r w:rsidRPr="00F47834">
              <w:t>4.</w:t>
            </w:r>
          </w:p>
        </w:tc>
        <w:tc>
          <w:tcPr>
            <w:tcW w:w="4654" w:type="pct"/>
            <w:gridSpan w:val="2"/>
            <w:tcBorders>
              <w:top w:val="nil"/>
              <w:bottom w:val="nil"/>
            </w:tcBorders>
            <w:shd w:val="clear" w:color="auto" w:fill="auto"/>
            <w:tcMar>
              <w:bottom w:w="113" w:type="dxa"/>
            </w:tcMar>
          </w:tcPr>
          <w:p w:rsidR="00BF1558" w:rsidRPr="00F47834" w:rsidRDefault="00BF1558" w:rsidP="00BF1558">
            <w:pPr>
              <w:pStyle w:val="Normal"/>
              <w:spacing w:after="119"/>
              <w:jc w:val="both"/>
            </w:pPr>
            <w:r w:rsidRPr="00F47834">
              <w:rPr>
                <w:b/>
                <w:spacing w:val="70"/>
              </w:rPr>
              <w:t>doporučuje Zastupitelstvu Olomouckého kraje</w:t>
            </w:r>
            <w:r w:rsidRPr="00F47834">
              <w:t xml:space="preserve"> schválit zapojení Olomouckého kraje do projektu "Potraviny a zdraví" a schválit Letter of Commitment dle bodu 2 usnesení</w:t>
            </w:r>
          </w:p>
        </w:tc>
      </w:tr>
      <w:tr w:rsidR="00F47834" w:rsidRPr="00F47834" w:rsidTr="00BF1558">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BF1558">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BF1558" w:rsidP="006C0F5C">
            <w:pPr>
              <w:pStyle w:val="nadpis2"/>
            </w:pPr>
            <w:r w:rsidRPr="00F47834">
              <w:t>Bc. Pavel Šoltys, DiS., náměstek hejtmana</w:t>
            </w:r>
          </w:p>
        </w:tc>
      </w:tr>
      <w:tr w:rsidR="00F47834" w:rsidRPr="00F47834" w:rsidTr="00BF1558">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BF1558" w:rsidP="006C0F5C">
            <w:pPr>
              <w:pStyle w:val="nadpis2"/>
            </w:pPr>
            <w:r w:rsidRPr="00F47834">
              <w:t>8.13.</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842038">
        <w:tc>
          <w:tcPr>
            <w:tcW w:w="961" w:type="pct"/>
            <w:gridSpan w:val="2"/>
            <w:tcBorders>
              <w:bottom w:val="nil"/>
            </w:tcBorders>
          </w:tcPr>
          <w:p w:rsidR="00A726C1" w:rsidRPr="00F47834" w:rsidRDefault="00842038" w:rsidP="00BA5AF7">
            <w:pPr>
              <w:pStyle w:val="Radanzevusnesen"/>
              <w:keepNext/>
              <w:ind w:left="0" w:firstLine="0"/>
              <w:jc w:val="left"/>
              <w:rPr>
                <w:szCs w:val="24"/>
              </w:rPr>
            </w:pPr>
            <w:r w:rsidRPr="00F47834">
              <w:rPr>
                <w:szCs w:val="24"/>
              </w:rPr>
              <w:t>UR/76/45/2015</w:t>
            </w:r>
          </w:p>
        </w:tc>
        <w:tc>
          <w:tcPr>
            <w:tcW w:w="4039" w:type="pct"/>
            <w:tcBorders>
              <w:bottom w:val="nil"/>
            </w:tcBorders>
          </w:tcPr>
          <w:p w:rsidR="00A726C1" w:rsidRPr="00F47834" w:rsidRDefault="00842038" w:rsidP="00BA5AF7">
            <w:pPr>
              <w:pStyle w:val="Radanzevusnesen"/>
              <w:keepNext/>
              <w:ind w:left="0" w:firstLine="0"/>
              <w:rPr>
                <w:szCs w:val="24"/>
              </w:rPr>
            </w:pPr>
            <w:r w:rsidRPr="00F47834">
              <w:rPr>
                <w:szCs w:val="24"/>
              </w:rPr>
              <w:t>Plán pro centralizované zadávání na rok 2015 na dodávky komodit a služeb pro Olomoucký kraj a jeho příspěvkové organizace</w:t>
            </w:r>
          </w:p>
        </w:tc>
      </w:tr>
      <w:tr w:rsidR="00F47834" w:rsidRPr="00F47834" w:rsidTr="00842038">
        <w:trPr>
          <w:trHeight w:val="289"/>
        </w:trPr>
        <w:tc>
          <w:tcPr>
            <w:tcW w:w="5000" w:type="pct"/>
            <w:gridSpan w:val="3"/>
            <w:tcBorders>
              <w:top w:val="nil"/>
              <w:bottom w:val="nil"/>
            </w:tcBorders>
            <w:shd w:val="clear" w:color="auto" w:fill="auto"/>
            <w:hideMark/>
          </w:tcPr>
          <w:p w:rsidR="00A726C1" w:rsidRPr="00F47834" w:rsidRDefault="00842038" w:rsidP="00BA5AF7">
            <w:pPr>
              <w:pStyle w:val="Zkladntext"/>
              <w:rPr>
                <w:sz w:val="24"/>
                <w:szCs w:val="24"/>
                <w:lang w:val="cs-CZ"/>
              </w:rPr>
            </w:pPr>
            <w:r w:rsidRPr="00F47834">
              <w:rPr>
                <w:sz w:val="24"/>
                <w:szCs w:val="24"/>
                <w:lang w:val="cs-CZ"/>
              </w:rPr>
              <w:t>Rada Olomouckého kraje po projednání:</w:t>
            </w:r>
          </w:p>
        </w:tc>
      </w:tr>
      <w:tr w:rsidR="00F47834" w:rsidRPr="00F47834" w:rsidTr="00842038">
        <w:trPr>
          <w:trHeight w:val="289"/>
        </w:trPr>
        <w:tc>
          <w:tcPr>
            <w:tcW w:w="346" w:type="pct"/>
            <w:tcBorders>
              <w:top w:val="nil"/>
              <w:bottom w:val="nil"/>
            </w:tcBorders>
            <w:shd w:val="clear" w:color="auto" w:fill="auto"/>
            <w:tcMar>
              <w:bottom w:w="113" w:type="dxa"/>
            </w:tcMar>
            <w:hideMark/>
          </w:tcPr>
          <w:p w:rsidR="00A726C1" w:rsidRPr="00F47834" w:rsidRDefault="00842038"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842038" w:rsidP="00842038">
            <w:pPr>
              <w:pStyle w:val="Normal"/>
              <w:spacing w:after="119"/>
              <w:jc w:val="both"/>
            </w:pPr>
            <w:r w:rsidRPr="00F47834">
              <w:rPr>
                <w:b/>
                <w:spacing w:val="70"/>
              </w:rPr>
              <w:t>bere na vědomí</w:t>
            </w:r>
            <w:r w:rsidRPr="00F47834">
              <w:t xml:space="preserve"> </w:t>
            </w:r>
            <w:r w:rsidR="00E85E01" w:rsidRPr="00F47834">
              <w:t xml:space="preserve">upravenou </w:t>
            </w:r>
            <w:r w:rsidRPr="00F47834">
              <w:t>důvodovou zprávu</w:t>
            </w:r>
          </w:p>
        </w:tc>
      </w:tr>
      <w:tr w:rsidR="00F47834" w:rsidRPr="00F47834" w:rsidTr="00842038">
        <w:trPr>
          <w:trHeight w:val="289"/>
        </w:trPr>
        <w:tc>
          <w:tcPr>
            <w:tcW w:w="346" w:type="pct"/>
            <w:tcBorders>
              <w:top w:val="nil"/>
              <w:bottom w:val="nil"/>
            </w:tcBorders>
            <w:shd w:val="clear" w:color="auto" w:fill="auto"/>
            <w:tcMar>
              <w:bottom w:w="113" w:type="dxa"/>
            </w:tcMar>
          </w:tcPr>
          <w:p w:rsidR="00842038" w:rsidRPr="00F47834" w:rsidRDefault="00842038" w:rsidP="006C0F5C">
            <w:pPr>
              <w:pStyle w:val="nadpis2"/>
            </w:pPr>
            <w:r w:rsidRPr="00F47834">
              <w:t>2.</w:t>
            </w:r>
          </w:p>
        </w:tc>
        <w:tc>
          <w:tcPr>
            <w:tcW w:w="4654" w:type="pct"/>
            <w:gridSpan w:val="2"/>
            <w:tcBorders>
              <w:top w:val="nil"/>
              <w:bottom w:val="nil"/>
            </w:tcBorders>
            <w:shd w:val="clear" w:color="auto" w:fill="auto"/>
            <w:tcMar>
              <w:bottom w:w="113" w:type="dxa"/>
            </w:tcMar>
          </w:tcPr>
          <w:p w:rsidR="00842038" w:rsidRPr="00F47834" w:rsidRDefault="00842038" w:rsidP="00236D44">
            <w:pPr>
              <w:pStyle w:val="Normal"/>
              <w:spacing w:after="119"/>
              <w:jc w:val="both"/>
            </w:pPr>
            <w:r w:rsidRPr="00F47834">
              <w:rPr>
                <w:b/>
                <w:spacing w:val="70"/>
              </w:rPr>
              <w:t>schvaluje</w:t>
            </w:r>
            <w:r w:rsidRPr="00F47834">
              <w:t xml:space="preserve"> aktualizaci "Plánu pro centralizované zadávání na rok 2015 na</w:t>
            </w:r>
            <w:r w:rsidR="00236D44" w:rsidRPr="00F47834">
              <w:t> </w:t>
            </w:r>
            <w:r w:rsidRPr="00F47834">
              <w:t xml:space="preserve">dodávky komodit a služeb pro Olomoucký kraj a jeho příspěvkové organizace", dle </w:t>
            </w:r>
            <w:r w:rsidR="00E85E01" w:rsidRPr="00F47834">
              <w:t xml:space="preserve">upravené </w:t>
            </w:r>
            <w:r w:rsidRPr="00F47834">
              <w:t>důvodové zprávy</w:t>
            </w:r>
          </w:p>
        </w:tc>
      </w:tr>
      <w:tr w:rsidR="00F47834" w:rsidRPr="00F47834" w:rsidTr="00842038">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842038">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842038" w:rsidP="006C0F5C">
            <w:pPr>
              <w:pStyle w:val="nadpis2"/>
            </w:pPr>
            <w:r w:rsidRPr="00F47834">
              <w:t>Ing. Jiří Rozbořil, hejtman Olomouckého kraje</w:t>
            </w:r>
          </w:p>
        </w:tc>
      </w:tr>
      <w:tr w:rsidR="00F47834" w:rsidRPr="00F47834" w:rsidTr="00842038">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842038" w:rsidP="006C0F5C">
            <w:pPr>
              <w:pStyle w:val="nadpis2"/>
            </w:pPr>
            <w:r w:rsidRPr="00F47834">
              <w:t>9.1.</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9418B8">
        <w:tc>
          <w:tcPr>
            <w:tcW w:w="961" w:type="pct"/>
            <w:gridSpan w:val="2"/>
            <w:tcBorders>
              <w:bottom w:val="nil"/>
            </w:tcBorders>
          </w:tcPr>
          <w:p w:rsidR="00A726C1" w:rsidRPr="00F47834" w:rsidRDefault="009418B8" w:rsidP="00BA5AF7">
            <w:pPr>
              <w:pStyle w:val="Radanzevusnesen"/>
              <w:keepNext/>
              <w:ind w:left="0" w:firstLine="0"/>
              <w:jc w:val="left"/>
              <w:rPr>
                <w:szCs w:val="24"/>
              </w:rPr>
            </w:pPr>
            <w:r w:rsidRPr="00F47834">
              <w:rPr>
                <w:szCs w:val="24"/>
              </w:rPr>
              <w:t>UR/76/46/2015</w:t>
            </w:r>
          </w:p>
        </w:tc>
        <w:tc>
          <w:tcPr>
            <w:tcW w:w="4039" w:type="pct"/>
            <w:tcBorders>
              <w:bottom w:val="nil"/>
            </w:tcBorders>
          </w:tcPr>
          <w:p w:rsidR="00A726C1" w:rsidRPr="00F47834" w:rsidRDefault="009418B8" w:rsidP="00BA5AF7">
            <w:pPr>
              <w:pStyle w:val="Radanzevusnesen"/>
              <w:keepNext/>
              <w:ind w:left="0" w:firstLine="0"/>
              <w:rPr>
                <w:szCs w:val="24"/>
              </w:rPr>
            </w:pPr>
            <w:r w:rsidRPr="00F47834">
              <w:rPr>
                <w:szCs w:val="24"/>
              </w:rPr>
              <w:t>Aktualizace plánu oprav a investic příspěvkových organizací</w:t>
            </w:r>
          </w:p>
        </w:tc>
      </w:tr>
      <w:tr w:rsidR="00F47834" w:rsidRPr="00F47834" w:rsidTr="009418B8">
        <w:trPr>
          <w:trHeight w:val="289"/>
        </w:trPr>
        <w:tc>
          <w:tcPr>
            <w:tcW w:w="5000" w:type="pct"/>
            <w:gridSpan w:val="3"/>
            <w:tcBorders>
              <w:top w:val="nil"/>
              <w:bottom w:val="nil"/>
            </w:tcBorders>
            <w:shd w:val="clear" w:color="auto" w:fill="auto"/>
            <w:hideMark/>
          </w:tcPr>
          <w:p w:rsidR="00A726C1" w:rsidRPr="00F47834" w:rsidRDefault="009418B8" w:rsidP="00BA5AF7">
            <w:pPr>
              <w:pStyle w:val="Zkladntext"/>
              <w:rPr>
                <w:sz w:val="24"/>
                <w:szCs w:val="24"/>
                <w:lang w:val="cs-CZ"/>
              </w:rPr>
            </w:pPr>
            <w:r w:rsidRPr="00F47834">
              <w:rPr>
                <w:sz w:val="24"/>
                <w:szCs w:val="24"/>
                <w:lang w:val="cs-CZ"/>
              </w:rPr>
              <w:t>Rada Olomouckého kraje po projednání:</w:t>
            </w:r>
          </w:p>
        </w:tc>
      </w:tr>
      <w:tr w:rsidR="00F47834" w:rsidRPr="00F47834" w:rsidTr="009418B8">
        <w:trPr>
          <w:trHeight w:val="289"/>
        </w:trPr>
        <w:tc>
          <w:tcPr>
            <w:tcW w:w="346" w:type="pct"/>
            <w:tcBorders>
              <w:top w:val="nil"/>
              <w:bottom w:val="nil"/>
            </w:tcBorders>
            <w:shd w:val="clear" w:color="auto" w:fill="auto"/>
            <w:tcMar>
              <w:bottom w:w="113" w:type="dxa"/>
            </w:tcMar>
            <w:hideMark/>
          </w:tcPr>
          <w:p w:rsidR="00A726C1" w:rsidRPr="00F47834" w:rsidRDefault="009418B8"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9418B8" w:rsidP="009418B8">
            <w:pPr>
              <w:pStyle w:val="Normal"/>
              <w:spacing w:after="119"/>
              <w:jc w:val="both"/>
            </w:pPr>
            <w:r w:rsidRPr="00F47834">
              <w:rPr>
                <w:b/>
                <w:spacing w:val="70"/>
              </w:rPr>
              <w:t>bere na vědomí</w:t>
            </w:r>
            <w:r w:rsidRPr="00F47834">
              <w:t xml:space="preserve"> důvodovou zprávu</w:t>
            </w:r>
          </w:p>
        </w:tc>
      </w:tr>
      <w:tr w:rsidR="00F47834" w:rsidRPr="00F47834" w:rsidTr="009418B8">
        <w:trPr>
          <w:trHeight w:val="289"/>
        </w:trPr>
        <w:tc>
          <w:tcPr>
            <w:tcW w:w="346" w:type="pct"/>
            <w:tcBorders>
              <w:top w:val="nil"/>
              <w:bottom w:val="nil"/>
            </w:tcBorders>
            <w:shd w:val="clear" w:color="auto" w:fill="auto"/>
            <w:tcMar>
              <w:bottom w:w="113" w:type="dxa"/>
            </w:tcMar>
          </w:tcPr>
          <w:p w:rsidR="009418B8" w:rsidRPr="00F47834" w:rsidRDefault="009418B8" w:rsidP="006C0F5C">
            <w:pPr>
              <w:pStyle w:val="nadpis2"/>
            </w:pPr>
            <w:r w:rsidRPr="00F47834">
              <w:t>2.</w:t>
            </w:r>
          </w:p>
        </w:tc>
        <w:tc>
          <w:tcPr>
            <w:tcW w:w="4654" w:type="pct"/>
            <w:gridSpan w:val="2"/>
            <w:tcBorders>
              <w:top w:val="nil"/>
              <w:bottom w:val="nil"/>
            </w:tcBorders>
            <w:shd w:val="clear" w:color="auto" w:fill="auto"/>
            <w:tcMar>
              <w:bottom w:w="113" w:type="dxa"/>
            </w:tcMar>
          </w:tcPr>
          <w:p w:rsidR="009418B8" w:rsidRPr="00F47834" w:rsidRDefault="009418B8" w:rsidP="00236D44">
            <w:pPr>
              <w:pStyle w:val="Normal"/>
              <w:spacing w:after="119"/>
              <w:jc w:val="both"/>
            </w:pPr>
            <w:r w:rsidRPr="00F47834">
              <w:rPr>
                <w:b/>
                <w:spacing w:val="70"/>
              </w:rPr>
              <w:t>schvaluje</w:t>
            </w:r>
            <w:r w:rsidRPr="00F47834">
              <w:t xml:space="preserve"> aktualizované plány oprav a investic příspěvkových organizací zřizovaných Olomouckým krajem, včetně použití prostředků fondu investic dle</w:t>
            </w:r>
            <w:r w:rsidR="00236D44" w:rsidRPr="00F47834">
              <w:t> </w:t>
            </w:r>
            <w:r w:rsidRPr="00F47834">
              <w:t>Přílohy č. 1 důvodové zprávy</w:t>
            </w:r>
          </w:p>
        </w:tc>
      </w:tr>
      <w:tr w:rsidR="00F47834" w:rsidRPr="00F47834" w:rsidTr="009418B8">
        <w:trPr>
          <w:trHeight w:val="289"/>
        </w:trPr>
        <w:tc>
          <w:tcPr>
            <w:tcW w:w="346" w:type="pct"/>
            <w:tcBorders>
              <w:top w:val="nil"/>
              <w:bottom w:val="nil"/>
            </w:tcBorders>
            <w:shd w:val="clear" w:color="auto" w:fill="auto"/>
            <w:tcMar>
              <w:bottom w:w="113" w:type="dxa"/>
            </w:tcMar>
          </w:tcPr>
          <w:p w:rsidR="009418B8" w:rsidRPr="00F47834" w:rsidRDefault="009418B8" w:rsidP="006C0F5C">
            <w:pPr>
              <w:pStyle w:val="nadpis2"/>
            </w:pPr>
            <w:r w:rsidRPr="00F47834">
              <w:lastRenderedPageBreak/>
              <w:t>3.</w:t>
            </w:r>
          </w:p>
        </w:tc>
        <w:tc>
          <w:tcPr>
            <w:tcW w:w="4654" w:type="pct"/>
            <w:gridSpan w:val="2"/>
            <w:tcBorders>
              <w:top w:val="nil"/>
              <w:bottom w:val="nil"/>
            </w:tcBorders>
            <w:shd w:val="clear" w:color="auto" w:fill="auto"/>
            <w:tcMar>
              <w:bottom w:w="113" w:type="dxa"/>
            </w:tcMar>
          </w:tcPr>
          <w:p w:rsidR="009418B8" w:rsidRPr="00F47834" w:rsidRDefault="009418B8" w:rsidP="00635B71">
            <w:pPr>
              <w:pStyle w:val="Normal"/>
              <w:spacing w:after="119"/>
              <w:jc w:val="both"/>
            </w:pPr>
            <w:r w:rsidRPr="00F47834">
              <w:rPr>
                <w:b/>
                <w:spacing w:val="70"/>
              </w:rPr>
              <w:t>ukládá</w:t>
            </w:r>
            <w:r w:rsidRPr="00F47834">
              <w:t xml:space="preserve"> informovat příspěvkové organizace o schválení </w:t>
            </w:r>
            <w:r w:rsidR="00053022" w:rsidRPr="00F47834">
              <w:t>a</w:t>
            </w:r>
            <w:r w:rsidR="00635B71" w:rsidRPr="00F47834">
              <w:t xml:space="preserve">ktualizace plánu oprav a investic </w:t>
            </w:r>
            <w:r w:rsidRPr="00F47834">
              <w:t>dle bodu 2 usnesení</w:t>
            </w:r>
          </w:p>
        </w:tc>
      </w:tr>
      <w:tr w:rsidR="00F47834" w:rsidRPr="00F47834" w:rsidTr="009418B8">
        <w:trPr>
          <w:trHeight w:val="289"/>
        </w:trPr>
        <w:tc>
          <w:tcPr>
            <w:tcW w:w="5000" w:type="pct"/>
            <w:gridSpan w:val="3"/>
            <w:tcBorders>
              <w:top w:val="nil"/>
              <w:bottom w:val="nil"/>
            </w:tcBorders>
            <w:shd w:val="clear" w:color="auto" w:fill="auto"/>
            <w:tcMar>
              <w:bottom w:w="113" w:type="dxa"/>
            </w:tcMar>
          </w:tcPr>
          <w:p w:rsidR="009418B8" w:rsidRPr="00F47834" w:rsidRDefault="009418B8" w:rsidP="009418B8">
            <w:r w:rsidRPr="00F47834">
              <w:t>O: vedoucí odboru podpory řízení příspěvkových organizací</w:t>
            </w:r>
          </w:p>
          <w:p w:rsidR="009418B8" w:rsidRPr="00F47834" w:rsidRDefault="009418B8" w:rsidP="009418B8">
            <w:r w:rsidRPr="00F47834">
              <w:t>T: 17. 9. 2015</w:t>
            </w:r>
          </w:p>
        </w:tc>
      </w:tr>
      <w:tr w:rsidR="00F47834" w:rsidRPr="00F47834" w:rsidTr="009418B8">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9418B8">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9418B8" w:rsidP="006C0F5C">
            <w:pPr>
              <w:pStyle w:val="nadpis2"/>
            </w:pPr>
            <w:r w:rsidRPr="00F47834">
              <w:t>Ing. Jiří Rozbořil, hejtman Olomouckého kraje</w:t>
            </w:r>
          </w:p>
        </w:tc>
      </w:tr>
      <w:tr w:rsidR="00F47834" w:rsidRPr="00F47834" w:rsidTr="009418B8">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9418B8" w:rsidP="006C0F5C">
            <w:pPr>
              <w:pStyle w:val="nadpis2"/>
            </w:pPr>
            <w:r w:rsidRPr="00F47834">
              <w:t>9.2.</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4B230F">
        <w:tc>
          <w:tcPr>
            <w:tcW w:w="961" w:type="pct"/>
            <w:gridSpan w:val="2"/>
            <w:tcBorders>
              <w:bottom w:val="nil"/>
            </w:tcBorders>
          </w:tcPr>
          <w:p w:rsidR="00A726C1" w:rsidRPr="00F47834" w:rsidRDefault="004B230F" w:rsidP="00BA5AF7">
            <w:pPr>
              <w:pStyle w:val="Radanzevusnesen"/>
              <w:keepNext/>
              <w:ind w:left="0" w:firstLine="0"/>
              <w:jc w:val="left"/>
              <w:rPr>
                <w:szCs w:val="24"/>
              </w:rPr>
            </w:pPr>
            <w:r w:rsidRPr="00F47834">
              <w:rPr>
                <w:szCs w:val="24"/>
              </w:rPr>
              <w:t>UR/76/47/2015</w:t>
            </w:r>
          </w:p>
        </w:tc>
        <w:tc>
          <w:tcPr>
            <w:tcW w:w="4039" w:type="pct"/>
            <w:tcBorders>
              <w:bottom w:val="nil"/>
            </w:tcBorders>
          </w:tcPr>
          <w:p w:rsidR="00A726C1" w:rsidRPr="00F47834" w:rsidRDefault="004B230F" w:rsidP="00BA5AF7">
            <w:pPr>
              <w:pStyle w:val="Radanzevusnesen"/>
              <w:keepNext/>
              <w:ind w:left="0" w:firstLine="0"/>
              <w:rPr>
                <w:szCs w:val="24"/>
              </w:rPr>
            </w:pPr>
            <w:r w:rsidRPr="00F47834">
              <w:rPr>
                <w:szCs w:val="24"/>
              </w:rPr>
              <w:t>Personální záležitosti školství</w:t>
            </w:r>
          </w:p>
        </w:tc>
      </w:tr>
      <w:tr w:rsidR="00F47834" w:rsidRPr="00F47834" w:rsidTr="004B230F">
        <w:trPr>
          <w:trHeight w:val="289"/>
        </w:trPr>
        <w:tc>
          <w:tcPr>
            <w:tcW w:w="5000" w:type="pct"/>
            <w:gridSpan w:val="3"/>
            <w:tcBorders>
              <w:top w:val="nil"/>
              <w:bottom w:val="nil"/>
            </w:tcBorders>
            <w:shd w:val="clear" w:color="auto" w:fill="auto"/>
            <w:hideMark/>
          </w:tcPr>
          <w:p w:rsidR="00A726C1" w:rsidRPr="00F47834" w:rsidRDefault="004B230F" w:rsidP="00BA5AF7">
            <w:pPr>
              <w:pStyle w:val="Zkladntext"/>
              <w:rPr>
                <w:sz w:val="24"/>
                <w:szCs w:val="24"/>
                <w:lang w:val="cs-CZ"/>
              </w:rPr>
            </w:pPr>
            <w:r w:rsidRPr="00F47834">
              <w:rPr>
                <w:sz w:val="24"/>
                <w:szCs w:val="24"/>
                <w:lang w:val="cs-CZ"/>
              </w:rPr>
              <w:t>Rada Olomouckého kraje po projednání:</w:t>
            </w:r>
          </w:p>
        </w:tc>
      </w:tr>
      <w:tr w:rsidR="00F47834" w:rsidRPr="00F47834" w:rsidTr="004B230F">
        <w:trPr>
          <w:trHeight w:val="289"/>
        </w:trPr>
        <w:tc>
          <w:tcPr>
            <w:tcW w:w="346" w:type="pct"/>
            <w:tcBorders>
              <w:top w:val="nil"/>
              <w:bottom w:val="nil"/>
            </w:tcBorders>
            <w:shd w:val="clear" w:color="auto" w:fill="auto"/>
            <w:tcMar>
              <w:bottom w:w="113" w:type="dxa"/>
            </w:tcMar>
            <w:hideMark/>
          </w:tcPr>
          <w:p w:rsidR="00A726C1" w:rsidRPr="00F47834" w:rsidRDefault="004B230F"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4B230F" w:rsidP="004B230F">
            <w:pPr>
              <w:pStyle w:val="Normal"/>
              <w:spacing w:after="119"/>
              <w:jc w:val="both"/>
            </w:pPr>
            <w:r w:rsidRPr="00F47834">
              <w:rPr>
                <w:b/>
                <w:spacing w:val="70"/>
              </w:rPr>
              <w:t>bere na vědomí</w:t>
            </w:r>
            <w:r w:rsidRPr="00F47834">
              <w:t xml:space="preserve"> důvodovou zprávu</w:t>
            </w:r>
          </w:p>
        </w:tc>
      </w:tr>
      <w:tr w:rsidR="00F47834" w:rsidRPr="00F47834" w:rsidTr="004B230F">
        <w:trPr>
          <w:trHeight w:val="289"/>
        </w:trPr>
        <w:tc>
          <w:tcPr>
            <w:tcW w:w="346" w:type="pct"/>
            <w:tcBorders>
              <w:top w:val="nil"/>
              <w:bottom w:val="nil"/>
            </w:tcBorders>
            <w:shd w:val="clear" w:color="auto" w:fill="auto"/>
            <w:tcMar>
              <w:bottom w:w="113" w:type="dxa"/>
            </w:tcMar>
          </w:tcPr>
          <w:p w:rsidR="004B230F" w:rsidRPr="00F47834" w:rsidRDefault="004B230F" w:rsidP="006C0F5C">
            <w:pPr>
              <w:pStyle w:val="nadpis2"/>
            </w:pPr>
            <w:r w:rsidRPr="00F47834">
              <w:t>2.</w:t>
            </w:r>
          </w:p>
        </w:tc>
        <w:tc>
          <w:tcPr>
            <w:tcW w:w="4654" w:type="pct"/>
            <w:gridSpan w:val="2"/>
            <w:tcBorders>
              <w:top w:val="nil"/>
              <w:bottom w:val="nil"/>
            </w:tcBorders>
            <w:shd w:val="clear" w:color="auto" w:fill="auto"/>
            <w:tcMar>
              <w:bottom w:w="113" w:type="dxa"/>
            </w:tcMar>
          </w:tcPr>
          <w:p w:rsidR="004B230F" w:rsidRPr="00F47834" w:rsidRDefault="004B230F" w:rsidP="004B230F">
            <w:pPr>
              <w:pStyle w:val="Normal"/>
              <w:spacing w:after="119"/>
              <w:jc w:val="both"/>
            </w:pPr>
            <w:r w:rsidRPr="00F47834">
              <w:rPr>
                <w:b/>
                <w:spacing w:val="70"/>
              </w:rPr>
              <w:t>bere na vědomí</w:t>
            </w:r>
            <w:r w:rsidRPr="00F47834">
              <w:t xml:space="preserve"> písemné vzdání se pracovního místa ředitelky Základní školy, Dětského domova a Školní jídelny Litovel Mgr. Miluše Žáčkové ke dni 31. 7. 2015 a ředitelky Domu dětí a mládeže Litovel Mgr. Jany Čekelové ke dni 31. 8. 2015 dle důvodové zprávy</w:t>
            </w:r>
          </w:p>
        </w:tc>
      </w:tr>
      <w:tr w:rsidR="00F47834" w:rsidRPr="00F47834" w:rsidTr="004B230F">
        <w:trPr>
          <w:trHeight w:val="289"/>
        </w:trPr>
        <w:tc>
          <w:tcPr>
            <w:tcW w:w="346" w:type="pct"/>
            <w:tcBorders>
              <w:top w:val="nil"/>
              <w:bottom w:val="nil"/>
            </w:tcBorders>
            <w:shd w:val="clear" w:color="auto" w:fill="auto"/>
            <w:tcMar>
              <w:bottom w:w="113" w:type="dxa"/>
            </w:tcMar>
          </w:tcPr>
          <w:p w:rsidR="004B230F" w:rsidRPr="00F47834" w:rsidRDefault="004B230F" w:rsidP="006C0F5C">
            <w:pPr>
              <w:pStyle w:val="nadpis2"/>
            </w:pPr>
            <w:r w:rsidRPr="00F47834">
              <w:t>3.</w:t>
            </w:r>
          </w:p>
        </w:tc>
        <w:tc>
          <w:tcPr>
            <w:tcW w:w="4654" w:type="pct"/>
            <w:gridSpan w:val="2"/>
            <w:tcBorders>
              <w:top w:val="nil"/>
              <w:bottom w:val="nil"/>
            </w:tcBorders>
            <w:shd w:val="clear" w:color="auto" w:fill="auto"/>
            <w:tcMar>
              <w:bottom w:w="113" w:type="dxa"/>
            </w:tcMar>
          </w:tcPr>
          <w:p w:rsidR="004B230F" w:rsidRPr="00F47834" w:rsidRDefault="004B230F" w:rsidP="0028442C">
            <w:pPr>
              <w:pStyle w:val="Normal"/>
              <w:spacing w:after="119"/>
              <w:jc w:val="both"/>
            </w:pPr>
            <w:r w:rsidRPr="00F47834">
              <w:rPr>
                <w:b/>
                <w:spacing w:val="70"/>
              </w:rPr>
              <w:t>schvaluje</w:t>
            </w:r>
            <w:r w:rsidRPr="00F47834">
              <w:t xml:space="preserve"> vyhlášení konkurzních řízení a složení konkurzních komisí na</w:t>
            </w:r>
            <w:r w:rsidR="0028442C" w:rsidRPr="00F47834">
              <w:t> </w:t>
            </w:r>
            <w:r w:rsidRPr="00F47834">
              <w:t>pracovní místa ředitele Základní školy, Dětského domova a Školní jídelny Litovel a ředitele Domu dětí a mládeže Litovel dle důvodové zprávy a Přílohy č.</w:t>
            </w:r>
            <w:r w:rsidR="003D36FB" w:rsidRPr="00F47834">
              <w:t> </w:t>
            </w:r>
            <w:r w:rsidRPr="00F47834">
              <w:t>1 důvodové zprávy</w:t>
            </w:r>
          </w:p>
        </w:tc>
      </w:tr>
      <w:tr w:rsidR="00F47834" w:rsidRPr="00F47834" w:rsidTr="004B230F">
        <w:trPr>
          <w:trHeight w:val="289"/>
        </w:trPr>
        <w:tc>
          <w:tcPr>
            <w:tcW w:w="346" w:type="pct"/>
            <w:tcBorders>
              <w:top w:val="nil"/>
              <w:bottom w:val="nil"/>
            </w:tcBorders>
            <w:shd w:val="clear" w:color="auto" w:fill="auto"/>
            <w:tcMar>
              <w:bottom w:w="113" w:type="dxa"/>
            </w:tcMar>
          </w:tcPr>
          <w:p w:rsidR="004B230F" w:rsidRPr="00F47834" w:rsidRDefault="004B230F" w:rsidP="006C0F5C">
            <w:pPr>
              <w:pStyle w:val="nadpis2"/>
            </w:pPr>
            <w:r w:rsidRPr="00F47834">
              <w:t>4.</w:t>
            </w:r>
          </w:p>
        </w:tc>
        <w:tc>
          <w:tcPr>
            <w:tcW w:w="4654" w:type="pct"/>
            <w:gridSpan w:val="2"/>
            <w:tcBorders>
              <w:top w:val="nil"/>
              <w:bottom w:val="nil"/>
            </w:tcBorders>
            <w:shd w:val="clear" w:color="auto" w:fill="auto"/>
            <w:tcMar>
              <w:bottom w:w="113" w:type="dxa"/>
            </w:tcMar>
          </w:tcPr>
          <w:p w:rsidR="004B230F" w:rsidRPr="00F47834" w:rsidRDefault="004B230F" w:rsidP="004B230F">
            <w:pPr>
              <w:pStyle w:val="Normal"/>
              <w:spacing w:after="119"/>
              <w:jc w:val="both"/>
            </w:pPr>
            <w:r w:rsidRPr="00F47834">
              <w:rPr>
                <w:b/>
                <w:spacing w:val="70"/>
              </w:rPr>
              <w:t>ukládá</w:t>
            </w:r>
            <w:r w:rsidRPr="00F47834">
              <w:t xml:space="preserve"> administrativně zajistit vyhlášení konkurzních řízení a jmenování konkurzních komisí dle bodu 3 usnesení</w:t>
            </w:r>
          </w:p>
        </w:tc>
      </w:tr>
      <w:tr w:rsidR="00F47834" w:rsidRPr="00F47834" w:rsidTr="004B230F">
        <w:trPr>
          <w:trHeight w:val="289"/>
        </w:trPr>
        <w:tc>
          <w:tcPr>
            <w:tcW w:w="5000" w:type="pct"/>
            <w:gridSpan w:val="3"/>
            <w:tcBorders>
              <w:top w:val="nil"/>
              <w:bottom w:val="nil"/>
            </w:tcBorders>
            <w:shd w:val="clear" w:color="auto" w:fill="auto"/>
            <w:tcMar>
              <w:bottom w:w="113" w:type="dxa"/>
            </w:tcMar>
          </w:tcPr>
          <w:p w:rsidR="004B230F" w:rsidRPr="00F47834" w:rsidRDefault="004B230F" w:rsidP="004B230F">
            <w:r w:rsidRPr="00F47834">
              <w:t>O: vedoucí odboru školství, mládeže a tělovýchovy</w:t>
            </w:r>
          </w:p>
          <w:p w:rsidR="004B230F" w:rsidRPr="00F47834" w:rsidRDefault="004B230F" w:rsidP="004B230F">
            <w:r w:rsidRPr="00F47834">
              <w:t>T: 17. 9. 2015</w:t>
            </w:r>
          </w:p>
        </w:tc>
      </w:tr>
      <w:tr w:rsidR="00F47834" w:rsidRPr="00F47834" w:rsidTr="004B230F">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4B230F">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4B230F" w:rsidP="006C0F5C">
            <w:pPr>
              <w:pStyle w:val="nadpis2"/>
            </w:pPr>
            <w:r w:rsidRPr="00F47834">
              <w:t>Ing. Zdeněk Švec, náměstek hejtmana</w:t>
            </w:r>
          </w:p>
        </w:tc>
      </w:tr>
      <w:tr w:rsidR="00F47834" w:rsidRPr="00F47834" w:rsidTr="004B230F">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4B230F" w:rsidP="006C0F5C">
            <w:pPr>
              <w:pStyle w:val="nadpis2"/>
            </w:pPr>
            <w:r w:rsidRPr="00F47834">
              <w:t>10.1.</w:t>
            </w:r>
          </w:p>
        </w:tc>
      </w:tr>
    </w:tbl>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3D5E98">
        <w:tc>
          <w:tcPr>
            <w:tcW w:w="961" w:type="pct"/>
            <w:gridSpan w:val="2"/>
            <w:tcBorders>
              <w:bottom w:val="nil"/>
            </w:tcBorders>
          </w:tcPr>
          <w:p w:rsidR="00A726C1" w:rsidRPr="00F47834" w:rsidRDefault="003D5E98" w:rsidP="00BA5AF7">
            <w:pPr>
              <w:pStyle w:val="Radanzevusnesen"/>
              <w:keepNext/>
              <w:ind w:left="0" w:firstLine="0"/>
              <w:jc w:val="left"/>
              <w:rPr>
                <w:szCs w:val="24"/>
              </w:rPr>
            </w:pPr>
            <w:r w:rsidRPr="00F47834">
              <w:rPr>
                <w:szCs w:val="24"/>
              </w:rPr>
              <w:t>UR/76/48/2015</w:t>
            </w:r>
          </w:p>
        </w:tc>
        <w:tc>
          <w:tcPr>
            <w:tcW w:w="4039" w:type="pct"/>
            <w:tcBorders>
              <w:bottom w:val="nil"/>
            </w:tcBorders>
          </w:tcPr>
          <w:p w:rsidR="00A726C1" w:rsidRPr="00F47834" w:rsidRDefault="003D5E98" w:rsidP="00BA5AF7">
            <w:pPr>
              <w:pStyle w:val="Radanzevusnesen"/>
              <w:keepNext/>
              <w:ind w:left="0" w:firstLine="0"/>
              <w:rPr>
                <w:szCs w:val="24"/>
              </w:rPr>
            </w:pPr>
            <w:r w:rsidRPr="00F47834">
              <w:rPr>
                <w:szCs w:val="24"/>
              </w:rPr>
              <w:t xml:space="preserve">Výjimky z naplněnosti tříd ve školách zřizovaných Olomouckým krajem </w:t>
            </w:r>
          </w:p>
        </w:tc>
      </w:tr>
      <w:tr w:rsidR="00F47834" w:rsidRPr="00F47834" w:rsidTr="003D5E98">
        <w:trPr>
          <w:trHeight w:val="289"/>
        </w:trPr>
        <w:tc>
          <w:tcPr>
            <w:tcW w:w="5000" w:type="pct"/>
            <w:gridSpan w:val="3"/>
            <w:tcBorders>
              <w:top w:val="nil"/>
              <w:bottom w:val="nil"/>
            </w:tcBorders>
            <w:shd w:val="clear" w:color="auto" w:fill="auto"/>
            <w:hideMark/>
          </w:tcPr>
          <w:p w:rsidR="00A726C1" w:rsidRPr="00F47834" w:rsidRDefault="003D5E98" w:rsidP="00BA5AF7">
            <w:pPr>
              <w:pStyle w:val="Zkladntext"/>
              <w:rPr>
                <w:sz w:val="24"/>
                <w:szCs w:val="24"/>
                <w:lang w:val="cs-CZ"/>
              </w:rPr>
            </w:pPr>
            <w:r w:rsidRPr="00F47834">
              <w:rPr>
                <w:sz w:val="24"/>
                <w:szCs w:val="24"/>
                <w:lang w:val="cs-CZ"/>
              </w:rPr>
              <w:t>Rada Olomouckého kraje po projednání:</w:t>
            </w:r>
          </w:p>
        </w:tc>
      </w:tr>
      <w:tr w:rsidR="00F47834" w:rsidRPr="00F47834" w:rsidTr="003D5E98">
        <w:trPr>
          <w:trHeight w:val="289"/>
        </w:trPr>
        <w:tc>
          <w:tcPr>
            <w:tcW w:w="346" w:type="pct"/>
            <w:tcBorders>
              <w:top w:val="nil"/>
              <w:bottom w:val="nil"/>
            </w:tcBorders>
            <w:shd w:val="clear" w:color="auto" w:fill="auto"/>
            <w:tcMar>
              <w:bottom w:w="113" w:type="dxa"/>
            </w:tcMar>
            <w:hideMark/>
          </w:tcPr>
          <w:p w:rsidR="00A726C1" w:rsidRPr="00F47834" w:rsidRDefault="003D5E98"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3D5E98" w:rsidP="003D5E98">
            <w:pPr>
              <w:pStyle w:val="Normal"/>
              <w:spacing w:after="119"/>
              <w:jc w:val="both"/>
            </w:pPr>
            <w:r w:rsidRPr="00F47834">
              <w:rPr>
                <w:b/>
                <w:spacing w:val="70"/>
              </w:rPr>
              <w:t>bere na vědomí</w:t>
            </w:r>
            <w:r w:rsidRPr="00F47834">
              <w:t xml:space="preserve"> důvodovou zprávu</w:t>
            </w:r>
          </w:p>
        </w:tc>
      </w:tr>
      <w:tr w:rsidR="00F47834" w:rsidRPr="00F47834" w:rsidTr="003D5E98">
        <w:trPr>
          <w:trHeight w:val="289"/>
        </w:trPr>
        <w:tc>
          <w:tcPr>
            <w:tcW w:w="346" w:type="pct"/>
            <w:tcBorders>
              <w:top w:val="nil"/>
              <w:bottom w:val="nil"/>
            </w:tcBorders>
            <w:shd w:val="clear" w:color="auto" w:fill="auto"/>
            <w:tcMar>
              <w:bottom w:w="113" w:type="dxa"/>
            </w:tcMar>
          </w:tcPr>
          <w:p w:rsidR="003D5E98" w:rsidRPr="00F47834" w:rsidRDefault="003D5E98" w:rsidP="006C0F5C">
            <w:pPr>
              <w:pStyle w:val="nadpis2"/>
            </w:pPr>
            <w:r w:rsidRPr="00F47834">
              <w:t>2.</w:t>
            </w:r>
          </w:p>
        </w:tc>
        <w:tc>
          <w:tcPr>
            <w:tcW w:w="4654" w:type="pct"/>
            <w:gridSpan w:val="2"/>
            <w:tcBorders>
              <w:top w:val="nil"/>
              <w:bottom w:val="nil"/>
            </w:tcBorders>
            <w:shd w:val="clear" w:color="auto" w:fill="auto"/>
            <w:tcMar>
              <w:bottom w:w="113" w:type="dxa"/>
            </w:tcMar>
          </w:tcPr>
          <w:p w:rsidR="003D5E98" w:rsidRPr="00F47834" w:rsidRDefault="003D5E98" w:rsidP="003D5E98">
            <w:pPr>
              <w:pStyle w:val="Normal"/>
              <w:spacing w:after="119"/>
              <w:jc w:val="both"/>
            </w:pPr>
            <w:r w:rsidRPr="00F47834">
              <w:rPr>
                <w:b/>
                <w:spacing w:val="70"/>
              </w:rPr>
              <w:t>schvaluje</w:t>
            </w:r>
            <w:r w:rsidRPr="00F47834">
              <w:t xml:space="preserve"> výjimky z naplněnosti tříd na středních školách zřizovaných Olomouckým krajem dle Přílohy č. 1 důvodové zprávy s účinností od 3. 9. 2015</w:t>
            </w:r>
          </w:p>
        </w:tc>
      </w:tr>
      <w:tr w:rsidR="00F47834" w:rsidRPr="00F47834" w:rsidTr="003D5E98">
        <w:trPr>
          <w:trHeight w:val="289"/>
        </w:trPr>
        <w:tc>
          <w:tcPr>
            <w:tcW w:w="346" w:type="pct"/>
            <w:tcBorders>
              <w:top w:val="nil"/>
              <w:bottom w:val="nil"/>
            </w:tcBorders>
            <w:shd w:val="clear" w:color="auto" w:fill="auto"/>
            <w:tcMar>
              <w:bottom w:w="113" w:type="dxa"/>
            </w:tcMar>
          </w:tcPr>
          <w:p w:rsidR="003D5E98" w:rsidRPr="00F47834" w:rsidRDefault="003D5E98" w:rsidP="006C0F5C">
            <w:pPr>
              <w:pStyle w:val="nadpis2"/>
            </w:pPr>
            <w:r w:rsidRPr="00F47834">
              <w:t>3.</w:t>
            </w:r>
          </w:p>
        </w:tc>
        <w:tc>
          <w:tcPr>
            <w:tcW w:w="4654" w:type="pct"/>
            <w:gridSpan w:val="2"/>
            <w:tcBorders>
              <w:top w:val="nil"/>
              <w:bottom w:val="nil"/>
            </w:tcBorders>
            <w:shd w:val="clear" w:color="auto" w:fill="auto"/>
            <w:tcMar>
              <w:bottom w:w="113" w:type="dxa"/>
            </w:tcMar>
          </w:tcPr>
          <w:p w:rsidR="003D5E98" w:rsidRPr="00F47834" w:rsidRDefault="003D5E98" w:rsidP="003D5E98">
            <w:pPr>
              <w:pStyle w:val="Normal"/>
              <w:spacing w:after="119"/>
              <w:jc w:val="both"/>
            </w:pPr>
            <w:r w:rsidRPr="00F47834">
              <w:rPr>
                <w:b/>
                <w:spacing w:val="70"/>
              </w:rPr>
              <w:t>ukládá</w:t>
            </w:r>
            <w:r w:rsidRPr="00F47834">
              <w:t xml:space="preserve"> informovat ředitele středních škol zřizovaných Olomouckým krajem o výjimkách z naplněnosti tříd dle bodu 2 usnesení</w:t>
            </w:r>
          </w:p>
        </w:tc>
      </w:tr>
      <w:tr w:rsidR="00F47834" w:rsidRPr="00F47834" w:rsidTr="003D5E98">
        <w:trPr>
          <w:trHeight w:val="289"/>
        </w:trPr>
        <w:tc>
          <w:tcPr>
            <w:tcW w:w="5000" w:type="pct"/>
            <w:gridSpan w:val="3"/>
            <w:tcBorders>
              <w:top w:val="nil"/>
              <w:bottom w:val="nil"/>
            </w:tcBorders>
            <w:shd w:val="clear" w:color="auto" w:fill="auto"/>
            <w:tcMar>
              <w:bottom w:w="113" w:type="dxa"/>
            </w:tcMar>
          </w:tcPr>
          <w:p w:rsidR="003D5E98" w:rsidRPr="00F47834" w:rsidRDefault="003D5E98" w:rsidP="003D5E98">
            <w:r w:rsidRPr="00F47834">
              <w:t>O: vedoucí odboru školství, mládeže a tělovýchovy</w:t>
            </w:r>
          </w:p>
          <w:p w:rsidR="003D5E98" w:rsidRPr="00F47834" w:rsidRDefault="003D5E98" w:rsidP="003D5E98">
            <w:r w:rsidRPr="00F47834">
              <w:t>T: ihned</w:t>
            </w:r>
          </w:p>
        </w:tc>
      </w:tr>
      <w:tr w:rsidR="00F47834" w:rsidRPr="00F47834" w:rsidTr="003D5E98">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3D5E98">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3D5E98" w:rsidP="006C0F5C">
            <w:pPr>
              <w:pStyle w:val="nadpis2"/>
            </w:pPr>
            <w:r w:rsidRPr="00F47834">
              <w:t>Ing. Zdeněk Švec, náměstek hejtmana</w:t>
            </w:r>
          </w:p>
        </w:tc>
      </w:tr>
      <w:tr w:rsidR="00A726C1" w:rsidRPr="00F47834" w:rsidTr="003D5E98">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3D5E98" w:rsidP="006C0F5C">
            <w:pPr>
              <w:pStyle w:val="nadpis2"/>
            </w:pPr>
            <w:r w:rsidRPr="00F47834">
              <w:t>10.2.</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08741A">
        <w:tc>
          <w:tcPr>
            <w:tcW w:w="961" w:type="pct"/>
            <w:gridSpan w:val="2"/>
            <w:tcBorders>
              <w:bottom w:val="nil"/>
            </w:tcBorders>
          </w:tcPr>
          <w:p w:rsidR="00A726C1" w:rsidRPr="00F47834" w:rsidRDefault="0008741A" w:rsidP="00BA5AF7">
            <w:pPr>
              <w:pStyle w:val="Radanzevusnesen"/>
              <w:keepNext/>
              <w:ind w:left="0" w:firstLine="0"/>
              <w:jc w:val="left"/>
              <w:rPr>
                <w:szCs w:val="24"/>
              </w:rPr>
            </w:pPr>
            <w:r w:rsidRPr="00F47834">
              <w:rPr>
                <w:szCs w:val="24"/>
              </w:rPr>
              <w:t>UR/76/49/2015</w:t>
            </w:r>
          </w:p>
        </w:tc>
        <w:tc>
          <w:tcPr>
            <w:tcW w:w="4039" w:type="pct"/>
            <w:tcBorders>
              <w:bottom w:val="nil"/>
            </w:tcBorders>
          </w:tcPr>
          <w:p w:rsidR="00A726C1" w:rsidRPr="00F47834" w:rsidRDefault="0008741A" w:rsidP="00BA5AF7">
            <w:pPr>
              <w:pStyle w:val="Radanzevusnesen"/>
              <w:keepNext/>
              <w:ind w:left="0" w:firstLine="0"/>
              <w:rPr>
                <w:szCs w:val="24"/>
              </w:rPr>
            </w:pPr>
            <w:r w:rsidRPr="00F47834">
              <w:rPr>
                <w:szCs w:val="24"/>
              </w:rPr>
              <w:t>Dodatky zřizovacích listin školských příspěvkových organizací</w:t>
            </w:r>
          </w:p>
        </w:tc>
      </w:tr>
      <w:tr w:rsidR="00F47834" w:rsidRPr="00F47834" w:rsidTr="0008741A">
        <w:trPr>
          <w:trHeight w:val="289"/>
        </w:trPr>
        <w:tc>
          <w:tcPr>
            <w:tcW w:w="5000" w:type="pct"/>
            <w:gridSpan w:val="3"/>
            <w:tcBorders>
              <w:top w:val="nil"/>
              <w:bottom w:val="nil"/>
            </w:tcBorders>
            <w:shd w:val="clear" w:color="auto" w:fill="auto"/>
            <w:hideMark/>
          </w:tcPr>
          <w:p w:rsidR="00A726C1" w:rsidRPr="00F47834" w:rsidRDefault="0008741A" w:rsidP="00BA5AF7">
            <w:pPr>
              <w:pStyle w:val="Zkladntext"/>
              <w:rPr>
                <w:sz w:val="24"/>
                <w:szCs w:val="24"/>
                <w:lang w:val="cs-CZ"/>
              </w:rPr>
            </w:pPr>
            <w:r w:rsidRPr="00F47834">
              <w:rPr>
                <w:sz w:val="24"/>
                <w:szCs w:val="24"/>
                <w:lang w:val="cs-CZ"/>
              </w:rPr>
              <w:t>Rada Olomouckého kraje po projednání:</w:t>
            </w:r>
          </w:p>
        </w:tc>
      </w:tr>
      <w:tr w:rsidR="00F47834" w:rsidRPr="00F47834" w:rsidTr="0008741A">
        <w:trPr>
          <w:trHeight w:val="289"/>
        </w:trPr>
        <w:tc>
          <w:tcPr>
            <w:tcW w:w="346" w:type="pct"/>
            <w:tcBorders>
              <w:top w:val="nil"/>
              <w:bottom w:val="nil"/>
            </w:tcBorders>
            <w:shd w:val="clear" w:color="auto" w:fill="auto"/>
            <w:tcMar>
              <w:bottom w:w="113" w:type="dxa"/>
            </w:tcMar>
            <w:hideMark/>
          </w:tcPr>
          <w:p w:rsidR="00A726C1" w:rsidRPr="00F47834" w:rsidRDefault="0008741A"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08741A" w:rsidP="0008741A">
            <w:pPr>
              <w:pStyle w:val="Normal"/>
              <w:spacing w:after="119"/>
              <w:jc w:val="both"/>
            </w:pPr>
            <w:r w:rsidRPr="00F47834">
              <w:rPr>
                <w:b/>
                <w:spacing w:val="70"/>
              </w:rPr>
              <w:t>bere na vědomí</w:t>
            </w:r>
            <w:r w:rsidRPr="00F47834">
              <w:t xml:space="preserve"> </w:t>
            </w:r>
            <w:r w:rsidR="008F52DB" w:rsidRPr="00F47834">
              <w:t xml:space="preserve">upravenou </w:t>
            </w:r>
            <w:r w:rsidRPr="00F47834">
              <w:t>důvodovou zprávu</w:t>
            </w:r>
          </w:p>
        </w:tc>
      </w:tr>
      <w:tr w:rsidR="00F47834" w:rsidRPr="00F47834" w:rsidTr="0008741A">
        <w:trPr>
          <w:trHeight w:val="289"/>
        </w:trPr>
        <w:tc>
          <w:tcPr>
            <w:tcW w:w="346" w:type="pct"/>
            <w:tcBorders>
              <w:top w:val="nil"/>
              <w:bottom w:val="nil"/>
            </w:tcBorders>
            <w:shd w:val="clear" w:color="auto" w:fill="auto"/>
            <w:tcMar>
              <w:bottom w:w="113" w:type="dxa"/>
            </w:tcMar>
          </w:tcPr>
          <w:p w:rsidR="0008741A" w:rsidRPr="00F47834" w:rsidRDefault="0008741A" w:rsidP="006C0F5C">
            <w:pPr>
              <w:pStyle w:val="nadpis2"/>
            </w:pPr>
            <w:r w:rsidRPr="00F47834">
              <w:t>2.</w:t>
            </w:r>
          </w:p>
        </w:tc>
        <w:tc>
          <w:tcPr>
            <w:tcW w:w="4654" w:type="pct"/>
            <w:gridSpan w:val="2"/>
            <w:tcBorders>
              <w:top w:val="nil"/>
              <w:bottom w:val="nil"/>
            </w:tcBorders>
            <w:shd w:val="clear" w:color="auto" w:fill="auto"/>
            <w:tcMar>
              <w:bottom w:w="113" w:type="dxa"/>
            </w:tcMar>
          </w:tcPr>
          <w:p w:rsidR="0008741A" w:rsidRPr="00F47834" w:rsidRDefault="0008741A" w:rsidP="009D03B3">
            <w:pPr>
              <w:pStyle w:val="Normal"/>
              <w:spacing w:after="119"/>
              <w:jc w:val="both"/>
            </w:pPr>
            <w:r w:rsidRPr="00F47834">
              <w:rPr>
                <w:b/>
                <w:spacing w:val="70"/>
              </w:rPr>
              <w:t>souhlasí</w:t>
            </w:r>
            <w:r w:rsidRPr="00F47834">
              <w:t xml:space="preserve"> se zněním dodatků ke zřizovacím listinám školských příspěvkových organizací zři</w:t>
            </w:r>
            <w:r w:rsidR="003D36FB" w:rsidRPr="00F47834">
              <w:t>zovaných Olomouckým krajem dle p</w:t>
            </w:r>
            <w:r w:rsidR="009D03B3" w:rsidRPr="00F47834">
              <w:t>říloh č. 1</w:t>
            </w:r>
            <w:r w:rsidR="00763C27" w:rsidRPr="00F47834">
              <w:t xml:space="preserve"> </w:t>
            </w:r>
            <w:r w:rsidR="009D03B3" w:rsidRPr="00F47834">
              <w:t>–</w:t>
            </w:r>
            <w:r w:rsidR="00763C27" w:rsidRPr="00F47834">
              <w:t xml:space="preserve"> </w:t>
            </w:r>
            <w:r w:rsidRPr="00F47834">
              <w:t xml:space="preserve">7 </w:t>
            </w:r>
            <w:r w:rsidR="00F96D22" w:rsidRPr="00F47834">
              <w:t xml:space="preserve">upravené </w:t>
            </w:r>
            <w:r w:rsidRPr="00F47834">
              <w:t>důvodové zprávy</w:t>
            </w:r>
          </w:p>
        </w:tc>
      </w:tr>
      <w:tr w:rsidR="00F47834" w:rsidRPr="00F47834" w:rsidTr="0008741A">
        <w:trPr>
          <w:trHeight w:val="289"/>
        </w:trPr>
        <w:tc>
          <w:tcPr>
            <w:tcW w:w="346" w:type="pct"/>
            <w:tcBorders>
              <w:top w:val="nil"/>
              <w:bottom w:val="nil"/>
            </w:tcBorders>
            <w:shd w:val="clear" w:color="auto" w:fill="auto"/>
            <w:tcMar>
              <w:bottom w:w="113" w:type="dxa"/>
            </w:tcMar>
          </w:tcPr>
          <w:p w:rsidR="0008741A" w:rsidRPr="00F47834" w:rsidRDefault="0008741A" w:rsidP="006C0F5C">
            <w:pPr>
              <w:pStyle w:val="nadpis2"/>
            </w:pPr>
            <w:r w:rsidRPr="00F47834">
              <w:t>3.</w:t>
            </w:r>
          </w:p>
        </w:tc>
        <w:tc>
          <w:tcPr>
            <w:tcW w:w="4654" w:type="pct"/>
            <w:gridSpan w:val="2"/>
            <w:tcBorders>
              <w:top w:val="nil"/>
              <w:bottom w:val="nil"/>
            </w:tcBorders>
            <w:shd w:val="clear" w:color="auto" w:fill="auto"/>
            <w:tcMar>
              <w:bottom w:w="113" w:type="dxa"/>
            </w:tcMar>
          </w:tcPr>
          <w:p w:rsidR="0008741A" w:rsidRPr="00F47834" w:rsidRDefault="0008741A" w:rsidP="0028442C">
            <w:pPr>
              <w:pStyle w:val="Normal"/>
              <w:spacing w:after="119"/>
              <w:jc w:val="both"/>
            </w:pPr>
            <w:r w:rsidRPr="00F47834">
              <w:rPr>
                <w:b/>
                <w:spacing w:val="70"/>
              </w:rPr>
              <w:t>ukládá</w:t>
            </w:r>
            <w:r w:rsidRPr="00F47834">
              <w:t xml:space="preserve"> předložit dodatky ke zřizovacím listinám dle bodu 2 usnesení ke</w:t>
            </w:r>
            <w:r w:rsidR="0028442C" w:rsidRPr="00F47834">
              <w:t> </w:t>
            </w:r>
            <w:r w:rsidRPr="00F47834">
              <w:t>schválení Zastupitelstvu Olomouckého kraje</w:t>
            </w:r>
          </w:p>
        </w:tc>
      </w:tr>
      <w:tr w:rsidR="00F47834" w:rsidRPr="00F47834" w:rsidTr="0008741A">
        <w:trPr>
          <w:trHeight w:val="289"/>
        </w:trPr>
        <w:tc>
          <w:tcPr>
            <w:tcW w:w="5000" w:type="pct"/>
            <w:gridSpan w:val="3"/>
            <w:tcBorders>
              <w:top w:val="nil"/>
              <w:bottom w:val="nil"/>
            </w:tcBorders>
            <w:shd w:val="clear" w:color="auto" w:fill="auto"/>
            <w:tcMar>
              <w:bottom w:w="113" w:type="dxa"/>
            </w:tcMar>
          </w:tcPr>
          <w:p w:rsidR="0008741A" w:rsidRPr="00F47834" w:rsidRDefault="0008741A" w:rsidP="0008741A">
            <w:r w:rsidRPr="00F47834">
              <w:t>O: Ing. Zdeněk Švec, náměstek hejtmana</w:t>
            </w:r>
          </w:p>
          <w:p w:rsidR="0008741A" w:rsidRPr="00F47834" w:rsidRDefault="0008741A" w:rsidP="0008741A">
            <w:r w:rsidRPr="00F47834">
              <w:t>T: ZOK 25. 9. 2015</w:t>
            </w:r>
          </w:p>
        </w:tc>
      </w:tr>
      <w:tr w:rsidR="00F47834" w:rsidRPr="00F47834" w:rsidTr="0008741A">
        <w:trPr>
          <w:trHeight w:val="289"/>
        </w:trPr>
        <w:tc>
          <w:tcPr>
            <w:tcW w:w="346" w:type="pct"/>
            <w:tcBorders>
              <w:top w:val="nil"/>
              <w:bottom w:val="nil"/>
            </w:tcBorders>
            <w:shd w:val="clear" w:color="auto" w:fill="auto"/>
            <w:tcMar>
              <w:bottom w:w="113" w:type="dxa"/>
            </w:tcMar>
          </w:tcPr>
          <w:p w:rsidR="0008741A" w:rsidRPr="00F47834" w:rsidRDefault="0008741A" w:rsidP="006C0F5C">
            <w:pPr>
              <w:pStyle w:val="nadpis2"/>
            </w:pPr>
            <w:r w:rsidRPr="00F47834">
              <w:t>4.</w:t>
            </w:r>
          </w:p>
        </w:tc>
        <w:tc>
          <w:tcPr>
            <w:tcW w:w="4654" w:type="pct"/>
            <w:gridSpan w:val="2"/>
            <w:tcBorders>
              <w:top w:val="nil"/>
              <w:bottom w:val="nil"/>
            </w:tcBorders>
            <w:shd w:val="clear" w:color="auto" w:fill="auto"/>
            <w:tcMar>
              <w:bottom w:w="113" w:type="dxa"/>
            </w:tcMar>
          </w:tcPr>
          <w:p w:rsidR="0008741A" w:rsidRPr="00F47834" w:rsidRDefault="0008741A" w:rsidP="0028442C">
            <w:pPr>
              <w:pStyle w:val="Normal"/>
              <w:spacing w:after="119"/>
              <w:jc w:val="both"/>
            </w:pPr>
            <w:r w:rsidRPr="00F47834">
              <w:rPr>
                <w:b/>
                <w:spacing w:val="70"/>
              </w:rPr>
              <w:t>doporučuje Zastupitelstvu Olomouckého kraje</w:t>
            </w:r>
            <w:r w:rsidRPr="00F47834">
              <w:t xml:space="preserve"> schválit dodatky ke zřizovacím listinám školskýc</w:t>
            </w:r>
            <w:r w:rsidR="003D36FB" w:rsidRPr="00F47834">
              <w:t>h příspěvkových organizací dle</w:t>
            </w:r>
            <w:r w:rsidR="0028442C" w:rsidRPr="00F47834">
              <w:t> </w:t>
            </w:r>
            <w:r w:rsidR="003D36FB" w:rsidRPr="00F47834">
              <w:t>p</w:t>
            </w:r>
            <w:r w:rsidRPr="00F47834">
              <w:t xml:space="preserve">říloh č. </w:t>
            </w:r>
            <w:r w:rsidR="009D03B3" w:rsidRPr="00F47834">
              <w:t>1</w:t>
            </w:r>
            <w:r w:rsidR="00763C27" w:rsidRPr="00F47834">
              <w:t xml:space="preserve"> </w:t>
            </w:r>
            <w:r w:rsidRPr="00F47834">
              <w:t>–</w:t>
            </w:r>
            <w:r w:rsidR="00763C27" w:rsidRPr="00F47834">
              <w:t xml:space="preserve"> </w:t>
            </w:r>
            <w:r w:rsidRPr="00F47834">
              <w:t>7 důvodové zprávy</w:t>
            </w:r>
          </w:p>
        </w:tc>
      </w:tr>
      <w:tr w:rsidR="00F47834" w:rsidRPr="00F47834" w:rsidTr="0008741A">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08741A">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08741A" w:rsidP="006C0F5C">
            <w:pPr>
              <w:pStyle w:val="nadpis2"/>
            </w:pPr>
            <w:r w:rsidRPr="00F47834">
              <w:t>Ing. Zdeněk Švec, náměstek hejtmana</w:t>
            </w:r>
          </w:p>
        </w:tc>
      </w:tr>
      <w:tr w:rsidR="00F47834" w:rsidRPr="00F47834" w:rsidTr="0008741A">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08741A" w:rsidP="006C0F5C">
            <w:pPr>
              <w:pStyle w:val="nadpis2"/>
            </w:pPr>
            <w:r w:rsidRPr="00F47834">
              <w:t>10.3.</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FB08EE">
        <w:tc>
          <w:tcPr>
            <w:tcW w:w="961" w:type="pct"/>
            <w:gridSpan w:val="2"/>
            <w:tcBorders>
              <w:bottom w:val="nil"/>
            </w:tcBorders>
          </w:tcPr>
          <w:p w:rsidR="00A726C1" w:rsidRPr="00F47834" w:rsidRDefault="00FB08EE" w:rsidP="00BA5AF7">
            <w:pPr>
              <w:pStyle w:val="Radanzevusnesen"/>
              <w:keepNext/>
              <w:ind w:left="0" w:firstLine="0"/>
              <w:jc w:val="left"/>
              <w:rPr>
                <w:szCs w:val="24"/>
              </w:rPr>
            </w:pPr>
            <w:r w:rsidRPr="00F47834">
              <w:rPr>
                <w:szCs w:val="24"/>
              </w:rPr>
              <w:t>UR/76/50/2015</w:t>
            </w:r>
          </w:p>
        </w:tc>
        <w:tc>
          <w:tcPr>
            <w:tcW w:w="4039" w:type="pct"/>
            <w:tcBorders>
              <w:bottom w:val="nil"/>
            </w:tcBorders>
          </w:tcPr>
          <w:p w:rsidR="00A726C1" w:rsidRPr="00F47834" w:rsidRDefault="00FB08EE" w:rsidP="0028442C">
            <w:pPr>
              <w:pStyle w:val="Radanzevusnesen"/>
              <w:keepNext/>
              <w:ind w:left="0" w:firstLine="0"/>
              <w:rPr>
                <w:szCs w:val="24"/>
              </w:rPr>
            </w:pPr>
            <w:r w:rsidRPr="00F47834">
              <w:rPr>
                <w:szCs w:val="24"/>
              </w:rPr>
              <w:t>Dotace Olomouckého kraje na získání trenérské licence v</w:t>
            </w:r>
            <w:r w:rsidR="0028442C" w:rsidRPr="00F47834">
              <w:rPr>
                <w:szCs w:val="24"/>
              </w:rPr>
              <w:t> </w:t>
            </w:r>
            <w:r w:rsidRPr="00F47834">
              <w:rPr>
                <w:szCs w:val="24"/>
              </w:rPr>
              <w:t>roce</w:t>
            </w:r>
            <w:r w:rsidR="0028442C" w:rsidRPr="00F47834">
              <w:rPr>
                <w:szCs w:val="24"/>
              </w:rPr>
              <w:t> </w:t>
            </w:r>
            <w:r w:rsidRPr="00F47834">
              <w:rPr>
                <w:szCs w:val="24"/>
              </w:rPr>
              <w:t>2015</w:t>
            </w:r>
          </w:p>
        </w:tc>
      </w:tr>
      <w:tr w:rsidR="00F47834" w:rsidRPr="00F47834" w:rsidTr="00FB08EE">
        <w:trPr>
          <w:trHeight w:val="289"/>
        </w:trPr>
        <w:tc>
          <w:tcPr>
            <w:tcW w:w="5000" w:type="pct"/>
            <w:gridSpan w:val="3"/>
            <w:tcBorders>
              <w:top w:val="nil"/>
              <w:bottom w:val="nil"/>
            </w:tcBorders>
            <w:shd w:val="clear" w:color="auto" w:fill="auto"/>
            <w:hideMark/>
          </w:tcPr>
          <w:p w:rsidR="00A726C1" w:rsidRPr="00F47834" w:rsidRDefault="00FB08EE" w:rsidP="00BA5AF7">
            <w:pPr>
              <w:pStyle w:val="Zkladntext"/>
              <w:rPr>
                <w:sz w:val="24"/>
                <w:szCs w:val="24"/>
                <w:lang w:val="cs-CZ"/>
              </w:rPr>
            </w:pPr>
            <w:r w:rsidRPr="00F47834">
              <w:rPr>
                <w:sz w:val="24"/>
                <w:szCs w:val="24"/>
                <w:lang w:val="cs-CZ"/>
              </w:rPr>
              <w:t>Rada Olomouckého kraje po projednání:</w:t>
            </w:r>
          </w:p>
        </w:tc>
      </w:tr>
      <w:tr w:rsidR="00F47834" w:rsidRPr="00F47834" w:rsidTr="00FB08EE">
        <w:trPr>
          <w:trHeight w:val="289"/>
        </w:trPr>
        <w:tc>
          <w:tcPr>
            <w:tcW w:w="346" w:type="pct"/>
            <w:tcBorders>
              <w:top w:val="nil"/>
              <w:bottom w:val="nil"/>
            </w:tcBorders>
            <w:shd w:val="clear" w:color="auto" w:fill="auto"/>
            <w:tcMar>
              <w:bottom w:w="113" w:type="dxa"/>
            </w:tcMar>
            <w:hideMark/>
          </w:tcPr>
          <w:p w:rsidR="00A726C1" w:rsidRPr="00F47834" w:rsidRDefault="00FB08EE"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FB08EE" w:rsidP="00FB08EE">
            <w:pPr>
              <w:pStyle w:val="Normal"/>
              <w:spacing w:after="119"/>
              <w:jc w:val="both"/>
            </w:pPr>
            <w:r w:rsidRPr="00F47834">
              <w:rPr>
                <w:b/>
                <w:spacing w:val="70"/>
              </w:rPr>
              <w:t>bere na vědomí</w:t>
            </w:r>
            <w:r w:rsidRPr="00F47834">
              <w:t xml:space="preserve"> důvodovou zprávu</w:t>
            </w:r>
          </w:p>
        </w:tc>
      </w:tr>
      <w:tr w:rsidR="00F47834" w:rsidRPr="00F47834" w:rsidTr="00FB08EE">
        <w:trPr>
          <w:trHeight w:val="289"/>
        </w:trPr>
        <w:tc>
          <w:tcPr>
            <w:tcW w:w="346" w:type="pct"/>
            <w:tcBorders>
              <w:top w:val="nil"/>
              <w:bottom w:val="nil"/>
            </w:tcBorders>
            <w:shd w:val="clear" w:color="auto" w:fill="auto"/>
            <w:tcMar>
              <w:bottom w:w="113" w:type="dxa"/>
            </w:tcMar>
          </w:tcPr>
          <w:p w:rsidR="00FB08EE" w:rsidRPr="00F47834" w:rsidRDefault="00FB08EE" w:rsidP="006C0F5C">
            <w:pPr>
              <w:pStyle w:val="nadpis2"/>
            </w:pPr>
            <w:r w:rsidRPr="00F47834">
              <w:t>2.</w:t>
            </w:r>
          </w:p>
        </w:tc>
        <w:tc>
          <w:tcPr>
            <w:tcW w:w="4654" w:type="pct"/>
            <w:gridSpan w:val="2"/>
            <w:tcBorders>
              <w:top w:val="nil"/>
              <w:bottom w:val="nil"/>
            </w:tcBorders>
            <w:shd w:val="clear" w:color="auto" w:fill="auto"/>
            <w:tcMar>
              <w:bottom w:w="113" w:type="dxa"/>
            </w:tcMar>
          </w:tcPr>
          <w:p w:rsidR="00FB08EE" w:rsidRPr="00F47834" w:rsidRDefault="00FB08EE" w:rsidP="00FB08EE">
            <w:pPr>
              <w:pStyle w:val="Normal"/>
              <w:spacing w:after="119"/>
              <w:jc w:val="both"/>
            </w:pPr>
            <w:r w:rsidRPr="00F47834">
              <w:rPr>
                <w:b/>
                <w:spacing w:val="70"/>
              </w:rPr>
              <w:t>schvaluje</w:t>
            </w:r>
            <w:r w:rsidRPr="00F47834">
              <w:t xml:space="preserve"> poskytnutí dotací jednotlivým příjemcům dle důvodové zprávy a dle Přílohy č. 2 důvodové zprávy</w:t>
            </w:r>
          </w:p>
        </w:tc>
      </w:tr>
      <w:tr w:rsidR="00F47834" w:rsidRPr="00F47834" w:rsidTr="00FB08EE">
        <w:trPr>
          <w:trHeight w:val="289"/>
        </w:trPr>
        <w:tc>
          <w:tcPr>
            <w:tcW w:w="346" w:type="pct"/>
            <w:tcBorders>
              <w:top w:val="nil"/>
              <w:bottom w:val="nil"/>
            </w:tcBorders>
            <w:shd w:val="clear" w:color="auto" w:fill="auto"/>
            <w:tcMar>
              <w:bottom w:w="113" w:type="dxa"/>
            </w:tcMar>
          </w:tcPr>
          <w:p w:rsidR="00FB08EE" w:rsidRPr="00F47834" w:rsidRDefault="00FB08EE" w:rsidP="006C0F5C">
            <w:pPr>
              <w:pStyle w:val="nadpis2"/>
            </w:pPr>
            <w:r w:rsidRPr="00F47834">
              <w:t>3.</w:t>
            </w:r>
          </w:p>
        </w:tc>
        <w:tc>
          <w:tcPr>
            <w:tcW w:w="4654" w:type="pct"/>
            <w:gridSpan w:val="2"/>
            <w:tcBorders>
              <w:top w:val="nil"/>
              <w:bottom w:val="nil"/>
            </w:tcBorders>
            <w:shd w:val="clear" w:color="auto" w:fill="auto"/>
            <w:tcMar>
              <w:bottom w:w="113" w:type="dxa"/>
            </w:tcMar>
          </w:tcPr>
          <w:p w:rsidR="00FB08EE" w:rsidRPr="00F47834" w:rsidRDefault="00FB08EE" w:rsidP="0028442C">
            <w:pPr>
              <w:pStyle w:val="Normal"/>
              <w:spacing w:after="119"/>
              <w:jc w:val="both"/>
            </w:pPr>
            <w:r w:rsidRPr="00F47834">
              <w:rPr>
                <w:b/>
                <w:spacing w:val="70"/>
              </w:rPr>
              <w:t>schvaluje</w:t>
            </w:r>
            <w:r w:rsidRPr="00F47834">
              <w:t xml:space="preserve"> uzavření veřejnoprávních smluv mezi Olomouckým krajem a</w:t>
            </w:r>
            <w:r w:rsidR="0028442C" w:rsidRPr="00F47834">
              <w:t> </w:t>
            </w:r>
            <w:r w:rsidRPr="00F47834">
              <w:t xml:space="preserve">příjemci dle </w:t>
            </w:r>
            <w:r w:rsidR="00876B92" w:rsidRPr="00F47834">
              <w:t>Přílohy č. 2</w:t>
            </w:r>
            <w:r w:rsidRPr="00F47834">
              <w:t xml:space="preserve"> důvodové zprávy</w:t>
            </w:r>
            <w:r w:rsidR="00876B92" w:rsidRPr="00F47834">
              <w:t>, ve znění dle vzorové veřejnoprávní smlouvy uvedené v Příloze č. 1 důvodové zprávy</w:t>
            </w:r>
          </w:p>
        </w:tc>
      </w:tr>
      <w:tr w:rsidR="00F47834" w:rsidRPr="00F47834" w:rsidTr="00FB08EE">
        <w:trPr>
          <w:trHeight w:val="289"/>
        </w:trPr>
        <w:tc>
          <w:tcPr>
            <w:tcW w:w="346" w:type="pct"/>
            <w:tcBorders>
              <w:top w:val="nil"/>
              <w:bottom w:val="nil"/>
            </w:tcBorders>
            <w:shd w:val="clear" w:color="auto" w:fill="auto"/>
            <w:tcMar>
              <w:bottom w:w="113" w:type="dxa"/>
            </w:tcMar>
          </w:tcPr>
          <w:p w:rsidR="00FB08EE" w:rsidRPr="00F47834" w:rsidRDefault="00FB08EE" w:rsidP="006C0F5C">
            <w:pPr>
              <w:pStyle w:val="nadpis2"/>
            </w:pPr>
            <w:r w:rsidRPr="00F47834">
              <w:t>4.</w:t>
            </w:r>
          </w:p>
        </w:tc>
        <w:tc>
          <w:tcPr>
            <w:tcW w:w="4654" w:type="pct"/>
            <w:gridSpan w:val="2"/>
            <w:tcBorders>
              <w:top w:val="nil"/>
              <w:bottom w:val="nil"/>
            </w:tcBorders>
            <w:shd w:val="clear" w:color="auto" w:fill="auto"/>
            <w:tcMar>
              <w:bottom w:w="113" w:type="dxa"/>
            </w:tcMar>
          </w:tcPr>
          <w:p w:rsidR="00FB08EE" w:rsidRPr="00F47834" w:rsidRDefault="00FB08EE" w:rsidP="00FB08EE">
            <w:pPr>
              <w:pStyle w:val="Normal"/>
              <w:spacing w:after="119"/>
              <w:jc w:val="both"/>
            </w:pPr>
            <w:r w:rsidRPr="00F47834">
              <w:rPr>
                <w:b/>
                <w:spacing w:val="70"/>
              </w:rPr>
              <w:t>ukládá podepsat</w:t>
            </w:r>
            <w:r w:rsidRPr="00F47834">
              <w:t xml:space="preserve"> smlouvy dle bodu 3 usnesení</w:t>
            </w:r>
          </w:p>
        </w:tc>
      </w:tr>
      <w:tr w:rsidR="00F47834" w:rsidRPr="00F47834" w:rsidTr="00FB08EE">
        <w:trPr>
          <w:trHeight w:val="289"/>
        </w:trPr>
        <w:tc>
          <w:tcPr>
            <w:tcW w:w="5000" w:type="pct"/>
            <w:gridSpan w:val="3"/>
            <w:tcBorders>
              <w:top w:val="nil"/>
              <w:bottom w:val="nil"/>
            </w:tcBorders>
            <w:shd w:val="clear" w:color="auto" w:fill="auto"/>
            <w:tcMar>
              <w:bottom w:w="113" w:type="dxa"/>
            </w:tcMar>
          </w:tcPr>
          <w:p w:rsidR="00FB08EE" w:rsidRPr="00F47834" w:rsidRDefault="00FB08EE" w:rsidP="00FB08EE">
            <w:r w:rsidRPr="00F47834">
              <w:t>O: Mgr. Radovan Rašťák, náměstek hejtmana</w:t>
            </w:r>
          </w:p>
        </w:tc>
      </w:tr>
      <w:tr w:rsidR="00F47834" w:rsidRPr="00F47834" w:rsidTr="00FB08EE">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FB08EE">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FB08EE" w:rsidP="006C0F5C">
            <w:pPr>
              <w:pStyle w:val="nadpis2"/>
            </w:pPr>
            <w:r w:rsidRPr="00F47834">
              <w:t>Mgr. Radovan Rašťák, náměstek hejtmana</w:t>
            </w:r>
          </w:p>
        </w:tc>
      </w:tr>
      <w:tr w:rsidR="00F47834" w:rsidRPr="00F47834" w:rsidTr="00FB08EE">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FB08EE" w:rsidP="006C0F5C">
            <w:pPr>
              <w:pStyle w:val="nadpis2"/>
            </w:pPr>
            <w:r w:rsidRPr="00F47834">
              <w:t>10.4.</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C0CA2">
        <w:tc>
          <w:tcPr>
            <w:tcW w:w="961" w:type="pct"/>
            <w:gridSpan w:val="2"/>
            <w:tcBorders>
              <w:bottom w:val="nil"/>
            </w:tcBorders>
          </w:tcPr>
          <w:p w:rsidR="00A726C1" w:rsidRPr="00F47834" w:rsidRDefault="00BC0CA2" w:rsidP="00BA5AF7">
            <w:pPr>
              <w:pStyle w:val="Radanzevusnesen"/>
              <w:keepNext/>
              <w:ind w:left="0" w:firstLine="0"/>
              <w:jc w:val="left"/>
              <w:rPr>
                <w:szCs w:val="24"/>
              </w:rPr>
            </w:pPr>
            <w:r w:rsidRPr="00F47834">
              <w:rPr>
                <w:szCs w:val="24"/>
              </w:rPr>
              <w:t>UR/76/51/2015</w:t>
            </w:r>
          </w:p>
        </w:tc>
        <w:tc>
          <w:tcPr>
            <w:tcW w:w="4039" w:type="pct"/>
            <w:tcBorders>
              <w:bottom w:val="nil"/>
            </w:tcBorders>
          </w:tcPr>
          <w:p w:rsidR="00A726C1" w:rsidRPr="00F47834" w:rsidRDefault="00BC0CA2" w:rsidP="0028442C">
            <w:pPr>
              <w:pStyle w:val="Radanzevusnesen"/>
              <w:keepNext/>
              <w:ind w:left="0" w:firstLine="0"/>
              <w:rPr>
                <w:szCs w:val="24"/>
              </w:rPr>
            </w:pPr>
            <w:r w:rsidRPr="00F47834">
              <w:rPr>
                <w:szCs w:val="24"/>
              </w:rPr>
              <w:t>Dotace Olomouckého kraje na podporu sportovní činnosti dětí a</w:t>
            </w:r>
            <w:r w:rsidR="0028442C" w:rsidRPr="00F47834">
              <w:rPr>
                <w:szCs w:val="24"/>
              </w:rPr>
              <w:t> </w:t>
            </w:r>
            <w:r w:rsidRPr="00F47834">
              <w:rPr>
                <w:szCs w:val="24"/>
              </w:rPr>
              <w:t>mládeže v roce 2015</w:t>
            </w:r>
          </w:p>
        </w:tc>
      </w:tr>
      <w:tr w:rsidR="00F47834" w:rsidRPr="00F47834" w:rsidTr="00BC0CA2">
        <w:trPr>
          <w:trHeight w:val="289"/>
        </w:trPr>
        <w:tc>
          <w:tcPr>
            <w:tcW w:w="5000" w:type="pct"/>
            <w:gridSpan w:val="3"/>
            <w:tcBorders>
              <w:top w:val="nil"/>
              <w:bottom w:val="nil"/>
            </w:tcBorders>
            <w:shd w:val="clear" w:color="auto" w:fill="auto"/>
            <w:hideMark/>
          </w:tcPr>
          <w:p w:rsidR="00A726C1" w:rsidRPr="00F47834" w:rsidRDefault="00BC0CA2" w:rsidP="00BA5AF7">
            <w:pPr>
              <w:pStyle w:val="Zkladntext"/>
              <w:rPr>
                <w:sz w:val="24"/>
                <w:szCs w:val="24"/>
                <w:lang w:val="cs-CZ"/>
              </w:rPr>
            </w:pPr>
            <w:r w:rsidRPr="00F47834">
              <w:rPr>
                <w:sz w:val="24"/>
                <w:szCs w:val="24"/>
                <w:lang w:val="cs-CZ"/>
              </w:rPr>
              <w:t>Rada Olomouckého kraje po projednání:</w:t>
            </w:r>
          </w:p>
        </w:tc>
      </w:tr>
      <w:tr w:rsidR="00F47834" w:rsidRPr="00F47834" w:rsidTr="00BC0CA2">
        <w:trPr>
          <w:trHeight w:val="289"/>
        </w:trPr>
        <w:tc>
          <w:tcPr>
            <w:tcW w:w="346" w:type="pct"/>
            <w:tcBorders>
              <w:top w:val="nil"/>
              <w:bottom w:val="nil"/>
            </w:tcBorders>
            <w:shd w:val="clear" w:color="auto" w:fill="auto"/>
            <w:tcMar>
              <w:bottom w:w="113" w:type="dxa"/>
            </w:tcMar>
            <w:hideMark/>
          </w:tcPr>
          <w:p w:rsidR="00A726C1" w:rsidRPr="00F47834" w:rsidRDefault="00BC0CA2"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BC0CA2" w:rsidP="00BC0CA2">
            <w:pPr>
              <w:pStyle w:val="Normal"/>
              <w:spacing w:after="119"/>
              <w:jc w:val="both"/>
            </w:pPr>
            <w:r w:rsidRPr="00F47834">
              <w:rPr>
                <w:b/>
                <w:spacing w:val="70"/>
              </w:rPr>
              <w:t>bere na vědomí</w:t>
            </w:r>
            <w:r w:rsidRPr="00F47834">
              <w:t xml:space="preserve"> </w:t>
            </w:r>
            <w:r w:rsidR="002B7F73" w:rsidRPr="00F47834">
              <w:t xml:space="preserve">upravenou </w:t>
            </w:r>
            <w:r w:rsidRPr="00F47834">
              <w:t>důvodovou zprávu</w:t>
            </w:r>
          </w:p>
        </w:tc>
      </w:tr>
      <w:tr w:rsidR="00F47834" w:rsidRPr="00F47834" w:rsidTr="00BC0CA2">
        <w:trPr>
          <w:trHeight w:val="289"/>
        </w:trPr>
        <w:tc>
          <w:tcPr>
            <w:tcW w:w="346" w:type="pct"/>
            <w:tcBorders>
              <w:top w:val="nil"/>
              <w:bottom w:val="nil"/>
            </w:tcBorders>
            <w:shd w:val="clear" w:color="auto" w:fill="auto"/>
            <w:tcMar>
              <w:bottom w:w="113" w:type="dxa"/>
            </w:tcMar>
          </w:tcPr>
          <w:p w:rsidR="00BC0CA2" w:rsidRPr="00F47834" w:rsidRDefault="00BC0CA2" w:rsidP="006C0F5C">
            <w:pPr>
              <w:pStyle w:val="nadpis2"/>
            </w:pPr>
            <w:r w:rsidRPr="00F47834">
              <w:lastRenderedPageBreak/>
              <w:t>2.</w:t>
            </w:r>
          </w:p>
        </w:tc>
        <w:tc>
          <w:tcPr>
            <w:tcW w:w="4654" w:type="pct"/>
            <w:gridSpan w:val="2"/>
            <w:tcBorders>
              <w:top w:val="nil"/>
              <w:bottom w:val="nil"/>
            </w:tcBorders>
            <w:shd w:val="clear" w:color="auto" w:fill="auto"/>
            <w:tcMar>
              <w:bottom w:w="113" w:type="dxa"/>
            </w:tcMar>
          </w:tcPr>
          <w:p w:rsidR="00BC0CA2" w:rsidRPr="00F47834" w:rsidRDefault="00BC0CA2" w:rsidP="0028442C">
            <w:pPr>
              <w:pStyle w:val="Normal"/>
              <w:spacing w:after="119"/>
              <w:jc w:val="both"/>
            </w:pPr>
            <w:r w:rsidRPr="00F47834">
              <w:rPr>
                <w:b/>
                <w:spacing w:val="70"/>
              </w:rPr>
              <w:t>souhlasí</w:t>
            </w:r>
            <w:r w:rsidRPr="00F47834">
              <w:t xml:space="preserve"> s poskytnutím dotací příjemcům dle </w:t>
            </w:r>
            <w:r w:rsidR="002B7F73" w:rsidRPr="00F47834">
              <w:t xml:space="preserve">upravené </w:t>
            </w:r>
            <w:r w:rsidRPr="00F47834">
              <w:t>důvodové zprávy a</w:t>
            </w:r>
            <w:r w:rsidR="0028442C" w:rsidRPr="00F47834">
              <w:t> </w:t>
            </w:r>
            <w:r w:rsidRPr="00F47834">
              <w:t>dle</w:t>
            </w:r>
            <w:r w:rsidR="0028442C" w:rsidRPr="00F47834">
              <w:t> </w:t>
            </w:r>
            <w:r w:rsidR="002B7F73" w:rsidRPr="00F47834">
              <w:t xml:space="preserve">upravené </w:t>
            </w:r>
            <w:r w:rsidRPr="00F47834">
              <w:t>Přílohy č. 2 důvodové zprávy</w:t>
            </w:r>
          </w:p>
        </w:tc>
      </w:tr>
      <w:tr w:rsidR="00F47834" w:rsidRPr="00F47834" w:rsidTr="00BC0CA2">
        <w:trPr>
          <w:trHeight w:val="289"/>
        </w:trPr>
        <w:tc>
          <w:tcPr>
            <w:tcW w:w="346" w:type="pct"/>
            <w:tcBorders>
              <w:top w:val="nil"/>
              <w:bottom w:val="nil"/>
            </w:tcBorders>
            <w:shd w:val="clear" w:color="auto" w:fill="auto"/>
            <w:tcMar>
              <w:bottom w:w="113" w:type="dxa"/>
            </w:tcMar>
          </w:tcPr>
          <w:p w:rsidR="00BC0CA2" w:rsidRPr="00F47834" w:rsidRDefault="00BC0CA2" w:rsidP="006C0F5C">
            <w:pPr>
              <w:pStyle w:val="nadpis2"/>
            </w:pPr>
            <w:r w:rsidRPr="00F47834">
              <w:t>3.</w:t>
            </w:r>
          </w:p>
        </w:tc>
        <w:tc>
          <w:tcPr>
            <w:tcW w:w="4654" w:type="pct"/>
            <w:gridSpan w:val="2"/>
            <w:tcBorders>
              <w:top w:val="nil"/>
              <w:bottom w:val="nil"/>
            </w:tcBorders>
            <w:shd w:val="clear" w:color="auto" w:fill="auto"/>
            <w:tcMar>
              <w:bottom w:w="113" w:type="dxa"/>
            </w:tcMar>
          </w:tcPr>
          <w:p w:rsidR="00BC0CA2" w:rsidRPr="00F47834" w:rsidRDefault="00BC0CA2" w:rsidP="0028442C">
            <w:pPr>
              <w:pStyle w:val="Normal"/>
              <w:spacing w:after="119"/>
              <w:jc w:val="both"/>
            </w:pPr>
            <w:r w:rsidRPr="00F47834">
              <w:rPr>
                <w:b/>
                <w:spacing w:val="70"/>
              </w:rPr>
              <w:t>souhlasí</w:t>
            </w:r>
            <w:r w:rsidRPr="00F47834">
              <w:t xml:space="preserve"> s uzavřením veřejnoprávních smluv o poskytnutí dotací s</w:t>
            </w:r>
            <w:r w:rsidR="0028442C" w:rsidRPr="00F47834">
              <w:t> </w:t>
            </w:r>
            <w:r w:rsidRPr="00F47834">
              <w:t xml:space="preserve">příjemci dle </w:t>
            </w:r>
            <w:r w:rsidR="002B7F73" w:rsidRPr="00F47834">
              <w:t xml:space="preserve">upravené </w:t>
            </w:r>
            <w:r w:rsidRPr="00F47834">
              <w:t>Přílohy č. 2 důvodové zprávy, ve znění dle vzorové veřejnoprávní smlouvy uvedené v Příloze č. 1 důvodové zprávy, a to za podmínky schválení poskytnutí dotací v oblasti sportovní činnosti dětí a mládeže v roce 2015 Zastupitelstvem Olomouckého kraje</w:t>
            </w:r>
          </w:p>
        </w:tc>
      </w:tr>
      <w:tr w:rsidR="00F47834" w:rsidRPr="00F47834" w:rsidTr="00BC0CA2">
        <w:trPr>
          <w:trHeight w:val="289"/>
        </w:trPr>
        <w:tc>
          <w:tcPr>
            <w:tcW w:w="346" w:type="pct"/>
            <w:tcBorders>
              <w:top w:val="nil"/>
              <w:bottom w:val="nil"/>
            </w:tcBorders>
            <w:shd w:val="clear" w:color="auto" w:fill="auto"/>
            <w:tcMar>
              <w:bottom w:w="113" w:type="dxa"/>
            </w:tcMar>
          </w:tcPr>
          <w:p w:rsidR="00BC0CA2" w:rsidRPr="00F47834" w:rsidRDefault="00BC0CA2" w:rsidP="006C0F5C">
            <w:pPr>
              <w:pStyle w:val="nadpis2"/>
            </w:pPr>
            <w:r w:rsidRPr="00F47834">
              <w:t>4.</w:t>
            </w:r>
          </w:p>
        </w:tc>
        <w:tc>
          <w:tcPr>
            <w:tcW w:w="4654" w:type="pct"/>
            <w:gridSpan w:val="2"/>
            <w:tcBorders>
              <w:top w:val="nil"/>
              <w:bottom w:val="nil"/>
            </w:tcBorders>
            <w:shd w:val="clear" w:color="auto" w:fill="auto"/>
            <w:tcMar>
              <w:bottom w:w="113" w:type="dxa"/>
            </w:tcMar>
          </w:tcPr>
          <w:p w:rsidR="00BC0CA2" w:rsidRPr="00F47834" w:rsidRDefault="00BC0CA2" w:rsidP="00BC0CA2">
            <w:pPr>
              <w:pStyle w:val="Normal"/>
              <w:spacing w:after="119"/>
              <w:jc w:val="both"/>
            </w:pPr>
            <w:r w:rsidRPr="00F47834">
              <w:rPr>
                <w:b/>
                <w:spacing w:val="70"/>
              </w:rPr>
              <w:t>ukládá</w:t>
            </w:r>
            <w:r w:rsidRPr="00F47834">
              <w:t xml:space="preserve"> předložit materiál dle bodu 2 a 3 usnesení ke schválení Zastupitelstvu Olomouckého kraje</w:t>
            </w:r>
          </w:p>
        </w:tc>
      </w:tr>
      <w:tr w:rsidR="00F47834" w:rsidRPr="00F47834" w:rsidTr="00BC0CA2">
        <w:trPr>
          <w:trHeight w:val="289"/>
        </w:trPr>
        <w:tc>
          <w:tcPr>
            <w:tcW w:w="5000" w:type="pct"/>
            <w:gridSpan w:val="3"/>
            <w:tcBorders>
              <w:top w:val="nil"/>
              <w:bottom w:val="nil"/>
            </w:tcBorders>
            <w:shd w:val="clear" w:color="auto" w:fill="auto"/>
            <w:tcMar>
              <w:bottom w:w="113" w:type="dxa"/>
            </w:tcMar>
          </w:tcPr>
          <w:p w:rsidR="00BC0CA2" w:rsidRPr="00F47834" w:rsidRDefault="00BC0CA2" w:rsidP="00BC0CA2">
            <w:r w:rsidRPr="00F47834">
              <w:t>O: Mgr. Radovan Rašťák, náměstek hejtmana</w:t>
            </w:r>
          </w:p>
          <w:p w:rsidR="00BC0CA2" w:rsidRPr="00F47834" w:rsidRDefault="00BC0CA2" w:rsidP="00BC0CA2">
            <w:r w:rsidRPr="00F47834">
              <w:t>T: ZOK 25. 9. 2015</w:t>
            </w:r>
          </w:p>
        </w:tc>
      </w:tr>
      <w:tr w:rsidR="00F47834" w:rsidRPr="00F47834" w:rsidTr="00BC0CA2">
        <w:trPr>
          <w:trHeight w:val="289"/>
        </w:trPr>
        <w:tc>
          <w:tcPr>
            <w:tcW w:w="346" w:type="pct"/>
            <w:tcBorders>
              <w:top w:val="nil"/>
              <w:bottom w:val="nil"/>
            </w:tcBorders>
            <w:shd w:val="clear" w:color="auto" w:fill="auto"/>
            <w:tcMar>
              <w:bottom w:w="113" w:type="dxa"/>
            </w:tcMar>
          </w:tcPr>
          <w:p w:rsidR="00BC0CA2" w:rsidRPr="00F47834" w:rsidRDefault="00BC0CA2" w:rsidP="006C0F5C">
            <w:pPr>
              <w:pStyle w:val="nadpis2"/>
            </w:pPr>
            <w:r w:rsidRPr="00F47834">
              <w:t>5.</w:t>
            </w:r>
          </w:p>
        </w:tc>
        <w:tc>
          <w:tcPr>
            <w:tcW w:w="4654" w:type="pct"/>
            <w:gridSpan w:val="2"/>
            <w:tcBorders>
              <w:top w:val="nil"/>
              <w:bottom w:val="nil"/>
            </w:tcBorders>
            <w:shd w:val="clear" w:color="auto" w:fill="auto"/>
            <w:tcMar>
              <w:bottom w:w="113" w:type="dxa"/>
            </w:tcMar>
          </w:tcPr>
          <w:p w:rsidR="00BC0CA2" w:rsidRPr="00F47834" w:rsidRDefault="00BC0CA2" w:rsidP="006A0DB5">
            <w:pPr>
              <w:pStyle w:val="Normal"/>
              <w:spacing w:after="119"/>
              <w:jc w:val="both"/>
            </w:pPr>
            <w:r w:rsidRPr="00F47834">
              <w:rPr>
                <w:b/>
                <w:spacing w:val="70"/>
              </w:rPr>
              <w:t>doporučuje Zastupitelstvu Olomouckého kraje</w:t>
            </w:r>
            <w:r w:rsidRPr="00F47834">
              <w:t xml:space="preserve"> schválit poskytnutí dotací jednotlivým příjemcům za podmínek a ve výši dle</w:t>
            </w:r>
            <w:r w:rsidR="0028442C" w:rsidRPr="00F47834">
              <w:t> </w:t>
            </w:r>
            <w:r w:rsidRPr="00F47834">
              <w:t>důvodové zprávy a dle Přílohy č. 2 důvodové zprávy</w:t>
            </w:r>
            <w:r w:rsidR="006A0DB5" w:rsidRPr="00F47834">
              <w:t xml:space="preserve">, </w:t>
            </w:r>
            <w:r w:rsidRPr="00F47834">
              <w:t>schválit uzavření veřejnoprávních smluv o poskytnutí dotací ve znění dle vzorové veřejnoprávní smlouvy uvedené v Příloze č. 1 důvodové zprávy</w:t>
            </w:r>
            <w:r w:rsidR="006A0DB5" w:rsidRPr="00F47834">
              <w:t xml:space="preserve"> a uložit Mgr. Radovanu Rašťákovi, náměstkovi hejtmana</w:t>
            </w:r>
            <w:r w:rsidR="00394527" w:rsidRPr="00F47834">
              <w:t>, podepsat smlouvu</w:t>
            </w:r>
          </w:p>
        </w:tc>
      </w:tr>
      <w:tr w:rsidR="00F47834" w:rsidRPr="00F47834" w:rsidTr="00BC0CA2">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BC0CA2">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BC0CA2" w:rsidP="006C0F5C">
            <w:pPr>
              <w:pStyle w:val="nadpis2"/>
            </w:pPr>
            <w:r w:rsidRPr="00F47834">
              <w:t>Mgr. Radovan Rašťák, náměstek hejtmana</w:t>
            </w:r>
          </w:p>
        </w:tc>
      </w:tr>
      <w:tr w:rsidR="00F47834" w:rsidRPr="00F47834" w:rsidTr="00BC0CA2">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BC0CA2" w:rsidP="006C0F5C">
            <w:pPr>
              <w:pStyle w:val="nadpis2"/>
            </w:pPr>
            <w:r w:rsidRPr="00F47834">
              <w:t>10.5.</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965020">
        <w:tc>
          <w:tcPr>
            <w:tcW w:w="961" w:type="pct"/>
            <w:gridSpan w:val="2"/>
            <w:tcBorders>
              <w:bottom w:val="nil"/>
            </w:tcBorders>
          </w:tcPr>
          <w:p w:rsidR="00A726C1" w:rsidRPr="00F47834" w:rsidRDefault="00965020" w:rsidP="004F33A3">
            <w:pPr>
              <w:pStyle w:val="Radanzevusnesen"/>
              <w:keepNext/>
              <w:ind w:left="0" w:firstLine="0"/>
              <w:jc w:val="left"/>
              <w:rPr>
                <w:szCs w:val="24"/>
              </w:rPr>
            </w:pPr>
            <w:r w:rsidRPr="00F47834">
              <w:rPr>
                <w:szCs w:val="24"/>
              </w:rPr>
              <w:t>UR/76/5</w:t>
            </w:r>
            <w:r w:rsidR="004F33A3" w:rsidRPr="00F47834">
              <w:rPr>
                <w:szCs w:val="24"/>
              </w:rPr>
              <w:t>2</w:t>
            </w:r>
            <w:r w:rsidRPr="00F47834">
              <w:rPr>
                <w:szCs w:val="24"/>
              </w:rPr>
              <w:t>/2015</w:t>
            </w:r>
          </w:p>
        </w:tc>
        <w:tc>
          <w:tcPr>
            <w:tcW w:w="4039" w:type="pct"/>
            <w:tcBorders>
              <w:bottom w:val="nil"/>
            </w:tcBorders>
          </w:tcPr>
          <w:p w:rsidR="00A726C1" w:rsidRPr="00F47834" w:rsidRDefault="00965020" w:rsidP="00BA5AF7">
            <w:pPr>
              <w:pStyle w:val="Radanzevusnesen"/>
              <w:keepNext/>
              <w:ind w:left="0" w:firstLine="0"/>
              <w:rPr>
                <w:szCs w:val="24"/>
              </w:rPr>
            </w:pPr>
            <w:r w:rsidRPr="00F47834">
              <w:rPr>
                <w:szCs w:val="24"/>
              </w:rPr>
              <w:t>Poskytnutí dotací na projekty v kultuře</w:t>
            </w:r>
          </w:p>
        </w:tc>
      </w:tr>
      <w:tr w:rsidR="00F47834" w:rsidRPr="00F47834" w:rsidTr="00965020">
        <w:trPr>
          <w:trHeight w:val="289"/>
        </w:trPr>
        <w:tc>
          <w:tcPr>
            <w:tcW w:w="5000" w:type="pct"/>
            <w:gridSpan w:val="3"/>
            <w:tcBorders>
              <w:top w:val="nil"/>
              <w:bottom w:val="nil"/>
            </w:tcBorders>
            <w:shd w:val="clear" w:color="auto" w:fill="auto"/>
            <w:hideMark/>
          </w:tcPr>
          <w:p w:rsidR="00A726C1" w:rsidRPr="00F47834" w:rsidRDefault="00965020" w:rsidP="00BA5AF7">
            <w:pPr>
              <w:pStyle w:val="Zkladntext"/>
              <w:rPr>
                <w:sz w:val="24"/>
                <w:szCs w:val="24"/>
                <w:lang w:val="cs-CZ"/>
              </w:rPr>
            </w:pPr>
            <w:r w:rsidRPr="00F47834">
              <w:rPr>
                <w:sz w:val="24"/>
                <w:szCs w:val="24"/>
                <w:lang w:val="cs-CZ"/>
              </w:rPr>
              <w:t>Rada Olomouckého kraje po projednání:</w:t>
            </w:r>
          </w:p>
        </w:tc>
      </w:tr>
      <w:tr w:rsidR="00F47834" w:rsidRPr="00F47834" w:rsidTr="00965020">
        <w:trPr>
          <w:trHeight w:val="289"/>
        </w:trPr>
        <w:tc>
          <w:tcPr>
            <w:tcW w:w="346" w:type="pct"/>
            <w:tcBorders>
              <w:top w:val="nil"/>
              <w:bottom w:val="nil"/>
            </w:tcBorders>
            <w:shd w:val="clear" w:color="auto" w:fill="auto"/>
            <w:tcMar>
              <w:bottom w:w="113" w:type="dxa"/>
            </w:tcMar>
            <w:hideMark/>
          </w:tcPr>
          <w:p w:rsidR="00A726C1" w:rsidRPr="00F47834" w:rsidRDefault="00965020"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965020" w:rsidP="00965020">
            <w:pPr>
              <w:pStyle w:val="Normal"/>
              <w:spacing w:after="119"/>
              <w:jc w:val="both"/>
            </w:pPr>
            <w:r w:rsidRPr="00F47834">
              <w:rPr>
                <w:b/>
                <w:spacing w:val="70"/>
              </w:rPr>
              <w:t>bere na vědomí</w:t>
            </w:r>
            <w:r w:rsidRPr="00F47834">
              <w:t xml:space="preserve"> </w:t>
            </w:r>
            <w:r w:rsidR="0071766B" w:rsidRPr="00F47834">
              <w:t xml:space="preserve">upravenou </w:t>
            </w:r>
            <w:r w:rsidRPr="00F47834">
              <w:t>důvodovou zprávu</w:t>
            </w:r>
          </w:p>
        </w:tc>
      </w:tr>
      <w:tr w:rsidR="00F47834" w:rsidRPr="00F47834" w:rsidTr="00965020">
        <w:trPr>
          <w:trHeight w:val="289"/>
        </w:trPr>
        <w:tc>
          <w:tcPr>
            <w:tcW w:w="346" w:type="pct"/>
            <w:tcBorders>
              <w:top w:val="nil"/>
              <w:bottom w:val="nil"/>
            </w:tcBorders>
            <w:shd w:val="clear" w:color="auto" w:fill="auto"/>
            <w:tcMar>
              <w:bottom w:w="113" w:type="dxa"/>
            </w:tcMar>
          </w:tcPr>
          <w:p w:rsidR="00965020" w:rsidRPr="00F47834" w:rsidRDefault="00965020" w:rsidP="006C0F5C">
            <w:pPr>
              <w:pStyle w:val="nadpis2"/>
            </w:pPr>
            <w:r w:rsidRPr="00F47834">
              <w:t>2.</w:t>
            </w:r>
          </w:p>
        </w:tc>
        <w:tc>
          <w:tcPr>
            <w:tcW w:w="4654" w:type="pct"/>
            <w:gridSpan w:val="2"/>
            <w:tcBorders>
              <w:top w:val="nil"/>
              <w:bottom w:val="nil"/>
            </w:tcBorders>
            <w:shd w:val="clear" w:color="auto" w:fill="auto"/>
            <w:tcMar>
              <w:bottom w:w="113" w:type="dxa"/>
            </w:tcMar>
          </w:tcPr>
          <w:p w:rsidR="00965020" w:rsidRPr="00F47834" w:rsidRDefault="0071766B" w:rsidP="004F33A3">
            <w:pPr>
              <w:pStyle w:val="Normal"/>
              <w:spacing w:after="119"/>
              <w:jc w:val="both"/>
            </w:pPr>
            <w:r w:rsidRPr="00F47834">
              <w:rPr>
                <w:b/>
                <w:spacing w:val="70"/>
              </w:rPr>
              <w:t xml:space="preserve">schvaluje </w:t>
            </w:r>
            <w:r w:rsidR="00965020" w:rsidRPr="00F47834">
              <w:t>poskytnutí dotace Televizi Přerov s.r.o.</w:t>
            </w:r>
            <w:r w:rsidR="009E6752" w:rsidRPr="00F47834">
              <w:t>,</w:t>
            </w:r>
            <w:r w:rsidR="00965020" w:rsidRPr="00F47834">
              <w:t xml:space="preserve"> na realizaci dokumentárního filmu "Poválečný kmotr</w:t>
            </w:r>
            <w:r w:rsidR="004F33A3" w:rsidRPr="00F47834">
              <w:t>" ve výši 25 000 Kč dle bodu A) </w:t>
            </w:r>
            <w:r w:rsidR="00965020" w:rsidRPr="00F47834">
              <w:t>důvodové zprávy</w:t>
            </w:r>
          </w:p>
        </w:tc>
      </w:tr>
      <w:tr w:rsidR="00F47834" w:rsidRPr="00F47834" w:rsidTr="00154C8A">
        <w:trPr>
          <w:trHeight w:val="289"/>
        </w:trPr>
        <w:tc>
          <w:tcPr>
            <w:tcW w:w="346" w:type="pct"/>
            <w:tcBorders>
              <w:top w:val="nil"/>
              <w:bottom w:val="nil"/>
            </w:tcBorders>
            <w:shd w:val="clear" w:color="auto" w:fill="auto"/>
            <w:tcMar>
              <w:bottom w:w="113" w:type="dxa"/>
            </w:tcMar>
          </w:tcPr>
          <w:p w:rsidR="00965020" w:rsidRPr="00F47834" w:rsidRDefault="00965020" w:rsidP="006C0F5C">
            <w:pPr>
              <w:pStyle w:val="nadpis2"/>
            </w:pPr>
            <w:r w:rsidRPr="00F47834">
              <w:t>3.</w:t>
            </w:r>
          </w:p>
        </w:tc>
        <w:tc>
          <w:tcPr>
            <w:tcW w:w="4654" w:type="pct"/>
            <w:gridSpan w:val="2"/>
            <w:tcBorders>
              <w:top w:val="nil"/>
              <w:bottom w:val="nil"/>
            </w:tcBorders>
            <w:shd w:val="clear" w:color="auto" w:fill="auto"/>
            <w:tcMar>
              <w:bottom w:w="113" w:type="dxa"/>
            </w:tcMar>
          </w:tcPr>
          <w:p w:rsidR="00965020" w:rsidRPr="00F47834" w:rsidRDefault="0071766B" w:rsidP="00C8134A">
            <w:pPr>
              <w:pStyle w:val="Normal"/>
              <w:spacing w:after="119"/>
              <w:jc w:val="both"/>
            </w:pPr>
            <w:r w:rsidRPr="00F47834">
              <w:rPr>
                <w:b/>
                <w:spacing w:val="70"/>
              </w:rPr>
              <w:t>schvaluje</w:t>
            </w:r>
            <w:r w:rsidR="00965020" w:rsidRPr="00F47834">
              <w:t xml:space="preserve"> uzavření veřejnoprávní smlouvy o poskytnutí dotace mezi Olomouckým krajem a Televizí Přerov s.r.o., se sídlem U Bečvy 2883/2, 750</w:t>
            </w:r>
            <w:r w:rsidR="00FB0C6D" w:rsidRPr="00F47834">
              <w:t> </w:t>
            </w:r>
            <w:r w:rsidR="00965020" w:rsidRPr="00F47834">
              <w:t>02 Přerov, IČ: 28624882, ve znění veřejnoprávní smlouvy uvedené v</w:t>
            </w:r>
            <w:r w:rsidRPr="00F47834">
              <w:t> </w:t>
            </w:r>
            <w:r w:rsidR="00965020" w:rsidRPr="00F47834">
              <w:t>Příloze</w:t>
            </w:r>
            <w:r w:rsidR="00FB0C6D" w:rsidRPr="00F47834">
              <w:t> </w:t>
            </w:r>
            <w:r w:rsidR="00965020" w:rsidRPr="00F47834">
              <w:t>č.</w:t>
            </w:r>
            <w:r w:rsidR="00FB0C6D" w:rsidRPr="00F47834">
              <w:t> </w:t>
            </w:r>
            <w:r w:rsidR="00965020" w:rsidRPr="00F47834">
              <w:t>1 důvodové zprávy</w:t>
            </w:r>
          </w:p>
        </w:tc>
      </w:tr>
      <w:tr w:rsidR="00F47834" w:rsidRPr="00F47834" w:rsidTr="00154C8A">
        <w:trPr>
          <w:trHeight w:val="289"/>
        </w:trPr>
        <w:tc>
          <w:tcPr>
            <w:tcW w:w="346" w:type="pct"/>
            <w:tcBorders>
              <w:top w:val="nil"/>
              <w:bottom w:val="nil"/>
            </w:tcBorders>
            <w:shd w:val="clear" w:color="auto" w:fill="auto"/>
            <w:tcMar>
              <w:bottom w:w="113" w:type="dxa"/>
            </w:tcMar>
          </w:tcPr>
          <w:p w:rsidR="00965020" w:rsidRPr="00F47834" w:rsidRDefault="00965020" w:rsidP="006C0F5C">
            <w:pPr>
              <w:pStyle w:val="nadpis2"/>
            </w:pPr>
            <w:r w:rsidRPr="00F47834">
              <w:t>4.</w:t>
            </w:r>
          </w:p>
        </w:tc>
        <w:tc>
          <w:tcPr>
            <w:tcW w:w="4654" w:type="pct"/>
            <w:gridSpan w:val="2"/>
            <w:tcBorders>
              <w:top w:val="nil"/>
              <w:bottom w:val="nil"/>
            </w:tcBorders>
            <w:shd w:val="clear" w:color="auto" w:fill="auto"/>
            <w:tcMar>
              <w:bottom w:w="113" w:type="dxa"/>
            </w:tcMar>
          </w:tcPr>
          <w:p w:rsidR="00965020" w:rsidRPr="00F47834" w:rsidRDefault="0071766B" w:rsidP="0071766B">
            <w:pPr>
              <w:pStyle w:val="Normal"/>
              <w:spacing w:after="119"/>
              <w:jc w:val="both"/>
            </w:pPr>
            <w:r w:rsidRPr="00F47834">
              <w:rPr>
                <w:b/>
                <w:spacing w:val="70"/>
              </w:rPr>
              <w:t xml:space="preserve">schvaluje </w:t>
            </w:r>
            <w:r w:rsidR="00965020" w:rsidRPr="00F47834">
              <w:t>poskytnutí dotace PhDr. Pavlu Kopečkovi, Ph.D. na vydání publikace „Cílem byla svoboda“ s podtitulem „Odbojové hnutí na Přerovsku, Kojetínsku, Hranicku a Lipnicku v období nacistické okupace v letech 1939 – 1945“ ve výši 20 000 Kč dle bodu B) důvodové zprávy</w:t>
            </w:r>
          </w:p>
        </w:tc>
      </w:tr>
      <w:tr w:rsidR="00F47834" w:rsidRPr="00F47834" w:rsidTr="00154C8A">
        <w:trPr>
          <w:trHeight w:val="289"/>
        </w:trPr>
        <w:tc>
          <w:tcPr>
            <w:tcW w:w="346" w:type="pct"/>
            <w:tcBorders>
              <w:top w:val="nil"/>
              <w:bottom w:val="nil"/>
              <w:right w:val="nil"/>
            </w:tcBorders>
            <w:shd w:val="clear" w:color="auto" w:fill="auto"/>
            <w:tcMar>
              <w:bottom w:w="113" w:type="dxa"/>
            </w:tcMar>
          </w:tcPr>
          <w:p w:rsidR="00965020" w:rsidRPr="00F47834" w:rsidRDefault="00965020" w:rsidP="006C0F5C">
            <w:pPr>
              <w:pStyle w:val="nadpis2"/>
            </w:pPr>
            <w:r w:rsidRPr="00F47834">
              <w:t>5.</w:t>
            </w:r>
          </w:p>
        </w:tc>
        <w:tc>
          <w:tcPr>
            <w:tcW w:w="4654" w:type="pct"/>
            <w:gridSpan w:val="2"/>
            <w:tcBorders>
              <w:top w:val="nil"/>
              <w:left w:val="nil"/>
              <w:bottom w:val="nil"/>
              <w:right w:val="nil"/>
            </w:tcBorders>
            <w:shd w:val="clear" w:color="auto" w:fill="auto"/>
            <w:tcMar>
              <w:bottom w:w="113" w:type="dxa"/>
            </w:tcMar>
          </w:tcPr>
          <w:p w:rsidR="00965020" w:rsidRPr="00F47834" w:rsidRDefault="0071766B" w:rsidP="00154C8A">
            <w:pPr>
              <w:pStyle w:val="Normal"/>
              <w:spacing w:after="119"/>
              <w:jc w:val="both"/>
            </w:pPr>
            <w:r w:rsidRPr="00F47834">
              <w:rPr>
                <w:b/>
                <w:spacing w:val="70"/>
              </w:rPr>
              <w:t>schvaluje</w:t>
            </w:r>
            <w:r w:rsidRPr="00F47834">
              <w:t xml:space="preserve"> </w:t>
            </w:r>
            <w:r w:rsidR="00965020" w:rsidRPr="00F47834">
              <w:t>uzavření veřejnoprávní smlouvy o poskytnutí dotace mezi Olomouckým krajem a PhDr. Pavlem Kopečkem, Ph.D., Kosmákova 37, 750</w:t>
            </w:r>
            <w:r w:rsidR="0028442C" w:rsidRPr="00F47834">
              <w:t> </w:t>
            </w:r>
            <w:r w:rsidR="00965020" w:rsidRPr="00F47834">
              <w:t>02 Přerov, ve znění veřejnoprávní smlouvy uvedené v</w:t>
            </w:r>
            <w:r w:rsidRPr="00F47834">
              <w:t> Příloze č. </w:t>
            </w:r>
            <w:r w:rsidR="00965020" w:rsidRPr="00F47834">
              <w:t>3 důvodové zprávy</w:t>
            </w:r>
          </w:p>
        </w:tc>
      </w:tr>
      <w:tr w:rsidR="00F47834" w:rsidRPr="00F47834" w:rsidTr="00965020">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965020">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965020" w:rsidP="006C0F5C">
            <w:pPr>
              <w:pStyle w:val="nadpis2"/>
            </w:pPr>
            <w:r w:rsidRPr="00F47834">
              <w:t>Mgr. Radovan Rašťák, náměstek hejtmana</w:t>
            </w:r>
          </w:p>
        </w:tc>
      </w:tr>
      <w:tr w:rsidR="00A726C1" w:rsidRPr="00F47834" w:rsidTr="00965020">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965020" w:rsidP="006C0F5C">
            <w:pPr>
              <w:pStyle w:val="nadpis2"/>
            </w:pPr>
            <w:r w:rsidRPr="00F47834">
              <w:t>11.1.</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9E6FE5">
        <w:tc>
          <w:tcPr>
            <w:tcW w:w="961" w:type="pct"/>
            <w:gridSpan w:val="2"/>
            <w:tcBorders>
              <w:bottom w:val="nil"/>
            </w:tcBorders>
          </w:tcPr>
          <w:p w:rsidR="00A726C1" w:rsidRPr="00F47834" w:rsidRDefault="009E6FE5" w:rsidP="00AF222E">
            <w:pPr>
              <w:pStyle w:val="Radanzevusnesen"/>
              <w:keepNext/>
              <w:ind w:left="0" w:firstLine="0"/>
              <w:jc w:val="left"/>
              <w:rPr>
                <w:szCs w:val="24"/>
              </w:rPr>
            </w:pPr>
            <w:r w:rsidRPr="00F47834">
              <w:rPr>
                <w:szCs w:val="24"/>
              </w:rPr>
              <w:t>UR/76/5</w:t>
            </w:r>
            <w:r w:rsidR="00AF222E" w:rsidRPr="00F47834">
              <w:rPr>
                <w:szCs w:val="24"/>
              </w:rPr>
              <w:t>3</w:t>
            </w:r>
            <w:r w:rsidRPr="00F47834">
              <w:rPr>
                <w:szCs w:val="24"/>
              </w:rPr>
              <w:t>/2015</w:t>
            </w:r>
          </w:p>
        </w:tc>
        <w:tc>
          <w:tcPr>
            <w:tcW w:w="4039" w:type="pct"/>
            <w:tcBorders>
              <w:bottom w:val="nil"/>
            </w:tcBorders>
          </w:tcPr>
          <w:p w:rsidR="00A726C1" w:rsidRPr="00F47834" w:rsidRDefault="009E6FE5" w:rsidP="009E6752">
            <w:pPr>
              <w:pStyle w:val="Radanzevusnesen"/>
              <w:keepNext/>
              <w:ind w:left="0" w:firstLine="0"/>
              <w:rPr>
                <w:szCs w:val="24"/>
              </w:rPr>
            </w:pPr>
            <w:r w:rsidRPr="00F47834">
              <w:rPr>
                <w:szCs w:val="24"/>
              </w:rPr>
              <w:t xml:space="preserve">Dodatek č. 1 k veřejnoprávní smlouvě o poskytnutí dotace </w:t>
            </w:r>
            <w:r w:rsidR="00664375" w:rsidRPr="00F47834">
              <w:t>–</w:t>
            </w:r>
            <w:r w:rsidRPr="00F47834">
              <w:rPr>
                <w:szCs w:val="24"/>
              </w:rPr>
              <w:t xml:space="preserve"> Moravská hasičská jednota, hasičský sbor Týn nad Bečvou</w:t>
            </w:r>
          </w:p>
        </w:tc>
      </w:tr>
      <w:tr w:rsidR="00F47834" w:rsidRPr="00F47834" w:rsidTr="009E6FE5">
        <w:trPr>
          <w:trHeight w:val="289"/>
        </w:trPr>
        <w:tc>
          <w:tcPr>
            <w:tcW w:w="5000" w:type="pct"/>
            <w:gridSpan w:val="3"/>
            <w:tcBorders>
              <w:top w:val="nil"/>
              <w:bottom w:val="nil"/>
            </w:tcBorders>
            <w:shd w:val="clear" w:color="auto" w:fill="auto"/>
            <w:hideMark/>
          </w:tcPr>
          <w:p w:rsidR="00A726C1" w:rsidRPr="00F47834" w:rsidRDefault="009E6FE5" w:rsidP="00BA5AF7">
            <w:pPr>
              <w:pStyle w:val="Zkladntext"/>
              <w:rPr>
                <w:sz w:val="24"/>
                <w:szCs w:val="24"/>
                <w:lang w:val="cs-CZ"/>
              </w:rPr>
            </w:pPr>
            <w:r w:rsidRPr="00F47834">
              <w:rPr>
                <w:sz w:val="24"/>
                <w:szCs w:val="24"/>
                <w:lang w:val="cs-CZ"/>
              </w:rPr>
              <w:t>Rada Olomouckého kraje po projednání:</w:t>
            </w:r>
          </w:p>
        </w:tc>
      </w:tr>
      <w:tr w:rsidR="00F47834" w:rsidRPr="00F47834" w:rsidTr="00A07011">
        <w:trPr>
          <w:trHeight w:val="289"/>
        </w:trPr>
        <w:tc>
          <w:tcPr>
            <w:tcW w:w="346" w:type="pct"/>
            <w:tcBorders>
              <w:top w:val="nil"/>
              <w:bottom w:val="nil"/>
            </w:tcBorders>
            <w:shd w:val="clear" w:color="auto" w:fill="auto"/>
            <w:tcMar>
              <w:bottom w:w="113" w:type="dxa"/>
            </w:tcMar>
            <w:hideMark/>
          </w:tcPr>
          <w:p w:rsidR="00A726C1" w:rsidRPr="00F47834" w:rsidRDefault="009E6FE5"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9E6FE5" w:rsidP="009E6FE5">
            <w:pPr>
              <w:pStyle w:val="Normal"/>
              <w:spacing w:after="119"/>
              <w:jc w:val="both"/>
            </w:pPr>
            <w:r w:rsidRPr="00F47834">
              <w:rPr>
                <w:b/>
                <w:spacing w:val="70"/>
              </w:rPr>
              <w:t>bere na vědomí</w:t>
            </w:r>
            <w:r w:rsidRPr="00F47834">
              <w:t xml:space="preserve"> </w:t>
            </w:r>
            <w:r w:rsidR="004D1B45" w:rsidRPr="00F47834">
              <w:t xml:space="preserve">upravenou </w:t>
            </w:r>
            <w:r w:rsidRPr="00F47834">
              <w:t>důvodovou zprávu</w:t>
            </w:r>
          </w:p>
        </w:tc>
      </w:tr>
      <w:tr w:rsidR="00F47834" w:rsidRPr="00F47834" w:rsidTr="00A07011">
        <w:trPr>
          <w:trHeight w:val="289"/>
        </w:trPr>
        <w:tc>
          <w:tcPr>
            <w:tcW w:w="346" w:type="pct"/>
            <w:tcBorders>
              <w:top w:val="nil"/>
              <w:bottom w:val="nil"/>
              <w:right w:val="nil"/>
            </w:tcBorders>
            <w:shd w:val="clear" w:color="auto" w:fill="auto"/>
            <w:tcMar>
              <w:bottom w:w="113" w:type="dxa"/>
            </w:tcMar>
          </w:tcPr>
          <w:p w:rsidR="004D1B45" w:rsidRPr="00F47834" w:rsidRDefault="004D1B45" w:rsidP="006C0F5C">
            <w:pPr>
              <w:pStyle w:val="nadpis2"/>
            </w:pPr>
            <w:r w:rsidRPr="00F47834">
              <w:t>2.</w:t>
            </w:r>
          </w:p>
        </w:tc>
        <w:tc>
          <w:tcPr>
            <w:tcW w:w="4654" w:type="pct"/>
            <w:gridSpan w:val="2"/>
            <w:tcBorders>
              <w:top w:val="nil"/>
              <w:left w:val="nil"/>
              <w:bottom w:val="nil"/>
              <w:right w:val="nil"/>
            </w:tcBorders>
            <w:shd w:val="clear" w:color="auto" w:fill="auto"/>
            <w:tcMar>
              <w:bottom w:w="113" w:type="dxa"/>
            </w:tcMar>
          </w:tcPr>
          <w:p w:rsidR="004D1B45" w:rsidRPr="00F47834" w:rsidRDefault="004D1B45" w:rsidP="00832B7E">
            <w:pPr>
              <w:pStyle w:val="Normal"/>
              <w:spacing w:after="119"/>
              <w:jc w:val="both"/>
              <w:rPr>
                <w:b/>
                <w:spacing w:val="70"/>
              </w:rPr>
            </w:pPr>
            <w:r w:rsidRPr="00F47834">
              <w:rPr>
                <w:b/>
                <w:spacing w:val="70"/>
              </w:rPr>
              <w:t xml:space="preserve">schvaluje </w:t>
            </w:r>
            <w:r w:rsidRPr="00F47834">
              <w:t>uzavření Dodatku č. 1 k veřejnoprávní smlouvě o poskytnutí dotace mezi Olomouckým krajem a Moravskou hasičskou jednotou, hasičským sborem Týn nad Bečvou, se sídlem 751 32 Týn nad Bečvou, IČ: 70259593, ve znění dodatku k veřejnoprávní smlouvě dle Přílohy č. 1 důvodové zprávy</w:t>
            </w:r>
          </w:p>
        </w:tc>
      </w:tr>
      <w:tr w:rsidR="00F47834" w:rsidRPr="00F47834" w:rsidTr="00A07011">
        <w:trPr>
          <w:trHeight w:val="289"/>
        </w:trPr>
        <w:tc>
          <w:tcPr>
            <w:tcW w:w="346" w:type="pct"/>
            <w:tcBorders>
              <w:top w:val="nil"/>
              <w:bottom w:val="nil"/>
              <w:right w:val="nil"/>
            </w:tcBorders>
            <w:shd w:val="clear" w:color="auto" w:fill="auto"/>
            <w:tcMar>
              <w:bottom w:w="113" w:type="dxa"/>
            </w:tcMar>
          </w:tcPr>
          <w:p w:rsidR="006C0F5C" w:rsidRPr="00F47834" w:rsidRDefault="006C0F5C" w:rsidP="006C0F5C">
            <w:pPr>
              <w:pStyle w:val="nadpis2"/>
            </w:pPr>
            <w:r w:rsidRPr="00F47834">
              <w:t>3.</w:t>
            </w:r>
          </w:p>
        </w:tc>
        <w:tc>
          <w:tcPr>
            <w:tcW w:w="4654" w:type="pct"/>
            <w:gridSpan w:val="2"/>
            <w:tcBorders>
              <w:top w:val="nil"/>
              <w:left w:val="nil"/>
              <w:bottom w:val="nil"/>
              <w:right w:val="nil"/>
            </w:tcBorders>
            <w:shd w:val="clear" w:color="auto" w:fill="auto"/>
            <w:tcMar>
              <w:bottom w:w="113" w:type="dxa"/>
            </w:tcMar>
          </w:tcPr>
          <w:p w:rsidR="006C0F5C" w:rsidRPr="00F47834" w:rsidRDefault="00053095" w:rsidP="00053095">
            <w:pPr>
              <w:pStyle w:val="Normal"/>
              <w:spacing w:after="119"/>
              <w:jc w:val="both"/>
              <w:rPr>
                <w:b/>
                <w:spacing w:val="70"/>
              </w:rPr>
            </w:pPr>
            <w:r w:rsidRPr="00F47834">
              <w:rPr>
                <w:b/>
                <w:spacing w:val="70"/>
              </w:rPr>
              <w:t>ukládá podepsat</w:t>
            </w:r>
            <w:r w:rsidRPr="00F47834">
              <w:t xml:space="preserve"> Dodatek č. 1 veřejnoprávní smlouvě o poskytnutí dotace mezi Olomouckým krajem a Moravskou hasičskou jednotou, hasičským sborem Týn nad Bečvou dle bodu 2 usnesení</w:t>
            </w:r>
          </w:p>
        </w:tc>
      </w:tr>
      <w:tr w:rsidR="00F47834" w:rsidRPr="00F47834" w:rsidTr="00A07011">
        <w:trPr>
          <w:trHeight w:val="289"/>
        </w:trPr>
        <w:tc>
          <w:tcPr>
            <w:tcW w:w="5000" w:type="pct"/>
            <w:gridSpan w:val="3"/>
            <w:tcBorders>
              <w:top w:val="nil"/>
              <w:bottom w:val="nil"/>
              <w:right w:val="nil"/>
            </w:tcBorders>
            <w:shd w:val="clear" w:color="auto" w:fill="auto"/>
            <w:tcMar>
              <w:bottom w:w="113" w:type="dxa"/>
            </w:tcMar>
          </w:tcPr>
          <w:p w:rsidR="009356AD" w:rsidRPr="00F47834" w:rsidRDefault="009356AD" w:rsidP="00053095">
            <w:pPr>
              <w:pStyle w:val="Normal"/>
              <w:spacing w:after="119"/>
              <w:jc w:val="both"/>
              <w:rPr>
                <w:b/>
                <w:spacing w:val="70"/>
              </w:rPr>
            </w:pPr>
            <w:r w:rsidRPr="00F47834">
              <w:t>O: Mgr. Radovan Rašťák, náměstek hejtmana</w:t>
            </w:r>
          </w:p>
        </w:tc>
      </w:tr>
      <w:tr w:rsidR="00F47834" w:rsidRPr="00F47834" w:rsidTr="00A07011">
        <w:trPr>
          <w:trHeight w:val="289"/>
        </w:trPr>
        <w:tc>
          <w:tcPr>
            <w:tcW w:w="346" w:type="pct"/>
            <w:tcBorders>
              <w:top w:val="nil"/>
              <w:bottom w:val="nil"/>
              <w:right w:val="nil"/>
            </w:tcBorders>
            <w:shd w:val="clear" w:color="auto" w:fill="auto"/>
            <w:tcMar>
              <w:bottom w:w="113" w:type="dxa"/>
            </w:tcMar>
          </w:tcPr>
          <w:p w:rsidR="009E6FE5" w:rsidRPr="00F47834" w:rsidRDefault="00053095" w:rsidP="006C0F5C">
            <w:pPr>
              <w:pStyle w:val="nadpis2"/>
            </w:pPr>
            <w:r w:rsidRPr="00F47834">
              <w:t>4</w:t>
            </w:r>
            <w:r w:rsidR="004D1B45" w:rsidRPr="00F47834">
              <w:t>.</w:t>
            </w:r>
          </w:p>
        </w:tc>
        <w:tc>
          <w:tcPr>
            <w:tcW w:w="4654" w:type="pct"/>
            <w:gridSpan w:val="2"/>
            <w:tcBorders>
              <w:top w:val="nil"/>
              <w:left w:val="nil"/>
              <w:bottom w:val="nil"/>
              <w:right w:val="nil"/>
            </w:tcBorders>
            <w:shd w:val="clear" w:color="auto" w:fill="auto"/>
            <w:tcMar>
              <w:bottom w:w="113" w:type="dxa"/>
            </w:tcMar>
          </w:tcPr>
          <w:p w:rsidR="009E6FE5" w:rsidRPr="00F47834" w:rsidRDefault="009E6FE5" w:rsidP="004D1B45">
            <w:pPr>
              <w:pStyle w:val="Normal"/>
              <w:spacing w:after="119"/>
              <w:jc w:val="both"/>
            </w:pPr>
            <w:r w:rsidRPr="00F47834">
              <w:rPr>
                <w:b/>
                <w:spacing w:val="70"/>
              </w:rPr>
              <w:t>souhlasí</w:t>
            </w:r>
            <w:r w:rsidRPr="00F47834">
              <w:t xml:space="preserve"> s uzavřením Dodatku č. </w:t>
            </w:r>
            <w:r w:rsidR="004D1B45" w:rsidRPr="00F47834">
              <w:t>2</w:t>
            </w:r>
            <w:r w:rsidRPr="00F47834">
              <w:t xml:space="preserve"> k veřejnoprávní smlouvě o poskytnutí</w:t>
            </w:r>
            <w:r w:rsidR="007C242A" w:rsidRPr="00F47834">
              <w:t xml:space="preserve"> </w:t>
            </w:r>
            <w:r w:rsidRPr="00F47834">
              <w:t>dotace mezi Olomouckým krajem a Moravskou hasičskou jednotou, hasičským</w:t>
            </w:r>
            <w:r w:rsidR="007C242A" w:rsidRPr="00F47834">
              <w:t xml:space="preserve"> </w:t>
            </w:r>
            <w:r w:rsidRPr="00F47834">
              <w:t>sborem Týn nad Bečvou, se sídlem 751 32 Týn nad Bečvou, IČ: 70259593, ve</w:t>
            </w:r>
            <w:r w:rsidR="0028442C" w:rsidRPr="00F47834">
              <w:t> </w:t>
            </w:r>
            <w:r w:rsidRPr="00F47834">
              <w:t xml:space="preserve">znění dodatku k veřejnoprávní smlouvě dle Přílohy č. </w:t>
            </w:r>
            <w:r w:rsidR="004D1B45" w:rsidRPr="00F47834">
              <w:t>2</w:t>
            </w:r>
            <w:r w:rsidRPr="00F47834">
              <w:t xml:space="preserve"> důvodové zprávy</w:t>
            </w:r>
          </w:p>
        </w:tc>
      </w:tr>
      <w:tr w:rsidR="00F47834" w:rsidRPr="00F47834" w:rsidTr="00A07011">
        <w:trPr>
          <w:trHeight w:val="289"/>
        </w:trPr>
        <w:tc>
          <w:tcPr>
            <w:tcW w:w="346" w:type="pct"/>
            <w:tcBorders>
              <w:top w:val="nil"/>
              <w:bottom w:val="nil"/>
            </w:tcBorders>
            <w:shd w:val="clear" w:color="auto" w:fill="auto"/>
            <w:tcMar>
              <w:bottom w:w="113" w:type="dxa"/>
            </w:tcMar>
          </w:tcPr>
          <w:p w:rsidR="009E6FE5" w:rsidRPr="00F47834" w:rsidRDefault="00053095" w:rsidP="006C0F5C">
            <w:pPr>
              <w:pStyle w:val="nadpis2"/>
            </w:pPr>
            <w:r w:rsidRPr="00F47834">
              <w:t>5</w:t>
            </w:r>
            <w:r w:rsidR="009E6FE5" w:rsidRPr="00F47834">
              <w:t>.</w:t>
            </w:r>
          </w:p>
        </w:tc>
        <w:tc>
          <w:tcPr>
            <w:tcW w:w="4654" w:type="pct"/>
            <w:gridSpan w:val="2"/>
            <w:tcBorders>
              <w:top w:val="nil"/>
              <w:bottom w:val="nil"/>
            </w:tcBorders>
            <w:shd w:val="clear" w:color="auto" w:fill="auto"/>
            <w:tcMar>
              <w:bottom w:w="113" w:type="dxa"/>
            </w:tcMar>
          </w:tcPr>
          <w:p w:rsidR="009E6FE5" w:rsidRPr="00F47834" w:rsidRDefault="009E6FE5" w:rsidP="009E6FE5">
            <w:pPr>
              <w:pStyle w:val="Normal"/>
              <w:spacing w:after="119"/>
              <w:jc w:val="both"/>
            </w:pPr>
            <w:r w:rsidRPr="00F47834">
              <w:rPr>
                <w:b/>
                <w:spacing w:val="70"/>
              </w:rPr>
              <w:t>souhlasí</w:t>
            </w:r>
            <w:r w:rsidRPr="00F47834">
              <w:t xml:space="preserve"> s udělením výjimek z Pravidel pro čerpání neinvestičních dotací do výše 25 tis. Kč dle důvodové zprávy</w:t>
            </w:r>
          </w:p>
        </w:tc>
      </w:tr>
      <w:tr w:rsidR="00F47834" w:rsidRPr="00F47834" w:rsidTr="009E6FE5">
        <w:trPr>
          <w:trHeight w:val="289"/>
        </w:trPr>
        <w:tc>
          <w:tcPr>
            <w:tcW w:w="346" w:type="pct"/>
            <w:tcBorders>
              <w:top w:val="nil"/>
              <w:bottom w:val="nil"/>
            </w:tcBorders>
            <w:shd w:val="clear" w:color="auto" w:fill="auto"/>
            <w:tcMar>
              <w:bottom w:w="113" w:type="dxa"/>
            </w:tcMar>
          </w:tcPr>
          <w:p w:rsidR="009E6FE5" w:rsidRPr="00F47834" w:rsidRDefault="00053095" w:rsidP="006C0F5C">
            <w:pPr>
              <w:pStyle w:val="nadpis2"/>
            </w:pPr>
            <w:r w:rsidRPr="00F47834">
              <w:t>6</w:t>
            </w:r>
            <w:r w:rsidR="009E6FE5" w:rsidRPr="00F47834">
              <w:t>.</w:t>
            </w:r>
          </w:p>
        </w:tc>
        <w:tc>
          <w:tcPr>
            <w:tcW w:w="4654" w:type="pct"/>
            <w:gridSpan w:val="2"/>
            <w:tcBorders>
              <w:top w:val="nil"/>
              <w:bottom w:val="nil"/>
            </w:tcBorders>
            <w:shd w:val="clear" w:color="auto" w:fill="auto"/>
            <w:tcMar>
              <w:bottom w:w="113" w:type="dxa"/>
            </w:tcMar>
          </w:tcPr>
          <w:p w:rsidR="009E6FE5" w:rsidRPr="00F47834" w:rsidRDefault="009E6FE5" w:rsidP="009E6FE5">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9E6FE5">
        <w:trPr>
          <w:trHeight w:val="289"/>
        </w:trPr>
        <w:tc>
          <w:tcPr>
            <w:tcW w:w="5000" w:type="pct"/>
            <w:gridSpan w:val="3"/>
            <w:tcBorders>
              <w:top w:val="nil"/>
              <w:bottom w:val="nil"/>
            </w:tcBorders>
            <w:shd w:val="clear" w:color="auto" w:fill="auto"/>
            <w:tcMar>
              <w:bottom w:w="113" w:type="dxa"/>
            </w:tcMar>
          </w:tcPr>
          <w:p w:rsidR="009E6FE5" w:rsidRPr="00F47834" w:rsidRDefault="009E6FE5" w:rsidP="009E6FE5">
            <w:r w:rsidRPr="00F47834">
              <w:t>O: Mgr. Radovan Rašťák, náměstek hejtmana</w:t>
            </w:r>
          </w:p>
          <w:p w:rsidR="009E6FE5" w:rsidRPr="00F47834" w:rsidRDefault="009E6FE5" w:rsidP="009E6FE5">
            <w:r w:rsidRPr="00F47834">
              <w:t>T: ZOK 25. 9. 2015</w:t>
            </w:r>
          </w:p>
        </w:tc>
      </w:tr>
      <w:tr w:rsidR="00F47834" w:rsidRPr="00F47834" w:rsidTr="009E6FE5">
        <w:trPr>
          <w:trHeight w:val="289"/>
        </w:trPr>
        <w:tc>
          <w:tcPr>
            <w:tcW w:w="346" w:type="pct"/>
            <w:tcBorders>
              <w:top w:val="nil"/>
              <w:bottom w:val="nil"/>
            </w:tcBorders>
            <w:shd w:val="clear" w:color="auto" w:fill="auto"/>
            <w:tcMar>
              <w:bottom w:w="113" w:type="dxa"/>
            </w:tcMar>
          </w:tcPr>
          <w:p w:rsidR="009E6FE5" w:rsidRPr="00F47834" w:rsidRDefault="00053095" w:rsidP="006C0F5C">
            <w:pPr>
              <w:pStyle w:val="nadpis2"/>
            </w:pPr>
            <w:r w:rsidRPr="00F47834">
              <w:t>7</w:t>
            </w:r>
            <w:r w:rsidR="009E6FE5" w:rsidRPr="00F47834">
              <w:t>.</w:t>
            </w:r>
          </w:p>
        </w:tc>
        <w:tc>
          <w:tcPr>
            <w:tcW w:w="4654" w:type="pct"/>
            <w:gridSpan w:val="2"/>
            <w:tcBorders>
              <w:top w:val="nil"/>
              <w:bottom w:val="nil"/>
            </w:tcBorders>
            <w:shd w:val="clear" w:color="auto" w:fill="auto"/>
            <w:tcMar>
              <w:bottom w:w="113" w:type="dxa"/>
            </w:tcMar>
          </w:tcPr>
          <w:p w:rsidR="009E6FE5" w:rsidRPr="00F47834" w:rsidRDefault="009E6FE5" w:rsidP="00FF51FD">
            <w:pPr>
              <w:pStyle w:val="Normal"/>
              <w:spacing w:after="119"/>
              <w:jc w:val="both"/>
            </w:pPr>
            <w:r w:rsidRPr="00F47834">
              <w:rPr>
                <w:b/>
                <w:spacing w:val="70"/>
              </w:rPr>
              <w:t>doporučuje Zastupitelstvu Olomouckého kraje</w:t>
            </w:r>
            <w:r w:rsidRPr="00F47834">
              <w:t xml:space="preserve"> schválit uzavření Dodatku č. </w:t>
            </w:r>
            <w:r w:rsidR="00FF51FD" w:rsidRPr="00F47834">
              <w:t>2</w:t>
            </w:r>
            <w:r w:rsidRPr="00F47834">
              <w:t xml:space="preserve"> k veřejnoprávní smlouvě o poskytnutí dotace mezi Olomouckým krajem a Moravskou hasičskou jednotou, hasičským sborem Týn nad Bečvou, se sídlem 751 32 Týn nad Bečvou, IČ: 70259593, ve</w:t>
            </w:r>
            <w:r w:rsidR="00AD78CF" w:rsidRPr="00F47834">
              <w:t> </w:t>
            </w:r>
            <w:r w:rsidRPr="00F47834">
              <w:t xml:space="preserve">znění dodatku k veřejnoprávní smlouvě dle </w:t>
            </w:r>
            <w:r w:rsidR="00FF51FD" w:rsidRPr="00F47834">
              <w:t>p</w:t>
            </w:r>
            <w:r w:rsidRPr="00F47834">
              <w:t>řílohy důvodové zprávy a</w:t>
            </w:r>
            <w:r w:rsidR="00AD78CF" w:rsidRPr="00F47834">
              <w:t> </w:t>
            </w:r>
            <w:r w:rsidRPr="00F47834">
              <w:t>uložit Mgr. Radovanu Rašťákovi, náměstkovi hejtmana, podepsat dodatek</w:t>
            </w:r>
          </w:p>
        </w:tc>
      </w:tr>
      <w:tr w:rsidR="00F47834" w:rsidRPr="00F47834" w:rsidTr="009E6FE5">
        <w:trPr>
          <w:trHeight w:val="289"/>
        </w:trPr>
        <w:tc>
          <w:tcPr>
            <w:tcW w:w="346" w:type="pct"/>
            <w:tcBorders>
              <w:top w:val="nil"/>
              <w:bottom w:val="nil"/>
            </w:tcBorders>
            <w:shd w:val="clear" w:color="auto" w:fill="auto"/>
            <w:tcMar>
              <w:bottom w:w="113" w:type="dxa"/>
            </w:tcMar>
          </w:tcPr>
          <w:p w:rsidR="009E6FE5" w:rsidRPr="00F47834" w:rsidRDefault="00053095" w:rsidP="006C0F5C">
            <w:pPr>
              <w:pStyle w:val="nadpis2"/>
            </w:pPr>
            <w:r w:rsidRPr="00F47834">
              <w:t>8</w:t>
            </w:r>
            <w:r w:rsidR="009E6FE5" w:rsidRPr="00F47834">
              <w:t>.</w:t>
            </w:r>
          </w:p>
        </w:tc>
        <w:tc>
          <w:tcPr>
            <w:tcW w:w="4654" w:type="pct"/>
            <w:gridSpan w:val="2"/>
            <w:tcBorders>
              <w:top w:val="nil"/>
              <w:bottom w:val="nil"/>
            </w:tcBorders>
            <w:shd w:val="clear" w:color="auto" w:fill="auto"/>
            <w:tcMar>
              <w:bottom w:w="113" w:type="dxa"/>
            </w:tcMar>
          </w:tcPr>
          <w:p w:rsidR="009E6FE5" w:rsidRPr="00F47834" w:rsidRDefault="009E6FE5" w:rsidP="009E6FE5">
            <w:pPr>
              <w:pStyle w:val="Normal"/>
              <w:spacing w:after="119"/>
              <w:jc w:val="both"/>
            </w:pPr>
            <w:r w:rsidRPr="00F47834">
              <w:rPr>
                <w:b/>
                <w:spacing w:val="70"/>
              </w:rPr>
              <w:t>doporučuje Zastupitelstvu Olomouckého kraje</w:t>
            </w:r>
            <w:r w:rsidRPr="00F47834">
              <w:t xml:space="preserve"> schválit udělení výjimek z Pravidel pro čerpání neinvestičních dotací do výše 25 tis. Kč dle důvodové zprávy</w:t>
            </w:r>
          </w:p>
        </w:tc>
      </w:tr>
      <w:tr w:rsidR="00F47834" w:rsidRPr="00F47834" w:rsidTr="009E6FE5">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9E6FE5">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9E6FE5" w:rsidP="006C0F5C">
            <w:pPr>
              <w:pStyle w:val="nadpis2"/>
            </w:pPr>
            <w:r w:rsidRPr="00F47834">
              <w:t>Mgr. Radovan Rašťák, náměstek hejtmana</w:t>
            </w:r>
          </w:p>
        </w:tc>
      </w:tr>
      <w:tr w:rsidR="00F47834" w:rsidRPr="00F47834" w:rsidTr="009E6FE5">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9E6FE5" w:rsidP="006C0F5C">
            <w:pPr>
              <w:pStyle w:val="nadpis2"/>
            </w:pPr>
            <w:r w:rsidRPr="00F47834">
              <w:t>11.3.</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1D5141">
        <w:tc>
          <w:tcPr>
            <w:tcW w:w="961" w:type="pct"/>
            <w:gridSpan w:val="2"/>
            <w:tcBorders>
              <w:bottom w:val="nil"/>
            </w:tcBorders>
          </w:tcPr>
          <w:p w:rsidR="00A726C1" w:rsidRPr="00F47834" w:rsidRDefault="001D5141" w:rsidP="00AF222E">
            <w:pPr>
              <w:pStyle w:val="Radanzevusnesen"/>
              <w:keepNext/>
              <w:ind w:left="0" w:firstLine="0"/>
              <w:jc w:val="left"/>
              <w:rPr>
                <w:szCs w:val="24"/>
              </w:rPr>
            </w:pPr>
            <w:r w:rsidRPr="00F47834">
              <w:rPr>
                <w:szCs w:val="24"/>
              </w:rPr>
              <w:t>UR/76/5</w:t>
            </w:r>
            <w:r w:rsidR="00AF222E" w:rsidRPr="00F47834">
              <w:rPr>
                <w:szCs w:val="24"/>
              </w:rPr>
              <w:t>4</w:t>
            </w:r>
            <w:r w:rsidRPr="00F47834">
              <w:rPr>
                <w:szCs w:val="24"/>
              </w:rPr>
              <w:t>/2015</w:t>
            </w:r>
          </w:p>
        </w:tc>
        <w:tc>
          <w:tcPr>
            <w:tcW w:w="4039" w:type="pct"/>
            <w:tcBorders>
              <w:bottom w:val="nil"/>
            </w:tcBorders>
          </w:tcPr>
          <w:p w:rsidR="00A726C1" w:rsidRPr="00F47834" w:rsidRDefault="001D5141" w:rsidP="00BA5AF7">
            <w:pPr>
              <w:pStyle w:val="Radanzevusnesen"/>
              <w:keepNext/>
              <w:ind w:left="0" w:firstLine="0"/>
              <w:rPr>
                <w:szCs w:val="24"/>
              </w:rPr>
            </w:pPr>
            <w:r w:rsidRPr="00F47834">
              <w:rPr>
                <w:szCs w:val="24"/>
              </w:rPr>
              <w:t>Dodatek č. 1 k veřejnoprávní smlouvě o poskytnutí dotace – HOST – vydavatelství, s.r.o.</w:t>
            </w:r>
          </w:p>
        </w:tc>
      </w:tr>
      <w:tr w:rsidR="00F47834" w:rsidRPr="00F47834" w:rsidTr="001D5141">
        <w:trPr>
          <w:trHeight w:val="289"/>
        </w:trPr>
        <w:tc>
          <w:tcPr>
            <w:tcW w:w="5000" w:type="pct"/>
            <w:gridSpan w:val="3"/>
            <w:tcBorders>
              <w:top w:val="nil"/>
              <w:bottom w:val="nil"/>
            </w:tcBorders>
            <w:shd w:val="clear" w:color="auto" w:fill="auto"/>
            <w:hideMark/>
          </w:tcPr>
          <w:p w:rsidR="00A726C1" w:rsidRPr="00F47834" w:rsidRDefault="001D5141" w:rsidP="00BA5AF7">
            <w:pPr>
              <w:pStyle w:val="Zkladntext"/>
              <w:rPr>
                <w:sz w:val="24"/>
                <w:szCs w:val="24"/>
                <w:lang w:val="cs-CZ"/>
              </w:rPr>
            </w:pPr>
            <w:r w:rsidRPr="00F47834">
              <w:rPr>
                <w:sz w:val="24"/>
                <w:szCs w:val="24"/>
                <w:lang w:val="cs-CZ"/>
              </w:rPr>
              <w:t>Rada Olomouckého kraje po projednání:</w:t>
            </w:r>
          </w:p>
        </w:tc>
      </w:tr>
      <w:tr w:rsidR="00F47834" w:rsidRPr="00F47834" w:rsidTr="001D5141">
        <w:trPr>
          <w:trHeight w:val="289"/>
        </w:trPr>
        <w:tc>
          <w:tcPr>
            <w:tcW w:w="346" w:type="pct"/>
            <w:tcBorders>
              <w:top w:val="nil"/>
              <w:bottom w:val="nil"/>
            </w:tcBorders>
            <w:shd w:val="clear" w:color="auto" w:fill="auto"/>
            <w:tcMar>
              <w:bottom w:w="113" w:type="dxa"/>
            </w:tcMar>
            <w:hideMark/>
          </w:tcPr>
          <w:p w:rsidR="00A726C1" w:rsidRPr="00F47834" w:rsidRDefault="001D5141"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1D5141" w:rsidP="001D5141">
            <w:pPr>
              <w:pStyle w:val="Normal"/>
              <w:spacing w:after="119"/>
              <w:jc w:val="both"/>
            </w:pPr>
            <w:r w:rsidRPr="00F47834">
              <w:rPr>
                <w:b/>
                <w:spacing w:val="70"/>
              </w:rPr>
              <w:t>bere na vědomí</w:t>
            </w:r>
            <w:r w:rsidRPr="00F47834">
              <w:t xml:space="preserve"> důvodovou zprávu</w:t>
            </w:r>
          </w:p>
        </w:tc>
      </w:tr>
      <w:tr w:rsidR="00F47834" w:rsidRPr="00F47834" w:rsidTr="001D5141">
        <w:trPr>
          <w:trHeight w:val="289"/>
        </w:trPr>
        <w:tc>
          <w:tcPr>
            <w:tcW w:w="346" w:type="pct"/>
            <w:tcBorders>
              <w:top w:val="nil"/>
              <w:bottom w:val="nil"/>
            </w:tcBorders>
            <w:shd w:val="clear" w:color="auto" w:fill="auto"/>
            <w:tcMar>
              <w:bottom w:w="113" w:type="dxa"/>
            </w:tcMar>
          </w:tcPr>
          <w:p w:rsidR="001D5141" w:rsidRPr="00F47834" w:rsidRDefault="001D5141" w:rsidP="006C0F5C">
            <w:pPr>
              <w:pStyle w:val="nadpis2"/>
            </w:pPr>
            <w:r w:rsidRPr="00F47834">
              <w:lastRenderedPageBreak/>
              <w:t>2.</w:t>
            </w:r>
          </w:p>
        </w:tc>
        <w:tc>
          <w:tcPr>
            <w:tcW w:w="4654" w:type="pct"/>
            <w:gridSpan w:val="2"/>
            <w:tcBorders>
              <w:top w:val="nil"/>
              <w:bottom w:val="nil"/>
            </w:tcBorders>
            <w:shd w:val="clear" w:color="auto" w:fill="auto"/>
            <w:tcMar>
              <w:bottom w:w="113" w:type="dxa"/>
            </w:tcMar>
          </w:tcPr>
          <w:p w:rsidR="001D5141" w:rsidRPr="00F47834" w:rsidRDefault="001D5141" w:rsidP="00AD78CF">
            <w:pPr>
              <w:pStyle w:val="Normal"/>
              <w:spacing w:after="119"/>
              <w:jc w:val="both"/>
            </w:pPr>
            <w:r w:rsidRPr="00F47834">
              <w:rPr>
                <w:b/>
                <w:spacing w:val="70"/>
              </w:rPr>
              <w:t>souhlasí</w:t>
            </w:r>
            <w:r w:rsidRPr="00F47834">
              <w:t xml:space="preserve"> s uzavřením Dodatku č. 1 k veřejnoprávní smlouvě o poskytnutí dotace mezi Olomouckým krajem a HOST </w:t>
            </w:r>
            <w:r w:rsidR="00664375" w:rsidRPr="00F47834">
              <w:t>–</w:t>
            </w:r>
            <w:r w:rsidRPr="00F47834">
              <w:t xml:space="preserve"> vydavatelstvím, s.r.o.</w:t>
            </w:r>
            <w:r w:rsidR="009E6752" w:rsidRPr="00F47834">
              <w:t>,</w:t>
            </w:r>
            <w:r w:rsidRPr="00F47834">
              <w:t xml:space="preserve"> se sídlem Radlas 5, 602 00 Brno-Zábrdovice, IČ: 25586441, ve znění dodatku k</w:t>
            </w:r>
            <w:r w:rsidR="00AD78CF" w:rsidRPr="00F47834">
              <w:t> v</w:t>
            </w:r>
            <w:r w:rsidRPr="00F47834">
              <w:t>eřejnoprávní smlouvě uvedeném v Příloze č. 1 důvodové zprávy</w:t>
            </w:r>
          </w:p>
        </w:tc>
      </w:tr>
      <w:tr w:rsidR="00F47834" w:rsidRPr="00F47834" w:rsidTr="001D5141">
        <w:trPr>
          <w:trHeight w:val="289"/>
        </w:trPr>
        <w:tc>
          <w:tcPr>
            <w:tcW w:w="346" w:type="pct"/>
            <w:tcBorders>
              <w:top w:val="nil"/>
              <w:bottom w:val="nil"/>
            </w:tcBorders>
            <w:shd w:val="clear" w:color="auto" w:fill="auto"/>
            <w:tcMar>
              <w:bottom w:w="113" w:type="dxa"/>
            </w:tcMar>
          </w:tcPr>
          <w:p w:rsidR="001D5141" w:rsidRPr="00F47834" w:rsidRDefault="001D5141" w:rsidP="006C0F5C">
            <w:pPr>
              <w:pStyle w:val="nadpis2"/>
            </w:pPr>
            <w:r w:rsidRPr="00F47834">
              <w:t>3.</w:t>
            </w:r>
          </w:p>
        </w:tc>
        <w:tc>
          <w:tcPr>
            <w:tcW w:w="4654" w:type="pct"/>
            <w:gridSpan w:val="2"/>
            <w:tcBorders>
              <w:top w:val="nil"/>
              <w:bottom w:val="nil"/>
            </w:tcBorders>
            <w:shd w:val="clear" w:color="auto" w:fill="auto"/>
            <w:tcMar>
              <w:bottom w:w="113" w:type="dxa"/>
            </w:tcMar>
          </w:tcPr>
          <w:p w:rsidR="001D5141" w:rsidRPr="00F47834" w:rsidRDefault="001D5141" w:rsidP="001D5141">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1D5141">
        <w:trPr>
          <w:trHeight w:val="289"/>
        </w:trPr>
        <w:tc>
          <w:tcPr>
            <w:tcW w:w="5000" w:type="pct"/>
            <w:gridSpan w:val="3"/>
            <w:tcBorders>
              <w:top w:val="nil"/>
              <w:bottom w:val="nil"/>
            </w:tcBorders>
            <w:shd w:val="clear" w:color="auto" w:fill="auto"/>
            <w:tcMar>
              <w:bottom w:w="113" w:type="dxa"/>
            </w:tcMar>
          </w:tcPr>
          <w:p w:rsidR="001D5141" w:rsidRPr="00F47834" w:rsidRDefault="001D5141" w:rsidP="001D5141">
            <w:r w:rsidRPr="00F47834">
              <w:t>O: Mgr. Radovan Rašťák, náměstek hejtmana</w:t>
            </w:r>
          </w:p>
          <w:p w:rsidR="001D5141" w:rsidRPr="00F47834" w:rsidRDefault="001D5141" w:rsidP="001D5141">
            <w:r w:rsidRPr="00F47834">
              <w:t>T: ZOK 25. 9. 2015</w:t>
            </w:r>
          </w:p>
        </w:tc>
      </w:tr>
      <w:tr w:rsidR="00F47834" w:rsidRPr="00F47834" w:rsidTr="001D5141">
        <w:trPr>
          <w:trHeight w:val="289"/>
        </w:trPr>
        <w:tc>
          <w:tcPr>
            <w:tcW w:w="346" w:type="pct"/>
            <w:tcBorders>
              <w:top w:val="nil"/>
              <w:bottom w:val="nil"/>
            </w:tcBorders>
            <w:shd w:val="clear" w:color="auto" w:fill="auto"/>
            <w:tcMar>
              <w:bottom w:w="113" w:type="dxa"/>
            </w:tcMar>
          </w:tcPr>
          <w:p w:rsidR="001D5141" w:rsidRPr="00F47834" w:rsidRDefault="001D5141" w:rsidP="006C0F5C">
            <w:pPr>
              <w:pStyle w:val="nadpis2"/>
            </w:pPr>
            <w:r w:rsidRPr="00F47834">
              <w:t>4.</w:t>
            </w:r>
          </w:p>
        </w:tc>
        <w:tc>
          <w:tcPr>
            <w:tcW w:w="4654" w:type="pct"/>
            <w:gridSpan w:val="2"/>
            <w:tcBorders>
              <w:top w:val="nil"/>
              <w:bottom w:val="nil"/>
            </w:tcBorders>
            <w:shd w:val="clear" w:color="auto" w:fill="auto"/>
            <w:tcMar>
              <w:bottom w:w="113" w:type="dxa"/>
            </w:tcMar>
          </w:tcPr>
          <w:p w:rsidR="001D5141" w:rsidRPr="00F47834" w:rsidRDefault="001D5141" w:rsidP="00AD78CF">
            <w:pPr>
              <w:pStyle w:val="Normal"/>
              <w:spacing w:after="119"/>
              <w:jc w:val="both"/>
            </w:pPr>
            <w:r w:rsidRPr="00F47834">
              <w:rPr>
                <w:b/>
                <w:spacing w:val="70"/>
              </w:rPr>
              <w:t>doporučuje Zastupitelstvu Olomouckého kraje</w:t>
            </w:r>
            <w:r w:rsidRPr="00F47834">
              <w:t xml:space="preserve"> schválit uzavření Dodatku č. 1 k veřejnoprávní smlouvě o poskytnutí dotace mezi Olomouckým krajem a HOST </w:t>
            </w:r>
            <w:r w:rsidR="00664375" w:rsidRPr="00F47834">
              <w:t>–</w:t>
            </w:r>
            <w:r w:rsidRPr="00F47834">
              <w:t xml:space="preserve"> vydavatelstvím, s.r.o., </w:t>
            </w:r>
            <w:r w:rsidR="00664375" w:rsidRPr="00F47834">
              <w:t>se sídlem Radlas 5, 602 00 Brno</w:t>
            </w:r>
            <w:r w:rsidRPr="00F47834">
              <w:t>-Zábrdovice, IČ: 25586441, ve znění dodatku k</w:t>
            </w:r>
            <w:r w:rsidR="00AD78CF" w:rsidRPr="00F47834">
              <w:t> </w:t>
            </w:r>
            <w:r w:rsidRPr="00F47834">
              <w:t>veřejnoprávní smlouvě uvedeném v Příloze č. 1 důvodové zprávy a uložit Ing.</w:t>
            </w:r>
            <w:r w:rsidR="00664375" w:rsidRPr="00F47834">
              <w:t> </w:t>
            </w:r>
            <w:r w:rsidRPr="00F47834">
              <w:t>Jiřímu Rozbořilovi, hejtmanovi Olomouckého kraje, podepsat dodatek</w:t>
            </w:r>
          </w:p>
        </w:tc>
      </w:tr>
      <w:tr w:rsidR="00F47834" w:rsidRPr="00F47834" w:rsidTr="001D5141">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1D5141">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1D5141" w:rsidP="006C0F5C">
            <w:pPr>
              <w:pStyle w:val="nadpis2"/>
            </w:pPr>
            <w:r w:rsidRPr="00F47834">
              <w:t>Mgr. Radovan Rašťák, náměstek hejtmana</w:t>
            </w:r>
          </w:p>
        </w:tc>
      </w:tr>
      <w:tr w:rsidR="00F47834" w:rsidRPr="00F47834" w:rsidTr="001D5141">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1D5141" w:rsidP="006C0F5C">
            <w:pPr>
              <w:pStyle w:val="nadpis2"/>
            </w:pPr>
            <w:r w:rsidRPr="00F47834">
              <w:t>11.4.</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86DB9">
        <w:tc>
          <w:tcPr>
            <w:tcW w:w="961" w:type="pct"/>
            <w:gridSpan w:val="2"/>
            <w:tcBorders>
              <w:bottom w:val="nil"/>
            </w:tcBorders>
          </w:tcPr>
          <w:p w:rsidR="00A726C1" w:rsidRPr="00F47834" w:rsidRDefault="00C86DB9" w:rsidP="00AF222E">
            <w:pPr>
              <w:pStyle w:val="Radanzevusnesen"/>
              <w:keepNext/>
              <w:ind w:left="0" w:firstLine="0"/>
              <w:jc w:val="left"/>
              <w:rPr>
                <w:szCs w:val="24"/>
              </w:rPr>
            </w:pPr>
            <w:r w:rsidRPr="00F47834">
              <w:rPr>
                <w:szCs w:val="24"/>
              </w:rPr>
              <w:t>UR/76/5</w:t>
            </w:r>
            <w:r w:rsidR="00AF222E" w:rsidRPr="00F47834">
              <w:rPr>
                <w:szCs w:val="24"/>
              </w:rPr>
              <w:t>5</w:t>
            </w:r>
            <w:r w:rsidRPr="00F47834">
              <w:rPr>
                <w:szCs w:val="24"/>
              </w:rPr>
              <w:t>/2015</w:t>
            </w:r>
          </w:p>
        </w:tc>
        <w:tc>
          <w:tcPr>
            <w:tcW w:w="4039" w:type="pct"/>
            <w:tcBorders>
              <w:bottom w:val="nil"/>
            </w:tcBorders>
          </w:tcPr>
          <w:p w:rsidR="00A726C1" w:rsidRPr="00F47834" w:rsidRDefault="00C86DB9" w:rsidP="00AD78CF">
            <w:pPr>
              <w:pStyle w:val="Radanzevusnesen"/>
              <w:keepNext/>
              <w:ind w:left="0" w:firstLine="0"/>
              <w:rPr>
                <w:szCs w:val="24"/>
              </w:rPr>
            </w:pPr>
            <w:r w:rsidRPr="00F47834">
              <w:rPr>
                <w:szCs w:val="24"/>
              </w:rPr>
              <w:t>Dotační program Olomouckého kraje pro oblast zdravotnictví pro rok 2015 – vyhodnocení žádosti a uzavření smlouvy o</w:t>
            </w:r>
            <w:r w:rsidR="00AD78CF" w:rsidRPr="00F47834">
              <w:rPr>
                <w:szCs w:val="24"/>
              </w:rPr>
              <w:t> </w:t>
            </w:r>
            <w:r w:rsidRPr="00F47834">
              <w:rPr>
                <w:szCs w:val="24"/>
              </w:rPr>
              <w:t>poskytnutí dotace</w:t>
            </w:r>
          </w:p>
        </w:tc>
      </w:tr>
      <w:tr w:rsidR="00F47834" w:rsidRPr="00F47834" w:rsidTr="00C86DB9">
        <w:trPr>
          <w:trHeight w:val="289"/>
        </w:trPr>
        <w:tc>
          <w:tcPr>
            <w:tcW w:w="5000" w:type="pct"/>
            <w:gridSpan w:val="3"/>
            <w:tcBorders>
              <w:top w:val="nil"/>
              <w:bottom w:val="nil"/>
            </w:tcBorders>
            <w:shd w:val="clear" w:color="auto" w:fill="auto"/>
            <w:hideMark/>
          </w:tcPr>
          <w:p w:rsidR="00A726C1" w:rsidRPr="00F47834" w:rsidRDefault="00C86DB9" w:rsidP="00BA5AF7">
            <w:pPr>
              <w:pStyle w:val="Zkladntext"/>
              <w:rPr>
                <w:sz w:val="24"/>
                <w:szCs w:val="24"/>
                <w:lang w:val="cs-CZ"/>
              </w:rPr>
            </w:pPr>
            <w:r w:rsidRPr="00F47834">
              <w:rPr>
                <w:sz w:val="24"/>
                <w:szCs w:val="24"/>
                <w:lang w:val="cs-CZ"/>
              </w:rPr>
              <w:t>Rada Olomouckého kraje po projednání:</w:t>
            </w:r>
          </w:p>
        </w:tc>
      </w:tr>
      <w:tr w:rsidR="00F47834" w:rsidRPr="00F47834" w:rsidTr="00C86DB9">
        <w:trPr>
          <w:trHeight w:val="289"/>
        </w:trPr>
        <w:tc>
          <w:tcPr>
            <w:tcW w:w="346" w:type="pct"/>
            <w:tcBorders>
              <w:top w:val="nil"/>
              <w:bottom w:val="nil"/>
            </w:tcBorders>
            <w:shd w:val="clear" w:color="auto" w:fill="auto"/>
            <w:tcMar>
              <w:bottom w:w="113" w:type="dxa"/>
            </w:tcMar>
            <w:hideMark/>
          </w:tcPr>
          <w:p w:rsidR="00A726C1" w:rsidRPr="00F47834" w:rsidRDefault="00C86DB9"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86DB9" w:rsidP="00C86DB9">
            <w:pPr>
              <w:pStyle w:val="Normal"/>
              <w:spacing w:after="119"/>
              <w:jc w:val="both"/>
            </w:pPr>
            <w:r w:rsidRPr="00F47834">
              <w:rPr>
                <w:b/>
                <w:spacing w:val="70"/>
              </w:rPr>
              <w:t>bere na vědomí</w:t>
            </w:r>
            <w:r w:rsidRPr="00F47834">
              <w:t xml:space="preserve"> důvodovou zprávu</w:t>
            </w:r>
          </w:p>
        </w:tc>
      </w:tr>
      <w:tr w:rsidR="00F47834" w:rsidRPr="00F47834" w:rsidTr="00C86DB9">
        <w:trPr>
          <w:trHeight w:val="289"/>
        </w:trPr>
        <w:tc>
          <w:tcPr>
            <w:tcW w:w="346" w:type="pct"/>
            <w:tcBorders>
              <w:top w:val="nil"/>
              <w:bottom w:val="nil"/>
            </w:tcBorders>
            <w:shd w:val="clear" w:color="auto" w:fill="auto"/>
            <w:tcMar>
              <w:bottom w:w="113" w:type="dxa"/>
            </w:tcMar>
          </w:tcPr>
          <w:p w:rsidR="00C86DB9" w:rsidRPr="00F47834" w:rsidRDefault="00C86DB9" w:rsidP="006C0F5C">
            <w:pPr>
              <w:pStyle w:val="nadpis2"/>
            </w:pPr>
            <w:r w:rsidRPr="00F47834">
              <w:t>2.</w:t>
            </w:r>
          </w:p>
        </w:tc>
        <w:tc>
          <w:tcPr>
            <w:tcW w:w="4654" w:type="pct"/>
            <w:gridSpan w:val="2"/>
            <w:tcBorders>
              <w:top w:val="nil"/>
              <w:bottom w:val="nil"/>
            </w:tcBorders>
            <w:shd w:val="clear" w:color="auto" w:fill="auto"/>
            <w:tcMar>
              <w:bottom w:w="113" w:type="dxa"/>
            </w:tcMar>
          </w:tcPr>
          <w:p w:rsidR="00C86DB9" w:rsidRPr="00F47834" w:rsidRDefault="00C86DB9" w:rsidP="003D36FB">
            <w:pPr>
              <w:pStyle w:val="Normal"/>
              <w:spacing w:after="119"/>
              <w:jc w:val="both"/>
            </w:pPr>
            <w:r w:rsidRPr="00F47834">
              <w:rPr>
                <w:b/>
                <w:spacing w:val="70"/>
              </w:rPr>
              <w:t>souhlasí</w:t>
            </w:r>
            <w:r w:rsidRPr="00F47834">
              <w:t xml:space="preserve"> s návrhem na poskytnutí dotace z rozpočtu Olomouckého kraje ve výši 280</w:t>
            </w:r>
            <w:r w:rsidR="003D36FB" w:rsidRPr="00F47834">
              <w:t> </w:t>
            </w:r>
            <w:r w:rsidRPr="00F47834">
              <w:t>000 Kč, URBAN-MED s.r.o., se sídlem Nádražní 2512/71, Šternberk, PSČ 785 01, IČ: 03133311 dle důvodové zprávy</w:t>
            </w:r>
          </w:p>
        </w:tc>
      </w:tr>
      <w:tr w:rsidR="00F47834" w:rsidRPr="00F47834" w:rsidTr="00C86DB9">
        <w:trPr>
          <w:trHeight w:val="289"/>
        </w:trPr>
        <w:tc>
          <w:tcPr>
            <w:tcW w:w="346" w:type="pct"/>
            <w:tcBorders>
              <w:top w:val="nil"/>
              <w:bottom w:val="nil"/>
            </w:tcBorders>
            <w:shd w:val="clear" w:color="auto" w:fill="auto"/>
            <w:tcMar>
              <w:bottom w:w="113" w:type="dxa"/>
            </w:tcMar>
          </w:tcPr>
          <w:p w:rsidR="00C86DB9" w:rsidRPr="00F47834" w:rsidRDefault="00C86DB9" w:rsidP="006C0F5C">
            <w:pPr>
              <w:pStyle w:val="nadpis2"/>
            </w:pPr>
            <w:r w:rsidRPr="00F47834">
              <w:t>3.</w:t>
            </w:r>
          </w:p>
        </w:tc>
        <w:tc>
          <w:tcPr>
            <w:tcW w:w="4654" w:type="pct"/>
            <w:gridSpan w:val="2"/>
            <w:tcBorders>
              <w:top w:val="nil"/>
              <w:bottom w:val="nil"/>
            </w:tcBorders>
            <w:shd w:val="clear" w:color="auto" w:fill="auto"/>
            <w:tcMar>
              <w:bottom w:w="113" w:type="dxa"/>
            </w:tcMar>
          </w:tcPr>
          <w:p w:rsidR="00C86DB9" w:rsidRPr="00F47834" w:rsidRDefault="00C86DB9" w:rsidP="00BA5AF7">
            <w:pPr>
              <w:pStyle w:val="Normal"/>
              <w:spacing w:after="119"/>
              <w:jc w:val="both"/>
            </w:pPr>
            <w:r w:rsidRPr="00F47834">
              <w:rPr>
                <w:b/>
                <w:spacing w:val="70"/>
              </w:rPr>
              <w:t>souhlasí</w:t>
            </w:r>
            <w:r w:rsidRPr="00F47834">
              <w:t xml:space="preserve"> s uzavřením veřejnoprávní smlouvy o poskytnutí dotace mezi Olomouckým krajem a URBAN-MED s.r.o., se sídlem Nádražní 2512/71, Šternberk, PSČ 785 01, IČ</w:t>
            </w:r>
            <w:r w:rsidR="00BA5AF7" w:rsidRPr="00F47834">
              <w:t xml:space="preserve">: </w:t>
            </w:r>
            <w:r w:rsidRPr="00F47834">
              <w:t>03133311, ve znění veřejnoprávní smlouvy uvedené v Příloze č. 1 důvodové zprávy</w:t>
            </w:r>
          </w:p>
        </w:tc>
      </w:tr>
      <w:tr w:rsidR="00F47834" w:rsidRPr="00F47834" w:rsidTr="00C86DB9">
        <w:trPr>
          <w:trHeight w:val="289"/>
        </w:trPr>
        <w:tc>
          <w:tcPr>
            <w:tcW w:w="346" w:type="pct"/>
            <w:tcBorders>
              <w:top w:val="nil"/>
              <w:bottom w:val="nil"/>
            </w:tcBorders>
            <w:shd w:val="clear" w:color="auto" w:fill="auto"/>
            <w:tcMar>
              <w:bottom w:w="113" w:type="dxa"/>
            </w:tcMar>
          </w:tcPr>
          <w:p w:rsidR="00C86DB9" w:rsidRPr="00F47834" w:rsidRDefault="00C86DB9" w:rsidP="006C0F5C">
            <w:pPr>
              <w:pStyle w:val="nadpis2"/>
            </w:pPr>
            <w:r w:rsidRPr="00F47834">
              <w:t>4.</w:t>
            </w:r>
          </w:p>
        </w:tc>
        <w:tc>
          <w:tcPr>
            <w:tcW w:w="4654" w:type="pct"/>
            <w:gridSpan w:val="2"/>
            <w:tcBorders>
              <w:top w:val="nil"/>
              <w:bottom w:val="nil"/>
            </w:tcBorders>
            <w:shd w:val="clear" w:color="auto" w:fill="auto"/>
            <w:tcMar>
              <w:bottom w:w="113" w:type="dxa"/>
            </w:tcMar>
          </w:tcPr>
          <w:p w:rsidR="00C86DB9" w:rsidRPr="00F47834" w:rsidRDefault="00C86DB9" w:rsidP="00C86DB9">
            <w:pPr>
              <w:pStyle w:val="Normal"/>
              <w:spacing w:after="119"/>
              <w:jc w:val="both"/>
            </w:pPr>
            <w:r w:rsidRPr="00F47834">
              <w:rPr>
                <w:b/>
                <w:spacing w:val="70"/>
              </w:rPr>
              <w:t>ukládá</w:t>
            </w:r>
            <w:r w:rsidRPr="00F47834">
              <w:t xml:space="preserve"> předložit materiál na zasedání Zastupitelstva Olomouckého kraje</w:t>
            </w:r>
          </w:p>
        </w:tc>
      </w:tr>
      <w:tr w:rsidR="00F47834" w:rsidRPr="00F47834" w:rsidTr="00C86DB9">
        <w:trPr>
          <w:trHeight w:val="289"/>
        </w:trPr>
        <w:tc>
          <w:tcPr>
            <w:tcW w:w="5000" w:type="pct"/>
            <w:gridSpan w:val="3"/>
            <w:tcBorders>
              <w:top w:val="nil"/>
              <w:bottom w:val="nil"/>
            </w:tcBorders>
            <w:shd w:val="clear" w:color="auto" w:fill="auto"/>
            <w:tcMar>
              <w:bottom w:w="113" w:type="dxa"/>
            </w:tcMar>
          </w:tcPr>
          <w:p w:rsidR="00C86DB9" w:rsidRPr="00F47834" w:rsidRDefault="00C86DB9" w:rsidP="00C86DB9">
            <w:r w:rsidRPr="00F47834">
              <w:t>O: MUDr. Michael Fischer, náměstek hejtmana</w:t>
            </w:r>
          </w:p>
          <w:p w:rsidR="00C86DB9" w:rsidRPr="00F47834" w:rsidRDefault="00C86DB9" w:rsidP="00C86DB9">
            <w:r w:rsidRPr="00F47834">
              <w:t>T: ZOK 25. 9. 2015</w:t>
            </w:r>
          </w:p>
        </w:tc>
      </w:tr>
      <w:tr w:rsidR="00F47834" w:rsidRPr="00F47834" w:rsidTr="00C86DB9">
        <w:trPr>
          <w:trHeight w:val="289"/>
        </w:trPr>
        <w:tc>
          <w:tcPr>
            <w:tcW w:w="346" w:type="pct"/>
            <w:tcBorders>
              <w:top w:val="nil"/>
              <w:bottom w:val="nil"/>
            </w:tcBorders>
            <w:shd w:val="clear" w:color="auto" w:fill="auto"/>
            <w:tcMar>
              <w:bottom w:w="113" w:type="dxa"/>
            </w:tcMar>
          </w:tcPr>
          <w:p w:rsidR="00C86DB9" w:rsidRPr="00F47834" w:rsidRDefault="00C86DB9" w:rsidP="006C0F5C">
            <w:pPr>
              <w:pStyle w:val="nadpis2"/>
            </w:pPr>
            <w:r w:rsidRPr="00F47834">
              <w:t>5.</w:t>
            </w:r>
          </w:p>
        </w:tc>
        <w:tc>
          <w:tcPr>
            <w:tcW w:w="4654" w:type="pct"/>
            <w:gridSpan w:val="2"/>
            <w:tcBorders>
              <w:top w:val="nil"/>
              <w:bottom w:val="nil"/>
            </w:tcBorders>
            <w:shd w:val="clear" w:color="auto" w:fill="auto"/>
            <w:tcMar>
              <w:bottom w:w="113" w:type="dxa"/>
            </w:tcMar>
          </w:tcPr>
          <w:p w:rsidR="00C86DB9" w:rsidRPr="00F47834" w:rsidRDefault="00C86DB9" w:rsidP="00C86DB9">
            <w:pPr>
              <w:pStyle w:val="Normal"/>
              <w:spacing w:after="119"/>
              <w:jc w:val="both"/>
            </w:pPr>
            <w:r w:rsidRPr="00F47834">
              <w:rPr>
                <w:b/>
                <w:spacing w:val="70"/>
              </w:rPr>
              <w:t>doporučuje Zastupitelstvu Olomouckého kraje</w:t>
            </w:r>
            <w:r w:rsidRPr="00F47834">
              <w:t xml:space="preserve"> schválit poskytnutí dotace a uzavření veřejnoprávní smlouvy dle bodu 2 a 3 usnesení a uložit MUDr. Michaelu Fischerovi, náměstkovi hejtmana, podepsat smlouvu</w:t>
            </w:r>
          </w:p>
        </w:tc>
      </w:tr>
      <w:tr w:rsidR="00F47834" w:rsidRPr="00F47834" w:rsidTr="00C86DB9">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86DB9">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86DB9" w:rsidP="006C0F5C">
            <w:pPr>
              <w:pStyle w:val="nadpis2"/>
            </w:pPr>
            <w:r w:rsidRPr="00F47834">
              <w:t>MUDr. Michael Fischer, náměstek hejtmana</w:t>
            </w:r>
          </w:p>
        </w:tc>
      </w:tr>
      <w:tr w:rsidR="00A726C1" w:rsidRPr="00F47834" w:rsidTr="00C86DB9">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86DB9" w:rsidP="006C0F5C">
            <w:pPr>
              <w:pStyle w:val="nadpis2"/>
            </w:pPr>
            <w:r w:rsidRPr="00F47834">
              <w:t>12.1.</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90F3A">
        <w:tc>
          <w:tcPr>
            <w:tcW w:w="961" w:type="pct"/>
            <w:gridSpan w:val="2"/>
            <w:tcBorders>
              <w:bottom w:val="nil"/>
            </w:tcBorders>
          </w:tcPr>
          <w:p w:rsidR="00A726C1" w:rsidRPr="00F47834" w:rsidRDefault="00B90F3A" w:rsidP="00AF222E">
            <w:pPr>
              <w:pStyle w:val="Radanzevusnesen"/>
              <w:keepNext/>
              <w:ind w:left="0" w:firstLine="0"/>
              <w:jc w:val="left"/>
              <w:rPr>
                <w:szCs w:val="24"/>
              </w:rPr>
            </w:pPr>
            <w:r w:rsidRPr="00F47834">
              <w:rPr>
                <w:szCs w:val="24"/>
              </w:rPr>
              <w:lastRenderedPageBreak/>
              <w:t>UR/76/5</w:t>
            </w:r>
            <w:r w:rsidR="00AF222E" w:rsidRPr="00F47834">
              <w:rPr>
                <w:szCs w:val="24"/>
              </w:rPr>
              <w:t>6</w:t>
            </w:r>
            <w:r w:rsidRPr="00F47834">
              <w:rPr>
                <w:szCs w:val="24"/>
              </w:rPr>
              <w:t>/2015</w:t>
            </w:r>
          </w:p>
        </w:tc>
        <w:tc>
          <w:tcPr>
            <w:tcW w:w="4039" w:type="pct"/>
            <w:tcBorders>
              <w:bottom w:val="nil"/>
            </w:tcBorders>
          </w:tcPr>
          <w:p w:rsidR="00A726C1" w:rsidRPr="00F47834" w:rsidRDefault="00B90F3A" w:rsidP="00BA5AF7">
            <w:pPr>
              <w:pStyle w:val="Radanzevusnesen"/>
              <w:keepNext/>
              <w:ind w:left="0" w:firstLine="0"/>
              <w:rPr>
                <w:szCs w:val="24"/>
              </w:rPr>
            </w:pPr>
            <w:r w:rsidRPr="00F47834">
              <w:rPr>
                <w:szCs w:val="24"/>
              </w:rPr>
              <w:t>Racionalizace vybraných příspěvkových organizací v sociální oblasti zřizovaných Olomouckým krajem</w:t>
            </w:r>
          </w:p>
        </w:tc>
      </w:tr>
      <w:tr w:rsidR="00F47834" w:rsidRPr="00F47834" w:rsidTr="00B90F3A">
        <w:trPr>
          <w:trHeight w:val="289"/>
        </w:trPr>
        <w:tc>
          <w:tcPr>
            <w:tcW w:w="5000" w:type="pct"/>
            <w:gridSpan w:val="3"/>
            <w:tcBorders>
              <w:top w:val="nil"/>
              <w:bottom w:val="nil"/>
            </w:tcBorders>
            <w:shd w:val="clear" w:color="auto" w:fill="auto"/>
            <w:hideMark/>
          </w:tcPr>
          <w:p w:rsidR="00A726C1" w:rsidRPr="00F47834" w:rsidRDefault="00B90F3A" w:rsidP="00BA5AF7">
            <w:pPr>
              <w:pStyle w:val="Zkladntext"/>
              <w:rPr>
                <w:sz w:val="24"/>
                <w:szCs w:val="24"/>
                <w:lang w:val="cs-CZ"/>
              </w:rPr>
            </w:pPr>
            <w:r w:rsidRPr="00F47834">
              <w:rPr>
                <w:sz w:val="24"/>
                <w:szCs w:val="24"/>
                <w:lang w:val="cs-CZ"/>
              </w:rPr>
              <w:t>Rada Olomouckého kraje po projednání:</w:t>
            </w:r>
          </w:p>
        </w:tc>
      </w:tr>
      <w:tr w:rsidR="00F47834" w:rsidRPr="00F47834" w:rsidTr="00B90F3A">
        <w:trPr>
          <w:trHeight w:val="289"/>
        </w:trPr>
        <w:tc>
          <w:tcPr>
            <w:tcW w:w="346" w:type="pct"/>
            <w:tcBorders>
              <w:top w:val="nil"/>
              <w:bottom w:val="nil"/>
            </w:tcBorders>
            <w:shd w:val="clear" w:color="auto" w:fill="auto"/>
            <w:tcMar>
              <w:bottom w:w="113" w:type="dxa"/>
            </w:tcMar>
            <w:hideMark/>
          </w:tcPr>
          <w:p w:rsidR="00A726C1" w:rsidRPr="00F47834" w:rsidRDefault="00B90F3A"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B90F3A" w:rsidP="00B90F3A">
            <w:pPr>
              <w:pStyle w:val="Normal"/>
              <w:spacing w:after="119"/>
              <w:jc w:val="both"/>
            </w:pPr>
            <w:r w:rsidRPr="00F47834">
              <w:rPr>
                <w:b/>
                <w:spacing w:val="70"/>
              </w:rPr>
              <w:t>bere na vědomí</w:t>
            </w:r>
            <w:r w:rsidRPr="00F47834">
              <w:t xml:space="preserve"> důvodovou zprávu</w:t>
            </w:r>
          </w:p>
        </w:tc>
      </w:tr>
      <w:tr w:rsidR="00F47834" w:rsidRPr="00F47834" w:rsidTr="00B90F3A">
        <w:trPr>
          <w:trHeight w:val="289"/>
        </w:trPr>
        <w:tc>
          <w:tcPr>
            <w:tcW w:w="346" w:type="pct"/>
            <w:tcBorders>
              <w:top w:val="nil"/>
              <w:bottom w:val="nil"/>
            </w:tcBorders>
            <w:shd w:val="clear" w:color="auto" w:fill="auto"/>
            <w:tcMar>
              <w:bottom w:w="113" w:type="dxa"/>
            </w:tcMar>
          </w:tcPr>
          <w:p w:rsidR="00B90F3A" w:rsidRPr="00F47834" w:rsidRDefault="00B90F3A" w:rsidP="006C0F5C">
            <w:pPr>
              <w:pStyle w:val="nadpis2"/>
            </w:pPr>
            <w:r w:rsidRPr="00F47834">
              <w:t>2.</w:t>
            </w:r>
          </w:p>
        </w:tc>
        <w:tc>
          <w:tcPr>
            <w:tcW w:w="4654" w:type="pct"/>
            <w:gridSpan w:val="2"/>
            <w:tcBorders>
              <w:top w:val="nil"/>
              <w:bottom w:val="nil"/>
            </w:tcBorders>
            <w:shd w:val="clear" w:color="auto" w:fill="auto"/>
            <w:tcMar>
              <w:bottom w:w="113" w:type="dxa"/>
            </w:tcMar>
          </w:tcPr>
          <w:p w:rsidR="00B90F3A" w:rsidRPr="00F47834" w:rsidRDefault="00B90F3A" w:rsidP="00AD78CF">
            <w:pPr>
              <w:pStyle w:val="Normal"/>
              <w:spacing w:after="119"/>
              <w:jc w:val="both"/>
            </w:pPr>
            <w:r w:rsidRPr="00F47834">
              <w:rPr>
                <w:b/>
                <w:spacing w:val="70"/>
              </w:rPr>
              <w:t>souhlasí</w:t>
            </w:r>
            <w:r w:rsidRPr="00F47834">
              <w:t xml:space="preserve"> se sloučením Domova pro seniory Javorník, příspěvkové organizace, IČ</w:t>
            </w:r>
            <w:r w:rsidR="00BA5AF7" w:rsidRPr="00F47834">
              <w:t>:</w:t>
            </w:r>
            <w:r w:rsidRPr="00F47834">
              <w:t xml:space="preserve"> 75004101, a Domova důchodců Kobylá nad Vidnavkou, příspěvkové organizace, IČ</w:t>
            </w:r>
            <w:r w:rsidR="00BA5AF7" w:rsidRPr="00F47834">
              <w:t>:</w:t>
            </w:r>
            <w:r w:rsidRPr="00F47834">
              <w:t xml:space="preserve"> 75004127, s účinností od 1. 1. 2016, s tím, že</w:t>
            </w:r>
            <w:r w:rsidR="00AD78CF" w:rsidRPr="00F47834">
              <w:t> </w:t>
            </w:r>
            <w:r w:rsidRPr="00F47834">
              <w:t>majetek, práva, povinnosti a závazky Domova důchodců Kobylá nad</w:t>
            </w:r>
            <w:r w:rsidR="00AD78CF" w:rsidRPr="00F47834">
              <w:t> </w:t>
            </w:r>
            <w:r w:rsidRPr="00F47834">
              <w:t>Vidnavkou, příspěvkové organizace, IČ</w:t>
            </w:r>
            <w:r w:rsidR="00BA5AF7" w:rsidRPr="00F47834">
              <w:t>:</w:t>
            </w:r>
            <w:r w:rsidRPr="00F47834">
              <w:t xml:space="preserve"> 75004127, přecházejí na Domov pro seniory Javorník, příspěvkovou organizaci, IČ</w:t>
            </w:r>
            <w:r w:rsidR="00BA5AF7" w:rsidRPr="00F47834">
              <w:t>:</w:t>
            </w:r>
            <w:r w:rsidRPr="00F47834">
              <w:t xml:space="preserve"> 75004101, jako na</w:t>
            </w:r>
            <w:r w:rsidR="00AD78CF" w:rsidRPr="00F47834">
              <w:t> </w:t>
            </w:r>
            <w:r w:rsidRPr="00F47834">
              <w:t>nástupnickou organizaci, dle důvodové zprávy</w:t>
            </w:r>
          </w:p>
        </w:tc>
      </w:tr>
      <w:tr w:rsidR="00F47834" w:rsidRPr="00F47834" w:rsidTr="00B90F3A">
        <w:trPr>
          <w:trHeight w:val="289"/>
        </w:trPr>
        <w:tc>
          <w:tcPr>
            <w:tcW w:w="346" w:type="pct"/>
            <w:tcBorders>
              <w:top w:val="nil"/>
              <w:bottom w:val="nil"/>
            </w:tcBorders>
            <w:shd w:val="clear" w:color="auto" w:fill="auto"/>
            <w:tcMar>
              <w:bottom w:w="113" w:type="dxa"/>
            </w:tcMar>
          </w:tcPr>
          <w:p w:rsidR="00B90F3A" w:rsidRPr="00F47834" w:rsidRDefault="00B90F3A" w:rsidP="006C0F5C">
            <w:pPr>
              <w:pStyle w:val="nadpis2"/>
            </w:pPr>
            <w:r w:rsidRPr="00F47834">
              <w:t>3.</w:t>
            </w:r>
          </w:p>
        </w:tc>
        <w:tc>
          <w:tcPr>
            <w:tcW w:w="4654" w:type="pct"/>
            <w:gridSpan w:val="2"/>
            <w:tcBorders>
              <w:top w:val="nil"/>
              <w:bottom w:val="nil"/>
            </w:tcBorders>
            <w:shd w:val="clear" w:color="auto" w:fill="auto"/>
            <w:tcMar>
              <w:bottom w:w="113" w:type="dxa"/>
            </w:tcMar>
          </w:tcPr>
          <w:p w:rsidR="00B90F3A" w:rsidRPr="00F47834" w:rsidRDefault="00B90F3A" w:rsidP="00AD78CF">
            <w:pPr>
              <w:pStyle w:val="Normal"/>
              <w:spacing w:after="119"/>
              <w:jc w:val="both"/>
            </w:pPr>
            <w:r w:rsidRPr="00F47834">
              <w:rPr>
                <w:b/>
                <w:spacing w:val="70"/>
              </w:rPr>
              <w:t>souhlasí</w:t>
            </w:r>
            <w:r w:rsidRPr="00F47834">
              <w:t xml:space="preserve"> se sloučením Centra Dominika Kokory, příspěvkové organizace, IČ</w:t>
            </w:r>
            <w:r w:rsidR="00BA5AF7" w:rsidRPr="00F47834">
              <w:t>:</w:t>
            </w:r>
            <w:r w:rsidRPr="00F47834">
              <w:t xml:space="preserve"> 61985929, a Domova ADAM Dřevohostice, příspěvkové organizace, IČ</w:t>
            </w:r>
            <w:r w:rsidR="00BA5AF7" w:rsidRPr="00F47834">
              <w:t>: </w:t>
            </w:r>
            <w:r w:rsidRPr="00F47834">
              <w:t>61985899, s účinností od 1. 1. 2016, s tím, že majetek, práva, povinnosti a</w:t>
            </w:r>
            <w:r w:rsidR="00AD78CF" w:rsidRPr="00F47834">
              <w:t> </w:t>
            </w:r>
            <w:r w:rsidRPr="00F47834">
              <w:t>závazky Domova ADAM Dřevohostice, příspěvkové organizace, IČ</w:t>
            </w:r>
            <w:r w:rsidR="00BA5AF7" w:rsidRPr="00F47834">
              <w:t>:</w:t>
            </w:r>
            <w:r w:rsidR="00AD78CF" w:rsidRPr="00F47834">
              <w:t> </w:t>
            </w:r>
            <w:r w:rsidRPr="00F47834">
              <w:t>61985899, přecházejí na Centrum Dominika Kokory, příspěvkovou organizaci, IČ</w:t>
            </w:r>
            <w:r w:rsidR="00BA5AF7" w:rsidRPr="00F47834">
              <w:t>: </w:t>
            </w:r>
            <w:r w:rsidRPr="00F47834">
              <w:t>61985929, jako na nástupnickou organizaci, dle důvodové zprávy</w:t>
            </w:r>
          </w:p>
        </w:tc>
      </w:tr>
      <w:tr w:rsidR="00F47834" w:rsidRPr="00F47834" w:rsidTr="00B90F3A">
        <w:trPr>
          <w:trHeight w:val="289"/>
        </w:trPr>
        <w:tc>
          <w:tcPr>
            <w:tcW w:w="346" w:type="pct"/>
            <w:tcBorders>
              <w:top w:val="nil"/>
              <w:bottom w:val="nil"/>
            </w:tcBorders>
            <w:shd w:val="clear" w:color="auto" w:fill="auto"/>
            <w:tcMar>
              <w:bottom w:w="113" w:type="dxa"/>
            </w:tcMar>
          </w:tcPr>
          <w:p w:rsidR="00B90F3A" w:rsidRPr="00F47834" w:rsidRDefault="00B90F3A" w:rsidP="006C0F5C">
            <w:pPr>
              <w:pStyle w:val="nadpis2"/>
            </w:pPr>
            <w:r w:rsidRPr="00F47834">
              <w:t>4.</w:t>
            </w:r>
          </w:p>
        </w:tc>
        <w:tc>
          <w:tcPr>
            <w:tcW w:w="4654" w:type="pct"/>
            <w:gridSpan w:val="2"/>
            <w:tcBorders>
              <w:top w:val="nil"/>
              <w:bottom w:val="nil"/>
            </w:tcBorders>
            <w:shd w:val="clear" w:color="auto" w:fill="auto"/>
            <w:tcMar>
              <w:bottom w:w="113" w:type="dxa"/>
            </w:tcMar>
          </w:tcPr>
          <w:p w:rsidR="00B90F3A" w:rsidRPr="00F47834" w:rsidRDefault="00B90F3A" w:rsidP="00AD78CF">
            <w:pPr>
              <w:pStyle w:val="Normal"/>
              <w:spacing w:after="119"/>
              <w:jc w:val="both"/>
            </w:pPr>
            <w:r w:rsidRPr="00F47834">
              <w:rPr>
                <w:b/>
                <w:spacing w:val="70"/>
              </w:rPr>
              <w:t>ukládá</w:t>
            </w:r>
            <w:r w:rsidRPr="00F47834">
              <w:t xml:space="preserve"> ředitelům/ředitelkám příspěvkových organizací uvedených v</w:t>
            </w:r>
            <w:r w:rsidR="00AD78CF" w:rsidRPr="00F47834">
              <w:t> </w:t>
            </w:r>
            <w:r w:rsidRPr="00F47834">
              <w:t>bodech 2 a 3 usnesení realizovat úkoly nezbytné ke sloučení dle Přílohy</w:t>
            </w:r>
            <w:r w:rsidR="00FB0C6D" w:rsidRPr="00F47834">
              <w:t> </w:t>
            </w:r>
            <w:r w:rsidRPr="00F47834">
              <w:t>č. 1 důvodové zprávy</w:t>
            </w:r>
          </w:p>
        </w:tc>
      </w:tr>
      <w:tr w:rsidR="00F47834" w:rsidRPr="00F47834" w:rsidTr="00B90F3A">
        <w:trPr>
          <w:trHeight w:val="289"/>
        </w:trPr>
        <w:tc>
          <w:tcPr>
            <w:tcW w:w="5000" w:type="pct"/>
            <w:gridSpan w:val="3"/>
            <w:tcBorders>
              <w:top w:val="nil"/>
              <w:bottom w:val="nil"/>
            </w:tcBorders>
            <w:shd w:val="clear" w:color="auto" w:fill="auto"/>
            <w:tcMar>
              <w:bottom w:w="113" w:type="dxa"/>
            </w:tcMar>
          </w:tcPr>
          <w:p w:rsidR="00B90F3A" w:rsidRPr="00F47834" w:rsidRDefault="00B90F3A" w:rsidP="00B90F3A">
            <w:r w:rsidRPr="00F47834">
              <w:t>O: ředitelé příslušných příspěvkových organizací</w:t>
            </w:r>
          </w:p>
          <w:p w:rsidR="00B90F3A" w:rsidRPr="00F47834" w:rsidRDefault="00B90F3A" w:rsidP="00B90F3A">
            <w:r w:rsidRPr="00F47834">
              <w:t>T: ihned</w:t>
            </w:r>
          </w:p>
        </w:tc>
      </w:tr>
      <w:tr w:rsidR="00F47834" w:rsidRPr="00F47834" w:rsidTr="00B90F3A">
        <w:trPr>
          <w:trHeight w:val="289"/>
        </w:trPr>
        <w:tc>
          <w:tcPr>
            <w:tcW w:w="346" w:type="pct"/>
            <w:tcBorders>
              <w:top w:val="nil"/>
              <w:bottom w:val="nil"/>
            </w:tcBorders>
            <w:shd w:val="clear" w:color="auto" w:fill="auto"/>
            <w:tcMar>
              <w:bottom w:w="113" w:type="dxa"/>
            </w:tcMar>
          </w:tcPr>
          <w:p w:rsidR="00B90F3A" w:rsidRPr="00F47834" w:rsidRDefault="00B90F3A" w:rsidP="006C0F5C">
            <w:pPr>
              <w:pStyle w:val="nadpis2"/>
            </w:pPr>
            <w:r w:rsidRPr="00F47834">
              <w:t>5.</w:t>
            </w:r>
          </w:p>
        </w:tc>
        <w:tc>
          <w:tcPr>
            <w:tcW w:w="4654" w:type="pct"/>
            <w:gridSpan w:val="2"/>
            <w:tcBorders>
              <w:top w:val="nil"/>
              <w:bottom w:val="nil"/>
            </w:tcBorders>
            <w:shd w:val="clear" w:color="auto" w:fill="auto"/>
            <w:tcMar>
              <w:bottom w:w="113" w:type="dxa"/>
            </w:tcMar>
          </w:tcPr>
          <w:p w:rsidR="00B90F3A" w:rsidRPr="00F47834" w:rsidRDefault="00B90F3A" w:rsidP="00B90F3A">
            <w:pPr>
              <w:pStyle w:val="Normal"/>
              <w:spacing w:after="119"/>
              <w:jc w:val="both"/>
            </w:pPr>
            <w:r w:rsidRPr="00F47834">
              <w:rPr>
                <w:b/>
                <w:spacing w:val="70"/>
              </w:rPr>
              <w:t>ukládá</w:t>
            </w:r>
            <w:r w:rsidRPr="00F47834">
              <w:t xml:space="preserve"> informovat </w:t>
            </w:r>
            <w:r w:rsidR="00D20FDB" w:rsidRPr="00F47834">
              <w:t>ředitele/</w:t>
            </w:r>
            <w:r w:rsidRPr="00F47834">
              <w:t>ředitelky dotčených organizací o schváleném usnesení</w:t>
            </w:r>
          </w:p>
        </w:tc>
      </w:tr>
      <w:tr w:rsidR="00F47834" w:rsidRPr="00F47834" w:rsidTr="00B90F3A">
        <w:trPr>
          <w:trHeight w:val="289"/>
        </w:trPr>
        <w:tc>
          <w:tcPr>
            <w:tcW w:w="5000" w:type="pct"/>
            <w:gridSpan w:val="3"/>
            <w:tcBorders>
              <w:top w:val="nil"/>
              <w:bottom w:val="nil"/>
            </w:tcBorders>
            <w:shd w:val="clear" w:color="auto" w:fill="auto"/>
            <w:tcMar>
              <w:bottom w:w="113" w:type="dxa"/>
            </w:tcMar>
          </w:tcPr>
          <w:p w:rsidR="00B90F3A" w:rsidRPr="00F47834" w:rsidRDefault="00B90F3A" w:rsidP="00B90F3A">
            <w:r w:rsidRPr="00F47834">
              <w:t>O: vedoucí odboru sociálních věcí</w:t>
            </w:r>
          </w:p>
          <w:p w:rsidR="00B90F3A" w:rsidRPr="00F47834" w:rsidRDefault="00B90F3A" w:rsidP="00B90F3A">
            <w:r w:rsidRPr="00F47834">
              <w:t>T: 8. 10. 2015</w:t>
            </w:r>
          </w:p>
        </w:tc>
      </w:tr>
      <w:tr w:rsidR="00F47834" w:rsidRPr="00F47834" w:rsidTr="00B90F3A">
        <w:trPr>
          <w:trHeight w:val="289"/>
        </w:trPr>
        <w:tc>
          <w:tcPr>
            <w:tcW w:w="346" w:type="pct"/>
            <w:tcBorders>
              <w:top w:val="nil"/>
              <w:bottom w:val="nil"/>
            </w:tcBorders>
            <w:shd w:val="clear" w:color="auto" w:fill="auto"/>
            <w:tcMar>
              <w:bottom w:w="113" w:type="dxa"/>
            </w:tcMar>
          </w:tcPr>
          <w:p w:rsidR="00B90F3A" w:rsidRPr="00F47834" w:rsidRDefault="00B90F3A" w:rsidP="006C0F5C">
            <w:pPr>
              <w:pStyle w:val="nadpis2"/>
            </w:pPr>
            <w:r w:rsidRPr="00F47834">
              <w:t>6.</w:t>
            </w:r>
          </w:p>
        </w:tc>
        <w:tc>
          <w:tcPr>
            <w:tcW w:w="4654" w:type="pct"/>
            <w:gridSpan w:val="2"/>
            <w:tcBorders>
              <w:top w:val="nil"/>
              <w:bottom w:val="nil"/>
            </w:tcBorders>
            <w:shd w:val="clear" w:color="auto" w:fill="auto"/>
            <w:tcMar>
              <w:bottom w:w="113" w:type="dxa"/>
            </w:tcMar>
          </w:tcPr>
          <w:p w:rsidR="00B90F3A" w:rsidRPr="00F47834" w:rsidRDefault="00B90F3A" w:rsidP="00B90F3A">
            <w:pPr>
              <w:pStyle w:val="Normal"/>
              <w:spacing w:after="119"/>
              <w:jc w:val="both"/>
            </w:pPr>
            <w:r w:rsidRPr="00F47834">
              <w:rPr>
                <w:b/>
                <w:spacing w:val="70"/>
              </w:rPr>
              <w:t>ukládá</w:t>
            </w:r>
            <w:r w:rsidRPr="00F47834">
              <w:t xml:space="preserve"> předložit materiál Zastupitelstvu Olomouckého kraje</w:t>
            </w:r>
          </w:p>
        </w:tc>
      </w:tr>
      <w:tr w:rsidR="00F47834" w:rsidRPr="00F47834" w:rsidTr="00B90F3A">
        <w:trPr>
          <w:trHeight w:val="289"/>
        </w:trPr>
        <w:tc>
          <w:tcPr>
            <w:tcW w:w="5000" w:type="pct"/>
            <w:gridSpan w:val="3"/>
            <w:tcBorders>
              <w:top w:val="nil"/>
              <w:bottom w:val="nil"/>
            </w:tcBorders>
            <w:shd w:val="clear" w:color="auto" w:fill="auto"/>
            <w:tcMar>
              <w:bottom w:w="113" w:type="dxa"/>
            </w:tcMar>
          </w:tcPr>
          <w:p w:rsidR="00B90F3A" w:rsidRPr="00F47834" w:rsidRDefault="00B90F3A" w:rsidP="00B90F3A">
            <w:r w:rsidRPr="00F47834">
              <w:t>O: Mgr. Yvona Kubjátová, náměstkyně hejtmana</w:t>
            </w:r>
          </w:p>
          <w:p w:rsidR="00B90F3A" w:rsidRPr="00F47834" w:rsidRDefault="00B90F3A" w:rsidP="00B90F3A">
            <w:r w:rsidRPr="00F47834">
              <w:t>T: ZOK 25. 9. 2015</w:t>
            </w:r>
          </w:p>
        </w:tc>
      </w:tr>
      <w:tr w:rsidR="00F47834" w:rsidRPr="00F47834" w:rsidTr="00B90F3A">
        <w:trPr>
          <w:trHeight w:val="289"/>
        </w:trPr>
        <w:tc>
          <w:tcPr>
            <w:tcW w:w="346" w:type="pct"/>
            <w:tcBorders>
              <w:top w:val="nil"/>
              <w:bottom w:val="nil"/>
            </w:tcBorders>
            <w:shd w:val="clear" w:color="auto" w:fill="auto"/>
            <w:tcMar>
              <w:bottom w:w="113" w:type="dxa"/>
            </w:tcMar>
          </w:tcPr>
          <w:p w:rsidR="00B90F3A" w:rsidRPr="00F47834" w:rsidRDefault="00B90F3A" w:rsidP="006C0F5C">
            <w:pPr>
              <w:pStyle w:val="nadpis2"/>
            </w:pPr>
            <w:r w:rsidRPr="00F47834">
              <w:t>7.</w:t>
            </w:r>
          </w:p>
        </w:tc>
        <w:tc>
          <w:tcPr>
            <w:tcW w:w="4654" w:type="pct"/>
            <w:gridSpan w:val="2"/>
            <w:tcBorders>
              <w:top w:val="nil"/>
              <w:bottom w:val="nil"/>
            </w:tcBorders>
            <w:shd w:val="clear" w:color="auto" w:fill="auto"/>
            <w:tcMar>
              <w:bottom w:w="113" w:type="dxa"/>
            </w:tcMar>
          </w:tcPr>
          <w:p w:rsidR="00B90F3A" w:rsidRPr="00F47834" w:rsidRDefault="00B90F3A" w:rsidP="00AD78CF">
            <w:pPr>
              <w:pStyle w:val="Normal"/>
              <w:spacing w:after="119"/>
              <w:jc w:val="both"/>
            </w:pPr>
            <w:r w:rsidRPr="00F47834">
              <w:rPr>
                <w:b/>
                <w:spacing w:val="70"/>
              </w:rPr>
              <w:t>doporučuje Zastupitelstvu Olomouckého kraje</w:t>
            </w:r>
            <w:r w:rsidRPr="00F47834">
              <w:t xml:space="preserve"> schválit sloučení Domova pro seniory Javorník, příspěvkové organizace, a</w:t>
            </w:r>
            <w:r w:rsidR="00AD78CF" w:rsidRPr="00F47834">
              <w:t> </w:t>
            </w:r>
            <w:r w:rsidRPr="00F47834">
              <w:t>Domova důchodců Kobylá nad Vidnavkou, příspěvkové organizace, s</w:t>
            </w:r>
            <w:r w:rsidR="00AD78CF" w:rsidRPr="00F47834">
              <w:t> </w:t>
            </w:r>
            <w:r w:rsidRPr="00F47834">
              <w:t>účinností od 1. 1. 2016, s tím, že majetek, práva, povinnosti a závazky Domova důchodců Kobylá nad Vidnavkou, příspěvkové organizace, přecházejí na Domov pro seniory Javorník, příspěvkovou organizaci, jako na nástupnickou organizaci, dle důvodové zprávy</w:t>
            </w:r>
          </w:p>
        </w:tc>
      </w:tr>
      <w:tr w:rsidR="00F47834" w:rsidRPr="00F47834" w:rsidTr="00B90F3A">
        <w:trPr>
          <w:trHeight w:val="289"/>
        </w:trPr>
        <w:tc>
          <w:tcPr>
            <w:tcW w:w="346" w:type="pct"/>
            <w:tcBorders>
              <w:top w:val="nil"/>
              <w:bottom w:val="nil"/>
            </w:tcBorders>
            <w:shd w:val="clear" w:color="auto" w:fill="auto"/>
            <w:tcMar>
              <w:bottom w:w="113" w:type="dxa"/>
            </w:tcMar>
          </w:tcPr>
          <w:p w:rsidR="00B90F3A" w:rsidRPr="00F47834" w:rsidRDefault="00B90F3A" w:rsidP="006C0F5C">
            <w:pPr>
              <w:pStyle w:val="nadpis2"/>
            </w:pPr>
            <w:r w:rsidRPr="00F47834">
              <w:t>8.</w:t>
            </w:r>
          </w:p>
        </w:tc>
        <w:tc>
          <w:tcPr>
            <w:tcW w:w="4654" w:type="pct"/>
            <w:gridSpan w:val="2"/>
            <w:tcBorders>
              <w:top w:val="nil"/>
              <w:bottom w:val="nil"/>
            </w:tcBorders>
            <w:shd w:val="clear" w:color="auto" w:fill="auto"/>
            <w:tcMar>
              <w:bottom w:w="113" w:type="dxa"/>
            </w:tcMar>
          </w:tcPr>
          <w:p w:rsidR="00B90F3A" w:rsidRPr="00F47834" w:rsidRDefault="00B90F3A" w:rsidP="00B90F3A">
            <w:pPr>
              <w:pStyle w:val="Normal"/>
              <w:spacing w:after="119"/>
              <w:jc w:val="both"/>
            </w:pPr>
            <w:r w:rsidRPr="00F47834">
              <w:rPr>
                <w:b/>
                <w:spacing w:val="70"/>
              </w:rPr>
              <w:t>doporučuje Zastupitelstvu Olomouckého kraje</w:t>
            </w:r>
            <w:r w:rsidRPr="00F47834">
              <w:t xml:space="preserve"> schválit sloučení Centra Dominika Kokory, příspěvkové organizace, a Domova ADAM Dřevohostice, příspěvkové organizace, s účinností od 1. 1. 2016, s tím, že majetek, práva, povinnosti a závazky Domova ADAM Dřevohostice, příspěvkové organizace, přecházejí na Centrum Dominika Kokory, </w:t>
            </w:r>
            <w:r w:rsidRPr="00F47834">
              <w:lastRenderedPageBreak/>
              <w:t>příspěvkovou organizaci, jako na nástupnickou organizaci, dle důvodové zprávy</w:t>
            </w:r>
          </w:p>
        </w:tc>
      </w:tr>
      <w:tr w:rsidR="00F47834" w:rsidRPr="00F47834" w:rsidTr="00B90F3A">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B90F3A">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B90F3A" w:rsidP="006C0F5C">
            <w:pPr>
              <w:pStyle w:val="nadpis2"/>
            </w:pPr>
            <w:r w:rsidRPr="00F47834">
              <w:t>Mgr. Yvona Kubjátová, náměstkyně hejtmana</w:t>
            </w:r>
          </w:p>
        </w:tc>
      </w:tr>
      <w:tr w:rsidR="00F47834" w:rsidRPr="00F47834" w:rsidTr="00B90F3A">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B90F3A" w:rsidP="006C0F5C">
            <w:pPr>
              <w:pStyle w:val="nadpis2"/>
            </w:pPr>
            <w:r w:rsidRPr="00F47834">
              <w:t>13.1.</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EC5C7A">
        <w:tc>
          <w:tcPr>
            <w:tcW w:w="961" w:type="pct"/>
            <w:gridSpan w:val="2"/>
            <w:tcBorders>
              <w:bottom w:val="nil"/>
            </w:tcBorders>
          </w:tcPr>
          <w:p w:rsidR="00A726C1" w:rsidRPr="00F47834" w:rsidRDefault="00EC5C7A" w:rsidP="00AF222E">
            <w:pPr>
              <w:pStyle w:val="Radanzevusnesen"/>
              <w:keepNext/>
              <w:ind w:left="0" w:firstLine="0"/>
              <w:jc w:val="left"/>
              <w:rPr>
                <w:szCs w:val="24"/>
              </w:rPr>
            </w:pPr>
            <w:r w:rsidRPr="00F47834">
              <w:rPr>
                <w:szCs w:val="24"/>
              </w:rPr>
              <w:t>UR/76/5</w:t>
            </w:r>
            <w:r w:rsidR="00AF222E" w:rsidRPr="00F47834">
              <w:rPr>
                <w:szCs w:val="24"/>
              </w:rPr>
              <w:t>7</w:t>
            </w:r>
            <w:r w:rsidRPr="00F47834">
              <w:rPr>
                <w:szCs w:val="24"/>
              </w:rPr>
              <w:t>/2015</w:t>
            </w:r>
          </w:p>
        </w:tc>
        <w:tc>
          <w:tcPr>
            <w:tcW w:w="4039" w:type="pct"/>
            <w:tcBorders>
              <w:bottom w:val="nil"/>
            </w:tcBorders>
          </w:tcPr>
          <w:p w:rsidR="00A726C1" w:rsidRPr="00F47834" w:rsidRDefault="00EC5C7A" w:rsidP="00BA5AF7">
            <w:pPr>
              <w:pStyle w:val="Radanzevusnesen"/>
              <w:keepNext/>
              <w:ind w:left="0" w:firstLine="0"/>
              <w:rPr>
                <w:szCs w:val="24"/>
              </w:rPr>
            </w:pPr>
            <w:r w:rsidRPr="00F47834">
              <w:rPr>
                <w:szCs w:val="24"/>
              </w:rPr>
              <w:t>Úprava závazných ukazatelů Domova pro seniory Radkova Lhota, příspěvková organizace</w:t>
            </w:r>
          </w:p>
        </w:tc>
      </w:tr>
      <w:tr w:rsidR="00F47834" w:rsidRPr="00F47834" w:rsidTr="00EC5C7A">
        <w:trPr>
          <w:trHeight w:val="289"/>
        </w:trPr>
        <w:tc>
          <w:tcPr>
            <w:tcW w:w="5000" w:type="pct"/>
            <w:gridSpan w:val="3"/>
            <w:tcBorders>
              <w:top w:val="nil"/>
              <w:bottom w:val="nil"/>
            </w:tcBorders>
            <w:shd w:val="clear" w:color="auto" w:fill="auto"/>
            <w:hideMark/>
          </w:tcPr>
          <w:p w:rsidR="00A726C1" w:rsidRPr="00F47834" w:rsidRDefault="00EC5C7A" w:rsidP="00BA5AF7">
            <w:pPr>
              <w:pStyle w:val="Zkladntext"/>
              <w:rPr>
                <w:sz w:val="24"/>
                <w:szCs w:val="24"/>
                <w:lang w:val="cs-CZ"/>
              </w:rPr>
            </w:pPr>
            <w:r w:rsidRPr="00F47834">
              <w:rPr>
                <w:sz w:val="24"/>
                <w:szCs w:val="24"/>
                <w:lang w:val="cs-CZ"/>
              </w:rPr>
              <w:t>Rada Olomouckého kraje po projednání:</w:t>
            </w:r>
          </w:p>
        </w:tc>
      </w:tr>
      <w:tr w:rsidR="00F47834" w:rsidRPr="00F47834" w:rsidTr="00EC5C7A">
        <w:trPr>
          <w:trHeight w:val="289"/>
        </w:trPr>
        <w:tc>
          <w:tcPr>
            <w:tcW w:w="346" w:type="pct"/>
            <w:tcBorders>
              <w:top w:val="nil"/>
              <w:bottom w:val="nil"/>
            </w:tcBorders>
            <w:shd w:val="clear" w:color="auto" w:fill="auto"/>
            <w:tcMar>
              <w:bottom w:w="113" w:type="dxa"/>
            </w:tcMar>
            <w:hideMark/>
          </w:tcPr>
          <w:p w:rsidR="00A726C1" w:rsidRPr="00F47834" w:rsidRDefault="00EC5C7A"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EC5C7A" w:rsidP="00EC5C7A">
            <w:pPr>
              <w:pStyle w:val="Normal"/>
              <w:spacing w:after="119"/>
              <w:jc w:val="both"/>
            </w:pPr>
            <w:r w:rsidRPr="00F47834">
              <w:rPr>
                <w:b/>
                <w:spacing w:val="70"/>
              </w:rPr>
              <w:t>bere na vědomí</w:t>
            </w:r>
            <w:r w:rsidRPr="00F47834">
              <w:t xml:space="preserve"> důvodovou zprávu</w:t>
            </w:r>
          </w:p>
        </w:tc>
      </w:tr>
      <w:tr w:rsidR="00F47834" w:rsidRPr="00F47834" w:rsidTr="00EC5C7A">
        <w:trPr>
          <w:trHeight w:val="289"/>
        </w:trPr>
        <w:tc>
          <w:tcPr>
            <w:tcW w:w="346" w:type="pct"/>
            <w:tcBorders>
              <w:top w:val="nil"/>
              <w:bottom w:val="nil"/>
            </w:tcBorders>
            <w:shd w:val="clear" w:color="auto" w:fill="auto"/>
            <w:tcMar>
              <w:bottom w:w="113" w:type="dxa"/>
            </w:tcMar>
          </w:tcPr>
          <w:p w:rsidR="00EC5C7A" w:rsidRPr="00F47834" w:rsidRDefault="00EC5C7A" w:rsidP="006C0F5C">
            <w:pPr>
              <w:pStyle w:val="nadpis2"/>
            </w:pPr>
            <w:r w:rsidRPr="00F47834">
              <w:t>2.</w:t>
            </w:r>
          </w:p>
        </w:tc>
        <w:tc>
          <w:tcPr>
            <w:tcW w:w="4654" w:type="pct"/>
            <w:gridSpan w:val="2"/>
            <w:tcBorders>
              <w:top w:val="nil"/>
              <w:bottom w:val="nil"/>
            </w:tcBorders>
            <w:shd w:val="clear" w:color="auto" w:fill="auto"/>
            <w:tcMar>
              <w:bottom w:w="113" w:type="dxa"/>
            </w:tcMar>
          </w:tcPr>
          <w:p w:rsidR="00EC5C7A" w:rsidRPr="00F47834" w:rsidRDefault="00EC5C7A" w:rsidP="00EC5C7A">
            <w:pPr>
              <w:pStyle w:val="Normal"/>
              <w:spacing w:after="119"/>
              <w:jc w:val="both"/>
            </w:pPr>
            <w:r w:rsidRPr="00F47834">
              <w:rPr>
                <w:b/>
                <w:spacing w:val="70"/>
              </w:rPr>
              <w:t>schvaluje</w:t>
            </w:r>
            <w:r w:rsidRPr="00F47834">
              <w:t xml:space="preserve"> úpravu závazného ukazatele </w:t>
            </w:r>
            <w:r w:rsidR="00664375" w:rsidRPr="00F47834">
              <w:t>–</w:t>
            </w:r>
            <w:r w:rsidRPr="00F47834">
              <w:t xml:space="preserve"> limit mzdových prostředků Domova pro seniory Radkova Lhota, příspěvkové organizace, IČ</w:t>
            </w:r>
            <w:r w:rsidR="00BA5AF7" w:rsidRPr="00F47834">
              <w:t>:</w:t>
            </w:r>
            <w:r w:rsidRPr="00F47834">
              <w:t xml:space="preserve"> 61985881, dle důvodové zprávy</w:t>
            </w:r>
          </w:p>
        </w:tc>
      </w:tr>
      <w:tr w:rsidR="00F47834" w:rsidRPr="00F47834" w:rsidTr="00EC5C7A">
        <w:trPr>
          <w:trHeight w:val="289"/>
        </w:trPr>
        <w:tc>
          <w:tcPr>
            <w:tcW w:w="346" w:type="pct"/>
            <w:tcBorders>
              <w:top w:val="nil"/>
              <w:bottom w:val="nil"/>
            </w:tcBorders>
            <w:shd w:val="clear" w:color="auto" w:fill="auto"/>
            <w:tcMar>
              <w:bottom w:w="113" w:type="dxa"/>
            </w:tcMar>
          </w:tcPr>
          <w:p w:rsidR="00EC5C7A" w:rsidRPr="00F47834" w:rsidRDefault="00EC5C7A" w:rsidP="006C0F5C">
            <w:pPr>
              <w:pStyle w:val="nadpis2"/>
            </w:pPr>
            <w:r w:rsidRPr="00F47834">
              <w:t>3.</w:t>
            </w:r>
          </w:p>
        </w:tc>
        <w:tc>
          <w:tcPr>
            <w:tcW w:w="4654" w:type="pct"/>
            <w:gridSpan w:val="2"/>
            <w:tcBorders>
              <w:top w:val="nil"/>
              <w:bottom w:val="nil"/>
            </w:tcBorders>
            <w:shd w:val="clear" w:color="auto" w:fill="auto"/>
            <w:tcMar>
              <w:bottom w:w="113" w:type="dxa"/>
            </w:tcMar>
          </w:tcPr>
          <w:p w:rsidR="00EC5C7A" w:rsidRPr="00F47834" w:rsidRDefault="00EC5C7A" w:rsidP="00BA5AF7">
            <w:pPr>
              <w:pStyle w:val="Normal"/>
              <w:spacing w:after="119"/>
              <w:jc w:val="both"/>
            </w:pPr>
            <w:r w:rsidRPr="00F47834">
              <w:rPr>
                <w:b/>
                <w:spacing w:val="70"/>
              </w:rPr>
              <w:t>schvaluje</w:t>
            </w:r>
            <w:r w:rsidRPr="00F47834">
              <w:t xml:space="preserve"> úpravu závazného ukazatele </w:t>
            </w:r>
            <w:r w:rsidR="00664375" w:rsidRPr="00F47834">
              <w:t>–</w:t>
            </w:r>
            <w:r w:rsidRPr="00F47834">
              <w:t xml:space="preserve"> průměrný přepočtený počet pracovníků Domova pro seniory Radkova Lhota, příspěvkové organizace, IČ</w:t>
            </w:r>
            <w:r w:rsidR="00BA5AF7" w:rsidRPr="00F47834">
              <w:t>: </w:t>
            </w:r>
            <w:r w:rsidRPr="00F47834">
              <w:t>61985881, dle důvodové zprávy</w:t>
            </w:r>
          </w:p>
        </w:tc>
      </w:tr>
      <w:tr w:rsidR="00F47834" w:rsidRPr="00F47834" w:rsidTr="00EC5C7A">
        <w:trPr>
          <w:trHeight w:val="289"/>
        </w:trPr>
        <w:tc>
          <w:tcPr>
            <w:tcW w:w="346" w:type="pct"/>
            <w:tcBorders>
              <w:top w:val="nil"/>
              <w:bottom w:val="nil"/>
            </w:tcBorders>
            <w:shd w:val="clear" w:color="auto" w:fill="auto"/>
            <w:tcMar>
              <w:bottom w:w="113" w:type="dxa"/>
            </w:tcMar>
          </w:tcPr>
          <w:p w:rsidR="00EC5C7A" w:rsidRPr="00F47834" w:rsidRDefault="00EC5C7A" w:rsidP="006C0F5C">
            <w:pPr>
              <w:pStyle w:val="nadpis2"/>
            </w:pPr>
            <w:r w:rsidRPr="00F47834">
              <w:t>4.</w:t>
            </w:r>
          </w:p>
        </w:tc>
        <w:tc>
          <w:tcPr>
            <w:tcW w:w="4654" w:type="pct"/>
            <w:gridSpan w:val="2"/>
            <w:tcBorders>
              <w:top w:val="nil"/>
              <w:bottom w:val="nil"/>
            </w:tcBorders>
            <w:shd w:val="clear" w:color="auto" w:fill="auto"/>
            <w:tcMar>
              <w:bottom w:w="113" w:type="dxa"/>
            </w:tcMar>
          </w:tcPr>
          <w:p w:rsidR="00EC5C7A" w:rsidRPr="00F47834" w:rsidRDefault="00EC5C7A" w:rsidP="00EC5C7A">
            <w:pPr>
              <w:pStyle w:val="Normal"/>
              <w:spacing w:after="119"/>
              <w:jc w:val="both"/>
            </w:pPr>
            <w:r w:rsidRPr="00F47834">
              <w:rPr>
                <w:b/>
                <w:spacing w:val="70"/>
              </w:rPr>
              <w:t>ukládá</w:t>
            </w:r>
            <w:r w:rsidRPr="00F47834">
              <w:t xml:space="preserve"> informovat ředitele uvedené příspěvkové organizace o přijatém usnesení</w:t>
            </w:r>
          </w:p>
        </w:tc>
      </w:tr>
      <w:tr w:rsidR="00F47834" w:rsidRPr="00F47834" w:rsidTr="00EC5C7A">
        <w:trPr>
          <w:trHeight w:val="289"/>
        </w:trPr>
        <w:tc>
          <w:tcPr>
            <w:tcW w:w="5000" w:type="pct"/>
            <w:gridSpan w:val="3"/>
            <w:tcBorders>
              <w:top w:val="nil"/>
              <w:bottom w:val="nil"/>
            </w:tcBorders>
            <w:shd w:val="clear" w:color="auto" w:fill="auto"/>
            <w:tcMar>
              <w:bottom w:w="113" w:type="dxa"/>
            </w:tcMar>
          </w:tcPr>
          <w:p w:rsidR="00EC5C7A" w:rsidRPr="00F47834" w:rsidRDefault="00EC5C7A" w:rsidP="00EC5C7A">
            <w:r w:rsidRPr="00F47834">
              <w:t>O: vedoucí odboru sociálních věcí</w:t>
            </w:r>
          </w:p>
          <w:p w:rsidR="00EC5C7A" w:rsidRPr="00F47834" w:rsidRDefault="00EC5C7A" w:rsidP="00EC5C7A">
            <w:r w:rsidRPr="00F47834">
              <w:t>T: ihned</w:t>
            </w:r>
          </w:p>
        </w:tc>
      </w:tr>
      <w:tr w:rsidR="00F47834" w:rsidRPr="00F47834" w:rsidTr="00EC5C7A">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EC5C7A">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EC5C7A" w:rsidP="006C0F5C">
            <w:pPr>
              <w:pStyle w:val="nadpis2"/>
            </w:pPr>
            <w:r w:rsidRPr="00F47834">
              <w:t>Mgr. Yvona Kubjátová, náměstkyně hejtmana</w:t>
            </w:r>
          </w:p>
        </w:tc>
      </w:tr>
      <w:tr w:rsidR="00F47834" w:rsidRPr="00F47834" w:rsidTr="00EC5C7A">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EC5C7A" w:rsidP="006C0F5C">
            <w:pPr>
              <w:pStyle w:val="nadpis2"/>
            </w:pPr>
            <w:r w:rsidRPr="00F47834">
              <w:t>13.2.</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73638">
        <w:tc>
          <w:tcPr>
            <w:tcW w:w="961" w:type="pct"/>
            <w:gridSpan w:val="2"/>
            <w:tcBorders>
              <w:bottom w:val="nil"/>
            </w:tcBorders>
          </w:tcPr>
          <w:p w:rsidR="00A726C1" w:rsidRPr="00F47834" w:rsidRDefault="00C73638" w:rsidP="00AF222E">
            <w:pPr>
              <w:pStyle w:val="Radanzevusnesen"/>
              <w:keepNext/>
              <w:ind w:left="0" w:firstLine="0"/>
              <w:jc w:val="left"/>
              <w:rPr>
                <w:szCs w:val="24"/>
              </w:rPr>
            </w:pPr>
            <w:r w:rsidRPr="00F47834">
              <w:rPr>
                <w:szCs w:val="24"/>
              </w:rPr>
              <w:t>UR/76/5</w:t>
            </w:r>
            <w:r w:rsidR="00AF222E" w:rsidRPr="00F47834">
              <w:rPr>
                <w:szCs w:val="24"/>
              </w:rPr>
              <w:t>8</w:t>
            </w:r>
            <w:r w:rsidRPr="00F47834">
              <w:rPr>
                <w:szCs w:val="24"/>
              </w:rPr>
              <w:t>/2015</w:t>
            </w:r>
          </w:p>
        </w:tc>
        <w:tc>
          <w:tcPr>
            <w:tcW w:w="4039" w:type="pct"/>
            <w:tcBorders>
              <w:bottom w:val="nil"/>
            </w:tcBorders>
          </w:tcPr>
          <w:p w:rsidR="00A726C1" w:rsidRPr="00F47834" w:rsidRDefault="00C73638" w:rsidP="00AD78CF">
            <w:pPr>
              <w:pStyle w:val="Radanzevusnesen"/>
              <w:keepNext/>
              <w:ind w:left="0" w:firstLine="0"/>
              <w:rPr>
                <w:szCs w:val="24"/>
              </w:rPr>
            </w:pPr>
            <w:r w:rsidRPr="00F47834">
              <w:rPr>
                <w:szCs w:val="24"/>
              </w:rPr>
              <w:t>Program finanční podpory poskytování sociálních služeb v</w:t>
            </w:r>
            <w:r w:rsidR="00AD78CF" w:rsidRPr="00F47834">
              <w:rPr>
                <w:szCs w:val="24"/>
              </w:rPr>
              <w:t> </w:t>
            </w:r>
            <w:r w:rsidRPr="00F47834">
              <w:rPr>
                <w:szCs w:val="24"/>
              </w:rPr>
              <w:t>Olomouckém kraji</w:t>
            </w:r>
          </w:p>
        </w:tc>
      </w:tr>
      <w:tr w:rsidR="00F47834" w:rsidRPr="00F47834" w:rsidTr="00C73638">
        <w:trPr>
          <w:trHeight w:val="289"/>
        </w:trPr>
        <w:tc>
          <w:tcPr>
            <w:tcW w:w="5000" w:type="pct"/>
            <w:gridSpan w:val="3"/>
            <w:tcBorders>
              <w:top w:val="nil"/>
              <w:bottom w:val="nil"/>
            </w:tcBorders>
            <w:shd w:val="clear" w:color="auto" w:fill="auto"/>
            <w:hideMark/>
          </w:tcPr>
          <w:p w:rsidR="00A726C1" w:rsidRPr="00F47834" w:rsidRDefault="00C73638" w:rsidP="00BA5AF7">
            <w:pPr>
              <w:pStyle w:val="Zkladntext"/>
              <w:rPr>
                <w:sz w:val="24"/>
                <w:szCs w:val="24"/>
                <w:lang w:val="cs-CZ"/>
              </w:rPr>
            </w:pPr>
            <w:r w:rsidRPr="00F47834">
              <w:rPr>
                <w:sz w:val="24"/>
                <w:szCs w:val="24"/>
                <w:lang w:val="cs-CZ"/>
              </w:rPr>
              <w:t>Rada Olomouckého kraje po projednání:</w:t>
            </w:r>
          </w:p>
        </w:tc>
      </w:tr>
      <w:tr w:rsidR="00F47834" w:rsidRPr="00F47834" w:rsidTr="00C73638">
        <w:trPr>
          <w:trHeight w:val="289"/>
        </w:trPr>
        <w:tc>
          <w:tcPr>
            <w:tcW w:w="346" w:type="pct"/>
            <w:tcBorders>
              <w:top w:val="nil"/>
              <w:bottom w:val="nil"/>
            </w:tcBorders>
            <w:shd w:val="clear" w:color="auto" w:fill="auto"/>
            <w:tcMar>
              <w:bottom w:w="113" w:type="dxa"/>
            </w:tcMar>
            <w:hideMark/>
          </w:tcPr>
          <w:p w:rsidR="00A726C1" w:rsidRPr="00F47834" w:rsidRDefault="00C73638"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73638" w:rsidP="00C73638">
            <w:pPr>
              <w:pStyle w:val="Normal"/>
              <w:spacing w:after="119"/>
              <w:jc w:val="both"/>
            </w:pPr>
            <w:r w:rsidRPr="00F47834">
              <w:rPr>
                <w:b/>
                <w:spacing w:val="70"/>
              </w:rPr>
              <w:t>bere na vědomí</w:t>
            </w:r>
            <w:r w:rsidRPr="00F47834">
              <w:t xml:space="preserve"> důvodovou zprávu</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2.</w:t>
            </w:r>
          </w:p>
        </w:tc>
        <w:tc>
          <w:tcPr>
            <w:tcW w:w="4654" w:type="pct"/>
            <w:gridSpan w:val="2"/>
            <w:tcBorders>
              <w:top w:val="nil"/>
              <w:bottom w:val="nil"/>
            </w:tcBorders>
            <w:shd w:val="clear" w:color="auto" w:fill="auto"/>
            <w:tcMar>
              <w:bottom w:w="113" w:type="dxa"/>
            </w:tcMar>
          </w:tcPr>
          <w:p w:rsidR="00C73638" w:rsidRPr="00F47834" w:rsidRDefault="00C73638" w:rsidP="00AD78CF">
            <w:pPr>
              <w:pStyle w:val="Normal"/>
              <w:spacing w:after="119"/>
              <w:jc w:val="both"/>
            </w:pPr>
            <w:r w:rsidRPr="00F47834">
              <w:rPr>
                <w:b/>
                <w:spacing w:val="70"/>
              </w:rPr>
              <w:t>revokuje</w:t>
            </w:r>
            <w:r w:rsidRPr="00F47834">
              <w:t xml:space="preserve"> své usnesení č. UR/59/2</w:t>
            </w:r>
            <w:r w:rsidR="007C242A" w:rsidRPr="00F47834">
              <w:t>/2015, ze dne 5. 2. 2015, bod 2</w:t>
            </w:r>
            <w:r w:rsidRPr="00F47834">
              <w:t>, v části souhlasu s návrhem na poskytnutí dotace žadateli Fond ohrožených dětí, dle</w:t>
            </w:r>
            <w:r w:rsidR="00AD78CF" w:rsidRPr="00F47834">
              <w:t> </w:t>
            </w:r>
            <w:r w:rsidRPr="00F47834">
              <w:t>důvodové zprávy</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3.</w:t>
            </w:r>
          </w:p>
        </w:tc>
        <w:tc>
          <w:tcPr>
            <w:tcW w:w="4654" w:type="pct"/>
            <w:gridSpan w:val="2"/>
            <w:tcBorders>
              <w:top w:val="nil"/>
              <w:bottom w:val="nil"/>
            </w:tcBorders>
            <w:shd w:val="clear" w:color="auto" w:fill="auto"/>
            <w:tcMar>
              <w:bottom w:w="113" w:type="dxa"/>
            </w:tcMar>
          </w:tcPr>
          <w:p w:rsidR="00C73638" w:rsidRPr="00F47834" w:rsidRDefault="00C73638" w:rsidP="00C73638">
            <w:pPr>
              <w:pStyle w:val="Normal"/>
              <w:spacing w:after="119"/>
              <w:jc w:val="both"/>
            </w:pPr>
            <w:r w:rsidRPr="00F47834">
              <w:rPr>
                <w:b/>
                <w:spacing w:val="70"/>
              </w:rPr>
              <w:t>souhlasí</w:t>
            </w:r>
            <w:r w:rsidRPr="00F47834">
              <w:t xml:space="preserve"> s poskytnutím finančních prostředků ve výši 412 800 Kč statutárnímu městu Olomouc na sociální službu azylové domy (identifikátor: 4245948), dle důvodové zprávy</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4.</w:t>
            </w:r>
          </w:p>
        </w:tc>
        <w:tc>
          <w:tcPr>
            <w:tcW w:w="4654" w:type="pct"/>
            <w:gridSpan w:val="2"/>
            <w:tcBorders>
              <w:top w:val="nil"/>
              <w:bottom w:val="nil"/>
            </w:tcBorders>
            <w:shd w:val="clear" w:color="auto" w:fill="auto"/>
            <w:tcMar>
              <w:bottom w:w="113" w:type="dxa"/>
            </w:tcMar>
          </w:tcPr>
          <w:p w:rsidR="00C73638" w:rsidRPr="00F47834" w:rsidRDefault="00C73638" w:rsidP="00C73638">
            <w:pPr>
              <w:pStyle w:val="Normal"/>
              <w:spacing w:after="119"/>
              <w:jc w:val="both"/>
            </w:pPr>
            <w:r w:rsidRPr="00F47834">
              <w:rPr>
                <w:b/>
                <w:spacing w:val="70"/>
              </w:rPr>
              <w:t>souhlasí</w:t>
            </w:r>
            <w:r w:rsidRPr="00F47834">
              <w:t xml:space="preserve"> s poskytnutím finančních prostředků ve výši 732 100 Kč organizaci „Sdružení SOS dětských vesniček“ na sociální službu sociálně aktivizační služby pro rodiny s dětmi (identifikátor: 4186421), dle důvodové zprávy</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5.</w:t>
            </w:r>
          </w:p>
        </w:tc>
        <w:tc>
          <w:tcPr>
            <w:tcW w:w="4654" w:type="pct"/>
            <w:gridSpan w:val="2"/>
            <w:tcBorders>
              <w:top w:val="nil"/>
              <w:bottom w:val="nil"/>
            </w:tcBorders>
            <w:shd w:val="clear" w:color="auto" w:fill="auto"/>
            <w:tcMar>
              <w:bottom w:w="113" w:type="dxa"/>
            </w:tcMar>
          </w:tcPr>
          <w:p w:rsidR="00C73638" w:rsidRPr="00F47834" w:rsidRDefault="00C73638" w:rsidP="00C73638">
            <w:pPr>
              <w:pStyle w:val="Normal"/>
              <w:spacing w:after="119"/>
              <w:jc w:val="both"/>
            </w:pPr>
            <w:r w:rsidRPr="00F47834">
              <w:rPr>
                <w:b/>
                <w:spacing w:val="70"/>
              </w:rPr>
              <w:t>revokuje</w:t>
            </w:r>
            <w:r w:rsidRPr="00F47834">
              <w:t xml:space="preserve"> své usnesení č. UR/69/5</w:t>
            </w:r>
            <w:r w:rsidR="007C242A" w:rsidRPr="00F47834">
              <w:t>1/2015 ze dne 4. 6. 2015, bod 2</w:t>
            </w:r>
            <w:r w:rsidRPr="00F47834">
              <w:t xml:space="preserve">, v části </w:t>
            </w:r>
            <w:r w:rsidRPr="00F47834">
              <w:lastRenderedPageBreak/>
              <w:t>schválení poskytnutí dotace žadateli Romodrom o. p. s., dle důvodové zprávy</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lastRenderedPageBreak/>
              <w:t>6.</w:t>
            </w:r>
          </w:p>
        </w:tc>
        <w:tc>
          <w:tcPr>
            <w:tcW w:w="4654" w:type="pct"/>
            <w:gridSpan w:val="2"/>
            <w:tcBorders>
              <w:top w:val="nil"/>
              <w:bottom w:val="nil"/>
            </w:tcBorders>
            <w:shd w:val="clear" w:color="auto" w:fill="auto"/>
            <w:tcMar>
              <w:bottom w:w="113" w:type="dxa"/>
            </w:tcMar>
          </w:tcPr>
          <w:p w:rsidR="00C73638" w:rsidRPr="00F47834" w:rsidRDefault="00C73638" w:rsidP="00C73638">
            <w:pPr>
              <w:pStyle w:val="Normal"/>
              <w:spacing w:after="119"/>
              <w:jc w:val="both"/>
            </w:pPr>
            <w:r w:rsidRPr="00F47834">
              <w:rPr>
                <w:b/>
                <w:spacing w:val="70"/>
              </w:rPr>
              <w:t>ukládá</w:t>
            </w:r>
            <w:r w:rsidRPr="00F47834">
              <w:t xml:space="preserve"> předložit materiál ke schválení Zastupitelstvu Olomouckého kraje</w:t>
            </w:r>
          </w:p>
        </w:tc>
      </w:tr>
      <w:tr w:rsidR="00F47834" w:rsidRPr="00F47834" w:rsidTr="00C73638">
        <w:trPr>
          <w:trHeight w:val="289"/>
        </w:trPr>
        <w:tc>
          <w:tcPr>
            <w:tcW w:w="5000" w:type="pct"/>
            <w:gridSpan w:val="3"/>
            <w:tcBorders>
              <w:top w:val="nil"/>
              <w:bottom w:val="nil"/>
            </w:tcBorders>
            <w:shd w:val="clear" w:color="auto" w:fill="auto"/>
            <w:tcMar>
              <w:bottom w:w="113" w:type="dxa"/>
            </w:tcMar>
          </w:tcPr>
          <w:p w:rsidR="00C73638" w:rsidRPr="00F47834" w:rsidRDefault="00C73638" w:rsidP="00C73638">
            <w:r w:rsidRPr="00F47834">
              <w:t>O: Mgr. Yvona Kubjátová, náměstkyně hejtmana</w:t>
            </w:r>
          </w:p>
          <w:p w:rsidR="00C73638" w:rsidRPr="00F47834" w:rsidRDefault="00C73638" w:rsidP="00C73638">
            <w:r w:rsidRPr="00F47834">
              <w:t>T: ZOK 25. 9. 2015</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7.</w:t>
            </w:r>
          </w:p>
        </w:tc>
        <w:tc>
          <w:tcPr>
            <w:tcW w:w="4654" w:type="pct"/>
            <w:gridSpan w:val="2"/>
            <w:tcBorders>
              <w:top w:val="nil"/>
              <w:bottom w:val="nil"/>
            </w:tcBorders>
            <w:shd w:val="clear" w:color="auto" w:fill="auto"/>
            <w:tcMar>
              <w:bottom w:w="113" w:type="dxa"/>
            </w:tcMar>
          </w:tcPr>
          <w:p w:rsidR="00C73638" w:rsidRPr="00F47834" w:rsidRDefault="00C73638" w:rsidP="00AD78CF">
            <w:pPr>
              <w:pStyle w:val="Normal"/>
              <w:spacing w:after="119"/>
              <w:jc w:val="both"/>
            </w:pPr>
            <w:r w:rsidRPr="00F47834">
              <w:rPr>
                <w:b/>
                <w:spacing w:val="70"/>
              </w:rPr>
              <w:t>doporučuje Zastupitelstvu Olomouckého kraje</w:t>
            </w:r>
            <w:r w:rsidRPr="00F47834">
              <w:t xml:space="preserve"> revokovat své usnesení č. UZ/14/37/2015 ze dne 20. 2. 2015, bod 2, v části souhlasu s návrhem na poskytnutí dotace žadateli Fond ohrožených dětí, dle</w:t>
            </w:r>
            <w:r w:rsidR="00AD78CF" w:rsidRPr="00F47834">
              <w:t> </w:t>
            </w:r>
            <w:r w:rsidRPr="00F47834">
              <w:t>důvodové zprávy</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8.</w:t>
            </w:r>
          </w:p>
        </w:tc>
        <w:tc>
          <w:tcPr>
            <w:tcW w:w="4654" w:type="pct"/>
            <w:gridSpan w:val="2"/>
            <w:tcBorders>
              <w:top w:val="nil"/>
              <w:bottom w:val="nil"/>
            </w:tcBorders>
            <w:shd w:val="clear" w:color="auto" w:fill="auto"/>
            <w:tcMar>
              <w:bottom w:w="113" w:type="dxa"/>
            </w:tcMar>
          </w:tcPr>
          <w:p w:rsidR="00C73638" w:rsidRPr="00F47834" w:rsidRDefault="00C73638" w:rsidP="00AD78CF">
            <w:pPr>
              <w:pStyle w:val="Normal"/>
              <w:spacing w:after="119"/>
              <w:jc w:val="both"/>
            </w:pPr>
            <w:r w:rsidRPr="00F47834">
              <w:rPr>
                <w:b/>
                <w:spacing w:val="70"/>
              </w:rPr>
              <w:t>doporučuje Zastupitelstvu Olomouckého kraje</w:t>
            </w:r>
            <w:r w:rsidRPr="00F47834">
              <w:t xml:space="preserve"> schválit poskytnutí finančních prostředků ve výši 412 800 Kč statutárnímu městu Olomouc na sociální službu azylové domy (identifikátor: 4245948), dle</w:t>
            </w:r>
            <w:r w:rsidR="00AD78CF" w:rsidRPr="00F47834">
              <w:t> </w:t>
            </w:r>
            <w:r w:rsidRPr="00F47834">
              <w:t>důvodové zprávy</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9.</w:t>
            </w:r>
          </w:p>
        </w:tc>
        <w:tc>
          <w:tcPr>
            <w:tcW w:w="4654" w:type="pct"/>
            <w:gridSpan w:val="2"/>
            <w:tcBorders>
              <w:top w:val="nil"/>
              <w:bottom w:val="nil"/>
            </w:tcBorders>
            <w:shd w:val="clear" w:color="auto" w:fill="auto"/>
            <w:tcMar>
              <w:bottom w:w="113" w:type="dxa"/>
            </w:tcMar>
          </w:tcPr>
          <w:p w:rsidR="00C73638" w:rsidRPr="00F47834" w:rsidRDefault="00C73638" w:rsidP="00C73638">
            <w:pPr>
              <w:pStyle w:val="Normal"/>
              <w:spacing w:after="119"/>
              <w:jc w:val="both"/>
            </w:pPr>
            <w:r w:rsidRPr="00F47834">
              <w:rPr>
                <w:b/>
                <w:spacing w:val="70"/>
              </w:rPr>
              <w:t>doporučuje Zastupitelstvu Olomouckého kraje</w:t>
            </w:r>
            <w:r w:rsidRPr="00F47834">
              <w:t xml:space="preserve"> schválit poskytnutí finančních prostředků ve výši 732 100 Kč organizaci „Sdružení SOS dětských vesniček“ na sociální službu sociálně aktivizační služby pro rodiny s dětmi (identifikátor: 4186421), dle důvodové zprávy</w:t>
            </w:r>
          </w:p>
        </w:tc>
      </w:tr>
      <w:tr w:rsidR="00F47834" w:rsidRPr="00F47834" w:rsidTr="00C73638">
        <w:trPr>
          <w:trHeight w:val="289"/>
        </w:trPr>
        <w:tc>
          <w:tcPr>
            <w:tcW w:w="346" w:type="pct"/>
            <w:tcBorders>
              <w:top w:val="nil"/>
              <w:bottom w:val="nil"/>
            </w:tcBorders>
            <w:shd w:val="clear" w:color="auto" w:fill="auto"/>
            <w:tcMar>
              <w:bottom w:w="113" w:type="dxa"/>
            </w:tcMar>
          </w:tcPr>
          <w:p w:rsidR="00C73638" w:rsidRPr="00F47834" w:rsidRDefault="00C73638" w:rsidP="006C0F5C">
            <w:pPr>
              <w:pStyle w:val="nadpis2"/>
            </w:pPr>
            <w:r w:rsidRPr="00F47834">
              <w:t>10.</w:t>
            </w:r>
          </w:p>
        </w:tc>
        <w:tc>
          <w:tcPr>
            <w:tcW w:w="4654" w:type="pct"/>
            <w:gridSpan w:val="2"/>
            <w:tcBorders>
              <w:top w:val="nil"/>
              <w:bottom w:val="nil"/>
            </w:tcBorders>
            <w:shd w:val="clear" w:color="auto" w:fill="auto"/>
            <w:tcMar>
              <w:bottom w:w="113" w:type="dxa"/>
            </w:tcMar>
          </w:tcPr>
          <w:p w:rsidR="00C73638" w:rsidRPr="00F47834" w:rsidRDefault="00C73638" w:rsidP="007C242A">
            <w:pPr>
              <w:pStyle w:val="Normal"/>
              <w:spacing w:after="119"/>
              <w:jc w:val="both"/>
            </w:pPr>
            <w:r w:rsidRPr="00F47834">
              <w:rPr>
                <w:b/>
                <w:spacing w:val="70"/>
              </w:rPr>
              <w:t>doporučuje Zastupitelstvu Olomouckého kraje</w:t>
            </w:r>
            <w:r w:rsidRPr="00F47834">
              <w:t xml:space="preserve"> revokovat své usnesení č. UZ/16/36/2015 ze dne 26. 6. 2015, bod 2, v části schválení poskytnutí dotace žadateli Romodrom o. p. s., dle důvodové zprávy</w:t>
            </w:r>
          </w:p>
        </w:tc>
      </w:tr>
      <w:tr w:rsidR="00F47834" w:rsidRPr="00F47834" w:rsidTr="00C73638">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73638">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73638" w:rsidP="006C0F5C">
            <w:pPr>
              <w:pStyle w:val="nadpis2"/>
            </w:pPr>
            <w:r w:rsidRPr="00F47834">
              <w:t>Mgr. Yvona Kubjátová, náměstkyně hejtmana</w:t>
            </w:r>
          </w:p>
        </w:tc>
      </w:tr>
      <w:tr w:rsidR="00F47834" w:rsidRPr="00F47834" w:rsidTr="00C73638">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73638" w:rsidP="006C0F5C">
            <w:pPr>
              <w:pStyle w:val="nadpis2"/>
            </w:pPr>
            <w:r w:rsidRPr="00F47834">
              <w:t>13.3.</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07B63">
        <w:tc>
          <w:tcPr>
            <w:tcW w:w="961" w:type="pct"/>
            <w:gridSpan w:val="2"/>
            <w:tcBorders>
              <w:bottom w:val="nil"/>
            </w:tcBorders>
          </w:tcPr>
          <w:p w:rsidR="00A726C1" w:rsidRPr="00F47834" w:rsidRDefault="00B07B63" w:rsidP="00AF222E">
            <w:pPr>
              <w:pStyle w:val="Radanzevusnesen"/>
              <w:keepNext/>
              <w:ind w:left="0" w:firstLine="0"/>
              <w:jc w:val="left"/>
              <w:rPr>
                <w:szCs w:val="24"/>
              </w:rPr>
            </w:pPr>
            <w:r w:rsidRPr="00F47834">
              <w:rPr>
                <w:szCs w:val="24"/>
              </w:rPr>
              <w:t>UR/76/</w:t>
            </w:r>
            <w:r w:rsidR="00AF222E" w:rsidRPr="00F47834">
              <w:rPr>
                <w:szCs w:val="24"/>
              </w:rPr>
              <w:t>59</w:t>
            </w:r>
            <w:r w:rsidRPr="00F47834">
              <w:rPr>
                <w:szCs w:val="24"/>
              </w:rPr>
              <w:t>/2015</w:t>
            </w:r>
          </w:p>
        </w:tc>
        <w:tc>
          <w:tcPr>
            <w:tcW w:w="4039" w:type="pct"/>
            <w:tcBorders>
              <w:bottom w:val="nil"/>
            </w:tcBorders>
          </w:tcPr>
          <w:p w:rsidR="00A726C1" w:rsidRPr="00F47834" w:rsidRDefault="00B07B63" w:rsidP="00AD78CF">
            <w:pPr>
              <w:pStyle w:val="Radanzevusnesen"/>
              <w:keepNext/>
              <w:ind w:left="0" w:firstLine="0"/>
              <w:rPr>
                <w:szCs w:val="24"/>
              </w:rPr>
            </w:pPr>
            <w:r w:rsidRPr="00F47834">
              <w:rPr>
                <w:szCs w:val="24"/>
              </w:rPr>
              <w:t>Program finanční podpory poskytování sociálních služeb v</w:t>
            </w:r>
            <w:r w:rsidR="00AD78CF" w:rsidRPr="00F47834">
              <w:rPr>
                <w:szCs w:val="24"/>
              </w:rPr>
              <w:t> </w:t>
            </w:r>
            <w:r w:rsidRPr="00F47834">
              <w:rPr>
                <w:szCs w:val="24"/>
              </w:rPr>
              <w:t xml:space="preserve">Olomouckém kraji, Podprogram č. 1 </w:t>
            </w:r>
            <w:r w:rsidR="00664375" w:rsidRPr="00F47834">
              <w:t>–</w:t>
            </w:r>
            <w:r w:rsidRPr="00F47834">
              <w:rPr>
                <w:szCs w:val="24"/>
              </w:rPr>
              <w:t xml:space="preserve"> dofinancování</w:t>
            </w:r>
          </w:p>
        </w:tc>
      </w:tr>
      <w:tr w:rsidR="00F47834" w:rsidRPr="00F47834" w:rsidTr="00B07B63">
        <w:trPr>
          <w:trHeight w:val="289"/>
        </w:trPr>
        <w:tc>
          <w:tcPr>
            <w:tcW w:w="5000" w:type="pct"/>
            <w:gridSpan w:val="3"/>
            <w:tcBorders>
              <w:top w:val="nil"/>
              <w:bottom w:val="nil"/>
            </w:tcBorders>
            <w:shd w:val="clear" w:color="auto" w:fill="auto"/>
            <w:hideMark/>
          </w:tcPr>
          <w:p w:rsidR="00A726C1" w:rsidRPr="00F47834" w:rsidRDefault="00B07B63" w:rsidP="00BA5AF7">
            <w:pPr>
              <w:pStyle w:val="Zkladntext"/>
              <w:rPr>
                <w:sz w:val="24"/>
                <w:szCs w:val="24"/>
                <w:lang w:val="cs-CZ"/>
              </w:rPr>
            </w:pPr>
            <w:r w:rsidRPr="00F47834">
              <w:rPr>
                <w:sz w:val="24"/>
                <w:szCs w:val="24"/>
                <w:lang w:val="cs-CZ"/>
              </w:rPr>
              <w:t>Rada Olomouckého kraje po projednání:</w:t>
            </w:r>
          </w:p>
        </w:tc>
      </w:tr>
      <w:tr w:rsidR="00F47834" w:rsidRPr="00F47834" w:rsidTr="00B07B63">
        <w:trPr>
          <w:trHeight w:val="289"/>
        </w:trPr>
        <w:tc>
          <w:tcPr>
            <w:tcW w:w="346" w:type="pct"/>
            <w:tcBorders>
              <w:top w:val="nil"/>
              <w:bottom w:val="nil"/>
            </w:tcBorders>
            <w:shd w:val="clear" w:color="auto" w:fill="auto"/>
            <w:tcMar>
              <w:bottom w:w="113" w:type="dxa"/>
            </w:tcMar>
            <w:hideMark/>
          </w:tcPr>
          <w:p w:rsidR="00A726C1" w:rsidRPr="00F47834" w:rsidRDefault="00B07B63"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B07B63" w:rsidP="00B07B63">
            <w:pPr>
              <w:pStyle w:val="Normal"/>
              <w:spacing w:after="119"/>
              <w:jc w:val="both"/>
            </w:pPr>
            <w:r w:rsidRPr="00F47834">
              <w:rPr>
                <w:b/>
                <w:spacing w:val="70"/>
              </w:rPr>
              <w:t>bere na vědomí</w:t>
            </w:r>
            <w:r w:rsidRPr="00F47834">
              <w:t xml:space="preserve"> důvodovou zprávu</w:t>
            </w:r>
          </w:p>
        </w:tc>
      </w:tr>
      <w:tr w:rsidR="00F47834" w:rsidRPr="00F47834" w:rsidTr="00B07B63">
        <w:trPr>
          <w:trHeight w:val="289"/>
        </w:trPr>
        <w:tc>
          <w:tcPr>
            <w:tcW w:w="346" w:type="pct"/>
            <w:tcBorders>
              <w:top w:val="nil"/>
              <w:bottom w:val="nil"/>
            </w:tcBorders>
            <w:shd w:val="clear" w:color="auto" w:fill="auto"/>
            <w:tcMar>
              <w:bottom w:w="113" w:type="dxa"/>
            </w:tcMar>
          </w:tcPr>
          <w:p w:rsidR="00B07B63" w:rsidRPr="00F47834" w:rsidRDefault="00B07B63" w:rsidP="006C0F5C">
            <w:pPr>
              <w:pStyle w:val="nadpis2"/>
            </w:pPr>
            <w:r w:rsidRPr="00F47834">
              <w:t>2.</w:t>
            </w:r>
          </w:p>
        </w:tc>
        <w:tc>
          <w:tcPr>
            <w:tcW w:w="4654" w:type="pct"/>
            <w:gridSpan w:val="2"/>
            <w:tcBorders>
              <w:top w:val="nil"/>
              <w:bottom w:val="nil"/>
            </w:tcBorders>
            <w:shd w:val="clear" w:color="auto" w:fill="auto"/>
            <w:tcMar>
              <w:bottom w:w="113" w:type="dxa"/>
            </w:tcMar>
          </w:tcPr>
          <w:p w:rsidR="00B07B63" w:rsidRPr="00F47834" w:rsidRDefault="00B07B63" w:rsidP="00B07B63">
            <w:pPr>
              <w:pStyle w:val="Normal"/>
              <w:spacing w:after="119"/>
              <w:jc w:val="both"/>
            </w:pPr>
            <w:r w:rsidRPr="00F47834">
              <w:rPr>
                <w:b/>
                <w:spacing w:val="70"/>
              </w:rPr>
              <w:t>souhlasí</w:t>
            </w:r>
            <w:r w:rsidRPr="00F47834">
              <w:t xml:space="preserve"> s návrhem na poskytnutí navýšení účelové dotace ze státního rozpočtu na poskytování sociálních služeb na rok 2015 jednotlivým poskyt</w:t>
            </w:r>
            <w:r w:rsidR="00FB0C6D" w:rsidRPr="00F47834">
              <w:t>ovatelům sociálních služeb dle P</w:t>
            </w:r>
            <w:r w:rsidRPr="00F47834">
              <w:t>řílohy č. 1 důvodové zprávy</w:t>
            </w:r>
          </w:p>
        </w:tc>
      </w:tr>
      <w:tr w:rsidR="00F47834" w:rsidRPr="00F47834" w:rsidTr="00B07B63">
        <w:trPr>
          <w:trHeight w:val="289"/>
        </w:trPr>
        <w:tc>
          <w:tcPr>
            <w:tcW w:w="346" w:type="pct"/>
            <w:tcBorders>
              <w:top w:val="nil"/>
              <w:bottom w:val="nil"/>
            </w:tcBorders>
            <w:shd w:val="clear" w:color="auto" w:fill="auto"/>
            <w:tcMar>
              <w:bottom w:w="113" w:type="dxa"/>
            </w:tcMar>
          </w:tcPr>
          <w:p w:rsidR="00B07B63" w:rsidRPr="00F47834" w:rsidRDefault="00B07B63" w:rsidP="006C0F5C">
            <w:pPr>
              <w:pStyle w:val="nadpis2"/>
            </w:pPr>
            <w:r w:rsidRPr="00F47834">
              <w:t>3.</w:t>
            </w:r>
          </w:p>
        </w:tc>
        <w:tc>
          <w:tcPr>
            <w:tcW w:w="4654" w:type="pct"/>
            <w:gridSpan w:val="2"/>
            <w:tcBorders>
              <w:top w:val="nil"/>
              <w:bottom w:val="nil"/>
            </w:tcBorders>
            <w:shd w:val="clear" w:color="auto" w:fill="auto"/>
            <w:tcMar>
              <w:bottom w:w="113" w:type="dxa"/>
            </w:tcMar>
          </w:tcPr>
          <w:p w:rsidR="00B07B63" w:rsidRPr="00F47834" w:rsidRDefault="00B07B63" w:rsidP="00B07B63">
            <w:pPr>
              <w:pStyle w:val="Normal"/>
              <w:spacing w:after="119"/>
              <w:jc w:val="both"/>
            </w:pPr>
            <w:r w:rsidRPr="00F47834">
              <w:rPr>
                <w:b/>
                <w:spacing w:val="70"/>
              </w:rPr>
              <w:t>souhlasí</w:t>
            </w:r>
            <w:r w:rsidRPr="00F47834">
              <w:t xml:space="preserve"> se vzorovým dodatkem veřejnoprávní smlouvy o </w:t>
            </w:r>
            <w:r w:rsidR="00FB0C6D" w:rsidRPr="00F47834">
              <w:t>poskytnutí účelové dotace, dle P</w:t>
            </w:r>
            <w:r w:rsidRPr="00F47834">
              <w:t>řílohy č. 2 důvodové zprávy</w:t>
            </w:r>
          </w:p>
        </w:tc>
      </w:tr>
      <w:tr w:rsidR="00F47834" w:rsidRPr="00F47834" w:rsidTr="00B07B63">
        <w:trPr>
          <w:trHeight w:val="289"/>
        </w:trPr>
        <w:tc>
          <w:tcPr>
            <w:tcW w:w="346" w:type="pct"/>
            <w:tcBorders>
              <w:top w:val="nil"/>
              <w:bottom w:val="nil"/>
            </w:tcBorders>
            <w:shd w:val="clear" w:color="auto" w:fill="auto"/>
            <w:tcMar>
              <w:bottom w:w="113" w:type="dxa"/>
            </w:tcMar>
          </w:tcPr>
          <w:p w:rsidR="00B07B63" w:rsidRPr="00F47834" w:rsidRDefault="00B07B63" w:rsidP="006C0F5C">
            <w:pPr>
              <w:pStyle w:val="nadpis2"/>
            </w:pPr>
            <w:r w:rsidRPr="00F47834">
              <w:t>4.</w:t>
            </w:r>
          </w:p>
        </w:tc>
        <w:tc>
          <w:tcPr>
            <w:tcW w:w="4654" w:type="pct"/>
            <w:gridSpan w:val="2"/>
            <w:tcBorders>
              <w:top w:val="nil"/>
              <w:bottom w:val="nil"/>
            </w:tcBorders>
            <w:shd w:val="clear" w:color="auto" w:fill="auto"/>
            <w:tcMar>
              <w:bottom w:w="113" w:type="dxa"/>
            </w:tcMar>
          </w:tcPr>
          <w:p w:rsidR="00B07B63" w:rsidRPr="00F47834" w:rsidRDefault="00B07B63" w:rsidP="00B07B63">
            <w:pPr>
              <w:pStyle w:val="Normal"/>
              <w:spacing w:after="119"/>
              <w:jc w:val="both"/>
            </w:pPr>
            <w:r w:rsidRPr="00F47834">
              <w:rPr>
                <w:b/>
                <w:spacing w:val="70"/>
              </w:rPr>
              <w:t>ukládá</w:t>
            </w:r>
            <w:r w:rsidRPr="00F47834">
              <w:t xml:space="preserve"> předložit materiál ke schválení Zastupitelstvu Olomouckého kraje</w:t>
            </w:r>
          </w:p>
        </w:tc>
      </w:tr>
      <w:tr w:rsidR="00F47834" w:rsidRPr="00F47834" w:rsidTr="00B07B63">
        <w:trPr>
          <w:trHeight w:val="289"/>
        </w:trPr>
        <w:tc>
          <w:tcPr>
            <w:tcW w:w="5000" w:type="pct"/>
            <w:gridSpan w:val="3"/>
            <w:tcBorders>
              <w:top w:val="nil"/>
              <w:bottom w:val="nil"/>
            </w:tcBorders>
            <w:shd w:val="clear" w:color="auto" w:fill="auto"/>
            <w:tcMar>
              <w:bottom w:w="113" w:type="dxa"/>
            </w:tcMar>
          </w:tcPr>
          <w:p w:rsidR="00B07B63" w:rsidRPr="00F47834" w:rsidRDefault="00B07B63" w:rsidP="00B07B63">
            <w:r w:rsidRPr="00F47834">
              <w:t>O: Mgr. Yvona Kubjátová, náměstkyně hejtmana</w:t>
            </w:r>
          </w:p>
          <w:p w:rsidR="00B07B63" w:rsidRPr="00F47834" w:rsidRDefault="00B07B63" w:rsidP="00B07B63">
            <w:r w:rsidRPr="00F47834">
              <w:t>T: ZOK 25. 9. 2015</w:t>
            </w:r>
          </w:p>
        </w:tc>
      </w:tr>
      <w:tr w:rsidR="00F47834" w:rsidRPr="00F47834" w:rsidTr="00B07B63">
        <w:trPr>
          <w:trHeight w:val="289"/>
        </w:trPr>
        <w:tc>
          <w:tcPr>
            <w:tcW w:w="346" w:type="pct"/>
            <w:tcBorders>
              <w:top w:val="nil"/>
              <w:bottom w:val="nil"/>
            </w:tcBorders>
            <w:shd w:val="clear" w:color="auto" w:fill="auto"/>
            <w:tcMar>
              <w:bottom w:w="113" w:type="dxa"/>
            </w:tcMar>
          </w:tcPr>
          <w:p w:rsidR="00B07B63" w:rsidRPr="00F47834" w:rsidRDefault="00B07B63" w:rsidP="006C0F5C">
            <w:pPr>
              <w:pStyle w:val="nadpis2"/>
            </w:pPr>
            <w:r w:rsidRPr="00F47834">
              <w:t>5.</w:t>
            </w:r>
          </w:p>
        </w:tc>
        <w:tc>
          <w:tcPr>
            <w:tcW w:w="4654" w:type="pct"/>
            <w:gridSpan w:val="2"/>
            <w:tcBorders>
              <w:top w:val="nil"/>
              <w:bottom w:val="nil"/>
            </w:tcBorders>
            <w:shd w:val="clear" w:color="auto" w:fill="auto"/>
            <w:tcMar>
              <w:bottom w:w="113" w:type="dxa"/>
            </w:tcMar>
          </w:tcPr>
          <w:p w:rsidR="00B07B63" w:rsidRPr="00F47834" w:rsidRDefault="00B07B63" w:rsidP="00AD78CF">
            <w:pPr>
              <w:pStyle w:val="Normal"/>
              <w:spacing w:after="119"/>
              <w:jc w:val="both"/>
            </w:pPr>
            <w:r w:rsidRPr="00F47834">
              <w:rPr>
                <w:b/>
                <w:spacing w:val="70"/>
              </w:rPr>
              <w:t>doporučuje Zastupitelstvu Olomouckého kraje</w:t>
            </w:r>
            <w:r w:rsidRPr="00F47834">
              <w:t xml:space="preserve"> schválit návrh na poskytnutí navýšení účelové dotace ze státního rozpočtu na</w:t>
            </w:r>
            <w:r w:rsidR="00AD78CF" w:rsidRPr="00F47834">
              <w:t> </w:t>
            </w:r>
            <w:r w:rsidRPr="00F47834">
              <w:t>poskytování sociálních služeb na rok 2015 jednotlivým poskyt</w:t>
            </w:r>
            <w:r w:rsidR="00FB0C6D" w:rsidRPr="00F47834">
              <w:t>ovatelům sociálních služeb dle P</w:t>
            </w:r>
            <w:r w:rsidRPr="00F47834">
              <w:t>řílohy č. 1 důvodové zprávy</w:t>
            </w:r>
          </w:p>
        </w:tc>
      </w:tr>
      <w:tr w:rsidR="00F47834" w:rsidRPr="00F47834" w:rsidTr="00B07B63">
        <w:trPr>
          <w:trHeight w:val="289"/>
        </w:trPr>
        <w:tc>
          <w:tcPr>
            <w:tcW w:w="346" w:type="pct"/>
            <w:tcBorders>
              <w:top w:val="nil"/>
              <w:bottom w:val="nil"/>
            </w:tcBorders>
            <w:shd w:val="clear" w:color="auto" w:fill="auto"/>
            <w:tcMar>
              <w:bottom w:w="113" w:type="dxa"/>
            </w:tcMar>
          </w:tcPr>
          <w:p w:rsidR="00B07B63" w:rsidRPr="00F47834" w:rsidRDefault="00B07B63" w:rsidP="006C0F5C">
            <w:pPr>
              <w:pStyle w:val="nadpis2"/>
            </w:pPr>
            <w:r w:rsidRPr="00F47834">
              <w:lastRenderedPageBreak/>
              <w:t>6.</w:t>
            </w:r>
          </w:p>
        </w:tc>
        <w:tc>
          <w:tcPr>
            <w:tcW w:w="4654" w:type="pct"/>
            <w:gridSpan w:val="2"/>
            <w:tcBorders>
              <w:top w:val="nil"/>
              <w:bottom w:val="nil"/>
            </w:tcBorders>
            <w:shd w:val="clear" w:color="auto" w:fill="auto"/>
            <w:tcMar>
              <w:bottom w:w="113" w:type="dxa"/>
            </w:tcMar>
          </w:tcPr>
          <w:p w:rsidR="00B07B63" w:rsidRPr="00F47834" w:rsidRDefault="00B07B63" w:rsidP="00B07B63">
            <w:pPr>
              <w:pStyle w:val="Normal"/>
              <w:spacing w:after="119"/>
              <w:jc w:val="both"/>
            </w:pPr>
            <w:r w:rsidRPr="00F47834">
              <w:rPr>
                <w:b/>
                <w:spacing w:val="70"/>
              </w:rPr>
              <w:t>doporučuje Zastupitelstvu Olomouckého kraje</w:t>
            </w:r>
            <w:r w:rsidRPr="00F47834">
              <w:t xml:space="preserve"> schválit vzorový dodatek k veřejnoprávní smlouvě o </w:t>
            </w:r>
            <w:r w:rsidR="00FB0C6D" w:rsidRPr="00F47834">
              <w:t>poskytnutí účelové dotace, dle P</w:t>
            </w:r>
            <w:r w:rsidRPr="00F47834">
              <w:t>řílohy č. 2 důvodové zprávy</w:t>
            </w:r>
          </w:p>
        </w:tc>
      </w:tr>
      <w:tr w:rsidR="00F47834" w:rsidRPr="00F47834" w:rsidTr="00B07B63">
        <w:trPr>
          <w:trHeight w:val="289"/>
        </w:trPr>
        <w:tc>
          <w:tcPr>
            <w:tcW w:w="346" w:type="pct"/>
            <w:tcBorders>
              <w:top w:val="nil"/>
              <w:bottom w:val="nil"/>
            </w:tcBorders>
            <w:shd w:val="clear" w:color="auto" w:fill="auto"/>
            <w:tcMar>
              <w:bottom w:w="113" w:type="dxa"/>
            </w:tcMar>
          </w:tcPr>
          <w:p w:rsidR="00B07B63" w:rsidRPr="00F47834" w:rsidRDefault="00B07B63" w:rsidP="006C0F5C">
            <w:pPr>
              <w:pStyle w:val="nadpis2"/>
            </w:pPr>
            <w:r w:rsidRPr="00F47834">
              <w:t>7.</w:t>
            </w:r>
          </w:p>
        </w:tc>
        <w:tc>
          <w:tcPr>
            <w:tcW w:w="4654" w:type="pct"/>
            <w:gridSpan w:val="2"/>
            <w:tcBorders>
              <w:top w:val="nil"/>
              <w:bottom w:val="nil"/>
            </w:tcBorders>
            <w:shd w:val="clear" w:color="auto" w:fill="auto"/>
            <w:tcMar>
              <w:bottom w:w="113" w:type="dxa"/>
            </w:tcMar>
          </w:tcPr>
          <w:p w:rsidR="00B07B63" w:rsidRPr="00F47834" w:rsidRDefault="00B07B63" w:rsidP="00B07B63">
            <w:pPr>
              <w:pStyle w:val="Normal"/>
              <w:spacing w:after="119"/>
              <w:jc w:val="both"/>
            </w:pPr>
            <w:r w:rsidRPr="00F47834">
              <w:rPr>
                <w:b/>
                <w:spacing w:val="70"/>
              </w:rPr>
              <w:t>doporučuje Zastupitelstvu Olomouckého kraje</w:t>
            </w:r>
            <w:r w:rsidRPr="00F47834">
              <w:t xml:space="preserve"> schválit uzavření dodatků k veřejnoprávním smlouvám o poskytnutí účelové dotace jednotlivým poskyt</w:t>
            </w:r>
            <w:r w:rsidR="00FB0C6D" w:rsidRPr="00F47834">
              <w:t>ovatelům sociálních služeb dle P</w:t>
            </w:r>
            <w:r w:rsidRPr="00F47834">
              <w:t xml:space="preserve">řílohy č. 1 důvodové zprávy, ve znění vzorového dodatku veřejnoprávní smlouvy o </w:t>
            </w:r>
            <w:r w:rsidR="00FB0C6D" w:rsidRPr="00F47834">
              <w:t>poskytnutí účelové dotace, dle P</w:t>
            </w:r>
            <w:r w:rsidRPr="00F47834">
              <w:t>řílohy č. 2 důvodové zprávy</w:t>
            </w:r>
          </w:p>
        </w:tc>
      </w:tr>
      <w:tr w:rsidR="00F47834" w:rsidRPr="00F47834" w:rsidTr="00B07B63">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B07B63">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B07B63" w:rsidP="006C0F5C">
            <w:pPr>
              <w:pStyle w:val="nadpis2"/>
            </w:pPr>
            <w:r w:rsidRPr="00F47834">
              <w:t>Mgr. Yvona Kubjátová, náměstkyně hejtmana</w:t>
            </w:r>
          </w:p>
        </w:tc>
      </w:tr>
      <w:tr w:rsidR="00A726C1" w:rsidRPr="00F47834" w:rsidTr="00B07B63">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B07B63" w:rsidP="006C0F5C">
            <w:pPr>
              <w:pStyle w:val="nadpis2"/>
            </w:pPr>
            <w:r w:rsidRPr="00F47834">
              <w:t>13.4.</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E44445">
        <w:tc>
          <w:tcPr>
            <w:tcW w:w="961" w:type="pct"/>
            <w:gridSpan w:val="2"/>
            <w:tcBorders>
              <w:bottom w:val="nil"/>
            </w:tcBorders>
          </w:tcPr>
          <w:p w:rsidR="00A726C1" w:rsidRPr="00F47834" w:rsidRDefault="00E44445" w:rsidP="00AF222E">
            <w:pPr>
              <w:pStyle w:val="Radanzevusnesen"/>
              <w:keepNext/>
              <w:ind w:left="0" w:firstLine="0"/>
              <w:jc w:val="left"/>
              <w:rPr>
                <w:szCs w:val="24"/>
              </w:rPr>
            </w:pPr>
            <w:r w:rsidRPr="00F47834">
              <w:rPr>
                <w:szCs w:val="24"/>
              </w:rPr>
              <w:t>UR/76/6</w:t>
            </w:r>
            <w:r w:rsidR="00AF222E" w:rsidRPr="00F47834">
              <w:rPr>
                <w:szCs w:val="24"/>
              </w:rPr>
              <w:t>0</w:t>
            </w:r>
            <w:r w:rsidRPr="00F47834">
              <w:rPr>
                <w:szCs w:val="24"/>
              </w:rPr>
              <w:t>/2015</w:t>
            </w:r>
          </w:p>
        </w:tc>
        <w:tc>
          <w:tcPr>
            <w:tcW w:w="4039" w:type="pct"/>
            <w:tcBorders>
              <w:bottom w:val="nil"/>
            </w:tcBorders>
          </w:tcPr>
          <w:p w:rsidR="00A726C1" w:rsidRPr="00F47834" w:rsidRDefault="00E44445" w:rsidP="00BA5AF7">
            <w:pPr>
              <w:pStyle w:val="Radanzevusnesen"/>
              <w:keepNext/>
              <w:ind w:left="0" w:firstLine="0"/>
              <w:rPr>
                <w:szCs w:val="24"/>
              </w:rPr>
            </w:pPr>
            <w:r w:rsidRPr="00F47834">
              <w:rPr>
                <w:szCs w:val="24"/>
              </w:rPr>
              <w:t>Dodatky č. 1 ke smlouvám o poskytnutí dotace pro jednotky sborů dobrovolných hasičů obcí Olomouckého kraje</w:t>
            </w:r>
          </w:p>
        </w:tc>
      </w:tr>
      <w:tr w:rsidR="00F47834" w:rsidRPr="00F47834" w:rsidTr="00E44445">
        <w:trPr>
          <w:trHeight w:val="289"/>
        </w:trPr>
        <w:tc>
          <w:tcPr>
            <w:tcW w:w="5000" w:type="pct"/>
            <w:gridSpan w:val="3"/>
            <w:tcBorders>
              <w:top w:val="nil"/>
              <w:bottom w:val="nil"/>
            </w:tcBorders>
            <w:shd w:val="clear" w:color="auto" w:fill="auto"/>
            <w:hideMark/>
          </w:tcPr>
          <w:p w:rsidR="00A726C1" w:rsidRPr="00F47834" w:rsidRDefault="00E44445" w:rsidP="00BA5AF7">
            <w:pPr>
              <w:pStyle w:val="Zkladntext"/>
              <w:rPr>
                <w:sz w:val="24"/>
                <w:szCs w:val="24"/>
                <w:lang w:val="cs-CZ"/>
              </w:rPr>
            </w:pPr>
            <w:r w:rsidRPr="00F47834">
              <w:rPr>
                <w:sz w:val="24"/>
                <w:szCs w:val="24"/>
                <w:lang w:val="cs-CZ"/>
              </w:rPr>
              <w:t>Rada Olomouckého kraje po projednání:</w:t>
            </w:r>
          </w:p>
        </w:tc>
      </w:tr>
      <w:tr w:rsidR="00F47834" w:rsidRPr="00F47834" w:rsidTr="00E44445">
        <w:trPr>
          <w:trHeight w:val="289"/>
        </w:trPr>
        <w:tc>
          <w:tcPr>
            <w:tcW w:w="346" w:type="pct"/>
            <w:tcBorders>
              <w:top w:val="nil"/>
              <w:bottom w:val="nil"/>
            </w:tcBorders>
            <w:shd w:val="clear" w:color="auto" w:fill="auto"/>
            <w:tcMar>
              <w:bottom w:w="113" w:type="dxa"/>
            </w:tcMar>
            <w:hideMark/>
          </w:tcPr>
          <w:p w:rsidR="00A726C1" w:rsidRPr="00F47834" w:rsidRDefault="00E44445"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E44445" w:rsidP="00E44445">
            <w:pPr>
              <w:pStyle w:val="Normal"/>
              <w:spacing w:after="119"/>
              <w:jc w:val="both"/>
            </w:pPr>
            <w:r w:rsidRPr="00F47834">
              <w:rPr>
                <w:b/>
                <w:spacing w:val="70"/>
              </w:rPr>
              <w:t>bere na vědomí</w:t>
            </w:r>
            <w:r w:rsidRPr="00F47834">
              <w:t xml:space="preserve"> důvodovou zprávu</w:t>
            </w:r>
          </w:p>
        </w:tc>
      </w:tr>
      <w:tr w:rsidR="00F47834" w:rsidRPr="00F47834" w:rsidTr="00E44445">
        <w:trPr>
          <w:trHeight w:val="289"/>
        </w:trPr>
        <w:tc>
          <w:tcPr>
            <w:tcW w:w="346" w:type="pct"/>
            <w:tcBorders>
              <w:top w:val="nil"/>
              <w:bottom w:val="nil"/>
            </w:tcBorders>
            <w:shd w:val="clear" w:color="auto" w:fill="auto"/>
            <w:tcMar>
              <w:bottom w:w="113" w:type="dxa"/>
            </w:tcMar>
          </w:tcPr>
          <w:p w:rsidR="00E44445" w:rsidRPr="00F47834" w:rsidRDefault="00E44445" w:rsidP="006C0F5C">
            <w:pPr>
              <w:pStyle w:val="nadpis2"/>
            </w:pPr>
            <w:r w:rsidRPr="00F47834">
              <w:t>2.</w:t>
            </w:r>
          </w:p>
        </w:tc>
        <w:tc>
          <w:tcPr>
            <w:tcW w:w="4654" w:type="pct"/>
            <w:gridSpan w:val="2"/>
            <w:tcBorders>
              <w:top w:val="nil"/>
              <w:bottom w:val="nil"/>
            </w:tcBorders>
            <w:shd w:val="clear" w:color="auto" w:fill="auto"/>
            <w:tcMar>
              <w:bottom w:w="113" w:type="dxa"/>
            </w:tcMar>
          </w:tcPr>
          <w:p w:rsidR="00E44445" w:rsidRPr="00F47834" w:rsidRDefault="00E44445" w:rsidP="00AD78CF">
            <w:pPr>
              <w:pStyle w:val="Normal"/>
              <w:spacing w:after="119"/>
              <w:jc w:val="both"/>
            </w:pPr>
            <w:r w:rsidRPr="00F47834">
              <w:rPr>
                <w:b/>
                <w:spacing w:val="70"/>
              </w:rPr>
              <w:t>souhlasí</w:t>
            </w:r>
            <w:r w:rsidRPr="00F47834">
              <w:t xml:space="preserve"> s uzavřením Dodatků č. 1 ke smlouvám o poskytnutí dotace s</w:t>
            </w:r>
            <w:r w:rsidR="00AD78CF" w:rsidRPr="00F47834">
              <w:t> </w:t>
            </w:r>
            <w:r w:rsidRPr="00F47834">
              <w:t>příjemci dle Přílohy č</w:t>
            </w:r>
            <w:r w:rsidR="00FB0C6D" w:rsidRPr="00F47834">
              <w:t>.</w:t>
            </w:r>
            <w:r w:rsidRPr="00F47834">
              <w:t xml:space="preserve"> 1, ve znění dle vzorového dodatku k veřejnoprávní smlouvě uvedeného v Příloze č. 2 důvodové zprávy</w:t>
            </w:r>
          </w:p>
        </w:tc>
      </w:tr>
      <w:tr w:rsidR="00F47834" w:rsidRPr="00F47834" w:rsidTr="00E44445">
        <w:trPr>
          <w:trHeight w:val="289"/>
        </w:trPr>
        <w:tc>
          <w:tcPr>
            <w:tcW w:w="346" w:type="pct"/>
            <w:tcBorders>
              <w:top w:val="nil"/>
              <w:bottom w:val="nil"/>
            </w:tcBorders>
            <w:shd w:val="clear" w:color="auto" w:fill="auto"/>
            <w:tcMar>
              <w:bottom w:w="113" w:type="dxa"/>
            </w:tcMar>
          </w:tcPr>
          <w:p w:rsidR="00E44445" w:rsidRPr="00F47834" w:rsidRDefault="00E44445" w:rsidP="006C0F5C">
            <w:pPr>
              <w:pStyle w:val="nadpis2"/>
            </w:pPr>
            <w:r w:rsidRPr="00F47834">
              <w:t>3.</w:t>
            </w:r>
          </w:p>
        </w:tc>
        <w:tc>
          <w:tcPr>
            <w:tcW w:w="4654" w:type="pct"/>
            <w:gridSpan w:val="2"/>
            <w:tcBorders>
              <w:top w:val="nil"/>
              <w:bottom w:val="nil"/>
            </w:tcBorders>
            <w:shd w:val="clear" w:color="auto" w:fill="auto"/>
            <w:tcMar>
              <w:bottom w:w="113" w:type="dxa"/>
            </w:tcMar>
          </w:tcPr>
          <w:p w:rsidR="00E44445" w:rsidRPr="00F47834" w:rsidRDefault="00E44445" w:rsidP="00E44445">
            <w:pPr>
              <w:pStyle w:val="Normal"/>
              <w:spacing w:after="119"/>
              <w:jc w:val="both"/>
            </w:pPr>
            <w:r w:rsidRPr="00F47834">
              <w:rPr>
                <w:b/>
                <w:spacing w:val="70"/>
              </w:rPr>
              <w:t>ukládá</w:t>
            </w:r>
            <w:r w:rsidRPr="00F47834">
              <w:t xml:space="preserve"> předložit materiál "Dodatky č</w:t>
            </w:r>
            <w:r w:rsidR="003A6A05" w:rsidRPr="00F47834">
              <w:t>.</w:t>
            </w:r>
            <w:r w:rsidRPr="00F47834">
              <w:t xml:space="preserve"> 1. ke smlouvám o poskytnutí dotace pro jednotky sborů dobrovolných hasičů obcí Olomouckého kraje" ke schválení Zastupitelstvu Olomouckého kraje</w:t>
            </w:r>
          </w:p>
        </w:tc>
      </w:tr>
      <w:tr w:rsidR="00F47834" w:rsidRPr="00F47834" w:rsidTr="00E44445">
        <w:trPr>
          <w:trHeight w:val="289"/>
        </w:trPr>
        <w:tc>
          <w:tcPr>
            <w:tcW w:w="5000" w:type="pct"/>
            <w:gridSpan w:val="3"/>
            <w:tcBorders>
              <w:top w:val="nil"/>
              <w:bottom w:val="nil"/>
            </w:tcBorders>
            <w:shd w:val="clear" w:color="auto" w:fill="auto"/>
            <w:tcMar>
              <w:bottom w:w="113" w:type="dxa"/>
            </w:tcMar>
          </w:tcPr>
          <w:p w:rsidR="00E44445" w:rsidRPr="00F47834" w:rsidRDefault="00E44445" w:rsidP="00E44445">
            <w:r w:rsidRPr="00F47834">
              <w:t>O: Ing. Jiří Rozbořil, hejtman Olomouckého kraje</w:t>
            </w:r>
          </w:p>
          <w:p w:rsidR="00E44445" w:rsidRPr="00F47834" w:rsidRDefault="00E44445" w:rsidP="00E44445">
            <w:r w:rsidRPr="00F47834">
              <w:t>T: ZOK 25. 9. 2015</w:t>
            </w:r>
          </w:p>
        </w:tc>
      </w:tr>
      <w:tr w:rsidR="00F47834" w:rsidRPr="00F47834" w:rsidTr="00E44445">
        <w:trPr>
          <w:trHeight w:val="289"/>
        </w:trPr>
        <w:tc>
          <w:tcPr>
            <w:tcW w:w="346" w:type="pct"/>
            <w:tcBorders>
              <w:top w:val="nil"/>
              <w:bottom w:val="nil"/>
            </w:tcBorders>
            <w:shd w:val="clear" w:color="auto" w:fill="auto"/>
            <w:tcMar>
              <w:bottom w:w="113" w:type="dxa"/>
            </w:tcMar>
          </w:tcPr>
          <w:p w:rsidR="00E44445" w:rsidRPr="00F47834" w:rsidRDefault="00E44445" w:rsidP="006C0F5C">
            <w:pPr>
              <w:pStyle w:val="nadpis2"/>
            </w:pPr>
            <w:r w:rsidRPr="00F47834">
              <w:t>4.</w:t>
            </w:r>
          </w:p>
        </w:tc>
        <w:tc>
          <w:tcPr>
            <w:tcW w:w="4654" w:type="pct"/>
            <w:gridSpan w:val="2"/>
            <w:tcBorders>
              <w:top w:val="nil"/>
              <w:bottom w:val="nil"/>
            </w:tcBorders>
            <w:shd w:val="clear" w:color="auto" w:fill="auto"/>
            <w:tcMar>
              <w:bottom w:w="113" w:type="dxa"/>
            </w:tcMar>
          </w:tcPr>
          <w:p w:rsidR="00E44445" w:rsidRPr="00F47834" w:rsidRDefault="00E44445" w:rsidP="00E44445">
            <w:pPr>
              <w:pStyle w:val="Normal"/>
              <w:spacing w:after="119"/>
              <w:jc w:val="both"/>
            </w:pPr>
            <w:r w:rsidRPr="00F47834">
              <w:rPr>
                <w:b/>
                <w:spacing w:val="70"/>
              </w:rPr>
              <w:t>doporučuje Zastupitelstvu Olomouckého kraje</w:t>
            </w:r>
            <w:r w:rsidRPr="00F47834">
              <w:t xml:space="preserve"> schválit uzavření Dodatků č. 1 ke smlouvám o poskytnutí dotace</w:t>
            </w:r>
          </w:p>
        </w:tc>
      </w:tr>
      <w:tr w:rsidR="00F47834" w:rsidRPr="00F47834" w:rsidTr="00E44445">
        <w:trPr>
          <w:trHeight w:val="289"/>
        </w:trPr>
        <w:tc>
          <w:tcPr>
            <w:tcW w:w="346" w:type="pct"/>
            <w:tcBorders>
              <w:top w:val="nil"/>
              <w:bottom w:val="nil"/>
            </w:tcBorders>
            <w:shd w:val="clear" w:color="auto" w:fill="auto"/>
            <w:tcMar>
              <w:bottom w:w="113" w:type="dxa"/>
            </w:tcMar>
          </w:tcPr>
          <w:p w:rsidR="00E44445" w:rsidRPr="00F47834" w:rsidRDefault="00E44445" w:rsidP="006C0F5C">
            <w:pPr>
              <w:pStyle w:val="nadpis2"/>
            </w:pPr>
            <w:r w:rsidRPr="00F47834">
              <w:t>5.</w:t>
            </w:r>
          </w:p>
        </w:tc>
        <w:tc>
          <w:tcPr>
            <w:tcW w:w="4654" w:type="pct"/>
            <w:gridSpan w:val="2"/>
            <w:tcBorders>
              <w:top w:val="nil"/>
              <w:bottom w:val="nil"/>
            </w:tcBorders>
            <w:shd w:val="clear" w:color="auto" w:fill="auto"/>
            <w:tcMar>
              <w:bottom w:w="113" w:type="dxa"/>
            </w:tcMar>
          </w:tcPr>
          <w:p w:rsidR="00E44445" w:rsidRPr="00F47834" w:rsidRDefault="00E44445" w:rsidP="00E44445">
            <w:pPr>
              <w:pStyle w:val="Normal"/>
              <w:spacing w:after="119"/>
              <w:jc w:val="both"/>
            </w:pPr>
            <w:r w:rsidRPr="00F47834">
              <w:rPr>
                <w:b/>
                <w:spacing w:val="70"/>
              </w:rPr>
              <w:t>doporučuje Zastupitelstvu Olomouckého kraje</w:t>
            </w:r>
            <w:r w:rsidRPr="00F47834">
              <w:t xml:space="preserve"> uložit Ing. Jiřímu Rozbořilovi, hejtmanovi Olomouckého kraje, podepsat dodatky</w:t>
            </w:r>
          </w:p>
        </w:tc>
      </w:tr>
      <w:tr w:rsidR="00F47834" w:rsidRPr="00F47834" w:rsidTr="00E44445">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E44445">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E44445" w:rsidP="006C0F5C">
            <w:pPr>
              <w:pStyle w:val="nadpis2"/>
            </w:pPr>
            <w:r w:rsidRPr="00F47834">
              <w:t>Ing. Jiří Rozbořil, hejtman Olomouckého kraje; Mgr. Lucie Štěpánková, ředitelka</w:t>
            </w:r>
          </w:p>
        </w:tc>
      </w:tr>
      <w:tr w:rsidR="00F47834" w:rsidRPr="00F47834" w:rsidTr="00E44445">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E44445" w:rsidP="006C0F5C">
            <w:pPr>
              <w:pStyle w:val="nadpis2"/>
            </w:pPr>
            <w:r w:rsidRPr="00F47834">
              <w:t>14.1.</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CA6166">
        <w:tc>
          <w:tcPr>
            <w:tcW w:w="961" w:type="pct"/>
            <w:gridSpan w:val="2"/>
            <w:tcBorders>
              <w:bottom w:val="nil"/>
            </w:tcBorders>
          </w:tcPr>
          <w:p w:rsidR="00A726C1" w:rsidRPr="00F47834" w:rsidRDefault="00CA6166" w:rsidP="00AF222E">
            <w:pPr>
              <w:pStyle w:val="Radanzevusnesen"/>
              <w:keepNext/>
              <w:ind w:left="0" w:firstLine="0"/>
              <w:jc w:val="left"/>
              <w:rPr>
                <w:szCs w:val="24"/>
              </w:rPr>
            </w:pPr>
            <w:r w:rsidRPr="00F47834">
              <w:rPr>
                <w:szCs w:val="24"/>
              </w:rPr>
              <w:t>UR/76/6</w:t>
            </w:r>
            <w:r w:rsidR="00AF222E" w:rsidRPr="00F47834">
              <w:rPr>
                <w:szCs w:val="24"/>
              </w:rPr>
              <w:t>1</w:t>
            </w:r>
            <w:r w:rsidRPr="00F47834">
              <w:rPr>
                <w:szCs w:val="24"/>
              </w:rPr>
              <w:t>/2015</w:t>
            </w:r>
          </w:p>
        </w:tc>
        <w:tc>
          <w:tcPr>
            <w:tcW w:w="4039" w:type="pct"/>
            <w:tcBorders>
              <w:bottom w:val="nil"/>
            </w:tcBorders>
          </w:tcPr>
          <w:p w:rsidR="00A726C1" w:rsidRPr="00F47834" w:rsidRDefault="00CA6166" w:rsidP="00AD78CF">
            <w:pPr>
              <w:pStyle w:val="Radanzevusnesen"/>
              <w:keepNext/>
              <w:ind w:left="0" w:firstLine="0"/>
              <w:rPr>
                <w:szCs w:val="24"/>
              </w:rPr>
            </w:pPr>
            <w:r w:rsidRPr="00F47834">
              <w:rPr>
                <w:szCs w:val="24"/>
              </w:rPr>
              <w:t>Program účelové neinvestiční dotace v požární ochraně na</w:t>
            </w:r>
            <w:r w:rsidR="00AD78CF" w:rsidRPr="00F47834">
              <w:rPr>
                <w:szCs w:val="24"/>
              </w:rPr>
              <w:t> </w:t>
            </w:r>
            <w:r w:rsidRPr="00F47834">
              <w:rPr>
                <w:szCs w:val="24"/>
              </w:rPr>
              <w:t>výdaje jednotek sboru dobrovolných hasičů obcí Olomouckého kraje v roce 2015 – I. etapa</w:t>
            </w:r>
          </w:p>
        </w:tc>
      </w:tr>
      <w:tr w:rsidR="00F47834" w:rsidRPr="00F47834" w:rsidTr="00CA6166">
        <w:trPr>
          <w:trHeight w:val="289"/>
        </w:trPr>
        <w:tc>
          <w:tcPr>
            <w:tcW w:w="5000" w:type="pct"/>
            <w:gridSpan w:val="3"/>
            <w:tcBorders>
              <w:top w:val="nil"/>
              <w:bottom w:val="nil"/>
            </w:tcBorders>
            <w:shd w:val="clear" w:color="auto" w:fill="auto"/>
            <w:hideMark/>
          </w:tcPr>
          <w:p w:rsidR="00A726C1" w:rsidRPr="00F47834" w:rsidRDefault="00CA6166" w:rsidP="00BA5AF7">
            <w:pPr>
              <w:pStyle w:val="Zkladntext"/>
              <w:rPr>
                <w:sz w:val="24"/>
                <w:szCs w:val="24"/>
                <w:lang w:val="cs-CZ"/>
              </w:rPr>
            </w:pPr>
            <w:r w:rsidRPr="00F47834">
              <w:rPr>
                <w:sz w:val="24"/>
                <w:szCs w:val="24"/>
                <w:lang w:val="cs-CZ"/>
              </w:rPr>
              <w:t>Rada Olomouckého kraje po projednání:</w:t>
            </w:r>
          </w:p>
        </w:tc>
      </w:tr>
      <w:tr w:rsidR="00F47834" w:rsidRPr="00F47834" w:rsidTr="00CA6166">
        <w:trPr>
          <w:trHeight w:val="289"/>
        </w:trPr>
        <w:tc>
          <w:tcPr>
            <w:tcW w:w="346" w:type="pct"/>
            <w:tcBorders>
              <w:top w:val="nil"/>
              <w:bottom w:val="nil"/>
            </w:tcBorders>
            <w:shd w:val="clear" w:color="auto" w:fill="auto"/>
            <w:tcMar>
              <w:bottom w:w="113" w:type="dxa"/>
            </w:tcMar>
            <w:hideMark/>
          </w:tcPr>
          <w:p w:rsidR="00A726C1" w:rsidRPr="00F47834" w:rsidRDefault="00CA6166"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CA6166" w:rsidP="00CA6166">
            <w:pPr>
              <w:pStyle w:val="Normal"/>
              <w:spacing w:after="119"/>
              <w:jc w:val="both"/>
            </w:pPr>
            <w:r w:rsidRPr="00F47834">
              <w:rPr>
                <w:b/>
                <w:spacing w:val="70"/>
              </w:rPr>
              <w:t>bere na vědomí</w:t>
            </w:r>
            <w:r w:rsidRPr="00F47834">
              <w:t xml:space="preserve"> důvodovou zprávu</w:t>
            </w:r>
          </w:p>
        </w:tc>
      </w:tr>
      <w:tr w:rsidR="00F47834" w:rsidRPr="00F47834" w:rsidTr="00CA6166">
        <w:trPr>
          <w:trHeight w:val="289"/>
        </w:trPr>
        <w:tc>
          <w:tcPr>
            <w:tcW w:w="346" w:type="pct"/>
            <w:tcBorders>
              <w:top w:val="nil"/>
              <w:bottom w:val="nil"/>
            </w:tcBorders>
            <w:shd w:val="clear" w:color="auto" w:fill="auto"/>
            <w:tcMar>
              <w:bottom w:w="113" w:type="dxa"/>
            </w:tcMar>
          </w:tcPr>
          <w:p w:rsidR="00CA6166" w:rsidRPr="00F47834" w:rsidRDefault="00CA6166" w:rsidP="006C0F5C">
            <w:pPr>
              <w:pStyle w:val="nadpis2"/>
            </w:pPr>
            <w:r w:rsidRPr="00F47834">
              <w:t>2.</w:t>
            </w:r>
          </w:p>
        </w:tc>
        <w:tc>
          <w:tcPr>
            <w:tcW w:w="4654" w:type="pct"/>
            <w:gridSpan w:val="2"/>
            <w:tcBorders>
              <w:top w:val="nil"/>
              <w:bottom w:val="nil"/>
            </w:tcBorders>
            <w:shd w:val="clear" w:color="auto" w:fill="auto"/>
            <w:tcMar>
              <w:bottom w:w="113" w:type="dxa"/>
            </w:tcMar>
          </w:tcPr>
          <w:p w:rsidR="00CA6166" w:rsidRPr="00F47834" w:rsidRDefault="00CA6166" w:rsidP="00AD78CF">
            <w:pPr>
              <w:pStyle w:val="Normal"/>
              <w:spacing w:after="119"/>
              <w:jc w:val="both"/>
            </w:pPr>
            <w:r w:rsidRPr="00F47834">
              <w:rPr>
                <w:b/>
                <w:spacing w:val="70"/>
              </w:rPr>
              <w:t>souhlasí</w:t>
            </w:r>
            <w:r w:rsidRPr="00F47834">
              <w:t xml:space="preserve"> s poskytnutím dotace z rozpočtu Olomouckého kraje </w:t>
            </w:r>
            <w:r w:rsidRPr="00F47834">
              <w:lastRenderedPageBreak/>
              <w:t>pro</w:t>
            </w:r>
            <w:r w:rsidR="00AD78CF" w:rsidRPr="00F47834">
              <w:t> </w:t>
            </w:r>
            <w:r w:rsidRPr="00F47834">
              <w:t>jednotky sborů dobrovolných hasičů obcí Olomouckého kraje na rok 2015 dle Přílohy č. 3 důvodové zprávy</w:t>
            </w:r>
          </w:p>
        </w:tc>
      </w:tr>
      <w:tr w:rsidR="00F47834" w:rsidRPr="00F47834" w:rsidTr="00CA6166">
        <w:trPr>
          <w:trHeight w:val="289"/>
        </w:trPr>
        <w:tc>
          <w:tcPr>
            <w:tcW w:w="346" w:type="pct"/>
            <w:tcBorders>
              <w:top w:val="nil"/>
              <w:bottom w:val="nil"/>
            </w:tcBorders>
            <w:shd w:val="clear" w:color="auto" w:fill="auto"/>
            <w:tcMar>
              <w:bottom w:w="113" w:type="dxa"/>
            </w:tcMar>
          </w:tcPr>
          <w:p w:rsidR="00CA6166" w:rsidRPr="00F47834" w:rsidRDefault="00CA6166" w:rsidP="006C0F5C">
            <w:pPr>
              <w:pStyle w:val="nadpis2"/>
            </w:pPr>
            <w:r w:rsidRPr="00F47834">
              <w:lastRenderedPageBreak/>
              <w:t>3.</w:t>
            </w:r>
          </w:p>
        </w:tc>
        <w:tc>
          <w:tcPr>
            <w:tcW w:w="4654" w:type="pct"/>
            <w:gridSpan w:val="2"/>
            <w:tcBorders>
              <w:top w:val="nil"/>
              <w:bottom w:val="nil"/>
            </w:tcBorders>
            <w:shd w:val="clear" w:color="auto" w:fill="auto"/>
            <w:tcMar>
              <w:bottom w:w="113" w:type="dxa"/>
            </w:tcMar>
          </w:tcPr>
          <w:p w:rsidR="00CA6166" w:rsidRPr="00F47834" w:rsidRDefault="00CA6166" w:rsidP="00AD78CF">
            <w:pPr>
              <w:pStyle w:val="Normal"/>
              <w:spacing w:after="119"/>
              <w:jc w:val="both"/>
            </w:pPr>
            <w:r w:rsidRPr="00F47834">
              <w:rPr>
                <w:b/>
                <w:spacing w:val="70"/>
              </w:rPr>
              <w:t>souhlasí</w:t>
            </w:r>
            <w:r w:rsidRPr="00F47834">
              <w:t xml:space="preserve"> s uzavřením veřejnoprávních smluv o poskytnutí dotací s</w:t>
            </w:r>
            <w:r w:rsidR="00AD78CF" w:rsidRPr="00F47834">
              <w:t> </w:t>
            </w:r>
            <w:r w:rsidRPr="00F47834">
              <w:t>příjemci dle bodu 2 usnesení, ve znění dle vzorové veřejnoprávní smlouvy uvedené v Příloze č. 4 důvodové zprávy</w:t>
            </w:r>
          </w:p>
        </w:tc>
      </w:tr>
      <w:tr w:rsidR="00F47834" w:rsidRPr="00F47834" w:rsidTr="00CA6166">
        <w:trPr>
          <w:trHeight w:val="289"/>
        </w:trPr>
        <w:tc>
          <w:tcPr>
            <w:tcW w:w="346" w:type="pct"/>
            <w:tcBorders>
              <w:top w:val="nil"/>
              <w:bottom w:val="nil"/>
            </w:tcBorders>
            <w:shd w:val="clear" w:color="auto" w:fill="auto"/>
            <w:tcMar>
              <w:bottom w:w="113" w:type="dxa"/>
            </w:tcMar>
          </w:tcPr>
          <w:p w:rsidR="00CA6166" w:rsidRPr="00F47834" w:rsidRDefault="00CA6166" w:rsidP="006C0F5C">
            <w:pPr>
              <w:pStyle w:val="nadpis2"/>
            </w:pPr>
            <w:r w:rsidRPr="00F47834">
              <w:t>4.</w:t>
            </w:r>
          </w:p>
        </w:tc>
        <w:tc>
          <w:tcPr>
            <w:tcW w:w="4654" w:type="pct"/>
            <w:gridSpan w:val="2"/>
            <w:tcBorders>
              <w:top w:val="nil"/>
              <w:bottom w:val="nil"/>
            </w:tcBorders>
            <w:shd w:val="clear" w:color="auto" w:fill="auto"/>
            <w:tcMar>
              <w:bottom w:w="113" w:type="dxa"/>
            </w:tcMar>
          </w:tcPr>
          <w:p w:rsidR="00CA6166" w:rsidRPr="00F47834" w:rsidRDefault="00CA6166" w:rsidP="00CA6166">
            <w:pPr>
              <w:pStyle w:val="Normal"/>
              <w:spacing w:after="119"/>
              <w:jc w:val="both"/>
            </w:pPr>
            <w:r w:rsidRPr="00F47834">
              <w:rPr>
                <w:b/>
                <w:spacing w:val="70"/>
              </w:rPr>
              <w:t>ukládá</w:t>
            </w:r>
            <w:r w:rsidRPr="00F47834">
              <w:t xml:space="preserve"> předložit materiál "Program účelové neinvestiční dotace v požární ochraně na výdaje jednotek sboru dobrovolných hasičů obcí Olomouckého kraje v roce 2015 – I. etapa" ke schválení Zastupitelstvu Olomouckého kraje</w:t>
            </w:r>
          </w:p>
        </w:tc>
      </w:tr>
      <w:tr w:rsidR="00F47834" w:rsidRPr="00F47834" w:rsidTr="00CA6166">
        <w:trPr>
          <w:trHeight w:val="289"/>
        </w:trPr>
        <w:tc>
          <w:tcPr>
            <w:tcW w:w="5000" w:type="pct"/>
            <w:gridSpan w:val="3"/>
            <w:tcBorders>
              <w:top w:val="nil"/>
              <w:bottom w:val="nil"/>
            </w:tcBorders>
            <w:shd w:val="clear" w:color="auto" w:fill="auto"/>
            <w:tcMar>
              <w:bottom w:w="113" w:type="dxa"/>
            </w:tcMar>
          </w:tcPr>
          <w:p w:rsidR="00CA6166" w:rsidRPr="00F47834" w:rsidRDefault="00CA6166" w:rsidP="00CA6166">
            <w:r w:rsidRPr="00F47834">
              <w:t>O: Ing. Jiří Rozbořil, hejtman Olomouckého kraje</w:t>
            </w:r>
          </w:p>
          <w:p w:rsidR="00CA6166" w:rsidRPr="00F47834" w:rsidRDefault="00CA6166" w:rsidP="00CA6166">
            <w:r w:rsidRPr="00F47834">
              <w:t>T: ZOK 25. 9. 2015</w:t>
            </w:r>
          </w:p>
        </w:tc>
      </w:tr>
      <w:tr w:rsidR="00F47834" w:rsidRPr="00F47834" w:rsidTr="00CA6166">
        <w:trPr>
          <w:trHeight w:val="289"/>
        </w:trPr>
        <w:tc>
          <w:tcPr>
            <w:tcW w:w="346" w:type="pct"/>
            <w:tcBorders>
              <w:top w:val="nil"/>
              <w:bottom w:val="nil"/>
            </w:tcBorders>
            <w:shd w:val="clear" w:color="auto" w:fill="auto"/>
            <w:tcMar>
              <w:bottom w:w="113" w:type="dxa"/>
            </w:tcMar>
          </w:tcPr>
          <w:p w:rsidR="00CA6166" w:rsidRPr="00F47834" w:rsidRDefault="00CA6166" w:rsidP="006C0F5C">
            <w:pPr>
              <w:pStyle w:val="nadpis2"/>
            </w:pPr>
            <w:r w:rsidRPr="00F47834">
              <w:t>5.</w:t>
            </w:r>
          </w:p>
        </w:tc>
        <w:tc>
          <w:tcPr>
            <w:tcW w:w="4654" w:type="pct"/>
            <w:gridSpan w:val="2"/>
            <w:tcBorders>
              <w:top w:val="nil"/>
              <w:bottom w:val="nil"/>
            </w:tcBorders>
            <w:shd w:val="clear" w:color="auto" w:fill="auto"/>
            <w:tcMar>
              <w:bottom w:w="113" w:type="dxa"/>
            </w:tcMar>
          </w:tcPr>
          <w:p w:rsidR="00CA6166" w:rsidRPr="00F47834" w:rsidRDefault="00CA6166" w:rsidP="00AD78CF">
            <w:pPr>
              <w:pStyle w:val="Normal"/>
              <w:spacing w:after="119"/>
              <w:jc w:val="both"/>
            </w:pPr>
            <w:r w:rsidRPr="00F47834">
              <w:rPr>
                <w:b/>
                <w:spacing w:val="70"/>
              </w:rPr>
              <w:t>doporučuje Zastupitelstvu Olomouckého kraje</w:t>
            </w:r>
            <w:r w:rsidRPr="00F47834">
              <w:t xml:space="preserve"> schválit poskytnutí dotací příjemcům dle Přílohy č. 3 důvodové zprávy a</w:t>
            </w:r>
            <w:r w:rsidR="00AD78CF" w:rsidRPr="00F47834">
              <w:t> </w:t>
            </w:r>
            <w:r w:rsidRPr="00F47834">
              <w:t>uzavření veřejnoprávních smluv, ve znění dle vzorové veřejnoprávní smlouvy uvedené v Příloze č. 4 důvodové zprávy</w:t>
            </w:r>
          </w:p>
        </w:tc>
      </w:tr>
      <w:tr w:rsidR="00F47834" w:rsidRPr="00F47834" w:rsidTr="00CA6166">
        <w:trPr>
          <w:trHeight w:val="289"/>
        </w:trPr>
        <w:tc>
          <w:tcPr>
            <w:tcW w:w="346" w:type="pct"/>
            <w:tcBorders>
              <w:top w:val="nil"/>
              <w:bottom w:val="nil"/>
            </w:tcBorders>
            <w:shd w:val="clear" w:color="auto" w:fill="auto"/>
            <w:tcMar>
              <w:bottom w:w="113" w:type="dxa"/>
            </w:tcMar>
          </w:tcPr>
          <w:p w:rsidR="00CA6166" w:rsidRPr="00F47834" w:rsidRDefault="00CA6166" w:rsidP="006C0F5C">
            <w:pPr>
              <w:pStyle w:val="nadpis2"/>
            </w:pPr>
            <w:r w:rsidRPr="00F47834">
              <w:t>6.</w:t>
            </w:r>
          </w:p>
        </w:tc>
        <w:tc>
          <w:tcPr>
            <w:tcW w:w="4654" w:type="pct"/>
            <w:gridSpan w:val="2"/>
            <w:tcBorders>
              <w:top w:val="nil"/>
              <w:bottom w:val="nil"/>
            </w:tcBorders>
            <w:shd w:val="clear" w:color="auto" w:fill="auto"/>
            <w:tcMar>
              <w:bottom w:w="113" w:type="dxa"/>
            </w:tcMar>
          </w:tcPr>
          <w:p w:rsidR="00CA6166" w:rsidRPr="00F47834" w:rsidRDefault="00CA6166" w:rsidP="00CA6166">
            <w:pPr>
              <w:pStyle w:val="Normal"/>
              <w:spacing w:after="119"/>
              <w:jc w:val="both"/>
            </w:pPr>
            <w:r w:rsidRPr="00F47834">
              <w:rPr>
                <w:b/>
                <w:spacing w:val="70"/>
              </w:rPr>
              <w:t>doporučuje Zastupitelstvu Olomouckého kraje</w:t>
            </w:r>
            <w:r w:rsidRPr="00F47834">
              <w:t xml:space="preserve"> uložit Ing. Jiřímu Rozbořilovi, hejtmanovi Olomouckého kraje, podepsat smlouvy</w:t>
            </w:r>
          </w:p>
        </w:tc>
      </w:tr>
      <w:tr w:rsidR="00F47834" w:rsidRPr="00F47834" w:rsidTr="00CA6166">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CA6166">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CA6166" w:rsidP="006C0F5C">
            <w:pPr>
              <w:pStyle w:val="nadpis2"/>
            </w:pPr>
            <w:r w:rsidRPr="00F47834">
              <w:t>Ing. Jiří Rozbořil, hejtman Olomouckého kraje; Mgr. Lucie Štěpánková, ředitelka</w:t>
            </w:r>
          </w:p>
        </w:tc>
      </w:tr>
      <w:tr w:rsidR="00F47834" w:rsidRPr="00F47834" w:rsidTr="00CA6166">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CA6166" w:rsidP="006C0F5C">
            <w:pPr>
              <w:pStyle w:val="nadpis2"/>
            </w:pPr>
            <w:r w:rsidRPr="00F47834">
              <w:t>14.2.</w:t>
            </w:r>
          </w:p>
        </w:tc>
      </w:tr>
    </w:tbl>
    <w:p w:rsidR="00A726C1" w:rsidRPr="00F47834" w:rsidRDefault="00A726C1" w:rsidP="005F15E9">
      <w:pPr>
        <w:pStyle w:val="Zastupitelstvonadpisusnesen"/>
        <w:spacing w:before="0" w:after="0"/>
        <w:jc w:val="left"/>
        <w:rPr>
          <w:sz w:val="18"/>
          <w:szCs w:val="18"/>
        </w:rPr>
      </w:pPr>
    </w:p>
    <w:p w:rsidR="00F47834" w:rsidRPr="00F47834" w:rsidRDefault="00F4783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7F4DE6">
        <w:tc>
          <w:tcPr>
            <w:tcW w:w="961" w:type="pct"/>
            <w:gridSpan w:val="2"/>
            <w:tcBorders>
              <w:bottom w:val="nil"/>
            </w:tcBorders>
          </w:tcPr>
          <w:p w:rsidR="00A726C1" w:rsidRPr="00F47834" w:rsidRDefault="007F4DE6" w:rsidP="00AF222E">
            <w:pPr>
              <w:pStyle w:val="Radanzevusnesen"/>
              <w:keepNext/>
              <w:ind w:left="0" w:firstLine="0"/>
              <w:jc w:val="left"/>
              <w:rPr>
                <w:szCs w:val="24"/>
              </w:rPr>
            </w:pPr>
            <w:r w:rsidRPr="00F47834">
              <w:rPr>
                <w:szCs w:val="24"/>
              </w:rPr>
              <w:t>UR/76/6</w:t>
            </w:r>
            <w:r w:rsidR="00AF222E" w:rsidRPr="00F47834">
              <w:rPr>
                <w:szCs w:val="24"/>
              </w:rPr>
              <w:t>2</w:t>
            </w:r>
            <w:r w:rsidRPr="00F47834">
              <w:rPr>
                <w:szCs w:val="24"/>
              </w:rPr>
              <w:t>/2015</w:t>
            </w:r>
          </w:p>
        </w:tc>
        <w:tc>
          <w:tcPr>
            <w:tcW w:w="4039" w:type="pct"/>
            <w:tcBorders>
              <w:bottom w:val="nil"/>
            </w:tcBorders>
          </w:tcPr>
          <w:p w:rsidR="00A726C1" w:rsidRPr="00F47834" w:rsidRDefault="007F4DE6" w:rsidP="00BA5AF7">
            <w:pPr>
              <w:pStyle w:val="Radanzevusnesen"/>
              <w:keepNext/>
              <w:ind w:left="0" w:firstLine="0"/>
              <w:rPr>
                <w:szCs w:val="24"/>
              </w:rPr>
            </w:pPr>
            <w:r w:rsidRPr="00F47834">
              <w:rPr>
                <w:szCs w:val="24"/>
              </w:rPr>
              <w:t>Smlouva o uložení dokumentů a archiválií, Regionální letiště Přerov a.s. "v likvidaci“</w:t>
            </w:r>
          </w:p>
        </w:tc>
      </w:tr>
      <w:tr w:rsidR="00F47834" w:rsidRPr="00F47834" w:rsidTr="007F4DE6">
        <w:trPr>
          <w:trHeight w:val="289"/>
        </w:trPr>
        <w:tc>
          <w:tcPr>
            <w:tcW w:w="5000" w:type="pct"/>
            <w:gridSpan w:val="3"/>
            <w:tcBorders>
              <w:top w:val="nil"/>
              <w:bottom w:val="nil"/>
            </w:tcBorders>
            <w:shd w:val="clear" w:color="auto" w:fill="auto"/>
            <w:hideMark/>
          </w:tcPr>
          <w:p w:rsidR="00A726C1" w:rsidRPr="00F47834" w:rsidRDefault="007F4DE6" w:rsidP="00BA5AF7">
            <w:pPr>
              <w:pStyle w:val="Zkladntext"/>
              <w:rPr>
                <w:sz w:val="24"/>
                <w:szCs w:val="24"/>
                <w:lang w:val="cs-CZ"/>
              </w:rPr>
            </w:pPr>
            <w:r w:rsidRPr="00F47834">
              <w:rPr>
                <w:sz w:val="24"/>
                <w:szCs w:val="24"/>
                <w:lang w:val="cs-CZ"/>
              </w:rPr>
              <w:t>Rada Olomouckého kraje po projednání:</w:t>
            </w:r>
          </w:p>
        </w:tc>
      </w:tr>
      <w:tr w:rsidR="00F47834" w:rsidRPr="00F47834" w:rsidTr="007F4DE6">
        <w:trPr>
          <w:trHeight w:val="289"/>
        </w:trPr>
        <w:tc>
          <w:tcPr>
            <w:tcW w:w="346" w:type="pct"/>
            <w:tcBorders>
              <w:top w:val="nil"/>
              <w:bottom w:val="nil"/>
            </w:tcBorders>
            <w:shd w:val="clear" w:color="auto" w:fill="auto"/>
            <w:tcMar>
              <w:bottom w:w="113" w:type="dxa"/>
            </w:tcMar>
            <w:hideMark/>
          </w:tcPr>
          <w:p w:rsidR="00A726C1" w:rsidRPr="00F47834" w:rsidRDefault="007F4DE6" w:rsidP="006C0F5C">
            <w:pPr>
              <w:pStyle w:val="nadpis2"/>
            </w:pPr>
            <w:r w:rsidRPr="00F47834">
              <w:t>1.</w:t>
            </w:r>
          </w:p>
        </w:tc>
        <w:tc>
          <w:tcPr>
            <w:tcW w:w="4654" w:type="pct"/>
            <w:gridSpan w:val="2"/>
            <w:tcBorders>
              <w:top w:val="nil"/>
              <w:bottom w:val="nil"/>
            </w:tcBorders>
            <w:shd w:val="clear" w:color="auto" w:fill="auto"/>
            <w:tcMar>
              <w:bottom w:w="113" w:type="dxa"/>
            </w:tcMar>
          </w:tcPr>
          <w:p w:rsidR="00A726C1" w:rsidRPr="00F47834" w:rsidRDefault="007F4DE6" w:rsidP="007F4DE6">
            <w:pPr>
              <w:pStyle w:val="Normal"/>
              <w:spacing w:after="119"/>
              <w:jc w:val="both"/>
            </w:pPr>
            <w:r w:rsidRPr="00F47834">
              <w:rPr>
                <w:b/>
                <w:spacing w:val="70"/>
              </w:rPr>
              <w:t>bere na vědomí</w:t>
            </w:r>
            <w:r w:rsidRPr="00F47834">
              <w:t xml:space="preserve"> důvodovou zprávu</w:t>
            </w:r>
          </w:p>
        </w:tc>
      </w:tr>
      <w:tr w:rsidR="00F47834" w:rsidRPr="00F47834" w:rsidTr="007F4DE6">
        <w:trPr>
          <w:trHeight w:val="289"/>
        </w:trPr>
        <w:tc>
          <w:tcPr>
            <w:tcW w:w="346" w:type="pct"/>
            <w:tcBorders>
              <w:top w:val="nil"/>
              <w:bottom w:val="nil"/>
            </w:tcBorders>
            <w:shd w:val="clear" w:color="auto" w:fill="auto"/>
            <w:tcMar>
              <w:bottom w:w="113" w:type="dxa"/>
            </w:tcMar>
          </w:tcPr>
          <w:p w:rsidR="007F4DE6" w:rsidRPr="00F47834" w:rsidRDefault="007F4DE6" w:rsidP="006C0F5C">
            <w:pPr>
              <w:pStyle w:val="nadpis2"/>
            </w:pPr>
            <w:r w:rsidRPr="00F47834">
              <w:t>2.</w:t>
            </w:r>
          </w:p>
        </w:tc>
        <w:tc>
          <w:tcPr>
            <w:tcW w:w="4654" w:type="pct"/>
            <w:gridSpan w:val="2"/>
            <w:tcBorders>
              <w:top w:val="nil"/>
              <w:bottom w:val="nil"/>
            </w:tcBorders>
            <w:shd w:val="clear" w:color="auto" w:fill="auto"/>
            <w:tcMar>
              <w:bottom w:w="113" w:type="dxa"/>
            </w:tcMar>
          </w:tcPr>
          <w:p w:rsidR="007F4DE6" w:rsidRPr="00F47834" w:rsidRDefault="007F4DE6" w:rsidP="007F4DE6">
            <w:pPr>
              <w:pStyle w:val="Normal"/>
              <w:spacing w:after="119"/>
              <w:jc w:val="both"/>
            </w:pPr>
            <w:r w:rsidRPr="00F47834">
              <w:rPr>
                <w:b/>
                <w:spacing w:val="70"/>
              </w:rPr>
              <w:t>schvaluje</w:t>
            </w:r>
            <w:r w:rsidRPr="00F47834">
              <w:t xml:space="preserve"> uzavření Smlouvy o uložení dokumentů a archiválií mezi Olomouckým krajem a společností Regionální letiště Přerov a.s.</w:t>
            </w:r>
            <w:r w:rsidR="009E6752" w:rsidRPr="00F47834">
              <w:t>,</w:t>
            </w:r>
            <w:r w:rsidRPr="00F47834">
              <w:t xml:space="preserve"> "v likvidaci", se sídlem Přerov, Trávník 1117/30, PSČ 750 02, IČ: 28572971, dle důvodové zprávy</w:t>
            </w:r>
          </w:p>
        </w:tc>
      </w:tr>
      <w:tr w:rsidR="00F47834" w:rsidRPr="00F47834" w:rsidTr="007F4DE6">
        <w:trPr>
          <w:trHeight w:val="289"/>
        </w:trPr>
        <w:tc>
          <w:tcPr>
            <w:tcW w:w="346" w:type="pct"/>
            <w:tcBorders>
              <w:top w:val="nil"/>
              <w:bottom w:val="nil"/>
            </w:tcBorders>
            <w:shd w:val="clear" w:color="auto" w:fill="auto"/>
            <w:tcMar>
              <w:bottom w:w="113" w:type="dxa"/>
            </w:tcMar>
          </w:tcPr>
          <w:p w:rsidR="007F4DE6" w:rsidRPr="00F47834" w:rsidRDefault="007F4DE6" w:rsidP="006C0F5C">
            <w:pPr>
              <w:pStyle w:val="nadpis2"/>
            </w:pPr>
            <w:r w:rsidRPr="00F47834">
              <w:t>3.</w:t>
            </w:r>
          </w:p>
        </w:tc>
        <w:tc>
          <w:tcPr>
            <w:tcW w:w="4654" w:type="pct"/>
            <w:gridSpan w:val="2"/>
            <w:tcBorders>
              <w:top w:val="nil"/>
              <w:bottom w:val="nil"/>
            </w:tcBorders>
            <w:shd w:val="clear" w:color="auto" w:fill="auto"/>
            <w:tcMar>
              <w:bottom w:w="113" w:type="dxa"/>
            </w:tcMar>
          </w:tcPr>
          <w:p w:rsidR="007F4DE6" w:rsidRPr="00F47834" w:rsidRDefault="007F4DE6" w:rsidP="007F4DE6">
            <w:pPr>
              <w:pStyle w:val="Normal"/>
              <w:spacing w:after="119"/>
              <w:jc w:val="both"/>
            </w:pPr>
            <w:r w:rsidRPr="00F47834">
              <w:rPr>
                <w:b/>
                <w:spacing w:val="70"/>
              </w:rPr>
              <w:t>ukládá podepsat</w:t>
            </w:r>
            <w:r w:rsidRPr="00F47834">
              <w:t xml:space="preserve"> smlouvu dle bodu 2 usnesení</w:t>
            </w:r>
          </w:p>
        </w:tc>
      </w:tr>
      <w:tr w:rsidR="00F47834" w:rsidRPr="00F47834" w:rsidTr="007F4DE6">
        <w:trPr>
          <w:trHeight w:val="289"/>
        </w:trPr>
        <w:tc>
          <w:tcPr>
            <w:tcW w:w="5000" w:type="pct"/>
            <w:gridSpan w:val="3"/>
            <w:tcBorders>
              <w:top w:val="nil"/>
              <w:bottom w:val="nil"/>
            </w:tcBorders>
            <w:shd w:val="clear" w:color="auto" w:fill="auto"/>
            <w:tcMar>
              <w:bottom w:w="113" w:type="dxa"/>
            </w:tcMar>
          </w:tcPr>
          <w:p w:rsidR="007F4DE6" w:rsidRPr="00F47834" w:rsidRDefault="007F4DE6" w:rsidP="007F4DE6">
            <w:r w:rsidRPr="00F47834">
              <w:t>O: Ing. Jiří Rozbořil, hejtman Olomouckého kraje</w:t>
            </w:r>
          </w:p>
        </w:tc>
      </w:tr>
      <w:tr w:rsidR="00F47834" w:rsidRPr="00F47834" w:rsidTr="007F4DE6">
        <w:tc>
          <w:tcPr>
            <w:tcW w:w="5000" w:type="pct"/>
            <w:gridSpan w:val="3"/>
            <w:tcBorders>
              <w:top w:val="nil"/>
              <w:bottom w:val="nil"/>
            </w:tcBorders>
            <w:shd w:val="clear" w:color="auto" w:fill="auto"/>
          </w:tcPr>
          <w:p w:rsidR="00A726C1" w:rsidRPr="00F47834" w:rsidRDefault="00A726C1" w:rsidP="006C0F5C">
            <w:pPr>
              <w:pStyle w:val="nadpis2"/>
            </w:pPr>
          </w:p>
        </w:tc>
      </w:tr>
      <w:tr w:rsidR="00F47834" w:rsidRPr="00F47834" w:rsidTr="007F4DE6">
        <w:tc>
          <w:tcPr>
            <w:tcW w:w="961" w:type="pct"/>
            <w:gridSpan w:val="2"/>
            <w:tcBorders>
              <w:top w:val="nil"/>
              <w:bottom w:val="nil"/>
            </w:tcBorders>
            <w:shd w:val="clear" w:color="auto" w:fill="auto"/>
          </w:tcPr>
          <w:p w:rsidR="00A726C1" w:rsidRPr="00F47834" w:rsidRDefault="00A726C1" w:rsidP="006C0F5C">
            <w:pPr>
              <w:pStyle w:val="nadpis2"/>
            </w:pPr>
            <w:r w:rsidRPr="00F47834">
              <w:t>Předložil:</w:t>
            </w:r>
          </w:p>
        </w:tc>
        <w:tc>
          <w:tcPr>
            <w:tcW w:w="4039" w:type="pct"/>
            <w:tcBorders>
              <w:top w:val="nil"/>
              <w:bottom w:val="nil"/>
            </w:tcBorders>
            <w:shd w:val="clear" w:color="auto" w:fill="auto"/>
          </w:tcPr>
          <w:p w:rsidR="00A726C1" w:rsidRPr="00F47834" w:rsidRDefault="007F4DE6" w:rsidP="006C0F5C">
            <w:pPr>
              <w:pStyle w:val="nadpis2"/>
            </w:pPr>
            <w:r w:rsidRPr="00F47834">
              <w:t>Mgr. Lucie Štěpánková, ředitelka</w:t>
            </w:r>
          </w:p>
        </w:tc>
      </w:tr>
      <w:tr w:rsidR="00A726C1" w:rsidRPr="00F47834" w:rsidTr="007F4DE6">
        <w:tc>
          <w:tcPr>
            <w:tcW w:w="961" w:type="pct"/>
            <w:gridSpan w:val="2"/>
            <w:tcBorders>
              <w:top w:val="nil"/>
            </w:tcBorders>
            <w:shd w:val="clear" w:color="auto" w:fill="auto"/>
          </w:tcPr>
          <w:p w:rsidR="00A726C1" w:rsidRPr="00F47834" w:rsidRDefault="00A726C1" w:rsidP="006C0F5C">
            <w:pPr>
              <w:pStyle w:val="nadpis2"/>
            </w:pPr>
            <w:r w:rsidRPr="00F47834">
              <w:t>Bod programu:</w:t>
            </w:r>
          </w:p>
        </w:tc>
        <w:tc>
          <w:tcPr>
            <w:tcW w:w="4039" w:type="pct"/>
            <w:tcBorders>
              <w:top w:val="nil"/>
            </w:tcBorders>
            <w:shd w:val="clear" w:color="auto" w:fill="auto"/>
          </w:tcPr>
          <w:p w:rsidR="00A726C1" w:rsidRPr="00F47834" w:rsidRDefault="007F4DE6" w:rsidP="006C0F5C">
            <w:pPr>
              <w:pStyle w:val="nadpis2"/>
            </w:pPr>
            <w:r w:rsidRPr="00F47834">
              <w:t>14.3.</w:t>
            </w:r>
          </w:p>
        </w:tc>
      </w:tr>
    </w:tbl>
    <w:p w:rsidR="00A726C1" w:rsidRPr="00F47834" w:rsidRDefault="00A726C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F47834" w:rsidRPr="00F47834" w:rsidTr="00BA5AF7">
        <w:tc>
          <w:tcPr>
            <w:tcW w:w="961" w:type="pct"/>
            <w:gridSpan w:val="2"/>
            <w:tcBorders>
              <w:bottom w:val="nil"/>
            </w:tcBorders>
          </w:tcPr>
          <w:p w:rsidR="001D52B1" w:rsidRPr="00F47834" w:rsidRDefault="001D52B1" w:rsidP="00AF222E">
            <w:pPr>
              <w:pStyle w:val="Radanzevusnesen"/>
              <w:keepNext/>
              <w:ind w:left="0" w:firstLine="0"/>
              <w:jc w:val="left"/>
              <w:rPr>
                <w:szCs w:val="24"/>
              </w:rPr>
            </w:pPr>
            <w:r w:rsidRPr="00F47834">
              <w:rPr>
                <w:szCs w:val="24"/>
              </w:rPr>
              <w:t>UR/76/6</w:t>
            </w:r>
            <w:r w:rsidR="00AF222E" w:rsidRPr="00F47834">
              <w:rPr>
                <w:szCs w:val="24"/>
              </w:rPr>
              <w:t>3</w:t>
            </w:r>
            <w:r w:rsidRPr="00F47834">
              <w:rPr>
                <w:szCs w:val="24"/>
              </w:rPr>
              <w:t>/2015</w:t>
            </w:r>
          </w:p>
        </w:tc>
        <w:tc>
          <w:tcPr>
            <w:tcW w:w="4039" w:type="pct"/>
            <w:tcBorders>
              <w:bottom w:val="nil"/>
            </w:tcBorders>
          </w:tcPr>
          <w:p w:rsidR="001D52B1" w:rsidRPr="00F47834" w:rsidRDefault="001D52B1" w:rsidP="00BA5AF7">
            <w:pPr>
              <w:pStyle w:val="Radanzevusnesen"/>
              <w:keepNext/>
              <w:ind w:left="0" w:firstLine="0"/>
              <w:rPr>
                <w:szCs w:val="24"/>
              </w:rPr>
            </w:pPr>
            <w:r w:rsidRPr="00F47834">
              <w:t>Různé – Návrh programu, času a místa konání 17. zasedání Zastupitelstva Olomouckého kraje dne 25. 9. 2015</w:t>
            </w:r>
          </w:p>
        </w:tc>
      </w:tr>
      <w:tr w:rsidR="00F47834" w:rsidRPr="00F47834" w:rsidTr="00BA5AF7">
        <w:trPr>
          <w:trHeight w:val="289"/>
        </w:trPr>
        <w:tc>
          <w:tcPr>
            <w:tcW w:w="5000" w:type="pct"/>
            <w:gridSpan w:val="3"/>
            <w:tcBorders>
              <w:top w:val="nil"/>
              <w:bottom w:val="nil"/>
            </w:tcBorders>
            <w:shd w:val="clear" w:color="auto" w:fill="auto"/>
            <w:hideMark/>
          </w:tcPr>
          <w:p w:rsidR="001D52B1" w:rsidRPr="00F47834" w:rsidRDefault="001D52B1" w:rsidP="00BA5AF7">
            <w:pPr>
              <w:pStyle w:val="Zkladntext"/>
              <w:rPr>
                <w:sz w:val="24"/>
                <w:szCs w:val="24"/>
                <w:lang w:val="cs-CZ"/>
              </w:rPr>
            </w:pPr>
            <w:r w:rsidRPr="00F47834">
              <w:rPr>
                <w:sz w:val="24"/>
                <w:szCs w:val="24"/>
                <w:lang w:val="cs-CZ"/>
              </w:rPr>
              <w:t>Rada Olomouckého kraje po projednání:</w:t>
            </w:r>
          </w:p>
        </w:tc>
      </w:tr>
      <w:tr w:rsidR="00F47834" w:rsidRPr="00F47834" w:rsidTr="00BA5AF7">
        <w:trPr>
          <w:trHeight w:val="289"/>
        </w:trPr>
        <w:tc>
          <w:tcPr>
            <w:tcW w:w="346" w:type="pct"/>
            <w:tcBorders>
              <w:top w:val="nil"/>
              <w:bottom w:val="nil"/>
            </w:tcBorders>
            <w:shd w:val="clear" w:color="auto" w:fill="auto"/>
            <w:tcMar>
              <w:bottom w:w="113" w:type="dxa"/>
            </w:tcMar>
            <w:hideMark/>
          </w:tcPr>
          <w:p w:rsidR="001D52B1" w:rsidRPr="00F47834" w:rsidRDefault="001D52B1" w:rsidP="006C0F5C">
            <w:pPr>
              <w:pStyle w:val="nadpis2"/>
            </w:pPr>
            <w:r w:rsidRPr="00F47834">
              <w:lastRenderedPageBreak/>
              <w:t>1.</w:t>
            </w:r>
          </w:p>
        </w:tc>
        <w:tc>
          <w:tcPr>
            <w:tcW w:w="4654" w:type="pct"/>
            <w:gridSpan w:val="2"/>
            <w:tcBorders>
              <w:top w:val="nil"/>
              <w:bottom w:val="nil"/>
            </w:tcBorders>
            <w:shd w:val="clear" w:color="auto" w:fill="auto"/>
            <w:tcMar>
              <w:bottom w:w="113" w:type="dxa"/>
            </w:tcMar>
          </w:tcPr>
          <w:p w:rsidR="001D52B1" w:rsidRPr="00F47834" w:rsidRDefault="001D52B1" w:rsidP="00BA5AF7">
            <w:pPr>
              <w:pStyle w:val="Normal"/>
              <w:spacing w:after="119"/>
              <w:jc w:val="both"/>
            </w:pPr>
            <w:r w:rsidRPr="00F47834">
              <w:rPr>
                <w:b/>
                <w:spacing w:val="70"/>
              </w:rPr>
              <w:t>bere na vědomí</w:t>
            </w:r>
            <w:r w:rsidRPr="00F47834">
              <w:t xml:space="preserve"> </w:t>
            </w:r>
            <w:r w:rsidR="0096458E" w:rsidRPr="00F47834">
              <w:t xml:space="preserve">upravenou </w:t>
            </w:r>
            <w:r w:rsidRPr="00F47834">
              <w:t>důvodovou zprávu</w:t>
            </w:r>
          </w:p>
        </w:tc>
      </w:tr>
      <w:tr w:rsidR="00F47834" w:rsidRPr="00F47834" w:rsidTr="00BA5AF7">
        <w:trPr>
          <w:trHeight w:val="289"/>
        </w:trPr>
        <w:tc>
          <w:tcPr>
            <w:tcW w:w="346" w:type="pct"/>
            <w:tcBorders>
              <w:top w:val="nil"/>
              <w:bottom w:val="nil"/>
            </w:tcBorders>
            <w:shd w:val="clear" w:color="auto" w:fill="auto"/>
            <w:tcMar>
              <w:bottom w:w="113" w:type="dxa"/>
            </w:tcMar>
          </w:tcPr>
          <w:p w:rsidR="001D52B1" w:rsidRPr="00F47834" w:rsidRDefault="001D52B1" w:rsidP="006C0F5C">
            <w:pPr>
              <w:pStyle w:val="nadpis2"/>
            </w:pPr>
            <w:r w:rsidRPr="00F47834">
              <w:t>2.</w:t>
            </w:r>
          </w:p>
        </w:tc>
        <w:tc>
          <w:tcPr>
            <w:tcW w:w="4654" w:type="pct"/>
            <w:gridSpan w:val="2"/>
            <w:tcBorders>
              <w:top w:val="nil"/>
              <w:bottom w:val="nil"/>
            </w:tcBorders>
            <w:shd w:val="clear" w:color="auto" w:fill="auto"/>
            <w:tcMar>
              <w:bottom w:w="113" w:type="dxa"/>
            </w:tcMar>
          </w:tcPr>
          <w:p w:rsidR="001D52B1" w:rsidRPr="00F47834" w:rsidRDefault="001D52B1" w:rsidP="00BA5AF7">
            <w:pPr>
              <w:pStyle w:val="Normal"/>
              <w:spacing w:after="119"/>
              <w:jc w:val="both"/>
            </w:pPr>
            <w:r w:rsidRPr="00F47834">
              <w:rPr>
                <w:b/>
                <w:spacing w:val="70"/>
              </w:rPr>
              <w:t>stanovuje</w:t>
            </w:r>
            <w:r w:rsidRPr="00F47834">
              <w:t xml:space="preserve"> </w:t>
            </w:r>
          </w:p>
          <w:p w:rsidR="001D52B1" w:rsidRPr="00F47834" w:rsidRDefault="001D52B1" w:rsidP="00BA5AF7">
            <w:pPr>
              <w:pStyle w:val="Normal"/>
              <w:spacing w:after="119"/>
              <w:jc w:val="both"/>
            </w:pPr>
            <w:r w:rsidRPr="00F47834">
              <w:t xml:space="preserve">a) termín konání 17. zasedání Zastupitelstva Olomouckého kraje: </w:t>
            </w:r>
          </w:p>
          <w:p w:rsidR="001D52B1" w:rsidRPr="00F47834" w:rsidRDefault="001D52B1" w:rsidP="00BA5AF7">
            <w:pPr>
              <w:pStyle w:val="Normal"/>
              <w:spacing w:after="119"/>
              <w:jc w:val="both"/>
            </w:pPr>
            <w:r w:rsidRPr="00F47834">
              <w:t>na pátek 25. 9. 2015 v 10:00 hodin</w:t>
            </w:r>
          </w:p>
          <w:p w:rsidR="001D52B1" w:rsidRPr="00F47834" w:rsidRDefault="001D52B1" w:rsidP="00BA5AF7">
            <w:pPr>
              <w:pStyle w:val="Normal"/>
              <w:spacing w:after="119"/>
              <w:jc w:val="both"/>
            </w:pPr>
            <w:r w:rsidRPr="00F47834">
              <w:t>b) místo konání 17. zasedání Zastupitelstva Olomouckého kraje:</w:t>
            </w:r>
          </w:p>
          <w:p w:rsidR="001D52B1" w:rsidRPr="00F47834" w:rsidRDefault="001D52B1" w:rsidP="00BA5AF7">
            <w:pPr>
              <w:pStyle w:val="Normal"/>
              <w:spacing w:after="119"/>
              <w:jc w:val="both"/>
            </w:pPr>
            <w:r w:rsidRPr="00F47834">
              <w:t>Magistrát města Olomouce – velký zasedací sál, Hynaisova 10, Olomouc</w:t>
            </w:r>
          </w:p>
        </w:tc>
      </w:tr>
      <w:tr w:rsidR="00F47834" w:rsidRPr="00F47834" w:rsidTr="00BA5AF7">
        <w:trPr>
          <w:trHeight w:val="289"/>
        </w:trPr>
        <w:tc>
          <w:tcPr>
            <w:tcW w:w="346" w:type="pct"/>
            <w:tcBorders>
              <w:top w:val="nil"/>
              <w:bottom w:val="nil"/>
            </w:tcBorders>
            <w:shd w:val="clear" w:color="auto" w:fill="auto"/>
            <w:tcMar>
              <w:bottom w:w="113" w:type="dxa"/>
            </w:tcMar>
          </w:tcPr>
          <w:p w:rsidR="001D52B1" w:rsidRPr="00F47834" w:rsidRDefault="001D52B1" w:rsidP="006C0F5C">
            <w:pPr>
              <w:pStyle w:val="nadpis2"/>
            </w:pPr>
            <w:r w:rsidRPr="00F47834">
              <w:t>3.</w:t>
            </w:r>
          </w:p>
        </w:tc>
        <w:tc>
          <w:tcPr>
            <w:tcW w:w="4654" w:type="pct"/>
            <w:gridSpan w:val="2"/>
            <w:tcBorders>
              <w:top w:val="nil"/>
              <w:bottom w:val="nil"/>
            </w:tcBorders>
            <w:shd w:val="clear" w:color="auto" w:fill="auto"/>
            <w:tcMar>
              <w:bottom w:w="113" w:type="dxa"/>
            </w:tcMar>
          </w:tcPr>
          <w:p w:rsidR="001D52B1" w:rsidRPr="00F47834" w:rsidRDefault="001D52B1" w:rsidP="00BA5AF7">
            <w:pPr>
              <w:pStyle w:val="Normal"/>
              <w:spacing w:after="119"/>
              <w:jc w:val="both"/>
              <w:rPr>
                <w:b/>
                <w:spacing w:val="70"/>
              </w:rPr>
            </w:pPr>
            <w:r w:rsidRPr="00F47834">
              <w:rPr>
                <w:b/>
                <w:spacing w:val="70"/>
              </w:rPr>
              <w:t>ukládá</w:t>
            </w:r>
            <w:r w:rsidRPr="00F47834">
              <w:t xml:space="preserve"> předložit </w:t>
            </w:r>
            <w:r w:rsidR="00593037" w:rsidRPr="00F47834">
              <w:t xml:space="preserve">upravený </w:t>
            </w:r>
            <w:r w:rsidRPr="00F47834">
              <w:t>návrh programu na zasedání Zastupitelstva Olomouckého kraje</w:t>
            </w:r>
          </w:p>
        </w:tc>
      </w:tr>
      <w:tr w:rsidR="00F47834" w:rsidRPr="00F47834" w:rsidTr="001D52B1">
        <w:trPr>
          <w:trHeight w:val="289"/>
        </w:trPr>
        <w:tc>
          <w:tcPr>
            <w:tcW w:w="5000" w:type="pct"/>
            <w:gridSpan w:val="3"/>
            <w:tcBorders>
              <w:top w:val="nil"/>
              <w:bottom w:val="nil"/>
            </w:tcBorders>
            <w:shd w:val="clear" w:color="auto" w:fill="auto"/>
            <w:tcMar>
              <w:bottom w:w="113" w:type="dxa"/>
            </w:tcMar>
          </w:tcPr>
          <w:p w:rsidR="001D52B1" w:rsidRPr="00F47834" w:rsidRDefault="001D52B1" w:rsidP="001D52B1">
            <w:r w:rsidRPr="00F47834">
              <w:t>O: Ing. Jiří Rozbořil, hejtman Olomouckého kraje</w:t>
            </w:r>
          </w:p>
          <w:p w:rsidR="001D52B1" w:rsidRPr="00F47834" w:rsidRDefault="001D52B1" w:rsidP="001D52B1">
            <w:pPr>
              <w:pStyle w:val="Normal"/>
              <w:spacing w:after="119"/>
              <w:jc w:val="both"/>
              <w:rPr>
                <w:b/>
                <w:spacing w:val="70"/>
              </w:rPr>
            </w:pPr>
            <w:r w:rsidRPr="00F47834">
              <w:t>T: ZOK 25. 9. 2015</w:t>
            </w:r>
          </w:p>
        </w:tc>
      </w:tr>
      <w:tr w:rsidR="00F47834" w:rsidRPr="00F47834" w:rsidTr="00BA5AF7">
        <w:trPr>
          <w:trHeight w:val="289"/>
        </w:trPr>
        <w:tc>
          <w:tcPr>
            <w:tcW w:w="346" w:type="pct"/>
            <w:tcBorders>
              <w:top w:val="nil"/>
              <w:bottom w:val="nil"/>
            </w:tcBorders>
            <w:shd w:val="clear" w:color="auto" w:fill="auto"/>
            <w:tcMar>
              <w:bottom w:w="113" w:type="dxa"/>
            </w:tcMar>
          </w:tcPr>
          <w:p w:rsidR="001D52B1" w:rsidRPr="00F47834" w:rsidRDefault="001D52B1" w:rsidP="006C0F5C">
            <w:pPr>
              <w:pStyle w:val="nadpis2"/>
            </w:pPr>
            <w:r w:rsidRPr="00F47834">
              <w:t>4.</w:t>
            </w:r>
          </w:p>
        </w:tc>
        <w:tc>
          <w:tcPr>
            <w:tcW w:w="4654" w:type="pct"/>
            <w:gridSpan w:val="2"/>
            <w:tcBorders>
              <w:top w:val="nil"/>
              <w:bottom w:val="nil"/>
            </w:tcBorders>
            <w:shd w:val="clear" w:color="auto" w:fill="auto"/>
            <w:tcMar>
              <w:bottom w:w="113" w:type="dxa"/>
            </w:tcMar>
          </w:tcPr>
          <w:p w:rsidR="001D52B1" w:rsidRPr="00F47834" w:rsidRDefault="001D52B1" w:rsidP="00BA5AF7">
            <w:pPr>
              <w:pStyle w:val="Normal"/>
              <w:spacing w:after="119"/>
              <w:jc w:val="both"/>
              <w:rPr>
                <w:b/>
                <w:spacing w:val="70"/>
              </w:rPr>
            </w:pPr>
            <w:r w:rsidRPr="00F47834">
              <w:rPr>
                <w:b/>
                <w:spacing w:val="70"/>
              </w:rPr>
              <w:t>doporučuje Zastupitelstvu Olomouckého kraje</w:t>
            </w:r>
            <w:r w:rsidRPr="00F47834">
              <w:t xml:space="preserve"> schválit návrh programu 17. zasedání Zastupitelstva Olomouckého kraje konaného dne 25. 9. 2015 dle důvodové zprávy</w:t>
            </w:r>
          </w:p>
        </w:tc>
      </w:tr>
      <w:tr w:rsidR="00F47834" w:rsidRPr="00F47834" w:rsidTr="00BA5AF7">
        <w:tc>
          <w:tcPr>
            <w:tcW w:w="5000" w:type="pct"/>
            <w:gridSpan w:val="3"/>
            <w:tcBorders>
              <w:top w:val="nil"/>
              <w:bottom w:val="nil"/>
            </w:tcBorders>
            <w:shd w:val="clear" w:color="auto" w:fill="auto"/>
          </w:tcPr>
          <w:p w:rsidR="001D52B1" w:rsidRPr="00F47834" w:rsidRDefault="001D52B1" w:rsidP="006C0F5C">
            <w:pPr>
              <w:pStyle w:val="nadpis2"/>
            </w:pPr>
          </w:p>
        </w:tc>
      </w:tr>
      <w:tr w:rsidR="00F47834" w:rsidRPr="00F47834" w:rsidTr="00BA5AF7">
        <w:tc>
          <w:tcPr>
            <w:tcW w:w="961" w:type="pct"/>
            <w:gridSpan w:val="2"/>
            <w:tcBorders>
              <w:top w:val="nil"/>
              <w:bottom w:val="nil"/>
            </w:tcBorders>
            <w:shd w:val="clear" w:color="auto" w:fill="auto"/>
          </w:tcPr>
          <w:p w:rsidR="001D52B1" w:rsidRPr="00F47834" w:rsidRDefault="001D52B1" w:rsidP="006C0F5C">
            <w:pPr>
              <w:pStyle w:val="nadpis2"/>
            </w:pPr>
            <w:r w:rsidRPr="00F47834">
              <w:t>Předložil:</w:t>
            </w:r>
          </w:p>
        </w:tc>
        <w:tc>
          <w:tcPr>
            <w:tcW w:w="4039" w:type="pct"/>
            <w:tcBorders>
              <w:top w:val="nil"/>
              <w:bottom w:val="nil"/>
            </w:tcBorders>
            <w:shd w:val="clear" w:color="auto" w:fill="auto"/>
          </w:tcPr>
          <w:p w:rsidR="001D52B1" w:rsidRPr="00F47834" w:rsidRDefault="001D52B1" w:rsidP="006C0F5C">
            <w:pPr>
              <w:pStyle w:val="nadpis2"/>
            </w:pPr>
            <w:r w:rsidRPr="00F47834">
              <w:t>Ing. Jiří Rozbořil, hejtman Olomouckého kraje</w:t>
            </w:r>
          </w:p>
        </w:tc>
      </w:tr>
      <w:tr w:rsidR="001D52B1" w:rsidRPr="00F47834" w:rsidTr="00BA5AF7">
        <w:tc>
          <w:tcPr>
            <w:tcW w:w="961" w:type="pct"/>
            <w:gridSpan w:val="2"/>
            <w:tcBorders>
              <w:top w:val="nil"/>
            </w:tcBorders>
            <w:shd w:val="clear" w:color="auto" w:fill="auto"/>
          </w:tcPr>
          <w:p w:rsidR="001D52B1" w:rsidRPr="00F47834" w:rsidRDefault="001D52B1" w:rsidP="006C0F5C">
            <w:pPr>
              <w:pStyle w:val="nadpis2"/>
            </w:pPr>
            <w:r w:rsidRPr="00F47834">
              <w:t>Bod programu:</w:t>
            </w:r>
          </w:p>
        </w:tc>
        <w:tc>
          <w:tcPr>
            <w:tcW w:w="4039" w:type="pct"/>
            <w:tcBorders>
              <w:top w:val="nil"/>
            </w:tcBorders>
            <w:shd w:val="clear" w:color="auto" w:fill="auto"/>
          </w:tcPr>
          <w:p w:rsidR="001D52B1" w:rsidRPr="00F47834" w:rsidRDefault="001D52B1" w:rsidP="006C0F5C">
            <w:pPr>
              <w:pStyle w:val="nadpis2"/>
            </w:pPr>
            <w:r w:rsidRPr="00F47834">
              <w:t>15.1.</w:t>
            </w:r>
          </w:p>
        </w:tc>
      </w:tr>
    </w:tbl>
    <w:p w:rsidR="001D52B1" w:rsidRPr="00F47834" w:rsidRDefault="001D52B1" w:rsidP="005F15E9">
      <w:pPr>
        <w:pStyle w:val="Zastupitelstvonadpisusnesen"/>
        <w:spacing w:before="0" w:after="0"/>
        <w:jc w:val="left"/>
        <w:rPr>
          <w:sz w:val="18"/>
          <w:szCs w:val="18"/>
        </w:rPr>
      </w:pPr>
    </w:p>
    <w:tbl>
      <w:tblPr>
        <w:tblW w:w="5000" w:type="pct"/>
        <w:tblBorders>
          <w:top w:val="single" w:sz="8" w:space="0" w:color="auto"/>
        </w:tblBorders>
        <w:tblCellMar>
          <w:left w:w="70" w:type="dxa"/>
          <w:right w:w="70" w:type="dxa"/>
        </w:tblCellMar>
        <w:tblLook w:val="04A0" w:firstRow="1" w:lastRow="0" w:firstColumn="1" w:lastColumn="0" w:noHBand="0" w:noVBand="1"/>
      </w:tblPr>
      <w:tblGrid>
        <w:gridCol w:w="9070"/>
      </w:tblGrid>
      <w:tr w:rsidR="00F47834" w:rsidRPr="00F47834" w:rsidTr="00505089">
        <w:trPr>
          <w:trHeight w:val="289"/>
        </w:trPr>
        <w:tc>
          <w:tcPr>
            <w:tcW w:w="5000" w:type="pct"/>
            <w:tcMar>
              <w:left w:w="0" w:type="dxa"/>
              <w:right w:w="0" w:type="dxa"/>
            </w:tcMar>
            <w:hideMark/>
          </w:tcPr>
          <w:p w:rsidR="005F15E9" w:rsidRPr="00F47834" w:rsidRDefault="00EA3E38" w:rsidP="000C1B01">
            <w:pPr>
              <w:pStyle w:val="Zkladntext"/>
              <w:rPr>
                <w:sz w:val="24"/>
                <w:szCs w:val="24"/>
                <w:lang w:val="cs-CZ"/>
              </w:rPr>
            </w:pPr>
            <w:r w:rsidRPr="00F47834">
              <w:rPr>
                <w:sz w:val="24"/>
                <w:szCs w:val="24"/>
                <w:lang w:val="cs-CZ"/>
              </w:rPr>
              <w:t xml:space="preserve"> </w:t>
            </w:r>
          </w:p>
        </w:tc>
      </w:tr>
    </w:tbl>
    <w:p w:rsidR="00D77E16" w:rsidRPr="00F47834" w:rsidRDefault="00D77E16" w:rsidP="00D77E16">
      <w:pPr>
        <w:pStyle w:val="Zkladntext"/>
        <w:rPr>
          <w:sz w:val="24"/>
        </w:rPr>
      </w:pPr>
      <w:r w:rsidRPr="00F47834">
        <w:rPr>
          <w:sz w:val="24"/>
        </w:rPr>
        <w:t xml:space="preserve">V Olomouci dne </w:t>
      </w:r>
      <w:r w:rsidR="00A726C1" w:rsidRPr="00F47834">
        <w:rPr>
          <w:sz w:val="24"/>
        </w:rPr>
        <w:t>3. 9. 2015</w:t>
      </w:r>
    </w:p>
    <w:p w:rsidR="00495156" w:rsidRPr="00F47834" w:rsidRDefault="00495156" w:rsidP="00495156">
      <w:pPr>
        <w:ind w:left="180" w:hanging="180"/>
        <w:rPr>
          <w:rFonts w:cs="Arial"/>
          <w:bCs/>
          <w:szCs w:val="24"/>
        </w:rPr>
      </w:pPr>
    </w:p>
    <w:p w:rsidR="00495156" w:rsidRPr="00F47834" w:rsidRDefault="00495156" w:rsidP="00495156">
      <w:pPr>
        <w:ind w:left="180" w:hanging="180"/>
        <w:rPr>
          <w:rFonts w:cs="Arial"/>
          <w:bCs/>
          <w:szCs w:val="24"/>
        </w:rPr>
      </w:pPr>
    </w:p>
    <w:p w:rsidR="00217B9D" w:rsidRPr="00F47834" w:rsidRDefault="00217B9D" w:rsidP="00495156">
      <w:pPr>
        <w:ind w:left="180" w:hanging="180"/>
        <w:rPr>
          <w:rFonts w:cs="Arial"/>
          <w:bCs/>
          <w:szCs w:val="24"/>
        </w:rPr>
      </w:pPr>
    </w:p>
    <w:p w:rsidR="00217B9D" w:rsidRPr="00F47834" w:rsidRDefault="00217B9D" w:rsidP="00495156">
      <w:pPr>
        <w:ind w:left="180" w:hanging="180"/>
        <w:rPr>
          <w:rFonts w:cs="Arial"/>
          <w:bCs/>
          <w:szCs w:val="24"/>
        </w:rPr>
      </w:pPr>
    </w:p>
    <w:p w:rsidR="00217B9D" w:rsidRPr="00F47834" w:rsidRDefault="00217B9D" w:rsidP="00495156">
      <w:pPr>
        <w:ind w:left="180" w:hanging="180"/>
        <w:rPr>
          <w:rFonts w:cs="Arial"/>
          <w:bCs/>
          <w:szCs w:val="24"/>
        </w:rPr>
      </w:pPr>
    </w:p>
    <w:p w:rsidR="00217B9D" w:rsidRPr="00F47834"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495156" w:rsidRPr="00F47834" w:rsidTr="00505089">
        <w:trPr>
          <w:trHeight w:hRule="exact" w:val="1373"/>
        </w:trPr>
        <w:tc>
          <w:tcPr>
            <w:tcW w:w="3794" w:type="dxa"/>
          </w:tcPr>
          <w:p w:rsidR="00AD1569" w:rsidRPr="00F47834" w:rsidRDefault="00AD1569" w:rsidP="00495156">
            <w:pPr>
              <w:pStyle w:val="normln0"/>
              <w:tabs>
                <w:tab w:val="clear" w:pos="284"/>
                <w:tab w:val="left" w:pos="1980"/>
              </w:tabs>
              <w:autoSpaceDE/>
              <w:autoSpaceDN/>
              <w:spacing w:after="0"/>
              <w:jc w:val="center"/>
            </w:pPr>
            <w:r w:rsidRPr="00F47834">
              <w:t>Ing. Jiří Rozbořil</w:t>
            </w:r>
          </w:p>
          <w:p w:rsidR="00495156" w:rsidRPr="00F47834" w:rsidRDefault="00AD1569" w:rsidP="00495156">
            <w:pPr>
              <w:pStyle w:val="normln0"/>
              <w:tabs>
                <w:tab w:val="clear" w:pos="284"/>
                <w:tab w:val="left" w:pos="1980"/>
              </w:tabs>
              <w:autoSpaceDE/>
              <w:autoSpaceDN/>
              <w:spacing w:after="0"/>
              <w:jc w:val="center"/>
            </w:pPr>
            <w:r w:rsidRPr="00F47834">
              <w:t>hejtman Olomouckého kraje</w:t>
            </w:r>
          </w:p>
        </w:tc>
        <w:tc>
          <w:tcPr>
            <w:tcW w:w="1984" w:type="dxa"/>
          </w:tcPr>
          <w:p w:rsidR="00495156" w:rsidRPr="00F47834" w:rsidRDefault="00495156" w:rsidP="00E64619">
            <w:pPr>
              <w:pStyle w:val="normln0"/>
              <w:tabs>
                <w:tab w:val="clear" w:pos="284"/>
              </w:tabs>
              <w:autoSpaceDE/>
              <w:autoSpaceDN/>
              <w:spacing w:after="0"/>
              <w:jc w:val="center"/>
            </w:pPr>
          </w:p>
        </w:tc>
        <w:tc>
          <w:tcPr>
            <w:tcW w:w="3434" w:type="dxa"/>
          </w:tcPr>
          <w:p w:rsidR="00AD1569" w:rsidRPr="00F47834" w:rsidRDefault="002E43BE" w:rsidP="00495156">
            <w:pPr>
              <w:pStyle w:val="normln0"/>
              <w:tabs>
                <w:tab w:val="clear" w:pos="284"/>
              </w:tabs>
              <w:autoSpaceDE/>
              <w:autoSpaceDN/>
              <w:spacing w:after="0"/>
              <w:jc w:val="center"/>
            </w:pPr>
            <w:r>
              <w:t>MUDr. Michael Fischer</w:t>
            </w:r>
          </w:p>
          <w:p w:rsidR="00495156" w:rsidRPr="00F47834" w:rsidRDefault="00AD1569" w:rsidP="00495156">
            <w:pPr>
              <w:pStyle w:val="normln0"/>
              <w:tabs>
                <w:tab w:val="clear" w:pos="284"/>
              </w:tabs>
              <w:autoSpaceDE/>
              <w:autoSpaceDN/>
              <w:spacing w:after="0"/>
              <w:jc w:val="center"/>
            </w:pPr>
            <w:r w:rsidRPr="00F47834">
              <w:t xml:space="preserve"> náměstek hejtmana</w:t>
            </w:r>
          </w:p>
        </w:tc>
      </w:tr>
    </w:tbl>
    <w:p w:rsidR="00E27968" w:rsidRPr="00F47834" w:rsidRDefault="00E27968" w:rsidP="00E27968">
      <w:pPr>
        <w:rPr>
          <w:vanish/>
        </w:rPr>
      </w:pPr>
    </w:p>
    <w:p w:rsidR="008C2A88" w:rsidRPr="00F47834" w:rsidRDefault="008C2A88" w:rsidP="001B4C4C">
      <w:pPr>
        <w:pStyle w:val="nzvy"/>
      </w:pPr>
    </w:p>
    <w:p w:rsidR="005E6980" w:rsidRPr="00F47834" w:rsidRDefault="005E6980" w:rsidP="001B4C4C">
      <w:pPr>
        <w:pStyle w:val="nzvy"/>
      </w:pPr>
    </w:p>
    <w:p w:rsidR="005E6980" w:rsidRPr="00F47834" w:rsidRDefault="005E6980" w:rsidP="001B4C4C">
      <w:pPr>
        <w:pStyle w:val="nzvy"/>
      </w:pPr>
    </w:p>
    <w:p w:rsidR="005E6980" w:rsidRPr="00F47834" w:rsidRDefault="005E6980" w:rsidP="001B4C4C">
      <w:pPr>
        <w:pStyle w:val="nzvy"/>
      </w:pPr>
    </w:p>
    <w:p w:rsidR="005E6980" w:rsidRPr="00F47834" w:rsidRDefault="005E6980" w:rsidP="001B4C4C">
      <w:pPr>
        <w:pStyle w:val="nzvy"/>
      </w:pPr>
    </w:p>
    <w:p w:rsidR="005E6980" w:rsidRPr="00F47834" w:rsidRDefault="005E6980" w:rsidP="001B4C4C">
      <w:pPr>
        <w:pStyle w:val="nzvy"/>
      </w:pPr>
    </w:p>
    <w:p w:rsidR="005E6980" w:rsidRPr="00F47834" w:rsidRDefault="005E6980" w:rsidP="001B4C4C">
      <w:pPr>
        <w:pStyle w:val="nzvy"/>
      </w:pPr>
    </w:p>
    <w:p w:rsidR="005E6980" w:rsidRPr="00F47834" w:rsidRDefault="005E6980" w:rsidP="001B4C4C">
      <w:pPr>
        <w:pStyle w:val="nzvy"/>
      </w:pPr>
    </w:p>
    <w:sectPr w:rsidR="005E6980" w:rsidRPr="00F47834"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232" w:rsidRDefault="00EF5232">
      <w:r>
        <w:separator/>
      </w:r>
    </w:p>
  </w:endnote>
  <w:endnote w:type="continuationSeparator" w:id="0">
    <w:p w:rsidR="00EF5232" w:rsidRDefault="00EF5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AD" w:rsidRDefault="009356AD">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356AD" w:rsidRDefault="009356A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AD" w:rsidRPr="005E6980" w:rsidRDefault="009356AD">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CE0788">
      <w:rPr>
        <w:rStyle w:val="slostrnky"/>
        <w:rFonts w:cs="Arial"/>
        <w:noProof/>
        <w:sz w:val="20"/>
      </w:rPr>
      <w:t>22</w:t>
    </w:r>
    <w:r w:rsidRPr="005E6980">
      <w:rPr>
        <w:rStyle w:val="slostrnky"/>
        <w:rFonts w:cs="Arial"/>
        <w:sz w:val="20"/>
      </w:rPr>
      <w:fldChar w:fldCharType="end"/>
    </w:r>
    <w:r w:rsidRPr="005E6980">
      <w:rPr>
        <w:rStyle w:val="slostrnky"/>
        <w:rFonts w:cs="Arial"/>
        <w:sz w:val="20"/>
      </w:rPr>
      <w:t xml:space="preserve"> -</w:t>
    </w:r>
  </w:p>
  <w:p w:rsidR="009356AD" w:rsidRDefault="009356A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232" w:rsidRDefault="00EF5232">
      <w:r>
        <w:separator/>
      </w:r>
    </w:p>
  </w:footnote>
  <w:footnote w:type="continuationSeparator" w:id="0">
    <w:p w:rsidR="00EF5232" w:rsidRDefault="00EF5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AD" w:rsidRDefault="009356AD">
    <w:pPr>
      <w:pStyle w:val="Zhlav"/>
    </w:pPr>
  </w:p>
  <w:p w:rsidR="009356AD" w:rsidRDefault="009356A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9BA"/>
    <w:rsid w:val="000024CE"/>
    <w:rsid w:val="00010DF0"/>
    <w:rsid w:val="00023E8D"/>
    <w:rsid w:val="00031295"/>
    <w:rsid w:val="00053022"/>
    <w:rsid w:val="00053095"/>
    <w:rsid w:val="00053DA6"/>
    <w:rsid w:val="00063446"/>
    <w:rsid w:val="000804BE"/>
    <w:rsid w:val="0008741A"/>
    <w:rsid w:val="000A2E89"/>
    <w:rsid w:val="000B265A"/>
    <w:rsid w:val="000B3368"/>
    <w:rsid w:val="000B4B19"/>
    <w:rsid w:val="000B515C"/>
    <w:rsid w:val="000C1B01"/>
    <w:rsid w:val="000D77BE"/>
    <w:rsid w:val="000E2A46"/>
    <w:rsid w:val="000F7721"/>
    <w:rsid w:val="00101EC4"/>
    <w:rsid w:val="00114AFF"/>
    <w:rsid w:val="00122C66"/>
    <w:rsid w:val="00142D31"/>
    <w:rsid w:val="00154C8A"/>
    <w:rsid w:val="0017332D"/>
    <w:rsid w:val="001A3743"/>
    <w:rsid w:val="001A7C3A"/>
    <w:rsid w:val="001B4C4C"/>
    <w:rsid w:val="001C0831"/>
    <w:rsid w:val="001C35F3"/>
    <w:rsid w:val="001D082B"/>
    <w:rsid w:val="001D5141"/>
    <w:rsid w:val="001D52B1"/>
    <w:rsid w:val="001F7FB3"/>
    <w:rsid w:val="002129D3"/>
    <w:rsid w:val="00217B9D"/>
    <w:rsid w:val="00236D44"/>
    <w:rsid w:val="0028442C"/>
    <w:rsid w:val="0028598A"/>
    <w:rsid w:val="002A7F01"/>
    <w:rsid w:val="002B7F73"/>
    <w:rsid w:val="002E43BE"/>
    <w:rsid w:val="002F5356"/>
    <w:rsid w:val="002F6885"/>
    <w:rsid w:val="0031523C"/>
    <w:rsid w:val="00340E00"/>
    <w:rsid w:val="00344F33"/>
    <w:rsid w:val="00394527"/>
    <w:rsid w:val="003A5740"/>
    <w:rsid w:val="003A6A05"/>
    <w:rsid w:val="003B0242"/>
    <w:rsid w:val="003C1C05"/>
    <w:rsid w:val="003D36FB"/>
    <w:rsid w:val="003D4508"/>
    <w:rsid w:val="003D5E98"/>
    <w:rsid w:val="003E1B4C"/>
    <w:rsid w:val="003E33F1"/>
    <w:rsid w:val="003E64AB"/>
    <w:rsid w:val="003F6650"/>
    <w:rsid w:val="00405F81"/>
    <w:rsid w:val="00414970"/>
    <w:rsid w:val="00427963"/>
    <w:rsid w:val="00442CFD"/>
    <w:rsid w:val="004566BB"/>
    <w:rsid w:val="00464355"/>
    <w:rsid w:val="00495156"/>
    <w:rsid w:val="0049672C"/>
    <w:rsid w:val="004B230F"/>
    <w:rsid w:val="004C0BE1"/>
    <w:rsid w:val="004C5956"/>
    <w:rsid w:val="004D1B45"/>
    <w:rsid w:val="004D4678"/>
    <w:rsid w:val="004F33A3"/>
    <w:rsid w:val="004F3544"/>
    <w:rsid w:val="00505089"/>
    <w:rsid w:val="00506743"/>
    <w:rsid w:val="00525F8E"/>
    <w:rsid w:val="0052749A"/>
    <w:rsid w:val="00557300"/>
    <w:rsid w:val="00557F62"/>
    <w:rsid w:val="00581587"/>
    <w:rsid w:val="00593037"/>
    <w:rsid w:val="005A5E22"/>
    <w:rsid w:val="005A617B"/>
    <w:rsid w:val="005C3D0C"/>
    <w:rsid w:val="005E2862"/>
    <w:rsid w:val="005E6980"/>
    <w:rsid w:val="005F15E9"/>
    <w:rsid w:val="005F7AFB"/>
    <w:rsid w:val="006012F9"/>
    <w:rsid w:val="00613C05"/>
    <w:rsid w:val="00620263"/>
    <w:rsid w:val="00625D68"/>
    <w:rsid w:val="00635B71"/>
    <w:rsid w:val="00664375"/>
    <w:rsid w:val="006757C0"/>
    <w:rsid w:val="006759BA"/>
    <w:rsid w:val="00684C97"/>
    <w:rsid w:val="00684C99"/>
    <w:rsid w:val="00694967"/>
    <w:rsid w:val="006A0DB5"/>
    <w:rsid w:val="006B1590"/>
    <w:rsid w:val="006C0F5C"/>
    <w:rsid w:val="006D0533"/>
    <w:rsid w:val="006D51B8"/>
    <w:rsid w:val="006E0EB9"/>
    <w:rsid w:val="006E2610"/>
    <w:rsid w:val="006E7F6A"/>
    <w:rsid w:val="006F2BF6"/>
    <w:rsid w:val="00710D78"/>
    <w:rsid w:val="0071766B"/>
    <w:rsid w:val="007541D0"/>
    <w:rsid w:val="007556AA"/>
    <w:rsid w:val="007619DC"/>
    <w:rsid w:val="00763C27"/>
    <w:rsid w:val="0077531B"/>
    <w:rsid w:val="007804D0"/>
    <w:rsid w:val="007A566E"/>
    <w:rsid w:val="007C242A"/>
    <w:rsid w:val="007C48FA"/>
    <w:rsid w:val="007E3C9D"/>
    <w:rsid w:val="007F16BC"/>
    <w:rsid w:val="007F4DE6"/>
    <w:rsid w:val="008053BA"/>
    <w:rsid w:val="00817668"/>
    <w:rsid w:val="00822AB7"/>
    <w:rsid w:val="00822C2A"/>
    <w:rsid w:val="00832B7E"/>
    <w:rsid w:val="00842038"/>
    <w:rsid w:val="0085297C"/>
    <w:rsid w:val="00856F3F"/>
    <w:rsid w:val="00865731"/>
    <w:rsid w:val="00876B92"/>
    <w:rsid w:val="00890AEA"/>
    <w:rsid w:val="008A3AA1"/>
    <w:rsid w:val="008C2A88"/>
    <w:rsid w:val="008F1354"/>
    <w:rsid w:val="008F52DB"/>
    <w:rsid w:val="008F73BC"/>
    <w:rsid w:val="00907A54"/>
    <w:rsid w:val="00912D92"/>
    <w:rsid w:val="00926756"/>
    <w:rsid w:val="00926FFE"/>
    <w:rsid w:val="00932588"/>
    <w:rsid w:val="0093263F"/>
    <w:rsid w:val="009356AD"/>
    <w:rsid w:val="009418B8"/>
    <w:rsid w:val="0096458E"/>
    <w:rsid w:val="00965020"/>
    <w:rsid w:val="009925B2"/>
    <w:rsid w:val="009D03B3"/>
    <w:rsid w:val="009E28B1"/>
    <w:rsid w:val="009E6752"/>
    <w:rsid w:val="009E6FE5"/>
    <w:rsid w:val="00A07011"/>
    <w:rsid w:val="00A1394D"/>
    <w:rsid w:val="00A14086"/>
    <w:rsid w:val="00A32029"/>
    <w:rsid w:val="00A62831"/>
    <w:rsid w:val="00A6375E"/>
    <w:rsid w:val="00A66805"/>
    <w:rsid w:val="00A726C1"/>
    <w:rsid w:val="00A81BC6"/>
    <w:rsid w:val="00A81EBD"/>
    <w:rsid w:val="00AA7D87"/>
    <w:rsid w:val="00AC3E7C"/>
    <w:rsid w:val="00AD1569"/>
    <w:rsid w:val="00AD78CF"/>
    <w:rsid w:val="00AF222E"/>
    <w:rsid w:val="00B07B63"/>
    <w:rsid w:val="00B119D3"/>
    <w:rsid w:val="00B150D8"/>
    <w:rsid w:val="00B204F4"/>
    <w:rsid w:val="00B6021B"/>
    <w:rsid w:val="00B80284"/>
    <w:rsid w:val="00B81B55"/>
    <w:rsid w:val="00B87DE3"/>
    <w:rsid w:val="00B90F3A"/>
    <w:rsid w:val="00BA01BD"/>
    <w:rsid w:val="00BA0246"/>
    <w:rsid w:val="00BA02DC"/>
    <w:rsid w:val="00BA3F7C"/>
    <w:rsid w:val="00BA5AF7"/>
    <w:rsid w:val="00BC0CA2"/>
    <w:rsid w:val="00BD0BB3"/>
    <w:rsid w:val="00BD5D47"/>
    <w:rsid w:val="00BD63E1"/>
    <w:rsid w:val="00BE21B1"/>
    <w:rsid w:val="00BF1558"/>
    <w:rsid w:val="00C032D8"/>
    <w:rsid w:val="00C10D67"/>
    <w:rsid w:val="00C17920"/>
    <w:rsid w:val="00C209A4"/>
    <w:rsid w:val="00C274F7"/>
    <w:rsid w:val="00C43A9E"/>
    <w:rsid w:val="00C545C4"/>
    <w:rsid w:val="00C627B3"/>
    <w:rsid w:val="00C6441D"/>
    <w:rsid w:val="00C713D2"/>
    <w:rsid w:val="00C73638"/>
    <w:rsid w:val="00C8134A"/>
    <w:rsid w:val="00C86DB9"/>
    <w:rsid w:val="00CA6166"/>
    <w:rsid w:val="00CB1E89"/>
    <w:rsid w:val="00CB56B5"/>
    <w:rsid w:val="00CC0108"/>
    <w:rsid w:val="00CC6C1A"/>
    <w:rsid w:val="00CE0788"/>
    <w:rsid w:val="00CE409D"/>
    <w:rsid w:val="00CE76F0"/>
    <w:rsid w:val="00CF6767"/>
    <w:rsid w:val="00D03933"/>
    <w:rsid w:val="00D20FDB"/>
    <w:rsid w:val="00D34DFB"/>
    <w:rsid w:val="00D36EFB"/>
    <w:rsid w:val="00D4670F"/>
    <w:rsid w:val="00D5464F"/>
    <w:rsid w:val="00D62B5B"/>
    <w:rsid w:val="00D75579"/>
    <w:rsid w:val="00D77E16"/>
    <w:rsid w:val="00D8671C"/>
    <w:rsid w:val="00D90FB0"/>
    <w:rsid w:val="00D9181C"/>
    <w:rsid w:val="00D932A0"/>
    <w:rsid w:val="00DA01AB"/>
    <w:rsid w:val="00DA1E99"/>
    <w:rsid w:val="00DB38B4"/>
    <w:rsid w:val="00DF223A"/>
    <w:rsid w:val="00E0143E"/>
    <w:rsid w:val="00E04547"/>
    <w:rsid w:val="00E0641A"/>
    <w:rsid w:val="00E27968"/>
    <w:rsid w:val="00E4157C"/>
    <w:rsid w:val="00E44445"/>
    <w:rsid w:val="00E64619"/>
    <w:rsid w:val="00E66F8A"/>
    <w:rsid w:val="00E81431"/>
    <w:rsid w:val="00E85E01"/>
    <w:rsid w:val="00E9731B"/>
    <w:rsid w:val="00EA3E38"/>
    <w:rsid w:val="00EB2FC4"/>
    <w:rsid w:val="00EC2B2D"/>
    <w:rsid w:val="00EC5C7A"/>
    <w:rsid w:val="00EF43EE"/>
    <w:rsid w:val="00EF5232"/>
    <w:rsid w:val="00EF587E"/>
    <w:rsid w:val="00F01F93"/>
    <w:rsid w:val="00F47834"/>
    <w:rsid w:val="00F72F49"/>
    <w:rsid w:val="00F83AB1"/>
    <w:rsid w:val="00F96D22"/>
    <w:rsid w:val="00FA11D0"/>
    <w:rsid w:val="00FB08EE"/>
    <w:rsid w:val="00FB0C6D"/>
    <w:rsid w:val="00FE1149"/>
    <w:rsid w:val="00FE233E"/>
    <w:rsid w:val="00FF51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6C0F5C"/>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726C1"/>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1D52B1"/>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6C0F5C"/>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726C1"/>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1D52B1"/>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B4B151-CFDC-4C21-A610-DD5234CCA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Template>
  <TotalTime>0</TotalTime>
  <Pages>47</Pages>
  <Words>15333</Words>
  <Characters>90471</Characters>
  <Application>Microsoft Office Word</Application>
  <DocSecurity>0</DocSecurity>
  <Lines>753</Lines>
  <Paragraphs>211</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105593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Hedencová Jana</dc:creator>
  <cp:lastModifiedBy>Hedencová Jana</cp:lastModifiedBy>
  <cp:revision>2</cp:revision>
  <cp:lastPrinted>2015-09-04T05:51:00Z</cp:lastPrinted>
  <dcterms:created xsi:type="dcterms:W3CDTF">2015-09-07T14:50:00Z</dcterms:created>
  <dcterms:modified xsi:type="dcterms:W3CDTF">2015-09-07T14:50:00Z</dcterms:modified>
</cp:coreProperties>
</file>