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672DD8" w:rsidRDefault="00D77E16" w:rsidP="00BD5D47">
      <w:pPr>
        <w:pStyle w:val="Zastupitelstvonadpisusnesen"/>
        <w:spacing w:after="360"/>
      </w:pPr>
      <w:proofErr w:type="gramStart"/>
      <w:r w:rsidRPr="00672DD8">
        <w:t xml:space="preserve">USNESENÍ z </w:t>
      </w:r>
      <w:r w:rsidR="0011011A" w:rsidRPr="00672DD8">
        <w:rPr>
          <w:lang w:val="en-US"/>
        </w:rPr>
        <w:t>75</w:t>
      </w:r>
      <w:proofErr w:type="gramEnd"/>
      <w:r w:rsidR="00010DF0" w:rsidRPr="00672DD8">
        <w:t xml:space="preserve">. </w:t>
      </w:r>
      <w:r w:rsidR="0011011A" w:rsidRPr="00672DD8">
        <w:t>schůze Rady</w:t>
      </w:r>
      <w:r w:rsidR="00010DF0" w:rsidRPr="00672DD8">
        <w:t xml:space="preserve"> Olomouckého kraje</w:t>
      </w:r>
      <w:r w:rsidR="001A7C3A" w:rsidRPr="00672DD8">
        <w:t xml:space="preserve"> </w:t>
      </w:r>
      <w:r w:rsidR="0011011A" w:rsidRPr="00672DD8">
        <w:t>konané</w:t>
      </w:r>
      <w:r w:rsidRPr="00672DD8">
        <w:t xml:space="preserve"> dne </w:t>
      </w:r>
      <w:r w:rsidR="0011011A" w:rsidRPr="00672DD8">
        <w:t>20. 8. 2015</w:t>
      </w:r>
    </w:p>
    <w:p w:rsidR="00D77E16" w:rsidRPr="00672DD8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11011A">
        <w:tc>
          <w:tcPr>
            <w:tcW w:w="961" w:type="pct"/>
            <w:gridSpan w:val="2"/>
            <w:tcBorders>
              <w:bottom w:val="nil"/>
            </w:tcBorders>
          </w:tcPr>
          <w:p w:rsidR="00D77E16" w:rsidRPr="00672DD8" w:rsidRDefault="0011011A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672DD8" w:rsidRDefault="0011011A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Program 75. schůze Rady Olomouckého kraje</w:t>
            </w:r>
          </w:p>
        </w:tc>
      </w:tr>
      <w:tr w:rsidR="00672DD8" w:rsidRPr="00672DD8" w:rsidTr="0011011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672DD8" w:rsidRDefault="0011011A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11011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672DD8" w:rsidRDefault="0011011A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672DD8" w:rsidRDefault="0011011A" w:rsidP="0011011A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program 75. schůze Rady Olomouckého kraje konané dne 20. 8. 2015</w:t>
            </w:r>
          </w:p>
        </w:tc>
      </w:tr>
      <w:tr w:rsidR="00672DD8" w:rsidRPr="00672DD8" w:rsidTr="0011011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672DD8" w:rsidRDefault="00D77E16" w:rsidP="00A83000">
            <w:pPr>
              <w:pStyle w:val="nadpis2"/>
            </w:pPr>
          </w:p>
        </w:tc>
      </w:tr>
      <w:tr w:rsidR="00672DD8" w:rsidRPr="00672DD8" w:rsidTr="0011011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672DD8" w:rsidRDefault="00D77E16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672DD8" w:rsidRDefault="0011011A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672DD8" w:rsidRPr="00672DD8" w:rsidTr="0011011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672DD8" w:rsidRDefault="00D77E16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672DD8" w:rsidRDefault="0011011A" w:rsidP="00A83000">
            <w:pPr>
              <w:pStyle w:val="nadpis2"/>
            </w:pPr>
            <w:r w:rsidRPr="00672DD8">
              <w:t>1.1.</w:t>
            </w:r>
          </w:p>
        </w:tc>
      </w:tr>
    </w:tbl>
    <w:p w:rsidR="005F15E9" w:rsidRPr="00672DD8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0E6052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0E6052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0E6052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Kontrola plnění usnesení Rady Olomouckého kraje</w:t>
            </w:r>
          </w:p>
        </w:tc>
      </w:tr>
      <w:tr w:rsidR="00672DD8" w:rsidRPr="00672DD8" w:rsidTr="000E605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0E6052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0E6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0E6052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0E6052" w:rsidP="000E6052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zprávu o kontrole plnění usnesení Rady Olomouckého kraje</w:t>
            </w:r>
          </w:p>
        </w:tc>
      </w:tr>
      <w:tr w:rsidR="00672DD8" w:rsidRPr="00672DD8" w:rsidTr="000E605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6052" w:rsidRPr="00672DD8" w:rsidRDefault="000E6052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E6052" w:rsidRPr="00672DD8" w:rsidRDefault="000E6052" w:rsidP="000E6052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prodlužuje</w:t>
            </w:r>
            <w:r w:rsidRPr="00672DD8">
              <w:t xml:space="preserve"> termíny plnění svých usnesení dle důvodové zprávy</w:t>
            </w:r>
          </w:p>
        </w:tc>
      </w:tr>
      <w:tr w:rsidR="00672DD8" w:rsidRPr="00672DD8" w:rsidTr="000E605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0E605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0E6052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0E605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0E6052" w:rsidP="00A83000">
            <w:pPr>
              <w:pStyle w:val="nadpis2"/>
            </w:pPr>
            <w:r w:rsidRPr="00672DD8">
              <w:t>1.2.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373817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373817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373817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Dodatek č. 1 Smlouvy o poskytování služeb – monitoring tisku</w:t>
            </w:r>
          </w:p>
        </w:tc>
      </w:tr>
      <w:tr w:rsidR="00672DD8" w:rsidRPr="00672DD8" w:rsidTr="003738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373817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3738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373817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373817" w:rsidP="00373817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3738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17" w:rsidRPr="00672DD8" w:rsidRDefault="00373817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17" w:rsidRPr="00672DD8" w:rsidRDefault="00373817" w:rsidP="00656135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Dodatku č. 1 ke Smlouvě o poskytování služeb č.</w:t>
            </w:r>
            <w:r w:rsidR="00656135" w:rsidRPr="00672DD8">
              <w:t> </w:t>
            </w:r>
            <w:r w:rsidRPr="00672DD8">
              <w:t xml:space="preserve">2008/0426/KH/DSM ze dne 18. 3. 2008 na realizaci monitoringu tisku mezi Olomouckým krajem a společností </w:t>
            </w:r>
            <w:proofErr w:type="spellStart"/>
            <w:r w:rsidRPr="00672DD8">
              <w:t>Anopress</w:t>
            </w:r>
            <w:proofErr w:type="spellEnd"/>
            <w:r w:rsidRPr="00672DD8">
              <w:t xml:space="preserve"> IT, a.s., se sídlem Prvního pluku 347/12a, Praha 8 </w:t>
            </w:r>
            <w:r w:rsidR="008354D4" w:rsidRPr="00672DD8">
              <w:t>–</w:t>
            </w:r>
            <w:r w:rsidRPr="00672DD8">
              <w:t xml:space="preserve"> Karlín, PSČ 18600, IČ: 26694484, dle důvodové zprávy</w:t>
            </w:r>
          </w:p>
        </w:tc>
      </w:tr>
      <w:tr w:rsidR="00672DD8" w:rsidRPr="00672DD8" w:rsidTr="0037381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17" w:rsidRPr="00672DD8" w:rsidRDefault="00373817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17" w:rsidRPr="00672DD8" w:rsidRDefault="00373817" w:rsidP="00656135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Dodatek č. 1 ke Smlouvě o poskytování služeb č.</w:t>
            </w:r>
            <w:r w:rsidR="00656135" w:rsidRPr="00672DD8">
              <w:t> </w:t>
            </w:r>
            <w:r w:rsidRPr="00672DD8">
              <w:t>2008/0426/KH/DSM ze dne 18. 3. 2008 dle bodu 2 usnesení</w:t>
            </w:r>
          </w:p>
        </w:tc>
      </w:tr>
      <w:tr w:rsidR="00672DD8" w:rsidRPr="00672DD8" w:rsidTr="0037381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3817" w:rsidRPr="00672DD8" w:rsidRDefault="00373817" w:rsidP="00373817">
            <w:r w:rsidRPr="00672DD8">
              <w:t>O: Ing. Jiří Rozbořil, hejtman Olomouckého kraje</w:t>
            </w:r>
          </w:p>
        </w:tc>
      </w:tr>
      <w:tr w:rsidR="00672DD8" w:rsidRPr="00672DD8" w:rsidTr="0037381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37381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373817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37381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373817" w:rsidP="00A83000">
            <w:pPr>
              <w:pStyle w:val="nadpis2"/>
            </w:pPr>
            <w:r w:rsidRPr="00672DD8">
              <w:t>1.3.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E13193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E13193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E13193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Spolupráce na zajištění fungování Olomouc region Card mezi Olomouckým krajem a statutárním městem Olomouc</w:t>
            </w:r>
          </w:p>
        </w:tc>
      </w:tr>
      <w:tr w:rsidR="00672DD8" w:rsidRPr="00672DD8" w:rsidTr="00E131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E13193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E131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E13193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E13193" w:rsidP="00E13193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E131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3193" w:rsidRPr="00672DD8" w:rsidRDefault="00E13193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3193" w:rsidRPr="00672DD8" w:rsidRDefault="00E13193" w:rsidP="00E13193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Smlouvy o spoluvlastnictví ochranné známky </w:t>
            </w:r>
            <w:r w:rsidRPr="00672DD8">
              <w:lastRenderedPageBreak/>
              <w:t>"Olomouc region Card" mezi Olomouckým krajem a statutárním městem Olomouc, Horní náměstí 583, 77</w:t>
            </w:r>
            <w:r w:rsidR="00AB53A6" w:rsidRPr="00672DD8">
              <w:t>9 11 Olomouc, IČ: 00299308 dle P</w:t>
            </w:r>
            <w:r w:rsidRPr="00672DD8">
              <w:t>řílohy č. 1 důvodové zprávy</w:t>
            </w:r>
          </w:p>
        </w:tc>
      </w:tr>
      <w:tr w:rsidR="00672DD8" w:rsidRPr="00672DD8" w:rsidTr="00E1319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3193" w:rsidRPr="00672DD8" w:rsidRDefault="00E13193" w:rsidP="00A83000">
            <w:pPr>
              <w:pStyle w:val="nadpis2"/>
            </w:pPr>
            <w:r w:rsidRPr="00672DD8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3193" w:rsidRPr="00672DD8" w:rsidRDefault="00E13193" w:rsidP="00E13193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smlouvu o spoluvlastnictví dle bodu 2 usnesení</w:t>
            </w:r>
          </w:p>
        </w:tc>
      </w:tr>
      <w:tr w:rsidR="00672DD8" w:rsidRPr="00672DD8" w:rsidTr="00E1319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3193" w:rsidRPr="00672DD8" w:rsidRDefault="00E13193" w:rsidP="00E13193">
            <w:r w:rsidRPr="00672DD8">
              <w:t>O: Ing. Jiří Rozbořil, hejtman Olomouckého kraje</w:t>
            </w:r>
          </w:p>
        </w:tc>
      </w:tr>
      <w:tr w:rsidR="00672DD8" w:rsidRPr="00672DD8" w:rsidTr="00E1319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E1319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E13193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E1319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E13193" w:rsidP="00A83000">
            <w:pPr>
              <w:pStyle w:val="nadpis2"/>
            </w:pPr>
            <w:r w:rsidRPr="00672DD8">
              <w:t>1.4.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8F438F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8F438F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8F438F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 xml:space="preserve">Rozpočet Olomouckého kraje 2015 </w:t>
            </w:r>
            <w:r w:rsidR="008354D4" w:rsidRPr="00672DD8">
              <w:rPr>
                <w:szCs w:val="24"/>
              </w:rPr>
              <w:t>–</w:t>
            </w:r>
            <w:r w:rsidRPr="00672DD8">
              <w:rPr>
                <w:szCs w:val="24"/>
              </w:rPr>
              <w:t xml:space="preserve"> rozpočtové změny</w:t>
            </w:r>
          </w:p>
        </w:tc>
      </w:tr>
      <w:tr w:rsidR="00672DD8" w:rsidRPr="00672DD8" w:rsidTr="008F438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8F438F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8F43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8F438F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8F438F" w:rsidP="008F438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</w:t>
            </w:r>
            <w:r w:rsidR="00293664" w:rsidRPr="00672DD8">
              <w:t xml:space="preserve">upravenou </w:t>
            </w:r>
            <w:r w:rsidRPr="00672DD8">
              <w:t>důvodovou zprávu</w:t>
            </w:r>
          </w:p>
        </w:tc>
      </w:tr>
      <w:tr w:rsidR="00672DD8" w:rsidRPr="00672DD8" w:rsidTr="008F43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8F438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rozpočtové změny v</w:t>
            </w:r>
            <w:r w:rsidR="00293664" w:rsidRPr="00672DD8">
              <w:t xml:space="preserve"> upravené </w:t>
            </w:r>
            <w:r w:rsidRPr="00672DD8">
              <w:t>Příloze č. 1</w:t>
            </w:r>
          </w:p>
        </w:tc>
      </w:tr>
      <w:tr w:rsidR="00672DD8" w:rsidRPr="00672DD8" w:rsidTr="008F43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8F438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souhlasí</w:t>
            </w:r>
            <w:r w:rsidRPr="00672DD8">
              <w:t xml:space="preserve"> s rozpočtovou změnou v Příloze č. 2</w:t>
            </w:r>
          </w:p>
        </w:tc>
      </w:tr>
      <w:tr w:rsidR="00672DD8" w:rsidRPr="00672DD8" w:rsidTr="008F43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8F438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předložit zprávu na zasedání Zastupitelstva Olomouckého kraje</w:t>
            </w:r>
          </w:p>
        </w:tc>
      </w:tr>
      <w:tr w:rsidR="00672DD8" w:rsidRPr="00672DD8" w:rsidTr="008F438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8F438F">
            <w:r w:rsidRPr="00672DD8">
              <w:t>O: Ing. Jiří Rozbořil, hejtman Olomouckého kraje, vedoucí odboru ekonomického</w:t>
            </w:r>
          </w:p>
          <w:p w:rsidR="008F438F" w:rsidRPr="00672DD8" w:rsidRDefault="008F438F" w:rsidP="008F438F">
            <w:r w:rsidRPr="00672DD8">
              <w:t>T: ZOK 25. 9. 2015</w:t>
            </w:r>
          </w:p>
        </w:tc>
      </w:tr>
      <w:tr w:rsidR="00672DD8" w:rsidRPr="00672DD8" w:rsidTr="008F438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A83000">
            <w:pPr>
              <w:pStyle w:val="nadpis2"/>
            </w:pPr>
            <w:r w:rsidRPr="00672DD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38F" w:rsidRPr="00672DD8" w:rsidRDefault="008F438F" w:rsidP="008F438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doporučuje Zastupitelstvu Olomouckého kraje</w:t>
            </w:r>
            <w:r w:rsidRPr="00672DD8">
              <w:t xml:space="preserve"> </w:t>
            </w:r>
          </w:p>
          <w:p w:rsidR="008F438F" w:rsidRPr="00672DD8" w:rsidRDefault="008F438F" w:rsidP="008F438F">
            <w:pPr>
              <w:pStyle w:val="Normal"/>
              <w:spacing w:after="119"/>
              <w:jc w:val="both"/>
            </w:pPr>
            <w:r w:rsidRPr="00672DD8">
              <w:t>a) vzít na vědomí rozpočtové změny v Příloze č. 1</w:t>
            </w:r>
          </w:p>
          <w:p w:rsidR="008F438F" w:rsidRPr="00672DD8" w:rsidRDefault="008F438F" w:rsidP="008F438F">
            <w:pPr>
              <w:pStyle w:val="Normal"/>
              <w:spacing w:after="119"/>
              <w:jc w:val="both"/>
            </w:pPr>
            <w:r w:rsidRPr="00672DD8">
              <w:t>b) schválit rozpočtovou změnu v Příloze č. 2</w:t>
            </w:r>
          </w:p>
        </w:tc>
      </w:tr>
      <w:tr w:rsidR="00672DD8" w:rsidRPr="00672DD8" w:rsidTr="008F438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8F438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8F438F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8F438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8F438F" w:rsidP="00A83000">
            <w:pPr>
              <w:pStyle w:val="nadpis2"/>
            </w:pPr>
            <w:r w:rsidRPr="00672DD8">
              <w:t>2.1.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CB7869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CB7869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CB7869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Rozpočet Olomouckého kraje 2015 – čerpání revolvingového úvěru na předfinancování investičních akcí</w:t>
            </w:r>
          </w:p>
        </w:tc>
      </w:tr>
      <w:tr w:rsidR="00672DD8" w:rsidRPr="00672DD8" w:rsidTr="00CB786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CB7869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CB78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CB7869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CB7869" w:rsidP="00CB7869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CB78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CB7869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žádost č. 3 o čerpání revolvingového úvěru s</w:t>
            </w:r>
            <w:r w:rsidR="00AB7A24" w:rsidRPr="00672DD8">
              <w:t xml:space="preserve"> Českou spořitelnou, a.s., dle P</w:t>
            </w:r>
            <w:r w:rsidRPr="00672DD8">
              <w:t>řílohy č. 1</w:t>
            </w:r>
          </w:p>
        </w:tc>
      </w:tr>
      <w:tr w:rsidR="00672DD8" w:rsidRPr="00672DD8" w:rsidTr="00CB78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C218E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žádost č. 3 o čerpání revolvingového úvěru s</w:t>
            </w:r>
            <w:r w:rsidR="00C218EF" w:rsidRPr="00672DD8">
              <w:t> </w:t>
            </w:r>
            <w:r w:rsidRPr="00672DD8">
              <w:t>Českou spořitelnou, a.s., dle bodu 2 usnesení</w:t>
            </w:r>
          </w:p>
        </w:tc>
      </w:tr>
      <w:tr w:rsidR="00672DD8" w:rsidRPr="00672DD8" w:rsidTr="00CB786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CB7869">
            <w:r w:rsidRPr="00672DD8">
              <w:t>O: Ing. Jiří Rozbořil, hejtman Olomouckého kraje</w:t>
            </w:r>
          </w:p>
        </w:tc>
      </w:tr>
      <w:tr w:rsidR="00672DD8" w:rsidRPr="00672DD8" w:rsidTr="00CB78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CB7869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předložit materiál na zasedání Zastupitelstva Olomouckého kraje</w:t>
            </w:r>
          </w:p>
        </w:tc>
      </w:tr>
      <w:tr w:rsidR="00672DD8" w:rsidRPr="00672DD8" w:rsidTr="00CB786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CB7869">
            <w:r w:rsidRPr="00672DD8">
              <w:t>O: Ing. Jiří Rozbořil, hejtman Olomouckého kraje, vedoucí odboru ekonomického</w:t>
            </w:r>
          </w:p>
          <w:p w:rsidR="00CB7869" w:rsidRPr="00672DD8" w:rsidRDefault="00CB7869" w:rsidP="00CB7869">
            <w:r w:rsidRPr="00672DD8">
              <w:t>T: ZOK 25. 9. 2015</w:t>
            </w:r>
          </w:p>
        </w:tc>
      </w:tr>
      <w:tr w:rsidR="00672DD8" w:rsidRPr="00672DD8" w:rsidTr="00CB786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A83000">
            <w:pPr>
              <w:pStyle w:val="nadpis2"/>
            </w:pPr>
            <w:r w:rsidRPr="00672DD8"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7869" w:rsidRPr="00672DD8" w:rsidRDefault="00CB7869" w:rsidP="00C218E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doporučuje Zastupitelstvu Olomouckého kraje</w:t>
            </w:r>
            <w:r w:rsidRPr="00672DD8">
              <w:t xml:space="preserve"> vzít na vědomí čerpání revolvingového úvěru s Českou spořitelnou, a.s., na</w:t>
            </w:r>
            <w:r w:rsidR="00C218EF" w:rsidRPr="00672DD8">
              <w:t> </w:t>
            </w:r>
            <w:r w:rsidRPr="00672DD8">
              <w:t>předfinancování investičních akcí</w:t>
            </w:r>
          </w:p>
        </w:tc>
      </w:tr>
      <w:tr w:rsidR="00672DD8" w:rsidRPr="00672DD8" w:rsidTr="00CB786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CB786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CB7869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CB786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CB7869" w:rsidP="00A83000">
            <w:pPr>
              <w:pStyle w:val="nadpis2"/>
            </w:pPr>
            <w:r w:rsidRPr="00672DD8">
              <w:t>2.2.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6F1733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6F1733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6F1733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Rozpočet Olomouckého kraje 2015 – vývoj daňových příjmů – srpen 2015</w:t>
            </w:r>
          </w:p>
        </w:tc>
      </w:tr>
      <w:tr w:rsidR="00672DD8" w:rsidRPr="00672DD8" w:rsidTr="006F17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6F1733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6F17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6F1733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6F1733" w:rsidP="006F1733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6F173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6F173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6F1733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6F173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6F1733" w:rsidP="00A83000">
            <w:pPr>
              <w:pStyle w:val="nadpis2"/>
            </w:pPr>
            <w:r w:rsidRPr="00672DD8">
              <w:t>2.3.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6D3972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6D3972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6D3972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Dodatek č. 1 Smlouvy o dílo na realizaci akce „Zámek Čechy pod Kosířem - rekonstrukce a využití objektů, III. etapa“</w:t>
            </w:r>
          </w:p>
        </w:tc>
      </w:tr>
      <w:tr w:rsidR="00672DD8" w:rsidRPr="00672DD8" w:rsidTr="006D39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6D3972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6D39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6D3972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6D3972" w:rsidP="006D3972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6D39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C218E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rozhoduje</w:t>
            </w:r>
            <w:r w:rsidRPr="00672DD8">
              <w:t xml:space="preserve"> o výběru dodavatele víceprací na zakázku „Zámek Čechy pod</w:t>
            </w:r>
            <w:r w:rsidR="00C218EF" w:rsidRPr="00672DD8">
              <w:t> </w:t>
            </w:r>
            <w:r w:rsidRPr="00672DD8">
              <w:t>Kosířem - rekonstrukce a využití objektů, III. etapa“ dle důvodové zprávy</w:t>
            </w:r>
          </w:p>
        </w:tc>
      </w:tr>
      <w:tr w:rsidR="00672DD8" w:rsidRPr="00672DD8" w:rsidTr="006D39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C218E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Dodatku č. 1 ke Smlouvě o dílo ze dne 26. 11. 2014 na realizaci akce „Zámek Čechy pod Kosířem - rekonstrukce a využití objektů, III. etapa“ mezi Olomouckým krajem a společností ARCHATT</w:t>
            </w:r>
            <w:r w:rsidR="00C218EF" w:rsidRPr="00672DD8">
              <w:t> </w:t>
            </w:r>
            <w:r w:rsidRPr="00672DD8">
              <w:t>PAMÁTKY</w:t>
            </w:r>
            <w:r w:rsidR="00C218EF" w:rsidRPr="00672DD8">
              <w:t> </w:t>
            </w:r>
            <w:r w:rsidRPr="00672DD8">
              <w:t>spol.</w:t>
            </w:r>
            <w:r w:rsidR="00C218EF" w:rsidRPr="00672DD8">
              <w:t> </w:t>
            </w:r>
            <w:r w:rsidRPr="00672DD8">
              <w:t>s r.o., se sídlem V. Nezvala 56/68, Stařečka, 674</w:t>
            </w:r>
            <w:r w:rsidR="00C218EF" w:rsidRPr="00672DD8">
              <w:t> </w:t>
            </w:r>
            <w:r w:rsidRPr="00672DD8">
              <w:t>01 Třebíč, IČ: 60753013, dle</w:t>
            </w:r>
            <w:r w:rsidR="00C218EF" w:rsidRPr="00672DD8">
              <w:t> </w:t>
            </w:r>
            <w:r w:rsidRPr="00672DD8">
              <w:t>důvodové zprávy</w:t>
            </w:r>
          </w:p>
        </w:tc>
      </w:tr>
      <w:tr w:rsidR="00672DD8" w:rsidRPr="00672DD8" w:rsidTr="006D39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656135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Dodatek č. 1 ke Smlouvě o dílo ze</w:t>
            </w:r>
            <w:r w:rsidR="00656135" w:rsidRPr="00672DD8">
              <w:t> </w:t>
            </w:r>
            <w:r w:rsidRPr="00672DD8">
              <w:t>dne</w:t>
            </w:r>
            <w:r w:rsidR="00656135" w:rsidRPr="00672DD8">
              <w:t> </w:t>
            </w:r>
            <w:r w:rsidRPr="00672DD8">
              <w:t>26.</w:t>
            </w:r>
            <w:r w:rsidR="00656135" w:rsidRPr="00672DD8">
              <w:t> </w:t>
            </w:r>
            <w:r w:rsidRPr="00672DD8">
              <w:t>11.</w:t>
            </w:r>
            <w:r w:rsidR="00656135" w:rsidRPr="00672DD8">
              <w:t> </w:t>
            </w:r>
            <w:r w:rsidRPr="00672DD8">
              <w:t>2014 dle bodu 3 usnesení</w:t>
            </w:r>
          </w:p>
        </w:tc>
      </w:tr>
      <w:tr w:rsidR="00672DD8" w:rsidRPr="00672DD8" w:rsidTr="006D397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6D3972">
            <w:r w:rsidRPr="00672DD8">
              <w:t>O: Ing. Jiří Rozbořil, hejtman Olomouckého kraje</w:t>
            </w:r>
          </w:p>
        </w:tc>
      </w:tr>
      <w:tr w:rsidR="00672DD8" w:rsidRPr="00672DD8" w:rsidTr="006D397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A83000">
            <w:pPr>
              <w:pStyle w:val="nadpis2"/>
            </w:pPr>
            <w:r w:rsidRPr="00672DD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D3972" w:rsidRPr="00672DD8" w:rsidRDefault="006D3972" w:rsidP="006D3972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pověřuje</w:t>
            </w:r>
            <w:r w:rsidRPr="00672DD8">
              <w:t xml:space="preserve"> Ing. Miroslava Kubína k podpisu veškeré korespondence týkající se zakázky „Zámek Čechy pod Kosířem - rekonstrukce a využití objektů, III. etapa“</w:t>
            </w:r>
          </w:p>
        </w:tc>
      </w:tr>
      <w:tr w:rsidR="00672DD8" w:rsidRPr="00672DD8" w:rsidTr="006D397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6D397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6D3972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6D397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6D3972" w:rsidP="00A83000">
            <w:pPr>
              <w:pStyle w:val="nadpis2"/>
            </w:pPr>
            <w:r w:rsidRPr="00672DD8">
              <w:t>3.1.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C5560B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C5560B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C5560B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Dodatek č. 1 Smlouvy o dílo na realizaci akce „SŠTZ Mohelnice - přístavba strojních dílen“</w:t>
            </w:r>
          </w:p>
        </w:tc>
      </w:tr>
      <w:tr w:rsidR="00672DD8" w:rsidRPr="00672DD8" w:rsidTr="00C556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C5560B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C556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C5560B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C5560B" w:rsidP="00C5560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C556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A83000">
            <w:pPr>
              <w:pStyle w:val="nadpis2"/>
            </w:pPr>
            <w:r w:rsidRPr="00672DD8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C5560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rozhoduje</w:t>
            </w:r>
            <w:r w:rsidRPr="00672DD8">
              <w:t xml:space="preserve"> o výběru dodavatele víceprací na zakázku „SŠTZ Mohelnice - přístavba strojních dílen“ dle důvodové zprávy</w:t>
            </w:r>
          </w:p>
        </w:tc>
      </w:tr>
      <w:tr w:rsidR="00672DD8" w:rsidRPr="00672DD8" w:rsidTr="00C556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Dodatku č. 1 ke Smlouvě o dílo ze dne 16. 12. 2014 na realizaci akce „SŠTZ Mohelnice - přístavba strojních dílen“ mezi Olomouckým krajem a společností Stavební společnost NAVRÁTIL, s.r.o., se</w:t>
            </w:r>
            <w:r w:rsidR="00313C60" w:rsidRPr="00672DD8">
              <w:t> </w:t>
            </w:r>
            <w:r w:rsidRPr="00672DD8">
              <w:t>sídlem Prostějov, Vápenice 17/2970, PSČ 796 01, IČ: 46972021, dle</w:t>
            </w:r>
            <w:r w:rsidR="00313C60" w:rsidRPr="00672DD8">
              <w:t> </w:t>
            </w:r>
            <w:r w:rsidRPr="00672DD8">
              <w:t>důvodové zprávy</w:t>
            </w:r>
          </w:p>
        </w:tc>
      </w:tr>
      <w:tr w:rsidR="00672DD8" w:rsidRPr="00672DD8" w:rsidTr="00C556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656135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Dodatek č. 1 ke Smlouvě o dílo ze</w:t>
            </w:r>
            <w:r w:rsidR="00656135" w:rsidRPr="00672DD8">
              <w:t> </w:t>
            </w:r>
            <w:r w:rsidRPr="00672DD8">
              <w:t>dne</w:t>
            </w:r>
            <w:r w:rsidR="00656135" w:rsidRPr="00672DD8">
              <w:t> </w:t>
            </w:r>
            <w:r w:rsidRPr="00672DD8">
              <w:t>16.</w:t>
            </w:r>
            <w:r w:rsidR="00656135" w:rsidRPr="00672DD8">
              <w:t> </w:t>
            </w:r>
            <w:r w:rsidRPr="00672DD8">
              <w:t>12.</w:t>
            </w:r>
            <w:r w:rsidR="00656135" w:rsidRPr="00672DD8">
              <w:t> </w:t>
            </w:r>
            <w:r w:rsidRPr="00672DD8">
              <w:t>2014 dle bodu 3 usnesení</w:t>
            </w:r>
          </w:p>
        </w:tc>
      </w:tr>
      <w:tr w:rsidR="00672DD8" w:rsidRPr="00672DD8" w:rsidTr="00C5560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C5560B">
            <w:r w:rsidRPr="00672DD8">
              <w:t>O: Ing. Jiří Rozbořil, hejtman Olomouckého kraje</w:t>
            </w:r>
          </w:p>
        </w:tc>
      </w:tr>
      <w:tr w:rsidR="00672DD8" w:rsidRPr="00672DD8" w:rsidTr="00C5560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A83000">
            <w:pPr>
              <w:pStyle w:val="nadpis2"/>
            </w:pPr>
            <w:r w:rsidRPr="00672DD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5560B" w:rsidRPr="00672DD8" w:rsidRDefault="00C5560B" w:rsidP="00C5560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pověřuje</w:t>
            </w:r>
            <w:r w:rsidRPr="00672DD8">
              <w:t xml:space="preserve"> Ing. Miroslava Kubína k podpisu veškeré korespondence týkající se zakázky „SŠTZ Mohelnice - přístavba strojních dílen“</w:t>
            </w:r>
          </w:p>
        </w:tc>
      </w:tr>
      <w:tr w:rsidR="00672DD8" w:rsidRPr="00672DD8" w:rsidTr="00C5560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C5560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C5560B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C5560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C5560B" w:rsidP="00A83000">
            <w:pPr>
              <w:pStyle w:val="nadpis2"/>
            </w:pPr>
            <w:r w:rsidRPr="00672DD8">
              <w:t>3.2.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1B167C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1B167C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1B167C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Vyhodnocení výběrových řízení na realizace veřejných zakázek</w:t>
            </w:r>
          </w:p>
        </w:tc>
      </w:tr>
      <w:tr w:rsidR="00672DD8" w:rsidRPr="00672DD8" w:rsidTr="001B16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1B167C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1B16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1B167C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1B167C" w:rsidP="001B167C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</w:t>
            </w:r>
            <w:r w:rsidR="00A83000" w:rsidRPr="00672DD8">
              <w:t xml:space="preserve">upravenou </w:t>
            </w:r>
            <w:r w:rsidRPr="00672DD8">
              <w:t>důvodovou zprávu</w:t>
            </w:r>
          </w:p>
        </w:tc>
      </w:tr>
      <w:tr w:rsidR="00672DD8" w:rsidRPr="00672DD8" w:rsidTr="001B16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167C" w:rsidRPr="00672DD8" w:rsidRDefault="00A83000" w:rsidP="00A83000">
            <w:pPr>
              <w:pStyle w:val="nadpis2"/>
            </w:pPr>
            <w:r w:rsidRPr="00672DD8">
              <w:t>2</w:t>
            </w:r>
            <w:r w:rsidR="001B167C" w:rsidRPr="00672DD8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9AA" w:rsidRPr="00672DD8" w:rsidRDefault="00A83000" w:rsidP="008019AA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r</w:t>
            </w:r>
            <w:r w:rsidR="008019AA" w:rsidRPr="00672DD8">
              <w:rPr>
                <w:b/>
                <w:spacing w:val="70"/>
              </w:rPr>
              <w:t>ozhoduje</w:t>
            </w:r>
            <w:r w:rsidR="008019AA" w:rsidRPr="00672DD8">
              <w:t xml:space="preserve"> o novém posouzení a hodnocení nabídek veřejné zakázky „Komplexní řešení nákupního systému“ dle upravené důvodové zprávy</w:t>
            </w:r>
          </w:p>
        </w:tc>
      </w:tr>
      <w:tr w:rsidR="00672DD8" w:rsidRPr="00672DD8" w:rsidTr="001B167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B167C" w:rsidRPr="00672DD8" w:rsidRDefault="00A83000" w:rsidP="00A83000">
            <w:pPr>
              <w:pStyle w:val="nadpis2"/>
            </w:pPr>
            <w:r w:rsidRPr="00672DD8">
              <w:t>3</w:t>
            </w:r>
            <w:r w:rsidR="001B167C" w:rsidRPr="00672DD8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19AA" w:rsidRPr="00672DD8" w:rsidRDefault="008019AA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jmenuje</w:t>
            </w:r>
            <w:r w:rsidRPr="00672DD8">
              <w:t xml:space="preserve"> personální složení nové hodnotící komise pro veřejnou zakázku „Komplexní řešení nákupního systému“ dle upravené důvodové zprávy </w:t>
            </w:r>
          </w:p>
        </w:tc>
      </w:tr>
      <w:tr w:rsidR="00672DD8" w:rsidRPr="00672DD8" w:rsidTr="001B16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1B167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B167C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1B167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1B167C" w:rsidP="00A83000">
            <w:pPr>
              <w:pStyle w:val="nadpis2"/>
            </w:pPr>
            <w:r w:rsidRPr="00672DD8">
              <w:t>3.3.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144666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144666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144666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Výběrová řízení na zajištění realizací veřejných zakázek</w:t>
            </w:r>
          </w:p>
        </w:tc>
      </w:tr>
      <w:tr w:rsidR="00672DD8" w:rsidRPr="00672DD8" w:rsidTr="001446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144666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144666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uveřejnění předběžného oznámení a odůvodnění účelnosti veřejných zakázek: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a)</w:t>
            </w:r>
            <w:r w:rsidRPr="00672DD8">
              <w:tab/>
              <w:t>„Výkon práv a povinností zadavatele souvisejícího se zadáváním veřejných zakázek podle zákona č. 137/2006 Sb., o veřejných zakázkách“</w:t>
            </w:r>
          </w:p>
          <w:p w:rsidR="00144666" w:rsidRPr="00672DD8" w:rsidRDefault="00656135" w:rsidP="00144666">
            <w:pPr>
              <w:pStyle w:val="Normal"/>
              <w:spacing w:after="119"/>
              <w:jc w:val="both"/>
            </w:pPr>
            <w:r w:rsidRPr="00672DD8">
              <w:t>b)</w:t>
            </w:r>
            <w:r w:rsidRPr="00672DD8">
              <w:tab/>
              <w:t xml:space="preserve">„Olomoucký kraj - OLÚ </w:t>
            </w:r>
            <w:r w:rsidR="00144666" w:rsidRPr="00672DD8">
              <w:t>Paseka -</w:t>
            </w:r>
            <w:r w:rsidR="00313C60" w:rsidRPr="00672DD8">
              <w:t xml:space="preserve"> </w:t>
            </w:r>
            <w:r w:rsidR="00144666" w:rsidRPr="00672DD8">
              <w:t>elektronická ošetřovatelská dokumentace„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zadávací podmínky veřejných zakázek: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a)</w:t>
            </w:r>
            <w:r w:rsidRPr="00672DD8">
              <w:tab/>
              <w:t>„Lékařská pohotovostní služba pro dospělé ve městě Olomouci“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lastRenderedPageBreak/>
              <w:t>b)</w:t>
            </w:r>
            <w:r w:rsidRPr="00672DD8">
              <w:tab/>
              <w:t>„Lékařská pohotovostní služba pro děti a dorost ve městě Olomouci“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c)</w:t>
            </w:r>
            <w:r w:rsidRPr="00672DD8">
              <w:tab/>
              <w:t>„Lékařská pohotovostní služba v oboru zubní lékařství ve městě Olomouci“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d)</w:t>
            </w:r>
            <w:r w:rsidRPr="00672DD8">
              <w:tab/>
              <w:t>„PD II/433 Prostějov – Mořice, dodatečné služby“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e)</w:t>
            </w:r>
            <w:r w:rsidRPr="00672DD8">
              <w:tab/>
              <w:t>„PD II/449 MÚK Unčovice – Litovel, dodatečné služby“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A83000">
            <w:pPr>
              <w:pStyle w:val="nadpis2"/>
            </w:pPr>
            <w:r w:rsidRPr="00672DD8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revokuje</w:t>
            </w:r>
            <w:r w:rsidRPr="00672DD8">
              <w:t xml:space="preserve"> </w:t>
            </w:r>
            <w:r w:rsidR="006660EC" w:rsidRPr="00672DD8">
              <w:t xml:space="preserve">své </w:t>
            </w:r>
            <w:r w:rsidRPr="00672DD8">
              <w:t>usnesení č. UR/71/2/2015 ze d</w:t>
            </w:r>
            <w:r w:rsidR="004628EA">
              <w:t>ne 26. 6. 2015, bod 2 písm. a) až</w:t>
            </w:r>
            <w:bookmarkStart w:id="0" w:name="_GoBack"/>
            <w:bookmarkEnd w:id="0"/>
            <w:r w:rsidRPr="00672DD8">
              <w:t xml:space="preserve"> g) usnesení a bod 3 pro zakázky dle bodu 2 písm. a) až g) usnesení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A83000">
            <w:pPr>
              <w:pStyle w:val="nadpis2"/>
            </w:pPr>
            <w:r w:rsidRPr="00672DD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zadávací podmínky veřejných zakázek: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a)</w:t>
            </w:r>
            <w:r w:rsidRPr="00672DD8">
              <w:tab/>
              <w:t>„Azylové domy v Olomouckém kraji“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b)</w:t>
            </w:r>
            <w:r w:rsidRPr="00672DD8">
              <w:tab/>
              <w:t>„Domy na půl cesty v Olomouckém kraji</w:t>
            </w:r>
            <w:r w:rsidR="00877CBF" w:rsidRPr="00672DD8">
              <w:t>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c)</w:t>
            </w:r>
            <w:r w:rsidRPr="00672DD8">
              <w:tab/>
              <w:t>„Podpora samostatného bydlení v Olomouckém kraji“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d)</w:t>
            </w:r>
            <w:r w:rsidRPr="00672DD8">
              <w:tab/>
              <w:t>„Sociálně aktivizační služby pro rodiny s dětmi“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e)</w:t>
            </w:r>
            <w:r w:rsidRPr="00672DD8">
              <w:tab/>
              <w:t>„Sociálně terapeutické dílny v Olomouckém kraji“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f)</w:t>
            </w:r>
            <w:r w:rsidRPr="00672DD8">
              <w:tab/>
              <w:t>„Sociální rehabilitace v Olomouckém kraji“</w:t>
            </w:r>
          </w:p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t>g)</w:t>
            </w:r>
            <w:r w:rsidRPr="00672DD8">
              <w:tab/>
              <w:t>„Intervenční centra v Olomouckém kraji“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A83000">
            <w:pPr>
              <w:pStyle w:val="nadpis2"/>
            </w:pPr>
            <w:r w:rsidRPr="00672DD8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jmenuje</w:t>
            </w:r>
            <w:r w:rsidRPr="00672DD8">
              <w:t xml:space="preserve"> personální složení komisí pro otevírání obálek, zvláštních komisí pro posouzení kvalifikace a hodnotících komisí pro zakázky dle bodu 3 písm. a) až e) a bodu 5 písm. a) až g) usnesení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A83000">
            <w:pPr>
              <w:pStyle w:val="nadpis2"/>
            </w:pPr>
            <w:r w:rsidRPr="00672DD8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656135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zahájit zadávací řízení na zakázky dle bodu 3 písm. a) až e) a bodu 5 písm. a) až g) usnesení</w:t>
            </w:r>
          </w:p>
        </w:tc>
      </w:tr>
      <w:tr w:rsidR="00672DD8" w:rsidRPr="00672DD8" w:rsidTr="001446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144666">
            <w:r w:rsidRPr="00672DD8">
              <w:t>O: vedoucí odboru veřejných zakázek a investic</w:t>
            </w:r>
          </w:p>
          <w:p w:rsidR="00144666" w:rsidRPr="00672DD8" w:rsidRDefault="00144666" w:rsidP="00144666">
            <w:r w:rsidRPr="00672DD8">
              <w:t>T: 17. 9. 2015</w:t>
            </w:r>
          </w:p>
        </w:tc>
      </w:tr>
      <w:tr w:rsidR="00672DD8" w:rsidRPr="00672DD8" w:rsidTr="001446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A83000">
            <w:pPr>
              <w:pStyle w:val="nadpis2"/>
            </w:pPr>
            <w:r w:rsidRPr="00672DD8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44666" w:rsidRPr="00672DD8" w:rsidRDefault="00144666" w:rsidP="0014466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pověřuje</w:t>
            </w:r>
            <w:r w:rsidRPr="00672DD8">
              <w:t xml:space="preserve"> Ing. Miroslava Kubína k podpisu veškeré korespondence týkající se uveřejnění předběžných oznámení veřejných zakázek dle bodu 2 usnesení a týkající se veřejných zakázek dle bodu 3 písm. a) až e) a bodu 5 písm. a) až g) usnesení</w:t>
            </w:r>
          </w:p>
        </w:tc>
      </w:tr>
      <w:tr w:rsidR="00672DD8" w:rsidRPr="00672DD8" w:rsidTr="0014466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14466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44666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14466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144666" w:rsidP="00A83000">
            <w:pPr>
              <w:pStyle w:val="nadpis2"/>
            </w:pPr>
            <w:r w:rsidRPr="00672DD8">
              <w:t>3.4.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5C1FF6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5C1FF6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5C1FF6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Dodatek č. 2 Smlouvy o dílo na realizaci akce „Realizace energeticky úsporných opatření – ZŠ a MŠ Hranice“</w:t>
            </w:r>
          </w:p>
        </w:tc>
      </w:tr>
      <w:tr w:rsidR="00672DD8" w:rsidRPr="00672DD8" w:rsidTr="005C1F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5C1FF6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5C1F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5C1FF6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5C1FF6" w:rsidP="005C1FF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5C1F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5C1FF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rozhoduje</w:t>
            </w:r>
            <w:r w:rsidRPr="00672DD8">
              <w:t xml:space="preserve"> o výběru dodavatele víceprací na zakázku „Realizace energeticky úsporných opatření – ZŠ a MŠ Hranice“ dle důvodové zprávy</w:t>
            </w:r>
          </w:p>
        </w:tc>
      </w:tr>
      <w:tr w:rsidR="00672DD8" w:rsidRPr="00672DD8" w:rsidTr="005C1F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Dodatku č. 2 ke Smlouvě o dílo ze dne 26. 3. 2015 na realizaci akce „Realizace energeticky úsporných opatření – </w:t>
            </w:r>
            <w:r w:rsidRPr="00672DD8">
              <w:lastRenderedPageBreak/>
              <w:t>ZŠ</w:t>
            </w:r>
            <w:r w:rsidR="00313C60" w:rsidRPr="00672DD8">
              <w:t> </w:t>
            </w:r>
            <w:r w:rsidRPr="00672DD8">
              <w:t>a</w:t>
            </w:r>
            <w:r w:rsidR="00313C60" w:rsidRPr="00672DD8">
              <w:t> </w:t>
            </w:r>
            <w:r w:rsidRPr="00672DD8">
              <w:t>MŠ</w:t>
            </w:r>
            <w:r w:rsidR="00313C60" w:rsidRPr="00672DD8">
              <w:t> </w:t>
            </w:r>
            <w:r w:rsidRPr="00672DD8">
              <w:t>Hranice“ mezi Olomouckým krajem a společností PROBI</w:t>
            </w:r>
            <w:r w:rsidR="00313C60" w:rsidRPr="00672DD8">
              <w:t> </w:t>
            </w:r>
            <w:proofErr w:type="spellStart"/>
            <w:r w:rsidRPr="00672DD8">
              <w:t>Inženýring</w:t>
            </w:r>
            <w:proofErr w:type="spellEnd"/>
            <w:r w:rsidR="00313C60" w:rsidRPr="00672DD8">
              <w:t> </w:t>
            </w:r>
            <w:r w:rsidRPr="00672DD8">
              <w:t>s.r.o., se</w:t>
            </w:r>
            <w:r w:rsidR="00313C60" w:rsidRPr="00672DD8">
              <w:t> </w:t>
            </w:r>
            <w:r w:rsidRPr="00672DD8">
              <w:t xml:space="preserve">sídlem Hranice </w:t>
            </w:r>
            <w:r w:rsidR="008354D4" w:rsidRPr="00672DD8">
              <w:t>–</w:t>
            </w:r>
            <w:r w:rsidRPr="00672DD8">
              <w:t xml:space="preserve"> Hranice I-Město, Tř. 1. máje 328, PSČ 75301, IČ: 26843528, a společnost IZOTECH MORAVIA, spol. s r.o., se</w:t>
            </w:r>
            <w:r w:rsidR="00313C60" w:rsidRPr="00672DD8">
              <w:t> </w:t>
            </w:r>
            <w:r w:rsidRPr="00672DD8">
              <w:t>sídlem Kožušany-</w:t>
            </w:r>
            <w:proofErr w:type="spellStart"/>
            <w:r w:rsidRPr="00672DD8">
              <w:t>Tážaly</w:t>
            </w:r>
            <w:proofErr w:type="spellEnd"/>
            <w:r w:rsidRPr="00672DD8">
              <w:t xml:space="preserve"> </w:t>
            </w:r>
            <w:r w:rsidR="008354D4" w:rsidRPr="00672DD8">
              <w:t>–</w:t>
            </w:r>
            <w:r w:rsidRPr="00672DD8">
              <w:t xml:space="preserve"> Kožušany 162, PSČ 78375, IČ: 60794526, dle</w:t>
            </w:r>
            <w:r w:rsidR="00313C60" w:rsidRPr="00672DD8">
              <w:t> </w:t>
            </w:r>
            <w:r w:rsidRPr="00672DD8">
              <w:t>důvodové zprávy</w:t>
            </w:r>
          </w:p>
        </w:tc>
      </w:tr>
      <w:tr w:rsidR="00672DD8" w:rsidRPr="00672DD8" w:rsidTr="005C1F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A83000">
            <w:pPr>
              <w:pStyle w:val="nadpis2"/>
            </w:pPr>
            <w:r w:rsidRPr="00672DD8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5C1FF6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Dodatek č. 2 ke Smlouvě o dílo ze dne 26. 3. 2015 dle bodu 3 usnesení</w:t>
            </w:r>
          </w:p>
        </w:tc>
      </w:tr>
      <w:tr w:rsidR="00672DD8" w:rsidRPr="00672DD8" w:rsidTr="005C1FF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5C1FF6">
            <w:r w:rsidRPr="00672DD8">
              <w:t>O: Ing. Jiří Rozbořil, hejtman Olomouckého kraje</w:t>
            </w:r>
          </w:p>
        </w:tc>
      </w:tr>
      <w:tr w:rsidR="00672DD8" w:rsidRPr="00672DD8" w:rsidTr="005C1FF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A83000">
            <w:pPr>
              <w:pStyle w:val="nadpis2"/>
            </w:pPr>
            <w:r w:rsidRPr="00672DD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1FF6" w:rsidRPr="00672DD8" w:rsidRDefault="005C1FF6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pověřuje</w:t>
            </w:r>
            <w:r w:rsidRPr="00672DD8">
              <w:t xml:space="preserve"> Ing. Miroslava Kubína k podpisu veškeré korespondence týkající se zakázky „Realizace energeticky úsporných opatření – ZŠ</w:t>
            </w:r>
            <w:r w:rsidR="00313C60" w:rsidRPr="00672DD8">
              <w:t> </w:t>
            </w:r>
            <w:r w:rsidRPr="00672DD8">
              <w:t>a</w:t>
            </w:r>
            <w:r w:rsidR="00313C60" w:rsidRPr="00672DD8">
              <w:t> </w:t>
            </w:r>
            <w:r w:rsidRPr="00672DD8">
              <w:t>MŠ</w:t>
            </w:r>
            <w:r w:rsidR="00313C60" w:rsidRPr="00672DD8">
              <w:t> </w:t>
            </w:r>
            <w:r w:rsidRPr="00672DD8">
              <w:t>Hranice“</w:t>
            </w:r>
          </w:p>
        </w:tc>
      </w:tr>
      <w:tr w:rsidR="00672DD8" w:rsidRPr="00672DD8" w:rsidTr="005C1FF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5C1FF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5C1FF6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5C1FF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5C1FF6" w:rsidP="00A83000">
            <w:pPr>
              <w:pStyle w:val="nadpis2"/>
            </w:pPr>
            <w:r w:rsidRPr="00672DD8">
              <w:t>3.5.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443837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443837" w:rsidP="00965E0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443837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Smlouva o úhradě nákladů na realizaci investiční akce „III/44429 Šternberk, Hvězdné údolí, I. etapa, 1. stavba“</w:t>
            </w:r>
          </w:p>
        </w:tc>
      </w:tr>
      <w:tr w:rsidR="00672DD8" w:rsidRPr="00672DD8" w:rsidTr="004438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443837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4438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443837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443837" w:rsidP="00443837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4438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3837" w:rsidRPr="00672DD8" w:rsidRDefault="00443837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3837" w:rsidRPr="00672DD8" w:rsidRDefault="00443837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revokuje</w:t>
            </w:r>
            <w:r w:rsidRPr="00672DD8">
              <w:t xml:space="preserve"> své usnesení č. UR/73/17/2015 ze dne 23. 7. 2015 týkající se</w:t>
            </w:r>
            <w:r w:rsidR="00313C60" w:rsidRPr="00672DD8">
              <w:t> </w:t>
            </w:r>
            <w:r w:rsidRPr="00672DD8">
              <w:t>schválení uzavření smlouvy o úhradě nákladů na realizaci investiční akce mezi Olomouckým krajem a městem Šternberk, se sídlem 78501 Šternberk, Horní náměstí 78/16, IČ: 00299529</w:t>
            </w:r>
          </w:p>
        </w:tc>
      </w:tr>
      <w:tr w:rsidR="00672DD8" w:rsidRPr="00672DD8" w:rsidTr="004438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3837" w:rsidRPr="00672DD8" w:rsidRDefault="00443837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3837" w:rsidRPr="00672DD8" w:rsidRDefault="00443837" w:rsidP="00443837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smlouvy o úhradě nákladů na realizaci investiční akce mezi Olomouckým krajem a městem Šternberk, se sídlem 785</w:t>
            </w:r>
            <w:r w:rsidR="00313C60" w:rsidRPr="00672DD8">
              <w:t> </w:t>
            </w:r>
            <w:r w:rsidRPr="00672DD8">
              <w:t>01 Šternberk, Horní náměstí 78/16, IČ: 00299529, dle důvodové zprávy</w:t>
            </w:r>
          </w:p>
        </w:tc>
      </w:tr>
      <w:tr w:rsidR="00672DD8" w:rsidRPr="00672DD8" w:rsidTr="0044383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3837" w:rsidRPr="00672DD8" w:rsidRDefault="00443837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3837" w:rsidRPr="00672DD8" w:rsidRDefault="00443837" w:rsidP="00443837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smlouvu dle bodu 3 usnesení</w:t>
            </w:r>
          </w:p>
        </w:tc>
      </w:tr>
      <w:tr w:rsidR="00672DD8" w:rsidRPr="00672DD8" w:rsidTr="0044383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3837" w:rsidRPr="00672DD8" w:rsidRDefault="00443837" w:rsidP="00443837">
            <w:r w:rsidRPr="00672DD8">
              <w:t>O: Ing. Jiří Rozbořil, hejtman Olomouckého kraje</w:t>
            </w:r>
          </w:p>
        </w:tc>
      </w:tr>
      <w:tr w:rsidR="00672DD8" w:rsidRPr="00672DD8" w:rsidTr="0044383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44383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443837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44383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443837" w:rsidP="00A83000">
            <w:pPr>
              <w:pStyle w:val="nadpis2"/>
            </w:pPr>
            <w:r w:rsidRPr="00672DD8">
              <w:t>3.6.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44798B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44798B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</w:t>
            </w:r>
            <w:r w:rsidR="00C5640C" w:rsidRPr="00672DD8">
              <w:rPr>
                <w:szCs w:val="24"/>
              </w:rPr>
              <w:t>4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44798B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Financování příspěvkové organizace Koordinátor Integrovaného dopravního systému Olomouckého kraje</w:t>
            </w:r>
          </w:p>
        </w:tc>
      </w:tr>
      <w:tr w:rsidR="00672DD8" w:rsidRPr="00672DD8" w:rsidTr="0044798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44798B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4479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44798B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44798B" w:rsidP="0044798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4479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98B" w:rsidRPr="00672DD8" w:rsidRDefault="0044798B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98B" w:rsidRPr="00672DD8" w:rsidRDefault="0044798B" w:rsidP="0044798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navýšení příspěvku na provoz – dopravní obslužnost – veřejná linková doprava o 4 mil. Kč dle důvodové zprávy</w:t>
            </w:r>
          </w:p>
        </w:tc>
      </w:tr>
      <w:tr w:rsidR="00672DD8" w:rsidRPr="00672DD8" w:rsidTr="004479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98B" w:rsidRPr="00672DD8" w:rsidRDefault="0044798B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98B" w:rsidRPr="00672DD8" w:rsidRDefault="0044798B" w:rsidP="0044798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informovat příspěvkovou organizaci o schválení navýšení příspěvku </w:t>
            </w:r>
            <w:r w:rsidRPr="00672DD8">
              <w:lastRenderedPageBreak/>
              <w:t>na provoz – dopravní obslužnost – veřejná linková doprava</w:t>
            </w:r>
          </w:p>
        </w:tc>
      </w:tr>
      <w:tr w:rsidR="00672DD8" w:rsidRPr="00672DD8" w:rsidTr="0044798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4798B" w:rsidRPr="00672DD8" w:rsidRDefault="0044798B" w:rsidP="0044798B">
            <w:r w:rsidRPr="00672DD8">
              <w:lastRenderedPageBreak/>
              <w:t>O: vedoucí odboru dopravy a silničního hospodářství</w:t>
            </w:r>
          </w:p>
          <w:p w:rsidR="0044798B" w:rsidRPr="00672DD8" w:rsidRDefault="0044798B" w:rsidP="0044798B">
            <w:r w:rsidRPr="00672DD8">
              <w:t>T: ihned</w:t>
            </w:r>
          </w:p>
        </w:tc>
      </w:tr>
      <w:tr w:rsidR="00672DD8" w:rsidRPr="00672DD8" w:rsidTr="0044798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44798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44798B" w:rsidP="00A83000">
            <w:pPr>
              <w:pStyle w:val="nadpis2"/>
            </w:pPr>
            <w:r w:rsidRPr="00672DD8">
              <w:t>PhDr. Alois Mačák, MBA, 1. náměstek hejtmana</w:t>
            </w:r>
          </w:p>
        </w:tc>
      </w:tr>
      <w:tr w:rsidR="0011011A" w:rsidRPr="00672DD8" w:rsidTr="0044798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44798B" w:rsidP="00A83000">
            <w:pPr>
              <w:pStyle w:val="nadpis2"/>
            </w:pPr>
            <w:r w:rsidRPr="00672DD8">
              <w:t>4.2.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641C4E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641C4E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</w:t>
            </w:r>
            <w:r w:rsidR="00C5640C" w:rsidRPr="00672DD8">
              <w:rPr>
                <w:szCs w:val="24"/>
              </w:rPr>
              <w:t>5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641C4E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 xml:space="preserve">Změna provozního plánu Správy silnic Olomouckého kraje, příspěvkové organizace </w:t>
            </w:r>
          </w:p>
        </w:tc>
      </w:tr>
      <w:tr w:rsidR="00672DD8" w:rsidRPr="00672DD8" w:rsidTr="00641C4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641C4E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641C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641C4E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641C4E" w:rsidP="00641C4E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641C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C4E" w:rsidRPr="00672DD8" w:rsidRDefault="00641C4E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C4E" w:rsidRPr="00672DD8" w:rsidRDefault="00641C4E" w:rsidP="00641C4E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doplnění provozního plánu Správy silnic Olomouckého kraje, příspěvkové organizace, dle důvodové zprávy</w:t>
            </w:r>
          </w:p>
        </w:tc>
      </w:tr>
      <w:tr w:rsidR="00672DD8" w:rsidRPr="00672DD8" w:rsidTr="00641C4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C4E" w:rsidRPr="00672DD8" w:rsidRDefault="00641C4E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1C4E" w:rsidRPr="00672DD8" w:rsidRDefault="00641C4E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doplnění seznamu investičních akcí, financovaných z</w:t>
            </w:r>
            <w:r w:rsidR="00313C60" w:rsidRPr="00672DD8">
              <w:t> </w:t>
            </w:r>
            <w:r w:rsidRPr="00672DD8">
              <w:t>prostředků Státního fondu dopravní infrastruktury pro Olomoucký kraj, dle</w:t>
            </w:r>
            <w:r w:rsidR="00313C60" w:rsidRPr="00672DD8">
              <w:t> </w:t>
            </w:r>
            <w:r w:rsidRPr="00672DD8">
              <w:t>důvodové zprávy</w:t>
            </w:r>
          </w:p>
        </w:tc>
      </w:tr>
      <w:tr w:rsidR="00672DD8" w:rsidRPr="00672DD8" w:rsidTr="00641C4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641C4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641C4E" w:rsidP="00A83000">
            <w:pPr>
              <w:pStyle w:val="nadpis2"/>
            </w:pPr>
            <w:r w:rsidRPr="00672DD8">
              <w:t>PhDr. Alois Mačák, MBA, 1. náměstek hejtmana</w:t>
            </w:r>
          </w:p>
        </w:tc>
      </w:tr>
      <w:tr w:rsidR="0011011A" w:rsidRPr="00672DD8" w:rsidTr="00641C4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641C4E" w:rsidP="00A83000">
            <w:pPr>
              <w:pStyle w:val="nadpis2"/>
            </w:pPr>
            <w:r w:rsidRPr="00672DD8">
              <w:t>5.1.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825A78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825A78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UR/75/1</w:t>
            </w:r>
            <w:r w:rsidR="00C5640C" w:rsidRPr="00672DD8">
              <w:rPr>
                <w:szCs w:val="24"/>
              </w:rPr>
              <w:t>6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825A78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Poskytnutí dotace z Programu na podporu začínajících včelařů</w:t>
            </w:r>
          </w:p>
        </w:tc>
      </w:tr>
      <w:tr w:rsidR="00672DD8" w:rsidRPr="00672DD8" w:rsidTr="00825A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825A78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825A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825A78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825A78" w:rsidP="00825A78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825A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5A78" w:rsidRPr="00672DD8" w:rsidRDefault="00825A78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5A78" w:rsidRPr="00672DD8" w:rsidRDefault="00825A78" w:rsidP="00825A78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poskytnutí dotace z Programu na podporu začínajících včelařů na území Olomouckého kraje pro rok 2015 žadatelům uvedeným v Příloze č. 2 důvodové zprávy ve výši dle Přílohy č. 2 důvodové zprávy</w:t>
            </w:r>
          </w:p>
        </w:tc>
      </w:tr>
      <w:tr w:rsidR="00672DD8" w:rsidRPr="00672DD8" w:rsidTr="00825A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5A78" w:rsidRPr="00672DD8" w:rsidRDefault="00825A78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5A78" w:rsidRPr="00672DD8" w:rsidRDefault="00825A78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</w:t>
            </w:r>
            <w:r w:rsidR="00023B9D" w:rsidRPr="00672DD8">
              <w:t xml:space="preserve">veřejnoprávních </w:t>
            </w:r>
            <w:r w:rsidRPr="00672DD8">
              <w:t>smluv o poskytnutí dotace z</w:t>
            </w:r>
            <w:r w:rsidR="00313C60" w:rsidRPr="00672DD8">
              <w:t> </w:t>
            </w:r>
            <w:r w:rsidRPr="00672DD8">
              <w:t>Programu na podporu začínajících včelařů na území Olomoucké</w:t>
            </w:r>
            <w:r w:rsidR="00023B9D" w:rsidRPr="00672DD8">
              <w:t>ho kraje pro</w:t>
            </w:r>
            <w:r w:rsidR="00313C60" w:rsidRPr="00672DD8">
              <w:t> </w:t>
            </w:r>
            <w:r w:rsidR="00023B9D" w:rsidRPr="00672DD8">
              <w:t>rok 2015 s příjemci</w:t>
            </w:r>
            <w:r w:rsidRPr="00672DD8">
              <w:t xml:space="preserve"> dle bodu 2 usnesení</w:t>
            </w:r>
            <w:r w:rsidR="00023B9D" w:rsidRPr="00672DD8">
              <w:t>, ve znění vzorové smlouvy schválené usnesením č. UR/67/23/2015, ze dne 7. 5. 2015</w:t>
            </w:r>
          </w:p>
        </w:tc>
      </w:tr>
      <w:tr w:rsidR="00672DD8" w:rsidRPr="00672DD8" w:rsidTr="00825A7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5A78" w:rsidRPr="00672DD8" w:rsidRDefault="00825A78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5A78" w:rsidRPr="00672DD8" w:rsidRDefault="00825A78" w:rsidP="00825A78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smlouvy o poskytnutí dotace dle bodu 3 usnesení</w:t>
            </w:r>
          </w:p>
        </w:tc>
      </w:tr>
      <w:tr w:rsidR="00672DD8" w:rsidRPr="00672DD8" w:rsidTr="00825A7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5A78" w:rsidRPr="00672DD8" w:rsidRDefault="00825A78" w:rsidP="00825A78">
            <w:r w:rsidRPr="00672DD8">
              <w:t>O: Ing. Michal Symerský, 2. náměstek hejtmana</w:t>
            </w:r>
          </w:p>
        </w:tc>
      </w:tr>
      <w:tr w:rsidR="00672DD8" w:rsidRPr="00672DD8" w:rsidTr="00825A7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825A7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825A78" w:rsidP="00A83000">
            <w:pPr>
              <w:pStyle w:val="nadpis2"/>
            </w:pPr>
            <w:r w:rsidRPr="00672DD8">
              <w:t>Ing. Michal Symerský, 2. náměstek hejtmana</w:t>
            </w:r>
          </w:p>
        </w:tc>
      </w:tr>
      <w:tr w:rsidR="0011011A" w:rsidRPr="00672DD8" w:rsidTr="00825A7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825A78" w:rsidP="00A83000">
            <w:pPr>
              <w:pStyle w:val="nadpis2"/>
            </w:pPr>
            <w:r w:rsidRPr="00672DD8">
              <w:t>6.1.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B4014F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B4014F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lastRenderedPageBreak/>
              <w:t>UR/75/1</w:t>
            </w:r>
            <w:r w:rsidR="00C5640C" w:rsidRPr="00672DD8">
              <w:rPr>
                <w:szCs w:val="24"/>
              </w:rPr>
              <w:t>7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B4014F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 xml:space="preserve">Optimalizace VÚ Libavá </w:t>
            </w:r>
            <w:r w:rsidR="008354D4" w:rsidRPr="00672DD8">
              <w:rPr>
                <w:szCs w:val="24"/>
              </w:rPr>
              <w:t>–</w:t>
            </w:r>
            <w:r w:rsidRPr="00672DD8">
              <w:rPr>
                <w:szCs w:val="24"/>
              </w:rPr>
              <w:t xml:space="preserve"> předpokládané finanční náklady Olomouckého kraje</w:t>
            </w:r>
          </w:p>
        </w:tc>
      </w:tr>
      <w:tr w:rsidR="00672DD8" w:rsidRPr="00672DD8" w:rsidTr="00B401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B4014F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B401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B4014F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B4014F" w:rsidP="00B4014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B4014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B4014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B4014F" w:rsidP="00A83000">
            <w:pPr>
              <w:pStyle w:val="nadpis2"/>
            </w:pPr>
            <w:r w:rsidRPr="00672DD8">
              <w:t>Bc. Pavel Šoltys, DiS., náměstek hejtmana</w:t>
            </w:r>
          </w:p>
        </w:tc>
      </w:tr>
      <w:tr w:rsidR="0011011A" w:rsidRPr="00672DD8" w:rsidTr="00B4014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B4014F" w:rsidP="00A83000">
            <w:pPr>
              <w:pStyle w:val="nadpis2"/>
            </w:pPr>
            <w:r w:rsidRPr="00672DD8">
              <w:t>7.1.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CF4D22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CF4D22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</w:t>
            </w:r>
            <w:r w:rsidR="00C5640C" w:rsidRPr="00672DD8">
              <w:rPr>
                <w:szCs w:val="24"/>
              </w:rPr>
              <w:t>18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CF4D22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 xml:space="preserve">Vyřazení movitého majetku </w:t>
            </w:r>
            <w:r w:rsidR="008354D4" w:rsidRPr="00672DD8">
              <w:rPr>
                <w:szCs w:val="24"/>
              </w:rPr>
              <w:t>–</w:t>
            </w:r>
            <w:r w:rsidRPr="00672DD8">
              <w:rPr>
                <w:szCs w:val="24"/>
              </w:rPr>
              <w:t xml:space="preserve"> Dětský domov a Školní jídelna, Olomouc</w:t>
            </w:r>
          </w:p>
        </w:tc>
      </w:tr>
      <w:tr w:rsidR="00672DD8" w:rsidRPr="00672DD8" w:rsidTr="00CF4D2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CF4D22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CF4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CF4D22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CF4D22" w:rsidP="00CF4D22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CF4D2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D22" w:rsidRPr="00672DD8" w:rsidRDefault="00CF4D22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D22" w:rsidRPr="00672DD8" w:rsidRDefault="00CF4D22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vyřazení movitého majetku Olomouckého kraje, vozidla Škoda Felicia </w:t>
            </w:r>
            <w:proofErr w:type="spellStart"/>
            <w:r w:rsidRPr="00672DD8">
              <w:t>GLXi</w:t>
            </w:r>
            <w:proofErr w:type="spellEnd"/>
            <w:r w:rsidRPr="00672DD8">
              <w:t>, inventární číslo HIM/1/3, SPZ OCM 17 45, předaného k</w:t>
            </w:r>
            <w:r w:rsidR="00313C60" w:rsidRPr="00672DD8">
              <w:t> </w:t>
            </w:r>
            <w:r w:rsidRPr="00672DD8">
              <w:t xml:space="preserve">hospodaření </w:t>
            </w:r>
            <w:r w:rsidR="008C3DDF" w:rsidRPr="00672DD8">
              <w:t>Dětskému domovu a školní jídelně</w:t>
            </w:r>
            <w:r w:rsidRPr="00672DD8">
              <w:t>, Olomouc, U</w:t>
            </w:r>
            <w:r w:rsidR="00313C60" w:rsidRPr="00672DD8">
              <w:t> </w:t>
            </w:r>
            <w:r w:rsidRPr="00672DD8">
              <w:t>Sportovní</w:t>
            </w:r>
            <w:r w:rsidR="00313C60" w:rsidRPr="00672DD8">
              <w:t> </w:t>
            </w:r>
            <w:r w:rsidRPr="00672DD8">
              <w:t>haly</w:t>
            </w:r>
            <w:r w:rsidR="00313C60" w:rsidRPr="00672DD8">
              <w:t> </w:t>
            </w:r>
            <w:r w:rsidRPr="00672DD8">
              <w:t>1a, příspěvkové organizaci</w:t>
            </w:r>
            <w:r w:rsidR="008C3DDF" w:rsidRPr="00672DD8">
              <w:t>,</w:t>
            </w:r>
            <w:r w:rsidRPr="00672DD8">
              <w:t xml:space="preserve"> formou prodeje za cenu nejvyšší nabídky. V případě neúspěšného prodeje vozidla, zajistí příspěvková organizace odbornou firmu, která provede ekologickou likvidaci vozidla, dle</w:t>
            </w:r>
            <w:r w:rsidR="00313C60" w:rsidRPr="00672DD8">
              <w:t> </w:t>
            </w:r>
            <w:r w:rsidRPr="00672DD8">
              <w:t>důvodové zprávy.</w:t>
            </w:r>
          </w:p>
        </w:tc>
      </w:tr>
      <w:tr w:rsidR="00672DD8" w:rsidRPr="00672DD8" w:rsidTr="00CF4D2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CF4D2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CF4D22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CF4D2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CF4D22" w:rsidP="00A83000">
            <w:pPr>
              <w:pStyle w:val="nadpis2"/>
            </w:pPr>
            <w:r w:rsidRPr="00672DD8">
              <w:t>8.2.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A95DB2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A95DB2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</w:t>
            </w:r>
            <w:r w:rsidR="00C5640C" w:rsidRPr="00672DD8">
              <w:rPr>
                <w:szCs w:val="24"/>
              </w:rPr>
              <w:t>19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A95DB2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Aktualizace plánu oprav a investic příspěvkových organizací</w:t>
            </w:r>
          </w:p>
        </w:tc>
      </w:tr>
      <w:tr w:rsidR="00672DD8" w:rsidRPr="00672DD8" w:rsidTr="00A95D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A95DB2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A95D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A95DB2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A95DB2" w:rsidP="00A95DB2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A95D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DB2" w:rsidRPr="00672DD8" w:rsidRDefault="00A95DB2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DB2" w:rsidRPr="00672DD8" w:rsidRDefault="00A95DB2" w:rsidP="00313C6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aktualizované plány oprav a investic příspěvkových organizací zřizovaných Olomouckým krajem, včetně použití prostředků fondu investic dle</w:t>
            </w:r>
            <w:r w:rsidR="00313C60" w:rsidRPr="00672DD8">
              <w:t> </w:t>
            </w:r>
            <w:r w:rsidRPr="00672DD8">
              <w:t>Přílohy č. 1 důvodové zprávy</w:t>
            </w:r>
          </w:p>
        </w:tc>
      </w:tr>
      <w:tr w:rsidR="00672DD8" w:rsidRPr="00672DD8" w:rsidTr="00A95DB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DB2" w:rsidRPr="00672DD8" w:rsidRDefault="00A95DB2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DB2" w:rsidRPr="00672DD8" w:rsidRDefault="00A95DB2" w:rsidP="00A95DB2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informovat příspěvkové organizace o schválení dle bodu 2 usnesení</w:t>
            </w:r>
          </w:p>
        </w:tc>
      </w:tr>
      <w:tr w:rsidR="00672DD8" w:rsidRPr="00672DD8" w:rsidTr="00A95DB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95DB2" w:rsidRPr="00672DD8" w:rsidRDefault="00A95DB2" w:rsidP="00A95DB2">
            <w:r w:rsidRPr="00672DD8">
              <w:t>O: vedoucí odboru podpory řízení příspěvkových organizací</w:t>
            </w:r>
          </w:p>
          <w:p w:rsidR="00A95DB2" w:rsidRPr="00672DD8" w:rsidRDefault="00A95DB2" w:rsidP="00A95DB2">
            <w:r w:rsidRPr="00672DD8">
              <w:t>T: 3. 9. 2015</w:t>
            </w:r>
          </w:p>
        </w:tc>
      </w:tr>
      <w:tr w:rsidR="00672DD8" w:rsidRPr="00672DD8" w:rsidTr="00A95DB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A95DB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A95DB2" w:rsidP="00A83000">
            <w:pPr>
              <w:pStyle w:val="nadpis2"/>
            </w:pPr>
            <w:r w:rsidRPr="00672DD8">
              <w:t>Ing. Jiří Rozbořil, hejtman Olomouckého kraje</w:t>
            </w:r>
          </w:p>
        </w:tc>
      </w:tr>
      <w:tr w:rsidR="0011011A" w:rsidRPr="00672DD8" w:rsidTr="00A95DB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A95DB2" w:rsidP="00A83000">
            <w:pPr>
              <w:pStyle w:val="nadpis2"/>
            </w:pPr>
            <w:r w:rsidRPr="00672DD8">
              <w:t>8.4.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376B9B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376B9B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lastRenderedPageBreak/>
              <w:t>UR/75/2</w:t>
            </w:r>
            <w:r w:rsidR="00C5640C" w:rsidRPr="00672DD8">
              <w:rPr>
                <w:szCs w:val="24"/>
              </w:rPr>
              <w:t>0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376B9B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Personální záležitosti školství</w:t>
            </w:r>
          </w:p>
        </w:tc>
      </w:tr>
      <w:tr w:rsidR="00672DD8" w:rsidRPr="00672DD8" w:rsidTr="00376B9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376B9B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376B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376B9B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376B9B" w:rsidP="00376B9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376B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6B9B" w:rsidRPr="00672DD8" w:rsidRDefault="00376B9B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6B9B" w:rsidRPr="00672DD8" w:rsidRDefault="00376B9B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změnu výše osobního příplatku ředitelce školské příspěvkové organizace zřizované Olomouckým krajem s účinností od 1. 9. 2015 dle</w:t>
            </w:r>
            <w:r w:rsidR="00877CBF" w:rsidRPr="00672DD8">
              <w:t> </w:t>
            </w:r>
            <w:r w:rsidRPr="00672DD8">
              <w:t>důvodové zprávy</w:t>
            </w:r>
          </w:p>
        </w:tc>
      </w:tr>
      <w:tr w:rsidR="00672DD8" w:rsidRPr="00672DD8" w:rsidTr="00376B9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6B9B" w:rsidRPr="00672DD8" w:rsidRDefault="00376B9B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6B9B" w:rsidRPr="00672DD8" w:rsidRDefault="00376B9B" w:rsidP="00376B9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zpracovat platový výměr dle bodu 2 usnesení</w:t>
            </w:r>
          </w:p>
        </w:tc>
      </w:tr>
      <w:tr w:rsidR="00672DD8" w:rsidRPr="00672DD8" w:rsidTr="00376B9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76B9B" w:rsidRPr="00672DD8" w:rsidRDefault="00376B9B" w:rsidP="00376B9B">
            <w:r w:rsidRPr="00672DD8">
              <w:t>O: vedoucí odboru školství, mládeže a tělovýchovy</w:t>
            </w:r>
          </w:p>
          <w:p w:rsidR="00376B9B" w:rsidRPr="00672DD8" w:rsidRDefault="00376B9B" w:rsidP="00376B9B">
            <w:r w:rsidRPr="00672DD8">
              <w:t>T: ihned</w:t>
            </w:r>
          </w:p>
        </w:tc>
      </w:tr>
      <w:tr w:rsidR="00672DD8" w:rsidRPr="00672DD8" w:rsidTr="00376B9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376B9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376B9B" w:rsidP="00A83000">
            <w:pPr>
              <w:pStyle w:val="nadpis2"/>
            </w:pPr>
            <w:r w:rsidRPr="00672DD8">
              <w:t>Ing. Zdeněk Švec, náměstek hejtmana</w:t>
            </w:r>
          </w:p>
        </w:tc>
      </w:tr>
      <w:tr w:rsidR="0011011A" w:rsidRPr="00672DD8" w:rsidTr="00376B9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376B9B" w:rsidP="00A83000">
            <w:pPr>
              <w:pStyle w:val="nadpis2"/>
            </w:pPr>
            <w:r w:rsidRPr="00672DD8">
              <w:t>9.1.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065A1E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065A1E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UR/75/2</w:t>
            </w:r>
            <w:r w:rsidR="00C5640C" w:rsidRPr="00672DD8">
              <w:rPr>
                <w:szCs w:val="24"/>
              </w:rPr>
              <w:t>1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065A1E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Neinvestiční účelová dotace pro podporu Národní sítě environmentálního vzdělávání, výchovy a osvěty v roce 2015</w:t>
            </w:r>
          </w:p>
        </w:tc>
      </w:tr>
      <w:tr w:rsidR="00672DD8" w:rsidRPr="00672DD8" w:rsidTr="00065A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065A1E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065A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065A1E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065A1E" w:rsidP="00065A1E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065A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A1E" w:rsidRPr="00672DD8" w:rsidRDefault="00065A1E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A1E" w:rsidRPr="00672DD8" w:rsidRDefault="00065A1E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podání žádosti vyššího územního samosprávného celku o</w:t>
            </w:r>
            <w:r w:rsidR="00877CBF" w:rsidRPr="00672DD8">
              <w:t> </w:t>
            </w:r>
            <w:r w:rsidRPr="00672DD8">
              <w:t>účelovou neinvestiční dotaci pro podporu Národní sítě environmentálního vzdělávání, výchovy a osvěty v roce 2015 dle důvodové zprávy a Přílohy č. 1 důvodové zprávy</w:t>
            </w:r>
          </w:p>
        </w:tc>
      </w:tr>
      <w:tr w:rsidR="00672DD8" w:rsidRPr="00672DD8" w:rsidTr="00065A1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A1E" w:rsidRPr="00672DD8" w:rsidRDefault="00065A1E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A1E" w:rsidRPr="00672DD8" w:rsidRDefault="00065A1E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žádost o účelovou neinvestiční dotaci pro podporu Národní sítě environmentálního vzdělávání, výchovy a osvěty v roce 2015 dle</w:t>
            </w:r>
            <w:r w:rsidR="00877CBF" w:rsidRPr="00672DD8">
              <w:t> </w:t>
            </w:r>
            <w:r w:rsidRPr="00672DD8">
              <w:t>bodu 2 usnesení</w:t>
            </w:r>
          </w:p>
        </w:tc>
      </w:tr>
      <w:tr w:rsidR="00672DD8" w:rsidRPr="00672DD8" w:rsidTr="00065A1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65A1E" w:rsidRPr="00672DD8" w:rsidRDefault="00065A1E" w:rsidP="00065A1E">
            <w:r w:rsidRPr="00672DD8">
              <w:t>O: Ing. Jiří Rozbořil, hejtman Olomouckého kraje</w:t>
            </w:r>
          </w:p>
        </w:tc>
      </w:tr>
      <w:tr w:rsidR="00672DD8" w:rsidRPr="00672DD8" w:rsidTr="00065A1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065A1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065A1E" w:rsidP="00A83000">
            <w:pPr>
              <w:pStyle w:val="nadpis2"/>
            </w:pPr>
            <w:r w:rsidRPr="00672DD8">
              <w:t>Ing. Zdeněk Švec, náměstek hejtmana</w:t>
            </w:r>
          </w:p>
        </w:tc>
      </w:tr>
      <w:tr w:rsidR="0011011A" w:rsidRPr="00672DD8" w:rsidTr="00065A1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065A1E" w:rsidP="00A83000">
            <w:pPr>
              <w:pStyle w:val="nadpis2"/>
            </w:pPr>
            <w:r w:rsidRPr="00672DD8">
              <w:t>9.2.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3A606B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3A606B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UR/75/2</w:t>
            </w:r>
            <w:r w:rsidR="00C5640C" w:rsidRPr="00672DD8">
              <w:rPr>
                <w:szCs w:val="24"/>
              </w:rPr>
              <w:t>2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3A606B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 xml:space="preserve">Výjimky z naplněnosti tříd ve školách zřizovaných Olomouckým krajem </w:t>
            </w:r>
          </w:p>
        </w:tc>
      </w:tr>
      <w:tr w:rsidR="00672DD8" w:rsidRPr="00672DD8" w:rsidTr="003A60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3A606B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3A60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3A606B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3A606B" w:rsidP="003A606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3A60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606B" w:rsidRPr="00672DD8" w:rsidRDefault="003A606B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606B" w:rsidRPr="00672DD8" w:rsidRDefault="003A606B" w:rsidP="003A606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výjimky z naplněnosti tříd na středních školách zřizovaných Olomouckým krajem dle Příloh</w:t>
            </w:r>
            <w:r w:rsidR="00AA5B44" w:rsidRPr="00672DD8">
              <w:t>y</w:t>
            </w:r>
            <w:r w:rsidRPr="00672DD8">
              <w:t xml:space="preserve"> č. 1 důvodové zprávy s účinností od 1. 9. 2015</w:t>
            </w:r>
          </w:p>
        </w:tc>
      </w:tr>
      <w:tr w:rsidR="00672DD8" w:rsidRPr="00672DD8" w:rsidTr="003A606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606B" w:rsidRPr="00672DD8" w:rsidRDefault="003A606B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606B" w:rsidRPr="00672DD8" w:rsidRDefault="003A606B" w:rsidP="003A606B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informovat ředitele středních škol zřizovaných Olomouckým krajem o výjimkách z naplněnosti tříd dle bodu 2 usnesení</w:t>
            </w:r>
          </w:p>
        </w:tc>
      </w:tr>
      <w:tr w:rsidR="00672DD8" w:rsidRPr="00672DD8" w:rsidTr="003A606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A606B" w:rsidRPr="00672DD8" w:rsidRDefault="003A606B" w:rsidP="003A606B">
            <w:r w:rsidRPr="00672DD8">
              <w:lastRenderedPageBreak/>
              <w:t>O: vedoucí odboru školství, mládeže a tělovýchovy</w:t>
            </w:r>
          </w:p>
          <w:p w:rsidR="003A606B" w:rsidRPr="00672DD8" w:rsidRDefault="003A606B" w:rsidP="003A606B">
            <w:r w:rsidRPr="00672DD8">
              <w:t>T: ihned</w:t>
            </w:r>
          </w:p>
        </w:tc>
      </w:tr>
      <w:tr w:rsidR="00672DD8" w:rsidRPr="00672DD8" w:rsidTr="003A606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3A606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3A606B" w:rsidP="00A83000">
            <w:pPr>
              <w:pStyle w:val="nadpis2"/>
            </w:pPr>
            <w:r w:rsidRPr="00672DD8">
              <w:t>Ing. Zdeněk Švec, náměstek hejtmana</w:t>
            </w:r>
          </w:p>
        </w:tc>
      </w:tr>
      <w:tr w:rsidR="0011011A" w:rsidRPr="00672DD8" w:rsidTr="003A606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3A606B" w:rsidP="00A83000">
            <w:pPr>
              <w:pStyle w:val="nadpis2"/>
            </w:pPr>
            <w:r w:rsidRPr="00672DD8">
              <w:t>9.3.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542708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542708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UR/75/2</w:t>
            </w:r>
            <w:r w:rsidR="00C5640C" w:rsidRPr="00672DD8">
              <w:rPr>
                <w:szCs w:val="24"/>
              </w:rPr>
              <w:t>3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542708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Změny zřizovacích listin příspěvkových organizací v sociální oblasti</w:t>
            </w:r>
          </w:p>
        </w:tc>
      </w:tr>
      <w:tr w:rsidR="00672DD8" w:rsidRPr="00672DD8" w:rsidTr="005427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542708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5427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542708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542708" w:rsidP="00542708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5427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2708" w:rsidRPr="00672DD8" w:rsidRDefault="00542708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2708" w:rsidRPr="00672DD8" w:rsidRDefault="00542708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souhlasí</w:t>
            </w:r>
            <w:r w:rsidRPr="00672DD8">
              <w:t xml:space="preserve"> se změnami zřizovacích listin příspěvkových organizací v</w:t>
            </w:r>
            <w:r w:rsidR="00877CBF" w:rsidRPr="00672DD8">
              <w:t> </w:t>
            </w:r>
            <w:r w:rsidRPr="00672DD8">
              <w:t>sociální</w:t>
            </w:r>
            <w:r w:rsidR="00AB7A24" w:rsidRPr="00672DD8">
              <w:t xml:space="preserve"> oblasti dle důvodové zprávy a příloh č. 1–</w:t>
            </w:r>
            <w:r w:rsidRPr="00672DD8">
              <w:t>11 důvodové zprávy</w:t>
            </w:r>
          </w:p>
        </w:tc>
      </w:tr>
      <w:tr w:rsidR="00672DD8" w:rsidRPr="00672DD8" w:rsidTr="005427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2708" w:rsidRPr="00672DD8" w:rsidRDefault="00542708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2708" w:rsidRPr="00672DD8" w:rsidRDefault="00542708" w:rsidP="00542708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předložit materiál o změnách zřizovacích listin příspěvkových organizací v sociální oblasti k projednání Zastupitelstvu Olomouckého kraje</w:t>
            </w:r>
          </w:p>
        </w:tc>
      </w:tr>
      <w:tr w:rsidR="00672DD8" w:rsidRPr="00672DD8" w:rsidTr="005427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2708" w:rsidRPr="00672DD8" w:rsidRDefault="00542708" w:rsidP="00542708">
            <w:r w:rsidRPr="00672DD8">
              <w:t>O: Mgr. Yvona Kubjátová, náměstkyně hejtmana</w:t>
            </w:r>
          </w:p>
          <w:p w:rsidR="00542708" w:rsidRPr="00672DD8" w:rsidRDefault="00542708" w:rsidP="00542708">
            <w:r w:rsidRPr="00672DD8">
              <w:t>T: ZOK 25. 9. 2015</w:t>
            </w:r>
          </w:p>
        </w:tc>
      </w:tr>
      <w:tr w:rsidR="00672DD8" w:rsidRPr="00672DD8" w:rsidTr="005427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2708" w:rsidRPr="00672DD8" w:rsidRDefault="00542708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2708" w:rsidRPr="00672DD8" w:rsidRDefault="00542708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doporučuje Zastupitelstvu Olomouckého kraje</w:t>
            </w:r>
            <w:r w:rsidRPr="00672DD8">
              <w:t xml:space="preserve"> schválit změny zřizovacích listin příspěvkových organizací v soc</w:t>
            </w:r>
            <w:r w:rsidR="00AB7A24" w:rsidRPr="00672DD8">
              <w:t>iální oblasti dle</w:t>
            </w:r>
            <w:r w:rsidR="00877CBF" w:rsidRPr="00672DD8">
              <w:t> </w:t>
            </w:r>
            <w:r w:rsidR="00AB7A24" w:rsidRPr="00672DD8">
              <w:t>příloh č. 1–</w:t>
            </w:r>
            <w:r w:rsidRPr="00672DD8">
              <w:t>11 důvodové zprávy</w:t>
            </w:r>
          </w:p>
        </w:tc>
      </w:tr>
      <w:tr w:rsidR="00672DD8" w:rsidRPr="00672DD8" w:rsidTr="0054270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54270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542708" w:rsidP="00A83000">
            <w:pPr>
              <w:pStyle w:val="nadpis2"/>
            </w:pPr>
            <w:r w:rsidRPr="00672DD8">
              <w:t>Mgr. Yvona Kubjátová, náměstkyně hejtmana</w:t>
            </w:r>
          </w:p>
        </w:tc>
      </w:tr>
      <w:tr w:rsidR="0011011A" w:rsidRPr="00672DD8" w:rsidTr="0054270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542708" w:rsidP="00A83000">
            <w:pPr>
              <w:pStyle w:val="nadpis2"/>
            </w:pPr>
            <w:r w:rsidRPr="00672DD8">
              <w:t>10.1.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F935CE" w:rsidRPr="00672DD8" w:rsidRDefault="00F935C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3C2BAF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3C2BAF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UR/75/2</w:t>
            </w:r>
            <w:r w:rsidR="00C5640C" w:rsidRPr="00672DD8">
              <w:rPr>
                <w:szCs w:val="24"/>
              </w:rPr>
              <w:t>4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3C2BAF" w:rsidP="00877CB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Centru</w:t>
            </w:r>
            <w:r w:rsidR="008718AD" w:rsidRPr="00672DD8">
              <w:rPr>
                <w:szCs w:val="24"/>
              </w:rPr>
              <w:t xml:space="preserve">m sociálních služeb Prostějov, </w:t>
            </w:r>
            <w:r w:rsidRPr="00672DD8">
              <w:rPr>
                <w:szCs w:val="24"/>
              </w:rPr>
              <w:t>p. o. – souhlas s</w:t>
            </w:r>
            <w:r w:rsidR="00877CBF" w:rsidRPr="00672DD8">
              <w:rPr>
                <w:szCs w:val="24"/>
              </w:rPr>
              <w:t> </w:t>
            </w:r>
            <w:r w:rsidRPr="00672DD8">
              <w:rPr>
                <w:szCs w:val="24"/>
              </w:rPr>
              <w:t>výpůjčkou automobilu</w:t>
            </w:r>
          </w:p>
        </w:tc>
      </w:tr>
      <w:tr w:rsidR="00672DD8" w:rsidRPr="00672DD8" w:rsidTr="003C2B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3C2BAF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3C2B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3C2BAF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3C2BAF" w:rsidP="003C2BA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3C2B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2BAF" w:rsidRPr="00672DD8" w:rsidRDefault="003C2BAF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2BAF" w:rsidRPr="00672DD8" w:rsidRDefault="003C2BAF" w:rsidP="008718AD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souhlasí</w:t>
            </w:r>
            <w:r w:rsidRPr="00672DD8">
              <w:t xml:space="preserve"> s uzavřením smlouvy o výpůjčce mezi příspěvkovou organizací Centr</w:t>
            </w:r>
            <w:r w:rsidR="008C3DDF" w:rsidRPr="00672DD8">
              <w:t xml:space="preserve">um sociálních služeb Prostějov, </w:t>
            </w:r>
            <w:r w:rsidRPr="00672DD8">
              <w:t>IČ</w:t>
            </w:r>
            <w:r w:rsidR="00965E0F" w:rsidRPr="00672DD8">
              <w:t>:</w:t>
            </w:r>
            <w:r w:rsidR="008C3DDF" w:rsidRPr="00672DD8">
              <w:t xml:space="preserve"> 47921293,</w:t>
            </w:r>
            <w:r w:rsidRPr="00672DD8">
              <w:t xml:space="preserve"> jako vypůjčitelem a firmou Kompakt, spol. s r.</w:t>
            </w:r>
            <w:r w:rsidR="008C3DDF" w:rsidRPr="00672DD8">
              <w:t xml:space="preserve"> o., Opletalova 683, Poděbrady, </w:t>
            </w:r>
            <w:r w:rsidRPr="00672DD8">
              <w:t>IČ</w:t>
            </w:r>
            <w:r w:rsidR="00965E0F" w:rsidRPr="00672DD8">
              <w:t>:</w:t>
            </w:r>
            <w:r w:rsidR="008C3DDF" w:rsidRPr="00672DD8">
              <w:t xml:space="preserve"> 49551027,</w:t>
            </w:r>
            <w:r w:rsidRPr="00672DD8">
              <w:t xml:space="preserve"> jako půjčitelem, dle důvodové zprávy</w:t>
            </w:r>
          </w:p>
        </w:tc>
      </w:tr>
      <w:tr w:rsidR="00672DD8" w:rsidRPr="00672DD8" w:rsidTr="003C2BA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2BAF" w:rsidRPr="00672DD8" w:rsidRDefault="003C2BAF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2BAF" w:rsidRPr="00672DD8" w:rsidRDefault="003C2BAF" w:rsidP="003C2BA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informovat o usnesení Rady Olomouckého kraje ředitelku příspěvkové organizace uvedené v bodě 2 usnesení</w:t>
            </w:r>
          </w:p>
        </w:tc>
      </w:tr>
      <w:tr w:rsidR="00672DD8" w:rsidRPr="00672DD8" w:rsidTr="003C2BA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C2BAF" w:rsidRPr="00672DD8" w:rsidRDefault="003C2BAF" w:rsidP="003C2BAF">
            <w:r w:rsidRPr="00672DD8">
              <w:t>O: vedoucí odboru sociálních věcí</w:t>
            </w:r>
          </w:p>
          <w:p w:rsidR="003C2BAF" w:rsidRPr="00672DD8" w:rsidRDefault="003C2BAF" w:rsidP="003C2BAF">
            <w:r w:rsidRPr="00672DD8">
              <w:t>T: 17. 9. 2015</w:t>
            </w:r>
          </w:p>
        </w:tc>
      </w:tr>
      <w:tr w:rsidR="00672DD8" w:rsidRPr="00672DD8" w:rsidTr="003C2BA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3C2BA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3C2BAF" w:rsidP="00A83000">
            <w:pPr>
              <w:pStyle w:val="nadpis2"/>
            </w:pPr>
            <w:r w:rsidRPr="00672DD8">
              <w:t>Mgr. Yvona Kubjátová, náměstkyně hejtmana</w:t>
            </w:r>
          </w:p>
        </w:tc>
      </w:tr>
      <w:tr w:rsidR="0011011A" w:rsidRPr="00672DD8" w:rsidTr="003C2BA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3C2BAF" w:rsidP="00A83000">
            <w:pPr>
              <w:pStyle w:val="nadpis2"/>
            </w:pPr>
            <w:r w:rsidRPr="00672DD8">
              <w:t>10.2.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95658" w:rsidRPr="00672DD8" w:rsidRDefault="00E9565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961D13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961D13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lastRenderedPageBreak/>
              <w:t>UR/75/2</w:t>
            </w:r>
            <w:r w:rsidR="00C5640C" w:rsidRPr="00672DD8">
              <w:rPr>
                <w:szCs w:val="24"/>
              </w:rPr>
              <w:t>5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961D13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Provozní záležitosti příspěvkových organizací v sociální oblasti</w:t>
            </w:r>
          </w:p>
        </w:tc>
      </w:tr>
      <w:tr w:rsidR="00672DD8" w:rsidRPr="00672DD8" w:rsidTr="00961D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961D13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961D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961D13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961D13" w:rsidP="00961D13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961D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souhlasí</w:t>
            </w:r>
            <w:r w:rsidRPr="00672DD8">
              <w:t xml:space="preserve"> se snížením kapacity sociální služby domov pro seniory na</w:t>
            </w:r>
            <w:r w:rsidR="00877CBF" w:rsidRPr="00672DD8">
              <w:t> </w:t>
            </w:r>
            <w:r w:rsidRPr="00672DD8">
              <w:t>kapacitu 83 míst a současně se zvýšením kapacity sociální služby domov se zvláštním režimem na kapacitu 67 míst v příspěvkové organizaci Olomouckého kraje Domov pro seniory Tovačov, p. o., k 1. 1. 2016, dle</w:t>
            </w:r>
            <w:r w:rsidR="00877CBF" w:rsidRPr="00672DD8">
              <w:t> </w:t>
            </w:r>
            <w:r w:rsidRPr="00672DD8">
              <w:t>důvodové zprávy</w:t>
            </w:r>
          </w:p>
        </w:tc>
      </w:tr>
      <w:tr w:rsidR="00672DD8" w:rsidRPr="00672DD8" w:rsidTr="00961D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souhlasí</w:t>
            </w:r>
            <w:r w:rsidRPr="00672DD8">
              <w:t xml:space="preserve"> se snížením kapacity sociální služby chráněné bydlení na</w:t>
            </w:r>
            <w:r w:rsidR="00877CBF" w:rsidRPr="00672DD8">
              <w:t> </w:t>
            </w:r>
            <w:r w:rsidRPr="00672DD8">
              <w:t>kapacitu 79 míst a současně se zvýšením kapacity sociální služby domov pro seniory na kapacitu 314 míst v příspěvkové organizaci Olomouckého kraje Domov seniorů Pohoda Chválkovice, p.</w:t>
            </w:r>
            <w:r w:rsidR="00877CBF" w:rsidRPr="00672DD8">
              <w:t xml:space="preserve"> </w:t>
            </w:r>
            <w:r w:rsidRPr="00672DD8">
              <w:t>o., k 1.</w:t>
            </w:r>
            <w:r w:rsidR="00A002D0" w:rsidRPr="00672DD8">
              <w:t xml:space="preserve"> </w:t>
            </w:r>
            <w:r w:rsidRPr="00672DD8">
              <w:t>1.</w:t>
            </w:r>
            <w:r w:rsidR="00A002D0" w:rsidRPr="00672DD8">
              <w:t xml:space="preserve"> </w:t>
            </w:r>
            <w:r w:rsidRPr="00672DD8">
              <w:t>2016, dle důvodové zprávy</w:t>
            </w:r>
          </w:p>
        </w:tc>
      </w:tr>
      <w:tr w:rsidR="00672DD8" w:rsidRPr="00672DD8" w:rsidTr="00961D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souhlasí</w:t>
            </w:r>
            <w:r w:rsidRPr="00672DD8">
              <w:t xml:space="preserve"> se změnou názvů vybraných příspěvkových organizací v</w:t>
            </w:r>
            <w:r w:rsidR="00877CBF" w:rsidRPr="00672DD8">
              <w:t> </w:t>
            </w:r>
            <w:r w:rsidRPr="00672DD8">
              <w:t>sociální oblasti zřízených Olomouckým krajem, dle důvodové zprávy</w:t>
            </w:r>
          </w:p>
        </w:tc>
      </w:tr>
      <w:tr w:rsidR="00672DD8" w:rsidRPr="00672DD8" w:rsidTr="00961D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A83000">
            <w:pPr>
              <w:pStyle w:val="nadpis2"/>
            </w:pPr>
            <w:r w:rsidRPr="00672DD8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A002D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informovat dotčené ředitele příspěvkových organizací Olomouckého kraj</w:t>
            </w:r>
            <w:r w:rsidR="00A002D0" w:rsidRPr="00672DD8">
              <w:t>e o usnesení přijatých v bodě 2</w:t>
            </w:r>
            <w:r w:rsidRPr="00672DD8">
              <w:t>–4 usnesení</w:t>
            </w:r>
          </w:p>
        </w:tc>
      </w:tr>
      <w:tr w:rsidR="00672DD8" w:rsidRPr="00672DD8" w:rsidTr="00961D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961D13">
            <w:r w:rsidRPr="00672DD8">
              <w:t>O: vedoucí odboru sociálních věcí</w:t>
            </w:r>
          </w:p>
          <w:p w:rsidR="00961D13" w:rsidRPr="00672DD8" w:rsidRDefault="00961D13" w:rsidP="00961D13">
            <w:r w:rsidRPr="00672DD8">
              <w:t>T: 3. 9. 2015</w:t>
            </w:r>
          </w:p>
        </w:tc>
      </w:tr>
      <w:tr w:rsidR="00672DD8" w:rsidRPr="00672DD8" w:rsidTr="00961D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A83000">
            <w:pPr>
              <w:pStyle w:val="nadpis2"/>
            </w:pPr>
            <w:r w:rsidRPr="00672DD8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předložit změnu zřizovacích listin dotčených příspěvkových organizací Olomouckého kraje ke schválení Radě Olomouckého kraje a</w:t>
            </w:r>
            <w:r w:rsidR="00877CBF" w:rsidRPr="00672DD8">
              <w:t> </w:t>
            </w:r>
            <w:r w:rsidRPr="00672DD8">
              <w:t>Zastupitelstvu Olomouckého kraje</w:t>
            </w:r>
          </w:p>
        </w:tc>
      </w:tr>
      <w:tr w:rsidR="00672DD8" w:rsidRPr="00672DD8" w:rsidTr="00961D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961D13">
            <w:r w:rsidRPr="00672DD8">
              <w:t>O: vedoucí odboru sociálních věcí</w:t>
            </w:r>
          </w:p>
          <w:p w:rsidR="00961D13" w:rsidRPr="00672DD8" w:rsidRDefault="00961D13" w:rsidP="00961D13">
            <w:r w:rsidRPr="00672DD8">
              <w:t xml:space="preserve">T: </w:t>
            </w:r>
            <w:r w:rsidR="008C3DDF" w:rsidRPr="00672DD8">
              <w:t>26. 11. 2015</w:t>
            </w:r>
          </w:p>
        </w:tc>
      </w:tr>
      <w:tr w:rsidR="00672DD8" w:rsidRPr="00672DD8" w:rsidTr="00961D1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A83000">
            <w:pPr>
              <w:pStyle w:val="nadpis2"/>
            </w:pPr>
            <w:r w:rsidRPr="00672DD8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961D13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dotčeným ředitelům příspěvkových organizací Olomouckého kraje provést úkony potřebné ke změně názvu organizace dle bodu 4 usnesení</w:t>
            </w:r>
          </w:p>
        </w:tc>
      </w:tr>
      <w:tr w:rsidR="00672DD8" w:rsidRPr="00672DD8" w:rsidTr="00961D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61D13" w:rsidRPr="00672DD8" w:rsidRDefault="00961D13" w:rsidP="00961D13">
            <w:r w:rsidRPr="00672DD8">
              <w:t>O: ředitelé příslušných příspěvkových organizací</w:t>
            </w:r>
          </w:p>
          <w:p w:rsidR="00961D13" w:rsidRPr="00672DD8" w:rsidRDefault="00961D13" w:rsidP="00961D13">
            <w:r w:rsidRPr="00672DD8">
              <w:t>T: 10. 12. 2015</w:t>
            </w:r>
          </w:p>
        </w:tc>
      </w:tr>
      <w:tr w:rsidR="00672DD8" w:rsidRPr="00672DD8" w:rsidTr="00961D1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961D1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961D13" w:rsidP="00A83000">
            <w:pPr>
              <w:pStyle w:val="nadpis2"/>
            </w:pPr>
            <w:r w:rsidRPr="00672DD8">
              <w:t>Mgr. Yvona Kubjátová, náměstkyně hejtmana</w:t>
            </w:r>
          </w:p>
        </w:tc>
      </w:tr>
      <w:tr w:rsidR="0011011A" w:rsidRPr="00672DD8" w:rsidTr="00961D1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961D13" w:rsidP="00A83000">
            <w:pPr>
              <w:pStyle w:val="nadpis2"/>
            </w:pPr>
            <w:r w:rsidRPr="00672DD8">
              <w:t>10.3.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95658" w:rsidRPr="00672DD8" w:rsidRDefault="00E9565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785BD0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785BD0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UR/75/2</w:t>
            </w:r>
            <w:r w:rsidR="00C5640C" w:rsidRPr="00672DD8">
              <w:rPr>
                <w:szCs w:val="24"/>
              </w:rPr>
              <w:t>6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785BD0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Řešení odstranění havárie v příspěvkové organizaci Penzion pro důchodce Loštice</w:t>
            </w:r>
          </w:p>
        </w:tc>
      </w:tr>
      <w:tr w:rsidR="00672DD8" w:rsidRPr="00672DD8" w:rsidTr="00785B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785BD0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785B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785BD0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785BD0" w:rsidP="00785BD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785B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785BD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souhlasí</w:t>
            </w:r>
            <w:r w:rsidRPr="00672DD8">
              <w:t xml:space="preserve"> s řešením odstranění havárie </w:t>
            </w:r>
            <w:r w:rsidR="008C3DDF" w:rsidRPr="00672DD8">
              <w:t>–</w:t>
            </w:r>
            <w:r w:rsidRPr="00672DD8">
              <w:t xml:space="preserve"> likvidace vodovodní škody poskytnutím účelové dotace příspěvkové organizac</w:t>
            </w:r>
            <w:r w:rsidR="008C3DDF" w:rsidRPr="00672DD8">
              <w:t xml:space="preserve">i Penzion pro důchodce Loštice, </w:t>
            </w:r>
            <w:r w:rsidRPr="00672DD8">
              <w:t>IČ</w:t>
            </w:r>
            <w:r w:rsidR="00965E0F" w:rsidRPr="00672DD8">
              <w:t>:</w:t>
            </w:r>
            <w:r w:rsidRPr="00672DD8">
              <w:t xml:space="preserve"> 750</w:t>
            </w:r>
            <w:r w:rsidR="008C3DDF" w:rsidRPr="00672DD8">
              <w:t>04020</w:t>
            </w:r>
            <w:r w:rsidR="008718AD" w:rsidRPr="00672DD8">
              <w:t xml:space="preserve">, </w:t>
            </w:r>
            <w:r w:rsidRPr="00672DD8">
              <w:t>dle důvodové zprávy</w:t>
            </w:r>
          </w:p>
        </w:tc>
      </w:tr>
      <w:tr w:rsidR="00672DD8" w:rsidRPr="00672DD8" w:rsidTr="00785B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A83000">
            <w:pPr>
              <w:pStyle w:val="nadpis2"/>
            </w:pPr>
            <w:r w:rsidRPr="00672DD8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785BD0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zajistit finanční prostředky dle důvodové zprávy</w:t>
            </w:r>
          </w:p>
        </w:tc>
      </w:tr>
      <w:tr w:rsidR="00672DD8" w:rsidRPr="00672DD8" w:rsidTr="00785B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785BD0">
            <w:r w:rsidRPr="00672DD8">
              <w:t>O: vedoucí odboru ekonomického</w:t>
            </w:r>
          </w:p>
          <w:p w:rsidR="00785BD0" w:rsidRPr="00672DD8" w:rsidRDefault="00785BD0" w:rsidP="00785BD0">
            <w:r w:rsidRPr="00672DD8">
              <w:t>T: 3. 9. 2015</w:t>
            </w:r>
          </w:p>
        </w:tc>
      </w:tr>
      <w:tr w:rsidR="00672DD8" w:rsidRPr="00672DD8" w:rsidTr="00785BD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A83000">
            <w:pPr>
              <w:pStyle w:val="nadpis2"/>
            </w:pPr>
            <w:r w:rsidRPr="00672DD8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</w:t>
            </w:r>
            <w:r w:rsidRPr="00672DD8">
              <w:t xml:space="preserve"> informovat ředitele příspěvkové organizace o přijatém usnesení dle</w:t>
            </w:r>
            <w:r w:rsidR="00877CBF" w:rsidRPr="00672DD8">
              <w:t> </w:t>
            </w:r>
            <w:r w:rsidRPr="00672DD8">
              <w:t>bodu 2 usnesení</w:t>
            </w:r>
          </w:p>
        </w:tc>
      </w:tr>
      <w:tr w:rsidR="00672DD8" w:rsidRPr="00672DD8" w:rsidTr="00785BD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5BD0" w:rsidRPr="00672DD8" w:rsidRDefault="00785BD0" w:rsidP="00785BD0">
            <w:r w:rsidRPr="00672DD8">
              <w:t>O: vedoucí odboru sociálních věcí</w:t>
            </w:r>
          </w:p>
          <w:p w:rsidR="00785BD0" w:rsidRPr="00672DD8" w:rsidRDefault="00785BD0" w:rsidP="00785BD0">
            <w:r w:rsidRPr="00672DD8">
              <w:t>T: 3. 9. 2015</w:t>
            </w:r>
          </w:p>
        </w:tc>
      </w:tr>
      <w:tr w:rsidR="00672DD8" w:rsidRPr="00672DD8" w:rsidTr="00785BD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785BD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785BD0" w:rsidP="00A83000">
            <w:pPr>
              <w:pStyle w:val="nadpis2"/>
            </w:pPr>
            <w:r w:rsidRPr="00672DD8">
              <w:t>Mgr. Yvona Kubjátová, náměstkyně hejtmana</w:t>
            </w:r>
          </w:p>
        </w:tc>
      </w:tr>
      <w:tr w:rsidR="0011011A" w:rsidRPr="00672DD8" w:rsidTr="00785BD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785BD0" w:rsidP="00A83000">
            <w:pPr>
              <w:pStyle w:val="nadpis2"/>
            </w:pPr>
            <w:r w:rsidRPr="00672DD8">
              <w:t>10.4.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95658" w:rsidRPr="00672DD8" w:rsidRDefault="00E9565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0647C9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0647C9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UR/75/2</w:t>
            </w:r>
            <w:r w:rsidR="00C5640C" w:rsidRPr="00672DD8">
              <w:rPr>
                <w:szCs w:val="24"/>
              </w:rPr>
              <w:t>7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0647C9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Vyhodnocení kontrol hospodaření příspěvkových organizací Olomouckého kraje z oblasti sociální</w:t>
            </w:r>
          </w:p>
        </w:tc>
      </w:tr>
      <w:tr w:rsidR="00672DD8" w:rsidRPr="00672DD8" w:rsidTr="000647C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0647C9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0647C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0647C9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0647C9" w:rsidP="000647C9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0647C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0647C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0647C9" w:rsidP="00A83000">
            <w:pPr>
              <w:pStyle w:val="nadpis2"/>
            </w:pPr>
            <w:r w:rsidRPr="00672DD8">
              <w:t>Mgr. Lucie Štěpánková, ředitelka; Mgr. Yvona Kubjátová, náměstkyně hejtmana</w:t>
            </w:r>
          </w:p>
        </w:tc>
      </w:tr>
      <w:tr w:rsidR="0011011A" w:rsidRPr="00672DD8" w:rsidTr="000647C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0647C9" w:rsidP="00A83000">
            <w:pPr>
              <w:pStyle w:val="nadpis2"/>
            </w:pPr>
            <w:r w:rsidRPr="00672DD8">
              <w:t>11.1.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95658" w:rsidRPr="00672DD8" w:rsidRDefault="00E9565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4B6EB3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4B6EB3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</w:t>
            </w:r>
            <w:r w:rsidR="00C5640C" w:rsidRPr="00672DD8">
              <w:rPr>
                <w:szCs w:val="24"/>
              </w:rPr>
              <w:t>28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4B6EB3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Vyhodnocení plnění plánu kontrolní činnosti Krajského úřadu Olomouckého kraje za I. pololetí 2015</w:t>
            </w:r>
          </w:p>
        </w:tc>
      </w:tr>
      <w:tr w:rsidR="00672DD8" w:rsidRPr="00672DD8" w:rsidTr="004B6EB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4B6EB3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4B6EB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4B6EB3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4B6EB3" w:rsidP="004B6EB3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vyhodnocení plnění plánu kontrolní činnosti Krajského úřadu Olomouckého kraje za I. pololetí 2015 dle důvodové zprávy</w:t>
            </w:r>
          </w:p>
        </w:tc>
      </w:tr>
      <w:tr w:rsidR="00672DD8" w:rsidRPr="00672DD8" w:rsidTr="004B6EB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4B6EB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4B6EB3" w:rsidP="00A83000">
            <w:pPr>
              <w:pStyle w:val="nadpis2"/>
            </w:pPr>
            <w:r w:rsidRPr="00672DD8">
              <w:t>Mgr. Lucie Štěpánková, ředitelka</w:t>
            </w:r>
          </w:p>
        </w:tc>
      </w:tr>
      <w:tr w:rsidR="0011011A" w:rsidRPr="00672DD8" w:rsidTr="004B6EB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4B6EB3" w:rsidP="00A83000">
            <w:pPr>
              <w:pStyle w:val="nadpis2"/>
            </w:pPr>
            <w:r w:rsidRPr="00672DD8">
              <w:t>11.2.</w:t>
            </w:r>
          </w:p>
        </w:tc>
      </w:tr>
    </w:tbl>
    <w:p w:rsidR="0011011A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E95658" w:rsidRPr="00672DD8" w:rsidRDefault="00E9565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672DD8" w:rsidRPr="00672DD8" w:rsidTr="005A14C4">
        <w:tc>
          <w:tcPr>
            <w:tcW w:w="961" w:type="pct"/>
            <w:gridSpan w:val="2"/>
            <w:tcBorders>
              <w:bottom w:val="nil"/>
            </w:tcBorders>
          </w:tcPr>
          <w:p w:rsidR="0011011A" w:rsidRPr="00672DD8" w:rsidRDefault="005A14C4" w:rsidP="00C5640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672DD8">
              <w:rPr>
                <w:szCs w:val="24"/>
              </w:rPr>
              <w:t>UR/75/</w:t>
            </w:r>
            <w:r w:rsidR="00C5640C" w:rsidRPr="00672DD8">
              <w:rPr>
                <w:szCs w:val="24"/>
              </w:rPr>
              <w:t>29</w:t>
            </w:r>
            <w:r w:rsidRPr="00672DD8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11011A" w:rsidRPr="00672DD8" w:rsidRDefault="005A14C4" w:rsidP="00965E0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672DD8">
              <w:rPr>
                <w:szCs w:val="24"/>
              </w:rPr>
              <w:t>Dotace z rozpočtu Olomouckého kraje spolkům a pobočným spolkům hasičů Olomouckého kraje (IV. etapa)</w:t>
            </w:r>
          </w:p>
        </w:tc>
      </w:tr>
      <w:tr w:rsidR="00672DD8" w:rsidRPr="00672DD8" w:rsidTr="005A14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011A" w:rsidRPr="00672DD8" w:rsidRDefault="005A14C4" w:rsidP="00965E0F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672DD8" w:rsidRPr="00672DD8" w:rsidTr="005A14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011A" w:rsidRPr="00672DD8" w:rsidRDefault="005A14C4" w:rsidP="00A83000">
            <w:pPr>
              <w:pStyle w:val="nadpis2"/>
            </w:pPr>
            <w:r w:rsidRPr="00672DD8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011A" w:rsidRPr="00672DD8" w:rsidRDefault="005A14C4" w:rsidP="005A14C4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bere na vědomí</w:t>
            </w:r>
            <w:r w:rsidRPr="00672DD8">
              <w:t xml:space="preserve"> důvodovou zprávu</w:t>
            </w:r>
          </w:p>
        </w:tc>
      </w:tr>
      <w:tr w:rsidR="00672DD8" w:rsidRPr="00672DD8" w:rsidTr="005A14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14C4" w:rsidRPr="00672DD8" w:rsidRDefault="005A14C4" w:rsidP="00A83000">
            <w:pPr>
              <w:pStyle w:val="nadpis2"/>
            </w:pPr>
            <w:r w:rsidRPr="00672DD8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14C4" w:rsidRPr="00672DD8" w:rsidRDefault="005A14C4" w:rsidP="00877CBF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poskytnutí dotace z rozpočtu Olomouckého kraje spolkům a</w:t>
            </w:r>
            <w:r w:rsidR="00877CBF" w:rsidRPr="00672DD8">
              <w:t> </w:t>
            </w:r>
            <w:r w:rsidRPr="00672DD8">
              <w:t>pobočným spolkům hasičů Olomouckého kraje (IV. etapa) dle Přílohy č. 2 důvodové zprávy</w:t>
            </w:r>
          </w:p>
        </w:tc>
      </w:tr>
      <w:tr w:rsidR="00672DD8" w:rsidRPr="00672DD8" w:rsidTr="005A14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14C4" w:rsidRPr="00672DD8" w:rsidRDefault="005A14C4" w:rsidP="00A83000">
            <w:pPr>
              <w:pStyle w:val="nadpis2"/>
            </w:pPr>
            <w:r w:rsidRPr="00672DD8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14C4" w:rsidRPr="00672DD8" w:rsidRDefault="005A14C4" w:rsidP="009E6728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schvaluje</w:t>
            </w:r>
            <w:r w:rsidRPr="00672DD8">
              <w:t xml:space="preserve"> uzavření veřejnoprávních smluv o poskytnutí dotací s příjemci dle bodu 2 usnesení ve znění dle vzorové veřejnoprávní smlouvy uvedené </w:t>
            </w:r>
            <w:r w:rsidRPr="00672DD8">
              <w:lastRenderedPageBreak/>
              <w:t>v</w:t>
            </w:r>
            <w:r w:rsidR="009E6728" w:rsidRPr="00672DD8">
              <w:t> </w:t>
            </w:r>
            <w:r w:rsidRPr="00672DD8">
              <w:t>Příloze č. 4 důvodové zprávy</w:t>
            </w:r>
          </w:p>
        </w:tc>
      </w:tr>
      <w:tr w:rsidR="00672DD8" w:rsidRPr="00672DD8" w:rsidTr="005A14C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14C4" w:rsidRPr="00672DD8" w:rsidRDefault="005A14C4" w:rsidP="00A83000">
            <w:pPr>
              <w:pStyle w:val="nadpis2"/>
            </w:pPr>
            <w:r w:rsidRPr="00672DD8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14C4" w:rsidRPr="00672DD8" w:rsidRDefault="005A14C4" w:rsidP="005A14C4">
            <w:pPr>
              <w:pStyle w:val="Normal"/>
              <w:spacing w:after="119"/>
              <w:jc w:val="both"/>
            </w:pPr>
            <w:r w:rsidRPr="00672DD8">
              <w:rPr>
                <w:b/>
                <w:spacing w:val="70"/>
              </w:rPr>
              <w:t>ukládá podepsat</w:t>
            </w:r>
            <w:r w:rsidRPr="00672DD8">
              <w:t xml:space="preserve"> smlouvy o poskytnutí dotace z rozpočtu Olomouckého kraje dle bodu 3 usnesení</w:t>
            </w:r>
          </w:p>
        </w:tc>
      </w:tr>
      <w:tr w:rsidR="00672DD8" w:rsidRPr="00672DD8" w:rsidTr="005A14C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A14C4" w:rsidRPr="00672DD8" w:rsidRDefault="005A14C4" w:rsidP="005A14C4">
            <w:r w:rsidRPr="00672DD8">
              <w:t>O: Ing. Jiří Rozbořil, hejtman Olomouckého kraje</w:t>
            </w:r>
          </w:p>
        </w:tc>
      </w:tr>
      <w:tr w:rsidR="00672DD8" w:rsidRPr="00672DD8" w:rsidTr="005A14C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</w:p>
        </w:tc>
      </w:tr>
      <w:tr w:rsidR="00672DD8" w:rsidRPr="00672DD8" w:rsidTr="005A14C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11011A" w:rsidRPr="00672DD8" w:rsidRDefault="005A14C4" w:rsidP="00A83000">
            <w:pPr>
              <w:pStyle w:val="nadpis2"/>
            </w:pPr>
            <w:r w:rsidRPr="00672DD8">
              <w:t>Ing. Jiří Rozbořil, hejtman Olomouckého kraje; Mgr.</w:t>
            </w:r>
            <w:r w:rsidR="00877CBF" w:rsidRPr="00672DD8">
              <w:t> </w:t>
            </w:r>
            <w:r w:rsidRPr="00672DD8">
              <w:t>Lucie</w:t>
            </w:r>
            <w:r w:rsidR="00877CBF" w:rsidRPr="00672DD8">
              <w:t> </w:t>
            </w:r>
            <w:r w:rsidRPr="00672DD8">
              <w:t>Štěpánková, ředitelka</w:t>
            </w:r>
          </w:p>
        </w:tc>
      </w:tr>
      <w:tr w:rsidR="0011011A" w:rsidRPr="00672DD8" w:rsidTr="005A14C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11011A" w:rsidRPr="00672DD8" w:rsidRDefault="0011011A" w:rsidP="00A83000">
            <w:pPr>
              <w:pStyle w:val="nadpis2"/>
            </w:pPr>
            <w:r w:rsidRPr="00672DD8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11011A" w:rsidRPr="00672DD8" w:rsidRDefault="005A14C4" w:rsidP="00A83000">
            <w:pPr>
              <w:pStyle w:val="nadpis2"/>
            </w:pPr>
            <w:r w:rsidRPr="00672DD8">
              <w:t>11.3.</w:t>
            </w:r>
          </w:p>
        </w:tc>
      </w:tr>
    </w:tbl>
    <w:p w:rsidR="0011011A" w:rsidRPr="00672DD8" w:rsidRDefault="0011011A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672DD8" w:rsidRPr="00672DD8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672DD8" w:rsidRDefault="00EA3E38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672DD8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672DD8" w:rsidRDefault="00D77E16" w:rsidP="00D77E16">
      <w:pPr>
        <w:pStyle w:val="Zkladntext"/>
        <w:rPr>
          <w:sz w:val="24"/>
        </w:rPr>
      </w:pPr>
      <w:r w:rsidRPr="00672DD8">
        <w:rPr>
          <w:sz w:val="24"/>
        </w:rPr>
        <w:t xml:space="preserve">V Olomouci dne </w:t>
      </w:r>
      <w:r w:rsidR="0011011A" w:rsidRPr="00672DD8">
        <w:rPr>
          <w:sz w:val="24"/>
        </w:rPr>
        <w:t>20. 8. 2015</w:t>
      </w:r>
    </w:p>
    <w:p w:rsidR="00495156" w:rsidRPr="00672DD8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672DD8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672DD8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672DD8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672DD8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672DD8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672DD8" w:rsidTr="00505089">
        <w:trPr>
          <w:trHeight w:hRule="exact" w:val="1373"/>
        </w:trPr>
        <w:tc>
          <w:tcPr>
            <w:tcW w:w="3794" w:type="dxa"/>
          </w:tcPr>
          <w:p w:rsidR="00FC4E4F" w:rsidRPr="00672DD8" w:rsidRDefault="00FC4E4F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672DD8">
              <w:t>Ing. Jiří Rozbořil</w:t>
            </w:r>
          </w:p>
          <w:p w:rsidR="00495156" w:rsidRPr="00672DD8" w:rsidRDefault="00FC4E4F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672DD8">
              <w:t>hejtman Olomouckého kraje</w:t>
            </w:r>
          </w:p>
        </w:tc>
        <w:tc>
          <w:tcPr>
            <w:tcW w:w="1984" w:type="dxa"/>
          </w:tcPr>
          <w:p w:rsidR="00495156" w:rsidRPr="00672DD8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FC4E4F" w:rsidRPr="00672DD8" w:rsidRDefault="00FC4E4F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672DD8">
              <w:t>Ing. Michal Symerský</w:t>
            </w:r>
          </w:p>
          <w:p w:rsidR="00495156" w:rsidRPr="00672DD8" w:rsidRDefault="00FC4E4F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672DD8">
              <w:t>2. náměstek hejtmana</w:t>
            </w:r>
          </w:p>
        </w:tc>
      </w:tr>
    </w:tbl>
    <w:p w:rsidR="00E27968" w:rsidRPr="00672DD8" w:rsidRDefault="00E27968" w:rsidP="00E27968">
      <w:pPr>
        <w:rPr>
          <w:vanish/>
        </w:rPr>
      </w:pPr>
    </w:p>
    <w:p w:rsidR="008C2A88" w:rsidRPr="00672DD8" w:rsidRDefault="008C2A88" w:rsidP="001B4C4C">
      <w:pPr>
        <w:pStyle w:val="nzvy"/>
      </w:pPr>
    </w:p>
    <w:p w:rsidR="005E6980" w:rsidRPr="00672DD8" w:rsidRDefault="005E6980" w:rsidP="001B4C4C">
      <w:pPr>
        <w:pStyle w:val="nzvy"/>
      </w:pPr>
    </w:p>
    <w:p w:rsidR="005E6980" w:rsidRPr="00672DD8" w:rsidRDefault="005E6980" w:rsidP="001B4C4C">
      <w:pPr>
        <w:pStyle w:val="nzvy"/>
      </w:pPr>
    </w:p>
    <w:p w:rsidR="005E6980" w:rsidRPr="00672DD8" w:rsidRDefault="005E6980" w:rsidP="001B4C4C">
      <w:pPr>
        <w:pStyle w:val="nzvy"/>
      </w:pPr>
    </w:p>
    <w:p w:rsidR="005E6980" w:rsidRPr="00672DD8" w:rsidRDefault="005E6980" w:rsidP="001B4C4C">
      <w:pPr>
        <w:pStyle w:val="nzvy"/>
      </w:pPr>
    </w:p>
    <w:p w:rsidR="005E6980" w:rsidRPr="00672DD8" w:rsidRDefault="005E6980" w:rsidP="001B4C4C">
      <w:pPr>
        <w:pStyle w:val="nzvy"/>
      </w:pPr>
    </w:p>
    <w:p w:rsidR="005E6980" w:rsidRPr="00672DD8" w:rsidRDefault="005E6980" w:rsidP="001B4C4C">
      <w:pPr>
        <w:pStyle w:val="nzvy"/>
      </w:pPr>
    </w:p>
    <w:p w:rsidR="005E6980" w:rsidRPr="00672DD8" w:rsidRDefault="005E6980" w:rsidP="001B4C4C">
      <w:pPr>
        <w:pStyle w:val="nzvy"/>
      </w:pPr>
    </w:p>
    <w:sectPr w:rsidR="005E6980" w:rsidRPr="00672DD8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537" w:rsidRDefault="009C5537">
      <w:r>
        <w:separator/>
      </w:r>
    </w:p>
  </w:endnote>
  <w:endnote w:type="continuationSeparator" w:id="0">
    <w:p w:rsidR="009C5537" w:rsidRDefault="009C5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37" w:rsidRDefault="009C553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C5537" w:rsidRDefault="009C553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37" w:rsidRPr="005E6980" w:rsidRDefault="009C5537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4628EA">
      <w:rPr>
        <w:rStyle w:val="slostrnky"/>
        <w:rFonts w:cs="Arial"/>
        <w:noProof/>
        <w:sz w:val="20"/>
      </w:rPr>
      <w:t>5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9C5537" w:rsidRDefault="009C553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537" w:rsidRDefault="009C5537">
      <w:r>
        <w:separator/>
      </w:r>
    </w:p>
  </w:footnote>
  <w:footnote w:type="continuationSeparator" w:id="0">
    <w:p w:rsidR="009C5537" w:rsidRDefault="009C5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537" w:rsidRDefault="009C5537">
    <w:pPr>
      <w:pStyle w:val="Zhlav"/>
    </w:pPr>
  </w:p>
  <w:p w:rsidR="009C5537" w:rsidRDefault="009C55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2E"/>
    <w:rsid w:val="000024CE"/>
    <w:rsid w:val="00010DF0"/>
    <w:rsid w:val="00023B9D"/>
    <w:rsid w:val="00031295"/>
    <w:rsid w:val="000647C9"/>
    <w:rsid w:val="00065A1E"/>
    <w:rsid w:val="000A2E89"/>
    <w:rsid w:val="000B094B"/>
    <w:rsid w:val="000B4B19"/>
    <w:rsid w:val="000B515C"/>
    <w:rsid w:val="000C1B01"/>
    <w:rsid w:val="000D77BE"/>
    <w:rsid w:val="000E6052"/>
    <w:rsid w:val="000F7721"/>
    <w:rsid w:val="0011011A"/>
    <w:rsid w:val="00114AFF"/>
    <w:rsid w:val="001320A1"/>
    <w:rsid w:val="00144666"/>
    <w:rsid w:val="001A3743"/>
    <w:rsid w:val="001A7C3A"/>
    <w:rsid w:val="001B167C"/>
    <w:rsid w:val="001B4C4C"/>
    <w:rsid w:val="001C0831"/>
    <w:rsid w:val="001C35F3"/>
    <w:rsid w:val="001E66DC"/>
    <w:rsid w:val="001F7FB3"/>
    <w:rsid w:val="00217B9D"/>
    <w:rsid w:val="00261D34"/>
    <w:rsid w:val="00293664"/>
    <w:rsid w:val="002F5356"/>
    <w:rsid w:val="002F6885"/>
    <w:rsid w:val="00313C60"/>
    <w:rsid w:val="0031523C"/>
    <w:rsid w:val="00363063"/>
    <w:rsid w:val="00373817"/>
    <w:rsid w:val="00376B9B"/>
    <w:rsid w:val="003A39A9"/>
    <w:rsid w:val="003A5740"/>
    <w:rsid w:val="003A606B"/>
    <w:rsid w:val="003C1C05"/>
    <w:rsid w:val="003C2BAF"/>
    <w:rsid w:val="003E33F1"/>
    <w:rsid w:val="00414970"/>
    <w:rsid w:val="00442CFD"/>
    <w:rsid w:val="00443837"/>
    <w:rsid w:val="0044798B"/>
    <w:rsid w:val="004628EA"/>
    <w:rsid w:val="00464355"/>
    <w:rsid w:val="00495156"/>
    <w:rsid w:val="004B6EB3"/>
    <w:rsid w:val="004D4678"/>
    <w:rsid w:val="004F3544"/>
    <w:rsid w:val="00505089"/>
    <w:rsid w:val="00542708"/>
    <w:rsid w:val="00557F62"/>
    <w:rsid w:val="00584957"/>
    <w:rsid w:val="005A14C4"/>
    <w:rsid w:val="005A5E22"/>
    <w:rsid w:val="005A617B"/>
    <w:rsid w:val="005C1FF6"/>
    <w:rsid w:val="005C3D0C"/>
    <w:rsid w:val="005E2862"/>
    <w:rsid w:val="005E6980"/>
    <w:rsid w:val="005F15E9"/>
    <w:rsid w:val="005F7AFB"/>
    <w:rsid w:val="00613C05"/>
    <w:rsid w:val="00620263"/>
    <w:rsid w:val="00625D68"/>
    <w:rsid w:val="00641C4E"/>
    <w:rsid w:val="00656135"/>
    <w:rsid w:val="006660EC"/>
    <w:rsid w:val="00672DD8"/>
    <w:rsid w:val="00684C97"/>
    <w:rsid w:val="00694967"/>
    <w:rsid w:val="006B1590"/>
    <w:rsid w:val="006D3972"/>
    <w:rsid w:val="006D51B8"/>
    <w:rsid w:val="006E0EB9"/>
    <w:rsid w:val="006E7F6A"/>
    <w:rsid w:val="006F1733"/>
    <w:rsid w:val="006F2BF6"/>
    <w:rsid w:val="00732C49"/>
    <w:rsid w:val="007541D0"/>
    <w:rsid w:val="00785BD0"/>
    <w:rsid w:val="00787300"/>
    <w:rsid w:val="007A566E"/>
    <w:rsid w:val="007C48FA"/>
    <w:rsid w:val="008019AA"/>
    <w:rsid w:val="008053BA"/>
    <w:rsid w:val="00822AB7"/>
    <w:rsid w:val="00822C2A"/>
    <w:rsid w:val="00825A78"/>
    <w:rsid w:val="008354D4"/>
    <w:rsid w:val="0085297C"/>
    <w:rsid w:val="00856F3F"/>
    <w:rsid w:val="00865731"/>
    <w:rsid w:val="008718AD"/>
    <w:rsid w:val="00877CBF"/>
    <w:rsid w:val="008A3AA1"/>
    <w:rsid w:val="008C2A88"/>
    <w:rsid w:val="008C3DDF"/>
    <w:rsid w:val="008F1354"/>
    <w:rsid w:val="008F438F"/>
    <w:rsid w:val="008F73BC"/>
    <w:rsid w:val="00926FFE"/>
    <w:rsid w:val="0093263F"/>
    <w:rsid w:val="00961D13"/>
    <w:rsid w:val="00965E0F"/>
    <w:rsid w:val="009671ED"/>
    <w:rsid w:val="009925B2"/>
    <w:rsid w:val="009C5537"/>
    <w:rsid w:val="009E6728"/>
    <w:rsid w:val="00A002D0"/>
    <w:rsid w:val="00A14086"/>
    <w:rsid w:val="00A26CAB"/>
    <w:rsid w:val="00A31AFB"/>
    <w:rsid w:val="00A81EBD"/>
    <w:rsid w:val="00A83000"/>
    <w:rsid w:val="00A95DB2"/>
    <w:rsid w:val="00AA5B44"/>
    <w:rsid w:val="00AA7D87"/>
    <w:rsid w:val="00AB202E"/>
    <w:rsid w:val="00AB53A6"/>
    <w:rsid w:val="00AB7A24"/>
    <w:rsid w:val="00B119D3"/>
    <w:rsid w:val="00B4014F"/>
    <w:rsid w:val="00BA01BD"/>
    <w:rsid w:val="00BA0246"/>
    <w:rsid w:val="00BA02DC"/>
    <w:rsid w:val="00BD5D47"/>
    <w:rsid w:val="00BD63E1"/>
    <w:rsid w:val="00C032D8"/>
    <w:rsid w:val="00C209A4"/>
    <w:rsid w:val="00C218EF"/>
    <w:rsid w:val="00C274F7"/>
    <w:rsid w:val="00C43A9E"/>
    <w:rsid w:val="00C54188"/>
    <w:rsid w:val="00C5560B"/>
    <w:rsid w:val="00C5640C"/>
    <w:rsid w:val="00CB1E89"/>
    <w:rsid w:val="00CB7869"/>
    <w:rsid w:val="00CB7F0C"/>
    <w:rsid w:val="00CC6C1A"/>
    <w:rsid w:val="00CF4D22"/>
    <w:rsid w:val="00CF6767"/>
    <w:rsid w:val="00D34DFB"/>
    <w:rsid w:val="00D75579"/>
    <w:rsid w:val="00D77B36"/>
    <w:rsid w:val="00D77E16"/>
    <w:rsid w:val="00D9181C"/>
    <w:rsid w:val="00DA01AB"/>
    <w:rsid w:val="00DA1E99"/>
    <w:rsid w:val="00DB38B4"/>
    <w:rsid w:val="00E04547"/>
    <w:rsid w:val="00E0641A"/>
    <w:rsid w:val="00E13193"/>
    <w:rsid w:val="00E27968"/>
    <w:rsid w:val="00E30BCA"/>
    <w:rsid w:val="00E56F4F"/>
    <w:rsid w:val="00E64619"/>
    <w:rsid w:val="00E66F8A"/>
    <w:rsid w:val="00E81431"/>
    <w:rsid w:val="00E82B4F"/>
    <w:rsid w:val="00E95658"/>
    <w:rsid w:val="00EA3E38"/>
    <w:rsid w:val="00EC2B2D"/>
    <w:rsid w:val="00EE4FC9"/>
    <w:rsid w:val="00EF43EE"/>
    <w:rsid w:val="00EF587E"/>
    <w:rsid w:val="00F83AB1"/>
    <w:rsid w:val="00F935CE"/>
    <w:rsid w:val="00FB6E1A"/>
    <w:rsid w:val="00FC4E4F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A83000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11011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A83000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11011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7801CA-5362-4472-9E2C-05EAA09E4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4</TotalTime>
  <Pages>13</Pages>
  <Words>2916</Words>
  <Characters>17687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20562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Hedencová Jana</cp:lastModifiedBy>
  <cp:revision>5</cp:revision>
  <cp:lastPrinted>2000-05-23T11:15:00Z</cp:lastPrinted>
  <dcterms:created xsi:type="dcterms:W3CDTF">2015-08-20T15:06:00Z</dcterms:created>
  <dcterms:modified xsi:type="dcterms:W3CDTF">2015-08-24T06:22:00Z</dcterms:modified>
</cp:coreProperties>
</file>