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324730" w:rsidRDefault="00D77E16" w:rsidP="000F7ADA">
      <w:pPr>
        <w:pStyle w:val="Zastupitelstvonadpisusnesen"/>
      </w:pPr>
      <w:r w:rsidRPr="00324730">
        <w:t xml:space="preserve">USNESENÍ z </w:t>
      </w:r>
      <w:r w:rsidR="004E24F9" w:rsidRPr="00324730">
        <w:rPr>
          <w:lang w:val="en-US"/>
        </w:rPr>
        <w:t>14</w:t>
      </w:r>
      <w:r w:rsidR="00010DF0" w:rsidRPr="00324730">
        <w:t xml:space="preserve">. </w:t>
      </w:r>
      <w:r w:rsidR="004E24F9" w:rsidRPr="00324730">
        <w:t>zasedání Zastupitelstva</w:t>
      </w:r>
      <w:r w:rsidR="00010DF0" w:rsidRPr="00324730">
        <w:t xml:space="preserve"> Olomouckého kraje</w:t>
      </w:r>
      <w:r w:rsidR="003611C3" w:rsidRPr="00324730">
        <w:br/>
      </w:r>
      <w:r w:rsidR="004E24F9" w:rsidRPr="00324730">
        <w:t>konaného</w:t>
      </w:r>
      <w:r w:rsidRPr="00324730">
        <w:t xml:space="preserve"> dne </w:t>
      </w:r>
      <w:r w:rsidR="004E24F9" w:rsidRPr="00324730">
        <w:t>20. 2. 2015</w:t>
      </w:r>
    </w:p>
    <w:p w:rsidR="005F15E9" w:rsidRPr="00324730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FC3A99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FC3A99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FC3A99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Zahájení, volba pracovních komisí a ověřovatelů zápisu, schválení programu zasedání</w:t>
            </w:r>
          </w:p>
        </w:tc>
      </w:tr>
      <w:tr w:rsidR="00324730" w:rsidRPr="00324730" w:rsidTr="00FC3A9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FC3A99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FC3A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FC3A99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FC3A99" w:rsidP="00FC3A99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FC3A9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3A99" w:rsidRPr="00324730" w:rsidRDefault="00FC3A99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3A99" w:rsidRPr="00324730" w:rsidRDefault="00FC3A99" w:rsidP="00FC3A99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předložený program 14. zasedání Zastupitelstva Olomouckého kraje konaného dne 20. 2. 2015</w:t>
            </w:r>
          </w:p>
        </w:tc>
      </w:tr>
      <w:tr w:rsidR="00324730" w:rsidRPr="00324730" w:rsidTr="00FC3A9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FC3A9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FC3A99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FC3A9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FC3A99" w:rsidP="003C1615">
            <w:pPr>
              <w:pStyle w:val="nadpis2"/>
            </w:pPr>
            <w:r w:rsidRPr="00324730">
              <w:t>1.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534D6F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534D6F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534D6F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Kontrola plnění usnesení Zastupitelstva Olomouckého kraje</w:t>
            </w:r>
          </w:p>
        </w:tc>
      </w:tr>
      <w:tr w:rsidR="00324730" w:rsidRPr="00324730" w:rsidTr="00534D6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534D6F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534D6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534D6F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4D6F" w:rsidRPr="00324730" w:rsidRDefault="00534D6F" w:rsidP="00534D6F">
            <w:pPr>
              <w:pStyle w:val="Normal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zprávu o kontrole plnění usnesení Zastupitelstva Olomouckého kraje ke dni 29. 1. 2015:</w:t>
            </w:r>
          </w:p>
          <w:p w:rsidR="00534D6F" w:rsidRPr="00324730" w:rsidRDefault="00534D6F" w:rsidP="00534D6F">
            <w:pPr>
              <w:pStyle w:val="Normal"/>
              <w:jc w:val="both"/>
            </w:pPr>
            <w:r w:rsidRPr="00324730">
              <w:t>a) s termínem plnění k 20. 2. 2015 dle části A) důvodové zprávy</w:t>
            </w:r>
          </w:p>
          <w:p w:rsidR="004E24F9" w:rsidRPr="00324730" w:rsidRDefault="00534D6F" w:rsidP="00534D6F">
            <w:pPr>
              <w:pStyle w:val="Normal"/>
              <w:jc w:val="both"/>
            </w:pPr>
            <w:r w:rsidRPr="00324730">
              <w:t>b) s průběžnými termíny plnění dle části B) důvodové zprávy</w:t>
            </w:r>
          </w:p>
        </w:tc>
      </w:tr>
      <w:tr w:rsidR="00324730" w:rsidRPr="00324730" w:rsidTr="00534D6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4D6F" w:rsidRPr="00324730" w:rsidRDefault="00534D6F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4D6F" w:rsidRPr="00324730" w:rsidRDefault="00534D6F" w:rsidP="00534D6F">
            <w:pPr>
              <w:pStyle w:val="Normal"/>
              <w:jc w:val="both"/>
            </w:pPr>
            <w:r w:rsidRPr="00324730">
              <w:rPr>
                <w:b/>
                <w:spacing w:val="70"/>
              </w:rPr>
              <w:t>vypouští ze sledování</w:t>
            </w:r>
            <w:r w:rsidRPr="00324730">
              <w:t xml:space="preserve"> svá usnesení: </w:t>
            </w:r>
          </w:p>
          <w:p w:rsidR="00534D6F" w:rsidRPr="00324730" w:rsidRDefault="00534D6F" w:rsidP="00534D6F">
            <w:pPr>
              <w:pStyle w:val="Normal"/>
              <w:jc w:val="both"/>
            </w:pPr>
            <w:r w:rsidRPr="00324730">
              <w:t>a) UZ/6/19/2013, bod 4, ze dne 27. 9. 2013, dle části A) důvodové zprávy</w:t>
            </w:r>
          </w:p>
          <w:p w:rsidR="00534D6F" w:rsidRPr="00324730" w:rsidRDefault="00534D6F" w:rsidP="00534D6F">
            <w:pPr>
              <w:pStyle w:val="Normal"/>
              <w:jc w:val="both"/>
            </w:pPr>
            <w:r w:rsidRPr="00324730">
              <w:t>b) UZ/9/46/2014, bod 2, ze dne 14. 2. 2014, dle části B) důvodové zprávy</w:t>
            </w:r>
          </w:p>
        </w:tc>
      </w:tr>
      <w:tr w:rsidR="00324730" w:rsidRPr="00324730" w:rsidTr="00534D6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534D6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534D6F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534D6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534D6F" w:rsidP="003C1615">
            <w:pPr>
              <w:pStyle w:val="nadpis2"/>
            </w:pPr>
            <w:r w:rsidRPr="00324730">
              <w:t>2.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914524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914524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914524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Zpráva o činnosti Rady Olomouckého kraje za uplynulé období</w:t>
            </w:r>
          </w:p>
        </w:tc>
      </w:tr>
      <w:tr w:rsidR="00324730" w:rsidRPr="00324730" w:rsidTr="0091452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914524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91452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914524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914524" w:rsidP="004966A9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zprávu o činnosti Rady Olomouckého kraje za</w:t>
            </w:r>
            <w:r w:rsidR="004966A9" w:rsidRPr="00324730">
              <w:t> </w:t>
            </w:r>
            <w:r w:rsidRPr="00324730">
              <w:t>uplynulé období</w:t>
            </w:r>
          </w:p>
        </w:tc>
      </w:tr>
      <w:tr w:rsidR="00324730" w:rsidRPr="00324730" w:rsidTr="0091452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91452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914524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91452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914524" w:rsidP="003C1615">
            <w:pPr>
              <w:pStyle w:val="nadpis2"/>
            </w:pPr>
            <w:r w:rsidRPr="00324730">
              <w:t>3.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6C0253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6C0253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6C0253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Smlouva o poskytnutí příspěvku na zajištění účasti na Hrách VII. letní olympiády dětí a mládeže 2015</w:t>
            </w:r>
          </w:p>
        </w:tc>
      </w:tr>
      <w:tr w:rsidR="00324730" w:rsidRPr="00324730" w:rsidTr="006C025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6C0253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6C025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6C0253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6C0253" w:rsidP="006C0253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6C025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0253" w:rsidRPr="00324730" w:rsidRDefault="006C0253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0253" w:rsidRPr="00324730" w:rsidRDefault="006C0253" w:rsidP="004966A9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uzavření smlouvy o poskytnutí příspěvku na zajištění účasti na</w:t>
            </w:r>
            <w:r w:rsidR="004966A9" w:rsidRPr="00324730">
              <w:t> </w:t>
            </w:r>
            <w:r w:rsidRPr="00324730">
              <w:t>Hrách VII. letní olympiády dětí a mládeže v roce 2015 mezi Olomouckým krajem a Plzeňským krajem, IČ:</w:t>
            </w:r>
            <w:r w:rsidR="00163ED4" w:rsidRPr="00324730">
              <w:t> </w:t>
            </w:r>
            <w:r w:rsidRPr="00324730">
              <w:t>70890366</w:t>
            </w:r>
            <w:r w:rsidR="00D04E77" w:rsidRPr="00324730">
              <w:t>,</w:t>
            </w:r>
            <w:r w:rsidRPr="00324730">
              <w:t xml:space="preserve"> dle důvodové zprávy a Přílohy č. 1 </w:t>
            </w:r>
            <w:r w:rsidRPr="00324730">
              <w:lastRenderedPageBreak/>
              <w:t>důvodové zprávy</w:t>
            </w:r>
          </w:p>
        </w:tc>
      </w:tr>
      <w:tr w:rsidR="00324730" w:rsidRPr="00324730" w:rsidTr="006C025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6C025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6C0253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6C025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6C0253" w:rsidP="003C1615">
            <w:pPr>
              <w:pStyle w:val="nadpis2"/>
            </w:pPr>
            <w:r w:rsidRPr="00324730">
              <w:t>4.1.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64465E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64465E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95AA8" w:rsidRPr="00324730" w:rsidRDefault="00095AA8" w:rsidP="00095AA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Smlouva o poskytnutí dotace Muzeu umění Olomouc, státní příspěvkové organizaci, v roce 2015</w:t>
            </w:r>
          </w:p>
          <w:p w:rsidR="004E24F9" w:rsidRPr="00324730" w:rsidRDefault="004E24F9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</w:p>
        </w:tc>
      </w:tr>
      <w:tr w:rsidR="00324730" w:rsidRPr="00324730" w:rsidTr="0064465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64465E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64465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64465E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095AA8" w:rsidP="0064465E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upravenou důvodovou zprávu</w:t>
            </w:r>
          </w:p>
        </w:tc>
      </w:tr>
      <w:tr w:rsidR="00324730" w:rsidRPr="00324730" w:rsidTr="0064465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465E" w:rsidRPr="00324730" w:rsidRDefault="0064465E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465E" w:rsidRPr="00324730" w:rsidRDefault="00095AA8" w:rsidP="00095AA8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navýšení dotace Muzeu umění Olomouc, IČ: 75079950, ve výši 500 000 Kč z rezervy Olomouckého kraje dle důvodové zprávy</w:t>
            </w:r>
          </w:p>
        </w:tc>
      </w:tr>
      <w:tr w:rsidR="00324730" w:rsidRPr="00324730" w:rsidTr="0064465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465E" w:rsidRPr="00324730" w:rsidRDefault="0064465E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465E" w:rsidRPr="00324730" w:rsidRDefault="00095AA8" w:rsidP="00095AA8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poskytnutí dotace z rozpočtu Olomouckého kraje ve výši 21 000 000 Kč Muzeu umění Olomouc, IČ: 75079950, dle důvodové zprávy</w:t>
            </w:r>
          </w:p>
        </w:tc>
      </w:tr>
      <w:tr w:rsidR="00324730" w:rsidRPr="00324730" w:rsidTr="0064465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5AA8" w:rsidRPr="00324730" w:rsidRDefault="00095AA8" w:rsidP="003C1615">
            <w:pPr>
              <w:pStyle w:val="nadpis2"/>
            </w:pPr>
            <w:r w:rsidRPr="00324730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95AA8" w:rsidRPr="00324730" w:rsidRDefault="00095AA8" w:rsidP="0064465E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uzavření veřejnoprávní smlouvy o poskytnutí dotace s příjemcem dle bodu 3 usnesení, ve znění veřejnoprávní smlouvy uvedené v upravené Příloze č. 1 důvodové zprávy</w:t>
            </w:r>
          </w:p>
        </w:tc>
      </w:tr>
      <w:tr w:rsidR="00324730" w:rsidRPr="00324730" w:rsidTr="0064465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465E" w:rsidRPr="00324730" w:rsidRDefault="00095AA8" w:rsidP="003C1615">
            <w:pPr>
              <w:pStyle w:val="nadpis2"/>
            </w:pPr>
            <w:r w:rsidRPr="00324730">
              <w:t>5</w:t>
            </w:r>
            <w:r w:rsidR="0064465E" w:rsidRPr="00324730"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465E" w:rsidRPr="00324730" w:rsidRDefault="00095AA8" w:rsidP="0064465E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ukládá podepsat</w:t>
            </w:r>
            <w:r w:rsidRPr="00324730">
              <w:t xml:space="preserve"> smlouvu dle bodu 4 usnesení</w:t>
            </w:r>
          </w:p>
        </w:tc>
      </w:tr>
      <w:tr w:rsidR="00324730" w:rsidRPr="00324730" w:rsidTr="0064465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465E" w:rsidRPr="00324730" w:rsidRDefault="0064465E" w:rsidP="0064465E">
            <w:r w:rsidRPr="00324730">
              <w:t>O: Mgr. Radovan Rašťák, náměstek hejtmana</w:t>
            </w:r>
          </w:p>
        </w:tc>
      </w:tr>
      <w:tr w:rsidR="00324730" w:rsidRPr="00324730" w:rsidTr="0064465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64465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64465E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64465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64465E" w:rsidP="003C1615">
            <w:pPr>
              <w:pStyle w:val="nadpis2"/>
            </w:pPr>
            <w:r w:rsidRPr="00324730">
              <w:t>4.2.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851400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851400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UZ/14/6/2015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851400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Smlouva o poskytnutí dotace z rozpočtu Olomouckého kraje - Garden Food Festival</w:t>
            </w:r>
          </w:p>
        </w:tc>
      </w:tr>
      <w:tr w:rsidR="00324730" w:rsidRPr="00324730" w:rsidTr="0085140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851400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8514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851400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851400" w:rsidP="00851400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8514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1400" w:rsidRPr="00324730" w:rsidRDefault="00851400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1400" w:rsidRPr="00324730" w:rsidRDefault="00851400" w:rsidP="004966A9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poskytnutí finanční dotace z rozpočtu Olomouckého kraje ve</w:t>
            </w:r>
            <w:r w:rsidR="004966A9" w:rsidRPr="00324730">
              <w:t> </w:t>
            </w:r>
            <w:r w:rsidRPr="00324730">
              <w:t>výši 300.000 Kč Foodfest, s.r.o., Hálkova 171/2, Hodolany, 779</w:t>
            </w:r>
            <w:r w:rsidR="004966A9" w:rsidRPr="00324730">
              <w:t> </w:t>
            </w:r>
            <w:r w:rsidRPr="00324730">
              <w:t>00 Olomouc, IČ:</w:t>
            </w:r>
            <w:r w:rsidR="00163ED4" w:rsidRPr="00324730">
              <w:t> </w:t>
            </w:r>
            <w:r w:rsidRPr="00324730">
              <w:t>03283844</w:t>
            </w:r>
          </w:p>
        </w:tc>
      </w:tr>
      <w:tr w:rsidR="00324730" w:rsidRPr="00324730" w:rsidTr="008514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1400" w:rsidRPr="00324730" w:rsidRDefault="00851400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1400" w:rsidRPr="00324730" w:rsidRDefault="00851400" w:rsidP="004966A9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uzavření veřejnoprávní smlouvy o poskytnutí dotace s</w:t>
            </w:r>
            <w:r w:rsidR="004966A9" w:rsidRPr="00324730">
              <w:t> </w:t>
            </w:r>
            <w:r w:rsidRPr="00324730">
              <w:t>příjemcem dle bodu 2 usnesení, ve znění veřejnoprávní smlouvy uvedené v</w:t>
            </w:r>
            <w:r w:rsidR="004966A9" w:rsidRPr="00324730">
              <w:t> </w:t>
            </w:r>
            <w:r w:rsidRPr="00324730">
              <w:t>Příloze č. 1 důvodové zprávy</w:t>
            </w:r>
          </w:p>
        </w:tc>
      </w:tr>
      <w:tr w:rsidR="00324730" w:rsidRPr="00324730" w:rsidTr="008514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1400" w:rsidRPr="00324730" w:rsidRDefault="00851400" w:rsidP="003C1615">
            <w:pPr>
              <w:pStyle w:val="nadpis2"/>
            </w:pPr>
            <w:r w:rsidRPr="00324730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1400" w:rsidRPr="00324730" w:rsidRDefault="00851400" w:rsidP="00851400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ukládá podepsat</w:t>
            </w:r>
            <w:r w:rsidRPr="00324730">
              <w:t xml:space="preserve"> smlouvu dle bodu 3 usnesení</w:t>
            </w:r>
          </w:p>
        </w:tc>
      </w:tr>
      <w:tr w:rsidR="00324730" w:rsidRPr="00324730" w:rsidTr="0085140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1400" w:rsidRPr="00324730" w:rsidRDefault="00851400" w:rsidP="00851400">
            <w:r w:rsidRPr="00324730">
              <w:t>O: Ing. Jiří Rozbořil, hejtman Olomouckého kraje</w:t>
            </w:r>
          </w:p>
        </w:tc>
      </w:tr>
      <w:tr w:rsidR="00324730" w:rsidRPr="00324730" w:rsidTr="0085140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85140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851400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85140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851400" w:rsidP="003C1615">
            <w:pPr>
              <w:pStyle w:val="nadpis2"/>
            </w:pPr>
            <w:r w:rsidRPr="00324730">
              <w:t>4.3.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163ED4">
        <w:tc>
          <w:tcPr>
            <w:tcW w:w="961" w:type="pct"/>
            <w:gridSpan w:val="2"/>
            <w:tcBorders>
              <w:bottom w:val="nil"/>
            </w:tcBorders>
          </w:tcPr>
          <w:p w:rsidR="00147113" w:rsidRPr="00324730" w:rsidRDefault="00147113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UZ/14/7/2015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47113" w:rsidRPr="00324730" w:rsidRDefault="00147113" w:rsidP="004966A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Smlouva o poskytnutí dotace z rozpočtu Olomouckého kraje – zabezpečení činností při provádění prevence v oblasti BESIP na</w:t>
            </w:r>
            <w:r w:rsidR="004966A9" w:rsidRPr="00324730">
              <w:rPr>
                <w:szCs w:val="24"/>
              </w:rPr>
              <w:t> </w:t>
            </w:r>
            <w:r w:rsidRPr="00324730">
              <w:rPr>
                <w:szCs w:val="24"/>
              </w:rPr>
              <w:t>území Olomouckého kraje v roce 2015</w:t>
            </w:r>
          </w:p>
        </w:tc>
      </w:tr>
      <w:tr w:rsidR="00324730" w:rsidRPr="00324730" w:rsidTr="00163ED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7113" w:rsidRPr="00324730" w:rsidRDefault="00147113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163ED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7113" w:rsidRPr="00324730" w:rsidRDefault="00147113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7113" w:rsidRPr="00324730" w:rsidRDefault="00147113" w:rsidP="00163ED4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163ED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7113" w:rsidRPr="00324730" w:rsidRDefault="00147113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7113" w:rsidRPr="00324730" w:rsidRDefault="00147113" w:rsidP="004966A9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uzavření veřejnoprávní Smlouvy o poskytnutí dotace z</w:t>
            </w:r>
            <w:r w:rsidR="004966A9" w:rsidRPr="00324730">
              <w:t> </w:t>
            </w:r>
            <w:r w:rsidRPr="00324730">
              <w:t>rozpočtu Olomouckého kraje – zabezpečení činnosti při provádění prevence v oblasti BESIP na území Olomouckého kraje v roce 2015, dle Přílohy č. 1 důvodové zprávy</w:t>
            </w:r>
          </w:p>
        </w:tc>
      </w:tr>
      <w:tr w:rsidR="00324730" w:rsidRPr="00324730" w:rsidTr="00163ED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7113" w:rsidRPr="00324730" w:rsidRDefault="00147113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7113" w:rsidRPr="00324730" w:rsidRDefault="00147113" w:rsidP="007F3A26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ukládá podepsat</w:t>
            </w:r>
            <w:r w:rsidRPr="00324730">
              <w:t xml:space="preserve"> smlouvu dle bodu 2 usnesení</w:t>
            </w:r>
          </w:p>
        </w:tc>
      </w:tr>
      <w:tr w:rsidR="00324730" w:rsidRPr="00324730" w:rsidTr="00163ED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7113" w:rsidRPr="00324730" w:rsidRDefault="00147113" w:rsidP="00163ED4">
            <w:r w:rsidRPr="00324730">
              <w:t>O: PhDr. Alois Mačák, MBA, 1. náměstek hejtmana</w:t>
            </w:r>
          </w:p>
        </w:tc>
      </w:tr>
      <w:tr w:rsidR="00324730" w:rsidRPr="00324730" w:rsidTr="00163ED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7113" w:rsidRPr="00324730" w:rsidRDefault="00147113" w:rsidP="003C1615">
            <w:pPr>
              <w:pStyle w:val="nadpis2"/>
            </w:pPr>
          </w:p>
        </w:tc>
      </w:tr>
      <w:tr w:rsidR="00324730" w:rsidRPr="00324730" w:rsidTr="00163ED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7113" w:rsidRPr="00324730" w:rsidRDefault="00147113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7113" w:rsidRPr="00324730" w:rsidRDefault="00147113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147113" w:rsidRPr="00324730" w:rsidTr="00163ED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7113" w:rsidRPr="00324730" w:rsidRDefault="00147113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7113" w:rsidRPr="00324730" w:rsidRDefault="00147113" w:rsidP="003C1615">
            <w:pPr>
              <w:pStyle w:val="nadpis2"/>
            </w:pPr>
            <w:r w:rsidRPr="00324730">
              <w:t>4.4.</w:t>
            </w:r>
          </w:p>
        </w:tc>
      </w:tr>
    </w:tbl>
    <w:p w:rsidR="00147113" w:rsidRPr="00324730" w:rsidRDefault="0014711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AD2D3C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AD2D3C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UZ/14/8/2015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AD2D3C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Rozpočet Olomouckého kraje 2014 - rozpočtové změny</w:t>
            </w:r>
          </w:p>
        </w:tc>
      </w:tr>
      <w:tr w:rsidR="00324730" w:rsidRPr="00324730" w:rsidTr="00AD2D3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AD2D3C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AD2D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AD2D3C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D2D3C" w:rsidRPr="00324730" w:rsidRDefault="00AD2D3C" w:rsidP="00AD2D3C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</w:t>
            </w:r>
          </w:p>
          <w:p w:rsidR="00AD2D3C" w:rsidRPr="00324730" w:rsidRDefault="00AD2D3C" w:rsidP="00AD2D3C">
            <w:pPr>
              <w:pStyle w:val="Normal"/>
              <w:spacing w:after="119"/>
              <w:jc w:val="both"/>
            </w:pPr>
            <w:r w:rsidRPr="00324730">
              <w:t>a) důvodovou zprávu</w:t>
            </w:r>
          </w:p>
          <w:p w:rsidR="004E24F9" w:rsidRPr="00324730" w:rsidRDefault="00AD2D3C" w:rsidP="00AD2D3C">
            <w:pPr>
              <w:pStyle w:val="Normal"/>
              <w:spacing w:after="119"/>
              <w:jc w:val="both"/>
            </w:pPr>
            <w:r w:rsidRPr="00324730">
              <w:t>b) rozpočtové změny v Příloze č. 1</w:t>
            </w:r>
          </w:p>
        </w:tc>
      </w:tr>
      <w:tr w:rsidR="00324730" w:rsidRPr="00324730" w:rsidTr="00AD2D3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AD2D3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AD2D3C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AD2D3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AD2D3C" w:rsidP="003C1615">
            <w:pPr>
              <w:pStyle w:val="nadpis2"/>
            </w:pPr>
            <w:r w:rsidRPr="00324730">
              <w:t>5.1.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BD3DC2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BD3DC2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UZ/14/9/2015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BD3DC2" w:rsidP="00EA283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Rozpočet Olomouckého kraje 2014 - účelové dotace z</w:t>
            </w:r>
            <w:r w:rsidR="00EA2839" w:rsidRPr="00324730">
              <w:rPr>
                <w:szCs w:val="24"/>
              </w:rPr>
              <w:t>e</w:t>
            </w:r>
            <w:r w:rsidRPr="00324730">
              <w:rPr>
                <w:szCs w:val="24"/>
              </w:rPr>
              <w:t xml:space="preserve"> státního rozpočtu obcím Olomouckého kraje </w:t>
            </w:r>
          </w:p>
        </w:tc>
      </w:tr>
      <w:tr w:rsidR="00324730" w:rsidRPr="00324730" w:rsidTr="00BD3DC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BD3DC2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BD3DC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BD3DC2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3DC2" w:rsidRPr="00324730" w:rsidRDefault="00BD3DC2" w:rsidP="00BD3DC2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</w:t>
            </w:r>
          </w:p>
          <w:p w:rsidR="00BD3DC2" w:rsidRPr="00324730" w:rsidRDefault="00BD3DC2" w:rsidP="00BD3DC2">
            <w:pPr>
              <w:pStyle w:val="Normal"/>
              <w:spacing w:after="119"/>
              <w:jc w:val="both"/>
            </w:pPr>
            <w:r w:rsidRPr="00324730">
              <w:t>a) důvodovou zprávu</w:t>
            </w:r>
          </w:p>
          <w:p w:rsidR="004E24F9" w:rsidRPr="00324730" w:rsidRDefault="00237C99" w:rsidP="004966A9">
            <w:pPr>
              <w:pStyle w:val="Normal"/>
              <w:spacing w:after="119"/>
              <w:jc w:val="both"/>
            </w:pPr>
            <w:r w:rsidRPr="00324730">
              <w:t xml:space="preserve">b) </w:t>
            </w:r>
            <w:r w:rsidR="00BD3DC2" w:rsidRPr="00324730">
              <w:t>poskytnutí dotací ze státního rozpočtu obcím Olomouckého kraje dle</w:t>
            </w:r>
            <w:r w:rsidR="004966A9" w:rsidRPr="00324730">
              <w:t> </w:t>
            </w:r>
            <w:r w:rsidR="00BD3DC2" w:rsidRPr="00324730">
              <w:t>důvodové zprávy</w:t>
            </w:r>
          </w:p>
        </w:tc>
      </w:tr>
      <w:tr w:rsidR="00324730" w:rsidRPr="00324730" w:rsidTr="00BD3DC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BD3DC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BD3DC2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BD3DC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BD3DC2" w:rsidP="003C1615">
            <w:pPr>
              <w:pStyle w:val="nadpis2"/>
            </w:pPr>
            <w:r w:rsidRPr="00324730">
              <w:t>5.2.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6E5FF8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6E5FF8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UZ/14/10/2015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6E5FF8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Rozpočet Olomouckého kraje 2014 - dotace z Ministerstva práce a sociálních věcí na poskytování sociálních služeb</w:t>
            </w:r>
          </w:p>
        </w:tc>
      </w:tr>
      <w:tr w:rsidR="00324730" w:rsidRPr="00324730" w:rsidTr="006E5FF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6E5FF8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6E5FF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6E5FF8" w:rsidP="003C1615">
            <w:pPr>
              <w:pStyle w:val="nadpis2"/>
            </w:pPr>
            <w:r w:rsidRPr="00324730"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5FF8" w:rsidRPr="00324730" w:rsidRDefault="006E5FF8" w:rsidP="006E5FF8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</w:t>
            </w:r>
          </w:p>
          <w:p w:rsidR="006E5FF8" w:rsidRPr="00324730" w:rsidRDefault="006E5FF8" w:rsidP="006E5FF8">
            <w:pPr>
              <w:pStyle w:val="Normal"/>
              <w:spacing w:after="119"/>
              <w:jc w:val="both"/>
            </w:pPr>
            <w:r w:rsidRPr="00324730">
              <w:t>a) důvodovou zprávu</w:t>
            </w:r>
          </w:p>
          <w:p w:rsidR="004E24F9" w:rsidRPr="00324730" w:rsidRDefault="006E5FF8" w:rsidP="006E5FF8">
            <w:pPr>
              <w:pStyle w:val="Normal"/>
              <w:spacing w:after="119"/>
              <w:jc w:val="both"/>
            </w:pPr>
            <w:r w:rsidRPr="00324730">
              <w:t>b) poskytnutí dotace z Ministerstva práce a sociálních věcí na poskytování sociálních služeb dle důvodové zprávy</w:t>
            </w:r>
          </w:p>
        </w:tc>
      </w:tr>
      <w:tr w:rsidR="00324730" w:rsidRPr="00324730" w:rsidTr="006E5FF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6E5FF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6E5FF8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6E5FF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6E5FF8" w:rsidP="003C1615">
            <w:pPr>
              <w:pStyle w:val="nadpis2"/>
            </w:pPr>
            <w:r w:rsidRPr="00324730">
              <w:t>5.3.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9B63A6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9B63A6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UZ/14/11/2015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9B63A6" w:rsidP="008822C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Rozpočet Olomouckého kraje 2014 - plnění rozpočtu k</w:t>
            </w:r>
            <w:r w:rsidR="008822C8" w:rsidRPr="00324730">
              <w:rPr>
                <w:szCs w:val="24"/>
              </w:rPr>
              <w:t> </w:t>
            </w:r>
            <w:r w:rsidRPr="00324730">
              <w:rPr>
                <w:szCs w:val="24"/>
              </w:rPr>
              <w:t>30.</w:t>
            </w:r>
            <w:r w:rsidR="008822C8" w:rsidRPr="00324730">
              <w:rPr>
                <w:szCs w:val="24"/>
              </w:rPr>
              <w:t> </w:t>
            </w:r>
            <w:r w:rsidRPr="00324730">
              <w:rPr>
                <w:szCs w:val="24"/>
              </w:rPr>
              <w:t>11.</w:t>
            </w:r>
            <w:r w:rsidR="008822C8" w:rsidRPr="00324730">
              <w:rPr>
                <w:szCs w:val="24"/>
              </w:rPr>
              <w:t> </w:t>
            </w:r>
            <w:r w:rsidRPr="00324730">
              <w:rPr>
                <w:szCs w:val="24"/>
              </w:rPr>
              <w:t>2014</w:t>
            </w:r>
          </w:p>
        </w:tc>
      </w:tr>
      <w:tr w:rsidR="00324730" w:rsidRPr="00324730" w:rsidTr="009B63A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9B63A6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9B63A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9B63A6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9B63A6" w:rsidP="008E696E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plnění rozpočtu Olomouckého kraje k 30.</w:t>
            </w:r>
            <w:r w:rsidR="008E696E" w:rsidRPr="00324730">
              <w:t> </w:t>
            </w:r>
            <w:r w:rsidRPr="00324730">
              <w:t>11.</w:t>
            </w:r>
            <w:r w:rsidR="008E696E" w:rsidRPr="00324730">
              <w:t> </w:t>
            </w:r>
            <w:r w:rsidRPr="00324730">
              <w:t>2014</w:t>
            </w:r>
          </w:p>
        </w:tc>
      </w:tr>
      <w:tr w:rsidR="00324730" w:rsidRPr="00324730" w:rsidTr="009B63A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9B63A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9B63A6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9B63A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9B63A6" w:rsidP="003C1615">
            <w:pPr>
              <w:pStyle w:val="nadpis2"/>
            </w:pPr>
            <w:r w:rsidRPr="00324730">
              <w:t>5.4.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3F3F29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3F3F29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UZ/14/12/2015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3F3F29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Rozpočet Olomouckého kraje 2015 - investice</w:t>
            </w:r>
          </w:p>
        </w:tc>
      </w:tr>
      <w:tr w:rsidR="00324730" w:rsidRPr="00324730" w:rsidTr="003F3F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3F3F29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3F3F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3F3F29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3F3F29" w:rsidP="003F3F29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</w:t>
            </w:r>
            <w:r w:rsidR="0032416A" w:rsidRPr="00324730">
              <w:t xml:space="preserve">upravenou </w:t>
            </w:r>
            <w:r w:rsidRPr="00324730">
              <w:t>důvodovou zprávu</w:t>
            </w:r>
          </w:p>
        </w:tc>
      </w:tr>
      <w:tr w:rsidR="00324730" w:rsidRPr="00324730" w:rsidTr="003F3F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3F29" w:rsidRPr="00324730" w:rsidRDefault="003F3F29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3F29" w:rsidRPr="00324730" w:rsidRDefault="003F3F29" w:rsidP="0032416A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</w:t>
            </w:r>
            <w:r w:rsidR="0032416A" w:rsidRPr="00324730">
              <w:t>realizaci investičních akcí dle upravené důvodové zprávy a Přílohy č.1</w:t>
            </w:r>
          </w:p>
        </w:tc>
      </w:tr>
      <w:tr w:rsidR="00324730" w:rsidRPr="00324730" w:rsidTr="003F3F2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3F3F2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3F3F29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3F3F2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3F3F29" w:rsidP="003C1615">
            <w:pPr>
              <w:pStyle w:val="nadpis2"/>
            </w:pPr>
            <w:r w:rsidRPr="00324730">
              <w:t>6.1.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DC33A9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DC33A9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UZ/14/13/2015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DC33A9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Rozpočet Olomouckého kraje 2015 - rozpočtové změny</w:t>
            </w:r>
          </w:p>
        </w:tc>
      </w:tr>
      <w:tr w:rsidR="00324730" w:rsidRPr="00324730" w:rsidTr="00DC33A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DC33A9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DC33A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DC33A9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33A9" w:rsidRPr="00324730" w:rsidRDefault="00DC33A9" w:rsidP="00DC33A9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</w:t>
            </w:r>
          </w:p>
          <w:p w:rsidR="00DC33A9" w:rsidRPr="00324730" w:rsidRDefault="00DC33A9" w:rsidP="00DC33A9">
            <w:pPr>
              <w:pStyle w:val="Normal"/>
              <w:spacing w:after="119"/>
              <w:jc w:val="both"/>
            </w:pPr>
            <w:r w:rsidRPr="00324730">
              <w:t>a) důvodovou zprávu</w:t>
            </w:r>
          </w:p>
          <w:p w:rsidR="004E24F9" w:rsidRPr="00324730" w:rsidRDefault="00DC33A9" w:rsidP="00DC33A9">
            <w:pPr>
              <w:pStyle w:val="Normal"/>
              <w:spacing w:after="119"/>
              <w:jc w:val="both"/>
            </w:pPr>
            <w:r w:rsidRPr="00324730">
              <w:t>b) rozpočtové změny v Příloze č. 1 a Příloze č. 2</w:t>
            </w:r>
          </w:p>
        </w:tc>
      </w:tr>
      <w:tr w:rsidR="00324730" w:rsidRPr="00324730" w:rsidTr="00DC33A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33A9" w:rsidRPr="00324730" w:rsidRDefault="00DC33A9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33A9" w:rsidRPr="00324730" w:rsidRDefault="00DC33A9" w:rsidP="00DC33A9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rozpočtové změny v Příloze č. 3</w:t>
            </w:r>
          </w:p>
        </w:tc>
      </w:tr>
      <w:tr w:rsidR="00324730" w:rsidRPr="00324730" w:rsidTr="00DC33A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DC33A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DC33A9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DC33A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DC33A9" w:rsidP="003C1615">
            <w:pPr>
              <w:pStyle w:val="nadpis2"/>
            </w:pPr>
            <w:r w:rsidRPr="00324730">
              <w:t>6.2.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864CB1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864CB1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UZ/14/14/2015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864CB1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 xml:space="preserve">Rozpočet Olomouckého kraje 2015 - rozpočtové změny </w:t>
            </w:r>
            <w:r w:rsidR="00B33928" w:rsidRPr="00324730">
              <w:rPr>
                <w:szCs w:val="24"/>
              </w:rPr>
              <w:t xml:space="preserve">– </w:t>
            </w:r>
            <w:r w:rsidRPr="00324730">
              <w:rPr>
                <w:szCs w:val="24"/>
              </w:rPr>
              <w:t>DODATEK</w:t>
            </w:r>
          </w:p>
        </w:tc>
      </w:tr>
      <w:tr w:rsidR="00324730" w:rsidRPr="00324730" w:rsidTr="00864CB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864CB1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864C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864CB1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4CB1" w:rsidRPr="00324730" w:rsidRDefault="00864CB1" w:rsidP="00864CB1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</w:t>
            </w:r>
          </w:p>
          <w:p w:rsidR="00864CB1" w:rsidRPr="00324730" w:rsidRDefault="00864CB1" w:rsidP="00864CB1">
            <w:pPr>
              <w:pStyle w:val="Normal"/>
              <w:spacing w:after="119"/>
              <w:jc w:val="both"/>
            </w:pPr>
            <w:r w:rsidRPr="00324730">
              <w:lastRenderedPageBreak/>
              <w:t>a) důvodovou zprávu</w:t>
            </w:r>
          </w:p>
          <w:p w:rsidR="004E24F9" w:rsidRPr="00324730" w:rsidRDefault="00864CB1" w:rsidP="00864CB1">
            <w:pPr>
              <w:pStyle w:val="Normal"/>
              <w:spacing w:after="119"/>
              <w:jc w:val="both"/>
            </w:pPr>
            <w:r w:rsidRPr="00324730">
              <w:t>b) rozpočtové změny v Příloze č. 1 a Příloze č. 2</w:t>
            </w:r>
          </w:p>
        </w:tc>
      </w:tr>
      <w:tr w:rsidR="00324730" w:rsidRPr="00324730" w:rsidTr="00864CB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4CB1" w:rsidRPr="00324730" w:rsidRDefault="00864CB1" w:rsidP="003C1615">
            <w:pPr>
              <w:pStyle w:val="nadpis2"/>
            </w:pPr>
            <w:r w:rsidRPr="00324730">
              <w:lastRenderedPageBreak/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4CB1" w:rsidRPr="00324730" w:rsidRDefault="00864CB1" w:rsidP="00864CB1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rozpočtové změny v Příloze č. 3</w:t>
            </w:r>
          </w:p>
        </w:tc>
      </w:tr>
      <w:tr w:rsidR="00324730" w:rsidRPr="00324730" w:rsidTr="00864CB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864CB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864CB1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864CB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864CB1" w:rsidP="003C1615">
            <w:pPr>
              <w:pStyle w:val="nadpis2"/>
            </w:pPr>
            <w:r w:rsidRPr="00324730">
              <w:t>6.2.1.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A202D1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A202D1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UZ/14/15/2015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A202D1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Rozpočet Olomouckého kraje 2015 - příspěvek na výkon státní správy obcím Olomouckého kraje na rok 2015</w:t>
            </w:r>
          </w:p>
        </w:tc>
      </w:tr>
      <w:tr w:rsidR="00324730" w:rsidRPr="00324730" w:rsidTr="00A202D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A202D1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A202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A202D1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02D1" w:rsidRPr="00324730" w:rsidRDefault="00A202D1" w:rsidP="00A202D1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</w:t>
            </w:r>
          </w:p>
          <w:p w:rsidR="00A202D1" w:rsidRPr="00324730" w:rsidRDefault="00A202D1" w:rsidP="00A202D1">
            <w:pPr>
              <w:pStyle w:val="Normal"/>
              <w:spacing w:after="119"/>
              <w:jc w:val="both"/>
            </w:pPr>
            <w:r w:rsidRPr="00324730">
              <w:t>a) důvodovou zprávu</w:t>
            </w:r>
          </w:p>
          <w:p w:rsidR="004E24F9" w:rsidRPr="00324730" w:rsidRDefault="00A202D1" w:rsidP="008822C8">
            <w:pPr>
              <w:pStyle w:val="Normal"/>
              <w:spacing w:after="119"/>
              <w:jc w:val="both"/>
            </w:pPr>
            <w:r w:rsidRPr="00324730">
              <w:t>b) rozpis příspěvku na výkon státní správy obcím Olomouckého kraje na</w:t>
            </w:r>
            <w:r w:rsidR="008822C8" w:rsidRPr="00324730">
              <w:t> </w:t>
            </w:r>
            <w:r w:rsidRPr="00324730">
              <w:t>rok</w:t>
            </w:r>
            <w:r w:rsidR="008822C8" w:rsidRPr="00324730">
              <w:t> </w:t>
            </w:r>
            <w:r w:rsidRPr="00324730">
              <w:t>2015 dle důvodové zprávy</w:t>
            </w:r>
          </w:p>
        </w:tc>
      </w:tr>
      <w:tr w:rsidR="00324730" w:rsidRPr="00324730" w:rsidTr="00A202D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A202D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A202D1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A202D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A202D1" w:rsidP="003C1615">
            <w:pPr>
              <w:pStyle w:val="nadpis2"/>
            </w:pPr>
            <w:r w:rsidRPr="00324730">
              <w:t>6.3.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620D3C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620D3C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UZ/14/16/2015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620D3C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Rozpočet Olomouckého kraje 2015 - Významné projekty Olomouckého kraje</w:t>
            </w:r>
          </w:p>
        </w:tc>
      </w:tr>
      <w:tr w:rsidR="00324730" w:rsidRPr="00324730" w:rsidTr="00620D3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620D3C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620D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620D3C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C8691E" w:rsidP="00620D3C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upravenou důvodovou zprávu</w:t>
            </w:r>
          </w:p>
        </w:tc>
      </w:tr>
      <w:tr w:rsidR="00324730" w:rsidRPr="00324730" w:rsidTr="00620D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0D3C" w:rsidRPr="00324730" w:rsidRDefault="00620D3C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691E" w:rsidRPr="00324730" w:rsidRDefault="00C8691E" w:rsidP="00C8691E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</w:t>
            </w:r>
          </w:p>
          <w:p w:rsidR="000907FA" w:rsidRPr="00324730" w:rsidRDefault="000907FA" w:rsidP="000907FA">
            <w:pPr>
              <w:pStyle w:val="Normal"/>
              <w:spacing w:after="119"/>
              <w:jc w:val="both"/>
            </w:pPr>
            <w:r w:rsidRPr="00324730">
              <w:t xml:space="preserve">a) předložený návrh realizace Významných projektů dle Přílohy </w:t>
            </w:r>
            <w:r w:rsidR="006E3BA8" w:rsidRPr="00324730">
              <w:t>č. 1 upravené</w:t>
            </w:r>
            <w:r w:rsidRPr="00324730">
              <w:t xml:space="preserve"> důvodové zprávy v částce 6 405 000 Kč</w:t>
            </w:r>
          </w:p>
          <w:p w:rsidR="000907FA" w:rsidRPr="00324730" w:rsidRDefault="000907FA" w:rsidP="000907FA">
            <w:pPr>
              <w:pStyle w:val="Normal"/>
              <w:spacing w:after="119"/>
              <w:jc w:val="both"/>
            </w:pPr>
            <w:r w:rsidRPr="00324730">
              <w:t xml:space="preserve">b) úpravu Pravidel pro čerpání finančních </w:t>
            </w:r>
            <w:r w:rsidR="0030423F" w:rsidRPr="00324730">
              <w:t>dotací</w:t>
            </w:r>
            <w:r w:rsidRPr="00324730">
              <w:t xml:space="preserve"> určených na Významné projekty Olomouckého kraje pro rok 2015 dle upravené Přílohy č. 2 důvodové zprávy</w:t>
            </w:r>
          </w:p>
          <w:p w:rsidR="00620D3C" w:rsidRPr="00324730" w:rsidRDefault="000907FA" w:rsidP="00254821">
            <w:pPr>
              <w:pStyle w:val="Normal"/>
              <w:spacing w:after="119"/>
              <w:jc w:val="both"/>
            </w:pPr>
            <w:r w:rsidRPr="00324730">
              <w:t>c) poskytnutí dotace Nadačnímu fondu Centra bakalářských studií v Šumperku, IČ</w:t>
            </w:r>
            <w:r w:rsidR="00313C66" w:rsidRPr="00324730">
              <w:t>:</w:t>
            </w:r>
            <w:r w:rsidRPr="00324730">
              <w:t xml:space="preserve"> 26808153, Jesenická 31, 787 01 Šumperk, ve výši 300 000 Kč, dle</w:t>
            </w:r>
            <w:r w:rsidR="00254821" w:rsidRPr="00324730">
              <w:t> </w:t>
            </w:r>
            <w:r w:rsidRPr="00324730">
              <w:t>důvodové zprávy</w:t>
            </w:r>
          </w:p>
        </w:tc>
      </w:tr>
      <w:tr w:rsidR="00324730" w:rsidRPr="00324730" w:rsidTr="00620D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691E" w:rsidRPr="00324730" w:rsidRDefault="00C8691E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691E" w:rsidRPr="00324730" w:rsidRDefault="000907FA" w:rsidP="00C8691E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uzavření veřejnoprávních smluv o poskytnutí dotací dle bodu 2a usnesení s příjemci dle Přílohy č. 1 důvodové zprávy, ve znění dle vzorové veřejnoprávní smlouvy uvedené v Příloze č. 3 důvodové zprávy</w:t>
            </w:r>
          </w:p>
        </w:tc>
      </w:tr>
      <w:tr w:rsidR="00324730" w:rsidRPr="00324730" w:rsidTr="00620D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691E" w:rsidRPr="00324730" w:rsidRDefault="00C8691E" w:rsidP="003C1615">
            <w:pPr>
              <w:pStyle w:val="nadpis2"/>
            </w:pPr>
            <w:r w:rsidRPr="00324730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691E" w:rsidRPr="00324730" w:rsidRDefault="000907FA" w:rsidP="00254821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uzavření veřejnoprávní smlouvy o poskytnutí dotace s příjemcem dle bodu 2c usnesení, ve znění veřejnoprávní smlouvy uvedené v</w:t>
            </w:r>
            <w:r w:rsidR="000D4719" w:rsidRPr="00324730">
              <w:t xml:space="preserve"> upravené </w:t>
            </w:r>
            <w:r w:rsidRPr="00324730">
              <w:t>Příloze č. 4 důvodové zprávy</w:t>
            </w:r>
          </w:p>
        </w:tc>
      </w:tr>
      <w:tr w:rsidR="00324730" w:rsidRPr="00324730" w:rsidTr="00620D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691E" w:rsidRPr="00324730" w:rsidRDefault="00C8691E" w:rsidP="003C1615">
            <w:pPr>
              <w:pStyle w:val="nadpis2"/>
            </w:pPr>
            <w:r w:rsidRPr="00324730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691E" w:rsidRPr="00324730" w:rsidRDefault="000907FA" w:rsidP="00C8691E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324730">
              <w:rPr>
                <w:b/>
                <w:spacing w:val="70"/>
              </w:rPr>
              <w:t xml:space="preserve">nevyhovuje žádostem </w:t>
            </w:r>
            <w:r w:rsidRPr="00324730">
              <w:t>žadatelů dle Přílohy č. 1 s odůvodněním dle upravené důvodové zprávy</w:t>
            </w:r>
          </w:p>
        </w:tc>
      </w:tr>
      <w:tr w:rsidR="00324730" w:rsidRPr="00324730" w:rsidTr="00620D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0D3C" w:rsidRPr="00324730" w:rsidRDefault="00C8691E" w:rsidP="003C1615">
            <w:pPr>
              <w:pStyle w:val="nadpis2"/>
            </w:pPr>
            <w:r w:rsidRPr="00324730">
              <w:lastRenderedPageBreak/>
              <w:t>6</w:t>
            </w:r>
            <w:r w:rsidR="00620D3C" w:rsidRPr="00324730"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0D3C" w:rsidRPr="00324730" w:rsidRDefault="000907FA" w:rsidP="00620D3C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ukládá podepsat</w:t>
            </w:r>
            <w:r w:rsidRPr="00324730">
              <w:t xml:space="preserve"> smlouvy dle bodu 3 a 4 usnesení</w:t>
            </w:r>
          </w:p>
        </w:tc>
      </w:tr>
      <w:tr w:rsidR="00324730" w:rsidRPr="00324730" w:rsidTr="00620D3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0D3C" w:rsidRPr="00324730" w:rsidRDefault="00620D3C" w:rsidP="00620D3C">
            <w:r w:rsidRPr="00324730">
              <w:t>O: Ing. Jiří Rozbořil, hejtman Olomouckého kraje</w:t>
            </w:r>
          </w:p>
        </w:tc>
      </w:tr>
      <w:tr w:rsidR="00324730" w:rsidRPr="00324730" w:rsidTr="00620D3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620D3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620D3C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620D3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620D3C" w:rsidP="003C1615">
            <w:pPr>
              <w:pStyle w:val="nadpis2"/>
            </w:pPr>
            <w:r w:rsidRPr="00324730">
              <w:t>6.4.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B144E0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B144E0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UZ/14/17/2015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B144E0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Rozpočet Olomouckého kraje 2015 - uzavření veřejnoprávních smluv s příjemci přímé podpory z rozpočtu</w:t>
            </w:r>
          </w:p>
        </w:tc>
      </w:tr>
      <w:tr w:rsidR="00324730" w:rsidRPr="00324730" w:rsidTr="00B144E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B144E0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B144E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B144E0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B144E0" w:rsidP="00B144E0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B144E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44E0" w:rsidRPr="00324730" w:rsidRDefault="00B144E0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44E0" w:rsidRPr="00324730" w:rsidRDefault="00B144E0" w:rsidP="008822C8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uzavření veřejnoprávních smluv o poskytnutí dotací s příjemci dle Přílohy č. 5 usnesení č. UZ/13/12/2014 ze dne 12. 12. 2014, ve znění dle</w:t>
            </w:r>
            <w:r w:rsidR="008822C8" w:rsidRPr="00324730">
              <w:t> </w:t>
            </w:r>
            <w:r w:rsidRPr="00324730">
              <w:t>vzorové veřejnoprávní smlouvy uvedené v Příloze č. 1 důvodové zprávy</w:t>
            </w:r>
          </w:p>
        </w:tc>
      </w:tr>
      <w:tr w:rsidR="00324730" w:rsidRPr="00324730" w:rsidTr="00B144E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44E0" w:rsidRPr="00324730" w:rsidRDefault="00B144E0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44E0" w:rsidRPr="00324730" w:rsidRDefault="00B144E0" w:rsidP="00B144E0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ukládá podepsat</w:t>
            </w:r>
            <w:r w:rsidRPr="00324730">
              <w:t xml:space="preserve"> smlouvy o poskytnutí dotací dle bodu 2 usnesení</w:t>
            </w:r>
          </w:p>
        </w:tc>
      </w:tr>
      <w:tr w:rsidR="00324730" w:rsidRPr="00324730" w:rsidTr="00B144E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144E0" w:rsidRPr="00324730" w:rsidRDefault="00B144E0" w:rsidP="00B144E0">
            <w:r w:rsidRPr="00324730">
              <w:t>O: Ing. Jiří Rozbořil, hejtman Olomouckého kraje</w:t>
            </w:r>
          </w:p>
        </w:tc>
      </w:tr>
      <w:tr w:rsidR="00324730" w:rsidRPr="00324730" w:rsidTr="00B144E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B144E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B144E0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B144E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B144E0" w:rsidP="003C1615">
            <w:pPr>
              <w:pStyle w:val="nadpis2"/>
            </w:pPr>
            <w:r w:rsidRPr="00324730">
              <w:t>6.5.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7B486A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7B486A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UZ/14/18/2015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7B486A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Rozpočtový výhled Olomouckého kraje na období 2016 - 2017</w:t>
            </w:r>
          </w:p>
        </w:tc>
      </w:tr>
      <w:tr w:rsidR="00324730" w:rsidRPr="00324730" w:rsidTr="007B486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7B486A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7B486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7B486A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486A" w:rsidRPr="00324730" w:rsidRDefault="007B486A" w:rsidP="007B486A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</w:t>
            </w:r>
          </w:p>
          <w:p w:rsidR="007B486A" w:rsidRPr="00324730" w:rsidRDefault="007B486A" w:rsidP="007B486A">
            <w:pPr>
              <w:pStyle w:val="Normal"/>
              <w:spacing w:after="119"/>
              <w:jc w:val="both"/>
            </w:pPr>
            <w:r w:rsidRPr="00324730">
              <w:t>a) důvodovou zprávu</w:t>
            </w:r>
          </w:p>
          <w:p w:rsidR="004E24F9" w:rsidRPr="00324730" w:rsidRDefault="007B486A" w:rsidP="007B486A">
            <w:pPr>
              <w:pStyle w:val="Normal"/>
              <w:spacing w:after="119"/>
              <w:jc w:val="both"/>
            </w:pPr>
            <w:r w:rsidRPr="00324730">
              <w:t>b) rozpočtový výhled Olomouckého kraje na období 2016 - 2017</w:t>
            </w:r>
          </w:p>
        </w:tc>
      </w:tr>
      <w:tr w:rsidR="00324730" w:rsidRPr="00324730" w:rsidTr="007B486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7B486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7B486A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7B486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7B486A" w:rsidP="003C1615">
            <w:pPr>
              <w:pStyle w:val="nadpis2"/>
            </w:pPr>
            <w:r w:rsidRPr="00324730">
              <w:t>7.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FD1531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FD1531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UZ/14/19/2015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FD1531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Dodatek č. 15 zřizovací listiny Správy silnic Olomouckého kraje, příspěvkové organizace</w:t>
            </w:r>
          </w:p>
        </w:tc>
      </w:tr>
      <w:tr w:rsidR="00324730" w:rsidRPr="00324730" w:rsidTr="00FD153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FD1531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FD153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FD1531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FD1531" w:rsidP="00FD1531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FD153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531" w:rsidRPr="00324730" w:rsidRDefault="00FD1531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531" w:rsidRPr="00324730" w:rsidRDefault="00FD1531" w:rsidP="00FD1531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Dodatek č. 15 zřizovací listiny Správy silnic Olomouckého kraje, příspěvkové organizace, dle Přílohy č. 1 důvodové zprávy</w:t>
            </w:r>
          </w:p>
        </w:tc>
      </w:tr>
      <w:tr w:rsidR="00324730" w:rsidRPr="00324730" w:rsidTr="00FD153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531" w:rsidRPr="00324730" w:rsidRDefault="00FD1531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1531" w:rsidRPr="00324730" w:rsidRDefault="00FD1531" w:rsidP="00FD1531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pověřuje</w:t>
            </w:r>
            <w:r w:rsidRPr="00324730">
              <w:t xml:space="preserve"> PhDr. Aloise Mačáka, MBA, 1. náměstka hejtmana, podpisem dodatku dle bodu 2 usnesení</w:t>
            </w:r>
          </w:p>
        </w:tc>
      </w:tr>
      <w:tr w:rsidR="00324730" w:rsidRPr="00324730" w:rsidTr="00FD153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FD153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FD1531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FD153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FD1531" w:rsidP="003C1615">
            <w:pPr>
              <w:pStyle w:val="nadpis2"/>
            </w:pPr>
            <w:r w:rsidRPr="00324730">
              <w:t>8.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012250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012250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UZ/14/20/2015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012250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Majetkoprávní záležitosti – věcná břemena</w:t>
            </w:r>
          </w:p>
        </w:tc>
      </w:tr>
      <w:tr w:rsidR="00324730" w:rsidRPr="00324730" w:rsidTr="0001225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012250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01225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012250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012250" w:rsidP="00012250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01225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2250" w:rsidRPr="00324730" w:rsidRDefault="00012250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7DA3" w:rsidRPr="00324730" w:rsidRDefault="00012250" w:rsidP="00012250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revokuje</w:t>
            </w:r>
            <w:r w:rsidRPr="00324730">
              <w:t xml:space="preserve"> </w:t>
            </w:r>
          </w:p>
          <w:p w:rsidR="00012250" w:rsidRPr="00324730" w:rsidRDefault="00012250" w:rsidP="00012250">
            <w:pPr>
              <w:pStyle w:val="Normal"/>
              <w:spacing w:after="119"/>
              <w:jc w:val="both"/>
            </w:pPr>
            <w:r w:rsidRPr="00324730">
              <w:t>2.1.</w:t>
            </w:r>
            <w:r w:rsidRPr="00324730">
              <w:tab/>
              <w:t>usnesení Zastupitelstva Olomouckého kraje č.</w:t>
            </w:r>
            <w:r w:rsidR="008822C8" w:rsidRPr="00324730">
              <w:t> </w:t>
            </w:r>
            <w:r w:rsidRPr="00324730">
              <w:t>UZ/13/18/2014, bod 3.1., ze dne 12. 12. 2014 ve věci uzavření smlouvy o</w:t>
            </w:r>
            <w:r w:rsidR="008822C8" w:rsidRPr="00324730">
              <w:t> </w:t>
            </w:r>
            <w:r w:rsidRPr="00324730">
              <w:t>budoucí smlouvě o zřízení věcného břemene – služebnosti na částech pozemků parc. č. 1003 vodní plocha, parc. č. 1005/1 vodní plocha, parc.</w:t>
            </w:r>
            <w:r w:rsidR="008E696E" w:rsidRPr="00324730">
              <w:t> </w:t>
            </w:r>
            <w:r w:rsidRPr="00324730">
              <w:t>č.</w:t>
            </w:r>
            <w:r w:rsidR="008822C8" w:rsidRPr="00324730">
              <w:t> </w:t>
            </w:r>
            <w:r w:rsidRPr="00324730">
              <w:t>1005/2 ostatní plocha, vše v k.ú. Klenovice na Hané, obec Klenovice na</w:t>
            </w:r>
            <w:r w:rsidR="008822C8" w:rsidRPr="00324730">
              <w:t> </w:t>
            </w:r>
            <w:r w:rsidRPr="00324730">
              <w:t>Hané, a na částech pozemků parc. č.</w:t>
            </w:r>
            <w:r w:rsidR="006F5CCB" w:rsidRPr="00324730">
              <w:t> </w:t>
            </w:r>
            <w:r w:rsidRPr="00324730">
              <w:t>644/1 ostatní plocha, parc. č. 644/2 vodní plocha, parc. č. 645 vodní plocha, vše v k.ú. Ivaň na Hané, obec Ivaň, spočívajícího v právu umístění stavby „III/4345 Klenovice – Ivaň“ na částech předmětných pozemků a v právu vstupu a vjezdu na předmětné pozemky za</w:t>
            </w:r>
            <w:r w:rsidR="008822C8" w:rsidRPr="00324730">
              <w:t> </w:t>
            </w:r>
            <w:r w:rsidRPr="00324730">
              <w:t>účelem provádění údržby a oprav stavby „III/4345 Klenovice – Ivaň“ mezi Olomouckým krajem jako budoucím oprávněným ze služebnosti a Povodím Moravy, s.p., IČ:</w:t>
            </w:r>
            <w:r w:rsidR="00163ED4" w:rsidRPr="00324730">
              <w:t> </w:t>
            </w:r>
            <w:r w:rsidRPr="00324730">
              <w:t xml:space="preserve">70890013, jako budoucím povinným ze služebnosti z důvodu změny výpočtu pro stanovení výše úhrady za zřízení služebnosti. </w:t>
            </w:r>
          </w:p>
          <w:p w:rsidR="00012250" w:rsidRPr="00324730" w:rsidRDefault="00012250" w:rsidP="00012250">
            <w:pPr>
              <w:pStyle w:val="Normal"/>
              <w:spacing w:after="119"/>
              <w:jc w:val="both"/>
            </w:pPr>
            <w:r w:rsidRPr="00324730">
              <w:t>2.2.</w:t>
            </w:r>
            <w:r w:rsidRPr="00324730">
              <w:tab/>
              <w:t>usnesení Zastupitelstva Olomouckého kraje č. UZ/13/18/2014, bod 3.6., ze dne 12. 12. 2014 ve věci uzavření smlouvy o budoucí smlouvě o zřízení věcného břemene – služebnosti na částech pozemků parc. č. 1629 ostatní plocha, parc. č. 1631 ostatní plocha, parc. č. 1734/3 vodní plocha, vše v</w:t>
            </w:r>
            <w:r w:rsidR="008822C8" w:rsidRPr="00324730">
              <w:t> </w:t>
            </w:r>
            <w:r w:rsidRPr="00324730">
              <w:t>katastrálním území Dub nad Moravou, obec Dub nad Moravou, a parc. č. 369 ostatní plocha, parc. č. 370 ostatní plocha, parc. č. 413 vodní plocha, vše v</w:t>
            </w:r>
            <w:r w:rsidR="008822C8" w:rsidRPr="00324730">
              <w:t> </w:t>
            </w:r>
            <w:r w:rsidRPr="00324730">
              <w:t>katastrálním území Věrovany, obec Věrovany, spočívajícího v právu umístění stavby „Dub nad Moravou – hranice okresu – rekonstrukce silnice“ na částech předmětných pozemků a v právu vstupu a vjezdu na předmětné pozemky za</w:t>
            </w:r>
            <w:r w:rsidR="008822C8" w:rsidRPr="00324730">
              <w:t> </w:t>
            </w:r>
            <w:r w:rsidRPr="00324730">
              <w:t>účelem provádění údržby a oprav stavby „Dub nad Moravou – hranice okresu – rekonstrukce silnice“ mezi Olomouckým krajem jako budoucím oprávněným ze služebnosti a Povodím Moravy, s.p., IČ:</w:t>
            </w:r>
            <w:r w:rsidR="00163ED4" w:rsidRPr="00324730">
              <w:t> </w:t>
            </w:r>
            <w:r w:rsidRPr="00324730">
              <w:t xml:space="preserve">70890013, jako budoucím povinným ze služebnosti z důvodu změny výpočtu pro stanovení výše úhrady za zřízení služebnosti. </w:t>
            </w:r>
          </w:p>
          <w:p w:rsidR="00012250" w:rsidRPr="00324730" w:rsidRDefault="00012250" w:rsidP="00012250">
            <w:pPr>
              <w:pStyle w:val="Normal"/>
              <w:spacing w:after="119"/>
              <w:jc w:val="both"/>
            </w:pPr>
            <w:r w:rsidRPr="00324730">
              <w:t>2.3.</w:t>
            </w:r>
            <w:r w:rsidRPr="00324730">
              <w:tab/>
              <w:t>usnesení Zastupitelstva Olomouckého kraje č. UZ/12/26/2014, bod 2. 9., ze dne 19. 9. 2014 ve věci uzavření smlouvy o budoucí smlouvě o zřízení věcného břemene – služebnosti na částech pozemků parc. č. 2842/8 a</w:t>
            </w:r>
            <w:r w:rsidR="008E696E" w:rsidRPr="00324730">
              <w:t> </w:t>
            </w:r>
            <w:r w:rsidRPr="00324730">
              <w:t>parc.</w:t>
            </w:r>
            <w:r w:rsidR="008E696E" w:rsidRPr="00324730">
              <w:t> </w:t>
            </w:r>
            <w:r w:rsidRPr="00324730">
              <w:t>č.</w:t>
            </w:r>
            <w:r w:rsidR="008E696E" w:rsidRPr="00324730">
              <w:t> </w:t>
            </w:r>
            <w:r w:rsidRPr="00324730">
              <w:t>1610/12, oba v k. ú. Drahotuše, spočívajícího v povinnosti povinného strpět na částech pozemků, podle schválené a Povodím Moravy, s.p. odsouhlasené projektové dokumentace, umístění a provozování kabelu NN veřejného osvětlení jako stavební objekt „SO 405 – Ochrana VO“, realizovaný v rámci stavby „III/44029 Drahotuše – průtah“, a dále v právu vstupu a vjezdu oprávněného nebo jím pověřených fyzických osob či právnických osob na</w:t>
            </w:r>
            <w:r w:rsidR="008E696E" w:rsidRPr="00324730">
              <w:t> </w:t>
            </w:r>
            <w:r w:rsidRPr="00324730">
              <w:t>pozemky parc. č. 2842/8 a parc. č. 1610/12, oba v k. ú. Drahotuše za</w:t>
            </w:r>
            <w:r w:rsidR="008E696E" w:rsidRPr="00324730">
              <w:t> </w:t>
            </w:r>
            <w:r w:rsidRPr="00324730">
              <w:t>účelem údržby a oprav tohoto stavebního objektu mezi Povodím Moravy,</w:t>
            </w:r>
            <w:r w:rsidR="008E696E" w:rsidRPr="00324730">
              <w:t> </w:t>
            </w:r>
            <w:r w:rsidRPr="00324730">
              <w:t>s.</w:t>
            </w:r>
            <w:r w:rsidR="008E696E" w:rsidRPr="00324730">
              <w:t> </w:t>
            </w:r>
            <w:r w:rsidRPr="00324730">
              <w:t>p., IČ:</w:t>
            </w:r>
            <w:r w:rsidR="00163ED4" w:rsidRPr="00324730">
              <w:t> </w:t>
            </w:r>
            <w:r w:rsidRPr="00324730">
              <w:t>70890013, jako budoucím povinným a EKOLTES Hranice,</w:t>
            </w:r>
            <w:r w:rsidR="008E696E" w:rsidRPr="00324730">
              <w:t> </w:t>
            </w:r>
            <w:r w:rsidRPr="00324730">
              <w:t>a.s., IČ:</w:t>
            </w:r>
            <w:r w:rsidR="00163ED4" w:rsidRPr="00324730">
              <w:t> </w:t>
            </w:r>
            <w:r w:rsidRPr="00324730">
              <w:t>61974919, jako budoucím oprávněným a Olomouckým krajem jako investorem z důvodu změny lhůty pro uzavření řádné smlouvy o</w:t>
            </w:r>
            <w:r w:rsidR="008E696E" w:rsidRPr="00324730">
              <w:t> </w:t>
            </w:r>
            <w:r w:rsidRPr="00324730">
              <w:t xml:space="preserve">zřízení věcného břemene - služebnosti. </w:t>
            </w:r>
          </w:p>
          <w:p w:rsidR="00012250" w:rsidRPr="00324730" w:rsidRDefault="00012250" w:rsidP="008E696E">
            <w:pPr>
              <w:pStyle w:val="Normal"/>
              <w:spacing w:after="119"/>
              <w:jc w:val="both"/>
            </w:pPr>
            <w:r w:rsidRPr="00324730">
              <w:lastRenderedPageBreak/>
              <w:t>2.4.</w:t>
            </w:r>
            <w:r w:rsidRPr="00324730">
              <w:tab/>
              <w:t>usnesení Zastupitelstva Olomouckého kraje č. UZ/11/24/2014, bod</w:t>
            </w:r>
            <w:r w:rsidR="008E696E" w:rsidRPr="00324730">
              <w:t> </w:t>
            </w:r>
            <w:r w:rsidRPr="00324730">
              <w:t>2.</w:t>
            </w:r>
            <w:r w:rsidR="008E696E" w:rsidRPr="00324730">
              <w:t> </w:t>
            </w:r>
            <w:r w:rsidRPr="00324730">
              <w:t>11., ze dne 20. 6. 2014 ve věci uzavření smlouvy o zřízení věcného břemene na (v) částech pozemků v k. ú. Paseka u Šternberka, obec Paseka, spočívajícího v právu umístění, zřízení a provozování kabelového vedení NN na (v) předmětných pozemcích a v právu vstupovat a vjíždět na předmětné pozemky v souvislosti s opravami, údržbou, změnami nebo odstraňováním kabelového vedení, vše v rozsahu dle geometrického plánu č. 698 – 222/2012 ze dne 30. 1. 2013, mezi Olomouckým krajem jako povinným z věcného břemene a společností ČEZ Distribuce, a.s., IČ:</w:t>
            </w:r>
            <w:r w:rsidR="00163ED4" w:rsidRPr="00324730">
              <w:t> </w:t>
            </w:r>
            <w:r w:rsidRPr="00324730">
              <w:t>24729035, jako oprávněným z</w:t>
            </w:r>
            <w:r w:rsidR="008E696E" w:rsidRPr="00324730">
              <w:t> </w:t>
            </w:r>
            <w:r w:rsidRPr="00324730">
              <w:t>věcného břemene z důvodu rozšíření rozsahu věcného břemene.</w:t>
            </w:r>
          </w:p>
        </w:tc>
      </w:tr>
      <w:tr w:rsidR="00324730" w:rsidRPr="00324730" w:rsidTr="0001225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2250" w:rsidRPr="00324730" w:rsidRDefault="00012250" w:rsidP="003C1615">
            <w:pPr>
              <w:pStyle w:val="nadpis2"/>
            </w:pPr>
            <w:r w:rsidRPr="00324730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7DA3" w:rsidRPr="00324730" w:rsidRDefault="00012250" w:rsidP="00012250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</w:t>
            </w:r>
          </w:p>
          <w:p w:rsidR="00012250" w:rsidRPr="00324730" w:rsidRDefault="00012250" w:rsidP="00012250">
            <w:pPr>
              <w:pStyle w:val="Normal"/>
              <w:spacing w:after="119"/>
              <w:jc w:val="both"/>
            </w:pPr>
            <w:r w:rsidRPr="00324730">
              <w:t>3.1.</w:t>
            </w:r>
            <w:r w:rsidRPr="00324730">
              <w:tab/>
              <w:t>uzavření smlouvy o budoucí smlouvě o zřízení věcného břemene – služebnosti na částech pozemků parc. č. 1003 vodní plocha, parc. č. 1005/1 vodní plocha, parc. č. 1005/2 ostatní plocha, vše v</w:t>
            </w:r>
            <w:r w:rsidR="008E696E" w:rsidRPr="00324730">
              <w:t> </w:t>
            </w:r>
            <w:r w:rsidRPr="00324730">
              <w:t>katastrálním území Klenovice na Hané, obec Klenovice na Hané, a</w:t>
            </w:r>
            <w:r w:rsidR="008E696E" w:rsidRPr="00324730">
              <w:t> </w:t>
            </w:r>
            <w:r w:rsidRPr="00324730">
              <w:t>na</w:t>
            </w:r>
            <w:r w:rsidR="008E696E" w:rsidRPr="00324730">
              <w:t> </w:t>
            </w:r>
            <w:r w:rsidRPr="00324730">
              <w:t>částech pozemků parc. č.</w:t>
            </w:r>
            <w:r w:rsidR="006F5CCB" w:rsidRPr="00324730">
              <w:t> </w:t>
            </w:r>
            <w:r w:rsidRPr="00324730">
              <w:t>644/1 ostatní plocha, parc. č. 644/2 vodní plocha, parc. č. 645 vodní plocha, vše v katastrálním území Ivaň na Hané, obec Ivaň, spočívajícího v právu umístění stavby „III/4345 Klenovice - Ivaň“ na</w:t>
            </w:r>
            <w:r w:rsidR="008E696E" w:rsidRPr="00324730">
              <w:t> </w:t>
            </w:r>
            <w:r w:rsidRPr="00324730">
              <w:t>částech předmětných pozemků a</w:t>
            </w:r>
            <w:r w:rsidR="006F5CCB" w:rsidRPr="00324730">
              <w:t> </w:t>
            </w:r>
            <w:r w:rsidRPr="00324730">
              <w:t>v právu vstupu a vjezdu na předmětné pozemky za účelem provádění údržby a oprav stavby „III/4345 Klenovice - Ivaň“ mezi Olomouckým krajem jako budoucím oprávněným ze služebnosti a</w:t>
            </w:r>
            <w:r w:rsidR="008E696E" w:rsidRPr="00324730">
              <w:t> </w:t>
            </w:r>
            <w:r w:rsidRPr="00324730">
              <w:t>Povodím Moravy, s.p., IČ:</w:t>
            </w:r>
            <w:r w:rsidR="00163ED4" w:rsidRPr="00324730">
              <w:t> </w:t>
            </w:r>
            <w:r w:rsidRPr="00324730">
              <w:t>70890013, jako budoucím povinným ze</w:t>
            </w:r>
            <w:r w:rsidR="008E696E" w:rsidRPr="00324730">
              <w:t> </w:t>
            </w:r>
            <w:r w:rsidRPr="00324730">
              <w:t>služebnosti za podmínek stanovených Povodím Moravy, s. p. Smlouva o</w:t>
            </w:r>
            <w:r w:rsidR="008E696E" w:rsidRPr="00324730">
              <w:t> </w:t>
            </w:r>
            <w:r w:rsidRPr="00324730">
              <w:t>zřízení věcného břemene - služebnosti bude uzavřena do 90 dnů po</w:t>
            </w:r>
            <w:r w:rsidR="008E696E" w:rsidRPr="00324730">
              <w:t> </w:t>
            </w:r>
            <w:r w:rsidRPr="00324730">
              <w:t>zaměření stavby a vypracování geometrického plánu, ale nejpozději do</w:t>
            </w:r>
            <w:r w:rsidR="008E696E" w:rsidRPr="00324730">
              <w:t> </w:t>
            </w:r>
            <w:r w:rsidRPr="00324730">
              <w:t>12</w:t>
            </w:r>
            <w:r w:rsidR="008E696E" w:rsidRPr="00324730">
              <w:t> </w:t>
            </w:r>
            <w:r w:rsidRPr="00324730">
              <w:t>měsíců od vydání kolaudačního souhlasu. Služebnost bude zřízena za</w:t>
            </w:r>
            <w:r w:rsidR="008E696E" w:rsidRPr="00324730">
              <w:t> </w:t>
            </w:r>
            <w:r w:rsidRPr="00324730">
              <w:t>jednorázovou úhradu dle výpočtu stanoveného Povodím Moravy,</w:t>
            </w:r>
            <w:r w:rsidR="006F5CCB" w:rsidRPr="00324730">
              <w:t> </w:t>
            </w:r>
            <w:r w:rsidRPr="00324730">
              <w:t>s.p. K</w:t>
            </w:r>
            <w:r w:rsidR="008E696E" w:rsidRPr="00324730">
              <w:t> </w:t>
            </w:r>
            <w:r w:rsidRPr="00324730">
              <w:t>hodnotě služebnosti bude připočtena příslušná sazba DPH platná ke dni uzavření smlouvy o zřízení služebnosti. Olomoucký kraj uhradí veškeré náklady spojené s uzavřením smlouvy o zřízení věcného břemene – služebnosti včetně správního poplatku k návrhu na vklad práv odpovídajících služebnosti do katastru nemovitostí. Součástí smlouvy bude rovněž ustanovení o oprávnění Olomouckého kraje provést stavbu.</w:t>
            </w:r>
          </w:p>
          <w:p w:rsidR="00012250" w:rsidRPr="00324730" w:rsidRDefault="00012250" w:rsidP="00012250">
            <w:pPr>
              <w:pStyle w:val="Normal"/>
              <w:spacing w:after="119"/>
              <w:jc w:val="both"/>
            </w:pPr>
            <w:r w:rsidRPr="00324730">
              <w:t>3.2.</w:t>
            </w:r>
            <w:r w:rsidRPr="00324730">
              <w:tab/>
              <w:t>uzavření smlouvy o budoucí smlouvě o zřízení věcného břemene - služebnosti na částech pozemků parc. č. 1629 ostatní plocha, parc. č. 1631 ostatní plocha, parc. č. 1734/3 vodní plocha, vše v katastrálním území Dub</w:t>
            </w:r>
            <w:r w:rsidR="008E696E" w:rsidRPr="00324730">
              <w:t> </w:t>
            </w:r>
            <w:r w:rsidRPr="00324730">
              <w:t>nad</w:t>
            </w:r>
            <w:r w:rsidR="008E696E" w:rsidRPr="00324730">
              <w:t> </w:t>
            </w:r>
            <w:r w:rsidRPr="00324730">
              <w:t>Moravou, obec Dub nad Moravou, a parc. č. 369 ostatní plocha, parc.</w:t>
            </w:r>
            <w:r w:rsidR="008E696E" w:rsidRPr="00324730">
              <w:t> </w:t>
            </w:r>
            <w:r w:rsidRPr="00324730">
              <w:t>č. 370 ostatní plocha, parc. č. 413 vodní plocha, vše v katastrálním území Věrovany, obec Věrovany spočívajícího v právu umístění stavby „Dub</w:t>
            </w:r>
            <w:r w:rsidR="008E696E" w:rsidRPr="00324730">
              <w:t> </w:t>
            </w:r>
            <w:r w:rsidRPr="00324730">
              <w:t>nad</w:t>
            </w:r>
            <w:r w:rsidR="008E696E" w:rsidRPr="00324730">
              <w:t> </w:t>
            </w:r>
            <w:r w:rsidRPr="00324730">
              <w:t>Moravou – hranice okresu – rekonstrukce silnice“ na částech předmětných pozemků a v právu vstupu a vjezdu na předmětné pozemky za</w:t>
            </w:r>
            <w:r w:rsidR="008E696E" w:rsidRPr="00324730">
              <w:t> </w:t>
            </w:r>
            <w:r w:rsidRPr="00324730">
              <w:t>účelem provádění údržby a oprav stavby „Dub nad Moravou – hranice okresu – rekonstrukce silnice“ mezi Olomouckým krajem jako budoucím oprávněným ze služebnosti a Povodím Moravy, s.p., IČ:</w:t>
            </w:r>
            <w:r w:rsidR="00163ED4" w:rsidRPr="00324730">
              <w:t> </w:t>
            </w:r>
            <w:r w:rsidRPr="00324730">
              <w:t>70890013, jako budoucím povinným ze služebnosti za podmínek stanovených Povodím Moravy, s. p. Smlouva o zřízení věcného břemene - služebnosti bude uzavřena do 90 dnů po zaměření stavby a vypracování geometrického plánu, ale</w:t>
            </w:r>
            <w:r w:rsidR="008E696E" w:rsidRPr="00324730">
              <w:t> </w:t>
            </w:r>
            <w:r w:rsidRPr="00324730">
              <w:t xml:space="preserve">nejpozději do 12 měsíců od vydání kolaudačního souhlasu. Služebnost bude zřízena za jednorázovou úhradu dle výpočtu stanoveného Povodím Moravy, s.p. K hodnotě služebnosti bude připočtena příslušná sazba DPH </w:t>
            </w:r>
            <w:r w:rsidRPr="00324730">
              <w:lastRenderedPageBreak/>
              <w:t>platná ke dni uzavření smlouvy o zřízení služebnosti. Olomoucký kraj uhradí veškeré náklady spojené s uzavřením smlouvy o zřízení věcného břemene - služebnosti včetně správního poplatku k návrhu na vklad práv odpovídajících služebnosti do katastru nemovitostí. Součástí smlouvy bude rovněž ustanovení o oprávnění Olomouckého kraje provést stavbu.</w:t>
            </w:r>
          </w:p>
          <w:p w:rsidR="00012250" w:rsidRPr="00324730" w:rsidRDefault="00012250" w:rsidP="00012250">
            <w:pPr>
              <w:pStyle w:val="Normal"/>
              <w:spacing w:after="119"/>
              <w:jc w:val="both"/>
            </w:pPr>
            <w:r w:rsidRPr="00324730">
              <w:t>3.3.</w:t>
            </w:r>
            <w:r w:rsidRPr="00324730">
              <w:tab/>
              <w:t>uzavření smlouvy o budoucí smlouvě o zřízení věcného břemene – služebnosti na částech pozemků parc. č. 2842/8 a parc. č. 1610/12, oba v</w:t>
            </w:r>
            <w:r w:rsidR="008E696E" w:rsidRPr="00324730">
              <w:t> </w:t>
            </w:r>
            <w:r w:rsidRPr="00324730">
              <w:t>k.</w:t>
            </w:r>
            <w:r w:rsidR="008E696E" w:rsidRPr="00324730">
              <w:t> </w:t>
            </w:r>
            <w:r w:rsidRPr="00324730">
              <w:t>ú.</w:t>
            </w:r>
            <w:r w:rsidR="008E696E" w:rsidRPr="00324730">
              <w:t> </w:t>
            </w:r>
            <w:r w:rsidRPr="00324730">
              <w:t>Drahotuše, obec Hranice spočívajícího v povinnosti budoucího povinného strpět na částech pozemků, podle schválené a Povodím Moravy, s.</w:t>
            </w:r>
            <w:r w:rsidR="008E696E" w:rsidRPr="00324730">
              <w:t> </w:t>
            </w:r>
            <w:r w:rsidRPr="00324730">
              <w:t>p. odsouhlasené projektové dokumentace, umístění a provozování kabelu NN veřejného osvětlení jako stavební objekt „SO 405 – Ochrana VO“, realizovaný v rámci stavby „III/44029 Drahotuše – průtah“, a dále v právu vstupu a vjezdu budoucího oprávněného nebo jím pověřených fyzických osob či právnických osob na pozemky parc. č. 2842/8 a parc. č. 1610/12, oba v</w:t>
            </w:r>
            <w:r w:rsidR="008E696E" w:rsidRPr="00324730">
              <w:t> </w:t>
            </w:r>
            <w:r w:rsidRPr="00324730">
              <w:t>k.</w:t>
            </w:r>
            <w:r w:rsidR="008E696E" w:rsidRPr="00324730">
              <w:t> </w:t>
            </w:r>
            <w:r w:rsidRPr="00324730">
              <w:t>ú.</w:t>
            </w:r>
            <w:r w:rsidR="008E696E" w:rsidRPr="00324730">
              <w:t> </w:t>
            </w:r>
            <w:r w:rsidRPr="00324730">
              <w:t>Drahotuše za účelem údržby a oprav tohoto stavebního objektu mezi Povodím Moravy, s. p., IČ:</w:t>
            </w:r>
            <w:r w:rsidR="00163ED4" w:rsidRPr="00324730">
              <w:t> </w:t>
            </w:r>
            <w:r w:rsidRPr="00324730">
              <w:t>70890013, jako budoucím povinným, EKOLTES Hranice, a.s., IČ:</w:t>
            </w:r>
            <w:r w:rsidR="00163ED4" w:rsidRPr="00324730">
              <w:t> </w:t>
            </w:r>
            <w:r w:rsidRPr="00324730">
              <w:t>61974919, jako budoucím oprávněným a Olomouckým krajem jako investorem za podmínek stanovených Povodím Moravy, s.</w:t>
            </w:r>
            <w:r w:rsidR="008E696E" w:rsidRPr="00324730">
              <w:t> </w:t>
            </w:r>
            <w:r w:rsidRPr="00324730">
              <w:t>p. Smlouva o zřízení věcného břemene - služebnosti bude uzavřena do 90 dnů po zaměření stavby a vypracování geometrického plánu, ale nejpozději do</w:t>
            </w:r>
            <w:r w:rsidR="008E696E" w:rsidRPr="00324730">
              <w:t> </w:t>
            </w:r>
            <w:r w:rsidRPr="00324730">
              <w:t>12</w:t>
            </w:r>
            <w:r w:rsidR="008E696E" w:rsidRPr="00324730">
              <w:t> </w:t>
            </w:r>
            <w:r w:rsidRPr="00324730">
              <w:t>měsíců od vydání kolaudačního souhlasu. Služebnost bude zřízena za</w:t>
            </w:r>
            <w:r w:rsidR="008E696E" w:rsidRPr="00324730">
              <w:t> </w:t>
            </w:r>
            <w:r w:rsidRPr="00324730">
              <w:t>jednorázovou úhradu dle výpočtu stanoveného Povodím Moravy, s. p. K</w:t>
            </w:r>
            <w:r w:rsidR="008E696E" w:rsidRPr="00324730">
              <w:t> </w:t>
            </w:r>
            <w:r w:rsidRPr="00324730">
              <w:t>hodnotě služebnosti bude připočtena příslušná sazba DPH platná ke dni uzavření smlouvy o zřízení služebnosti. Olomoucký kraj uhradí veškeré náklady spojené s uzavřením smlouvy o zřízení věcného břemene – služebnosti včetně správního poplatku k návrhu na vklad práv odpovídajících služebnosti do katastru nemovitostí. Součástí smlouvy bude rovněž ustanovení o oprávnění Olomouckého kraje provést stavbu.</w:t>
            </w:r>
          </w:p>
          <w:p w:rsidR="00012250" w:rsidRPr="00324730" w:rsidRDefault="00012250" w:rsidP="00012250">
            <w:pPr>
              <w:pStyle w:val="Normal"/>
              <w:spacing w:after="119"/>
              <w:jc w:val="both"/>
            </w:pPr>
            <w:r w:rsidRPr="00324730">
              <w:t>3.4.</w:t>
            </w:r>
            <w:r w:rsidRPr="00324730">
              <w:tab/>
              <w:t>uzavření smlouvy o zřízení věcného břemene – služebnosti na</w:t>
            </w:r>
            <w:r w:rsidR="008E696E" w:rsidRPr="00324730">
              <w:t> </w:t>
            </w:r>
            <w:r w:rsidRPr="00324730">
              <w:t>(v)</w:t>
            </w:r>
            <w:r w:rsidR="008E696E" w:rsidRPr="00324730">
              <w:t> </w:t>
            </w:r>
            <w:r w:rsidRPr="00324730">
              <w:t>částech pozemků parc. č. st. 302 zast. pl., parc. č. st. 331 zast. pl., parc. č. 2091/1 ost. pl., parc. č. 1995/1 ost. pl., parc. č. 2004/4 ost. pl., parc. č.</w:t>
            </w:r>
            <w:r w:rsidR="008E696E" w:rsidRPr="00324730">
              <w:t> </w:t>
            </w:r>
            <w:r w:rsidRPr="00324730">
              <w:t>2012/1 ost. pl., parc. č. 2004/2 trvalý travní porost, parc. č. 2003/1 ost. pl., parc. č. 2004/3 ost. pl., parc. č. 2003/4 ost. pl., parc. č. 2004/5 ost. pl., parc. č.</w:t>
            </w:r>
            <w:r w:rsidR="008E696E" w:rsidRPr="00324730">
              <w:t> </w:t>
            </w:r>
            <w:r w:rsidRPr="00324730">
              <w:t>2004/1 ost. pl., parc. č. 1992/2 ost. pl., parc. č. 1989/2 ost. pl., parc. č.</w:t>
            </w:r>
            <w:r w:rsidR="008E696E" w:rsidRPr="00324730">
              <w:t> </w:t>
            </w:r>
            <w:r w:rsidRPr="00324730">
              <w:t>1989/5 ost. pl., parc. č. 1947/2 ost. pl., parc. č. 1947/4 ost. pl., parc. č.</w:t>
            </w:r>
            <w:r w:rsidR="008E696E" w:rsidRPr="00324730">
              <w:t> </w:t>
            </w:r>
            <w:r w:rsidRPr="00324730">
              <w:t>2012/2 ost. pl., parc. č. 2081/2 ost. pl., parc. č. 2097/1 ost. pl., parc. č.</w:t>
            </w:r>
            <w:r w:rsidR="008E696E" w:rsidRPr="00324730">
              <w:t> </w:t>
            </w:r>
            <w:r w:rsidRPr="00324730">
              <w:t>2138/8 ost. pl., parc. č. 2003/2 ost. pl. a parc. č. 2894 ost. pl., vše v</w:t>
            </w:r>
            <w:r w:rsidR="008E696E" w:rsidRPr="00324730">
              <w:t> </w:t>
            </w:r>
            <w:r w:rsidRPr="00324730">
              <w:t>k.</w:t>
            </w:r>
            <w:r w:rsidR="008E696E" w:rsidRPr="00324730">
              <w:t> </w:t>
            </w:r>
            <w:r w:rsidRPr="00324730">
              <w:t>ú.</w:t>
            </w:r>
            <w:r w:rsidR="008E696E" w:rsidRPr="00324730">
              <w:t> </w:t>
            </w:r>
            <w:r w:rsidRPr="00324730">
              <w:t>Paseka u Šternberka, obec Paseka, spočívajícího v právu umístění, zřízení a provozování kabelového vedení NN na (v) předmětných pozemcích a</w:t>
            </w:r>
            <w:r w:rsidR="008E696E" w:rsidRPr="00324730">
              <w:t> </w:t>
            </w:r>
            <w:r w:rsidRPr="00324730">
              <w:t>v právu vstupovat a vjíždět na předmětné pozemky v souvislosti s opravami, údržbou, změnami nebo odstraňováním kabelového vedení, vše v rozsahu dle</w:t>
            </w:r>
            <w:r w:rsidR="006F5CCB" w:rsidRPr="00324730">
              <w:t> </w:t>
            </w:r>
            <w:r w:rsidRPr="00324730">
              <w:t>geometrického plánu č. 698 – 222/2012 ze dne 30. 1. 2013, mezi Olomouckým krajem jako povinným z věcného břemene a společností ČEZ Distribuce, a.s., IČ:</w:t>
            </w:r>
            <w:r w:rsidR="00163ED4" w:rsidRPr="00324730">
              <w:t> </w:t>
            </w:r>
            <w:r w:rsidRPr="00324730">
              <w:t>24729035, jako oprávněným z věcného břemene za</w:t>
            </w:r>
            <w:r w:rsidR="006F5CCB" w:rsidRPr="00324730">
              <w:t> </w:t>
            </w:r>
            <w:r w:rsidRPr="00324730">
              <w:t>jedn</w:t>
            </w:r>
            <w:r w:rsidR="00163ED4" w:rsidRPr="00324730">
              <w:t>orázovou úhradu ve výši 23 670</w:t>
            </w:r>
            <w:r w:rsidRPr="00324730">
              <w:t xml:space="preserve"> Kč, navýšenou o příslušnou platnou sazbu DPH. Oprávněný z</w:t>
            </w:r>
            <w:r w:rsidR="008E696E" w:rsidRPr="00324730">
              <w:t> </w:t>
            </w:r>
            <w:r w:rsidRPr="00324730">
              <w:t>věcného břemene uhradí veškeré náklady spojené se zřízením věcného břemene a správní poplatek k návrhu na vklad práv do</w:t>
            </w:r>
            <w:r w:rsidR="006F5CCB" w:rsidRPr="00324730">
              <w:t> </w:t>
            </w:r>
            <w:r w:rsidRPr="00324730">
              <w:t xml:space="preserve">katastru nemovitostí. </w:t>
            </w:r>
          </w:p>
          <w:p w:rsidR="00012250" w:rsidRPr="00324730" w:rsidRDefault="00012250" w:rsidP="00012250">
            <w:pPr>
              <w:pStyle w:val="Normal"/>
              <w:spacing w:after="119"/>
              <w:jc w:val="both"/>
            </w:pPr>
            <w:r w:rsidRPr="00324730">
              <w:t>3.5.</w:t>
            </w:r>
            <w:r w:rsidRPr="00324730">
              <w:tab/>
              <w:t xml:space="preserve">uzavření smlouvy o zřízení věcného břemene - služebnosti na část </w:t>
            </w:r>
            <w:r w:rsidRPr="00324730">
              <w:lastRenderedPageBreak/>
              <w:t>pozemku parc. č. 958 ost. pl. v k.ú. a obci Brodek u Prostějova, spočívajícího v</w:t>
            </w:r>
            <w:r w:rsidR="008E696E" w:rsidRPr="00324730">
              <w:t> </w:t>
            </w:r>
            <w:r w:rsidRPr="00324730">
              <w:t>právu zřídit a provozovat plynárenské zařízení včetně součástí a</w:t>
            </w:r>
            <w:r w:rsidR="008E696E" w:rsidRPr="00324730">
              <w:t> </w:t>
            </w:r>
            <w:r w:rsidRPr="00324730">
              <w:t>příslušenství, opěrných a vytyčovacích bodů na předmětném pozemku, a</w:t>
            </w:r>
            <w:r w:rsidR="008E696E" w:rsidRPr="00324730">
              <w:t> </w:t>
            </w:r>
            <w:r w:rsidRPr="00324730">
              <w:t>v</w:t>
            </w:r>
            <w:r w:rsidR="008E696E" w:rsidRPr="00324730">
              <w:t> </w:t>
            </w:r>
            <w:r w:rsidRPr="00324730">
              <w:t>právu vstupovat a vjíždět na předmětný pozemek v souvislosti se</w:t>
            </w:r>
            <w:r w:rsidR="008E696E" w:rsidRPr="00324730">
              <w:t> </w:t>
            </w:r>
            <w:r w:rsidRPr="00324730">
              <w:t>zřizováním, stavebními úpravami, opravami a provozování distribuční soustavy a plynovodních přípojek ve smyslu zákona č. 458/2000Sb., v platném znění, vše v rozsahu dle geometrického plánu č. 519-176/2012 ze</w:t>
            </w:r>
            <w:r w:rsidR="008E696E" w:rsidRPr="00324730">
              <w:t> </w:t>
            </w:r>
            <w:r w:rsidRPr="00324730">
              <w:t>dne</w:t>
            </w:r>
            <w:r w:rsidR="008E696E" w:rsidRPr="00324730">
              <w:t> </w:t>
            </w:r>
            <w:r w:rsidRPr="00324730">
              <w:t>9.</w:t>
            </w:r>
            <w:r w:rsidR="008E696E" w:rsidRPr="00324730">
              <w:t> </w:t>
            </w:r>
            <w:r w:rsidRPr="00324730">
              <w:t>8.</w:t>
            </w:r>
            <w:r w:rsidR="008E696E" w:rsidRPr="00324730">
              <w:t> </w:t>
            </w:r>
            <w:r w:rsidRPr="00324730">
              <w:t>2013, mezi JUDr. Richardem Belcredim jako povinným z věcného břemene, společností RWE GasNet, s.r.o., IČ:</w:t>
            </w:r>
            <w:r w:rsidR="00163ED4" w:rsidRPr="00324730">
              <w:t> </w:t>
            </w:r>
            <w:r w:rsidRPr="00324730">
              <w:t>27295567, jako oprávněným z</w:t>
            </w:r>
            <w:r w:rsidR="008E696E" w:rsidRPr="00324730">
              <w:t> </w:t>
            </w:r>
            <w:r w:rsidRPr="00324730">
              <w:t xml:space="preserve">věcného břemene a Olomouckým krajem jako investorem, za </w:t>
            </w:r>
            <w:r w:rsidR="00163ED4" w:rsidRPr="00324730">
              <w:t>jednorázovou úhradu ve výši 16 </w:t>
            </w:r>
            <w:r w:rsidRPr="00324730">
              <w:t>Kč navýšenou o příslušnou platnou sazbu DPH. Věcné břemeno bude zřízeno na dobu neurčitou. Veškeré náklady spojené se</w:t>
            </w:r>
            <w:r w:rsidR="008E696E" w:rsidRPr="00324730">
              <w:t> </w:t>
            </w:r>
            <w:r w:rsidRPr="00324730">
              <w:t>zřízením věcného břemene uhradí oprávněný.</w:t>
            </w:r>
          </w:p>
          <w:p w:rsidR="00012250" w:rsidRPr="00324730" w:rsidRDefault="00012250" w:rsidP="00012250">
            <w:pPr>
              <w:pStyle w:val="Normal"/>
              <w:spacing w:after="119"/>
              <w:jc w:val="both"/>
            </w:pPr>
            <w:r w:rsidRPr="00324730">
              <w:t>3.6.</w:t>
            </w:r>
            <w:r w:rsidRPr="00324730">
              <w:tab/>
              <w:t>uzavření smlouvy o budoucí smlouvě o zřízení věcného břemene - služebnosti k části pozemku parc. č. 174/8 v katastrálním území Křenovice u</w:t>
            </w:r>
            <w:r w:rsidR="008E696E" w:rsidRPr="00324730">
              <w:t> </w:t>
            </w:r>
            <w:r w:rsidRPr="00324730">
              <w:t>Kojetína, obec Křenovice, spočívajícího v právu umístění a provozování kanalizace a v právu vstupovat a vjíždět v nezbytném rozsahu dopravními a</w:t>
            </w:r>
            <w:r w:rsidR="008E696E" w:rsidRPr="00324730">
              <w:t> </w:t>
            </w:r>
            <w:r w:rsidRPr="00324730">
              <w:t>mechanizačními prostředky na předmětný pozemek v souvislosti se zřízením, provozem, údržbou, opravami, změnami nebo odstraňováním tohoto zařízení mezi Olomouckým krajem jako budoucím povinným z věcného břemene a obcí Křenovice, IČ:</w:t>
            </w:r>
            <w:r w:rsidR="00163ED4" w:rsidRPr="00324730">
              <w:t> </w:t>
            </w:r>
            <w:r w:rsidRPr="00324730">
              <w:t xml:space="preserve">00636304, jako budoucím oprávněným z věcného břemene. Smlouva o zřízení věcného břemene bude uzavřena nejpozději do jednoho roku ode dne vydání kolaudačního souhlasu se stavbou „Kanalizace a ČOV Křenovice“. Věcné břemeno bude zřízeno bezúplatně a na dobu neurčitou. Budoucí oprávněný veškeré náklady spojené s uzavřením smlouvy o zřízení věcného břemene včetně správního poplatku k návrhu na vklad práv odpovídajících věcnému břemenu do katastru nemovitostí. </w:t>
            </w:r>
          </w:p>
          <w:p w:rsidR="00012250" w:rsidRPr="00324730" w:rsidRDefault="00012250" w:rsidP="00012250">
            <w:pPr>
              <w:pStyle w:val="Normal"/>
              <w:spacing w:after="119"/>
              <w:jc w:val="both"/>
            </w:pPr>
            <w:r w:rsidRPr="00324730">
              <w:t>3.7.</w:t>
            </w:r>
            <w:r w:rsidRPr="00324730">
              <w:tab/>
              <w:t>uzavření smlouvy o budoucí smlouvě o zřízení věcného břemene - služebnosti k části pozemku parc. č. 1408/3 v katastrálním území Rapotín, obec Rapotín, spočívajícího v právu zřízení, umístění a provozování zemního kabelového vedení NN, včetně betonové podpěry a v právu vstupovat a vjíždět na předmětný pozemek v souvislosti s umístěním, zřízením, provozováním, opravováním, údržbou, úpravou, obnovou a výměnou tohoto zařízení ve</w:t>
            </w:r>
            <w:r w:rsidR="00D72874" w:rsidRPr="00324730">
              <w:t> </w:t>
            </w:r>
            <w:r w:rsidRPr="00324730">
              <w:t>smyslu zákona č. 458/2000 Sb., v platném znění, mezi Olomouckým krajem jako budoucím povinným z věcného břemene a společností ČEZ Distribuce, a.s., IČ:</w:t>
            </w:r>
            <w:r w:rsidR="00163ED4" w:rsidRPr="00324730">
              <w:t> </w:t>
            </w:r>
            <w:r w:rsidRPr="00324730">
              <w:t>24729035, jako budoucím oprávněným z věcného břemene. Smlouva o zřízení věcného břemene - služebnosti bude uzavřena nejpozději do jednoho roku ode dne ukončení stavebních prací na stavbě „Rapotín – ul. Rejchartická, Šumperská, obnova DS, NNv“. Věcné břemeno bude zřízeno na dobu neurčitou za jednorázovou úhradu stanovenou znaleckým posudkem dle</w:t>
            </w:r>
            <w:r w:rsidR="00D72874" w:rsidRPr="00324730">
              <w:t> </w:t>
            </w:r>
            <w:r w:rsidRPr="00324730">
              <w:t>právních předpisů pro oceňování majetku, účinných ke dni uzavření řádné smlouvy o zřízení věcného břemene, navýšenou o příslušnou platnou sazbu DPH. Budoucí oprávněný uhradí jednorázovou úhradu za zřízení věcného břemene a veškeré náklady spojené s uzavřením smlouvy o zřízení věcného břemene včetně správního poplatku k návrhu na vklad práv odpovídajících věcnému břemenu do katastru nemovitostí. Smlouva bude rovněž obsahovat ustanovení o oprávnění ČEZ Distribuce, a.s., IČ:</w:t>
            </w:r>
            <w:r w:rsidR="00163ED4" w:rsidRPr="00324730">
              <w:t> </w:t>
            </w:r>
            <w:r w:rsidRPr="00324730">
              <w:t>24729035, provést na</w:t>
            </w:r>
            <w:r w:rsidR="00D72874" w:rsidRPr="00324730">
              <w:t> </w:t>
            </w:r>
            <w:r w:rsidRPr="00324730">
              <w:t>předmětném pozemku stavbu „Rapotín – ul. Rejchartická, Šumperská, obnova DS, NNv“.</w:t>
            </w:r>
          </w:p>
          <w:p w:rsidR="00012250" w:rsidRPr="00324730" w:rsidRDefault="00012250" w:rsidP="00012250">
            <w:pPr>
              <w:pStyle w:val="Normal"/>
              <w:spacing w:after="119"/>
              <w:jc w:val="both"/>
            </w:pPr>
            <w:r w:rsidRPr="00324730">
              <w:lastRenderedPageBreak/>
              <w:t>3.8.</w:t>
            </w:r>
            <w:r w:rsidRPr="00324730">
              <w:tab/>
              <w:t>uzavření smlouvy o zřízení věcného břemene - služebnosti k části pozemku parc. č. 218/1 zahrada v k.ú. Lužice u Šternberka, obec Lužice, ve</w:t>
            </w:r>
            <w:r w:rsidR="00D72874" w:rsidRPr="00324730">
              <w:t> </w:t>
            </w:r>
            <w:r w:rsidRPr="00324730">
              <w:t>vlastnictví Olomouckého kraje, v hospodaření Vincentina – poskytovatele sociálních služeb Šternberk, příspěvkové organizace, spočívajícího v právu strpění, umístění, zřízení a provozování kabelového vedení NN a kabelové skříně SS100 na (v) předmětném pozemku a v právu vstupovat a vjíždět na</w:t>
            </w:r>
            <w:r w:rsidR="00D72874" w:rsidRPr="00324730">
              <w:t> </w:t>
            </w:r>
            <w:r w:rsidRPr="00324730">
              <w:t>předmětný pozemek v souvislosti s opravami, údržbou, změnami nebo odstraňováním tohoto zařízení ve smyslu zákona č. 458/2000 Sb., v platném znění, vše v rozsahu dle geometrického plánu č. 452-240/2012, ze</w:t>
            </w:r>
            <w:r w:rsidR="00D72874" w:rsidRPr="00324730">
              <w:t> </w:t>
            </w:r>
            <w:r w:rsidRPr="00324730">
              <w:t>dne</w:t>
            </w:r>
            <w:r w:rsidR="00706AD6" w:rsidRPr="00324730">
              <w:t> </w:t>
            </w:r>
            <w:r w:rsidRPr="00324730">
              <w:t>2.</w:t>
            </w:r>
            <w:r w:rsidR="00706AD6" w:rsidRPr="00324730">
              <w:t> </w:t>
            </w:r>
            <w:r w:rsidRPr="00324730">
              <w:t>10.</w:t>
            </w:r>
            <w:r w:rsidR="00706AD6" w:rsidRPr="00324730">
              <w:t> </w:t>
            </w:r>
            <w:r w:rsidRPr="00324730">
              <w:t>2012, mezi Olomouckým krajem jako povinným z věcného břemene a společností ČEZ Distribuce, a.s., IČ:</w:t>
            </w:r>
            <w:r w:rsidR="00163ED4" w:rsidRPr="00324730">
              <w:t> </w:t>
            </w:r>
            <w:r w:rsidRPr="00324730">
              <w:t>24729035, jako oprávněným z</w:t>
            </w:r>
            <w:r w:rsidR="00D72874" w:rsidRPr="00324730">
              <w:t> </w:t>
            </w:r>
            <w:r w:rsidRPr="00324730">
              <w:t>věcného břemene. Věcné břemeno bude zřízeno na dobu neurčitou za</w:t>
            </w:r>
            <w:r w:rsidR="00D72874" w:rsidRPr="00324730">
              <w:t> </w:t>
            </w:r>
            <w:r w:rsidRPr="00324730">
              <w:t>jednorázovou úhradu ve výši 40</w:t>
            </w:r>
            <w:r w:rsidR="00163ED4" w:rsidRPr="00324730">
              <w:t> </w:t>
            </w:r>
            <w:r w:rsidRPr="00324730">
              <w:t>Kč, navýšenou o příslušnou platnou sazbu DPH. Oprávněný z věcného břemene uhradí veškeré náklady spojené se</w:t>
            </w:r>
            <w:r w:rsidR="00D72874" w:rsidRPr="00324730">
              <w:t> </w:t>
            </w:r>
            <w:r w:rsidRPr="00324730">
              <w:t>zřízením věcného břemene včetně správního poplatku k návrhu na vklad práv do katastru nemovitostí.</w:t>
            </w:r>
          </w:p>
          <w:p w:rsidR="00012250" w:rsidRPr="00324730" w:rsidRDefault="00012250" w:rsidP="00012250">
            <w:pPr>
              <w:pStyle w:val="Normal"/>
              <w:spacing w:after="119"/>
              <w:jc w:val="both"/>
            </w:pPr>
            <w:r w:rsidRPr="00324730">
              <w:t>3.9.</w:t>
            </w:r>
            <w:r w:rsidRPr="00324730">
              <w:tab/>
              <w:t>uzavření smlouvy o budoucí smlouvě o zřízení věcného břemene – služebnosti k části pozemku parc. č. 2237 ost. pl. v k.ú. a obci Mohelnice, spočívajícího v právu uložení a provozování vedení optického kabelu a v právu vstupovat a vjíždět na předmětný pozemek v souvislosti s umístěním, zřízením, provozováním, opravováním, údržbou, úpravou, obnovou a výměnou tohoto zařízení mezi Olomouckým krajem, jako budoucím povinným z věcného břemene a společností ČD – Telematika a.s., IČ:</w:t>
            </w:r>
            <w:r w:rsidR="00163ED4" w:rsidRPr="00324730">
              <w:t> </w:t>
            </w:r>
            <w:r w:rsidRPr="00324730">
              <w:t>61459445, jako budoucím oprávněným z věcného břemene. Věcné břemeno bude zřízeno na dobu neurčitou a za jednorázovou úhradu stanovenou znaleckým posudkem dle</w:t>
            </w:r>
            <w:r w:rsidR="00D72874" w:rsidRPr="00324730">
              <w:t> </w:t>
            </w:r>
            <w:r w:rsidRPr="00324730">
              <w:t>právních předpisů pro oceňování majetku, účinných ke dni uzavření řádné smlouvy o zřízení věcného břemene, navýšenou o příslušnou platnou sazbu DPH. Smlouva o zřízení věcného břemene bude uzavřena nejpozději do</w:t>
            </w:r>
            <w:r w:rsidR="00D72874" w:rsidRPr="00324730">
              <w:t> </w:t>
            </w:r>
            <w:r w:rsidRPr="00324730">
              <w:t>jednoho roku ode dne ukončení stavebních prací na stavbě „Napojení objektu Mohelnice, Na Příkopech 6 na síť ČD - Telematika“. Náklady spojené se zřízením věcného břemene a správní poplatek k návrhu na vklad práv do</w:t>
            </w:r>
            <w:r w:rsidR="00D72874" w:rsidRPr="00324730">
              <w:t> </w:t>
            </w:r>
            <w:r w:rsidRPr="00324730">
              <w:t xml:space="preserve">katastru nemovitostí uhradí budoucí oprávněný. </w:t>
            </w:r>
          </w:p>
          <w:p w:rsidR="00012250" w:rsidRPr="00324730" w:rsidRDefault="00012250" w:rsidP="00012250">
            <w:pPr>
              <w:pStyle w:val="Normal"/>
              <w:spacing w:after="119"/>
              <w:jc w:val="both"/>
            </w:pPr>
            <w:r w:rsidRPr="00324730">
              <w:t>3.10.</w:t>
            </w:r>
            <w:r w:rsidRPr="00324730">
              <w:tab/>
              <w:t>uzavření smlouvy o budoucí smlouvě o zřízení věcného břemene – služebnosti k části pozemku parc. č. 2195 zast. pl. a nádvoří, jehož součástí je budova č. p. 668 obč. vyb. v k.ú. a obci Mohelnice, spočívajícího v právu uložení, strpění a provozování kabelového vedení NN na (v) předmětné nemovitosti a v právu vstupovat a vjíždět na předmětnou nemovitost v</w:t>
            </w:r>
            <w:r w:rsidR="00D72874" w:rsidRPr="00324730">
              <w:t> </w:t>
            </w:r>
            <w:r w:rsidRPr="00324730">
              <w:t>souvislosti s opravami, údržbou, změnami nebo odstraňováním tohoto zařízení ve smyslu zákona č. 458/2000 Sb., v platném znění, mezi Olomouckým krajem jako budoucím povinným z věcného břemene a</w:t>
            </w:r>
            <w:r w:rsidR="00D72874" w:rsidRPr="00324730">
              <w:t> </w:t>
            </w:r>
            <w:r w:rsidRPr="00324730">
              <w:t>společností ČEZ Distribuce, a.s., IČ:</w:t>
            </w:r>
            <w:r w:rsidR="00163ED4" w:rsidRPr="00324730">
              <w:t> </w:t>
            </w:r>
            <w:r w:rsidRPr="00324730">
              <w:t>24729035, jako budoucím oprávněným z věcného břemene. Věcné břemeno bude zřízeno na dobu neurčitou a</w:t>
            </w:r>
            <w:r w:rsidR="00D72874" w:rsidRPr="00324730">
              <w:t> </w:t>
            </w:r>
            <w:r w:rsidRPr="00324730">
              <w:t>za</w:t>
            </w:r>
            <w:r w:rsidR="00D72874" w:rsidRPr="00324730">
              <w:t> </w:t>
            </w:r>
            <w:r w:rsidRPr="00324730">
              <w:t>jednorázovou úhradu stanovenou znaleckým posudkem dle právních předpisů pro oceňování majetku, účinných ke dni uzavření řádné smlouvy o</w:t>
            </w:r>
            <w:r w:rsidR="00D72874" w:rsidRPr="00324730">
              <w:t> </w:t>
            </w:r>
            <w:r w:rsidRPr="00324730">
              <w:t>zřízení věcného břemene, navýšenou o příslušnou platnou sazbu DPH. Smlouva o zřízení věcného břemene bude uzavřena nejpozději do jednoho roku ode dne ukončení stavebních prací na stavbě „Mohelnice – 1.máje, p.č.</w:t>
            </w:r>
            <w:r w:rsidR="00D72874" w:rsidRPr="00324730">
              <w:t> </w:t>
            </w:r>
            <w:r w:rsidRPr="00324730">
              <w:t xml:space="preserve">2195, SŠTaZ Mohelnice (dílny), nové NNk (IV-12-8009530)“. Náklady spojené se zřízením věcného břemene a správní poplatek k návrhu na vklad </w:t>
            </w:r>
            <w:r w:rsidRPr="00324730">
              <w:lastRenderedPageBreak/>
              <w:t xml:space="preserve">práv do katastru nemovitostí uhradí budoucí oprávněný. </w:t>
            </w:r>
          </w:p>
          <w:p w:rsidR="00012250" w:rsidRPr="00324730" w:rsidRDefault="00012250" w:rsidP="00012250">
            <w:pPr>
              <w:pStyle w:val="Normal"/>
              <w:spacing w:after="119"/>
              <w:jc w:val="both"/>
            </w:pPr>
            <w:r w:rsidRPr="00324730">
              <w:t>3.11.</w:t>
            </w:r>
            <w:r w:rsidRPr="00324730">
              <w:tab/>
              <w:t>uzavření smlouvy o zřízení věcného břemene - služebnosti na část pozemku parc. č. 5374/1 zast. pl. v k.ú. a obci Prostějov, spočívajícího v právu průchodu a průjezdu přes tento pozemek, v rozsahu dle geometrického plánu č. 5552 – 093/2014 ze dne 22. 7. 2014, mezi Olomouckým krajem jako povinným z věcného břemene a paní Ing. Barborou Vogl Štefanovou jako oprávněným z věcného břemene, a to ve prospěch pozemku parc. č. 5374/2 zast. pl. o výměře 223 m2, jehož součástí je stavba bez č.p./č.e. jiná stavba, v</w:t>
            </w:r>
            <w:r w:rsidR="00D72874" w:rsidRPr="00324730">
              <w:t> </w:t>
            </w:r>
            <w:r w:rsidRPr="00324730">
              <w:t>k. ú. a obci Prostějov, za jednorázovou úhradu ve výši 38</w:t>
            </w:r>
            <w:r w:rsidR="00163ED4" w:rsidRPr="00324730">
              <w:t> </w:t>
            </w:r>
            <w:r w:rsidRPr="00324730">
              <w:t>400</w:t>
            </w:r>
            <w:r w:rsidR="00163ED4" w:rsidRPr="00324730">
              <w:t> </w:t>
            </w:r>
            <w:r w:rsidRPr="00324730">
              <w:t>Kč, navýšenou o příslušnou platnou sazbu DPH. Věcné břemeno bude zřízeno na dobu neurčitou. Oprávněný z věcného břemene uhradí veškeré náklady spojené se</w:t>
            </w:r>
            <w:r w:rsidR="00D72874" w:rsidRPr="00324730">
              <w:t> </w:t>
            </w:r>
            <w:r w:rsidRPr="00324730">
              <w:t>zřízením věcného břemene a správní poplatek k návrhu na vklad práv do</w:t>
            </w:r>
            <w:r w:rsidR="00D72874" w:rsidRPr="00324730">
              <w:t> </w:t>
            </w:r>
            <w:r w:rsidRPr="00324730">
              <w:t>katastru nemovitostí.</w:t>
            </w:r>
          </w:p>
          <w:p w:rsidR="00012250" w:rsidRPr="00324730" w:rsidRDefault="00012250" w:rsidP="00012250">
            <w:pPr>
              <w:pStyle w:val="Normal"/>
              <w:spacing w:after="119"/>
              <w:jc w:val="both"/>
            </w:pPr>
            <w:r w:rsidRPr="00324730">
              <w:t>3.12.</w:t>
            </w:r>
            <w:r w:rsidRPr="00324730">
              <w:tab/>
              <w:t>uzavření smlouvy o zřízení věcného břemene - služebnosti v částech pozemků parc. č. st. 1001 zast. pl. a nádvoří a parc. č. 231 ost. pl., oba v k.ú. Olomouc-město, obec Olomouc, spočívajícího v právu umístit a provozovat kabelové vedení VN 22 kV v částech předmětných pozemků a v právu v</w:t>
            </w:r>
            <w:r w:rsidR="00D72874" w:rsidRPr="00324730">
              <w:t> </w:t>
            </w:r>
            <w:r w:rsidRPr="00324730">
              <w:t>nezbytném rozsahu vstupovat a vjíždět všemi dopravními prostředky na</w:t>
            </w:r>
            <w:r w:rsidR="00D72874" w:rsidRPr="00324730">
              <w:t> </w:t>
            </w:r>
            <w:r w:rsidRPr="00324730">
              <w:t>předmětné pozemky v souvislosti s provozem, opravami, údržbou, změnami nebo odstraňováním tohoto zařízení ve smyslu zákona č. 458/2000 Sb., energetický zákon, ve znění pozdějších předpisů, v rozsahu dle geometrického plánu č. 1153 –434/2012 ze dne 8. 9. 2014, mezi Olomouckým krajem jako povinným z věcného břemene a společností ČEZ Distribuce, a.s., IČ:</w:t>
            </w:r>
            <w:r w:rsidR="00163ED4" w:rsidRPr="00324730">
              <w:t> </w:t>
            </w:r>
            <w:r w:rsidRPr="00324730">
              <w:t>24729035, jako oprávněným z věcného břemene, za jednorázovou úhradu ve výši 9</w:t>
            </w:r>
            <w:r w:rsidR="00163ED4" w:rsidRPr="00324730">
              <w:t> </w:t>
            </w:r>
            <w:r w:rsidRPr="00324730">
              <w:t>540</w:t>
            </w:r>
            <w:r w:rsidR="00163ED4" w:rsidRPr="00324730">
              <w:t> </w:t>
            </w:r>
            <w:r w:rsidRPr="00324730">
              <w:t>Kč, navýšenou o příslušnou platnou sazbu DPH. Věcné břemeno bude zřízeno na dobu neurčitou. Oprávněný z věcného břemene uhradí veškeré náklady spojené se zřízením věcného břemene a správní poplatek k</w:t>
            </w:r>
            <w:r w:rsidR="00D72874" w:rsidRPr="00324730">
              <w:t> </w:t>
            </w:r>
            <w:r w:rsidRPr="00324730">
              <w:t>návrhu na vklad práv do katastru nemovitostí.</w:t>
            </w:r>
          </w:p>
          <w:p w:rsidR="00012250" w:rsidRPr="00324730" w:rsidRDefault="00012250" w:rsidP="00012250">
            <w:pPr>
              <w:pStyle w:val="Normal"/>
              <w:spacing w:after="119"/>
              <w:jc w:val="both"/>
            </w:pPr>
            <w:r w:rsidRPr="00324730">
              <w:t>3.13.</w:t>
            </w:r>
            <w:r w:rsidRPr="00324730">
              <w:tab/>
              <w:t>uzavření dohody o zrušení věcného břemene k pozemku parc. č. 70/10 ost. pl. v k.ú. a obci Oprostovice, spočívajícího v právu spoluužívání předmětného pozemku, mezi Olomouckým krajem jako povinným z věcného břemene a paní Marií Páterovou jako oprávněným z věcného břemene. Olomoucký kraj uhradí veškeré náklady spojené s výmazem věcného břemene z katastru nemovitostí.</w:t>
            </w:r>
          </w:p>
        </w:tc>
      </w:tr>
      <w:tr w:rsidR="00324730" w:rsidRPr="00324730" w:rsidTr="0001225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01225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012250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01225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012250" w:rsidP="003C1615">
            <w:pPr>
              <w:pStyle w:val="nadpis2"/>
            </w:pPr>
            <w:r w:rsidRPr="00324730">
              <w:t>9.1.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9066A9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9066A9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UZ/14/21/2015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9066A9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Majetkoprávní záležitosti – odprodej nemovitého majetku</w:t>
            </w:r>
          </w:p>
        </w:tc>
      </w:tr>
      <w:tr w:rsidR="00324730" w:rsidRPr="00324730" w:rsidTr="009066A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9066A9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9066A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9066A9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9066A9" w:rsidP="009066A9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9066A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66A9" w:rsidRPr="00324730" w:rsidRDefault="009066A9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7795" w:rsidRPr="00324730" w:rsidRDefault="009066A9" w:rsidP="009066A9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revokuje</w:t>
            </w:r>
            <w:r w:rsidRPr="00324730">
              <w:t xml:space="preserve"> </w:t>
            </w:r>
          </w:p>
          <w:p w:rsidR="009066A9" w:rsidRPr="00324730" w:rsidRDefault="009066A9" w:rsidP="009066A9">
            <w:pPr>
              <w:pStyle w:val="Normal"/>
              <w:spacing w:after="119"/>
              <w:jc w:val="both"/>
            </w:pPr>
            <w:r w:rsidRPr="00324730">
              <w:t>2.1.</w:t>
            </w:r>
            <w:r w:rsidRPr="00324730">
              <w:tab/>
              <w:t>usnesení Zastupitelstva Olomouckého kraje č. UZ/12/27/2014, bod 3. 2., ze dne 19. 9. 2014 ve věci odprodeje nemovitostí v k.ú. a obci Prostějov z</w:t>
            </w:r>
            <w:r w:rsidR="00D72874" w:rsidRPr="00324730">
              <w:t> </w:t>
            </w:r>
            <w:r w:rsidRPr="00324730">
              <w:t xml:space="preserve">vlastnictví Olomouckého kraje, z hospodaření Střední školy designu a módy, Prostějov, do společného jmění manželů Evy a Michala Vorrethových z důvodu </w:t>
            </w:r>
            <w:r w:rsidRPr="00324730">
              <w:lastRenderedPageBreak/>
              <w:t>nezájmu žadatelů uzavřít kupní smlouvu.</w:t>
            </w:r>
          </w:p>
          <w:p w:rsidR="009066A9" w:rsidRPr="00324730" w:rsidRDefault="009066A9" w:rsidP="009066A9">
            <w:pPr>
              <w:pStyle w:val="Normal"/>
              <w:spacing w:after="119"/>
              <w:jc w:val="both"/>
            </w:pPr>
            <w:r w:rsidRPr="00324730">
              <w:t>2.2.</w:t>
            </w:r>
            <w:r w:rsidRPr="00324730">
              <w:tab/>
              <w:t>usnesení Zastupitelstva Olomouckého kraje č. UZ/12/27/2014, body</w:t>
            </w:r>
            <w:r w:rsidR="00D72874" w:rsidRPr="00324730">
              <w:t> </w:t>
            </w:r>
            <w:r w:rsidRPr="00324730">
              <w:t>3.</w:t>
            </w:r>
            <w:r w:rsidR="00D72874" w:rsidRPr="00324730">
              <w:t> </w:t>
            </w:r>
            <w:r w:rsidRPr="00324730">
              <w:t>3. a 3. 4., ze dne 19. 9. 2014 ve věci uzavření smlouvy o budoucí kupní smlouvě a ve věci odprodeje předmětných nemovitostí v k.ú. Klášterní Hradisko, obec Olomouc se všemi součástmi a příslušenstvím, vše z vlastnictví Olomouckého kraje, z hospodaření Střední školy zemědělské, Olomouc, U</w:t>
            </w:r>
            <w:r w:rsidR="004966A9" w:rsidRPr="00324730">
              <w:t> </w:t>
            </w:r>
            <w:r w:rsidRPr="00324730">
              <w:t>Hradiska 4, a z hospodaření Vlastivědného muzea v Olomouci, do vlastnictví společnosti ENERGREEN PROJEKT s.r.o., IČ:</w:t>
            </w:r>
            <w:r w:rsidR="00163ED4" w:rsidRPr="00324730">
              <w:t> </w:t>
            </w:r>
            <w:r w:rsidRPr="00324730">
              <w:t>26880342, z důvodu nezájmu žadatele uzavřít smlouvu o budoucí kupní smlouvě a kupní smlouvu.</w:t>
            </w:r>
          </w:p>
          <w:p w:rsidR="009066A9" w:rsidRPr="00324730" w:rsidRDefault="009066A9" w:rsidP="009066A9">
            <w:pPr>
              <w:pStyle w:val="Normal"/>
              <w:spacing w:after="119"/>
              <w:jc w:val="both"/>
            </w:pPr>
            <w:r w:rsidRPr="00324730">
              <w:t>2.3.</w:t>
            </w:r>
            <w:r w:rsidRPr="00324730">
              <w:tab/>
              <w:t>usnesení Zastupitelstva Olomouckého kraje č. UZ/12/27/2014, bod</w:t>
            </w:r>
            <w:r w:rsidR="006F5CCB" w:rsidRPr="00324730">
              <w:t> </w:t>
            </w:r>
            <w:r w:rsidRPr="00324730">
              <w:t>3.</w:t>
            </w:r>
            <w:r w:rsidR="00D72874" w:rsidRPr="00324730">
              <w:t> </w:t>
            </w:r>
            <w:r w:rsidRPr="00324730">
              <w:t>12., ze dne 19. 9. 2014 ve věci uzavření kupní smlouvy, jejímž předmětem je odprodej části pozemku v k.ú. a obci Dub nad Moravou z</w:t>
            </w:r>
            <w:r w:rsidR="006F5CCB" w:rsidRPr="00324730">
              <w:t> </w:t>
            </w:r>
            <w:r w:rsidRPr="00324730">
              <w:t>vlastnictví Olomouckého kraje, z hospodaření Správy silnic Olomouckého kraje, příspěvkové organizace, do společného jmění manželů Boženy a</w:t>
            </w:r>
            <w:r w:rsidR="006F5CCB" w:rsidRPr="00324730">
              <w:t> </w:t>
            </w:r>
            <w:r w:rsidRPr="00324730">
              <w:t xml:space="preserve">Jaromíra Sedláčkových z důvodu změny vlastníka garáže. </w:t>
            </w:r>
          </w:p>
          <w:p w:rsidR="009066A9" w:rsidRPr="00324730" w:rsidRDefault="009066A9" w:rsidP="009066A9">
            <w:pPr>
              <w:pStyle w:val="Normal"/>
              <w:spacing w:after="119"/>
              <w:jc w:val="both"/>
            </w:pPr>
            <w:r w:rsidRPr="00324730">
              <w:t>2.4.</w:t>
            </w:r>
            <w:r w:rsidRPr="00324730">
              <w:tab/>
              <w:t>usnesení Zastupitelstva Olomouckého kraje č. UZ/12/27/2014, bod</w:t>
            </w:r>
            <w:r w:rsidR="00D72874" w:rsidRPr="00324730">
              <w:t> </w:t>
            </w:r>
            <w:r w:rsidRPr="00324730">
              <w:t>3.</w:t>
            </w:r>
            <w:r w:rsidR="00D72874" w:rsidRPr="00324730">
              <w:t> </w:t>
            </w:r>
            <w:r w:rsidRPr="00324730">
              <w:t>20., ze dne 19. 9. 2014 ve věci schválení odprodeje pozemku parc. č.</w:t>
            </w:r>
            <w:r w:rsidR="00D72874" w:rsidRPr="00324730">
              <w:t> </w:t>
            </w:r>
            <w:r w:rsidRPr="00324730">
              <w:t>304/1 zahrada o výměře 746 m2 v k.ú. Dolní Temenice, obec Šumperk z</w:t>
            </w:r>
            <w:r w:rsidR="00D72874" w:rsidRPr="00324730">
              <w:t> </w:t>
            </w:r>
            <w:r w:rsidRPr="00324730">
              <w:t>vlastnictví Olomouckého kraje, z hospodaření Správy silnic Olomouckého kraje, příspěvkové organizace, do společného jmění manželů Martiny a Martina Kukulových za kupní cenu ve výši 423</w:t>
            </w:r>
            <w:r w:rsidR="00163ED4" w:rsidRPr="00324730">
              <w:t> </w:t>
            </w:r>
            <w:r w:rsidRPr="00324730">
              <w:t>160</w:t>
            </w:r>
            <w:r w:rsidR="00163ED4" w:rsidRPr="00324730">
              <w:t> </w:t>
            </w:r>
            <w:r w:rsidRPr="00324730">
              <w:t xml:space="preserve">Kč, a to z důvodu změny kupní ceny a smluvních podmínek. </w:t>
            </w:r>
          </w:p>
          <w:p w:rsidR="009066A9" w:rsidRPr="00324730" w:rsidRDefault="009066A9" w:rsidP="00D72874">
            <w:pPr>
              <w:pStyle w:val="Normal"/>
              <w:spacing w:after="119"/>
              <w:jc w:val="both"/>
            </w:pPr>
            <w:r w:rsidRPr="00324730">
              <w:t>2.5.</w:t>
            </w:r>
            <w:r w:rsidRPr="00324730">
              <w:tab/>
              <w:t>usnesení Zastupitelstva Olomouckého kraje č. UZ/9/18/2014, bod 3. 3., ze dne 14. 2. 2014 ve věci uzavření smlouvy o budoucí kupní smlouvě na</w:t>
            </w:r>
            <w:r w:rsidR="00D72874" w:rsidRPr="00324730">
              <w:t> </w:t>
            </w:r>
            <w:r w:rsidRPr="00324730">
              <w:t>budoucí odprodej částí pozemků parc. č. 980/2 ost. pl. o výměře cca 10 m2, parc. č. 2057/2 ost. pl. o výměře cca 22 m2 a parc. č. 2078 ost. pl. o výměře cca 200 m2, vše v k.ú. a obci Kobylá nad Vidnavkou mezi Olomouckým krajem jako budoucím prodávajícím a ČR – Povodím Odry, státní podnik, IČ:</w:t>
            </w:r>
            <w:r w:rsidR="00163ED4" w:rsidRPr="00324730">
              <w:t> </w:t>
            </w:r>
            <w:r w:rsidRPr="00324730">
              <w:t>70890021, jako budoucím kupujícím z důvodu žádosti Povodí Odry, státní podnik o uzavření kupní smlouvy.</w:t>
            </w:r>
          </w:p>
        </w:tc>
      </w:tr>
      <w:tr w:rsidR="00324730" w:rsidRPr="00324730" w:rsidTr="009066A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66A9" w:rsidRPr="00324730" w:rsidRDefault="009066A9" w:rsidP="003C1615">
            <w:pPr>
              <w:pStyle w:val="nadpis2"/>
            </w:pPr>
            <w:r w:rsidRPr="00324730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06AD6" w:rsidRPr="00324730" w:rsidRDefault="009066A9" w:rsidP="009066A9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</w:t>
            </w:r>
          </w:p>
          <w:p w:rsidR="009066A9" w:rsidRPr="00324730" w:rsidRDefault="009066A9" w:rsidP="009066A9">
            <w:pPr>
              <w:pStyle w:val="Normal"/>
              <w:spacing w:after="119"/>
              <w:jc w:val="both"/>
            </w:pPr>
            <w:r w:rsidRPr="00324730">
              <w:t>3.1.</w:t>
            </w:r>
            <w:r w:rsidRPr="00324730">
              <w:tab/>
              <w:t>odprodej části pozemku parc. č. 1741/3 ost. pl. o výměře 3 m2, dle</w:t>
            </w:r>
            <w:r w:rsidR="00D72874" w:rsidRPr="00324730">
              <w:t> </w:t>
            </w:r>
            <w:r w:rsidRPr="00324730">
              <w:t>geometrického plánu č. 1257 – 153/2012 ze dne 24. 3. 2014 pozemek parc. č. 1741/3 díl „a“ o výměře 3 m2, který je sloučen do pozemku parc. č. 361/2 zahrada o celkové výměře 244 m2, vše v k.ú. a obci Dub nad Moravou z</w:t>
            </w:r>
            <w:r w:rsidR="00D72874" w:rsidRPr="00324730">
              <w:t> </w:t>
            </w:r>
            <w:r w:rsidRPr="00324730">
              <w:t>vlastnictví Olomouckého kraje, z hospodaření Správy silnic Olomouckého kraje, příspěvkové organizace, do vlastnictví pana Jaromíra Sedláčka za kupní cenu ve výši 2</w:t>
            </w:r>
            <w:r w:rsidR="00163ED4" w:rsidRPr="00324730">
              <w:t> </w:t>
            </w:r>
            <w:r w:rsidRPr="00324730">
              <w:t>330</w:t>
            </w:r>
            <w:r w:rsidR="00163ED4" w:rsidRPr="00324730">
              <w:t> </w:t>
            </w:r>
            <w:r w:rsidRPr="00324730">
              <w:t>Kč. Nabyvatel uhradí veškeré náklady spojené s převodem vlastnického práva a správní poplatek k návrhu na vklad vlastnického práva do</w:t>
            </w:r>
            <w:r w:rsidR="00D72874" w:rsidRPr="00324730">
              <w:t> </w:t>
            </w:r>
            <w:r w:rsidRPr="00324730">
              <w:t xml:space="preserve">katastru nemovitostí. </w:t>
            </w:r>
          </w:p>
          <w:p w:rsidR="009066A9" w:rsidRPr="00324730" w:rsidRDefault="009066A9" w:rsidP="009066A9">
            <w:pPr>
              <w:pStyle w:val="Normal"/>
              <w:spacing w:after="119"/>
              <w:jc w:val="both"/>
            </w:pPr>
            <w:r w:rsidRPr="00324730">
              <w:t>3.2.</w:t>
            </w:r>
            <w:r w:rsidRPr="00324730">
              <w:tab/>
              <w:t>odprodej pozemku parc. č. 304/1 zahrada o výměře 746 m2 v k.ú. Dolní Temenice, obec Šumperk z vlastnictví Olomouckého kraje, z hospodaření Správy silnic Olomouckého kraje, příspěvkové organizace, do společného jmění manželů Martiny a Martina Kukulových za kupní cenu ve výši 384</w:t>
            </w:r>
            <w:r w:rsidR="00163ED4" w:rsidRPr="00324730">
              <w:t> </w:t>
            </w:r>
            <w:r w:rsidRPr="00324730">
              <w:t>000</w:t>
            </w:r>
            <w:r w:rsidR="00163ED4" w:rsidRPr="00324730">
              <w:t> </w:t>
            </w:r>
            <w:r w:rsidRPr="00324730">
              <w:t xml:space="preserve">Kč a za podmínek dle důvodové zprávy a současně schvaluje splátkový kalendář na úhradu kupní ceny. Nabyvatelé uhradí veškeré náklady spojené s převodem vlastnického práva a správní poplatek spojený s návrhem na vklad </w:t>
            </w:r>
            <w:r w:rsidRPr="00324730">
              <w:lastRenderedPageBreak/>
              <w:t xml:space="preserve">vlastnického práva do katastru nemovitostí. </w:t>
            </w:r>
          </w:p>
          <w:p w:rsidR="009066A9" w:rsidRPr="00324730" w:rsidRDefault="009066A9" w:rsidP="00D72874">
            <w:pPr>
              <w:pStyle w:val="Normal"/>
              <w:spacing w:after="119"/>
              <w:jc w:val="both"/>
            </w:pPr>
            <w:r w:rsidRPr="00324730">
              <w:t>3.3.</w:t>
            </w:r>
            <w:r w:rsidRPr="00324730">
              <w:tab/>
              <w:t>odprodej části pozemku parc. č. 2078 ost. pl. o výměře 182 m2, dle</w:t>
            </w:r>
            <w:r w:rsidR="00D72874" w:rsidRPr="00324730">
              <w:t> </w:t>
            </w:r>
            <w:r w:rsidRPr="00324730">
              <w:t>geometrického plánu č. 213 – 98/2014 ze dne 30. 6. 2014 pozemek parc. č.</w:t>
            </w:r>
            <w:r w:rsidR="00D72874" w:rsidRPr="00324730">
              <w:t> </w:t>
            </w:r>
            <w:r w:rsidRPr="00324730">
              <w:t>2078/2 ost. pl. o výměře 182 m2, částí pozemků parc. č. 980/2 ost. pl. o</w:t>
            </w:r>
            <w:r w:rsidR="00D72874" w:rsidRPr="00324730">
              <w:t> </w:t>
            </w:r>
            <w:r w:rsidRPr="00324730">
              <w:t>celkové výměře 10 m2 a parc. č. 2057/2 ost. pl. o celkové výměře 15 m2, dle</w:t>
            </w:r>
            <w:r w:rsidR="00D72874" w:rsidRPr="00324730">
              <w:t> </w:t>
            </w:r>
            <w:r w:rsidRPr="00324730">
              <w:t>geometrického plánu č. 214 – 99/2014 ze dne 27. 6. 2014 pozemky parc. č.</w:t>
            </w:r>
            <w:r w:rsidR="00D72874" w:rsidRPr="00324730">
              <w:t> </w:t>
            </w:r>
            <w:r w:rsidRPr="00324730">
              <w:t>980/3 ost. pl. o výměře 5 m2, parc. č. 980/4 ost. pl. o výměře 5 m2, parc. č.</w:t>
            </w:r>
            <w:r w:rsidR="00D72874" w:rsidRPr="00324730">
              <w:t> </w:t>
            </w:r>
            <w:r w:rsidRPr="00324730">
              <w:t>2057/4 ost. pl. o výměře 10 m2 a parc. č. 2057/5 ost. pl. o výměře 5 m2, vše v k.ú. a obci Kobylá nad Vidnavkou, vše z vlastnictví Olomouckého kraje, z</w:t>
            </w:r>
            <w:r w:rsidR="00D72874" w:rsidRPr="00324730">
              <w:t> </w:t>
            </w:r>
            <w:r w:rsidRPr="00324730">
              <w:t>hospodaření Správy silnic Olomouckého kraje, příspěvkové organizace, do</w:t>
            </w:r>
            <w:r w:rsidR="00D72874" w:rsidRPr="00324730">
              <w:t> </w:t>
            </w:r>
            <w:r w:rsidRPr="00324730">
              <w:t>vlastnictví ČR – Povodí Odry, státní podnik, IČ:</w:t>
            </w:r>
            <w:r w:rsidR="00163ED4" w:rsidRPr="00324730">
              <w:t> </w:t>
            </w:r>
            <w:r w:rsidRPr="00324730">
              <w:t>70890021, za kupní cenu v</w:t>
            </w:r>
            <w:r w:rsidR="00D72874" w:rsidRPr="00324730">
              <w:t> </w:t>
            </w:r>
            <w:r w:rsidRPr="00324730">
              <w:t>celkové výši 4</w:t>
            </w:r>
            <w:r w:rsidR="00163ED4" w:rsidRPr="00324730">
              <w:t> </w:t>
            </w:r>
            <w:r w:rsidRPr="00324730">
              <w:t>000</w:t>
            </w:r>
            <w:r w:rsidR="00163ED4" w:rsidRPr="00324730">
              <w:t> </w:t>
            </w:r>
            <w:r w:rsidRPr="00324730">
              <w:t>Kč. Nabyvatel uhradí veškeré náklady spojené s</w:t>
            </w:r>
            <w:r w:rsidR="00D72874" w:rsidRPr="00324730">
              <w:t> </w:t>
            </w:r>
            <w:r w:rsidRPr="00324730">
              <w:t>převodem vlastnického práva a správní poplatek spojený s návrhem na vklad vlastnického práva do katastru nemovitostí.</w:t>
            </w:r>
          </w:p>
        </w:tc>
      </w:tr>
      <w:tr w:rsidR="00324730" w:rsidRPr="00324730" w:rsidTr="009066A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66A9" w:rsidRPr="00324730" w:rsidRDefault="009066A9" w:rsidP="003C1615">
            <w:pPr>
              <w:pStyle w:val="nadpis2"/>
            </w:pPr>
            <w:r w:rsidRPr="00324730"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4227" w:rsidRPr="00324730" w:rsidRDefault="009066A9" w:rsidP="009066A9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nevyhovuje žádosti</w:t>
            </w:r>
            <w:r w:rsidRPr="00324730">
              <w:t xml:space="preserve"> </w:t>
            </w:r>
          </w:p>
          <w:p w:rsidR="009066A9" w:rsidRPr="00324730" w:rsidRDefault="009066A9" w:rsidP="009066A9">
            <w:pPr>
              <w:pStyle w:val="Normal"/>
              <w:spacing w:after="119"/>
              <w:jc w:val="both"/>
            </w:pPr>
            <w:r w:rsidRPr="00324730">
              <w:t>4.1.</w:t>
            </w:r>
            <w:r w:rsidRPr="00324730">
              <w:tab/>
              <w:t>Ing. Přemysla Nastoupila o odprodej spoluvlastnického podílu o velikosti id. 1/2 k pozemku parc. č. st. 110/1 zast. pl. o výměře 196 m2, jehož součástí je budova č.p. 399, Olomouc, bydlení, k</w:t>
            </w:r>
            <w:r w:rsidR="00D72874" w:rsidRPr="00324730">
              <w:t> </w:t>
            </w:r>
            <w:r w:rsidRPr="00324730">
              <w:t>pozemku parc. č. st. 110/3 zast. pl. o</w:t>
            </w:r>
            <w:r w:rsidR="006F5CCB" w:rsidRPr="00324730">
              <w:t> </w:t>
            </w:r>
            <w:r w:rsidRPr="00324730">
              <w:t>výměře 128 m2, jehož součástí je</w:t>
            </w:r>
            <w:r w:rsidR="00D72874" w:rsidRPr="00324730">
              <w:t> </w:t>
            </w:r>
            <w:r w:rsidRPr="00324730">
              <w:t>budova bez č.p./č.e. jiná st., a k pozemku parc. č. 36/2 ost. pl. o výměře 202</w:t>
            </w:r>
            <w:r w:rsidR="00D72874" w:rsidRPr="00324730">
              <w:t> </w:t>
            </w:r>
            <w:r w:rsidRPr="00324730">
              <w:t>m2, vše v k.ú. Olomouc – město, obec Olomouc, se všemi součástmi a</w:t>
            </w:r>
            <w:r w:rsidR="00D72874" w:rsidRPr="00324730">
              <w:t> </w:t>
            </w:r>
            <w:r w:rsidRPr="00324730">
              <w:t>příslušenstvím, z vlastnictví Olomouckého kraje, z hospodaření Vlastivědného muzea v Olomouci, do vlastnictví žadatele, a to z důvodu výše navržené kupní ceny.</w:t>
            </w:r>
          </w:p>
          <w:p w:rsidR="009066A9" w:rsidRPr="00324730" w:rsidRDefault="009066A9" w:rsidP="00D72874">
            <w:pPr>
              <w:pStyle w:val="Normal"/>
              <w:spacing w:after="119"/>
              <w:jc w:val="both"/>
            </w:pPr>
            <w:r w:rsidRPr="00324730">
              <w:t>4.2.</w:t>
            </w:r>
            <w:r w:rsidRPr="00324730">
              <w:tab/>
              <w:t>paní Petry Dlouhé, paní Jany Ehrenbergerové a paní Mgr. Hany Marešové o odkoupení jejich spoluvlastnického podílu, o celkové velikosti id.</w:t>
            </w:r>
            <w:r w:rsidR="00D72874" w:rsidRPr="00324730">
              <w:t> </w:t>
            </w:r>
            <w:r w:rsidRPr="00324730">
              <w:t>1/2, k pozemku parc. č. st. 110/1 zast. pl. o výměře 196 m2, jehož součástí je budova č.p. 399, Olomouc, bydlení, k pozemku parc. č. st. 110/3 zast. pl. o</w:t>
            </w:r>
            <w:r w:rsidR="00D72874" w:rsidRPr="00324730">
              <w:t> </w:t>
            </w:r>
            <w:r w:rsidRPr="00324730">
              <w:t>výměře 128 m2, jehož součástí je budova bez č.p./č.e. jiná st., a k pozemku parc. č. 36/2 ost. pl. o výměře 202 m2, vše v k.ú. Olomouc – město, obec Olomouc, se všemi součástmi a příslušenstvím, z jejich podílového spoluvlastnictví do vlastnictví Olomouckého kraje, do hospodaření Vlastivědného muzea v Olomouci, za kupní cenu ve výši ve výši 4</w:t>
            </w:r>
            <w:r w:rsidR="00163ED4" w:rsidRPr="00324730">
              <w:t> </w:t>
            </w:r>
            <w:r w:rsidRPr="00324730">
              <w:t>037</w:t>
            </w:r>
            <w:r w:rsidR="00163ED4" w:rsidRPr="00324730">
              <w:t> </w:t>
            </w:r>
            <w:r w:rsidRPr="00324730">
              <w:t>270</w:t>
            </w:r>
            <w:r w:rsidR="00163ED4" w:rsidRPr="00324730">
              <w:t> </w:t>
            </w:r>
            <w:r w:rsidRPr="00324730">
              <w:t>Kč, a to z důvodu nepotřebnosti předmětného nemovitého majetku.</w:t>
            </w:r>
          </w:p>
        </w:tc>
      </w:tr>
      <w:tr w:rsidR="00324730" w:rsidRPr="00324730" w:rsidTr="009066A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66A9" w:rsidRPr="00324730" w:rsidRDefault="009066A9" w:rsidP="003C1615">
            <w:pPr>
              <w:pStyle w:val="nadpis2"/>
            </w:pPr>
            <w:r w:rsidRPr="00324730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66A9" w:rsidRPr="00324730" w:rsidRDefault="009066A9" w:rsidP="00D72874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odnětí nemovitého majetku z hospodaření Správy silnic Olomouckého kraje, příspěvková organizace dle bodů 3. 1.- 3. 3. návrhu na</w:t>
            </w:r>
            <w:r w:rsidR="00D72874" w:rsidRPr="00324730">
              <w:t> </w:t>
            </w:r>
            <w:r w:rsidRPr="00324730">
              <w:t>usnesení, a to vždy ke dni pozbytí vlastnického práva Olomouckého kraje k</w:t>
            </w:r>
            <w:r w:rsidR="00D72874" w:rsidRPr="00324730">
              <w:t> </w:t>
            </w:r>
            <w:r w:rsidRPr="00324730">
              <w:t>předmětným nemovitostem. Odnětí tohoto nemovitého majetku bude obsahem dodatku zřizovací listiny uvedené příspěvkové organizace, vyhotoveného v kalendářním roce, kdy se převod nemovitého majetku uskuteční.</w:t>
            </w:r>
          </w:p>
        </w:tc>
      </w:tr>
      <w:tr w:rsidR="00324730" w:rsidRPr="00324730" w:rsidTr="009066A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9066A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9066A9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9066A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9066A9" w:rsidP="003C1615">
            <w:pPr>
              <w:pStyle w:val="nadpis2"/>
            </w:pPr>
            <w:r w:rsidRPr="00324730">
              <w:t>9.2.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4158C0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4158C0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UZ/14/22/2015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4158C0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Majetkoprávní záležitosti – odkoupení nemovitého majetku</w:t>
            </w:r>
          </w:p>
        </w:tc>
      </w:tr>
      <w:tr w:rsidR="00324730" w:rsidRPr="00324730" w:rsidTr="004158C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4158C0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4158C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4158C0" w:rsidP="003C1615">
            <w:pPr>
              <w:pStyle w:val="nadpis2"/>
            </w:pPr>
            <w:r w:rsidRPr="00324730"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4158C0" w:rsidP="004158C0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4158C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58C0" w:rsidRPr="00324730" w:rsidRDefault="004158C0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4227" w:rsidRPr="00324730" w:rsidRDefault="004158C0" w:rsidP="004158C0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revokuje</w:t>
            </w:r>
            <w:r w:rsidRPr="00324730">
              <w:t xml:space="preserve"> </w:t>
            </w:r>
          </w:p>
          <w:p w:rsidR="004158C0" w:rsidRPr="00324730" w:rsidRDefault="004158C0" w:rsidP="004158C0">
            <w:pPr>
              <w:pStyle w:val="Normal"/>
              <w:spacing w:after="119"/>
              <w:jc w:val="both"/>
            </w:pPr>
            <w:r w:rsidRPr="00324730">
              <w:t>2.1.</w:t>
            </w:r>
            <w:r w:rsidRPr="00324730">
              <w:tab/>
              <w:t>části usnesení Zastupitelstva Olomouckého kraje č.</w:t>
            </w:r>
            <w:r w:rsidR="00D72874" w:rsidRPr="00324730">
              <w:t> </w:t>
            </w:r>
            <w:r w:rsidRPr="00324730">
              <w:t>UZ/9/22/2009, bod</w:t>
            </w:r>
            <w:r w:rsidR="006F5CCB" w:rsidRPr="00324730">
              <w:t> </w:t>
            </w:r>
            <w:r w:rsidRPr="00324730">
              <w:t>8., ze dne 25. 9. 2009 ve věci odkoupení spoluvlastnických podílů k</w:t>
            </w:r>
            <w:r w:rsidR="006F5CCB" w:rsidRPr="00324730">
              <w:t> </w:t>
            </w:r>
            <w:r w:rsidRPr="00324730">
              <w:t>pozemkům v k.ú. a obci Dub nad Moravou z</w:t>
            </w:r>
            <w:r w:rsidR="00D72874" w:rsidRPr="00324730">
              <w:t> </w:t>
            </w:r>
            <w:r w:rsidRPr="00324730">
              <w:t xml:space="preserve">vlastnictví Aloise Coufalíka, Olgy Coufalíkové, Jaroslava Dohnálka a Marcela Pirkla do vlastnictví Olomouckého kraje, do hospodaření Správy silnic Olomouckého kraje, příspěvkové organizace, z důvodu změny vlastníků spoluvlastnických podílů k pozemkům. </w:t>
            </w:r>
          </w:p>
          <w:p w:rsidR="004158C0" w:rsidRPr="00324730" w:rsidRDefault="004158C0" w:rsidP="004158C0">
            <w:pPr>
              <w:pStyle w:val="Normal"/>
              <w:spacing w:after="119"/>
              <w:jc w:val="both"/>
            </w:pPr>
            <w:r w:rsidRPr="00324730">
              <w:t>2.2.</w:t>
            </w:r>
            <w:r w:rsidRPr="00324730">
              <w:tab/>
              <w:t>část usnesení Zastupitelstva Olomouckého kraje č. UZ/8/24/2013, bod</w:t>
            </w:r>
            <w:r w:rsidR="00D72874" w:rsidRPr="00324730">
              <w:t> </w:t>
            </w:r>
            <w:r w:rsidRPr="00324730">
              <w:t>3.2., ze dne 19. 12. 2013 ve věci odkoupení spoluvlastnického podílu k</w:t>
            </w:r>
            <w:r w:rsidR="00D72874" w:rsidRPr="00324730">
              <w:t> </w:t>
            </w:r>
            <w:r w:rsidRPr="00324730">
              <w:t xml:space="preserve">pozemku v k.ú. a obci Dub nad Moravou z vlastnictví paní Marie Čtvrtlíkové do vlastnictví Olomouckého kraje, do hospodaření Správy silnic Olomouckého kraje, příspěvkové organizace, z důvodu změny vlastníka spoluvlastnického podílu k pozemku. </w:t>
            </w:r>
          </w:p>
          <w:p w:rsidR="004158C0" w:rsidRPr="00324730" w:rsidRDefault="004158C0" w:rsidP="004158C0">
            <w:pPr>
              <w:pStyle w:val="Normal"/>
              <w:spacing w:after="119"/>
              <w:jc w:val="both"/>
            </w:pPr>
            <w:r w:rsidRPr="00324730">
              <w:t>2.3.</w:t>
            </w:r>
            <w:r w:rsidRPr="00324730">
              <w:tab/>
              <w:t>usnesení Zastupitelstva Olomouckého kraje č. UZ/6/22/2013, bod 4.95., ze dne 27. 9. 2013 ve věci odkoupení spoluvlastnického podílu k pozemku v</w:t>
            </w:r>
            <w:r w:rsidR="00706AD6" w:rsidRPr="00324730">
              <w:t> </w:t>
            </w:r>
            <w:r w:rsidRPr="00324730">
              <w:t>k.ú. a obci Věrovany z vlastnictví paní Marty Tvrdoňové do vlastnictví Olomouckého kraje, do hospodaření Správy silnic Olomouckého kraje, příspěvkové organizace, z důvodu změny vlastníka spoluvlastnického podílu k</w:t>
            </w:r>
            <w:r w:rsidR="00D72874" w:rsidRPr="00324730">
              <w:t> </w:t>
            </w:r>
            <w:r w:rsidRPr="00324730">
              <w:t xml:space="preserve">pozemku. </w:t>
            </w:r>
          </w:p>
          <w:p w:rsidR="004158C0" w:rsidRPr="00324730" w:rsidRDefault="004158C0" w:rsidP="004158C0">
            <w:pPr>
              <w:pStyle w:val="Normal"/>
              <w:spacing w:after="119"/>
              <w:jc w:val="both"/>
            </w:pPr>
            <w:r w:rsidRPr="00324730">
              <w:t>2.4.</w:t>
            </w:r>
            <w:r w:rsidRPr="00324730">
              <w:tab/>
              <w:t>část usnesení Zastupitelstva Olomouckého kraje č. UZ/11/27/2014, bod</w:t>
            </w:r>
            <w:r w:rsidR="00D72874" w:rsidRPr="00324730">
              <w:t> </w:t>
            </w:r>
            <w:r w:rsidRPr="00324730">
              <w:t>4.2., ze dne 20. 6. 2014 ve věci uzavření smlouvy o budoucí kupní smlouvě na budoucí odkoupení části pozemku parc. č. 1321 zastavěná plocha a nádvoří o výměře cca 82 m2 v k.ú. Dub nad Moravou, obec Dub nad</w:t>
            </w:r>
            <w:r w:rsidR="00D72874" w:rsidRPr="00324730">
              <w:t> </w:t>
            </w:r>
            <w:r w:rsidRPr="00324730">
              <w:t>Moravou mezi Helenou Královou jako budoucím prodávajícím a</w:t>
            </w:r>
            <w:r w:rsidR="00D72874" w:rsidRPr="00324730">
              <w:t> </w:t>
            </w:r>
            <w:r w:rsidRPr="00324730">
              <w:t>Olomouckým krajem jako budoucím kupujícím z důvodu rozdělení předmětného pozemku a změny vlastníka předmětného pozemku,</w:t>
            </w:r>
          </w:p>
          <w:p w:rsidR="004158C0" w:rsidRPr="00324730" w:rsidRDefault="004158C0" w:rsidP="00D72874">
            <w:pPr>
              <w:pStyle w:val="Normal"/>
              <w:spacing w:after="119"/>
              <w:jc w:val="both"/>
            </w:pPr>
            <w:r w:rsidRPr="00324730">
              <w:t>2.5.</w:t>
            </w:r>
            <w:r w:rsidRPr="00324730">
              <w:tab/>
              <w:t>část usnesení Zastupitelstva Olomouckého kraje č. UZ/11/27/2014, bod</w:t>
            </w:r>
            <w:r w:rsidR="00D72874" w:rsidRPr="00324730">
              <w:t> </w:t>
            </w:r>
            <w:r w:rsidRPr="00324730">
              <w:t>4.2., ze dne 20. 6. 2014 ve věci uzavření smlouvy o budoucí kupní smlouvě na budoucí odkoupení částí pozemků parc. č. 1334/8 orná půda o</w:t>
            </w:r>
            <w:r w:rsidR="00D72874" w:rsidRPr="00324730">
              <w:t> </w:t>
            </w:r>
            <w:r w:rsidRPr="00324730">
              <w:t>výměře cca 39 m2 a parc. č. 1624 zahrada o výměře cca 44 m2, oba v</w:t>
            </w:r>
            <w:r w:rsidR="00D72874" w:rsidRPr="00324730">
              <w:t> </w:t>
            </w:r>
            <w:r w:rsidRPr="00324730">
              <w:t>k.ú.</w:t>
            </w:r>
            <w:r w:rsidR="00D72874" w:rsidRPr="00324730">
              <w:t> </w:t>
            </w:r>
            <w:r w:rsidRPr="00324730">
              <w:t>Dub nad Moravou, obec Dub nad Moravou mezi Miloslavem Dohnalem jako budoucím prodávajícím a Olomouckým krajem jako budoucím kupujícím z</w:t>
            </w:r>
            <w:r w:rsidR="00D72874" w:rsidRPr="00324730">
              <w:t> </w:t>
            </w:r>
            <w:r w:rsidRPr="00324730">
              <w:t>důvodu změny vlastníků předmětných pozemků.</w:t>
            </w:r>
          </w:p>
        </w:tc>
      </w:tr>
      <w:tr w:rsidR="00324730" w:rsidRPr="00324730" w:rsidTr="004158C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58C0" w:rsidRPr="00324730" w:rsidRDefault="004158C0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4227" w:rsidRPr="00324730" w:rsidRDefault="004158C0" w:rsidP="004158C0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</w:t>
            </w:r>
          </w:p>
          <w:p w:rsidR="004158C0" w:rsidRPr="00324730" w:rsidRDefault="004158C0" w:rsidP="004158C0">
            <w:pPr>
              <w:pStyle w:val="Normal"/>
              <w:spacing w:after="119"/>
              <w:jc w:val="both"/>
            </w:pPr>
            <w:r w:rsidRPr="00324730">
              <w:t>3.1.</w:t>
            </w:r>
            <w:r w:rsidRPr="00324730">
              <w:tab/>
              <w:t>odkoupení pozemku parc. č. 1358/13 ost. pl. o</w:t>
            </w:r>
            <w:r w:rsidR="00D72874" w:rsidRPr="00324730">
              <w:t> </w:t>
            </w:r>
            <w:r w:rsidRPr="00324730">
              <w:t>výměře 19 m2 v k.ú. a</w:t>
            </w:r>
            <w:r w:rsidR="006F5CCB" w:rsidRPr="00324730">
              <w:t> </w:t>
            </w:r>
            <w:r w:rsidRPr="00324730">
              <w:t>obci Dub nad Moravou z vlastnictví pana Aloise Coufalíka do vlastnictví Olomouckého kraje, do hospodaření Správy silnic Olomouckého kraje, příspěvkové organizace, za kupní cenu ve výši 1.900</w:t>
            </w:r>
            <w:r w:rsidR="00163ED4" w:rsidRPr="00324730">
              <w:t> </w:t>
            </w:r>
            <w:r w:rsidRPr="00324730">
              <w:t>Kč. Nabyvatel uhradí veškeré náklady spojené s převodem vlastnického práva a</w:t>
            </w:r>
            <w:r w:rsidR="00D72874" w:rsidRPr="00324730">
              <w:t> </w:t>
            </w:r>
            <w:r w:rsidRPr="00324730">
              <w:t>správní poplatek k</w:t>
            </w:r>
            <w:r w:rsidR="006F5CCB" w:rsidRPr="00324730">
              <w:t> </w:t>
            </w:r>
            <w:r w:rsidRPr="00324730">
              <w:t>návrhu na vklad vlastnického práva do katastru nemovitostí.</w:t>
            </w:r>
          </w:p>
          <w:p w:rsidR="004158C0" w:rsidRPr="00324730" w:rsidRDefault="004158C0" w:rsidP="004158C0">
            <w:pPr>
              <w:pStyle w:val="Normal"/>
              <w:spacing w:after="119"/>
              <w:jc w:val="both"/>
            </w:pPr>
            <w:r w:rsidRPr="00324730">
              <w:t>3.2.</w:t>
            </w:r>
            <w:r w:rsidRPr="00324730">
              <w:tab/>
              <w:t>odkoupení spoluvlastnického podílu (id. 1/2) k pozemkům parc. č.</w:t>
            </w:r>
            <w:r w:rsidR="00D72874" w:rsidRPr="00324730">
              <w:t> </w:t>
            </w:r>
            <w:r w:rsidRPr="00324730">
              <w:t>1491/5 ost. pl. o výměře 26 m2 a parc. č. 1491/6 ost. pl. o výměře 19</w:t>
            </w:r>
            <w:r w:rsidR="00D72874" w:rsidRPr="00324730">
              <w:t> </w:t>
            </w:r>
            <w:r w:rsidRPr="00324730">
              <w:t>m2, oba v k.ú. a obci Dub nad Moravou, z vlastnictví paní Marie Müllerové do</w:t>
            </w:r>
            <w:r w:rsidR="00D72874" w:rsidRPr="00324730">
              <w:t> </w:t>
            </w:r>
            <w:r w:rsidRPr="00324730">
              <w:t>vlastnictví Olomouckého kraje, do hospodaření Správy silnic Olomouckého kraje, příspěvkové organizace, za kupní cenu ve výši 2.250</w:t>
            </w:r>
            <w:r w:rsidR="00163ED4" w:rsidRPr="00324730">
              <w:t> </w:t>
            </w:r>
            <w:r w:rsidRPr="00324730">
              <w:t xml:space="preserve">Kč. Nabyvatel </w:t>
            </w:r>
            <w:r w:rsidRPr="00324730">
              <w:lastRenderedPageBreak/>
              <w:t>uhradí veškeré náklady spojené s převodem vlastnického práva a správní poplatek k návrhu na vklad vlastnického práva do katastru nemovitostí.</w:t>
            </w:r>
          </w:p>
          <w:p w:rsidR="004158C0" w:rsidRPr="00324730" w:rsidRDefault="004158C0" w:rsidP="004158C0">
            <w:pPr>
              <w:pStyle w:val="Normal"/>
              <w:spacing w:after="119"/>
              <w:jc w:val="both"/>
            </w:pPr>
            <w:r w:rsidRPr="00324730">
              <w:t>3.3.</w:t>
            </w:r>
            <w:r w:rsidRPr="00324730">
              <w:tab/>
              <w:t>odkoupení spoluvlastnického podílu (id. 1/8) k pozemku parc. č. 1354/3 ost. pl. o výměře 40 m2 v k.ú. a obci Dub nad Moravou z vlastnictví pana Zdeňka Spurného do vlastnictví Olomouckého kraje, do hospodaření Správy silnic Olomouckého kraje, příspěvkové organizace, za kupní cenu ve</w:t>
            </w:r>
            <w:r w:rsidR="00D72874" w:rsidRPr="00324730">
              <w:t> </w:t>
            </w:r>
            <w:r w:rsidRPr="00324730">
              <w:t>výši</w:t>
            </w:r>
            <w:r w:rsidR="00D72874" w:rsidRPr="00324730">
              <w:t> </w:t>
            </w:r>
            <w:r w:rsidRPr="00324730">
              <w:t>500</w:t>
            </w:r>
            <w:r w:rsidR="00163ED4" w:rsidRPr="00324730">
              <w:t> </w:t>
            </w:r>
            <w:r w:rsidRPr="00324730">
              <w:t>Kč. Nabyvatel uhradí veškeré náklady spojené s převodem vlastnického práva a správní poplatky k návrhům na vklad vlastnických práv do</w:t>
            </w:r>
            <w:r w:rsidR="00D72874" w:rsidRPr="00324730">
              <w:t> </w:t>
            </w:r>
            <w:r w:rsidRPr="00324730">
              <w:t>katastru nemovitostí.</w:t>
            </w:r>
          </w:p>
          <w:p w:rsidR="004158C0" w:rsidRPr="00324730" w:rsidRDefault="004158C0" w:rsidP="004158C0">
            <w:pPr>
              <w:pStyle w:val="Normal"/>
              <w:spacing w:after="119"/>
              <w:jc w:val="both"/>
            </w:pPr>
            <w:r w:rsidRPr="00324730">
              <w:t>3.4.</w:t>
            </w:r>
            <w:r w:rsidRPr="00324730">
              <w:tab/>
              <w:t>odkoupení spoluvlastnického podílu (id. 5/16) k pozemku parc. č.</w:t>
            </w:r>
            <w:r w:rsidR="00D72874" w:rsidRPr="00324730">
              <w:t> </w:t>
            </w:r>
            <w:r w:rsidRPr="00324730">
              <w:t>1133/112 ost. pl. o výměře 69 m2 v k.ú. a obci Dub nad Moravou z</w:t>
            </w:r>
            <w:r w:rsidR="00D72874" w:rsidRPr="00324730">
              <w:t> </w:t>
            </w:r>
            <w:r w:rsidRPr="00324730">
              <w:t>vlastnictví pana Miroslava Čtvrtlíka do vlastnictví Olomouckého kraje, do</w:t>
            </w:r>
            <w:r w:rsidR="00D72874" w:rsidRPr="00324730">
              <w:t> </w:t>
            </w:r>
            <w:r w:rsidRPr="00324730">
              <w:t>hospodaření Správy silnic Olomouckého kraje, příspěvkové organizace, za</w:t>
            </w:r>
            <w:r w:rsidR="00D72874" w:rsidRPr="00324730">
              <w:t> </w:t>
            </w:r>
            <w:r w:rsidRPr="00324730">
              <w:t>kupní cenu ve výši 2.156</w:t>
            </w:r>
            <w:r w:rsidR="00163ED4" w:rsidRPr="00324730">
              <w:t> </w:t>
            </w:r>
            <w:r w:rsidRPr="00324730">
              <w:t>Kč. Nabyvatel uhradí veškeré náklady spojené s</w:t>
            </w:r>
            <w:r w:rsidR="00D72874" w:rsidRPr="00324730">
              <w:t> </w:t>
            </w:r>
            <w:r w:rsidRPr="00324730">
              <w:t>převodem vlastnického práva a správní poplatek k návrhu na vklad vlastnického práva do katastru nemovitostí.</w:t>
            </w:r>
          </w:p>
          <w:p w:rsidR="004158C0" w:rsidRPr="00324730" w:rsidRDefault="004158C0" w:rsidP="004158C0">
            <w:pPr>
              <w:pStyle w:val="Normal"/>
              <w:spacing w:after="119"/>
              <w:jc w:val="both"/>
            </w:pPr>
            <w:r w:rsidRPr="00324730">
              <w:t>3.5.</w:t>
            </w:r>
            <w:r w:rsidRPr="00324730">
              <w:tab/>
              <w:t>odkoupení spoluvlastnického podílu (id. 5/16) k pozemku parc. č.</w:t>
            </w:r>
            <w:r w:rsidR="00D72874" w:rsidRPr="00324730">
              <w:t> </w:t>
            </w:r>
            <w:r w:rsidRPr="00324730">
              <w:t>1133/112 ost. pl. o výměře 69 m2 v k.ú. a obci Dub nad Moravou z</w:t>
            </w:r>
            <w:r w:rsidR="00D72874" w:rsidRPr="00324730">
              <w:t> </w:t>
            </w:r>
            <w:r w:rsidRPr="00324730">
              <w:t>vlastnictví paní Bronislavy Kupcové do vlastnictví Olomouckého kraje, do</w:t>
            </w:r>
            <w:r w:rsidR="00D72874" w:rsidRPr="00324730">
              <w:t> </w:t>
            </w:r>
            <w:r w:rsidRPr="00324730">
              <w:t>hospodaření Správy silnic Olomouckého kraje, příspěvkové organizace, za</w:t>
            </w:r>
            <w:r w:rsidR="00D72874" w:rsidRPr="00324730">
              <w:t> </w:t>
            </w:r>
            <w:r w:rsidRPr="00324730">
              <w:t>kupní cenu ve výši 2.156</w:t>
            </w:r>
            <w:r w:rsidR="00163ED4" w:rsidRPr="00324730">
              <w:t> </w:t>
            </w:r>
            <w:r w:rsidRPr="00324730">
              <w:t>Kč. Nabyvatel uhradí veškeré náklady spojené s</w:t>
            </w:r>
            <w:r w:rsidR="00D72874" w:rsidRPr="00324730">
              <w:t> </w:t>
            </w:r>
            <w:r w:rsidRPr="00324730">
              <w:t>převodem vlastnického práva a správní poplatek k návrhu na vklad vlastnického práva do katastru nemovitostí.</w:t>
            </w:r>
          </w:p>
          <w:p w:rsidR="004158C0" w:rsidRPr="00324730" w:rsidRDefault="004158C0" w:rsidP="004158C0">
            <w:pPr>
              <w:pStyle w:val="Normal"/>
              <w:spacing w:after="119"/>
              <w:jc w:val="both"/>
            </w:pPr>
            <w:r w:rsidRPr="00324730">
              <w:t>3.6.</w:t>
            </w:r>
            <w:r w:rsidRPr="00324730">
              <w:tab/>
              <w:t>odkoupení spoluvlastnického podílu (id. 1/2) k pozemku parc. č. 409/23 ost. pl. o výměře 19 m2 v k.ú. a obci Věrovany ze společného jmění manželů Ing. Ivany a Ing. Víta Číhalových do vlastnictví Olomouckého kraje, do</w:t>
            </w:r>
            <w:r w:rsidR="00D72874" w:rsidRPr="00324730">
              <w:t> </w:t>
            </w:r>
            <w:r w:rsidRPr="00324730">
              <w:t>hospodaření Správy silnic Olomouckého kraje, příspěvkové organizace, za</w:t>
            </w:r>
            <w:r w:rsidR="00D72874" w:rsidRPr="00324730">
              <w:t> </w:t>
            </w:r>
            <w:r w:rsidRPr="00324730">
              <w:t>kupní cenu ve výši 950</w:t>
            </w:r>
            <w:r w:rsidR="00163ED4" w:rsidRPr="00324730">
              <w:t> </w:t>
            </w:r>
            <w:r w:rsidRPr="00324730">
              <w:t>Kč. Nabyvatel uhradí veškeré náklady spojené s</w:t>
            </w:r>
            <w:r w:rsidR="00D72874" w:rsidRPr="00324730">
              <w:t> </w:t>
            </w:r>
            <w:r w:rsidRPr="00324730">
              <w:t>převodem vlastnického práva a správní poplatek k návrhu na vklad vlastnického práva do katastru nemovitostí.</w:t>
            </w:r>
          </w:p>
          <w:p w:rsidR="004158C0" w:rsidRPr="00324730" w:rsidRDefault="004158C0" w:rsidP="004158C0">
            <w:pPr>
              <w:pStyle w:val="Normal"/>
              <w:spacing w:after="119"/>
              <w:jc w:val="both"/>
            </w:pPr>
            <w:r w:rsidRPr="00324730">
              <w:t>3.7.</w:t>
            </w:r>
            <w:r w:rsidRPr="00324730">
              <w:tab/>
              <w:t>uzavření dohody o zrušení smlouvy o budoucí kupní smlouvě č.</w:t>
            </w:r>
            <w:r w:rsidR="00D72874" w:rsidRPr="00324730">
              <w:t> </w:t>
            </w:r>
            <w:r w:rsidRPr="00324730">
              <w:t>2014/02831/OMP/DSB mezi Helenou Královou a Olomouckým krajem z</w:t>
            </w:r>
            <w:r w:rsidR="00D72874" w:rsidRPr="00324730">
              <w:t> </w:t>
            </w:r>
            <w:r w:rsidRPr="00324730">
              <w:t>důvodu rozdělení předmětného pozemku a změny vlastníka předmětného pozemku.</w:t>
            </w:r>
          </w:p>
          <w:p w:rsidR="004158C0" w:rsidRPr="00324730" w:rsidRDefault="004158C0" w:rsidP="004158C0">
            <w:pPr>
              <w:pStyle w:val="Normal"/>
              <w:spacing w:after="119"/>
              <w:jc w:val="both"/>
            </w:pPr>
            <w:r w:rsidRPr="00324730">
              <w:t>3.8.</w:t>
            </w:r>
            <w:r w:rsidRPr="00324730">
              <w:tab/>
              <w:t>odkoupení pozemku parc. č. 1490/70 ost. pl. o výměře 90 m2 v k.ú. a</w:t>
            </w:r>
            <w:r w:rsidR="00D72874" w:rsidRPr="00324730">
              <w:t> </w:t>
            </w:r>
            <w:r w:rsidRPr="00324730">
              <w:t>obci Dub nad Moravou z vlastnictví pana Lea Poučinského do vlastnictví Olomouckého kraje, do hospodaření Správy silnic Olomouckého kraje, příspěvkové organizace, za kupní cenu ve výši 9.000</w:t>
            </w:r>
            <w:r w:rsidR="00163ED4" w:rsidRPr="00324730">
              <w:t> </w:t>
            </w:r>
            <w:r w:rsidRPr="00324730">
              <w:t>Kč. Nabyvatel uhradí veškeré náklady spojené s převodem vlastnického práva a správní poplatek k</w:t>
            </w:r>
            <w:r w:rsidR="00D72874" w:rsidRPr="00324730">
              <w:t> </w:t>
            </w:r>
            <w:r w:rsidRPr="00324730">
              <w:t>návrhu na vklad vlastnického práva do katastru nemovitostí.</w:t>
            </w:r>
          </w:p>
          <w:p w:rsidR="004158C0" w:rsidRPr="00324730" w:rsidRDefault="004158C0" w:rsidP="004158C0">
            <w:pPr>
              <w:pStyle w:val="Normal"/>
              <w:spacing w:after="119"/>
              <w:jc w:val="both"/>
            </w:pPr>
            <w:r w:rsidRPr="00324730">
              <w:t>3.9.</w:t>
            </w:r>
            <w:r w:rsidRPr="00324730">
              <w:tab/>
              <w:t>odkoupení pozemku parc. č. 1490/85 ost. pl. o výměře 311 m2 v k.ú. a</w:t>
            </w:r>
            <w:r w:rsidR="00D72874" w:rsidRPr="00324730">
              <w:t> </w:t>
            </w:r>
            <w:r w:rsidRPr="00324730">
              <w:t>obci Dub nad Moravou ze společného jmění manželů</w:t>
            </w:r>
            <w:r w:rsidR="00706AD6" w:rsidRPr="00324730">
              <w:t xml:space="preserve"> Aleny a Františka Dostálových </w:t>
            </w:r>
            <w:r w:rsidRPr="00324730">
              <w:t>do vlastnictví Olomouckého kraje, do hospodaření Správy silnic Olomouckého kraje, příspěvkové organizace, za kupní cenu ve výši 31.100</w:t>
            </w:r>
            <w:r w:rsidR="00163ED4" w:rsidRPr="00324730">
              <w:t> </w:t>
            </w:r>
            <w:r w:rsidRPr="00324730">
              <w:t>Kč. Nabyvatel uhradí veškeré náklady spojené s převodem vlastnického práva a</w:t>
            </w:r>
            <w:r w:rsidR="00D72874" w:rsidRPr="00324730">
              <w:t> </w:t>
            </w:r>
            <w:r w:rsidRPr="00324730">
              <w:t>správní poplatek k návrhu na vklad vlastnického práva do katastru nemovitostí.</w:t>
            </w:r>
          </w:p>
          <w:p w:rsidR="004158C0" w:rsidRPr="00324730" w:rsidRDefault="004158C0" w:rsidP="004158C0">
            <w:pPr>
              <w:pStyle w:val="Normal"/>
              <w:spacing w:after="119"/>
              <w:jc w:val="both"/>
            </w:pPr>
            <w:r w:rsidRPr="00324730">
              <w:lastRenderedPageBreak/>
              <w:t>3.10.</w:t>
            </w:r>
            <w:r w:rsidRPr="00324730">
              <w:tab/>
              <w:t>odkoupení částí pozemků parc. č. 92/7 zahrada o výměře 52 m2 a parc. č. 60/11 orná půda o výměře 205 m2, dle geometrického plánu</w:t>
            </w:r>
            <w:r w:rsidR="00D72874" w:rsidRPr="00324730">
              <w:br/>
            </w:r>
            <w:r w:rsidRPr="00324730">
              <w:t>č. 138-223/2014 ze dne 15. 8. 2014 části pozemků parc. č. 92/7 díl „a“ o</w:t>
            </w:r>
            <w:r w:rsidR="00D72874" w:rsidRPr="00324730">
              <w:t> </w:t>
            </w:r>
            <w:r w:rsidRPr="00324730">
              <w:t>výměře 52 m2 a parc. č. 60/11 díl „b“ o výměře 205 m2, které jsou sloučeny do pozemku parc. č. 92/6 ost. pl. o celkové výměře 953 m2, vše v k.ú. Slavětín u Litovle, obec Slavětín z vlastnictví MUDr. Vladislava Moťky do vlastnictví Olomouckého kraje, do hospodaření Správy silnic Olomouckého kraje, příspěvkové organizace, za kupní cenu v celkové výši 27</w:t>
            </w:r>
            <w:r w:rsidR="00163ED4" w:rsidRPr="00324730">
              <w:t> </w:t>
            </w:r>
            <w:r w:rsidRPr="00324730">
              <w:t>150</w:t>
            </w:r>
            <w:r w:rsidR="00163ED4" w:rsidRPr="00324730">
              <w:t> </w:t>
            </w:r>
            <w:r w:rsidRPr="00324730">
              <w:t>Kč. Nabyvatel uhradí veškeré náklady spojené s uzavřením kupní smlouvy včetně správního poplatku k návrhu na vklad vlastnického práva do katastru nemovitostí.</w:t>
            </w:r>
          </w:p>
          <w:p w:rsidR="004158C0" w:rsidRPr="00324730" w:rsidRDefault="004158C0" w:rsidP="00D72874">
            <w:pPr>
              <w:pStyle w:val="Normal"/>
              <w:spacing w:after="119"/>
              <w:jc w:val="both"/>
            </w:pPr>
            <w:r w:rsidRPr="00324730">
              <w:t>3.11.</w:t>
            </w:r>
            <w:r w:rsidRPr="00324730">
              <w:tab/>
              <w:t>odkoupení pozemku parc. č. 688 zastavěná plocha a nádvoří včetně všech jeho součástí a příslušenství, zejména včetně budovy č.p. 5, Bukovice, rodinný dům, pozemku parc. č. 691/3 zastavěná plocha a nádvoří včetně všech jeho součástí a příslušenství, zejména včetně budovy bez č.p./č.e. jiná stavba, a pozemků parc. č. 689 zahrada, parc. č. 690 orná půda, parc. č. 691/2 zahrada, včetně všech jejich součástí a příslušenství, zejména včetně dřevěné vedlejší stavby, zděné vedlejší stavby a skleníku z ocelových profilů se</w:t>
            </w:r>
            <w:r w:rsidR="00D72874" w:rsidRPr="00324730">
              <w:t> </w:t>
            </w:r>
            <w:r w:rsidRPr="00324730">
              <w:t>zasklením a základy (staveb nezapisovaných v katastru nemovitostí), vše v</w:t>
            </w:r>
            <w:r w:rsidR="00D72874" w:rsidRPr="00324730">
              <w:t> </w:t>
            </w:r>
            <w:r w:rsidRPr="00324730">
              <w:t>katastrálním území Bukovice u Jeseníka, obec Jeseník, vše ze společného jmění manželů Diasových do vlastnictví Olomouckého kraje, do hospodaření Správy silnic Olomouckého kraje, příspěvkové organizace, za kupní cenu ve</w:t>
            </w:r>
            <w:r w:rsidR="00D72874" w:rsidRPr="00324730">
              <w:t> </w:t>
            </w:r>
            <w:r w:rsidRPr="00324730">
              <w:t>výši 2</w:t>
            </w:r>
            <w:r w:rsidR="00163ED4" w:rsidRPr="00324730">
              <w:t> </w:t>
            </w:r>
            <w:r w:rsidRPr="00324730">
              <w:t>200</w:t>
            </w:r>
            <w:r w:rsidR="00163ED4" w:rsidRPr="00324730">
              <w:t> </w:t>
            </w:r>
            <w:r w:rsidRPr="00324730">
              <w:t>000</w:t>
            </w:r>
            <w:r w:rsidR="00163ED4" w:rsidRPr="00324730">
              <w:t> </w:t>
            </w:r>
            <w:r w:rsidRPr="00324730">
              <w:t>Kč za podmínek dle důvodové zprávy. Olomoucký kraj uhradí veškeré náklady spojené s uzavřením kupní smlouvy včetně správního poplatku k návrhu na vklad vlastnického práva do katastru nemovitostí včetně daně z nabytí nemovitých věcí.</w:t>
            </w:r>
          </w:p>
        </w:tc>
      </w:tr>
      <w:tr w:rsidR="00324730" w:rsidRPr="00324730" w:rsidTr="004158C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58C0" w:rsidRPr="00324730" w:rsidRDefault="004158C0" w:rsidP="003C1615">
            <w:pPr>
              <w:pStyle w:val="nadpis2"/>
            </w:pPr>
            <w:r w:rsidRPr="00324730"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4227" w:rsidRPr="00324730" w:rsidRDefault="004158C0" w:rsidP="004158C0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</w:t>
            </w:r>
          </w:p>
          <w:p w:rsidR="004158C0" w:rsidRPr="00324730" w:rsidRDefault="004158C0" w:rsidP="004158C0">
            <w:pPr>
              <w:pStyle w:val="Normal"/>
              <w:spacing w:after="119"/>
              <w:jc w:val="both"/>
            </w:pPr>
            <w:r w:rsidRPr="00324730">
              <w:t>4.1.</w:t>
            </w:r>
            <w:r w:rsidRPr="00324730">
              <w:tab/>
              <w:t>uzavření smlouvy o budoucí kupní smlouvě na</w:t>
            </w:r>
            <w:r w:rsidR="00A029CC" w:rsidRPr="00324730">
              <w:t> </w:t>
            </w:r>
            <w:r w:rsidRPr="00324730">
              <w:t>budoucí odkoupení části pozemku parc. č. 1321/2 zastavěná plocha a</w:t>
            </w:r>
            <w:r w:rsidR="00A029CC" w:rsidRPr="00324730">
              <w:t> </w:t>
            </w:r>
            <w:r w:rsidRPr="00324730">
              <w:t>nádvoří o výměře cca 19 m2 v</w:t>
            </w:r>
            <w:r w:rsidR="006F5CCB" w:rsidRPr="00324730">
              <w:t> </w:t>
            </w:r>
            <w:r w:rsidRPr="00324730">
              <w:t>k.ú. Dub nad Moravou, obec Dub nad</w:t>
            </w:r>
            <w:r w:rsidR="00A029CC" w:rsidRPr="00324730">
              <w:t> </w:t>
            </w:r>
            <w:r w:rsidRPr="00324730">
              <w:t>Moravou mezi Helenou Královou jako budoucím prodávajícím a</w:t>
            </w:r>
            <w:r w:rsidR="00A029CC" w:rsidRPr="00324730">
              <w:t> </w:t>
            </w:r>
            <w:r w:rsidRPr="00324730">
              <w:t>Olomouckým krajem jako budoucím kupujícím,</w:t>
            </w:r>
          </w:p>
          <w:p w:rsidR="004158C0" w:rsidRPr="00324730" w:rsidRDefault="004158C0" w:rsidP="004158C0">
            <w:pPr>
              <w:pStyle w:val="Normal"/>
              <w:spacing w:after="119"/>
              <w:jc w:val="both"/>
            </w:pPr>
            <w:r w:rsidRPr="00324730">
              <w:t>4.2.</w:t>
            </w:r>
            <w:r w:rsidRPr="00324730">
              <w:tab/>
              <w:t>uzavření smlouvy o budoucí kupní smlouvě na budoucí odkoupení spoluvlastnického podílu (id. 3/5) k části pozemku parc. č. 1321/1 zastavěná plocha a nádvoří o výměře cca 63 m2 v k.ú. Dub nad Moravou, obec Dub</w:t>
            </w:r>
            <w:r w:rsidR="006F5CCB" w:rsidRPr="00324730">
              <w:t> </w:t>
            </w:r>
            <w:r w:rsidRPr="00324730">
              <w:t>nad</w:t>
            </w:r>
            <w:r w:rsidR="00A029CC" w:rsidRPr="00324730">
              <w:t> </w:t>
            </w:r>
            <w:r w:rsidRPr="00324730">
              <w:t>Moravou mezi Brunem Walterem jako budoucím prodávajícím a</w:t>
            </w:r>
            <w:r w:rsidR="00A029CC" w:rsidRPr="00324730">
              <w:t> </w:t>
            </w:r>
            <w:r w:rsidRPr="00324730">
              <w:t>Olomouckým krajem jako budoucím kupujícím,</w:t>
            </w:r>
          </w:p>
          <w:p w:rsidR="004158C0" w:rsidRPr="00324730" w:rsidRDefault="004158C0" w:rsidP="004158C0">
            <w:pPr>
              <w:pStyle w:val="Normal"/>
              <w:spacing w:after="119"/>
              <w:jc w:val="both"/>
            </w:pPr>
            <w:r w:rsidRPr="00324730">
              <w:t>4.3.</w:t>
            </w:r>
            <w:r w:rsidRPr="00324730">
              <w:tab/>
              <w:t>uzavření smlouvy o budoucí kupní smlouvě na budoucí odkoupení spoluvlastnického podílu (id. 2/5) k části pozemku parc. č. 1321/1 zastavěná plocha a nádvoří o výměře cca 63 m2 v k.ú. Dub nad Moravou, obec Dub</w:t>
            </w:r>
            <w:r w:rsidR="006F5CCB" w:rsidRPr="00324730">
              <w:t> </w:t>
            </w:r>
            <w:r w:rsidRPr="00324730">
              <w:t>nad</w:t>
            </w:r>
            <w:r w:rsidR="00A029CC" w:rsidRPr="00324730">
              <w:t> </w:t>
            </w:r>
            <w:r w:rsidRPr="00324730">
              <w:t>Moravou mezi Helenou Walterovou jako budoucím prodávajícím a</w:t>
            </w:r>
            <w:r w:rsidR="00A029CC" w:rsidRPr="00324730">
              <w:t> </w:t>
            </w:r>
            <w:r w:rsidRPr="00324730">
              <w:t>Olomouckým krajem jako budoucím kupujícím,</w:t>
            </w:r>
          </w:p>
          <w:p w:rsidR="004158C0" w:rsidRPr="00324730" w:rsidRDefault="004158C0" w:rsidP="004158C0">
            <w:pPr>
              <w:pStyle w:val="Normal"/>
              <w:spacing w:after="119"/>
              <w:jc w:val="both"/>
            </w:pPr>
            <w:r w:rsidRPr="00324730">
              <w:t>4.4.</w:t>
            </w:r>
            <w:r w:rsidRPr="00324730">
              <w:tab/>
              <w:t>uzavření smlouvy o budoucí kupní smlouvě na budoucí odkoupení části pozemku parc. č. 1334/8 orná půda o výměře cca 39 m2 v k.ú. Dub</w:t>
            </w:r>
            <w:r w:rsidR="006F5CCB" w:rsidRPr="00324730">
              <w:t> </w:t>
            </w:r>
            <w:r w:rsidRPr="00324730">
              <w:t>nad</w:t>
            </w:r>
            <w:r w:rsidR="00A029CC" w:rsidRPr="00324730">
              <w:t> </w:t>
            </w:r>
            <w:r w:rsidRPr="00324730">
              <w:t>Moravou, obec Dub nad Moravou mezi Lenkou Dohnalovou jako budoucím prodávajícím a Olomouckým krajem jako budoucím kupujícím,</w:t>
            </w:r>
          </w:p>
          <w:p w:rsidR="004158C0" w:rsidRPr="00324730" w:rsidRDefault="004158C0" w:rsidP="004158C0">
            <w:pPr>
              <w:pStyle w:val="Normal"/>
              <w:spacing w:after="119"/>
              <w:jc w:val="both"/>
            </w:pPr>
            <w:r w:rsidRPr="00324730">
              <w:t>4.5.</w:t>
            </w:r>
            <w:r w:rsidRPr="00324730">
              <w:tab/>
              <w:t>uzavření smlouvy o budoucí kupní smlouvě na budoucí odkoupení spoluvlastnického podílu (id. 1/2) k části pozemku parc. č. 1624 zahrada o</w:t>
            </w:r>
            <w:r w:rsidR="00A029CC" w:rsidRPr="00324730">
              <w:t> </w:t>
            </w:r>
            <w:r w:rsidRPr="00324730">
              <w:t xml:space="preserve">výměře cca 44 m2 v k.ú. Dub nad Moravou, obec Dub nad Moravou mezi </w:t>
            </w:r>
            <w:r w:rsidRPr="00324730">
              <w:lastRenderedPageBreak/>
              <w:t>Miloslavem Dohnalem jako budoucím prodávajícím a Olomouckým krajem jako budoucím kupujícím,</w:t>
            </w:r>
          </w:p>
          <w:p w:rsidR="004158C0" w:rsidRPr="00324730" w:rsidRDefault="004158C0" w:rsidP="006F5CCB">
            <w:pPr>
              <w:pStyle w:val="Normal"/>
              <w:spacing w:after="119"/>
              <w:jc w:val="both"/>
            </w:pPr>
            <w:r w:rsidRPr="00324730">
              <w:t>4.6.</w:t>
            </w:r>
            <w:r w:rsidRPr="00324730">
              <w:tab/>
              <w:t>uzavření smlouvy o budoucí kupní smlouvě na budoucí odkoupení spoluvlastnického podílu (id. 1/2) k části pozemku parc. č. 1624 zahrada o</w:t>
            </w:r>
            <w:r w:rsidR="00A029CC" w:rsidRPr="00324730">
              <w:t> </w:t>
            </w:r>
            <w:r w:rsidRPr="00324730">
              <w:t>výměře cca 44 m2 v k.ú. Dub nad Moravou, obec Dub nad Moravou mezi Marií Dohnalovou jako budoucím prodávajícím a Olomouckým krajem jako budoucím kupujícím,</w:t>
            </w:r>
            <w:r w:rsidR="00237C99" w:rsidRPr="00324730">
              <w:t xml:space="preserve"> </w:t>
            </w:r>
            <w:r w:rsidRPr="00324730">
              <w:t>s tím, že řádné kupní smlouvy budou uzavřeny do</w:t>
            </w:r>
            <w:r w:rsidR="006F5CCB" w:rsidRPr="00324730">
              <w:t> </w:t>
            </w:r>
            <w:r w:rsidRPr="00324730">
              <w:t>jednoho roku ode dne vydání kolaudačního souhlasu, kterým bude stavba „Dub nad Moravou – hranice okresu – rekonstrukce silnice“ kolaudována, a</w:t>
            </w:r>
            <w:r w:rsidR="006F5CCB" w:rsidRPr="00324730">
              <w:t> </w:t>
            </w:r>
            <w:r w:rsidRPr="00324730">
              <w:t>za</w:t>
            </w:r>
            <w:r w:rsidR="006F5CCB" w:rsidRPr="00324730">
              <w:t> </w:t>
            </w:r>
            <w:r w:rsidRPr="00324730">
              <w:t>podmínky, že</w:t>
            </w:r>
            <w:r w:rsidR="00A029CC" w:rsidRPr="00324730">
              <w:t> </w:t>
            </w:r>
            <w:r w:rsidRPr="00324730">
              <w:t>pozemky nebo jejich části budou zastavěny silnicí ve</w:t>
            </w:r>
            <w:r w:rsidR="006F5CCB" w:rsidRPr="00324730">
              <w:t> </w:t>
            </w:r>
            <w:r w:rsidRPr="00324730">
              <w:t>vlastnictví Olomouckého kraje. Kupní cena předmětných pozemků bude sjednána ve</w:t>
            </w:r>
            <w:r w:rsidR="00A029CC" w:rsidRPr="00324730">
              <w:t> </w:t>
            </w:r>
            <w:r w:rsidRPr="00324730">
              <w:t>výši</w:t>
            </w:r>
            <w:r w:rsidR="00A029CC" w:rsidRPr="00324730">
              <w:t> </w:t>
            </w:r>
            <w:r w:rsidRPr="00324730">
              <w:t>100</w:t>
            </w:r>
            <w:r w:rsidR="00163ED4" w:rsidRPr="00324730">
              <w:t> </w:t>
            </w:r>
            <w:r w:rsidRPr="00324730">
              <w:t>Kč/m2. Olomoucký kraj uhradí veškeré náklady spojené s</w:t>
            </w:r>
            <w:r w:rsidR="00A029CC" w:rsidRPr="00324730">
              <w:t> </w:t>
            </w:r>
            <w:r w:rsidRPr="00324730">
              <w:t>uzavřením kupních smluv včetně správních poplatků k návrhům na vklad vlastnického práva do katastru nemovitostí. Součástí smluv o budoucích kupních smlouvách bude rovněž ustanovení o oprávnění Olomouckého kraje provést výše jmenovanou stavbu.</w:t>
            </w:r>
          </w:p>
        </w:tc>
      </w:tr>
      <w:tr w:rsidR="00324730" w:rsidRPr="00324730" w:rsidTr="004158C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58C0" w:rsidRPr="00324730" w:rsidRDefault="004158C0" w:rsidP="003C1615">
            <w:pPr>
              <w:pStyle w:val="nadpis2"/>
            </w:pPr>
            <w:r w:rsidRPr="00324730">
              <w:lastRenderedPageBreak/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158C0" w:rsidRPr="00324730" w:rsidRDefault="004158C0" w:rsidP="00A029CC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svěření nemovitého majetku do hospodaření Správy silnic Olomouckého kraje, příspěvkové organizace dle bodů 3. 1. – 3. 6. a 3. 8. – 3.</w:t>
            </w:r>
            <w:r w:rsidR="00A029CC" w:rsidRPr="00324730">
              <w:t> </w:t>
            </w:r>
            <w:r w:rsidRPr="00324730">
              <w:t>11. návrhu na usnesení, a to vždy ke dni nabytí vlastnického práva Olomouckého kraje k předmětným nemovitostem. Předání tohoto nemovitého majetku bude obsahem dodatků zřizovací listiny uvedené příspěvkové organizace, vyhotovených v kalendářním roce, kdy se nabytí nemovitého majetku uskuteční.</w:t>
            </w:r>
          </w:p>
        </w:tc>
      </w:tr>
      <w:tr w:rsidR="00324730" w:rsidRPr="00324730" w:rsidTr="004158C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4158C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158C0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4158C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4158C0" w:rsidP="003C1615">
            <w:pPr>
              <w:pStyle w:val="nadpis2"/>
            </w:pPr>
            <w:r w:rsidRPr="00324730">
              <w:t>9.3.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A93185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A93185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UZ/14/23/2015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A93185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Majetkoprávní záležitosti – bezúplatné převody nemovitého majetku</w:t>
            </w:r>
          </w:p>
        </w:tc>
      </w:tr>
      <w:tr w:rsidR="00324730" w:rsidRPr="00324730" w:rsidTr="00A9318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A93185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A931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A93185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A93185" w:rsidP="00A93185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A931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3185" w:rsidRPr="00324730" w:rsidRDefault="00A93185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3185" w:rsidRPr="00324730" w:rsidRDefault="00A93185" w:rsidP="00A029CC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revokuje</w:t>
            </w:r>
            <w:r w:rsidRPr="00324730">
              <w:t xml:space="preserve"> usnesení Zastupitelstva Olomouckého kraje č. UZ/11/28/2014, bod 2.5., ze dne 20. 6. 2014, ve věci bezúplatného převodu částí pozemků parc. č. 736 zast. pl. a nádvoří o výměře 29 m2, parc. č. 1887/12 ost. pl. o</w:t>
            </w:r>
            <w:r w:rsidR="00A029CC" w:rsidRPr="00324730">
              <w:t> </w:t>
            </w:r>
            <w:r w:rsidRPr="00324730">
              <w:t>výměře 22 m2 a parc. č. 1887/19 ost. pl. o výměře 6 m2, dle geometrického plánu č. 1137-580/2013 ze dne 18. 10. 2013 části pozemků parc. č. 736 díl „a“</w:t>
            </w:r>
            <w:r w:rsidR="00A029CC" w:rsidRPr="00324730">
              <w:t> </w:t>
            </w:r>
            <w:r w:rsidRPr="00324730">
              <w:t>o výměře 29 m2, parc. č. 1887/12 díl „b“ o výměře 19 m2 a parc. č. 1887/19 díl „c“ o výměře 6 m2, které jsou sloučeny do pozemku parc. č. 1887/36 ost. pl. o celkové výměře 54 m2, a část pozemku parc. č. 1887/12 díl „d“ o výměře 3</w:t>
            </w:r>
            <w:r w:rsidR="00A029CC" w:rsidRPr="00324730">
              <w:t> </w:t>
            </w:r>
            <w:r w:rsidRPr="00324730">
              <w:t>m2, který je sloučen do pozemku parc. č. 1890/1 ost. pl. o celkové výměře 1</w:t>
            </w:r>
            <w:r w:rsidR="00A029CC" w:rsidRPr="00324730">
              <w:t> </w:t>
            </w:r>
            <w:r w:rsidRPr="00324730">
              <w:t>287 m2, vše v k.ú. a obci Vikýřovice z vlastnictví Olomouckého kraje, z</w:t>
            </w:r>
            <w:r w:rsidR="00A029CC" w:rsidRPr="00324730">
              <w:t> </w:t>
            </w:r>
            <w:r w:rsidRPr="00324730">
              <w:t>hospodaření Správy silnic Olomouckého kraje, příspěvkové organizace, do</w:t>
            </w:r>
            <w:r w:rsidR="00A029CC" w:rsidRPr="00324730">
              <w:t> </w:t>
            </w:r>
            <w:r w:rsidRPr="00324730">
              <w:t>vlastnictví obce Vikýřovice, IČ:</w:t>
            </w:r>
            <w:r w:rsidR="00163ED4" w:rsidRPr="00324730">
              <w:t> </w:t>
            </w:r>
            <w:r w:rsidRPr="00324730">
              <w:t>00635898, z důvodu změny předmětu převodu.</w:t>
            </w:r>
          </w:p>
        </w:tc>
      </w:tr>
      <w:tr w:rsidR="00324730" w:rsidRPr="00324730" w:rsidTr="00A931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3185" w:rsidRPr="00324730" w:rsidRDefault="00A93185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4227" w:rsidRPr="00324730" w:rsidRDefault="00A93185" w:rsidP="00A93185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</w:t>
            </w:r>
          </w:p>
          <w:p w:rsidR="00A93185" w:rsidRPr="00324730" w:rsidRDefault="00A93185" w:rsidP="00A93185">
            <w:pPr>
              <w:pStyle w:val="Normal"/>
              <w:spacing w:after="119"/>
              <w:jc w:val="both"/>
            </w:pPr>
            <w:r w:rsidRPr="00324730">
              <w:lastRenderedPageBreak/>
              <w:t>3.1.</w:t>
            </w:r>
            <w:r w:rsidRPr="00324730">
              <w:tab/>
              <w:t>bezúplatný převod pozemku parc. č. 736/5 ost. pl. o</w:t>
            </w:r>
            <w:r w:rsidR="00A029CC" w:rsidRPr="00324730">
              <w:t> </w:t>
            </w:r>
            <w:r w:rsidRPr="00324730">
              <w:t>výměře 28 m2 a</w:t>
            </w:r>
            <w:r w:rsidR="006F5CCB" w:rsidRPr="00324730">
              <w:t> </w:t>
            </w:r>
            <w:r w:rsidRPr="00324730">
              <w:t>části pozemku parc. č. 1887/12 ost. pl. o výměře 25 m2, dle</w:t>
            </w:r>
            <w:r w:rsidR="00A029CC" w:rsidRPr="00324730">
              <w:t> </w:t>
            </w:r>
            <w:r w:rsidRPr="00324730">
              <w:t>geometrického plánu č. 1158-575/2014 ze dne 5. 9. 2014 pozemek parc. č.</w:t>
            </w:r>
            <w:r w:rsidR="00A029CC" w:rsidRPr="00324730">
              <w:t> </w:t>
            </w:r>
            <w:r w:rsidRPr="00324730">
              <w:t>736/5 ost. pl. o</w:t>
            </w:r>
            <w:r w:rsidR="006F5CCB" w:rsidRPr="00324730">
              <w:t> </w:t>
            </w:r>
            <w:r w:rsidRPr="00324730">
              <w:t>celkové výměře 54 m2, vše v k.ú. a obci Vikýřovice z</w:t>
            </w:r>
            <w:r w:rsidR="00A029CC" w:rsidRPr="00324730">
              <w:t> </w:t>
            </w:r>
            <w:r w:rsidRPr="00324730">
              <w:t>vlastnictví Olomouckého kraje, z hospodaření Správy silnic Olomouckého kraje, příspěvkové organizace, do vlastnictví obce Vikýřovice, IČ:</w:t>
            </w:r>
            <w:r w:rsidR="00163ED4" w:rsidRPr="00324730">
              <w:t> </w:t>
            </w:r>
            <w:r w:rsidRPr="00324730">
              <w:t>00635898. Nabyvatel uhradí veškeré náklady spojené s převodem vlastnického práva a</w:t>
            </w:r>
            <w:r w:rsidR="00163ED4" w:rsidRPr="00324730">
              <w:t> </w:t>
            </w:r>
            <w:r w:rsidRPr="00324730">
              <w:t>správní poplatek spojený s návrhem na vklad vlastnického práva do katastru nemovitostí.</w:t>
            </w:r>
          </w:p>
          <w:p w:rsidR="00A93185" w:rsidRPr="00324730" w:rsidRDefault="00A93185" w:rsidP="00A93185">
            <w:pPr>
              <w:pStyle w:val="Normal"/>
              <w:spacing w:after="119"/>
              <w:jc w:val="both"/>
            </w:pPr>
            <w:r w:rsidRPr="00324730">
              <w:t>3.2.</w:t>
            </w:r>
            <w:r w:rsidRPr="00324730">
              <w:tab/>
              <w:t>bezúplatný převod části pozemku parc. č. 4100/1 ost. pl. o výměře 33</w:t>
            </w:r>
            <w:r w:rsidR="00A029CC" w:rsidRPr="00324730">
              <w:t> </w:t>
            </w:r>
            <w:r w:rsidRPr="00324730">
              <w:t>m2, dle geometrického plánu č. 1485-727/2014 ze dne 10. 4. 2014 část pozemku parc. č. 4100/1 díl „a“ o výměře 33 m2, který je sloučen do pozemku parc. č. 1746 ost. pl. o celkové výměře 246 m2 v k.ú. a obci Nový Malín z</w:t>
            </w:r>
            <w:r w:rsidR="00163ED4" w:rsidRPr="00324730">
              <w:t> </w:t>
            </w:r>
            <w:r w:rsidRPr="00324730">
              <w:t>vlastnictví Olomouckého kraje, z hospodaření Správy silnic Olomouckého kraje, příspěvkové organizace, do vlastnictví obce Nový Malín, IČ:</w:t>
            </w:r>
            <w:r w:rsidR="00163ED4" w:rsidRPr="00324730">
              <w:t> </w:t>
            </w:r>
            <w:r w:rsidRPr="00324730">
              <w:t>00303089. Nabyvatel uhradí veškeré náklady spojené s převodem vlastnického práva a</w:t>
            </w:r>
            <w:r w:rsidR="00163ED4" w:rsidRPr="00324730">
              <w:t> </w:t>
            </w:r>
            <w:r w:rsidRPr="00324730">
              <w:t>správní poplatek spojený s návrhem na vklad vlastnického práva do katastru nemovitostí.</w:t>
            </w:r>
          </w:p>
          <w:p w:rsidR="00A93185" w:rsidRPr="00324730" w:rsidRDefault="00A93185" w:rsidP="00A93185">
            <w:pPr>
              <w:pStyle w:val="Normal"/>
              <w:spacing w:after="119"/>
              <w:jc w:val="both"/>
            </w:pPr>
            <w:r w:rsidRPr="00324730">
              <w:t>3.3.</w:t>
            </w:r>
            <w:r w:rsidRPr="00324730">
              <w:tab/>
              <w:t>uzavření smlouvy o budoucí darovací smlouvě na budoucí bezúplatný převod částí pozemků parc. č. 1051/2 ost. pl. o výměře cca 123 m2 a parc. č.</w:t>
            </w:r>
            <w:r w:rsidR="00A029CC" w:rsidRPr="00324730">
              <w:t> </w:t>
            </w:r>
            <w:r w:rsidRPr="00324730">
              <w:t>1083/1 ost. pl. o výměře cca 267 m2, oba v k.ú. a obci Týn nad Bečvou mezi Olomouckým krajem jako budoucím dárcem a obcí Týn nad Bečvou, IČ:</w:t>
            </w:r>
            <w:r w:rsidR="00163ED4" w:rsidRPr="00324730">
              <w:t> </w:t>
            </w:r>
            <w:r w:rsidRPr="00324730">
              <w:t>00850641, jako budoucím obdarovaným. Řádná darovací smlouva bude uzavřena nejpozději do 1 roku ode dne vydání kolaudačního souhlasu, kterým bude stavba „Výstavba chodníků v obci Týn nad Bečvou“ kolaudována. Nabyvatel uhradí veškeré náklady spojené s převodem vlastnického práva a</w:t>
            </w:r>
            <w:r w:rsidR="00A029CC" w:rsidRPr="00324730">
              <w:t> </w:t>
            </w:r>
            <w:r w:rsidRPr="00324730">
              <w:t xml:space="preserve">správní poplatek spojený s návrhem na vklad vlastnického práva do katastru nemovitostí. </w:t>
            </w:r>
          </w:p>
          <w:p w:rsidR="00A93185" w:rsidRPr="00324730" w:rsidRDefault="00A93185" w:rsidP="00A93185">
            <w:pPr>
              <w:pStyle w:val="Normal"/>
              <w:spacing w:after="119"/>
              <w:jc w:val="both"/>
            </w:pPr>
            <w:r w:rsidRPr="00324730">
              <w:t>3.4.</w:t>
            </w:r>
            <w:r w:rsidRPr="00324730">
              <w:tab/>
              <w:t>bezúplatný převod části pozemku parc. č. 582/1 ost. pl. o výměře 580</w:t>
            </w:r>
            <w:r w:rsidR="00A029CC" w:rsidRPr="00324730">
              <w:t> </w:t>
            </w:r>
            <w:r w:rsidRPr="00324730">
              <w:t>m2, dle geometrického plánu č. 513-55/2014 ze dne 4. 8. 2014 pozemek parc. č. 582/11 ost. pl. o výměře 580 m2 v k.ú. a obci Skrbeň z vlastnictví Olomouckého kraje, z hospodaření Správy silnic Olomouckého kraje, příspěvkové organizace, do vlastnictví obce Skrbeň, IČ:</w:t>
            </w:r>
            <w:r w:rsidR="00163ED4" w:rsidRPr="00324730">
              <w:t> </w:t>
            </w:r>
            <w:r w:rsidRPr="00324730">
              <w:t>00635693. Nabyvatel uhradí veškeré náklady spojené s převodem vlastnického práva a správní poplatek spojený s návrhem na vklad vlastnického práva do katastru nemovitostí.</w:t>
            </w:r>
          </w:p>
          <w:p w:rsidR="00A93185" w:rsidRPr="00324730" w:rsidRDefault="00A93185" w:rsidP="00A93185">
            <w:pPr>
              <w:pStyle w:val="Normal"/>
              <w:spacing w:after="119"/>
              <w:jc w:val="both"/>
            </w:pPr>
            <w:r w:rsidRPr="00324730">
              <w:t>3.5.</w:t>
            </w:r>
            <w:r w:rsidRPr="00324730">
              <w:tab/>
              <w:t>bezúplatný převod kanalizačního řadu EX DN 400 mm v délce 65 m, který je umístěn v pozemku parc. č. 139/3 ostatní plocha v k.ú. Chválkovice, obec Olomouc, vybudovaného v rámci investiční akce „Nový pavilon areálu Domov seniorů Pohoda, Olomouc – Chválkovice“, z vlastnictví Olomouckého kraje do vlastnictví statutárního města Olomouce, IČ:</w:t>
            </w:r>
            <w:r w:rsidR="00163ED4" w:rsidRPr="00324730">
              <w:t> </w:t>
            </w:r>
            <w:r w:rsidRPr="00324730">
              <w:t xml:space="preserve">00299308. </w:t>
            </w:r>
          </w:p>
          <w:p w:rsidR="00A93185" w:rsidRPr="00324730" w:rsidRDefault="00A93185" w:rsidP="00A93185">
            <w:pPr>
              <w:pStyle w:val="Normal"/>
              <w:spacing w:after="119"/>
              <w:jc w:val="both"/>
            </w:pPr>
            <w:r w:rsidRPr="00324730">
              <w:t>3.6.</w:t>
            </w:r>
            <w:r w:rsidRPr="00324730">
              <w:tab/>
              <w:t>bezúplatný převod části pozemku parc. č. 2233/12 ost. pl. o výměře 97</w:t>
            </w:r>
            <w:r w:rsidR="00A029CC" w:rsidRPr="00324730">
              <w:t> </w:t>
            </w:r>
            <w:r w:rsidRPr="00324730">
              <w:t>m2, dle geometrického plánu č. 468 – 124b/2014 ze dne 19. 6. 2014 pozemek parc. č. 2233/14 ost. pl. o výměře 97 m2, v k.ú. Velká u Hranic, obec Hranice, z</w:t>
            </w:r>
            <w:r w:rsidR="00163ED4" w:rsidRPr="00324730">
              <w:t> </w:t>
            </w:r>
            <w:r w:rsidRPr="00324730">
              <w:t>vlastnictví Olomouckého kraje, z hospodaření Správy silnic Olomouckého kraje, příspěvkové organizace, do vlastnictví města Hranice, IČ:</w:t>
            </w:r>
            <w:r w:rsidR="00163ED4" w:rsidRPr="00324730">
              <w:t> </w:t>
            </w:r>
            <w:r w:rsidRPr="00324730">
              <w:t xml:space="preserve">00253961. Nabyvatel uhradí veškeré náklady spojené s převodem vlastnického práva a správní poplatek spojený s návrhem na vklad </w:t>
            </w:r>
            <w:r w:rsidRPr="00324730">
              <w:lastRenderedPageBreak/>
              <w:t>vlastnického práva do katastru nemovitostí.</w:t>
            </w:r>
          </w:p>
          <w:p w:rsidR="00A93185" w:rsidRPr="00324730" w:rsidRDefault="00A93185" w:rsidP="00A93185">
            <w:pPr>
              <w:pStyle w:val="Normal"/>
              <w:spacing w:after="119"/>
              <w:jc w:val="both"/>
            </w:pPr>
            <w:r w:rsidRPr="00324730">
              <w:t>3.7.</w:t>
            </w:r>
            <w:r w:rsidRPr="00324730">
              <w:tab/>
              <w:t>bezúplatný převod části pozemku parc. č. 3673/1 ost. pl. o výměře 120</w:t>
            </w:r>
            <w:r w:rsidR="00A029CC" w:rsidRPr="00324730">
              <w:t> </w:t>
            </w:r>
            <w:r w:rsidRPr="00324730">
              <w:t>m2, dle geometrického plánu č. 4155-19/2014 ze</w:t>
            </w:r>
            <w:r w:rsidR="006F5CCB" w:rsidRPr="00324730">
              <w:t> </w:t>
            </w:r>
            <w:r w:rsidRPr="00324730">
              <w:t>dne</w:t>
            </w:r>
            <w:r w:rsidR="006F5CCB" w:rsidRPr="00324730">
              <w:t> </w:t>
            </w:r>
            <w:r w:rsidRPr="00324730">
              <w:t>18.</w:t>
            </w:r>
            <w:r w:rsidR="006F5CCB" w:rsidRPr="00324730">
              <w:t> </w:t>
            </w:r>
            <w:r w:rsidRPr="00324730">
              <w:t>2.</w:t>
            </w:r>
            <w:r w:rsidR="006F5CCB" w:rsidRPr="00324730">
              <w:t> </w:t>
            </w:r>
            <w:r w:rsidRPr="00324730">
              <w:t>2014 pozemek parc. č. 3673/4 ost. pl. o výměře 120 m2, v k.ú. a obci Šternberk z</w:t>
            </w:r>
            <w:r w:rsidR="00A029CC" w:rsidRPr="00324730">
              <w:t> </w:t>
            </w:r>
            <w:r w:rsidRPr="00324730">
              <w:t>vlastnictví Olomouckého kraje, z hospodaření Správy silnic Olomouckého kraje, příspěvkové organizace, do vlastnictví města Šternberka, IČ:</w:t>
            </w:r>
            <w:r w:rsidR="00163ED4" w:rsidRPr="00324730">
              <w:t> </w:t>
            </w:r>
            <w:r w:rsidRPr="00324730">
              <w:t>00299529. Nabyvatel uhradí veškeré náklady spojené s převodem vlastnického práva a</w:t>
            </w:r>
            <w:r w:rsidR="00A029CC" w:rsidRPr="00324730">
              <w:t> </w:t>
            </w:r>
            <w:r w:rsidRPr="00324730">
              <w:t>správní poplatek spojený s návrhem na vklad vlastnického práva do katastru nemovitostí.</w:t>
            </w:r>
          </w:p>
          <w:p w:rsidR="00A93185" w:rsidRPr="00324730" w:rsidRDefault="00A93185" w:rsidP="00163ED4">
            <w:pPr>
              <w:pStyle w:val="Normal"/>
              <w:spacing w:after="119"/>
              <w:jc w:val="both"/>
            </w:pPr>
            <w:r w:rsidRPr="00324730">
              <w:t>3.8.</w:t>
            </w:r>
            <w:r w:rsidRPr="00324730">
              <w:tab/>
              <w:t>bezúplatný převod částí pozemku parc. 2526 ost. pl. o výměře 863 m2, dle geometrického plánu č. 4153-20/2014 ze dne 14. 3. 2014 pozemky parc. č.</w:t>
            </w:r>
            <w:r w:rsidR="00A029CC" w:rsidRPr="00324730">
              <w:t> </w:t>
            </w:r>
            <w:r w:rsidRPr="00324730">
              <w:t>2526/4 ost. pl. o výměře 395 m2 a parc. č. 2526/5 ost. pl. o výměře 468 m2, vše v k.ú. a obci Šternberk z vlastnictví Olomouckého kraje, z hospodaření Správy silnic Olomouckého kraje, příspěvkové organizace, do vlastnictví města Šternberka, IČ:</w:t>
            </w:r>
            <w:r w:rsidR="00163ED4" w:rsidRPr="00324730">
              <w:t> </w:t>
            </w:r>
            <w:r w:rsidRPr="00324730">
              <w:t>00299529. Nabyvatel uhradí veškeré náklady spojené s</w:t>
            </w:r>
            <w:r w:rsidR="00163ED4" w:rsidRPr="00324730">
              <w:t> </w:t>
            </w:r>
            <w:r w:rsidRPr="00324730">
              <w:t>převodem vlastnického práva a správní poplatek spojený s návrhem na vklad vlastnického práva do katastru nemovitostí.</w:t>
            </w:r>
          </w:p>
          <w:p w:rsidR="00A93185" w:rsidRPr="00324730" w:rsidRDefault="00A93185" w:rsidP="00A93185">
            <w:pPr>
              <w:pStyle w:val="Normal"/>
              <w:spacing w:after="119"/>
              <w:jc w:val="both"/>
            </w:pPr>
            <w:r w:rsidRPr="00324730">
              <w:t>3.9.</w:t>
            </w:r>
            <w:r w:rsidRPr="00324730">
              <w:tab/>
              <w:t>bezúplatný převod částí pozemku parc. č. 912 ost. pl. o výměře 114 m2, částí pozemku parc. č. 945 ostatní plocha o výměře 30 m2 a částí pozemku parc. č. 978 ost. pl. o výměře 40 m2, dle geometrického plánu č. 533-633/2014 ze dne 24. 7. 2014 pozemky parc. č. 912/11 ost. pl. o výměře 10 m2, parc. č.</w:t>
            </w:r>
            <w:r w:rsidR="00A029CC" w:rsidRPr="00324730">
              <w:t> </w:t>
            </w:r>
            <w:r w:rsidRPr="00324730">
              <w:t>912/12 ost. pl. o výměře 11 m2, parc. č. 912/15 ost. pl. o výměře 31 m2, parc. č. 912/16 ost. pl. o výměře 51 m2, parc. č. 912/18 ost. pl.</w:t>
            </w:r>
            <w:r w:rsidR="00A029CC" w:rsidRPr="00324730">
              <w:br/>
            </w:r>
            <w:r w:rsidRPr="00324730">
              <w:t>o výměře 11</w:t>
            </w:r>
            <w:r w:rsidR="00A029CC" w:rsidRPr="00324730">
              <w:t> </w:t>
            </w:r>
            <w:r w:rsidRPr="00324730">
              <w:t>m2, parc. č. 945/8 ost. pl. o výměře 10 m2, parc. č. 945/12 ost. pl. o výměře 20 m2, parc. č. 978/6 ost. pl. o výměře 13 m2, parc. č. 978/7 ost. pl. o</w:t>
            </w:r>
            <w:r w:rsidR="00A029CC" w:rsidRPr="00324730">
              <w:t> </w:t>
            </w:r>
            <w:r w:rsidRPr="00324730">
              <w:t>výměře 20 m2 a parc. č. 978/8 ost. pl. o výměře 7 m2, vše v k.ú. a obci Brodek u Prostějova, vše z vlastnictví Olomouckého kraje, z hospodaření Správy silnic Olomouckého kraje, příspěvková organizace, do vlastnictví městyse Brodek u Prostějova, IČ:</w:t>
            </w:r>
            <w:r w:rsidR="00163ED4" w:rsidRPr="00324730">
              <w:t> </w:t>
            </w:r>
            <w:r w:rsidRPr="00324730">
              <w:t>00288063. Nabyvatel uhradí správní poplatek k návrhu na vklad vlastnického práva do katastru nemovitostí.</w:t>
            </w:r>
          </w:p>
          <w:p w:rsidR="00A93185" w:rsidRPr="00324730" w:rsidRDefault="00A93185" w:rsidP="00A93185">
            <w:pPr>
              <w:pStyle w:val="Normal"/>
              <w:spacing w:after="119"/>
              <w:jc w:val="both"/>
            </w:pPr>
            <w:r w:rsidRPr="00324730">
              <w:t>3.10.</w:t>
            </w:r>
            <w:r w:rsidRPr="00324730">
              <w:tab/>
              <w:t>bezúplatný převod silničních a chodníkových obrub včetně reflexních ok a veškerých směrovacích ostrůvků, vše v k.ú. a obci Brodek u Prostějova, vybudovaných v rámci stavby „III/37745, III/37731 Brodek u Prostějova – okružní křižovatka“ - stavebního objektu SO 101 – Silnice, z vlastnictví Olomouckého kraje do vlastnictví městyse Brodek u Prostějova, IČ:</w:t>
            </w:r>
            <w:r w:rsidR="00163ED4" w:rsidRPr="00324730">
              <w:t> </w:t>
            </w:r>
            <w:r w:rsidRPr="00324730">
              <w:t xml:space="preserve">71222791. </w:t>
            </w:r>
          </w:p>
          <w:p w:rsidR="00A93185" w:rsidRPr="00324730" w:rsidRDefault="00A93185" w:rsidP="00A93185">
            <w:pPr>
              <w:pStyle w:val="Normal"/>
              <w:spacing w:after="119"/>
              <w:jc w:val="both"/>
            </w:pPr>
            <w:r w:rsidRPr="00324730">
              <w:t>3.11.</w:t>
            </w:r>
            <w:r w:rsidRPr="00324730">
              <w:tab/>
              <w:t>bezúplatný převod částí pozemku parc. č. 450/3 ost. pl. o výměře 40 m2, dle geometrického plánu č. 217-61/2014 ze dne 17. 9. 2014 část pozemku parc. č. 450/3 díl „a“ o výměře 7 m2, který je sloučen do pozemku parc. č. 448 ost. pl. o celkové výměře 2 400 m2, část pozemku parc. č. 450/3 díl „b“ o</w:t>
            </w:r>
            <w:r w:rsidR="00A029CC" w:rsidRPr="00324730">
              <w:t> </w:t>
            </w:r>
            <w:r w:rsidRPr="00324730">
              <w:t>výměře 8 m2, který je sloučen do pozemku parc. č. 452 ost. pl. o celkové výměře 1 427 m2, část pozemku parc. č. 450/3 díl „c“ o výměře 9 m2, který je sloučen do pozemku parc. č. 455 ost. pl. o celkové výměře 790 m2 a část pozemku parc. č. 450/3 díl „d“ o výměře 16 m2, který je sloučen do pozemku parc. č. 457 ost. pl. o celkové výměře 563 m2, vše v k.ú. a obci Liboš, z</w:t>
            </w:r>
            <w:r w:rsidR="00A029CC" w:rsidRPr="00324730">
              <w:t> </w:t>
            </w:r>
            <w:r w:rsidRPr="00324730">
              <w:t>vlastnictví Olomouckého kraje, z hospodaření Správy silnic Olomouckého kraje, příspěvkové organizace, do vlastnictví obce Liboš, IČ:</w:t>
            </w:r>
            <w:r w:rsidR="00163ED4" w:rsidRPr="00324730">
              <w:t> </w:t>
            </w:r>
            <w:r w:rsidRPr="00324730">
              <w:t>00635758. Nabyvatel uhradí veškeré náklady spojené s převodem vlastnického práva a</w:t>
            </w:r>
            <w:r w:rsidR="00A029CC" w:rsidRPr="00324730">
              <w:t> </w:t>
            </w:r>
            <w:r w:rsidRPr="00324730">
              <w:t xml:space="preserve">správní poplatek spojený s návrhem na vklad vlastnického práva do katastru </w:t>
            </w:r>
            <w:r w:rsidRPr="00324730">
              <w:lastRenderedPageBreak/>
              <w:t>nemovitostí.</w:t>
            </w:r>
          </w:p>
          <w:p w:rsidR="00A93185" w:rsidRPr="00324730" w:rsidRDefault="00A93185" w:rsidP="00A029CC">
            <w:pPr>
              <w:pStyle w:val="Normal"/>
              <w:spacing w:after="119"/>
              <w:jc w:val="both"/>
            </w:pPr>
            <w:r w:rsidRPr="00324730">
              <w:t>3.12.</w:t>
            </w:r>
            <w:r w:rsidRPr="00324730">
              <w:tab/>
              <w:t>bezúplatný převod částí pozemku parc. č. 1357/1 ost. pl. o výměře 248</w:t>
            </w:r>
            <w:r w:rsidR="00A029CC" w:rsidRPr="00324730">
              <w:t> </w:t>
            </w:r>
            <w:r w:rsidRPr="00324730">
              <w:t>m2, dle geometrického plánu č. 275 – 750/2014 ze dne 5. 11. 2014 pozemky parc. č. 1357/7 ost. pl. o výměře 57 m2, parc. č. 1357/8 ost. pl. o</w:t>
            </w:r>
            <w:r w:rsidR="00A029CC" w:rsidRPr="00324730">
              <w:t> </w:t>
            </w:r>
            <w:r w:rsidRPr="00324730">
              <w:t>výměře 34 m2, parc. č. 1357/9 ost. pl. o výměře 117 m2 a parc. č. 1357/10 ost. pl. o výměře 40 m2, vše v k.ú. a obci Malé Hradisko, vše z vlastnictví Olomouckého kraje, z hospodaření Správy silnic Olomouckého kraje, příspěvkové organizace, do vlastnictví obce Malé Hradisko, IČ:</w:t>
            </w:r>
            <w:r w:rsidR="00163ED4" w:rsidRPr="00324730">
              <w:t> </w:t>
            </w:r>
            <w:r w:rsidRPr="00324730">
              <w:t>00288454. Nabyvatel uhradí správní poplatek spojený s návrhem na vklad vlastnického práva do katastru nemovitostí.</w:t>
            </w:r>
          </w:p>
        </w:tc>
      </w:tr>
      <w:tr w:rsidR="00324730" w:rsidRPr="00324730" w:rsidTr="00A931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3185" w:rsidRPr="00324730" w:rsidRDefault="00A93185" w:rsidP="003C1615">
            <w:pPr>
              <w:pStyle w:val="nadpis2"/>
            </w:pPr>
            <w:r w:rsidRPr="00324730"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3185" w:rsidRPr="00324730" w:rsidRDefault="00A93185" w:rsidP="00A93185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odnětí nemovitého majetku z hospodaření Správy silnic Olomouckého kraje, příspěvkové organizace, dle bodů 3. 1., 3. 2., 3. 4., 3. 6. – 3. 9., 3. 11. a 3. 12. návrhu na usnesení, a to vždy ke dni pozbytí vlastnického práva Olomouckého kraje k předmětným nemovitostem. Odnětí tohoto nemovitého majetku bude obsahem dodatků zřizovací listiny uvedené příspěvkové organizace, vyhotovených v kalendářním roce, kdy se převod nemovitého majetku uskuteční.</w:t>
            </w:r>
          </w:p>
        </w:tc>
      </w:tr>
      <w:tr w:rsidR="00324730" w:rsidRPr="00324730" w:rsidTr="00A9318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A9318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A93185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A9318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A93185" w:rsidP="003C1615">
            <w:pPr>
              <w:pStyle w:val="nadpis2"/>
            </w:pPr>
            <w:r w:rsidRPr="00324730">
              <w:t>9.4.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310087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310087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UZ/14/24/2015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310087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Majetkoprávní záležitosti – bezúplatná nabytí nemovitého majetku</w:t>
            </w:r>
          </w:p>
        </w:tc>
      </w:tr>
      <w:tr w:rsidR="00324730" w:rsidRPr="00324730" w:rsidTr="0031008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310087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31008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310087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310087" w:rsidP="00310087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31008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0087" w:rsidRPr="00324730" w:rsidRDefault="00310087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4227" w:rsidRPr="00324730" w:rsidRDefault="00310087" w:rsidP="00310087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</w:t>
            </w:r>
          </w:p>
          <w:p w:rsidR="00310087" w:rsidRPr="00324730" w:rsidRDefault="00310087" w:rsidP="00310087">
            <w:pPr>
              <w:pStyle w:val="Normal"/>
              <w:spacing w:after="119"/>
              <w:jc w:val="both"/>
            </w:pPr>
            <w:r w:rsidRPr="00324730">
              <w:t>2.1.</w:t>
            </w:r>
            <w:r w:rsidRPr="00324730">
              <w:tab/>
              <w:t>uzavření smlouvy o budoucí darovací smlouvě na</w:t>
            </w:r>
            <w:r w:rsidR="00A029CC" w:rsidRPr="00324730">
              <w:t> </w:t>
            </w:r>
            <w:r w:rsidRPr="00324730">
              <w:t>budoucí bezúplatné nabytí částí pozemků parc. č. 235 zast. pl. a nádvoří o</w:t>
            </w:r>
            <w:r w:rsidR="00A029CC" w:rsidRPr="00324730">
              <w:t> </w:t>
            </w:r>
            <w:r w:rsidRPr="00324730">
              <w:t>výměře cca 2 m2, parc. č. 257 ost. pl. o výměře cca 19 m2 a parc. č. 599/9 ost. pl. o výměře cca 3 m2, vše v k.ú. Svatý Kopeček, obec Olomouc mezi statutárním městem Olomouc, IČ:</w:t>
            </w:r>
            <w:r w:rsidR="00163ED4" w:rsidRPr="00324730">
              <w:t> </w:t>
            </w:r>
            <w:r w:rsidRPr="00324730">
              <w:t>00299308, jako budoucím dárcem a</w:t>
            </w:r>
            <w:r w:rsidR="00A029CC" w:rsidRPr="00324730">
              <w:t> </w:t>
            </w:r>
            <w:r w:rsidRPr="00324730">
              <w:t>Olomouckým krajem jako budoucím obdarovaným. Darovací smlouva bude uzavřena nejpozději do jednoho roku ode dne vydání kolaudačního souhlasu, kterým bude stavba „Svatý Kopeček – zastávka MHD“ kolaudována. Nabyvatel uhradí správní poplatek spojený s</w:t>
            </w:r>
            <w:r w:rsidR="00313C66" w:rsidRPr="00324730">
              <w:t> </w:t>
            </w:r>
            <w:r w:rsidRPr="00324730">
              <w:t>návrhem na vklad vlastnického práva do</w:t>
            </w:r>
            <w:r w:rsidR="00A029CC" w:rsidRPr="00324730">
              <w:t> </w:t>
            </w:r>
            <w:r w:rsidRPr="00324730">
              <w:t>katastru nemovitostí.</w:t>
            </w:r>
          </w:p>
          <w:p w:rsidR="00310087" w:rsidRPr="00324730" w:rsidRDefault="00310087" w:rsidP="00A029CC">
            <w:pPr>
              <w:pStyle w:val="Normal"/>
              <w:spacing w:after="119"/>
              <w:jc w:val="both"/>
            </w:pPr>
            <w:r w:rsidRPr="00324730">
              <w:t>2.2.</w:t>
            </w:r>
            <w:r w:rsidRPr="00324730">
              <w:tab/>
              <w:t>bezúplatné nabytí pozemku parc. č. 2981/3 ost. pl. o výměře 105 m2 v</w:t>
            </w:r>
            <w:r w:rsidR="00A029CC" w:rsidRPr="00324730">
              <w:t> </w:t>
            </w:r>
            <w:r w:rsidRPr="00324730">
              <w:t>k.ú. a obci Mohelnice z vlastnictví ČR – Úřadu pro zastupování státu ve</w:t>
            </w:r>
            <w:r w:rsidR="00A029CC" w:rsidRPr="00324730">
              <w:t> </w:t>
            </w:r>
            <w:r w:rsidRPr="00324730">
              <w:t>věcech majetkových, IČ:</w:t>
            </w:r>
            <w:r w:rsidR="00163ED4" w:rsidRPr="00324730">
              <w:t> </w:t>
            </w:r>
            <w:r w:rsidRPr="00324730">
              <w:t>69797111, do vlastnictví Olomouckého kraje, za</w:t>
            </w:r>
            <w:r w:rsidR="00A029CC" w:rsidRPr="00324730">
              <w:t> </w:t>
            </w:r>
            <w:r w:rsidRPr="00324730">
              <w:t>podmínek stanovených Úřadem pro zastupování státu ve věcech majetkových. Nabyvatel uhradí veškeré náklady spojené s převodem vlastnického práva a správní poplatek k návrhu na vklad vlastnického práva do</w:t>
            </w:r>
            <w:r w:rsidR="00A029CC" w:rsidRPr="00324730">
              <w:t> </w:t>
            </w:r>
            <w:r w:rsidRPr="00324730">
              <w:t>katastru nemovitostí.</w:t>
            </w:r>
          </w:p>
        </w:tc>
      </w:tr>
      <w:tr w:rsidR="00324730" w:rsidRPr="00324730" w:rsidTr="0031008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0087" w:rsidRPr="00324730" w:rsidRDefault="00310087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10087" w:rsidRPr="00324730" w:rsidRDefault="00310087" w:rsidP="00A029CC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svěření nemovitého majetku do hospodaření Správy silnic Olomouckého kraje, příspěvkové organizace dle bodu 2. 2. návrhu na</w:t>
            </w:r>
            <w:r w:rsidR="00A029CC" w:rsidRPr="00324730">
              <w:t> </w:t>
            </w:r>
            <w:r w:rsidRPr="00324730">
              <w:t xml:space="preserve">usnesení, a to ke dni nabytí vlastnického práva Olomouckého kraje </w:t>
            </w:r>
            <w:r w:rsidRPr="00324730">
              <w:lastRenderedPageBreak/>
              <w:t>k</w:t>
            </w:r>
            <w:r w:rsidR="00A029CC" w:rsidRPr="00324730">
              <w:t> </w:t>
            </w:r>
            <w:r w:rsidRPr="00324730">
              <w:t>předmětné nemovitosti. Předání tohoto nemovitého majetku bude obsahem dodatku zřizovací listiny uvedené příspěvkové organizace, vyhotoveného v</w:t>
            </w:r>
            <w:r w:rsidR="00A029CC" w:rsidRPr="00324730">
              <w:t> </w:t>
            </w:r>
            <w:r w:rsidRPr="00324730">
              <w:t>kalendářním roce, kdy se nabytí nemovitého majetku uskuteční.</w:t>
            </w:r>
          </w:p>
        </w:tc>
      </w:tr>
      <w:tr w:rsidR="00324730" w:rsidRPr="00324730" w:rsidTr="0031008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31008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310087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31008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310087" w:rsidP="003C1615">
            <w:pPr>
              <w:pStyle w:val="nadpis2"/>
            </w:pPr>
            <w:r w:rsidRPr="00324730">
              <w:t>9.5.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C2029A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C2029A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UZ/14/25/2015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C2029A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Majetkoprávní záležitosti – vzájemné bezúplatné převody nemovitého majetku</w:t>
            </w:r>
          </w:p>
        </w:tc>
      </w:tr>
      <w:tr w:rsidR="00324730" w:rsidRPr="00324730" w:rsidTr="00C2029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C2029A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C202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C2029A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C2029A" w:rsidP="00C2029A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C202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029A" w:rsidRPr="00324730" w:rsidRDefault="00C2029A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029A" w:rsidRPr="00324730" w:rsidRDefault="00C2029A" w:rsidP="00A029CC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bezúplatný převod částí pozemků parc. č. 1032 ost. pl. o</w:t>
            </w:r>
            <w:r w:rsidR="00A029CC" w:rsidRPr="00324730">
              <w:t> </w:t>
            </w:r>
            <w:r w:rsidRPr="00324730">
              <w:t>výměře 264 m2 a parc. č. 1003/9 ost. pl. o výměře 184 m2, dle</w:t>
            </w:r>
            <w:r w:rsidR="00A029CC" w:rsidRPr="00324730">
              <w:t> </w:t>
            </w:r>
            <w:r w:rsidRPr="00324730">
              <w:t>geometrického plánu č. 201-75/2012 ze dne 8. 7. 2014 pozemky parc. č.</w:t>
            </w:r>
            <w:r w:rsidR="00A029CC" w:rsidRPr="00324730">
              <w:t> </w:t>
            </w:r>
            <w:r w:rsidRPr="00324730">
              <w:t>1032/1 ost. pl. o výměře 264 m2, parc. č. 1003/36 ost. pl. o výměře 25 m2 a</w:t>
            </w:r>
            <w:r w:rsidR="00A029CC" w:rsidRPr="00324730">
              <w:t> </w:t>
            </w:r>
            <w:r w:rsidRPr="00324730">
              <w:t>parc. č. 1003/37 ost. pl. o výměře 159 m2, části pozemku parc. č. 1031 ost. pl. o výměře 1 510 m2, dle geometrického plánu č. 197-54/2012 ze</w:t>
            </w:r>
            <w:r w:rsidR="00A029CC" w:rsidRPr="00324730">
              <w:t> </w:t>
            </w:r>
            <w:r w:rsidRPr="00324730">
              <w:t>dne</w:t>
            </w:r>
            <w:r w:rsidR="00A029CC" w:rsidRPr="00324730">
              <w:t> </w:t>
            </w:r>
            <w:r w:rsidRPr="00324730">
              <w:t>26.</w:t>
            </w:r>
            <w:r w:rsidR="00A029CC" w:rsidRPr="00324730">
              <w:t> </w:t>
            </w:r>
            <w:r w:rsidRPr="00324730">
              <w:t>4.</w:t>
            </w:r>
            <w:r w:rsidR="00A029CC" w:rsidRPr="00324730">
              <w:t> </w:t>
            </w:r>
            <w:r w:rsidRPr="00324730">
              <w:t>2012 pozemek parc. č. 1031/3 ost. pl. o výměře 1 510 m2, vše v</w:t>
            </w:r>
            <w:r w:rsidR="00A029CC" w:rsidRPr="00324730">
              <w:t> </w:t>
            </w:r>
            <w:r w:rsidRPr="00324730">
              <w:t>k.ú. a obci Klokočí z vlastnictví Olomouckého kraje, z hospodaření Správy silnic Olomouckého kraje, příspěvkové organizace, do vlastnictví obce Klokočí, IČ:</w:t>
            </w:r>
            <w:r w:rsidR="00163ED4" w:rsidRPr="00324730">
              <w:t> </w:t>
            </w:r>
            <w:r w:rsidRPr="00324730">
              <w:t>00301361 za podmínky, že současně bude realizováno bezúplatné nabytí částí pozemků parc. č. 988 ost. pl. o výměře 308 m2, parc. č. 53 ost. pl. o</w:t>
            </w:r>
            <w:r w:rsidR="00A029CC" w:rsidRPr="00324730">
              <w:t> </w:t>
            </w:r>
            <w:r w:rsidRPr="00324730">
              <w:t>výměře 1 m2, parc. č. 1003/27 ost. pl. o výměře 33 m2, parc. č. 1003/2 ost. pl. o výměře 3 m2, parc. č. 1003/14 ost. pl. o výměře 1 994 m2, parc. č. 1003/6 ost. pl. o výměře 14 m2, parc. č. 1003/15 ost. pl. o výměře 11 m2, parc. č.</w:t>
            </w:r>
            <w:r w:rsidR="00A029CC" w:rsidRPr="00324730">
              <w:t> </w:t>
            </w:r>
            <w:r w:rsidRPr="00324730">
              <w:t>1028/2 vodní pl. o výměře 5 m2 a parc. č. 989/6 ost. pl. o výměře 1 496 m2, dle geometrického plánu č. 201-75/2012 ze dne 8. 7. 2014 pozemky parc. č.</w:t>
            </w:r>
            <w:r w:rsidR="00A029CC" w:rsidRPr="00324730">
              <w:t> </w:t>
            </w:r>
            <w:r w:rsidRPr="00324730">
              <w:t>988/2 ost. pl. o výměře 308 m2, parc. č. 53/2 ost. pl. ost. pl. o výměře 1 m2, parc. č. 1003/38 ost. pl. o výměře 33 m2, parc. č. 1003/35 ost. pl. o výměře 3</w:t>
            </w:r>
            <w:r w:rsidR="00A029CC" w:rsidRPr="00324730">
              <w:t> </w:t>
            </w:r>
            <w:r w:rsidRPr="00324730">
              <w:t>m2, parc. č. 1003/14 ost. pl. o výměře 1 994 m2, parc. č. 1003/32 ost. pl. o</w:t>
            </w:r>
            <w:r w:rsidR="00A029CC" w:rsidRPr="00324730">
              <w:t> </w:t>
            </w:r>
            <w:r w:rsidRPr="00324730">
              <w:t>výměře 14 m2, parc. č. 1003/30 ost. pl. o výměře 11 m2, parc. č. 1028/10 ost. pl. o výměře 3 m2, parc. č. 1028/11 ost. pl. o výměře 2 m2, parc. č. 989/6 ost. pl. o výměře 543 m2 a parc. č. 989/11 ost. pl. o výměře 953 m2, vše v k.ú. a obci Klokočí z vlastnictví obce Klokočí, IČ:</w:t>
            </w:r>
            <w:r w:rsidR="00163ED4" w:rsidRPr="00324730">
              <w:t> </w:t>
            </w:r>
            <w:r w:rsidRPr="00324730">
              <w:t>00301361, do vlastnictví Olomouckého kraje, do hospodaření Správy silnic Olomouckého kraje, příspěvková organizace, a tímto Zastupitelstvo Olomouckého kraje schvaluje i</w:t>
            </w:r>
            <w:r w:rsidR="00A029CC" w:rsidRPr="00324730">
              <w:t> </w:t>
            </w:r>
            <w:r w:rsidRPr="00324730">
              <w:t>toto bezúplatné nabytí uvedených nemovitostí. Nabyvatelé uhradí veškeré náklady spojené s převodem vlastnického práva včetně správního poplatku k</w:t>
            </w:r>
            <w:r w:rsidR="00A029CC" w:rsidRPr="00324730">
              <w:t> </w:t>
            </w:r>
            <w:r w:rsidRPr="00324730">
              <w:t>návrhu na vklad vlastnického práva do katastru nemovitostí rovným dílem.</w:t>
            </w:r>
          </w:p>
        </w:tc>
      </w:tr>
      <w:tr w:rsidR="00324730" w:rsidRPr="00324730" w:rsidTr="00C202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029A" w:rsidRPr="00324730" w:rsidRDefault="00C2029A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029A" w:rsidRPr="00324730" w:rsidRDefault="00C2029A" w:rsidP="00A029CC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odnětí nemovitého majetku z hospodaření Správy silnic Olomouckého kraje, příspěvková organizace dle bodu 2. návrhu na usnesení, a</w:t>
            </w:r>
            <w:r w:rsidR="00A029CC" w:rsidRPr="00324730">
              <w:t> </w:t>
            </w:r>
            <w:r w:rsidRPr="00324730">
              <w:t>to ke dni pozbytí vlastnického práva Olomouckého kraje k předmětným nemovitostem. Odnětí tohoto nemovitého majetku bude obsahem dodatku zřizovací listiny uvedené příspěvkové organizace, vyhotoveného v kalendářním roce, kdy se převod nemovitého majetku uskuteční.</w:t>
            </w:r>
          </w:p>
        </w:tc>
      </w:tr>
      <w:tr w:rsidR="00324730" w:rsidRPr="00324730" w:rsidTr="00C202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029A" w:rsidRPr="00324730" w:rsidRDefault="00C2029A" w:rsidP="003C1615">
            <w:pPr>
              <w:pStyle w:val="nadpis2"/>
            </w:pPr>
            <w:r w:rsidRPr="00324730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2029A" w:rsidRPr="00324730" w:rsidRDefault="00C2029A" w:rsidP="00A029CC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svěření nemovitého majetku do hospodaření Správy silnic </w:t>
            </w:r>
            <w:r w:rsidRPr="00324730">
              <w:lastRenderedPageBreak/>
              <w:t>Olomouckého kraje, příspěvková organizace dle bodu 2. návrhu na usnesení, a</w:t>
            </w:r>
            <w:r w:rsidR="00A029CC" w:rsidRPr="00324730">
              <w:t> </w:t>
            </w:r>
            <w:r w:rsidRPr="00324730">
              <w:t>to ke dni nabytí vlastnického práva Olomouckého kraje k předmětným nemovitostem. Předání tohoto nemovitého majetku bude obsahem dodatku zřizovací listiny uvedené příspěvkové organizace, vyhotoveného v kalendářním roce, kdy se nabytí nemovitého majetku uskuteční.</w:t>
            </w:r>
          </w:p>
        </w:tc>
      </w:tr>
      <w:tr w:rsidR="00324730" w:rsidRPr="00324730" w:rsidTr="00C2029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C2029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C2029A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C2029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C2029A" w:rsidP="003C1615">
            <w:pPr>
              <w:pStyle w:val="nadpis2"/>
            </w:pPr>
            <w:r w:rsidRPr="00324730">
              <w:t>9.6.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7D3B32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7D3B32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UZ/14/26/2015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7D3B32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Dodatky zřizovacích listin školských příspěvkových organizací</w:t>
            </w:r>
          </w:p>
        </w:tc>
      </w:tr>
      <w:tr w:rsidR="00324730" w:rsidRPr="00324730" w:rsidTr="007D3B3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7D3B32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7D3B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7D3B32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7D3B32" w:rsidP="007D3B32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7D3B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3B32" w:rsidRPr="00324730" w:rsidRDefault="007D3B32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D3B32" w:rsidRPr="00324730" w:rsidRDefault="007D3B32" w:rsidP="007D3B32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dodatky ke zřizovacím listinám školských příspěvkových organizací zři</w:t>
            </w:r>
            <w:r w:rsidR="00FF75F7" w:rsidRPr="00324730">
              <w:t>zovaných Olomouckým krajem dle p</w:t>
            </w:r>
            <w:r w:rsidRPr="00324730">
              <w:t>řílohy č. 1 - 6 důvodové zprávy</w:t>
            </w:r>
          </w:p>
        </w:tc>
      </w:tr>
      <w:tr w:rsidR="00324730" w:rsidRPr="00324730" w:rsidTr="007D3B3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7D3B3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7D3B32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7D3B3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7D3B32" w:rsidP="003C1615">
            <w:pPr>
              <w:pStyle w:val="nadpis2"/>
            </w:pPr>
            <w:r w:rsidRPr="00324730">
              <w:t>10.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5B7A35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5B7A35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UZ/14/27/2015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5B7A35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Rozpis rozpočtu škol a školských zařízení v působnosti Olomouckého kraje v roce 2014</w:t>
            </w:r>
          </w:p>
        </w:tc>
      </w:tr>
      <w:tr w:rsidR="00324730" w:rsidRPr="00324730" w:rsidTr="005B7A3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5B7A35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5B7A3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5B7A35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5B7A35" w:rsidP="005B7A35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5B7A3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B7A35" w:rsidRPr="00324730" w:rsidRDefault="005B7A35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B7A35" w:rsidRPr="00324730" w:rsidRDefault="005B7A35" w:rsidP="00A029CC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rozpis rozpočtu škol a školských zařízení v</w:t>
            </w:r>
            <w:r w:rsidR="00A029CC" w:rsidRPr="00324730">
              <w:t> </w:t>
            </w:r>
            <w:r w:rsidRPr="00324730">
              <w:t>působnosti Olomouckého kraje v roce 2014 dle příloh důvodové zprávy</w:t>
            </w:r>
          </w:p>
        </w:tc>
      </w:tr>
      <w:tr w:rsidR="00324730" w:rsidRPr="00324730" w:rsidTr="005B7A3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5B7A3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5B7A35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5B7A3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5B7A35" w:rsidP="003C1615">
            <w:pPr>
              <w:pStyle w:val="nadpis2"/>
            </w:pPr>
            <w:r w:rsidRPr="00324730">
              <w:t>11.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4645B2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4645B2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UZ/14/28/2015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C8691E" w:rsidP="00C8691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Dotace v oblasti sportu v roce 2015</w:t>
            </w:r>
          </w:p>
        </w:tc>
      </w:tr>
      <w:tr w:rsidR="00324730" w:rsidRPr="00324730" w:rsidTr="004645B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4645B2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870CB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4645B2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C8691E" w:rsidP="004645B2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upravenou důvodovou zprávu</w:t>
            </w:r>
          </w:p>
        </w:tc>
      </w:tr>
      <w:tr w:rsidR="00324730" w:rsidRPr="00324730" w:rsidTr="00870CB3">
        <w:trPr>
          <w:trHeight w:val="289"/>
        </w:trPr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4645B2" w:rsidRPr="00324730" w:rsidRDefault="004645B2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4645B2" w:rsidRPr="00324730" w:rsidRDefault="00C8691E" w:rsidP="00215199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poskytnutí dotací jednotlivým příjemcům a ve výši dle</w:t>
            </w:r>
            <w:r w:rsidR="00215199" w:rsidRPr="00324730">
              <w:t> </w:t>
            </w:r>
            <w:r w:rsidRPr="00324730">
              <w:t>upravené důvodové zprávy a dle Přílohy č. 1 důvodové zprávy</w:t>
            </w:r>
          </w:p>
        </w:tc>
      </w:tr>
      <w:tr w:rsidR="00324730" w:rsidRPr="00324730" w:rsidTr="00870CB3">
        <w:trPr>
          <w:trHeight w:val="289"/>
        </w:trPr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115A32" w:rsidRPr="00324730" w:rsidRDefault="003C1615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115A32" w:rsidRPr="00324730" w:rsidRDefault="00115A32" w:rsidP="002918D7">
            <w:pPr>
              <w:jc w:val="both"/>
            </w:pPr>
            <w:r w:rsidRPr="00324730">
              <w:rPr>
                <w:rFonts w:cs="Arial"/>
                <w:b/>
                <w:spacing w:val="70"/>
                <w:szCs w:val="24"/>
              </w:rPr>
              <w:t xml:space="preserve">ukládá </w:t>
            </w:r>
            <w:r w:rsidRPr="00324730">
              <w:t xml:space="preserve">Radě Olomouckého kraje </w:t>
            </w:r>
            <w:r w:rsidR="003C1615" w:rsidRPr="00324730">
              <w:t xml:space="preserve">zajistit finanční krytí dotací ve výši </w:t>
            </w:r>
            <w:r w:rsidR="003C1615" w:rsidRPr="002918D7">
              <w:t>2 </w:t>
            </w:r>
            <w:r w:rsidR="002918D7" w:rsidRPr="002918D7">
              <w:t>2</w:t>
            </w:r>
            <w:r w:rsidR="003C1615" w:rsidRPr="002918D7">
              <w:t>95 000 Kč</w:t>
            </w:r>
          </w:p>
        </w:tc>
      </w:tr>
      <w:tr w:rsidR="00324730" w:rsidRPr="00324730" w:rsidTr="00870CB3">
        <w:trPr>
          <w:trHeight w:val="289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870CB3" w:rsidRPr="00324730" w:rsidRDefault="00870CB3" w:rsidP="003C1615">
            <w:pPr>
              <w:jc w:val="both"/>
            </w:pPr>
            <w:r w:rsidRPr="00324730">
              <w:t>O: Ing. Jiří Rozbořil, hejtman Olomouckého kraje</w:t>
            </w:r>
          </w:p>
          <w:p w:rsidR="00870CB3" w:rsidRPr="00324730" w:rsidRDefault="00870CB3" w:rsidP="003C1615">
            <w:pPr>
              <w:jc w:val="both"/>
              <w:rPr>
                <w:rFonts w:cs="Arial"/>
                <w:b/>
                <w:spacing w:val="70"/>
                <w:szCs w:val="24"/>
              </w:rPr>
            </w:pPr>
            <w:r w:rsidRPr="00324730">
              <w:t>T: 24. 4. 2015</w:t>
            </w:r>
          </w:p>
        </w:tc>
      </w:tr>
      <w:tr w:rsidR="00324730" w:rsidRPr="00324730" w:rsidTr="00870CB3">
        <w:trPr>
          <w:trHeight w:val="289"/>
        </w:trPr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C8691E" w:rsidRPr="00324730" w:rsidRDefault="003C1615" w:rsidP="003C1615">
            <w:pPr>
              <w:pStyle w:val="nadpis2"/>
            </w:pPr>
            <w:r w:rsidRPr="00324730">
              <w:t>4</w:t>
            </w:r>
            <w:r w:rsidR="00C8691E" w:rsidRPr="00324730">
              <w:t>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C8691E" w:rsidRPr="00324730" w:rsidRDefault="00C8691E" w:rsidP="003C1615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uzavření veřejnoprávních smluv o poskytnutí dotací s příjemci dle Přílohy č. 1 důvodové zprávy, ve znění dle vzorové veřejnoprávní smlouvy </w:t>
            </w:r>
            <w:r w:rsidRPr="00324730">
              <w:lastRenderedPageBreak/>
              <w:t>uvedené v Příloze č. 2 důvodové zprávy</w:t>
            </w:r>
            <w:bookmarkStart w:id="0" w:name="_GoBack"/>
            <w:bookmarkEnd w:id="0"/>
          </w:p>
        </w:tc>
      </w:tr>
      <w:tr w:rsidR="00324730" w:rsidRPr="00324730" w:rsidTr="00870CB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691E" w:rsidRPr="00324730" w:rsidRDefault="003C1615" w:rsidP="003C1615">
            <w:pPr>
              <w:pStyle w:val="nadpis2"/>
            </w:pPr>
            <w:r w:rsidRPr="00324730">
              <w:lastRenderedPageBreak/>
              <w:t>5</w:t>
            </w:r>
            <w:r w:rsidR="00C8691E" w:rsidRPr="00324730"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691E" w:rsidRPr="00324730" w:rsidRDefault="00C8691E" w:rsidP="00A029CC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poskytnutí dotace vrcholovému sportovnímu oddílu klubu Volejbal Přerov, z.s., </w:t>
            </w:r>
            <w:r w:rsidR="00215199" w:rsidRPr="00324730">
              <w:t>IČ: 03660575 ve výši 1 300 000</w:t>
            </w:r>
            <w:r w:rsidRPr="00324730">
              <w:t xml:space="preserve"> Kč</w:t>
            </w:r>
          </w:p>
        </w:tc>
      </w:tr>
      <w:tr w:rsidR="00324730" w:rsidRPr="00324730" w:rsidTr="004645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691E" w:rsidRPr="00324730" w:rsidRDefault="003C1615" w:rsidP="003C1615">
            <w:pPr>
              <w:pStyle w:val="nadpis2"/>
            </w:pPr>
            <w:r w:rsidRPr="00324730">
              <w:t>6</w:t>
            </w:r>
            <w:r w:rsidR="00C8691E" w:rsidRPr="00324730"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691E" w:rsidRPr="00324730" w:rsidRDefault="00C8691E" w:rsidP="00215199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uzavření veřejnoprávní smlouvy o poskytnutí dotace s příjemcem dle bodu 4 usnesení, ve znění veřejnoprávní smlouvy uvedené v</w:t>
            </w:r>
            <w:r w:rsidR="00215199" w:rsidRPr="00324730">
              <w:t> </w:t>
            </w:r>
            <w:r w:rsidRPr="00324730">
              <w:t>Příloze č. 3 důvodové zprávy</w:t>
            </w:r>
          </w:p>
        </w:tc>
      </w:tr>
      <w:tr w:rsidR="00324730" w:rsidRPr="00324730" w:rsidTr="004645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45B2" w:rsidRPr="00324730" w:rsidRDefault="003C1615" w:rsidP="003C1615">
            <w:pPr>
              <w:pStyle w:val="nadpis2"/>
            </w:pPr>
            <w:r w:rsidRPr="00324730">
              <w:t>7</w:t>
            </w:r>
            <w:r w:rsidR="00C8691E" w:rsidRPr="00324730"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45B2" w:rsidRPr="00324730" w:rsidRDefault="00C8691E" w:rsidP="00163ED4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 xml:space="preserve">nevyhovuje žádostem </w:t>
            </w:r>
            <w:r w:rsidRPr="00324730">
              <w:t>žadatelů dle Přílohy č. 1 s odůvodněním dle upravené důvodové zprávy</w:t>
            </w:r>
          </w:p>
        </w:tc>
      </w:tr>
      <w:tr w:rsidR="00324730" w:rsidRPr="00324730" w:rsidTr="004645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691E" w:rsidRPr="00324730" w:rsidRDefault="003C1615" w:rsidP="003C1615">
            <w:pPr>
              <w:pStyle w:val="nadpis2"/>
            </w:pPr>
            <w:r w:rsidRPr="00324730">
              <w:t>8</w:t>
            </w:r>
            <w:r w:rsidR="00215199" w:rsidRPr="00324730"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8691E" w:rsidRPr="00324730" w:rsidRDefault="00215199" w:rsidP="0041569D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ukládá podepsat</w:t>
            </w:r>
            <w:r w:rsidRPr="00324730">
              <w:t xml:space="preserve"> smlouvy dle bodu </w:t>
            </w:r>
            <w:r w:rsidR="0041569D">
              <w:t>4</w:t>
            </w:r>
            <w:r w:rsidRPr="00324730">
              <w:t xml:space="preserve"> a 5 usnesení</w:t>
            </w:r>
          </w:p>
        </w:tc>
      </w:tr>
      <w:tr w:rsidR="00324730" w:rsidRPr="00324730" w:rsidTr="0021519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5199" w:rsidRPr="00324730" w:rsidRDefault="00215199" w:rsidP="00163ED4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324730">
              <w:t>O: Ing. Jiří Rozbořil, hejtman Olomouckého kraje</w:t>
            </w:r>
          </w:p>
        </w:tc>
      </w:tr>
      <w:tr w:rsidR="00324730" w:rsidRPr="00324730" w:rsidTr="004645B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4645B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645B2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4645B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4645B2" w:rsidP="003C1615">
            <w:pPr>
              <w:pStyle w:val="nadpis2"/>
            </w:pPr>
            <w:r w:rsidRPr="00324730">
              <w:t>12.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AF2BDB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AF2BDB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UZ/14/29/2015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AF2BDB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Poskytnutí dotací z Programu podpory kultury a památkové péče v Olomouckém kraji v roce 2015</w:t>
            </w:r>
          </w:p>
        </w:tc>
      </w:tr>
      <w:tr w:rsidR="00324730" w:rsidRPr="00324730" w:rsidTr="00AF2BD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AF2BDB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AF2BD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AF2BDB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970B99" w:rsidP="00AF2BDB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upravenou důvodovou zprávu</w:t>
            </w:r>
          </w:p>
        </w:tc>
      </w:tr>
      <w:tr w:rsidR="00324730" w:rsidRPr="00324730" w:rsidTr="00AF2BD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2BDB" w:rsidRPr="00324730" w:rsidRDefault="00AF2BDB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2BDB" w:rsidRPr="00324730" w:rsidRDefault="00970B99" w:rsidP="00AF2BDB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</w:t>
            </w:r>
            <w:r w:rsidR="00282DFE" w:rsidRPr="00324730">
              <w:t xml:space="preserve">poskytnutí dotací dle </w:t>
            </w:r>
            <w:r w:rsidR="00495538" w:rsidRPr="00324730">
              <w:t xml:space="preserve">upravené </w:t>
            </w:r>
            <w:r w:rsidR="00282DFE" w:rsidRPr="00324730">
              <w:t>Přílohy č. 1 upravené důvodové zprávy</w:t>
            </w:r>
          </w:p>
        </w:tc>
      </w:tr>
      <w:tr w:rsidR="00324730" w:rsidRPr="00324730" w:rsidTr="00AF2BD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2BDB" w:rsidRPr="00324730" w:rsidRDefault="00AF2BDB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0B99" w:rsidRPr="00324730" w:rsidRDefault="00970B99" w:rsidP="00970B99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</w:t>
            </w:r>
          </w:p>
          <w:p w:rsidR="00970B99" w:rsidRPr="00324730" w:rsidRDefault="00970B99" w:rsidP="00970B99">
            <w:pPr>
              <w:pStyle w:val="Normal"/>
              <w:spacing w:after="119"/>
              <w:jc w:val="both"/>
            </w:pPr>
            <w:r w:rsidRPr="00324730">
              <w:t>a) výjimku ze Zásad programu Obnova kulturních památek v Olomouckém kraji u žádosti č. 28, Přílohy č. 1/I:</w:t>
            </w:r>
          </w:p>
          <w:p w:rsidR="00970B99" w:rsidRPr="00324730" w:rsidRDefault="00970B99" w:rsidP="00970B99">
            <w:pPr>
              <w:pStyle w:val="Normal"/>
              <w:spacing w:after="119"/>
              <w:jc w:val="both"/>
            </w:pPr>
            <w:r w:rsidRPr="00324730">
              <w:t>Žádost č. 28 - Dům u parku, s.r.o. Olomouc, se sídlem tř. Svornosti 1177/57, Olomouc 779 00, název akce: měšťanský dům, Palackého č.p. 75/21, v Olomouci, parc. č. st. 106/1, 433/3, výmalba historického sálu</w:t>
            </w:r>
          </w:p>
          <w:p w:rsidR="00970B99" w:rsidRPr="00324730" w:rsidRDefault="00970B99" w:rsidP="00970B99">
            <w:pPr>
              <w:pStyle w:val="Normal"/>
              <w:spacing w:after="119"/>
              <w:jc w:val="both"/>
            </w:pPr>
            <w:r w:rsidRPr="00324730">
              <w:t>b) výjimku ze Zásad programu Podpora kulturních aktivit v Olomouckém kraji u žádosti č. 218, Přílohy č. 1/III:</w:t>
            </w:r>
          </w:p>
          <w:p w:rsidR="00AF2BDB" w:rsidRPr="00324730" w:rsidRDefault="00970B99" w:rsidP="00970B99">
            <w:pPr>
              <w:pStyle w:val="Normal"/>
              <w:spacing w:after="119"/>
              <w:jc w:val="both"/>
            </w:pPr>
            <w:r w:rsidRPr="00324730">
              <w:t>Žádost č. 218 - KRUH PŘÁTEL ŠUMPERSKÉHO DĚTSKÉHO SBORU, o.s., Komenského 810/9, Šumperk, 787 01, projekt Motýli Šumperk – mezinárodní koncertní aktivity v roce 2015</w:t>
            </w:r>
          </w:p>
        </w:tc>
      </w:tr>
      <w:tr w:rsidR="00324730" w:rsidRPr="00324730" w:rsidTr="00AF2BD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0B99" w:rsidRPr="00324730" w:rsidRDefault="00033387" w:rsidP="003C1615">
            <w:pPr>
              <w:pStyle w:val="nadpis2"/>
            </w:pPr>
            <w:r w:rsidRPr="00324730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0B99" w:rsidRPr="00324730" w:rsidRDefault="00282DFE" w:rsidP="00970B99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uzavření veřejnoprávních smluv o poskytnutí dotací s příjemci dle Přílohy č. 1 </w:t>
            </w:r>
            <w:r w:rsidR="008D5AD6" w:rsidRPr="00324730">
              <w:t xml:space="preserve">upravené </w:t>
            </w:r>
            <w:r w:rsidRPr="00324730">
              <w:t>důvodové zprávy, ve znění dle vzorových veřejnoprávních smluv uvedených v přílohách č. 2 – 4 důvodové zprávy</w:t>
            </w:r>
          </w:p>
        </w:tc>
      </w:tr>
      <w:tr w:rsidR="00324730" w:rsidRPr="00324730" w:rsidTr="00AF2BD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0B99" w:rsidRPr="00324730" w:rsidRDefault="00033387" w:rsidP="003C1615">
            <w:pPr>
              <w:pStyle w:val="nadpis2"/>
            </w:pPr>
            <w:r w:rsidRPr="00324730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0B99" w:rsidRPr="00324730" w:rsidRDefault="00033387" w:rsidP="00970B99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324730">
              <w:rPr>
                <w:b/>
                <w:spacing w:val="70"/>
              </w:rPr>
              <w:t xml:space="preserve">nevyhovuje žádostem </w:t>
            </w:r>
            <w:r w:rsidRPr="00324730">
              <w:t>žadatelů dle Přílohy č. 1 s odůvodněním dle upravené důvodové zprávy</w:t>
            </w:r>
          </w:p>
        </w:tc>
      </w:tr>
      <w:tr w:rsidR="00324730" w:rsidRPr="00324730" w:rsidTr="00AF2BD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2BDB" w:rsidRPr="00324730" w:rsidRDefault="00033387" w:rsidP="003C1615">
            <w:pPr>
              <w:pStyle w:val="nadpis2"/>
            </w:pPr>
            <w:r w:rsidRPr="00324730">
              <w:t>6</w:t>
            </w:r>
            <w:r w:rsidR="00AF2BDB" w:rsidRPr="00324730"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2BDB" w:rsidRPr="00324730" w:rsidRDefault="00033387" w:rsidP="00EC0FB0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ukládá</w:t>
            </w:r>
            <w:r w:rsidRPr="00324730">
              <w:t xml:space="preserve"> Radě Olomouckého kraje zabezpečit dofinancování částky</w:t>
            </w:r>
            <w:r w:rsidR="00EC0FB0" w:rsidRPr="00324730">
              <w:t> </w:t>
            </w:r>
            <w:r w:rsidRPr="00324730">
              <w:t>29 522 Kč</w:t>
            </w:r>
          </w:p>
        </w:tc>
      </w:tr>
      <w:tr w:rsidR="00324730" w:rsidRPr="00324730" w:rsidTr="00AF2BD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2BDB" w:rsidRPr="00324730" w:rsidRDefault="00AF2BDB" w:rsidP="00AF2BDB">
            <w:r w:rsidRPr="00324730">
              <w:lastRenderedPageBreak/>
              <w:t>O: Mgr. Radovan Rašťák, náměstek hejtmana</w:t>
            </w:r>
          </w:p>
          <w:p w:rsidR="00AF2BDB" w:rsidRPr="00324730" w:rsidRDefault="00AF2BDB" w:rsidP="00AF2BDB">
            <w:r w:rsidRPr="00324730">
              <w:t>T: ihned</w:t>
            </w:r>
          </w:p>
        </w:tc>
      </w:tr>
      <w:tr w:rsidR="00324730" w:rsidRPr="00324730" w:rsidTr="00AF2BD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AF2BD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AF2BDB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AF2BD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AF2BDB" w:rsidP="003C1615">
            <w:pPr>
              <w:pStyle w:val="nadpis2"/>
            </w:pPr>
            <w:r w:rsidRPr="00324730">
              <w:t>13.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8A47B5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8A47B5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UZ/14/30/2015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8A47B5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Ceny Olomouckého kraje za přínos v oblasti kultury za rok 2014</w:t>
            </w:r>
          </w:p>
        </w:tc>
      </w:tr>
      <w:tr w:rsidR="00324730" w:rsidRPr="00324730" w:rsidTr="008A47B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8A47B5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8A47B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8A47B5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8A47B5" w:rsidP="008A47B5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8A47B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47B5" w:rsidRPr="00324730" w:rsidRDefault="008A47B5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47B5" w:rsidRPr="00324730" w:rsidRDefault="008A47B5" w:rsidP="00A029CC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udělení Cen Olomouckého kraje za přínos v oblasti kultury za</w:t>
            </w:r>
            <w:r w:rsidR="00A029CC" w:rsidRPr="00324730">
              <w:t> </w:t>
            </w:r>
            <w:r w:rsidRPr="00324730">
              <w:t>rok 2014 dle důvodové zprávy</w:t>
            </w:r>
          </w:p>
        </w:tc>
      </w:tr>
      <w:tr w:rsidR="00324730" w:rsidRPr="00324730" w:rsidTr="008A47B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8A47B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8A47B5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8A47B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8A47B5" w:rsidP="003C1615">
            <w:pPr>
              <w:pStyle w:val="nadpis2"/>
            </w:pPr>
            <w:r w:rsidRPr="00324730">
              <w:t>14.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223CAC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223CAC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UZ/14/31/2015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223CAC" w:rsidP="00A029C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Zajištění a financování regionálních funkcí knihoven v</w:t>
            </w:r>
            <w:r w:rsidR="00A029CC" w:rsidRPr="00324730">
              <w:rPr>
                <w:szCs w:val="24"/>
              </w:rPr>
              <w:t> </w:t>
            </w:r>
            <w:r w:rsidRPr="00324730">
              <w:rPr>
                <w:szCs w:val="24"/>
              </w:rPr>
              <w:t>Olomouckém kraji v roce 2015</w:t>
            </w:r>
          </w:p>
        </w:tc>
      </w:tr>
      <w:tr w:rsidR="00324730" w:rsidRPr="00324730" w:rsidTr="00223CA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223CAC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223CA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223CAC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D974F0" w:rsidP="00223CAC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upravenou důvodovou zprávu</w:t>
            </w:r>
          </w:p>
        </w:tc>
      </w:tr>
      <w:tr w:rsidR="00324730" w:rsidRPr="00324730" w:rsidTr="00223CA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CAC" w:rsidRPr="00324730" w:rsidRDefault="00223CAC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CAC" w:rsidRPr="00324730" w:rsidRDefault="00D974F0" w:rsidP="00223CAC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způsob zajištění a financování výkonu regionálních funkcí knihoven v Olomouckém kraji v roce 2015 dle důvodové zprávy</w:t>
            </w:r>
          </w:p>
        </w:tc>
      </w:tr>
      <w:tr w:rsidR="00324730" w:rsidRPr="00324730" w:rsidTr="00223CA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74F0" w:rsidRPr="00324730" w:rsidRDefault="00D974F0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74F0" w:rsidRPr="00324730" w:rsidRDefault="00D974F0" w:rsidP="00223CAC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uzavření veřejnoprávních smluv o poskytnutí dotací s příjemci dle tabulky důvodové zprávy, ve znění dle vzorové veřejnoprávní smlouvy uvedené v upravené Příloze č. 1 důvodové zprávy</w:t>
            </w:r>
          </w:p>
        </w:tc>
      </w:tr>
      <w:tr w:rsidR="00324730" w:rsidRPr="00324730" w:rsidTr="00223CA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CAC" w:rsidRPr="00324730" w:rsidRDefault="00D974F0" w:rsidP="003C1615">
            <w:pPr>
              <w:pStyle w:val="nadpis2"/>
            </w:pPr>
            <w:r w:rsidRPr="00324730">
              <w:t>4</w:t>
            </w:r>
            <w:r w:rsidR="00223CAC" w:rsidRPr="00324730"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CAC" w:rsidRPr="00324730" w:rsidRDefault="00D974F0" w:rsidP="00F90148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ukládá podepsat</w:t>
            </w:r>
            <w:r w:rsidRPr="00324730">
              <w:t xml:space="preserve"> smlouvy o poskytnutí </w:t>
            </w:r>
            <w:r w:rsidR="00F90148" w:rsidRPr="00324730">
              <w:t>dotací</w:t>
            </w:r>
            <w:r w:rsidRPr="00324730">
              <w:t xml:space="preserve"> dle bodu 2 usnesení</w:t>
            </w:r>
          </w:p>
        </w:tc>
      </w:tr>
      <w:tr w:rsidR="00324730" w:rsidRPr="00324730" w:rsidTr="00223CA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3CAC" w:rsidRPr="00324730" w:rsidRDefault="00223CAC" w:rsidP="00223CAC">
            <w:r w:rsidRPr="00324730">
              <w:t>O: Mgr. Radovan Rašťák, náměstek hejtmana</w:t>
            </w:r>
          </w:p>
        </w:tc>
      </w:tr>
      <w:tr w:rsidR="00324730" w:rsidRPr="00324730" w:rsidTr="00223CA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223CA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223CAC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223CA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223CAC" w:rsidP="003C1615">
            <w:pPr>
              <w:pStyle w:val="nadpis2"/>
            </w:pPr>
            <w:r w:rsidRPr="00324730">
              <w:t>15.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1A7DC5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1A7DC5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UZ/14/32/2015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1A7DC5" w:rsidP="00A029C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Změna účelu využití dotace poskytnuté městu Litovel na</w:t>
            </w:r>
            <w:r w:rsidR="00A029CC" w:rsidRPr="00324730">
              <w:rPr>
                <w:szCs w:val="24"/>
              </w:rPr>
              <w:t> </w:t>
            </w:r>
            <w:r w:rsidRPr="00324730">
              <w:rPr>
                <w:szCs w:val="24"/>
              </w:rPr>
              <w:t>realizaci nápravných opatření k odstranění kontaminace podzemních vod v lokalitě Nasobůrky</w:t>
            </w:r>
          </w:p>
        </w:tc>
      </w:tr>
      <w:tr w:rsidR="00324730" w:rsidRPr="00324730" w:rsidTr="001A7DC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1A7DC5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1A7D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1A7DC5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1A7DC5" w:rsidP="001A7DC5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1A7D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DC5" w:rsidRPr="00324730" w:rsidRDefault="001A7DC5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DC5" w:rsidRPr="00324730" w:rsidRDefault="001A7DC5" w:rsidP="00966229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změnu účelu využití finanční dotace, jejíž poskytnutí městu Litovel bylo schváleno usnesením Zastupitelstva Olomouckého kra</w:t>
            </w:r>
            <w:r w:rsidR="00706AD6" w:rsidRPr="00324730">
              <w:t>je č.</w:t>
            </w:r>
            <w:r w:rsidR="00A029CC" w:rsidRPr="00324730">
              <w:t> </w:t>
            </w:r>
            <w:r w:rsidR="00706AD6" w:rsidRPr="00324730">
              <w:t xml:space="preserve">UZ/11/56/2014 ze dne 20. </w:t>
            </w:r>
            <w:r w:rsidRPr="00324730">
              <w:t xml:space="preserve">6. 2014, na splátku půjčky poskytnuté na základě Smlouvy č. 11086794 o poskytnutí podpory ze </w:t>
            </w:r>
            <w:r w:rsidR="00966229" w:rsidRPr="00324730">
              <w:t xml:space="preserve">Státního Fondu životního prostředí ČR </w:t>
            </w:r>
            <w:r w:rsidRPr="00324730">
              <w:t xml:space="preserve">uzavřené mezi městem Litovel a SFŽP ČR na akci „Realizace </w:t>
            </w:r>
            <w:r w:rsidRPr="00324730">
              <w:lastRenderedPageBreak/>
              <w:t xml:space="preserve">nápravných opatření na lokalitě </w:t>
            </w:r>
            <w:r w:rsidR="00706AD6" w:rsidRPr="00324730">
              <w:t xml:space="preserve">Litovel – Nasobůrky“ dne 27. </w:t>
            </w:r>
            <w:r w:rsidRPr="00324730">
              <w:t>6. 2014, dle důvodové zprávy</w:t>
            </w:r>
          </w:p>
        </w:tc>
      </w:tr>
      <w:tr w:rsidR="00324730" w:rsidRPr="00324730" w:rsidTr="001A7DC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1A7DC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1A7DC5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1A7DC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1A7DC5" w:rsidP="003C1615">
            <w:pPr>
              <w:pStyle w:val="nadpis2"/>
            </w:pPr>
            <w:r w:rsidRPr="00324730">
              <w:t>16.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A97622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A97622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UZ/14/33/2015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A97622" w:rsidP="00A029C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Směrnice pro poskytování finančních prostředků ze zvláštního účtu Olomouckého kraje k odstraňování následků havárií s</w:t>
            </w:r>
            <w:r w:rsidR="00A029CC" w:rsidRPr="00324730">
              <w:rPr>
                <w:szCs w:val="24"/>
              </w:rPr>
              <w:t> </w:t>
            </w:r>
            <w:r w:rsidRPr="00324730">
              <w:rPr>
                <w:szCs w:val="24"/>
              </w:rPr>
              <w:t>dopadem na jakost podzemních a povrchových vod</w:t>
            </w:r>
          </w:p>
        </w:tc>
      </w:tr>
      <w:tr w:rsidR="00324730" w:rsidRPr="00324730" w:rsidTr="00A9762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A97622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A9762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A97622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A97622" w:rsidP="00A97622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A9762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7622" w:rsidRPr="00324730" w:rsidRDefault="00A97622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7622" w:rsidRPr="00324730" w:rsidRDefault="00A97622" w:rsidP="00A029CC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návrh Směrnice pro poskytování finančních prostředků ze</w:t>
            </w:r>
            <w:r w:rsidR="00A029CC" w:rsidRPr="00324730">
              <w:t> </w:t>
            </w:r>
            <w:r w:rsidRPr="00324730">
              <w:t>zvláštního účtu Olomouckého kraje k odstraňování následků havárií s</w:t>
            </w:r>
            <w:r w:rsidR="00A029CC" w:rsidRPr="00324730">
              <w:t> </w:t>
            </w:r>
            <w:r w:rsidRPr="00324730">
              <w:t>dopadem na jakost podzemních a povrchových vod, dle Přílohy č. 1 důvodové zprávy</w:t>
            </w:r>
          </w:p>
        </w:tc>
      </w:tr>
      <w:tr w:rsidR="00324730" w:rsidRPr="00324730" w:rsidTr="00A9762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A9762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A97622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A9762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A97622" w:rsidP="003C1615">
            <w:pPr>
              <w:pStyle w:val="nadpis2"/>
            </w:pPr>
            <w:r w:rsidRPr="00324730">
              <w:t>17.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0E4B4A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0E4B4A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UZ/14/34/2015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0E4B4A" w:rsidP="00A029C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Založení dobrovolného spolku obcí, mikroregionů a kraje za</w:t>
            </w:r>
            <w:r w:rsidR="00A029CC" w:rsidRPr="00324730">
              <w:rPr>
                <w:szCs w:val="24"/>
              </w:rPr>
              <w:t> </w:t>
            </w:r>
            <w:r w:rsidRPr="00324730">
              <w:rPr>
                <w:szCs w:val="24"/>
              </w:rPr>
              <w:t>účelem společného řešení problematiky nakládání s odpady</w:t>
            </w:r>
          </w:p>
        </w:tc>
      </w:tr>
      <w:tr w:rsidR="00324730" w:rsidRPr="00324730" w:rsidTr="000E4B4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0E4B4A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0E4B4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0E4B4A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0E4B4A" w:rsidP="000E4B4A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0E4B4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4B4A" w:rsidRPr="00324730" w:rsidRDefault="000E4B4A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4B4A" w:rsidRPr="00324730" w:rsidRDefault="000E4B4A" w:rsidP="00A029CC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revokuje</w:t>
            </w:r>
            <w:r w:rsidRPr="00324730">
              <w:t xml:space="preserve"> usnesení Zastupitelstva Olomouckého kra</w:t>
            </w:r>
            <w:r w:rsidR="00706AD6" w:rsidRPr="00324730">
              <w:t xml:space="preserve">je č. UZ/10/26/2014 ze dne 11. </w:t>
            </w:r>
            <w:r w:rsidRPr="00324730">
              <w:t>4. 2014 ve věci založení dobrovolného spolku obcí, mikroregionů a</w:t>
            </w:r>
            <w:r w:rsidR="00A029CC" w:rsidRPr="00324730">
              <w:t> </w:t>
            </w:r>
            <w:r w:rsidRPr="00324730">
              <w:t>kraje za účelem společného řešení problematiky nakládání s komunálním odpadem, a to z důvodu změny názvu spolku</w:t>
            </w:r>
          </w:p>
        </w:tc>
      </w:tr>
      <w:tr w:rsidR="00324730" w:rsidRPr="00324730" w:rsidTr="000E4B4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4B4A" w:rsidRPr="00324730" w:rsidRDefault="000E4B4A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4B4A" w:rsidRPr="00324730" w:rsidRDefault="000E4B4A" w:rsidP="00A029CC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 záměr</w:t>
            </w:r>
            <w:r w:rsidRPr="00324730">
              <w:t xml:space="preserve"> na založení dobrovolného spolku obcí, mikroregionů a kraje s názvem "Odpady Olomouckého kraje, z.s." za účelem společného řešení problematiky nakládání s komunálním odpadem dle</w:t>
            </w:r>
            <w:r w:rsidR="00A029CC" w:rsidRPr="00324730">
              <w:t> </w:t>
            </w:r>
            <w:r w:rsidRPr="00324730">
              <w:t>důvodové zprávy</w:t>
            </w:r>
          </w:p>
        </w:tc>
      </w:tr>
      <w:tr w:rsidR="00324730" w:rsidRPr="00324730" w:rsidTr="000E4B4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4B4A" w:rsidRPr="00324730" w:rsidRDefault="000E4B4A" w:rsidP="003C1615">
            <w:pPr>
              <w:pStyle w:val="nadpis2"/>
            </w:pPr>
            <w:r w:rsidRPr="00324730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4B4A" w:rsidRPr="00324730" w:rsidRDefault="000E4B4A" w:rsidP="000E4B4A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znění zakladatelské smlouvy a stanov spolku "Odpady Olomouckého kraje, z.s." dle Přílohy č. 1 důvodové zprávy</w:t>
            </w:r>
          </w:p>
        </w:tc>
      </w:tr>
      <w:tr w:rsidR="00324730" w:rsidRPr="00324730" w:rsidTr="000E4B4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4B4A" w:rsidRPr="00324730" w:rsidRDefault="000E4B4A" w:rsidP="003C1615">
            <w:pPr>
              <w:pStyle w:val="nadpis2"/>
            </w:pPr>
            <w:r w:rsidRPr="00324730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4B4A" w:rsidRPr="00324730" w:rsidRDefault="000E4B4A" w:rsidP="000E4B4A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členství Olomouckého kraje ve spolku "Odpady Olomouckého kraje, z.s." dle důvodové zprávy</w:t>
            </w:r>
          </w:p>
        </w:tc>
      </w:tr>
      <w:tr w:rsidR="00324730" w:rsidRPr="00324730" w:rsidTr="000E4B4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4B4A" w:rsidRPr="00324730" w:rsidRDefault="000E4B4A" w:rsidP="003C1615">
            <w:pPr>
              <w:pStyle w:val="nadpis2"/>
            </w:pPr>
            <w:r w:rsidRPr="00324730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4B4A" w:rsidRPr="00324730" w:rsidRDefault="000E4B4A" w:rsidP="000E4B4A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nominuje</w:t>
            </w:r>
            <w:r w:rsidRPr="00324730">
              <w:t xml:space="preserve"> Ing. Michala Symerského, 2. náměstka hejtmana jako zástupce Olomouckého kraje ve spolku "Odpady Olomouckého kraje, z.s." dle důvodové zprávy</w:t>
            </w:r>
          </w:p>
        </w:tc>
      </w:tr>
      <w:tr w:rsidR="00324730" w:rsidRPr="00324730" w:rsidTr="000E4B4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0E4B4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0E4B4A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0E4B4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0E4B4A" w:rsidP="003C1615">
            <w:pPr>
              <w:pStyle w:val="nadpis2"/>
            </w:pPr>
            <w:r w:rsidRPr="00324730">
              <w:t>18.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0C0E8A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0C0E8A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UZ/14/35/2015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0C0E8A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Dotační program pro oblast Prevence kriminality a Integrace romských komunit na rok 2015</w:t>
            </w:r>
          </w:p>
        </w:tc>
      </w:tr>
      <w:tr w:rsidR="00324730" w:rsidRPr="00324730" w:rsidTr="000C0E8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0C0E8A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0C0E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0C0E8A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D974F0" w:rsidP="000C0E8A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upravenou důvodovou zprávu</w:t>
            </w:r>
          </w:p>
        </w:tc>
      </w:tr>
      <w:tr w:rsidR="00324730" w:rsidRPr="00324730" w:rsidTr="000C0E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0E8A" w:rsidRPr="00324730" w:rsidRDefault="000C0E8A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0E8A" w:rsidRPr="00324730" w:rsidRDefault="00D974F0" w:rsidP="000C0E8A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dotační program pro oblast Prevence kriminality a Integrace romských komunit na rok 2015 ve znění příloh č. 1 - 2 důvodové zprávy</w:t>
            </w:r>
          </w:p>
        </w:tc>
      </w:tr>
      <w:tr w:rsidR="00324730" w:rsidRPr="00324730" w:rsidTr="000C0E8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0E8A" w:rsidRPr="00324730" w:rsidRDefault="000C0E8A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0E8A" w:rsidRPr="00324730" w:rsidRDefault="00D974F0" w:rsidP="000C0E8A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vyhlašuje</w:t>
            </w:r>
            <w:r w:rsidRPr="00324730">
              <w:t xml:space="preserve"> dotační program pro oblast Prevence kriminality a Integrace romských komunit na rok 2015 ve znění příloh č. 1 - 2 důvodové zprávy</w:t>
            </w:r>
          </w:p>
        </w:tc>
      </w:tr>
      <w:tr w:rsidR="00324730" w:rsidRPr="00324730" w:rsidTr="000C0E8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0C0E8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0C0E8A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0C0E8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0C0E8A" w:rsidP="003C1615">
            <w:pPr>
              <w:pStyle w:val="nadpis2"/>
            </w:pPr>
            <w:r w:rsidRPr="00324730">
              <w:t>19.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EF318C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EF318C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UZ/14/36/2015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EF318C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Změny zřizovacích listin příspěvkových organizací v sociální oblasti</w:t>
            </w:r>
          </w:p>
        </w:tc>
      </w:tr>
      <w:tr w:rsidR="00324730" w:rsidRPr="00324730" w:rsidTr="00EF318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EF318C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EF318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EF318C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EF318C" w:rsidP="00EF318C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EF318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318C" w:rsidRPr="00324730" w:rsidRDefault="00EF318C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318C" w:rsidRPr="00324730" w:rsidRDefault="00EF318C" w:rsidP="00347B70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dodatky ke zřizovacím listinám příspěvkových organizací v</w:t>
            </w:r>
            <w:r w:rsidR="00A029CC" w:rsidRPr="00324730">
              <w:t> </w:t>
            </w:r>
            <w:r w:rsidRPr="00324730">
              <w:t>sociální</w:t>
            </w:r>
            <w:r w:rsidR="00706AD6" w:rsidRPr="00324730">
              <w:t xml:space="preserve"> oblasti dle důvodové zprávy a p</w:t>
            </w:r>
            <w:r w:rsidRPr="00324730">
              <w:t>říloh č. 1 - 5 důvodové zprávy</w:t>
            </w:r>
          </w:p>
        </w:tc>
      </w:tr>
      <w:tr w:rsidR="00324730" w:rsidRPr="00324730" w:rsidTr="00EF318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318C" w:rsidRPr="00324730" w:rsidRDefault="00EF318C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318C" w:rsidRPr="00324730" w:rsidRDefault="00EF318C" w:rsidP="00EF318C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ukládá podepsat</w:t>
            </w:r>
            <w:r w:rsidRPr="00324730">
              <w:t xml:space="preserve"> dodatky ke zřizovacím listinám příspěvkových organizací v sociální oblasti v souladu s bodem 2 usnesení</w:t>
            </w:r>
          </w:p>
        </w:tc>
      </w:tr>
      <w:tr w:rsidR="00324730" w:rsidRPr="00324730" w:rsidTr="00EF318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318C" w:rsidRPr="00324730" w:rsidRDefault="00EF318C" w:rsidP="00EF318C">
            <w:r w:rsidRPr="00324730">
              <w:t>O: Mgr. Yvona Kubjátová, náměstkyně hejtmana</w:t>
            </w:r>
          </w:p>
        </w:tc>
      </w:tr>
      <w:tr w:rsidR="00324730" w:rsidRPr="00324730" w:rsidTr="00EF318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EF318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EF318C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EF318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EF318C" w:rsidP="003C1615">
            <w:pPr>
              <w:pStyle w:val="nadpis2"/>
            </w:pPr>
            <w:r w:rsidRPr="00324730">
              <w:t>20.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CA5EF7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CA5EF7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UZ/14/37/2015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CA5EF7" w:rsidP="00A029C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Program finanční podpory poskytování sociálních služeb v</w:t>
            </w:r>
            <w:r w:rsidR="00A029CC" w:rsidRPr="00324730">
              <w:rPr>
                <w:szCs w:val="24"/>
              </w:rPr>
              <w:t> </w:t>
            </w:r>
            <w:r w:rsidRPr="00324730">
              <w:rPr>
                <w:szCs w:val="24"/>
              </w:rPr>
              <w:t>Olomouckém kraji, Podprogram č. 1</w:t>
            </w:r>
          </w:p>
        </w:tc>
      </w:tr>
      <w:tr w:rsidR="00324730" w:rsidRPr="00324730" w:rsidTr="00CA5EF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CA5EF7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CA5EF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CA5EF7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7C7F99" w:rsidP="00CA5EF7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upravenou důvodovou zprávu</w:t>
            </w:r>
          </w:p>
        </w:tc>
      </w:tr>
      <w:tr w:rsidR="00324730" w:rsidRPr="00324730" w:rsidTr="00CA5EF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5EF7" w:rsidRPr="00324730" w:rsidRDefault="00CA5EF7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5EF7" w:rsidRPr="00324730" w:rsidRDefault="007C7F99" w:rsidP="007C7F99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poskytnutí dotací jednotlivým poskytovatelům sociálních služeb v souladu s Podprogramem č. 1 Programu finanční podpory poskytování sociálních služeb v Olomouckém kraji pro rok 2015 ve výši dle Přílohy č. 1 upravené důvodové zprávy</w:t>
            </w:r>
          </w:p>
        </w:tc>
      </w:tr>
      <w:tr w:rsidR="00324730" w:rsidRPr="00324730" w:rsidTr="00CA5EF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5EF7" w:rsidRPr="00324730" w:rsidRDefault="00CA5EF7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5EF7" w:rsidRPr="00324730" w:rsidRDefault="00DC5C88" w:rsidP="00CA5EF7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uzavření veřejnoprávních smluv o poskytnutí účelových dotací s příjemci dle Přílohy č. 1 důvodové zprávy, ve znění dle vzorové veřejnoprávní smlouvy uvedené v</w:t>
            </w:r>
            <w:r w:rsidR="00355B77" w:rsidRPr="00324730">
              <w:t xml:space="preserve"> upravené </w:t>
            </w:r>
            <w:r w:rsidRPr="00324730">
              <w:t>Příloze č. 2 a 3 důvodové zprávy</w:t>
            </w:r>
          </w:p>
        </w:tc>
      </w:tr>
      <w:tr w:rsidR="00324730" w:rsidRPr="00324730" w:rsidTr="00CA5EF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7F99" w:rsidRPr="00324730" w:rsidRDefault="007C7F99" w:rsidP="003C1615">
            <w:pPr>
              <w:pStyle w:val="nadpis2"/>
            </w:pPr>
            <w:r w:rsidRPr="00324730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7F99" w:rsidRPr="00324730" w:rsidRDefault="007C7F99" w:rsidP="00CA5EF7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324730">
              <w:rPr>
                <w:b/>
                <w:spacing w:val="70"/>
              </w:rPr>
              <w:t xml:space="preserve">nevyhovuje žádostem </w:t>
            </w:r>
            <w:r w:rsidRPr="00324730">
              <w:t>žadatelů dle Přílohy č. 1 s odůvodněním dle upravené důvodové zprávy</w:t>
            </w:r>
          </w:p>
        </w:tc>
      </w:tr>
      <w:tr w:rsidR="00324730" w:rsidRPr="00324730" w:rsidTr="00CA5EF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5EF7" w:rsidRPr="00324730" w:rsidRDefault="007C7F99" w:rsidP="003C1615">
            <w:pPr>
              <w:pStyle w:val="nadpis2"/>
            </w:pPr>
            <w:r w:rsidRPr="00324730">
              <w:lastRenderedPageBreak/>
              <w:t>5</w:t>
            </w:r>
            <w:r w:rsidR="00CA5EF7" w:rsidRPr="00324730"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5EF7" w:rsidRPr="00324730" w:rsidRDefault="007C7F99" w:rsidP="00CA5EF7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ukládá podepsat</w:t>
            </w:r>
            <w:r w:rsidRPr="00324730">
              <w:t xml:space="preserve"> smlouvy mezi Olomouckým krajem a poskytovateli sociálních služeb, kterým bylo schváleno poskytnutí dotací dle bodu 3 usnesení</w:t>
            </w:r>
          </w:p>
        </w:tc>
      </w:tr>
      <w:tr w:rsidR="00324730" w:rsidRPr="00324730" w:rsidTr="00CA5EF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5EF7" w:rsidRPr="00324730" w:rsidRDefault="00CA5EF7" w:rsidP="00CA5EF7">
            <w:r w:rsidRPr="00324730">
              <w:t>O: Mgr. Yvona Kubjátová, náměstkyně hejtmana</w:t>
            </w:r>
          </w:p>
        </w:tc>
      </w:tr>
      <w:tr w:rsidR="00324730" w:rsidRPr="00324730" w:rsidTr="00CA5EF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CA5EF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CA5EF7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CA5EF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CA5EF7" w:rsidP="003C1615">
            <w:pPr>
              <w:pStyle w:val="nadpis2"/>
            </w:pPr>
            <w:r w:rsidRPr="00324730">
              <w:t>21.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5D09E8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8822C8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UZ/14/38</w:t>
            </w:r>
            <w:r w:rsidR="005D09E8" w:rsidRPr="00324730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5D09E8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Dotační program Olomouckého kraje pro oblast protidrogové prevence pro rok 2015 - vyhlášení</w:t>
            </w:r>
          </w:p>
        </w:tc>
      </w:tr>
      <w:tr w:rsidR="00324730" w:rsidRPr="00324730" w:rsidTr="005D09E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5D09E8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5D09E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5D09E8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5D09E8" w:rsidP="005D09E8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</w:t>
            </w:r>
            <w:r w:rsidR="00516681" w:rsidRPr="00324730">
              <w:t>upravenou důvodovou zprávu</w:t>
            </w:r>
          </w:p>
        </w:tc>
      </w:tr>
      <w:tr w:rsidR="00324730" w:rsidRPr="00324730" w:rsidTr="005D09E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D09E8" w:rsidRPr="00324730" w:rsidRDefault="005D09E8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D09E8" w:rsidRPr="00324730" w:rsidRDefault="005D09E8" w:rsidP="00516681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vyhrazuje si</w:t>
            </w:r>
            <w:r w:rsidRPr="00324730">
              <w:t xml:space="preserve"> </w:t>
            </w:r>
            <w:r w:rsidR="00516681" w:rsidRPr="00324730">
              <w:t>schválení Pravidel Dotačního programu Olomouckého kraje pro oblast protidrogové prevence pro rok 2015 dle upravené důvodové zprávy a příloh a rozhodování o poskytnutí dotací jednotlivým subjektům dle zmíněného dotačního programu</w:t>
            </w:r>
          </w:p>
        </w:tc>
      </w:tr>
      <w:tr w:rsidR="00324730" w:rsidRPr="00324730" w:rsidTr="005D09E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D09E8" w:rsidRPr="00324730" w:rsidRDefault="005D09E8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D09E8" w:rsidRPr="00324730" w:rsidRDefault="005D09E8" w:rsidP="005D09E8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</w:t>
            </w:r>
            <w:r w:rsidR="00516681" w:rsidRPr="00324730">
              <w:t>pravidla Dotačního programu Olomouckého kraje pro oblast protidrogové prevence pro rok 2015 dle upravené důvodové zprávy a příloh</w:t>
            </w:r>
          </w:p>
        </w:tc>
      </w:tr>
      <w:tr w:rsidR="00324730" w:rsidRPr="00324730" w:rsidTr="005D09E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D09E8" w:rsidRPr="00324730" w:rsidRDefault="005D09E8" w:rsidP="003C1615">
            <w:pPr>
              <w:pStyle w:val="nadpis2"/>
            </w:pPr>
            <w:r w:rsidRPr="00324730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D09E8" w:rsidRPr="00324730" w:rsidRDefault="005D09E8" w:rsidP="005D09E8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ukládá</w:t>
            </w:r>
            <w:r w:rsidRPr="00324730">
              <w:t xml:space="preserve"> </w:t>
            </w:r>
            <w:r w:rsidR="00516681" w:rsidRPr="00324730">
              <w:t>vyhlásit Dotační program Olomouckého kraje pro oblast protidrogové prevence pro rok 2015 dle bodu 3 usnesení</w:t>
            </w:r>
          </w:p>
        </w:tc>
      </w:tr>
      <w:tr w:rsidR="00324730" w:rsidRPr="00324730" w:rsidTr="005D09E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D09E8" w:rsidRPr="00324730" w:rsidRDefault="005D09E8" w:rsidP="005D09E8">
            <w:r w:rsidRPr="00324730">
              <w:t>O: MUDr. Michael Fischer, náměstek hejtmana</w:t>
            </w:r>
          </w:p>
          <w:p w:rsidR="005D09E8" w:rsidRPr="00324730" w:rsidRDefault="005D09E8" w:rsidP="005D09E8">
            <w:r w:rsidRPr="00324730">
              <w:t>T: ihned</w:t>
            </w:r>
          </w:p>
        </w:tc>
      </w:tr>
      <w:tr w:rsidR="00324730" w:rsidRPr="00324730" w:rsidTr="005D09E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5D09E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5D09E8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5D09E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5D09E8" w:rsidP="003C1615">
            <w:pPr>
              <w:pStyle w:val="nadpis2"/>
            </w:pPr>
            <w:r w:rsidRPr="00324730">
              <w:t>23.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064440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8822C8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UZ/14/39</w:t>
            </w:r>
            <w:r w:rsidR="00064440" w:rsidRPr="00324730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064440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Projekty Olomouckého kraje spolufinancované z evropských fondů předkládané ke schválení financování</w:t>
            </w:r>
          </w:p>
        </w:tc>
      </w:tr>
      <w:tr w:rsidR="00324730" w:rsidRPr="00324730" w:rsidTr="0006444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064440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06444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064440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064440" w:rsidP="00064440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06444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4440" w:rsidRPr="00324730" w:rsidRDefault="00064440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4440" w:rsidRPr="00324730" w:rsidRDefault="00064440" w:rsidP="00064440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financování realizace projektů dle Přílohy č. 1 důvodové zprávy v případě získání dotace</w:t>
            </w:r>
          </w:p>
        </w:tc>
      </w:tr>
      <w:tr w:rsidR="00324730" w:rsidRPr="00324730" w:rsidTr="0006444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06444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064440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06444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064440" w:rsidP="003C1615">
            <w:pPr>
              <w:pStyle w:val="nadpis2"/>
            </w:pPr>
            <w:r w:rsidRPr="00324730">
              <w:t>24.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BC118F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8822C8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UZ/14/40</w:t>
            </w:r>
            <w:r w:rsidR="00BC118F" w:rsidRPr="00324730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BC118F" w:rsidP="00616C1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Aktualizace plánu investičních akcí na rok 2015 hrazených z</w:t>
            </w:r>
            <w:r w:rsidR="00616C1D" w:rsidRPr="00324730">
              <w:rPr>
                <w:szCs w:val="24"/>
              </w:rPr>
              <w:t> </w:t>
            </w:r>
            <w:r w:rsidRPr="00324730">
              <w:rPr>
                <w:szCs w:val="24"/>
              </w:rPr>
              <w:t>nájemného Středomoravské nemocniční, a. s.</w:t>
            </w:r>
          </w:p>
        </w:tc>
      </w:tr>
      <w:tr w:rsidR="00324730" w:rsidRPr="00324730" w:rsidTr="00BC118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BC118F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BC118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BC118F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BC118F" w:rsidP="00BC118F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BC118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C118F" w:rsidRPr="00324730" w:rsidRDefault="00BC118F" w:rsidP="003C1615">
            <w:pPr>
              <w:pStyle w:val="nadpis2"/>
            </w:pPr>
            <w:r w:rsidRPr="00324730">
              <w:lastRenderedPageBreak/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C118F" w:rsidRPr="00324730" w:rsidRDefault="00BC118F" w:rsidP="00BC118F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aktualizaci plánu investičních akcí na rok 2015 dle důvodové zprávy</w:t>
            </w:r>
          </w:p>
        </w:tc>
      </w:tr>
      <w:tr w:rsidR="00324730" w:rsidRPr="00324730" w:rsidTr="00BC118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BC118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BC118F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BC118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BC118F" w:rsidP="003C1615">
            <w:pPr>
              <w:pStyle w:val="nadpis2"/>
            </w:pPr>
            <w:r w:rsidRPr="00324730">
              <w:t>25.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C52092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8822C8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UZ/14/41</w:t>
            </w:r>
            <w:r w:rsidR="00C52092" w:rsidRPr="00324730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6760B7" w:rsidP="006760B7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Poskytnutí dotace Oblastnímu spolku ČČK Olomouc</w:t>
            </w:r>
          </w:p>
        </w:tc>
      </w:tr>
      <w:tr w:rsidR="00324730" w:rsidRPr="00324730" w:rsidTr="00C5209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C52092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C5209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C52092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C52092" w:rsidP="00C52092">
            <w:pPr>
              <w:pStyle w:val="Normal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</w:t>
            </w:r>
            <w:r w:rsidR="006760B7" w:rsidRPr="00324730">
              <w:t>upravenou důvodovou zprávu</w:t>
            </w:r>
          </w:p>
        </w:tc>
      </w:tr>
      <w:tr w:rsidR="00324730" w:rsidRPr="00324730" w:rsidTr="00C5209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2092" w:rsidRPr="00324730" w:rsidRDefault="00C52092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2092" w:rsidRPr="00324730" w:rsidRDefault="00C52092" w:rsidP="00F57E9D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</w:t>
            </w:r>
            <w:r w:rsidR="006760B7" w:rsidRPr="00324730">
              <w:t>poskytnutí dotace z rozpočtu Olomouckého kraje ve výši 300 000 Kč Oblastnímu spolku ČČK Olomouc, IČ: 00426474, dle</w:t>
            </w:r>
            <w:r w:rsidR="00F57E9D" w:rsidRPr="00324730">
              <w:t> </w:t>
            </w:r>
            <w:r w:rsidR="006760B7" w:rsidRPr="00324730">
              <w:t>důvodové zprávy</w:t>
            </w:r>
          </w:p>
        </w:tc>
      </w:tr>
      <w:tr w:rsidR="00324730" w:rsidRPr="00324730" w:rsidTr="00C5209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60B7" w:rsidRPr="00324730" w:rsidRDefault="006760B7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60B7" w:rsidRPr="00324730" w:rsidRDefault="006760B7" w:rsidP="00F57E9D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uzavření veřejnoprávní smlouvy o poskytnutí dotace s příjemcem dle bodu 2 usnesení, ve znění veřejnoprávní smlouvy uvedené v</w:t>
            </w:r>
            <w:r w:rsidR="00F57E9D" w:rsidRPr="00324730">
              <w:t> </w:t>
            </w:r>
            <w:r w:rsidRPr="00324730">
              <w:t>Příloze č. 1 důvodové zprávy</w:t>
            </w:r>
          </w:p>
        </w:tc>
      </w:tr>
      <w:tr w:rsidR="00324730" w:rsidRPr="00324730" w:rsidTr="00C5209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2092" w:rsidRPr="00324730" w:rsidRDefault="006760B7" w:rsidP="003C1615">
            <w:pPr>
              <w:pStyle w:val="nadpis2"/>
            </w:pPr>
            <w:r w:rsidRPr="00324730">
              <w:t>4</w:t>
            </w:r>
            <w:r w:rsidR="00C52092" w:rsidRPr="00324730"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2092" w:rsidRPr="00324730" w:rsidRDefault="00C52092" w:rsidP="00163ED4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ukládá podepsat</w:t>
            </w:r>
            <w:r w:rsidRPr="00324730">
              <w:t xml:space="preserve"> </w:t>
            </w:r>
            <w:r w:rsidR="006760B7" w:rsidRPr="00324730">
              <w:t xml:space="preserve">smlouvu o poskytnutí dotace </w:t>
            </w:r>
            <w:r w:rsidR="006760B7" w:rsidRPr="00324730">
              <w:br/>
              <w:t>s Oblastním spolkem ČČK Olomouc, IČ: 00426474, dle bodu 3 usnesení</w:t>
            </w:r>
          </w:p>
        </w:tc>
      </w:tr>
      <w:tr w:rsidR="00324730" w:rsidRPr="00324730" w:rsidTr="00C5209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2092" w:rsidRPr="00324730" w:rsidRDefault="00C52092" w:rsidP="00C52092">
            <w:r w:rsidRPr="00324730">
              <w:t>O: Ing. Jiří Rozbořil, hejtman Olomouckého kraje</w:t>
            </w:r>
          </w:p>
        </w:tc>
      </w:tr>
      <w:tr w:rsidR="00324730" w:rsidRPr="00324730" w:rsidTr="00C5209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C5209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C52092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C5209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C52092" w:rsidP="003C1615">
            <w:pPr>
              <w:pStyle w:val="nadpis2"/>
            </w:pPr>
            <w:r w:rsidRPr="00324730">
              <w:t>26.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6D48B3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8822C8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UZ/14/42</w:t>
            </w:r>
            <w:r w:rsidR="006D48B3" w:rsidRPr="00324730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6D48B3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Poskytnutí věcného daru Hasičskému záchrannému sboru Olomouckého kraje</w:t>
            </w:r>
          </w:p>
        </w:tc>
      </w:tr>
      <w:tr w:rsidR="00324730" w:rsidRPr="00324730" w:rsidTr="006D48B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6D48B3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6D48B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6D48B3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6D48B3" w:rsidP="006D48B3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6D48B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8B3" w:rsidRPr="00324730" w:rsidRDefault="006D48B3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8B3" w:rsidRPr="00324730" w:rsidRDefault="006D48B3" w:rsidP="00163ED4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poskytnutí věcného daru v hodnotě 186.602,46 Kč České republice - Hasičskému záchrannému sboru Olomouckého kraje, IČ:</w:t>
            </w:r>
            <w:r w:rsidR="00163ED4" w:rsidRPr="00324730">
              <w:t> </w:t>
            </w:r>
            <w:r w:rsidRPr="00324730">
              <w:t>70885940 dle důvodové zprávy</w:t>
            </w:r>
          </w:p>
        </w:tc>
      </w:tr>
      <w:tr w:rsidR="00324730" w:rsidRPr="00324730" w:rsidTr="006D48B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8B3" w:rsidRPr="00324730" w:rsidRDefault="006D48B3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8B3" w:rsidRPr="00324730" w:rsidRDefault="006D48B3" w:rsidP="00163ED4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ukládá podepsat</w:t>
            </w:r>
            <w:r w:rsidRPr="00324730">
              <w:t xml:space="preserve"> darovací smlouvu s Českou republikou - Hasičským záchranným sborem Olomouckého kraje, IČ:</w:t>
            </w:r>
            <w:r w:rsidR="00163ED4" w:rsidRPr="00324730">
              <w:t> </w:t>
            </w:r>
            <w:r w:rsidRPr="00324730">
              <w:t>70885940 dle bodu 2 usnesení</w:t>
            </w:r>
          </w:p>
        </w:tc>
      </w:tr>
      <w:tr w:rsidR="00324730" w:rsidRPr="00324730" w:rsidTr="006D48B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8B3" w:rsidRPr="00324730" w:rsidRDefault="006D48B3" w:rsidP="006D48B3">
            <w:r w:rsidRPr="00324730">
              <w:t>O: Ing. Jiří Rozbořil, hejtman Olomouckého kraje</w:t>
            </w:r>
          </w:p>
        </w:tc>
      </w:tr>
      <w:tr w:rsidR="00324730" w:rsidRPr="00324730" w:rsidTr="006D48B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6D48B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6D48B3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6D48B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6D48B3" w:rsidP="003C1615">
            <w:pPr>
              <w:pStyle w:val="nadpis2"/>
            </w:pPr>
            <w:r w:rsidRPr="00324730">
              <w:t>27.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3F7A5D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8822C8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UZ/14/43</w:t>
            </w:r>
            <w:r w:rsidR="003F7A5D" w:rsidRPr="00324730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3F7A5D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Zápisy ze zasedání výborů Zastupitelstva Olomouckého kraje</w:t>
            </w:r>
          </w:p>
        </w:tc>
      </w:tr>
      <w:tr w:rsidR="00324730" w:rsidRPr="00324730" w:rsidTr="003F7A5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3F7A5D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3F7A5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3F7A5D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7A5D" w:rsidRPr="00324730" w:rsidRDefault="003F7A5D" w:rsidP="003F7A5D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zápisy ze zasedání výborů Zastupitelstva </w:t>
            </w:r>
            <w:r w:rsidRPr="00324730">
              <w:lastRenderedPageBreak/>
              <w:t>Olomouckého kraje:</w:t>
            </w:r>
          </w:p>
          <w:p w:rsidR="003F7A5D" w:rsidRPr="00324730" w:rsidRDefault="003F7A5D" w:rsidP="003F7A5D">
            <w:pPr>
              <w:pStyle w:val="Normal"/>
              <w:spacing w:after="119"/>
              <w:jc w:val="both"/>
            </w:pPr>
            <w:r w:rsidRPr="00324730">
              <w:t>a) Zápis z 11. zasedání Výboru pro zdravotnictví Zastupitelstva Olomouckého kraje konaného dne 29. 10. 2014</w:t>
            </w:r>
          </w:p>
          <w:p w:rsidR="003F7A5D" w:rsidRPr="00324730" w:rsidRDefault="003F7A5D" w:rsidP="003F7A5D">
            <w:pPr>
              <w:pStyle w:val="Normal"/>
              <w:spacing w:after="119"/>
              <w:jc w:val="both"/>
            </w:pPr>
            <w:r w:rsidRPr="00324730">
              <w:t>b) Zápis z 10. zasedání Výboru pro regionální rozvoj Zastupitelstva Olomouckého kraje konaného dne 24. 11. 2014</w:t>
            </w:r>
          </w:p>
          <w:p w:rsidR="003F7A5D" w:rsidRPr="00324730" w:rsidRDefault="003F7A5D" w:rsidP="003F7A5D">
            <w:pPr>
              <w:pStyle w:val="Normal"/>
              <w:spacing w:after="119"/>
              <w:jc w:val="both"/>
            </w:pPr>
            <w:r w:rsidRPr="00324730">
              <w:t>c) Zápis z 10. zasedání Kontrolního výboru Zastupitelstva Olomouckého kraje konaného dne 26. 11. 2014</w:t>
            </w:r>
          </w:p>
          <w:p w:rsidR="004E24F9" w:rsidRPr="00324730" w:rsidRDefault="003F7A5D" w:rsidP="003F7A5D">
            <w:pPr>
              <w:pStyle w:val="Normal"/>
              <w:spacing w:after="119"/>
              <w:jc w:val="both"/>
            </w:pPr>
            <w:r w:rsidRPr="00324730">
              <w:t>d) Zápis z 10. zasedání Finančního výboru Zastupitelstva Olomouckého kraje konaného dne 9. 12. 2014</w:t>
            </w:r>
          </w:p>
        </w:tc>
      </w:tr>
      <w:tr w:rsidR="00324730" w:rsidRPr="00324730" w:rsidTr="003F7A5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3F7A5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3F7A5D" w:rsidP="003C1615">
            <w:pPr>
              <w:pStyle w:val="nadpis2"/>
            </w:pPr>
            <w:r w:rsidRPr="00324730">
              <w:t>předsedové výborů zastupitelstva</w:t>
            </w:r>
          </w:p>
        </w:tc>
      </w:tr>
      <w:tr w:rsidR="004E24F9" w:rsidRPr="00324730" w:rsidTr="003F7A5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3F7A5D" w:rsidP="003C1615">
            <w:pPr>
              <w:pStyle w:val="nadpis2"/>
            </w:pPr>
            <w:r w:rsidRPr="00324730">
              <w:t>28.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C5776A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8822C8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UZ/14/44</w:t>
            </w:r>
            <w:r w:rsidR="00C5776A" w:rsidRPr="00324730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C5776A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Zápisy ze zasedání výborů Zastupitelstva Olomouckého kraje - DODATEK</w:t>
            </w:r>
          </w:p>
        </w:tc>
      </w:tr>
      <w:tr w:rsidR="00324730" w:rsidRPr="00324730" w:rsidTr="00C5776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C5776A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C5776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C5776A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C5776A" w:rsidP="00C5776A">
            <w:pPr>
              <w:pStyle w:val="Normal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zápis z 11. zasedání Výboru pro regionální rozvoj Zastupitelstva Olomouckého kraje konaného dne 19. 1. 2015</w:t>
            </w:r>
          </w:p>
        </w:tc>
      </w:tr>
      <w:tr w:rsidR="00324730" w:rsidRPr="00324730" w:rsidTr="00C5776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C5776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C5776A" w:rsidP="003C1615">
            <w:pPr>
              <w:pStyle w:val="nadpis2"/>
            </w:pPr>
            <w:r w:rsidRPr="00324730">
              <w:t>předsedové výborů zastupitelstva</w:t>
            </w:r>
          </w:p>
        </w:tc>
      </w:tr>
      <w:tr w:rsidR="004E24F9" w:rsidRPr="00324730" w:rsidTr="00C5776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C5776A" w:rsidP="003C1615">
            <w:pPr>
              <w:pStyle w:val="nadpis2"/>
            </w:pPr>
            <w:r w:rsidRPr="00324730">
              <w:t>28.1.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862324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8822C8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UZ/14/45</w:t>
            </w:r>
            <w:r w:rsidR="00862324" w:rsidRPr="00324730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862324" w:rsidP="00616C1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Volba přísedících Krajského soudu v Ostravě, pobočky v</w:t>
            </w:r>
            <w:r w:rsidR="00616C1D" w:rsidRPr="00324730">
              <w:rPr>
                <w:szCs w:val="24"/>
              </w:rPr>
              <w:t> </w:t>
            </w:r>
            <w:r w:rsidRPr="00324730">
              <w:rPr>
                <w:szCs w:val="24"/>
              </w:rPr>
              <w:t>Olomouci</w:t>
            </w:r>
          </w:p>
        </w:tc>
      </w:tr>
      <w:tr w:rsidR="00324730" w:rsidRPr="00324730" w:rsidTr="0086232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862324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86232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862324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862324" w:rsidP="00862324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86232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2324" w:rsidRPr="00324730" w:rsidRDefault="00862324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2324" w:rsidRPr="00324730" w:rsidRDefault="00862324" w:rsidP="00862324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zvolilo</w:t>
            </w:r>
            <w:r w:rsidRPr="00324730">
              <w:t xml:space="preserve"> </w:t>
            </w:r>
          </w:p>
          <w:p w:rsidR="00862324" w:rsidRPr="00324730" w:rsidRDefault="00862324" w:rsidP="00862324">
            <w:pPr>
              <w:pStyle w:val="Normal"/>
              <w:spacing w:after="119"/>
              <w:jc w:val="both"/>
            </w:pPr>
            <w:r w:rsidRPr="00324730">
              <w:t>Marcelu Jedličkovou</w:t>
            </w:r>
          </w:p>
          <w:p w:rsidR="00862324" w:rsidRPr="00324730" w:rsidRDefault="00862324" w:rsidP="00862324">
            <w:pPr>
              <w:pStyle w:val="Normal"/>
              <w:spacing w:after="119"/>
              <w:jc w:val="both"/>
            </w:pPr>
            <w:r w:rsidRPr="00324730">
              <w:t>Evu Šimkovou</w:t>
            </w:r>
          </w:p>
          <w:p w:rsidR="00862324" w:rsidRPr="00324730" w:rsidRDefault="00862324" w:rsidP="00862324">
            <w:pPr>
              <w:pStyle w:val="Normal"/>
              <w:spacing w:after="119"/>
              <w:jc w:val="both"/>
            </w:pPr>
            <w:r w:rsidRPr="00324730">
              <w:t>Ladislavu Zbrankovou</w:t>
            </w:r>
          </w:p>
          <w:p w:rsidR="00862324" w:rsidRPr="00324730" w:rsidRDefault="00862324" w:rsidP="00862324">
            <w:pPr>
              <w:pStyle w:val="Normal"/>
              <w:spacing w:after="119"/>
              <w:jc w:val="both"/>
            </w:pPr>
            <w:r w:rsidRPr="00324730">
              <w:t>Mgr. Annu Grúzovou, DiS.</w:t>
            </w:r>
          </w:p>
          <w:p w:rsidR="00862324" w:rsidRPr="00324730" w:rsidRDefault="00862324" w:rsidP="00862324">
            <w:pPr>
              <w:pStyle w:val="Normal"/>
              <w:spacing w:after="119"/>
              <w:jc w:val="both"/>
            </w:pPr>
            <w:r w:rsidRPr="00324730">
              <w:t>Zdeňka Voždu</w:t>
            </w:r>
          </w:p>
          <w:p w:rsidR="00862324" w:rsidRPr="00324730" w:rsidRDefault="00862324" w:rsidP="00862324">
            <w:pPr>
              <w:pStyle w:val="Normal"/>
              <w:spacing w:after="119"/>
              <w:jc w:val="both"/>
            </w:pPr>
            <w:r w:rsidRPr="00324730">
              <w:t>Bc. Petra Hebláka</w:t>
            </w:r>
          </w:p>
          <w:p w:rsidR="00862324" w:rsidRPr="00324730" w:rsidRDefault="00862324" w:rsidP="00862324">
            <w:pPr>
              <w:pStyle w:val="Normal"/>
              <w:spacing w:after="119"/>
              <w:jc w:val="both"/>
            </w:pPr>
            <w:r w:rsidRPr="00324730">
              <w:t>přísedícími Krajského soudu v Ostravě, pobočky v Olomouci</w:t>
            </w:r>
          </w:p>
        </w:tc>
      </w:tr>
      <w:tr w:rsidR="00324730" w:rsidRPr="00324730" w:rsidTr="0086232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2324" w:rsidRPr="00324730" w:rsidRDefault="00862324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2324" w:rsidRPr="00324730" w:rsidRDefault="00862324" w:rsidP="00862324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ukládá</w:t>
            </w:r>
            <w:r w:rsidRPr="00324730">
              <w:t xml:space="preserve"> zaslat Krajskému soudu v Ostravě výpis tohoto usnesení Zastupitelstva Olomouckého kraje spolu s podkladovými materiály ke zvoleným přísedícím</w:t>
            </w:r>
          </w:p>
        </w:tc>
      </w:tr>
      <w:tr w:rsidR="00324730" w:rsidRPr="00324730" w:rsidTr="0086232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2324" w:rsidRPr="00324730" w:rsidRDefault="00862324" w:rsidP="00862324">
            <w:r w:rsidRPr="00324730">
              <w:t>O: Ing. Jiří Rozbořil, hejtman Olomouckého kraje</w:t>
            </w:r>
          </w:p>
          <w:p w:rsidR="00862324" w:rsidRPr="00324730" w:rsidRDefault="00862324" w:rsidP="00862324">
            <w:r w:rsidRPr="00324730">
              <w:t>T: ihned</w:t>
            </w:r>
          </w:p>
        </w:tc>
      </w:tr>
      <w:tr w:rsidR="00324730" w:rsidRPr="00324730" w:rsidTr="0086232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86232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862324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86232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862324" w:rsidP="003C1615">
            <w:pPr>
              <w:pStyle w:val="nadpis2"/>
            </w:pPr>
            <w:r w:rsidRPr="00324730">
              <w:t>29.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CA6ADC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8822C8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UZ/14/46</w:t>
            </w:r>
            <w:r w:rsidR="00CA6ADC" w:rsidRPr="00324730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CA6ADC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Personální záležitosti Výboru pro regionální rozvoj Zastupitelstva Olomouckého kraje</w:t>
            </w:r>
          </w:p>
        </w:tc>
      </w:tr>
      <w:tr w:rsidR="00324730" w:rsidRPr="00324730" w:rsidTr="00CA6AD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CA6ADC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CA6AD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CA6ADC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CA6ADC" w:rsidP="00CA6ADC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CA6AD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ADC" w:rsidRPr="00324730" w:rsidRDefault="00CA6ADC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ADC" w:rsidRPr="00324730" w:rsidRDefault="00CA6ADC" w:rsidP="00616C1D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rezignaci pana Ing. Jiřího Krátkého, na funkci člena Výboru pro regionální rozvoj Zastupitelstva Olomouckého kraje k</w:t>
            </w:r>
            <w:r w:rsidR="00616C1D" w:rsidRPr="00324730">
              <w:t> </w:t>
            </w:r>
            <w:r w:rsidRPr="00324730">
              <w:t>datu</w:t>
            </w:r>
            <w:r w:rsidR="00616C1D" w:rsidRPr="00324730">
              <w:t> </w:t>
            </w:r>
            <w:r w:rsidRPr="00324730">
              <w:t>31.</w:t>
            </w:r>
            <w:r w:rsidR="00616C1D" w:rsidRPr="00324730">
              <w:t> </w:t>
            </w:r>
            <w:r w:rsidRPr="00324730">
              <w:t>1.</w:t>
            </w:r>
            <w:r w:rsidR="00616C1D" w:rsidRPr="00324730">
              <w:t> </w:t>
            </w:r>
            <w:r w:rsidRPr="00324730">
              <w:t>2015 dle důvodové zprávy</w:t>
            </w:r>
          </w:p>
        </w:tc>
      </w:tr>
      <w:tr w:rsidR="00324730" w:rsidRPr="00324730" w:rsidTr="00CA6AD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ADC" w:rsidRPr="00324730" w:rsidRDefault="00CA6ADC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ADC" w:rsidRPr="00324730" w:rsidRDefault="00CA6ADC" w:rsidP="00CA6ADC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zvolilo</w:t>
            </w:r>
            <w:r w:rsidRPr="00324730">
              <w:t xml:space="preserve"> pana Ing. Jiřího Tomáška členem Výboru pro regionální rozvoj Zastupitelstva Olomouckého kraje s účinností od 21. 2. 2015</w:t>
            </w:r>
          </w:p>
        </w:tc>
      </w:tr>
      <w:tr w:rsidR="00324730" w:rsidRPr="00324730" w:rsidTr="00CA6AD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ADC" w:rsidRPr="00324730" w:rsidRDefault="00CA6ADC" w:rsidP="003C1615">
            <w:pPr>
              <w:pStyle w:val="nadpis2"/>
            </w:pPr>
            <w:r w:rsidRPr="00324730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ADC" w:rsidRPr="00324730" w:rsidRDefault="00CA6ADC" w:rsidP="00CA6ADC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ukládá</w:t>
            </w:r>
            <w:r w:rsidRPr="00324730">
              <w:t xml:space="preserve"> vyhotovit novému členu výboru Zastupitelstva Olomouckého kraje jmenovací dekret</w:t>
            </w:r>
          </w:p>
        </w:tc>
      </w:tr>
      <w:tr w:rsidR="00324730" w:rsidRPr="00324730" w:rsidTr="00CA6AD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ADC" w:rsidRPr="00324730" w:rsidRDefault="00CA6ADC" w:rsidP="00CA6ADC">
            <w:r w:rsidRPr="00324730">
              <w:t>O: Ing. Jiří Rozbořil, hejtman Olomouckého kraje</w:t>
            </w:r>
          </w:p>
          <w:p w:rsidR="00CA6ADC" w:rsidRPr="00324730" w:rsidRDefault="00CA6ADC" w:rsidP="00CA6ADC">
            <w:r w:rsidRPr="00324730">
              <w:t>T: ihned</w:t>
            </w:r>
          </w:p>
        </w:tc>
      </w:tr>
      <w:tr w:rsidR="00324730" w:rsidRPr="00324730" w:rsidTr="00CA6AD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CA6AD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CA6ADC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CA6AD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CA6ADC" w:rsidP="003C1615">
            <w:pPr>
              <w:pStyle w:val="nadpis2"/>
            </w:pPr>
            <w:r w:rsidRPr="00324730">
              <w:t>30.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163ED4">
        <w:tc>
          <w:tcPr>
            <w:tcW w:w="961" w:type="pct"/>
            <w:gridSpan w:val="2"/>
            <w:tcBorders>
              <w:bottom w:val="nil"/>
            </w:tcBorders>
          </w:tcPr>
          <w:p w:rsidR="00147113" w:rsidRPr="00324730" w:rsidRDefault="00147113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</w:t>
            </w:r>
            <w:r w:rsidR="008822C8" w:rsidRPr="00324730">
              <w:rPr>
                <w:szCs w:val="24"/>
              </w:rPr>
              <w:t>/14/47</w:t>
            </w:r>
            <w:r w:rsidRPr="00324730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47113" w:rsidRPr="00324730" w:rsidRDefault="00147113" w:rsidP="0014711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Personální záležitosti Výboru pro rozvoj cestovního ruchu Zastupitelstva Olomouckého kraje</w:t>
            </w:r>
          </w:p>
        </w:tc>
      </w:tr>
      <w:tr w:rsidR="00324730" w:rsidRPr="00324730" w:rsidTr="00163ED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47113" w:rsidRPr="00324730" w:rsidRDefault="00147113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163ED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47113" w:rsidRPr="00324730" w:rsidRDefault="00147113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7113" w:rsidRPr="00324730" w:rsidRDefault="00147113" w:rsidP="00163ED4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163ED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7113" w:rsidRPr="00324730" w:rsidRDefault="00147113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7113" w:rsidRPr="00324730" w:rsidRDefault="00147113" w:rsidP="00147113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rezignaci pana Bc. Pavla Šoltyse, DiS., na funkci člena Výboru pro rozvoj cestovního ruchu Zastupitelstva Olomouckého kraje k datu 16. 2. 2015 dle důvodové zprávy</w:t>
            </w:r>
          </w:p>
        </w:tc>
      </w:tr>
      <w:tr w:rsidR="00324730" w:rsidRPr="00324730" w:rsidTr="00163ED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7113" w:rsidRPr="00324730" w:rsidRDefault="00147113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7113" w:rsidRPr="00324730" w:rsidRDefault="00147113" w:rsidP="00163ED4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zvolilo</w:t>
            </w:r>
            <w:r w:rsidRPr="00324730">
              <w:t xml:space="preserve"> paní Mgr. Radmilu Kociánovou členkou Výboru pro rozvoj cestovního ruchu Zastupitelstva Olomouckého kraje s účinností od 21. 2. 2015</w:t>
            </w:r>
          </w:p>
        </w:tc>
      </w:tr>
      <w:tr w:rsidR="00324730" w:rsidRPr="00324730" w:rsidTr="00163ED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7113" w:rsidRPr="00324730" w:rsidRDefault="00147113" w:rsidP="003C1615">
            <w:pPr>
              <w:pStyle w:val="nadpis2"/>
            </w:pPr>
            <w:r w:rsidRPr="00324730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7113" w:rsidRPr="00324730" w:rsidRDefault="00147113" w:rsidP="00163ED4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ukládá</w:t>
            </w:r>
            <w:r w:rsidRPr="00324730">
              <w:t xml:space="preserve"> vyhotovit nové člence výboru Zastupitelstva Olomouckého kraje jmenovací dekret</w:t>
            </w:r>
          </w:p>
        </w:tc>
      </w:tr>
      <w:tr w:rsidR="00324730" w:rsidRPr="00324730" w:rsidTr="00163ED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7113" w:rsidRPr="00324730" w:rsidRDefault="00147113" w:rsidP="00147113">
            <w:r w:rsidRPr="00324730">
              <w:t>O: Ing. Jiří Rozbořil, hejtman Olomouckého kraje</w:t>
            </w:r>
          </w:p>
          <w:p w:rsidR="00147113" w:rsidRPr="00324730" w:rsidRDefault="00147113" w:rsidP="00147113">
            <w:r w:rsidRPr="00324730">
              <w:t>T: ihned</w:t>
            </w:r>
          </w:p>
        </w:tc>
      </w:tr>
      <w:tr w:rsidR="00324730" w:rsidRPr="00324730" w:rsidTr="00163ED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47113" w:rsidRPr="00324730" w:rsidRDefault="00147113" w:rsidP="003C1615">
            <w:pPr>
              <w:pStyle w:val="nadpis2"/>
            </w:pPr>
          </w:p>
        </w:tc>
      </w:tr>
      <w:tr w:rsidR="00324730" w:rsidRPr="00324730" w:rsidTr="00163ED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47113" w:rsidRPr="00324730" w:rsidRDefault="00147113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47113" w:rsidRPr="00324730" w:rsidRDefault="00147113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147113" w:rsidRPr="00324730" w:rsidTr="00163ED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47113" w:rsidRPr="00324730" w:rsidRDefault="00147113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47113" w:rsidRPr="00324730" w:rsidRDefault="00147113" w:rsidP="003C1615">
            <w:pPr>
              <w:pStyle w:val="nadpis2"/>
            </w:pPr>
            <w:r w:rsidRPr="00324730">
              <w:t>30.1.</w:t>
            </w:r>
          </w:p>
        </w:tc>
      </w:tr>
    </w:tbl>
    <w:p w:rsidR="00147113" w:rsidRPr="00324730" w:rsidRDefault="00147113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6D4548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8822C8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UZ/14/48</w:t>
            </w:r>
            <w:r w:rsidR="006D4548" w:rsidRPr="00324730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6D4548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Souhlas zřizovatele s nákupem a spolufinancováním projektů ze státního rozpočtu v roce 2016</w:t>
            </w:r>
          </w:p>
        </w:tc>
      </w:tr>
      <w:tr w:rsidR="00324730" w:rsidRPr="00324730" w:rsidTr="006D454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6D4548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6D45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6D4548" w:rsidP="003C1615">
            <w:pPr>
              <w:pStyle w:val="nadpis2"/>
            </w:pPr>
            <w:r w:rsidRPr="00324730"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6D4548" w:rsidP="006D4548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6D45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548" w:rsidRPr="00324730" w:rsidRDefault="006D4548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548" w:rsidRPr="00324730" w:rsidRDefault="006D4548" w:rsidP="006D4548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nákup 5 ks zdravotnických přístrojů LUCAS 2 a 1 ks vozidla přepravy osob pro potřeby pracoviště krizové připravenosti Zdravotnické záchranné služby Olomouckého kraje, příspěvkové organizace, dle důvodové zprávy</w:t>
            </w:r>
          </w:p>
        </w:tc>
      </w:tr>
      <w:tr w:rsidR="00324730" w:rsidRPr="00324730" w:rsidTr="006D45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548" w:rsidRPr="00324730" w:rsidRDefault="006D4548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548" w:rsidRPr="00324730" w:rsidRDefault="006D4548" w:rsidP="000E2A4C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spolufinancování nákupu majetku uvedeného v bodě 2 usnesení z rozpočtu Olomouckého kraje dle důvodové zprávy</w:t>
            </w:r>
          </w:p>
        </w:tc>
      </w:tr>
      <w:tr w:rsidR="00324730" w:rsidRPr="00324730" w:rsidTr="006D454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548" w:rsidRPr="00324730" w:rsidRDefault="006D4548" w:rsidP="003C1615">
            <w:pPr>
              <w:pStyle w:val="nadpis2"/>
            </w:pPr>
            <w:r w:rsidRPr="00324730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548" w:rsidRPr="00324730" w:rsidRDefault="006D4548" w:rsidP="00616C1D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ukládá</w:t>
            </w:r>
            <w:r w:rsidRPr="00324730">
              <w:t xml:space="preserve"> sdělit řediteli Zdravotnické záchranné služby Olomouckého kraje, příspěvkové organizaci, že Zastupitelstvo Olomouckého kraje schválilo nákup a</w:t>
            </w:r>
            <w:r w:rsidR="00616C1D" w:rsidRPr="00324730">
              <w:t> </w:t>
            </w:r>
            <w:r w:rsidRPr="00324730">
              <w:t>spolufinancování majetku dle bodů 2 a 3 usnesení</w:t>
            </w:r>
          </w:p>
        </w:tc>
      </w:tr>
      <w:tr w:rsidR="00324730" w:rsidRPr="00324730" w:rsidTr="006D454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548" w:rsidRPr="00324730" w:rsidRDefault="006D4548" w:rsidP="006D4548">
            <w:r w:rsidRPr="00324730">
              <w:t>O: MUDr. Michael Fischer, náměstek hejtmana</w:t>
            </w:r>
          </w:p>
          <w:p w:rsidR="006D4548" w:rsidRPr="00324730" w:rsidRDefault="006D4548" w:rsidP="006D4548">
            <w:r w:rsidRPr="00324730">
              <w:t>T: ihned</w:t>
            </w:r>
          </w:p>
        </w:tc>
      </w:tr>
      <w:tr w:rsidR="00324730" w:rsidRPr="00324730" w:rsidTr="006D454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6D454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6D4548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6D454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6D4548" w:rsidP="003C1615">
            <w:pPr>
              <w:pStyle w:val="nadpis2"/>
            </w:pPr>
            <w:r w:rsidRPr="00324730">
              <w:t>31.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B270B2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8822C8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UZ/14/49</w:t>
            </w:r>
            <w:r w:rsidR="00B270B2" w:rsidRPr="00324730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B270B2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Volba člena Výboru Regionální rady regionu soudržnosti Střední Morava</w:t>
            </w:r>
          </w:p>
        </w:tc>
      </w:tr>
      <w:tr w:rsidR="00324730" w:rsidRPr="00324730" w:rsidTr="00B270B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B270B2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B270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B270B2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B270B2" w:rsidP="00B270B2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B270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70B2" w:rsidRPr="00324730" w:rsidRDefault="00B270B2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70B2" w:rsidRPr="00324730" w:rsidRDefault="00B270B2" w:rsidP="00616C1D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informaci o odstoupení Ing. Marie Fomiczewové z</w:t>
            </w:r>
            <w:r w:rsidR="00616C1D" w:rsidRPr="00324730">
              <w:t> </w:t>
            </w:r>
            <w:r w:rsidRPr="00324730">
              <w:t>funkce členky Výboru Regionální rady regionu soudržnosti Střední Morava ke</w:t>
            </w:r>
            <w:r w:rsidR="00616C1D" w:rsidRPr="00324730">
              <w:t> </w:t>
            </w:r>
            <w:r w:rsidRPr="00324730">
              <w:t>dni 30. 1. 2015</w:t>
            </w:r>
          </w:p>
        </w:tc>
      </w:tr>
      <w:tr w:rsidR="00324730" w:rsidRPr="00324730" w:rsidTr="00B270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70B2" w:rsidRPr="00324730" w:rsidRDefault="00B270B2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70B2" w:rsidRPr="00324730" w:rsidRDefault="00B270B2" w:rsidP="00B270B2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zvolilo</w:t>
            </w:r>
            <w:r w:rsidRPr="00324730">
              <w:t xml:space="preserve"> </w:t>
            </w:r>
          </w:p>
          <w:p w:rsidR="00B270B2" w:rsidRPr="00324730" w:rsidRDefault="00B270B2" w:rsidP="00B270B2">
            <w:pPr>
              <w:pStyle w:val="Normal"/>
              <w:spacing w:after="119"/>
              <w:jc w:val="both"/>
            </w:pPr>
            <w:r w:rsidRPr="00324730">
              <w:t>Ivanu Dvořákovou</w:t>
            </w:r>
          </w:p>
          <w:p w:rsidR="00B270B2" w:rsidRPr="00324730" w:rsidRDefault="00B270B2" w:rsidP="00616C1D">
            <w:pPr>
              <w:pStyle w:val="Normal"/>
              <w:spacing w:after="119"/>
              <w:jc w:val="both"/>
            </w:pPr>
            <w:r w:rsidRPr="00324730">
              <w:t>členkou Výboru Regionální rady regionu soudržnosti Střední Morava dle</w:t>
            </w:r>
            <w:r w:rsidR="00616C1D" w:rsidRPr="00324730">
              <w:t> </w:t>
            </w:r>
            <w:r w:rsidRPr="00324730">
              <w:t>důvodové zprávy</w:t>
            </w:r>
          </w:p>
        </w:tc>
      </w:tr>
      <w:tr w:rsidR="00324730" w:rsidRPr="00324730" w:rsidTr="00B270B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B270B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B270B2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B270B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B270B2" w:rsidP="003C1615">
            <w:pPr>
              <w:pStyle w:val="nadpis2"/>
            </w:pPr>
            <w:r w:rsidRPr="00324730">
              <w:t>32.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B70644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8822C8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UZ/14/50</w:t>
            </w:r>
            <w:r w:rsidR="00B70644" w:rsidRPr="00324730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B70644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Vyhodnocení přínosů členství Olomouckého kraje v Assembly of European Regions (AER) a návrh dalšího postupu</w:t>
            </w:r>
          </w:p>
        </w:tc>
      </w:tr>
      <w:tr w:rsidR="00324730" w:rsidRPr="00324730" w:rsidTr="00B7064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B70644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B7064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B70644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B70644" w:rsidP="00B70644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B7064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0644" w:rsidRPr="00324730" w:rsidRDefault="00B70644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0644" w:rsidRPr="00324730" w:rsidRDefault="00B70644" w:rsidP="00B70644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schvaluje</w:t>
            </w:r>
            <w:r w:rsidRPr="00324730">
              <w:t xml:space="preserve"> zrušení členství Olomouckého kraje v Assembly of European Regions (AER)</w:t>
            </w:r>
          </w:p>
        </w:tc>
      </w:tr>
      <w:tr w:rsidR="00324730" w:rsidRPr="00324730" w:rsidTr="00B7064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0644" w:rsidRPr="00324730" w:rsidRDefault="00B70644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0644" w:rsidRPr="00324730" w:rsidRDefault="00B70644" w:rsidP="00B70644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ukládá</w:t>
            </w:r>
            <w:r w:rsidRPr="00324730">
              <w:t xml:space="preserve"> zaslat předsedovi AER oznámení o rozhodnutí Olomouckého kraje zrušit své členství v AER</w:t>
            </w:r>
          </w:p>
        </w:tc>
      </w:tr>
      <w:tr w:rsidR="00324730" w:rsidRPr="00324730" w:rsidTr="00B7064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0644" w:rsidRPr="00324730" w:rsidRDefault="00B70644" w:rsidP="00B70644">
            <w:r w:rsidRPr="00324730">
              <w:lastRenderedPageBreak/>
              <w:t>O: Ing. Jiří Rozbořil, hejtman Olomouckého kraje</w:t>
            </w:r>
          </w:p>
          <w:p w:rsidR="00B70644" w:rsidRPr="00324730" w:rsidRDefault="00B70644" w:rsidP="00B70644">
            <w:r w:rsidRPr="00324730">
              <w:t>T: ihned</w:t>
            </w:r>
          </w:p>
        </w:tc>
      </w:tr>
      <w:tr w:rsidR="00324730" w:rsidRPr="00324730" w:rsidTr="00B7064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B7064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B70644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B7064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B70644" w:rsidP="003C1615">
            <w:pPr>
              <w:pStyle w:val="nadpis2"/>
            </w:pPr>
            <w:r w:rsidRPr="00324730">
              <w:t>33.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24730" w:rsidRPr="00324730" w:rsidTr="00071DDF">
        <w:tc>
          <w:tcPr>
            <w:tcW w:w="961" w:type="pct"/>
            <w:gridSpan w:val="2"/>
            <w:tcBorders>
              <w:bottom w:val="nil"/>
            </w:tcBorders>
          </w:tcPr>
          <w:p w:rsidR="004E24F9" w:rsidRPr="00324730" w:rsidRDefault="008822C8" w:rsidP="00163ED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24730">
              <w:rPr>
                <w:szCs w:val="24"/>
              </w:rPr>
              <w:t>UZ/14/51</w:t>
            </w:r>
            <w:r w:rsidR="00071DDF" w:rsidRPr="00324730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E24F9" w:rsidRPr="00324730" w:rsidRDefault="00071DDF" w:rsidP="00163ED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24730">
              <w:rPr>
                <w:szCs w:val="24"/>
              </w:rPr>
              <w:t>Muzeum Olomoucké pevnosti, o.s. - žádost o změnu účelu poskytnutého příspěvku</w:t>
            </w:r>
          </w:p>
        </w:tc>
      </w:tr>
      <w:tr w:rsidR="00324730" w:rsidRPr="00324730" w:rsidTr="00071DD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E24F9" w:rsidRPr="00324730" w:rsidRDefault="00071DDF" w:rsidP="00163ED4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>Zastupitelstvo Olomouckého kraje po projednání:</w:t>
            </w:r>
          </w:p>
        </w:tc>
      </w:tr>
      <w:tr w:rsidR="00324730" w:rsidRPr="00324730" w:rsidTr="00071DD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E24F9" w:rsidRPr="00324730" w:rsidRDefault="00071DDF" w:rsidP="003C1615">
            <w:pPr>
              <w:pStyle w:val="nadpis2"/>
            </w:pPr>
            <w:r w:rsidRPr="00324730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E24F9" w:rsidRPr="00324730" w:rsidRDefault="00071DDF" w:rsidP="00071DDF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bere na vědomí</w:t>
            </w:r>
            <w:r w:rsidRPr="00324730">
              <w:t xml:space="preserve"> důvodovou zprávu</w:t>
            </w:r>
          </w:p>
        </w:tc>
      </w:tr>
      <w:tr w:rsidR="00324730" w:rsidRPr="00324730" w:rsidTr="00071DD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71DDF" w:rsidRPr="00324730" w:rsidRDefault="00071DDF" w:rsidP="003C1615">
            <w:pPr>
              <w:pStyle w:val="nadpis2"/>
            </w:pPr>
            <w:r w:rsidRPr="00324730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71DDF" w:rsidRPr="00324730" w:rsidRDefault="00071DDF" w:rsidP="00616C1D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neschvaluje</w:t>
            </w:r>
            <w:r w:rsidRPr="00324730">
              <w:t xml:space="preserve"> změnu účelu poskytnutého příspěvku ve</w:t>
            </w:r>
            <w:r w:rsidR="00616C1D" w:rsidRPr="00324730">
              <w:t> </w:t>
            </w:r>
            <w:r w:rsidRPr="00324730">
              <w:t>výši</w:t>
            </w:r>
            <w:r w:rsidR="00616C1D" w:rsidRPr="00324730">
              <w:t> </w:t>
            </w:r>
            <w:r w:rsidRPr="00324730">
              <w:t>102</w:t>
            </w:r>
            <w:r w:rsidR="00616C1D" w:rsidRPr="00324730">
              <w:t> </w:t>
            </w:r>
            <w:r w:rsidRPr="00324730">
              <w:t>029,90</w:t>
            </w:r>
            <w:r w:rsidR="00616C1D" w:rsidRPr="00324730">
              <w:t> </w:t>
            </w:r>
            <w:r w:rsidRPr="00324730">
              <w:t>Kč Muzeu Olomoucké pevnosti, o.s., se sídlem Michalská</w:t>
            </w:r>
            <w:r w:rsidR="00616C1D" w:rsidRPr="00324730">
              <w:t> </w:t>
            </w:r>
            <w:r w:rsidRPr="00324730">
              <w:t>1141/8, 779</w:t>
            </w:r>
            <w:r w:rsidR="00616C1D" w:rsidRPr="00324730">
              <w:t> </w:t>
            </w:r>
            <w:r w:rsidRPr="00324730">
              <w:t>00 Olomouc, IČ:</w:t>
            </w:r>
            <w:r w:rsidR="00163ED4" w:rsidRPr="00324730">
              <w:t> </w:t>
            </w:r>
            <w:r w:rsidRPr="00324730">
              <w:t>28557484, na projekt Muzeum Olomoucké pevnosti – provoz, dle důvodové zprávy</w:t>
            </w:r>
          </w:p>
        </w:tc>
      </w:tr>
      <w:tr w:rsidR="00324730" w:rsidRPr="00324730" w:rsidTr="00071DD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71DDF" w:rsidRPr="00324730" w:rsidRDefault="00071DDF" w:rsidP="003C1615">
            <w:pPr>
              <w:pStyle w:val="nadpis2"/>
            </w:pPr>
            <w:r w:rsidRPr="00324730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71DDF" w:rsidRPr="00324730" w:rsidRDefault="00071DDF" w:rsidP="00071DDF">
            <w:pPr>
              <w:pStyle w:val="Normal"/>
              <w:spacing w:after="119"/>
              <w:jc w:val="both"/>
            </w:pPr>
            <w:r w:rsidRPr="00324730">
              <w:rPr>
                <w:b/>
                <w:spacing w:val="70"/>
              </w:rPr>
              <w:t>ukládá</w:t>
            </w:r>
            <w:r w:rsidRPr="00324730">
              <w:t xml:space="preserve"> informovat Muzeum Olomoucké pevnosti, o.s. o přijatém usnesení</w:t>
            </w:r>
          </w:p>
        </w:tc>
      </w:tr>
      <w:tr w:rsidR="00324730" w:rsidRPr="00324730" w:rsidTr="00071DD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71DDF" w:rsidRPr="00324730" w:rsidRDefault="00071DDF" w:rsidP="00071DDF">
            <w:r w:rsidRPr="00324730">
              <w:t>O: Mgr. Radovan Rašťák, náměstek hejtmana</w:t>
            </w:r>
          </w:p>
          <w:p w:rsidR="00071DDF" w:rsidRPr="00324730" w:rsidRDefault="00071DDF" w:rsidP="00071DDF">
            <w:r w:rsidRPr="00324730">
              <w:t>T: ihned</w:t>
            </w:r>
          </w:p>
        </w:tc>
      </w:tr>
      <w:tr w:rsidR="00324730" w:rsidRPr="00324730" w:rsidTr="00071DD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</w:p>
        </w:tc>
      </w:tr>
      <w:tr w:rsidR="00324730" w:rsidRPr="00324730" w:rsidTr="00071DD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E24F9" w:rsidRPr="00324730" w:rsidRDefault="00071DDF" w:rsidP="003C1615">
            <w:pPr>
              <w:pStyle w:val="nadpis2"/>
            </w:pPr>
            <w:r w:rsidRPr="00324730">
              <w:t xml:space="preserve">Rada Olomouckého kraje </w:t>
            </w:r>
          </w:p>
        </w:tc>
      </w:tr>
      <w:tr w:rsidR="004E24F9" w:rsidRPr="00324730" w:rsidTr="00071DD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E24F9" w:rsidRPr="00324730" w:rsidRDefault="004E24F9" w:rsidP="003C1615">
            <w:pPr>
              <w:pStyle w:val="nadpis2"/>
            </w:pPr>
            <w:r w:rsidRPr="00324730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E24F9" w:rsidRPr="00324730" w:rsidRDefault="00071DDF" w:rsidP="003C1615">
            <w:pPr>
              <w:pStyle w:val="nadpis2"/>
            </w:pPr>
            <w:r w:rsidRPr="00324730">
              <w:t>34.</w:t>
            </w:r>
          </w:p>
        </w:tc>
      </w:tr>
    </w:tbl>
    <w:p w:rsidR="004E24F9" w:rsidRPr="00324730" w:rsidRDefault="004E24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0"/>
      </w:tblGrid>
      <w:tr w:rsidR="00324730" w:rsidRPr="00324730" w:rsidTr="002705B4">
        <w:trPr>
          <w:trHeight w:val="289"/>
        </w:trPr>
        <w:tc>
          <w:tcPr>
            <w:tcW w:w="5000" w:type="pct"/>
            <w:hideMark/>
          </w:tcPr>
          <w:p w:rsidR="005F15E9" w:rsidRPr="00324730" w:rsidRDefault="00EA3E38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324730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324730" w:rsidRDefault="00D77E16" w:rsidP="00D77E16">
      <w:pPr>
        <w:pStyle w:val="Zkladntext"/>
        <w:rPr>
          <w:sz w:val="24"/>
        </w:rPr>
      </w:pPr>
      <w:r w:rsidRPr="00324730">
        <w:rPr>
          <w:sz w:val="24"/>
        </w:rPr>
        <w:t xml:space="preserve">V Olomouci dne </w:t>
      </w:r>
      <w:r w:rsidR="004E24F9" w:rsidRPr="00324730">
        <w:rPr>
          <w:sz w:val="24"/>
        </w:rPr>
        <w:t>20. 2. 2015</w:t>
      </w:r>
    </w:p>
    <w:p w:rsidR="00495156" w:rsidRPr="00324730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324730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324730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324730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324730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324730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1"/>
        <w:gridCol w:w="1940"/>
        <w:gridCol w:w="3389"/>
      </w:tblGrid>
      <w:tr w:rsidR="00324730" w:rsidRPr="00324730" w:rsidTr="002705B4">
        <w:trPr>
          <w:trHeight w:hRule="exact" w:val="1373"/>
        </w:trPr>
        <w:tc>
          <w:tcPr>
            <w:tcW w:w="2062" w:type="pct"/>
          </w:tcPr>
          <w:p w:rsidR="00B066CF" w:rsidRPr="00324730" w:rsidRDefault="00B066CF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324730">
              <w:t>Ing. Jiří Rozbořil</w:t>
            </w:r>
          </w:p>
          <w:p w:rsidR="00495156" w:rsidRPr="00324730" w:rsidRDefault="00B066CF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324730">
              <w:t>hejtman Olomouckého kraje</w:t>
            </w:r>
          </w:p>
        </w:tc>
        <w:tc>
          <w:tcPr>
            <w:tcW w:w="1069" w:type="pct"/>
          </w:tcPr>
          <w:p w:rsidR="00495156" w:rsidRPr="00324730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1868" w:type="pct"/>
          </w:tcPr>
          <w:p w:rsidR="00B066CF" w:rsidRPr="00324730" w:rsidRDefault="00B066CF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324730">
              <w:t>PhDr. Alois Mačák, MBA</w:t>
            </w:r>
          </w:p>
          <w:p w:rsidR="00495156" w:rsidRPr="00324730" w:rsidRDefault="00B066CF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324730">
              <w:t>1. náměstek hejtmana</w:t>
            </w:r>
          </w:p>
        </w:tc>
      </w:tr>
    </w:tbl>
    <w:p w:rsidR="00495156" w:rsidRPr="00324730" w:rsidRDefault="00495156" w:rsidP="00495156">
      <w:pPr>
        <w:pStyle w:val="Podpisy"/>
        <w:rPr>
          <w:sz w:val="24"/>
          <w:szCs w:val="24"/>
        </w:rPr>
      </w:pPr>
      <w:r w:rsidRPr="00324730">
        <w:rPr>
          <w:sz w:val="24"/>
          <w:szCs w:val="24"/>
        </w:rPr>
        <w:tab/>
      </w:r>
    </w:p>
    <w:p w:rsidR="005E6980" w:rsidRPr="00324730" w:rsidRDefault="005E6980" w:rsidP="001B4C4C">
      <w:pPr>
        <w:pStyle w:val="nzvy"/>
      </w:pPr>
    </w:p>
    <w:p w:rsidR="005E6980" w:rsidRPr="00324730" w:rsidRDefault="005E6980" w:rsidP="001B4C4C">
      <w:pPr>
        <w:pStyle w:val="nzvy"/>
      </w:pPr>
    </w:p>
    <w:p w:rsidR="005E6980" w:rsidRPr="00324730" w:rsidRDefault="005E6980" w:rsidP="001B4C4C">
      <w:pPr>
        <w:pStyle w:val="nzvy"/>
      </w:pPr>
    </w:p>
    <w:p w:rsidR="005E6980" w:rsidRPr="00324730" w:rsidRDefault="005E6980" w:rsidP="001B4C4C">
      <w:pPr>
        <w:pStyle w:val="nzvy"/>
      </w:pPr>
    </w:p>
    <w:sectPr w:rsidR="005E6980" w:rsidRPr="00324730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142" w:rsidRDefault="000B3142">
      <w:r>
        <w:separator/>
      </w:r>
    </w:p>
  </w:endnote>
  <w:endnote w:type="continuationSeparator" w:id="0">
    <w:p w:rsidR="000B3142" w:rsidRDefault="000B3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C99" w:rsidRDefault="00237C9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37C99" w:rsidRDefault="00237C9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C99" w:rsidRPr="005E6980" w:rsidRDefault="00237C99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41569D">
      <w:rPr>
        <w:rStyle w:val="slostrnky"/>
        <w:rFonts w:cs="Arial"/>
        <w:noProof/>
        <w:sz w:val="20"/>
      </w:rPr>
      <w:t>24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237C99" w:rsidRDefault="00237C9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142" w:rsidRDefault="000B3142">
      <w:r>
        <w:separator/>
      </w:r>
    </w:p>
  </w:footnote>
  <w:footnote w:type="continuationSeparator" w:id="0">
    <w:p w:rsidR="000B3142" w:rsidRDefault="000B31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C99" w:rsidRDefault="00237C99">
    <w:pPr>
      <w:pStyle w:val="Zhlav"/>
    </w:pPr>
  </w:p>
  <w:p w:rsidR="00237C99" w:rsidRDefault="00237C9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20A"/>
    <w:rsid w:val="000024CE"/>
    <w:rsid w:val="00010DF0"/>
    <w:rsid w:val="00012250"/>
    <w:rsid w:val="00031295"/>
    <w:rsid w:val="00033387"/>
    <w:rsid w:val="00064440"/>
    <w:rsid w:val="00071DDF"/>
    <w:rsid w:val="00072886"/>
    <w:rsid w:val="000907FA"/>
    <w:rsid w:val="00095AA8"/>
    <w:rsid w:val="000A2E89"/>
    <w:rsid w:val="000B2476"/>
    <w:rsid w:val="000B3142"/>
    <w:rsid w:val="000B4B19"/>
    <w:rsid w:val="000B515C"/>
    <w:rsid w:val="000C0116"/>
    <w:rsid w:val="000C0E8A"/>
    <w:rsid w:val="000C1B01"/>
    <w:rsid w:val="000D4719"/>
    <w:rsid w:val="000D77BE"/>
    <w:rsid w:val="000E2A4C"/>
    <w:rsid w:val="000E4B4A"/>
    <w:rsid w:val="000F7721"/>
    <w:rsid w:val="000F7ADA"/>
    <w:rsid w:val="00114AFF"/>
    <w:rsid w:val="00115A32"/>
    <w:rsid w:val="0013720A"/>
    <w:rsid w:val="00147113"/>
    <w:rsid w:val="00163ED4"/>
    <w:rsid w:val="001A1CED"/>
    <w:rsid w:val="001A3743"/>
    <w:rsid w:val="001A4149"/>
    <w:rsid w:val="001A7C3A"/>
    <w:rsid w:val="001A7DC5"/>
    <w:rsid w:val="001B4C4C"/>
    <w:rsid w:val="001C0831"/>
    <w:rsid w:val="001C35F3"/>
    <w:rsid w:val="001C7795"/>
    <w:rsid w:val="001C7F03"/>
    <w:rsid w:val="001F7FB3"/>
    <w:rsid w:val="00215199"/>
    <w:rsid w:val="00217B9D"/>
    <w:rsid w:val="00223CAC"/>
    <w:rsid w:val="00224227"/>
    <w:rsid w:val="00237C99"/>
    <w:rsid w:val="00254821"/>
    <w:rsid w:val="00260922"/>
    <w:rsid w:val="002705B4"/>
    <w:rsid w:val="00282DFE"/>
    <w:rsid w:val="002918D7"/>
    <w:rsid w:val="0029751A"/>
    <w:rsid w:val="002F5356"/>
    <w:rsid w:val="002F6885"/>
    <w:rsid w:val="0030423F"/>
    <w:rsid w:val="00310087"/>
    <w:rsid w:val="00313C66"/>
    <w:rsid w:val="0031523C"/>
    <w:rsid w:val="0032416A"/>
    <w:rsid w:val="00324730"/>
    <w:rsid w:val="00347B70"/>
    <w:rsid w:val="00355B77"/>
    <w:rsid w:val="003611C3"/>
    <w:rsid w:val="003A5740"/>
    <w:rsid w:val="003B4728"/>
    <w:rsid w:val="003C1615"/>
    <w:rsid w:val="003C1C05"/>
    <w:rsid w:val="003E33F1"/>
    <w:rsid w:val="003F12D9"/>
    <w:rsid w:val="003F3F29"/>
    <w:rsid w:val="003F7A5D"/>
    <w:rsid w:val="00414970"/>
    <w:rsid w:val="0041569D"/>
    <w:rsid w:val="004158C0"/>
    <w:rsid w:val="00442CFD"/>
    <w:rsid w:val="00464355"/>
    <w:rsid w:val="004645B2"/>
    <w:rsid w:val="00495156"/>
    <w:rsid w:val="00495538"/>
    <w:rsid w:val="004966A9"/>
    <w:rsid w:val="004E24F9"/>
    <w:rsid w:val="004F3544"/>
    <w:rsid w:val="004F7CDB"/>
    <w:rsid w:val="00516681"/>
    <w:rsid w:val="00534D6F"/>
    <w:rsid w:val="00557F62"/>
    <w:rsid w:val="0057747C"/>
    <w:rsid w:val="0059769F"/>
    <w:rsid w:val="005A5E22"/>
    <w:rsid w:val="005A617B"/>
    <w:rsid w:val="005B7A35"/>
    <w:rsid w:val="005C3D0C"/>
    <w:rsid w:val="005C757D"/>
    <w:rsid w:val="005D09E8"/>
    <w:rsid w:val="005E2862"/>
    <w:rsid w:val="005E6980"/>
    <w:rsid w:val="005F15E9"/>
    <w:rsid w:val="005F7AFB"/>
    <w:rsid w:val="00604FBA"/>
    <w:rsid w:val="00604FD9"/>
    <w:rsid w:val="00613C05"/>
    <w:rsid w:val="00616C1D"/>
    <w:rsid w:val="00620263"/>
    <w:rsid w:val="00620D3C"/>
    <w:rsid w:val="00625D68"/>
    <w:rsid w:val="0064465E"/>
    <w:rsid w:val="006760B7"/>
    <w:rsid w:val="00684C97"/>
    <w:rsid w:val="00694967"/>
    <w:rsid w:val="006A02DA"/>
    <w:rsid w:val="006B1590"/>
    <w:rsid w:val="006C0253"/>
    <w:rsid w:val="006C6337"/>
    <w:rsid w:val="006D4548"/>
    <w:rsid w:val="006D48B3"/>
    <w:rsid w:val="006D51B8"/>
    <w:rsid w:val="006D78DB"/>
    <w:rsid w:val="006E0EB9"/>
    <w:rsid w:val="006E2814"/>
    <w:rsid w:val="006E3BA8"/>
    <w:rsid w:val="006E5758"/>
    <w:rsid w:val="006E5FF8"/>
    <w:rsid w:val="006E7F6A"/>
    <w:rsid w:val="006F2BF6"/>
    <w:rsid w:val="006F5CCB"/>
    <w:rsid w:val="00706AD6"/>
    <w:rsid w:val="00753D0B"/>
    <w:rsid w:val="007541D0"/>
    <w:rsid w:val="007A566E"/>
    <w:rsid w:val="007B4501"/>
    <w:rsid w:val="007B486A"/>
    <w:rsid w:val="007C48FA"/>
    <w:rsid w:val="007C5E66"/>
    <w:rsid w:val="007C7F99"/>
    <w:rsid w:val="007D3B32"/>
    <w:rsid w:val="007E2472"/>
    <w:rsid w:val="007E453E"/>
    <w:rsid w:val="007F3A26"/>
    <w:rsid w:val="008053BA"/>
    <w:rsid w:val="0082028E"/>
    <w:rsid w:val="00822AB7"/>
    <w:rsid w:val="00822C2A"/>
    <w:rsid w:val="00845CC0"/>
    <w:rsid w:val="00851400"/>
    <w:rsid w:val="0085297C"/>
    <w:rsid w:val="00856F3F"/>
    <w:rsid w:val="00862324"/>
    <w:rsid w:val="00864CB1"/>
    <w:rsid w:val="00865731"/>
    <w:rsid w:val="00870A6A"/>
    <w:rsid w:val="00870CB3"/>
    <w:rsid w:val="008822C8"/>
    <w:rsid w:val="008A3AA1"/>
    <w:rsid w:val="008A47B5"/>
    <w:rsid w:val="008B7DA3"/>
    <w:rsid w:val="008C2A88"/>
    <w:rsid w:val="008D5AD6"/>
    <w:rsid w:val="008E696E"/>
    <w:rsid w:val="008F1354"/>
    <w:rsid w:val="008F73BC"/>
    <w:rsid w:val="009066A9"/>
    <w:rsid w:val="00914524"/>
    <w:rsid w:val="00914594"/>
    <w:rsid w:val="00926FFE"/>
    <w:rsid w:val="009270D4"/>
    <w:rsid w:val="0093263F"/>
    <w:rsid w:val="00966229"/>
    <w:rsid w:val="00970B99"/>
    <w:rsid w:val="009925B2"/>
    <w:rsid w:val="009B63A6"/>
    <w:rsid w:val="00A029CC"/>
    <w:rsid w:val="00A14086"/>
    <w:rsid w:val="00A202D1"/>
    <w:rsid w:val="00A52274"/>
    <w:rsid w:val="00A81EBD"/>
    <w:rsid w:val="00A90C98"/>
    <w:rsid w:val="00A93185"/>
    <w:rsid w:val="00A97622"/>
    <w:rsid w:val="00AA7D87"/>
    <w:rsid w:val="00AD2D3C"/>
    <w:rsid w:val="00AD709C"/>
    <w:rsid w:val="00AF2BDB"/>
    <w:rsid w:val="00B066CF"/>
    <w:rsid w:val="00B119D3"/>
    <w:rsid w:val="00B144E0"/>
    <w:rsid w:val="00B270B2"/>
    <w:rsid w:val="00B33928"/>
    <w:rsid w:val="00B543A8"/>
    <w:rsid w:val="00B70644"/>
    <w:rsid w:val="00B84FF9"/>
    <w:rsid w:val="00B91B39"/>
    <w:rsid w:val="00BA0246"/>
    <w:rsid w:val="00BA02DC"/>
    <w:rsid w:val="00BC118F"/>
    <w:rsid w:val="00BD3DC2"/>
    <w:rsid w:val="00BD5D47"/>
    <w:rsid w:val="00BD63E1"/>
    <w:rsid w:val="00BD6A24"/>
    <w:rsid w:val="00BF3681"/>
    <w:rsid w:val="00C032D8"/>
    <w:rsid w:val="00C2029A"/>
    <w:rsid w:val="00C209A4"/>
    <w:rsid w:val="00C274F7"/>
    <w:rsid w:val="00C42597"/>
    <w:rsid w:val="00C43A9E"/>
    <w:rsid w:val="00C52092"/>
    <w:rsid w:val="00C5776A"/>
    <w:rsid w:val="00C8691E"/>
    <w:rsid w:val="00CA5EF7"/>
    <w:rsid w:val="00CA6ADC"/>
    <w:rsid w:val="00CB1E89"/>
    <w:rsid w:val="00CC2AD4"/>
    <w:rsid w:val="00CC6C1A"/>
    <w:rsid w:val="00D04E77"/>
    <w:rsid w:val="00D34DFB"/>
    <w:rsid w:val="00D41E4D"/>
    <w:rsid w:val="00D5554A"/>
    <w:rsid w:val="00D72874"/>
    <w:rsid w:val="00D75579"/>
    <w:rsid w:val="00D77E16"/>
    <w:rsid w:val="00D82130"/>
    <w:rsid w:val="00D9181C"/>
    <w:rsid w:val="00D974F0"/>
    <w:rsid w:val="00DA01AB"/>
    <w:rsid w:val="00DA1E99"/>
    <w:rsid w:val="00DB38B4"/>
    <w:rsid w:val="00DC33A9"/>
    <w:rsid w:val="00DC5C88"/>
    <w:rsid w:val="00DE5885"/>
    <w:rsid w:val="00E01D6E"/>
    <w:rsid w:val="00E04547"/>
    <w:rsid w:val="00E64619"/>
    <w:rsid w:val="00E66F8A"/>
    <w:rsid w:val="00E81431"/>
    <w:rsid w:val="00EA2839"/>
    <w:rsid w:val="00EA3E38"/>
    <w:rsid w:val="00EB42CD"/>
    <w:rsid w:val="00EC0FB0"/>
    <w:rsid w:val="00EC2B2D"/>
    <w:rsid w:val="00ED5302"/>
    <w:rsid w:val="00EF318C"/>
    <w:rsid w:val="00EF43EE"/>
    <w:rsid w:val="00EF587E"/>
    <w:rsid w:val="00F24ABB"/>
    <w:rsid w:val="00F27409"/>
    <w:rsid w:val="00F57E9D"/>
    <w:rsid w:val="00F83AB1"/>
    <w:rsid w:val="00F90148"/>
    <w:rsid w:val="00FC3A99"/>
    <w:rsid w:val="00FD1531"/>
    <w:rsid w:val="00FE233E"/>
    <w:rsid w:val="00FF7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3C1615"/>
    <w:pPr>
      <w:jc w:val="left"/>
    </w:pPr>
    <w:rPr>
      <w:b w:val="0"/>
      <w:caps w:val="0"/>
      <w:sz w:val="24"/>
      <w:szCs w:val="24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4E24F9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147113"/>
    <w:pPr>
      <w:widowControl w:val="0"/>
      <w:spacing w:before="480" w:after="480"/>
      <w:jc w:val="both"/>
    </w:pPr>
    <w:rPr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3C1615"/>
    <w:pPr>
      <w:jc w:val="left"/>
    </w:pPr>
    <w:rPr>
      <w:b w:val="0"/>
      <w:caps w:val="0"/>
      <w:sz w:val="24"/>
      <w:szCs w:val="24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4E24F9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147113"/>
    <w:pPr>
      <w:widowControl w:val="0"/>
      <w:spacing w:before="480" w:after="480"/>
      <w:jc w:val="both"/>
    </w:pPr>
    <w:rPr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2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Z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1A90A9-1CFE-4BF1-B69A-AF6948FE8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UsneseniVypisZ</Template>
  <TotalTime>2</TotalTime>
  <Pages>33</Pages>
  <Words>11390</Words>
  <Characters>64961</Characters>
  <Application>Microsoft Office Word</Application>
  <DocSecurity>0</DocSecurity>
  <Lines>541</Lines>
  <Paragraphs>152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76199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Hedencová Jana</dc:creator>
  <cp:lastModifiedBy>Trnková Zuzana</cp:lastModifiedBy>
  <cp:revision>3</cp:revision>
  <cp:lastPrinted>2015-03-30T05:14:00Z</cp:lastPrinted>
  <dcterms:created xsi:type="dcterms:W3CDTF">2015-02-24T07:18:00Z</dcterms:created>
  <dcterms:modified xsi:type="dcterms:W3CDTF">2015-03-30T05:15:00Z</dcterms:modified>
</cp:coreProperties>
</file>