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EA" w:rsidRPr="00533126" w:rsidRDefault="00063BEA" w:rsidP="008E6881">
      <w:pPr>
        <w:tabs>
          <w:tab w:val="left" w:pos="426"/>
        </w:tabs>
        <w:jc w:val="both"/>
        <w:rPr>
          <w:b/>
          <w:color w:val="0000FF"/>
          <w:szCs w:val="22"/>
          <w:vertAlign w:val="superscript"/>
        </w:rPr>
      </w:pPr>
      <w:r>
        <w:rPr>
          <w:b/>
          <w:sz w:val="32"/>
        </w:rPr>
        <w:t>Zápis z </w:t>
      </w:r>
      <w:r w:rsidR="00762745">
        <w:rPr>
          <w:b/>
          <w:sz w:val="32"/>
          <w:lang w:val="en-US"/>
        </w:rPr>
        <w:t>14</w:t>
      </w:r>
      <w:r w:rsidRPr="002A6A47">
        <w:rPr>
          <w:b/>
          <w:sz w:val="32"/>
        </w:rPr>
        <w:t>. z</w:t>
      </w:r>
      <w:r>
        <w:rPr>
          <w:b/>
          <w:sz w:val="32"/>
        </w:rPr>
        <w:t xml:space="preserve">asedání Zastupitelstva Olomouckého kraje konaného dne </w:t>
      </w:r>
      <w:r w:rsidR="00762745">
        <w:rPr>
          <w:b/>
          <w:sz w:val="32"/>
        </w:rPr>
        <w:t>20. února 2015</w:t>
      </w:r>
    </w:p>
    <w:p w:rsidR="00063BEA" w:rsidRDefault="00063BEA" w:rsidP="008E6881">
      <w:pPr>
        <w:jc w:val="both"/>
        <w:rPr>
          <w:sz w:val="32"/>
        </w:rPr>
      </w:pPr>
    </w:p>
    <w:p w:rsidR="00063BEA" w:rsidRPr="002A6A47" w:rsidRDefault="00063BEA" w:rsidP="008E6881">
      <w:pPr>
        <w:jc w:val="both"/>
        <w:rPr>
          <w:i/>
          <w:color w:val="0000FF"/>
        </w:rPr>
      </w:pPr>
    </w:p>
    <w:p w:rsidR="00063BEA" w:rsidRPr="001F2EE0" w:rsidRDefault="00063BEA" w:rsidP="008E6881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 xml:space="preserve">Zasedání Zastupitelstva Olomouckého kraje bylo zahájeno dne </w:t>
      </w:r>
      <w:r w:rsidR="00762745">
        <w:rPr>
          <w:szCs w:val="24"/>
        </w:rPr>
        <w:t>20. 2. 2015</w:t>
      </w:r>
      <w:r w:rsidRPr="001F2EE0">
        <w:rPr>
          <w:szCs w:val="24"/>
        </w:rPr>
        <w:t xml:space="preserve"> v </w:t>
      </w:r>
      <w:r w:rsidR="00762745">
        <w:rPr>
          <w:szCs w:val="24"/>
        </w:rPr>
        <w:t>10:00</w:t>
      </w:r>
      <w:r w:rsidR="002E52A4">
        <w:rPr>
          <w:b/>
          <w:color w:val="0000FF"/>
          <w:szCs w:val="24"/>
          <w:vertAlign w:val="superscript"/>
        </w:rPr>
        <w:t> </w:t>
      </w:r>
      <w:r w:rsidRPr="001F2EE0">
        <w:rPr>
          <w:szCs w:val="24"/>
        </w:rPr>
        <w:t xml:space="preserve">hod. ve velkém zasedacím sále budovy Magistrátu města Olomouc, Hynaisova 10, Olomouc. Zasedání se zúčastnilo </w:t>
      </w:r>
      <w:r w:rsidR="00400631">
        <w:rPr>
          <w:szCs w:val="24"/>
        </w:rPr>
        <w:t>50</w:t>
      </w:r>
      <w:r w:rsidRPr="001F2EE0">
        <w:rPr>
          <w:szCs w:val="24"/>
        </w:rPr>
        <w:t xml:space="preserve"> členů zastupitelstva kraje, </w:t>
      </w:r>
      <w:r w:rsidR="00400631">
        <w:rPr>
          <w:szCs w:val="24"/>
        </w:rPr>
        <w:t>5</w:t>
      </w:r>
      <w:r w:rsidR="002E52A4">
        <w:rPr>
          <w:szCs w:val="24"/>
        </w:rPr>
        <w:t> </w:t>
      </w:r>
      <w:r w:rsidRPr="001F2EE0">
        <w:rPr>
          <w:szCs w:val="24"/>
        </w:rPr>
        <w:t>člen</w:t>
      </w:r>
      <w:r w:rsidR="00400631">
        <w:rPr>
          <w:szCs w:val="24"/>
        </w:rPr>
        <w:t>ů bylo</w:t>
      </w:r>
      <w:r w:rsidRPr="001F2EE0">
        <w:rPr>
          <w:szCs w:val="24"/>
        </w:rPr>
        <w:t xml:space="preserve"> nepřítomn</w:t>
      </w:r>
      <w:r w:rsidR="00400631">
        <w:rPr>
          <w:szCs w:val="24"/>
        </w:rPr>
        <w:t>o</w:t>
      </w:r>
      <w:r w:rsidRPr="001F2EE0">
        <w:rPr>
          <w:szCs w:val="24"/>
        </w:rPr>
        <w:t>.</w:t>
      </w:r>
    </w:p>
    <w:p w:rsidR="00A300A3" w:rsidRDefault="00A300A3" w:rsidP="008E6881">
      <w:pPr>
        <w:tabs>
          <w:tab w:val="left" w:pos="426"/>
        </w:tabs>
        <w:jc w:val="both"/>
        <w:rPr>
          <w:szCs w:val="24"/>
        </w:rPr>
      </w:pPr>
    </w:p>
    <w:p w:rsidR="00A300A3" w:rsidRPr="00A300A3" w:rsidRDefault="00A300A3" w:rsidP="008E6881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  <w:r w:rsidRPr="00A300A3">
        <w:rPr>
          <w:szCs w:val="24"/>
        </w:rPr>
        <w:t xml:space="preserve">Z účasti na zasedání byli omluveni: </w:t>
      </w:r>
      <w:r w:rsidR="00400631">
        <w:rPr>
          <w:szCs w:val="24"/>
        </w:rPr>
        <w:t>Ing. Marti</w:t>
      </w:r>
      <w:r w:rsidR="002E52A4">
        <w:rPr>
          <w:szCs w:val="24"/>
        </w:rPr>
        <w:t xml:space="preserve">n Tesařík, Mgr. Šárka Krákorová </w:t>
      </w:r>
      <w:proofErr w:type="spellStart"/>
      <w:r w:rsidR="00400631">
        <w:rPr>
          <w:szCs w:val="24"/>
        </w:rPr>
        <w:t>Pajůrková</w:t>
      </w:r>
      <w:proofErr w:type="spellEnd"/>
      <w:r w:rsidR="00400631">
        <w:rPr>
          <w:szCs w:val="24"/>
        </w:rPr>
        <w:t xml:space="preserve">, Ing. Stanislav Orság, Mgr. Jaroslav </w:t>
      </w:r>
      <w:proofErr w:type="spellStart"/>
      <w:r w:rsidR="00400631">
        <w:rPr>
          <w:szCs w:val="24"/>
        </w:rPr>
        <w:t>Fidrmuc</w:t>
      </w:r>
      <w:proofErr w:type="spellEnd"/>
      <w:r w:rsidR="00400631">
        <w:rPr>
          <w:szCs w:val="24"/>
        </w:rPr>
        <w:t>, paní Miroslava Vlčková.</w:t>
      </w:r>
    </w:p>
    <w:p w:rsidR="00A300A3" w:rsidRPr="00A300A3" w:rsidRDefault="00A300A3" w:rsidP="008E6881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</w:p>
    <w:p w:rsidR="00A300A3" w:rsidRPr="00A300A3" w:rsidRDefault="00400631" w:rsidP="008E6881">
      <w:p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Zahájení zasedání se neúčastnil: Ing. Mari</w:t>
      </w:r>
      <w:r w:rsidR="008E6881">
        <w:rPr>
          <w:szCs w:val="24"/>
        </w:rPr>
        <w:t>a</w:t>
      </w:r>
      <w:r>
        <w:rPr>
          <w:szCs w:val="24"/>
        </w:rPr>
        <w:t>n Jurečka (příchod 10:1</w:t>
      </w:r>
      <w:r w:rsidR="0064732C">
        <w:rPr>
          <w:szCs w:val="24"/>
        </w:rPr>
        <w:t>0</w:t>
      </w:r>
      <w:r>
        <w:rPr>
          <w:szCs w:val="24"/>
        </w:rPr>
        <w:t>)</w:t>
      </w:r>
      <w:r w:rsidR="00A300A3" w:rsidRPr="00A300A3">
        <w:rPr>
          <w:szCs w:val="24"/>
        </w:rPr>
        <w:t xml:space="preserve"> </w:t>
      </w:r>
    </w:p>
    <w:p w:rsidR="00063BEA" w:rsidRPr="001F2EE0" w:rsidRDefault="00063BEA" w:rsidP="008E6881">
      <w:pPr>
        <w:jc w:val="both"/>
        <w:rPr>
          <w:i/>
          <w:color w:val="0000FF"/>
          <w:szCs w:val="24"/>
        </w:rPr>
      </w:pPr>
    </w:p>
    <w:p w:rsidR="00B93593" w:rsidRPr="00B93593" w:rsidRDefault="00063BEA" w:rsidP="008E6881">
      <w:pPr>
        <w:pStyle w:val="ZAKLADNITEXT12"/>
        <w:rPr>
          <w:szCs w:val="24"/>
        </w:rPr>
      </w:pPr>
      <w:r w:rsidRPr="001F2EE0">
        <w:rPr>
          <w:szCs w:val="24"/>
        </w:rPr>
        <w:t xml:space="preserve">Zasedání řídil hejtman Olomouckého </w:t>
      </w:r>
      <w:r w:rsidRPr="00400631">
        <w:rPr>
          <w:szCs w:val="24"/>
        </w:rPr>
        <w:t>kraje</w:t>
      </w:r>
      <w:r w:rsidR="00400631" w:rsidRPr="00400631">
        <w:rPr>
          <w:szCs w:val="24"/>
        </w:rPr>
        <w:t xml:space="preserve"> (OK)</w:t>
      </w:r>
      <w:r w:rsidR="00400631">
        <w:rPr>
          <w:szCs w:val="24"/>
        </w:rPr>
        <w:t xml:space="preserve"> Ing. Jiří Rozbořil</w:t>
      </w:r>
      <w:r w:rsidR="002E52A4">
        <w:rPr>
          <w:szCs w:val="24"/>
        </w:rPr>
        <w:t xml:space="preserve"> od 10:00 do 11:00 </w:t>
      </w:r>
      <w:r w:rsidR="00B93593" w:rsidRPr="00B93593">
        <w:rPr>
          <w:szCs w:val="24"/>
        </w:rPr>
        <w:t>hod.</w:t>
      </w:r>
    </w:p>
    <w:p w:rsidR="00063BEA" w:rsidRPr="00400631" w:rsidRDefault="00B93593" w:rsidP="008E6881">
      <w:pPr>
        <w:pStyle w:val="ZAKLADNITEXT12"/>
        <w:rPr>
          <w:szCs w:val="24"/>
        </w:rPr>
      </w:pPr>
      <w:r w:rsidRPr="00B93593">
        <w:rPr>
          <w:szCs w:val="24"/>
        </w:rPr>
        <w:t xml:space="preserve">Zasedání řídil 1. náměstek hejtmana PhDr. Alois </w:t>
      </w:r>
      <w:proofErr w:type="spellStart"/>
      <w:r w:rsidRPr="00B93593">
        <w:rPr>
          <w:szCs w:val="24"/>
        </w:rPr>
        <w:t>Mačák</w:t>
      </w:r>
      <w:proofErr w:type="spellEnd"/>
      <w:r w:rsidR="009D4166">
        <w:rPr>
          <w:szCs w:val="24"/>
        </w:rPr>
        <w:t>, MBA</w:t>
      </w:r>
      <w:r>
        <w:rPr>
          <w:szCs w:val="24"/>
        </w:rPr>
        <w:t xml:space="preserve"> od 11:00 do 12:</w:t>
      </w:r>
      <w:r w:rsidR="002E52A4">
        <w:rPr>
          <w:szCs w:val="24"/>
        </w:rPr>
        <w:t>10</w:t>
      </w:r>
      <w:r>
        <w:rPr>
          <w:szCs w:val="24"/>
        </w:rPr>
        <w:t xml:space="preserve"> hod.</w:t>
      </w:r>
    </w:p>
    <w:p w:rsidR="00063BEA" w:rsidRPr="00B93593" w:rsidRDefault="00063BEA" w:rsidP="008E6881">
      <w:pPr>
        <w:pStyle w:val="ZAKLADNITEXT12"/>
        <w:rPr>
          <w:szCs w:val="24"/>
        </w:rPr>
      </w:pPr>
    </w:p>
    <w:p w:rsidR="00063BEA" w:rsidRDefault="00063BEA" w:rsidP="008E6881">
      <w:pPr>
        <w:pStyle w:val="ZAKLADNITEXT12"/>
        <w:rPr>
          <w:rFonts w:cs="Arial"/>
        </w:rPr>
      </w:pPr>
    </w:p>
    <w:p w:rsidR="00063BEA" w:rsidRPr="002A6A47" w:rsidRDefault="00063BEA" w:rsidP="008E6881">
      <w:pPr>
        <w:pStyle w:val="ZAKLADNITEXT12"/>
        <w:rPr>
          <w:i/>
          <w:color w:val="0000FF"/>
        </w:rPr>
      </w:pPr>
    </w:p>
    <w:p w:rsidR="00063BEA" w:rsidRPr="00F039D6" w:rsidRDefault="00063BEA" w:rsidP="008E6881">
      <w:pPr>
        <w:pStyle w:val="slo1tuntext"/>
        <w:numPr>
          <w:ilvl w:val="0"/>
          <w:numId w:val="0"/>
        </w:numPr>
      </w:pPr>
      <w:r>
        <w:rPr>
          <w:lang w:val="en-US"/>
        </w:rPr>
        <w:t>1.</w:t>
      </w:r>
      <w:r>
        <w:rPr>
          <w:lang w:val="en-US"/>
        </w:rPr>
        <w:tab/>
        <w:t>Zahájení, volba pracovních komisí a ověřovatelů zápisu, schválení programu zasedání</w:t>
      </w:r>
    </w:p>
    <w:p w:rsidR="00063BEA" w:rsidRPr="00212511" w:rsidRDefault="00063BEA" w:rsidP="008E6881">
      <w:pPr>
        <w:pStyle w:val="ZAKLADNITEXT12"/>
      </w:pPr>
    </w:p>
    <w:p w:rsidR="00CB36DE" w:rsidRDefault="00400631" w:rsidP="008E6881">
      <w:pPr>
        <w:tabs>
          <w:tab w:val="left" w:pos="5040"/>
        </w:tabs>
        <w:jc w:val="both"/>
        <w:rPr>
          <w:szCs w:val="24"/>
        </w:rPr>
      </w:pPr>
      <w:r w:rsidRPr="00400631">
        <w:rPr>
          <w:b/>
          <w:szCs w:val="24"/>
        </w:rPr>
        <w:t xml:space="preserve">Ing. Jiří </w:t>
      </w:r>
      <w:proofErr w:type="gramStart"/>
      <w:r w:rsidRPr="00400631">
        <w:rPr>
          <w:b/>
          <w:szCs w:val="24"/>
        </w:rPr>
        <w:t>Rozbořil</w:t>
      </w:r>
      <w:r w:rsidR="00063BEA" w:rsidRPr="001F2EE0">
        <w:rPr>
          <w:szCs w:val="24"/>
        </w:rPr>
        <w:t xml:space="preserve"> zahájil</w:t>
      </w:r>
      <w:proofErr w:type="gramEnd"/>
      <w:r w:rsidR="00063BEA" w:rsidRPr="001F2EE0">
        <w:rPr>
          <w:szCs w:val="24"/>
        </w:rPr>
        <w:t xml:space="preserve"> zasedání zastupitelstva. </w:t>
      </w:r>
      <w:r w:rsidR="003F7031">
        <w:rPr>
          <w:szCs w:val="24"/>
        </w:rPr>
        <w:t>Upozornil, že ze zasedání je dle platného jednacího řádu pořizován zvukový záznam. Pro vystupující z řad veřejnosti uvedl, že vystupující má právo podat námitku proti zveřejnění záznamu ve smyslu zákona o ochraně osobních údajů. Námitka bude zaznamenána d</w:t>
      </w:r>
      <w:r w:rsidR="00FC7410">
        <w:rPr>
          <w:szCs w:val="24"/>
        </w:rPr>
        <w:t>o zápisu a </w:t>
      </w:r>
      <w:r w:rsidR="003F7031">
        <w:rPr>
          <w:szCs w:val="24"/>
        </w:rPr>
        <w:t>v případě uznání námitky bude před zveřejněním záznamu daná část záznamu upraven</w:t>
      </w:r>
      <w:r w:rsidR="00FC7410">
        <w:rPr>
          <w:szCs w:val="24"/>
        </w:rPr>
        <w:t>a</w:t>
      </w:r>
      <w:r w:rsidR="003F7031">
        <w:rPr>
          <w:szCs w:val="24"/>
        </w:rPr>
        <w:t>.</w:t>
      </w:r>
      <w:r w:rsidR="00FE5B94">
        <w:rPr>
          <w:szCs w:val="24"/>
        </w:rPr>
        <w:t xml:space="preserve"> </w:t>
      </w:r>
      <w:r w:rsidR="003F7031">
        <w:rPr>
          <w:szCs w:val="24"/>
        </w:rPr>
        <w:t xml:space="preserve">Požádal všechny zastupitele o přihlášení se čipy. </w:t>
      </w:r>
    </w:p>
    <w:p w:rsidR="00247FF8" w:rsidRDefault="003F7031" w:rsidP="008E6881">
      <w:pPr>
        <w:tabs>
          <w:tab w:val="left" w:pos="5040"/>
        </w:tabs>
        <w:jc w:val="both"/>
        <w:rPr>
          <w:szCs w:val="24"/>
        </w:rPr>
      </w:pPr>
      <w:r>
        <w:rPr>
          <w:szCs w:val="24"/>
        </w:rPr>
        <w:t xml:space="preserve">Dle prezenční listiny je k dnešnímu </w:t>
      </w:r>
      <w:r w:rsidR="00333D9B">
        <w:rPr>
          <w:szCs w:val="24"/>
        </w:rPr>
        <w:t>zasedán</w:t>
      </w:r>
      <w:r>
        <w:rPr>
          <w:szCs w:val="24"/>
        </w:rPr>
        <w:t xml:space="preserve">í přítomno </w:t>
      </w:r>
      <w:r w:rsidRPr="00B93593">
        <w:rPr>
          <w:szCs w:val="24"/>
        </w:rPr>
        <w:t>50</w:t>
      </w:r>
      <w:r>
        <w:rPr>
          <w:szCs w:val="24"/>
        </w:rPr>
        <w:t xml:space="preserve"> členů zastupitelstv</w:t>
      </w:r>
      <w:r w:rsidR="00333D9B">
        <w:rPr>
          <w:szCs w:val="24"/>
        </w:rPr>
        <w:t>a. Zasedán</w:t>
      </w:r>
      <w:r>
        <w:rPr>
          <w:szCs w:val="24"/>
        </w:rPr>
        <w:t>í je přítomna nadpoloviční většina všech členů zastupitelstva OK a můžeme pokračovat v </w:t>
      </w:r>
      <w:r w:rsidR="00333D9B">
        <w:rPr>
          <w:szCs w:val="24"/>
        </w:rPr>
        <w:t>zasedán</w:t>
      </w:r>
      <w:r>
        <w:rPr>
          <w:szCs w:val="24"/>
        </w:rPr>
        <w:t>í.</w:t>
      </w:r>
      <w:r w:rsidR="009518B5">
        <w:rPr>
          <w:szCs w:val="24"/>
        </w:rPr>
        <w:t xml:space="preserve"> Provedeme cvičné hlasování.</w:t>
      </w:r>
      <w:r w:rsidR="00FE5B94">
        <w:rPr>
          <w:szCs w:val="24"/>
        </w:rPr>
        <w:t xml:space="preserve"> </w:t>
      </w:r>
    </w:p>
    <w:p w:rsidR="00B77A88" w:rsidRDefault="00B77A88" w:rsidP="008E6881">
      <w:pPr>
        <w:tabs>
          <w:tab w:val="left" w:pos="5040"/>
        </w:tabs>
        <w:jc w:val="both"/>
        <w:rPr>
          <w:szCs w:val="24"/>
        </w:rPr>
      </w:pPr>
      <w:r>
        <w:rPr>
          <w:szCs w:val="24"/>
        </w:rPr>
        <w:t>Připomněl, že členové zastupitelstva se mohou hlásit o slovo v průběhu zasedání pomocí hlasovacího zařízení (v případě poruchy zvednutím ruky). Ke slovu je možno se přihlásit po ukončení diskuse.</w:t>
      </w:r>
    </w:p>
    <w:p w:rsidR="003F7031" w:rsidRDefault="003F7031" w:rsidP="008E6881">
      <w:pPr>
        <w:tabs>
          <w:tab w:val="left" w:pos="5040"/>
        </w:tabs>
        <w:jc w:val="both"/>
        <w:rPr>
          <w:szCs w:val="24"/>
        </w:rPr>
      </w:pPr>
    </w:p>
    <w:p w:rsidR="00063BEA" w:rsidRPr="00A300A3" w:rsidRDefault="003F7031" w:rsidP="008E6881">
      <w:pPr>
        <w:tabs>
          <w:tab w:val="left" w:pos="5040"/>
        </w:tabs>
        <w:jc w:val="both"/>
        <w:rPr>
          <w:rFonts w:cs="Arial"/>
          <w:szCs w:val="24"/>
        </w:rPr>
      </w:pPr>
      <w:r w:rsidRPr="003F7031">
        <w:rPr>
          <w:b/>
          <w:szCs w:val="24"/>
        </w:rPr>
        <w:t xml:space="preserve">Ing. Jiří </w:t>
      </w:r>
      <w:proofErr w:type="gramStart"/>
      <w:r w:rsidRPr="003F7031">
        <w:rPr>
          <w:b/>
          <w:szCs w:val="24"/>
        </w:rPr>
        <w:t>Rozbořil</w:t>
      </w:r>
      <w:r>
        <w:rPr>
          <w:szCs w:val="24"/>
        </w:rPr>
        <w:t xml:space="preserve"> u</w:t>
      </w:r>
      <w:r w:rsidR="00063BEA" w:rsidRPr="001F2EE0">
        <w:rPr>
          <w:szCs w:val="24"/>
        </w:rPr>
        <w:t>rčil</w:t>
      </w:r>
      <w:proofErr w:type="gramEnd"/>
      <w:r w:rsidR="00063BEA" w:rsidRPr="001F2EE0">
        <w:rPr>
          <w:szCs w:val="24"/>
        </w:rPr>
        <w:t xml:space="preserve"> zapisovatelku </w:t>
      </w:r>
      <w:r>
        <w:rPr>
          <w:szCs w:val="24"/>
        </w:rPr>
        <w:t>Mgr. Zuzanu Trnkovou</w:t>
      </w:r>
      <w:r w:rsidR="00646DC0" w:rsidRPr="00646DC0">
        <w:t xml:space="preserve"> </w:t>
      </w:r>
      <w:r w:rsidR="00646DC0" w:rsidRPr="00646DC0">
        <w:rPr>
          <w:szCs w:val="24"/>
        </w:rPr>
        <w:t xml:space="preserve">a osobu zodpovědnou za obsluhu elektronického hlasovacího zařízení </w:t>
      </w:r>
      <w:r>
        <w:rPr>
          <w:szCs w:val="24"/>
        </w:rPr>
        <w:t xml:space="preserve">Ing. Janu </w:t>
      </w:r>
      <w:proofErr w:type="spellStart"/>
      <w:r>
        <w:rPr>
          <w:szCs w:val="24"/>
        </w:rPr>
        <w:t>Hedencovou</w:t>
      </w:r>
      <w:proofErr w:type="spellEnd"/>
      <w:r>
        <w:rPr>
          <w:rFonts w:cs="Arial"/>
          <w:bCs/>
          <w:szCs w:val="24"/>
        </w:rPr>
        <w:t>, která</w:t>
      </w:r>
      <w:r w:rsidR="002E52A4">
        <w:rPr>
          <w:rFonts w:cs="Arial"/>
          <w:bCs/>
          <w:szCs w:val="24"/>
        </w:rPr>
        <w:t xml:space="preserve"> je </w:t>
      </w:r>
      <w:r w:rsidR="00A300A3" w:rsidRPr="00A300A3">
        <w:rPr>
          <w:rFonts w:cs="Arial"/>
          <w:bCs/>
          <w:szCs w:val="24"/>
        </w:rPr>
        <w:t>rovněž hlavním skrutátorem.</w:t>
      </w:r>
    </w:p>
    <w:p w:rsidR="00063BEA" w:rsidRPr="001F2EE0" w:rsidRDefault="00063BEA" w:rsidP="008E6881">
      <w:pPr>
        <w:pStyle w:val="ZAKLADNITEXT12"/>
        <w:rPr>
          <w:szCs w:val="24"/>
        </w:rPr>
      </w:pPr>
    </w:p>
    <w:p w:rsidR="00063BEA" w:rsidRDefault="00063BEA" w:rsidP="008E6881">
      <w:pPr>
        <w:jc w:val="both"/>
        <w:rPr>
          <w:szCs w:val="24"/>
        </w:rPr>
      </w:pPr>
      <w:r w:rsidRPr="001F2EE0">
        <w:rPr>
          <w:szCs w:val="24"/>
        </w:rPr>
        <w:t>Zastupitelstvo schválilo jako ověřovatele zápisu</w:t>
      </w:r>
      <w:r w:rsidR="00A300A3">
        <w:rPr>
          <w:szCs w:val="24"/>
        </w:rPr>
        <w:t>:</w:t>
      </w:r>
      <w:r w:rsidRPr="001F2EE0">
        <w:rPr>
          <w:szCs w:val="24"/>
        </w:rPr>
        <w:t xml:space="preserve"> </w:t>
      </w:r>
    </w:p>
    <w:p w:rsidR="00A300A3" w:rsidRPr="00A300A3" w:rsidRDefault="00A300A3" w:rsidP="008E6881">
      <w:pPr>
        <w:pStyle w:val="ZAKLADNITEXT12"/>
        <w:rPr>
          <w:i/>
          <w:szCs w:val="24"/>
        </w:rPr>
      </w:pPr>
      <w:r w:rsidRPr="00A300A3">
        <w:rPr>
          <w:szCs w:val="24"/>
        </w:rPr>
        <w:t xml:space="preserve">- </w:t>
      </w:r>
      <w:r w:rsidR="003F7031">
        <w:rPr>
          <w:szCs w:val="24"/>
        </w:rPr>
        <w:t>ČSSD</w:t>
      </w:r>
      <w:r w:rsidR="003F7031">
        <w:rPr>
          <w:szCs w:val="24"/>
        </w:rPr>
        <w:tab/>
      </w:r>
      <w:r w:rsidR="003F7031">
        <w:rPr>
          <w:szCs w:val="24"/>
        </w:rPr>
        <w:tab/>
        <w:t>Mgr. Yvona Kubjátová</w:t>
      </w:r>
    </w:p>
    <w:p w:rsidR="00A300A3" w:rsidRPr="00A300A3" w:rsidRDefault="00A300A3" w:rsidP="008E6881">
      <w:pPr>
        <w:pStyle w:val="ZAKLADNITEXT12"/>
        <w:rPr>
          <w:szCs w:val="24"/>
        </w:rPr>
      </w:pPr>
      <w:r w:rsidRPr="00A300A3">
        <w:rPr>
          <w:szCs w:val="24"/>
        </w:rPr>
        <w:t xml:space="preserve">- </w:t>
      </w:r>
      <w:r w:rsidR="003F7031">
        <w:rPr>
          <w:szCs w:val="24"/>
        </w:rPr>
        <w:t>KSČM</w:t>
      </w:r>
      <w:r w:rsidR="003F7031">
        <w:rPr>
          <w:szCs w:val="24"/>
        </w:rPr>
        <w:tab/>
      </w:r>
      <w:r w:rsidR="003F7031">
        <w:rPr>
          <w:szCs w:val="24"/>
        </w:rPr>
        <w:tab/>
        <w:t xml:space="preserve">Mgr. Alena </w:t>
      </w:r>
      <w:proofErr w:type="spellStart"/>
      <w:r w:rsidR="003F7031">
        <w:rPr>
          <w:szCs w:val="24"/>
        </w:rPr>
        <w:t>Hlavešová</w:t>
      </w:r>
      <w:proofErr w:type="spellEnd"/>
    </w:p>
    <w:p w:rsidR="00A300A3" w:rsidRPr="00A300A3" w:rsidRDefault="00A300A3" w:rsidP="008E6881">
      <w:pPr>
        <w:pStyle w:val="ZAKLADNITEXT12"/>
        <w:rPr>
          <w:szCs w:val="24"/>
        </w:rPr>
      </w:pPr>
      <w:r w:rsidRPr="00A300A3">
        <w:rPr>
          <w:szCs w:val="24"/>
        </w:rPr>
        <w:t xml:space="preserve">- </w:t>
      </w:r>
      <w:r w:rsidR="003F7031">
        <w:rPr>
          <w:szCs w:val="24"/>
        </w:rPr>
        <w:t>Koalice pro OK</w:t>
      </w:r>
      <w:r w:rsidR="003F7031">
        <w:rPr>
          <w:szCs w:val="24"/>
        </w:rPr>
        <w:tab/>
        <w:t>Ing. Pavel Horák</w:t>
      </w:r>
    </w:p>
    <w:p w:rsidR="00A300A3" w:rsidRDefault="00A300A3" w:rsidP="008E6881">
      <w:pPr>
        <w:pStyle w:val="ZAKLADNITEXT12"/>
        <w:rPr>
          <w:szCs w:val="24"/>
        </w:rPr>
      </w:pPr>
      <w:r w:rsidRPr="00A300A3">
        <w:rPr>
          <w:szCs w:val="24"/>
        </w:rPr>
        <w:t xml:space="preserve">- </w:t>
      </w:r>
      <w:r w:rsidR="003F7031">
        <w:rPr>
          <w:szCs w:val="24"/>
        </w:rPr>
        <w:t>ODS</w:t>
      </w:r>
      <w:r w:rsidR="003F7031">
        <w:rPr>
          <w:szCs w:val="24"/>
        </w:rPr>
        <w:tab/>
      </w:r>
      <w:r w:rsidR="003F7031">
        <w:rPr>
          <w:szCs w:val="24"/>
        </w:rPr>
        <w:tab/>
      </w:r>
      <w:r w:rsidR="003F7031">
        <w:rPr>
          <w:szCs w:val="24"/>
        </w:rPr>
        <w:tab/>
        <w:t>Mgr. Markéta Záleská</w:t>
      </w:r>
    </w:p>
    <w:p w:rsidR="003F7031" w:rsidRDefault="003F7031" w:rsidP="008E6881">
      <w:pPr>
        <w:pStyle w:val="ZAKLADNITEXT12"/>
        <w:rPr>
          <w:szCs w:val="24"/>
        </w:rPr>
      </w:pPr>
      <w:r>
        <w:rPr>
          <w:szCs w:val="24"/>
        </w:rPr>
        <w:t>- Top09 a STAN</w:t>
      </w:r>
      <w:r>
        <w:rPr>
          <w:szCs w:val="24"/>
        </w:rPr>
        <w:tab/>
        <w:t>Ing. Adolf Jílek</w:t>
      </w:r>
    </w:p>
    <w:p w:rsidR="00A250EC" w:rsidRPr="00A300A3" w:rsidRDefault="00A250EC" w:rsidP="008E6881">
      <w:pPr>
        <w:pStyle w:val="ZAKLADNITEXT12"/>
        <w:rPr>
          <w:szCs w:val="24"/>
        </w:rPr>
      </w:pPr>
    </w:p>
    <w:p w:rsidR="00063BEA" w:rsidRPr="00CB36DE" w:rsidRDefault="00063BEA" w:rsidP="00CB36DE">
      <w:pPr>
        <w:jc w:val="both"/>
        <w:rPr>
          <w:b/>
          <w:i/>
          <w:szCs w:val="24"/>
        </w:rPr>
      </w:pPr>
      <w:r w:rsidRPr="00B93593">
        <w:rPr>
          <w:b/>
          <w:i/>
          <w:szCs w:val="24"/>
        </w:rPr>
        <w:t xml:space="preserve">Přítomno </w:t>
      </w:r>
      <w:r w:rsidR="00246DA0" w:rsidRPr="00B93593">
        <w:rPr>
          <w:b/>
          <w:i/>
          <w:szCs w:val="24"/>
        </w:rPr>
        <w:t>49</w:t>
      </w:r>
      <w:r w:rsidRPr="00B93593">
        <w:rPr>
          <w:b/>
          <w:i/>
          <w:szCs w:val="24"/>
        </w:rPr>
        <w:t xml:space="preserve">, pro </w:t>
      </w:r>
      <w:r w:rsidR="00DD0E1B" w:rsidRPr="00B93593">
        <w:rPr>
          <w:b/>
          <w:i/>
          <w:szCs w:val="24"/>
        </w:rPr>
        <w:t>48</w:t>
      </w:r>
      <w:r w:rsidRPr="00B93593">
        <w:rPr>
          <w:b/>
          <w:i/>
          <w:szCs w:val="24"/>
        </w:rPr>
        <w:t xml:space="preserve">, proti </w:t>
      </w:r>
      <w:r w:rsidR="00DD0E1B" w:rsidRPr="00B93593">
        <w:rPr>
          <w:b/>
          <w:i/>
          <w:szCs w:val="24"/>
        </w:rPr>
        <w:t>0</w:t>
      </w:r>
      <w:r w:rsidRPr="00B93593">
        <w:rPr>
          <w:b/>
          <w:i/>
          <w:szCs w:val="24"/>
        </w:rPr>
        <w:t xml:space="preserve">, zdržel se </w:t>
      </w:r>
      <w:r w:rsidR="00DD0E1B" w:rsidRPr="00B93593">
        <w:rPr>
          <w:b/>
          <w:i/>
          <w:szCs w:val="24"/>
        </w:rPr>
        <w:t>1, nehlasovali 0.</w:t>
      </w:r>
      <w:r w:rsidRPr="00B93593">
        <w:rPr>
          <w:b/>
          <w:i/>
          <w:szCs w:val="24"/>
        </w:rPr>
        <w:t xml:space="preserve"> Návrh byl přijat.</w:t>
      </w:r>
    </w:p>
    <w:p w:rsidR="00063BEA" w:rsidRPr="001F2EE0" w:rsidRDefault="00063BEA" w:rsidP="008E6881">
      <w:pPr>
        <w:jc w:val="both"/>
        <w:rPr>
          <w:szCs w:val="24"/>
        </w:rPr>
      </w:pPr>
      <w:r w:rsidRPr="001F2EE0">
        <w:rPr>
          <w:szCs w:val="24"/>
        </w:rPr>
        <w:lastRenderedPageBreak/>
        <w:t>Zastupitelstvo zvolilo mandátovou a volební komisi ve složení:</w:t>
      </w:r>
    </w:p>
    <w:p w:rsidR="00063BEA" w:rsidRPr="001F2EE0" w:rsidRDefault="00063BEA" w:rsidP="008E6881">
      <w:pPr>
        <w:pStyle w:val="ZAKLADNITEXT12"/>
        <w:rPr>
          <w:i/>
          <w:color w:val="0000FF"/>
          <w:szCs w:val="24"/>
        </w:rPr>
      </w:pPr>
      <w:r w:rsidRPr="001F2EE0">
        <w:rPr>
          <w:szCs w:val="24"/>
        </w:rPr>
        <w:t xml:space="preserve">- </w:t>
      </w:r>
      <w:r w:rsidR="003F7031">
        <w:rPr>
          <w:szCs w:val="24"/>
        </w:rPr>
        <w:t>ČSSD</w:t>
      </w:r>
      <w:r w:rsidR="003F7031">
        <w:rPr>
          <w:szCs w:val="24"/>
        </w:rPr>
        <w:tab/>
      </w:r>
      <w:r w:rsidR="003F7031">
        <w:rPr>
          <w:szCs w:val="24"/>
        </w:rPr>
        <w:tab/>
        <w:t>Mgr. Yvona Kubjátová</w:t>
      </w:r>
    </w:p>
    <w:p w:rsidR="00063BEA" w:rsidRPr="001F2EE0" w:rsidRDefault="00063BEA" w:rsidP="008E6881">
      <w:pPr>
        <w:pStyle w:val="ZAKLADNITEXT12"/>
        <w:rPr>
          <w:szCs w:val="24"/>
        </w:rPr>
      </w:pPr>
      <w:r w:rsidRPr="001F2EE0">
        <w:rPr>
          <w:szCs w:val="24"/>
        </w:rPr>
        <w:t xml:space="preserve">- </w:t>
      </w:r>
      <w:r w:rsidR="003F7031">
        <w:rPr>
          <w:szCs w:val="24"/>
        </w:rPr>
        <w:t>KSČM</w:t>
      </w:r>
      <w:r w:rsidR="003F7031">
        <w:rPr>
          <w:szCs w:val="24"/>
        </w:rPr>
        <w:tab/>
      </w:r>
      <w:r w:rsidR="003F7031">
        <w:rPr>
          <w:szCs w:val="24"/>
        </w:rPr>
        <w:tab/>
      </w:r>
      <w:r w:rsidR="00A250EC">
        <w:rPr>
          <w:szCs w:val="24"/>
        </w:rPr>
        <w:t>Ing. Miroslav Marek</w:t>
      </w:r>
    </w:p>
    <w:p w:rsidR="00063BEA" w:rsidRPr="001F2EE0" w:rsidRDefault="00063BEA" w:rsidP="008E6881">
      <w:pPr>
        <w:pStyle w:val="ZAKLADNITEXT12"/>
        <w:rPr>
          <w:szCs w:val="24"/>
        </w:rPr>
      </w:pPr>
      <w:r w:rsidRPr="001F2EE0">
        <w:rPr>
          <w:szCs w:val="24"/>
        </w:rPr>
        <w:t xml:space="preserve">- </w:t>
      </w:r>
      <w:r w:rsidR="00B77A88">
        <w:rPr>
          <w:szCs w:val="24"/>
        </w:rPr>
        <w:t>Koalice pro OK</w:t>
      </w:r>
      <w:r w:rsidR="00B77A88">
        <w:rPr>
          <w:szCs w:val="24"/>
        </w:rPr>
        <w:tab/>
        <w:t>RN</w:t>
      </w:r>
      <w:r w:rsidR="00A250EC">
        <w:rPr>
          <w:szCs w:val="24"/>
        </w:rPr>
        <w:t xml:space="preserve">Dr. Ladislav </w:t>
      </w:r>
      <w:proofErr w:type="spellStart"/>
      <w:r w:rsidR="00A250EC">
        <w:rPr>
          <w:szCs w:val="24"/>
        </w:rPr>
        <w:t>Šnevajs</w:t>
      </w:r>
      <w:proofErr w:type="spellEnd"/>
    </w:p>
    <w:p w:rsidR="00063BEA" w:rsidRDefault="00063BEA" w:rsidP="008E6881">
      <w:pPr>
        <w:pStyle w:val="ZAKLADNITEXT12"/>
        <w:rPr>
          <w:szCs w:val="24"/>
        </w:rPr>
      </w:pPr>
      <w:r w:rsidRPr="001F2EE0">
        <w:rPr>
          <w:szCs w:val="24"/>
        </w:rPr>
        <w:t xml:space="preserve">- </w:t>
      </w:r>
      <w:r w:rsidR="00A250EC">
        <w:rPr>
          <w:szCs w:val="24"/>
        </w:rPr>
        <w:t>ODS</w:t>
      </w:r>
      <w:r w:rsidR="00A250EC">
        <w:rPr>
          <w:szCs w:val="24"/>
        </w:rPr>
        <w:tab/>
      </w:r>
      <w:r w:rsidR="00A250EC">
        <w:rPr>
          <w:szCs w:val="24"/>
        </w:rPr>
        <w:tab/>
      </w:r>
      <w:r w:rsidR="00A250EC">
        <w:rPr>
          <w:szCs w:val="24"/>
        </w:rPr>
        <w:tab/>
        <w:t xml:space="preserve">Kamil </w:t>
      </w:r>
      <w:proofErr w:type="spellStart"/>
      <w:r w:rsidR="00A250EC">
        <w:rPr>
          <w:szCs w:val="24"/>
        </w:rPr>
        <w:t>Zápeca</w:t>
      </w:r>
      <w:proofErr w:type="spellEnd"/>
    </w:p>
    <w:p w:rsidR="00A250EC" w:rsidRDefault="00A250EC" w:rsidP="008E6881">
      <w:pPr>
        <w:pStyle w:val="ZAKLADNITEXT12"/>
        <w:rPr>
          <w:szCs w:val="24"/>
        </w:rPr>
      </w:pPr>
      <w:r>
        <w:rPr>
          <w:szCs w:val="24"/>
        </w:rPr>
        <w:t>- TOP09 a STAN</w:t>
      </w:r>
      <w:r>
        <w:rPr>
          <w:szCs w:val="24"/>
        </w:rPr>
        <w:tab/>
        <w:t xml:space="preserve">Blanka </w:t>
      </w:r>
      <w:proofErr w:type="spellStart"/>
      <w:r>
        <w:rPr>
          <w:szCs w:val="24"/>
        </w:rPr>
        <w:t>Kolečkářová</w:t>
      </w:r>
      <w:proofErr w:type="spellEnd"/>
    </w:p>
    <w:p w:rsidR="00A250EC" w:rsidRPr="001F2EE0" w:rsidRDefault="00A250EC" w:rsidP="008E6881">
      <w:pPr>
        <w:pStyle w:val="ZAKLADNITEXT12"/>
        <w:rPr>
          <w:szCs w:val="24"/>
        </w:rPr>
      </w:pPr>
    </w:p>
    <w:p w:rsidR="00063BEA" w:rsidRPr="001F2EE0" w:rsidRDefault="00063BEA" w:rsidP="008E6881">
      <w:pPr>
        <w:jc w:val="both"/>
        <w:rPr>
          <w:b/>
          <w:i/>
          <w:szCs w:val="24"/>
        </w:rPr>
      </w:pPr>
      <w:r w:rsidRPr="00B93593">
        <w:rPr>
          <w:b/>
          <w:i/>
          <w:szCs w:val="24"/>
        </w:rPr>
        <w:t xml:space="preserve">Přítomno </w:t>
      </w:r>
      <w:r w:rsidR="00DD0E1B" w:rsidRPr="00B93593">
        <w:rPr>
          <w:b/>
          <w:i/>
          <w:szCs w:val="24"/>
        </w:rPr>
        <w:t>49</w:t>
      </w:r>
      <w:r w:rsidRPr="00B93593">
        <w:rPr>
          <w:b/>
          <w:i/>
          <w:szCs w:val="24"/>
        </w:rPr>
        <w:t xml:space="preserve">, pro </w:t>
      </w:r>
      <w:r w:rsidR="00DD0E1B" w:rsidRPr="00B93593">
        <w:rPr>
          <w:b/>
          <w:i/>
          <w:szCs w:val="24"/>
        </w:rPr>
        <w:t>48</w:t>
      </w:r>
      <w:r w:rsidRPr="00B93593">
        <w:rPr>
          <w:b/>
          <w:i/>
          <w:szCs w:val="24"/>
        </w:rPr>
        <w:t xml:space="preserve">, proti </w:t>
      </w:r>
      <w:r w:rsidR="00DD0E1B" w:rsidRPr="00B93593">
        <w:rPr>
          <w:b/>
          <w:i/>
          <w:szCs w:val="24"/>
        </w:rPr>
        <w:t>0</w:t>
      </w:r>
      <w:r w:rsidRPr="00B93593">
        <w:rPr>
          <w:b/>
          <w:i/>
          <w:szCs w:val="24"/>
        </w:rPr>
        <w:t xml:space="preserve">, zdržel se </w:t>
      </w:r>
      <w:r w:rsidR="00DD0E1B" w:rsidRPr="00B93593">
        <w:rPr>
          <w:b/>
          <w:i/>
          <w:szCs w:val="24"/>
        </w:rPr>
        <w:t>0</w:t>
      </w:r>
      <w:r w:rsidRPr="00B93593">
        <w:rPr>
          <w:b/>
          <w:i/>
          <w:szCs w:val="24"/>
        </w:rPr>
        <w:t>, nehlasoval</w:t>
      </w:r>
      <w:r w:rsidR="00A300A3" w:rsidRPr="00B93593">
        <w:rPr>
          <w:b/>
          <w:i/>
          <w:szCs w:val="24"/>
        </w:rPr>
        <w:t>i</w:t>
      </w:r>
      <w:r w:rsidRPr="00B93593">
        <w:rPr>
          <w:b/>
          <w:i/>
          <w:szCs w:val="24"/>
        </w:rPr>
        <w:t xml:space="preserve"> </w:t>
      </w:r>
      <w:r w:rsidR="00DD0E1B" w:rsidRPr="00B93593">
        <w:rPr>
          <w:b/>
          <w:i/>
          <w:szCs w:val="24"/>
        </w:rPr>
        <w:t>1.</w:t>
      </w:r>
      <w:r w:rsidRPr="00B93593">
        <w:rPr>
          <w:b/>
          <w:i/>
          <w:szCs w:val="24"/>
        </w:rPr>
        <w:t xml:space="preserve"> Návrh byl přijat.</w:t>
      </w:r>
    </w:p>
    <w:p w:rsidR="00063BEA" w:rsidRPr="001F2EE0" w:rsidRDefault="00063BEA" w:rsidP="008E6881">
      <w:pPr>
        <w:pStyle w:val="ZAKLADNITEXT12"/>
        <w:rPr>
          <w:szCs w:val="24"/>
        </w:rPr>
      </w:pPr>
    </w:p>
    <w:p w:rsidR="00063BEA" w:rsidRPr="001F2EE0" w:rsidRDefault="002E52A4" w:rsidP="008E688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K zápisu ze zasedání</w:t>
      </w:r>
      <w:r w:rsidR="00063BEA" w:rsidRPr="001F2EE0">
        <w:rPr>
          <w:rFonts w:cs="Arial"/>
          <w:szCs w:val="24"/>
        </w:rPr>
        <w:t xml:space="preserve"> Zastupitelstva Olomouckého kraje </w:t>
      </w:r>
      <w:r w:rsidR="00A250EC">
        <w:rPr>
          <w:rFonts w:cs="Arial"/>
          <w:szCs w:val="24"/>
        </w:rPr>
        <w:t xml:space="preserve">(ZOK) </w:t>
      </w:r>
      <w:r w:rsidR="00063BEA" w:rsidRPr="001F2EE0">
        <w:rPr>
          <w:rFonts w:cs="Arial"/>
          <w:szCs w:val="24"/>
        </w:rPr>
        <w:t xml:space="preserve">ze dne </w:t>
      </w:r>
      <w:r w:rsidR="00A250EC">
        <w:rPr>
          <w:rFonts w:cs="Arial"/>
          <w:szCs w:val="24"/>
        </w:rPr>
        <w:t>12. 12. 2014</w:t>
      </w:r>
      <w:r w:rsidR="00063BEA" w:rsidRPr="001F2EE0">
        <w:rPr>
          <w:rFonts w:cs="Arial"/>
          <w:szCs w:val="24"/>
        </w:rPr>
        <w:t xml:space="preserve"> nebyly vzneseny žádné námitky, v souladu s jednacím řádem Zastupitelstva Olomouckého kraje se tedy zápis považuje za schválený.</w:t>
      </w:r>
    </w:p>
    <w:p w:rsidR="00063BEA" w:rsidRPr="001F2EE0" w:rsidRDefault="00063BEA" w:rsidP="008E6881">
      <w:pPr>
        <w:pStyle w:val="ZAKLADNITEXT12"/>
        <w:rPr>
          <w:szCs w:val="24"/>
        </w:rPr>
      </w:pPr>
    </w:p>
    <w:p w:rsidR="00063BEA" w:rsidRPr="001F2EE0" w:rsidRDefault="00063BEA" w:rsidP="008E6881">
      <w:pPr>
        <w:jc w:val="both"/>
        <w:rPr>
          <w:rFonts w:cs="Arial"/>
          <w:szCs w:val="24"/>
          <w:u w:val="single"/>
        </w:rPr>
      </w:pPr>
      <w:r w:rsidRPr="001F2EE0">
        <w:rPr>
          <w:rFonts w:cs="Arial"/>
          <w:szCs w:val="24"/>
          <w:u w:val="single"/>
        </w:rPr>
        <w:t xml:space="preserve">K dotazům členů zastupitelstva vzneseným na posledním zasedání dne </w:t>
      </w:r>
      <w:r w:rsidR="003529C5">
        <w:rPr>
          <w:rFonts w:cs="Arial"/>
          <w:szCs w:val="24"/>
          <w:u w:val="single"/>
        </w:rPr>
        <w:t>12. 12. </w:t>
      </w:r>
      <w:r w:rsidR="00A250EC">
        <w:rPr>
          <w:rFonts w:cs="Arial"/>
          <w:szCs w:val="24"/>
          <w:u w:val="single"/>
        </w:rPr>
        <w:t>2014</w:t>
      </w:r>
      <w:r w:rsidR="003529C5">
        <w:rPr>
          <w:rFonts w:cs="Arial"/>
          <w:szCs w:val="24"/>
          <w:u w:val="single"/>
        </w:rPr>
        <w:t>:</w:t>
      </w:r>
    </w:p>
    <w:p w:rsidR="00063BEA" w:rsidRDefault="00063BEA" w:rsidP="008E6881">
      <w:pPr>
        <w:tabs>
          <w:tab w:val="num" w:pos="567"/>
        </w:tabs>
        <w:jc w:val="both"/>
        <w:rPr>
          <w:rFonts w:cs="Arial"/>
          <w:szCs w:val="24"/>
        </w:rPr>
      </w:pPr>
    </w:p>
    <w:p w:rsidR="003529C5" w:rsidRPr="003529C5" w:rsidRDefault="003529C5" w:rsidP="008E6881">
      <w:pPr>
        <w:jc w:val="both"/>
        <w:rPr>
          <w:rFonts w:cs="Arial"/>
          <w:bCs/>
          <w:i/>
          <w:iCs/>
          <w:color w:val="00B050"/>
          <w:szCs w:val="24"/>
        </w:rPr>
      </w:pPr>
      <w:r w:rsidRPr="003529C5">
        <w:rPr>
          <w:rFonts w:eastAsia="SimSun" w:cs="Arial"/>
          <w:kern w:val="3"/>
          <w:szCs w:val="24"/>
          <w:u w:val="single"/>
          <w:lang w:eastAsia="en-US"/>
        </w:rPr>
        <w:t>K bodu 6</w:t>
      </w:r>
      <w:r w:rsidRPr="003529C5">
        <w:rPr>
          <w:rFonts w:eastAsia="SimSun" w:cs="Arial"/>
          <w:kern w:val="3"/>
          <w:szCs w:val="24"/>
          <w:lang w:eastAsia="en-US"/>
        </w:rPr>
        <w:t xml:space="preserve"> – Rozpočet Olomouckého kraje 2015 – návrh rozpočtu</w:t>
      </w:r>
      <w:r w:rsidRPr="003529C5">
        <w:rPr>
          <w:rFonts w:eastAsia="SimSun" w:cs="Arial"/>
          <w:kern w:val="3"/>
          <w:szCs w:val="24"/>
          <w:lang w:eastAsia="en-US"/>
        </w:rPr>
        <w:br/>
        <w:t xml:space="preserve">RNDr. </w:t>
      </w:r>
      <w:proofErr w:type="spellStart"/>
      <w:r w:rsidRPr="003529C5">
        <w:rPr>
          <w:rFonts w:eastAsia="SimSun" w:cs="Arial"/>
          <w:kern w:val="3"/>
          <w:szCs w:val="24"/>
          <w:lang w:eastAsia="en-US"/>
        </w:rPr>
        <w:t>Šnevajs</w:t>
      </w:r>
      <w:proofErr w:type="spellEnd"/>
      <w:r w:rsidRPr="003529C5">
        <w:rPr>
          <w:rFonts w:eastAsia="SimSun" w:cs="Arial"/>
          <w:kern w:val="3"/>
          <w:szCs w:val="24"/>
          <w:lang w:eastAsia="en-US"/>
        </w:rPr>
        <w:t xml:space="preserve">: Požádal o upřesnění rekonstrukcí komunikací, týkajících se využití dotačních prostředků ROP na rekonstrukci silnic 2. a 3. třídy. </w:t>
      </w:r>
      <w:r w:rsidRPr="003529C5">
        <w:rPr>
          <w:rFonts w:eastAsia="SimSun" w:cs="Arial"/>
          <w:kern w:val="3"/>
          <w:szCs w:val="24"/>
          <w:lang w:eastAsia="en-US"/>
        </w:rPr>
        <w:br/>
      </w:r>
      <w:r w:rsidRPr="003529C5">
        <w:rPr>
          <w:rFonts w:cs="Arial"/>
          <w:bCs/>
          <w:i/>
          <w:iCs/>
          <w:szCs w:val="24"/>
        </w:rPr>
        <w:t xml:space="preserve">Požadované informace byly </w:t>
      </w:r>
      <w:r w:rsidR="00DC5C31">
        <w:rPr>
          <w:rFonts w:cs="Arial"/>
          <w:bCs/>
          <w:i/>
          <w:iCs/>
          <w:szCs w:val="24"/>
        </w:rPr>
        <w:t>RN</w:t>
      </w:r>
      <w:r w:rsidRPr="003529C5">
        <w:rPr>
          <w:rFonts w:cs="Arial"/>
          <w:bCs/>
          <w:i/>
          <w:iCs/>
          <w:szCs w:val="24"/>
        </w:rPr>
        <w:t xml:space="preserve">Dr. </w:t>
      </w:r>
      <w:proofErr w:type="spellStart"/>
      <w:r w:rsidRPr="003529C5">
        <w:rPr>
          <w:rFonts w:cs="Arial"/>
          <w:bCs/>
          <w:i/>
          <w:iCs/>
          <w:szCs w:val="24"/>
        </w:rPr>
        <w:t>Šnevajsovi</w:t>
      </w:r>
      <w:proofErr w:type="spellEnd"/>
      <w:r w:rsidRPr="003529C5">
        <w:rPr>
          <w:rFonts w:cs="Arial"/>
          <w:bCs/>
          <w:i/>
          <w:iCs/>
          <w:szCs w:val="24"/>
        </w:rPr>
        <w:t xml:space="preserve"> zaslány e-mailem dne 17</w:t>
      </w:r>
      <w:r w:rsidRPr="003529C5">
        <w:rPr>
          <w:rFonts w:cs="Arial"/>
          <w:i/>
          <w:szCs w:val="24"/>
        </w:rPr>
        <w:t xml:space="preserve">. 12. 2014 </w:t>
      </w:r>
      <w:r w:rsidR="001137BF">
        <w:rPr>
          <w:rFonts w:cs="Arial"/>
          <w:i/>
          <w:szCs w:val="24"/>
        </w:rPr>
        <w:br/>
      </w:r>
      <w:r w:rsidRPr="003529C5">
        <w:rPr>
          <w:rFonts w:cs="Arial"/>
          <w:i/>
          <w:szCs w:val="24"/>
        </w:rPr>
        <w:t xml:space="preserve">a v kopii všem </w:t>
      </w:r>
      <w:r w:rsidRPr="003529C5">
        <w:rPr>
          <w:rFonts w:cs="Arial"/>
          <w:bCs/>
          <w:i/>
          <w:iCs/>
          <w:szCs w:val="24"/>
        </w:rPr>
        <w:t xml:space="preserve">předsedům klubů ZOK. </w:t>
      </w:r>
    </w:p>
    <w:p w:rsidR="003529C5" w:rsidRPr="003529C5" w:rsidRDefault="003529C5" w:rsidP="008E6881">
      <w:pPr>
        <w:jc w:val="both"/>
        <w:rPr>
          <w:rFonts w:cs="Arial"/>
          <w:color w:val="00B050"/>
          <w:szCs w:val="24"/>
          <w:u w:val="single"/>
        </w:rPr>
      </w:pPr>
    </w:p>
    <w:p w:rsidR="003529C5" w:rsidRPr="003529C5" w:rsidRDefault="003529C5" w:rsidP="008E6881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3529C5">
        <w:rPr>
          <w:szCs w:val="24"/>
          <w:u w:val="single"/>
        </w:rPr>
        <w:t>K bodu 13</w:t>
      </w:r>
      <w:r w:rsidRPr="003529C5">
        <w:rPr>
          <w:szCs w:val="24"/>
        </w:rPr>
        <w:t xml:space="preserve"> – Racionalizace škol a školských zařízení zřizovaných Olomouckým krajem </w:t>
      </w:r>
    </w:p>
    <w:p w:rsidR="003529C5" w:rsidRPr="003529C5" w:rsidRDefault="003529C5" w:rsidP="008E6881">
      <w:pPr>
        <w:jc w:val="both"/>
        <w:rPr>
          <w:szCs w:val="24"/>
        </w:rPr>
      </w:pPr>
      <w:r w:rsidRPr="003529C5">
        <w:rPr>
          <w:szCs w:val="24"/>
        </w:rPr>
        <w:t xml:space="preserve">Zastupitelé se zajímali o fungování školy SŠ, ZŠ a MŠ prof. </w:t>
      </w:r>
      <w:proofErr w:type="spellStart"/>
      <w:r w:rsidRPr="003529C5">
        <w:rPr>
          <w:szCs w:val="24"/>
        </w:rPr>
        <w:t>Vejdovského</w:t>
      </w:r>
      <w:proofErr w:type="spellEnd"/>
      <w:r w:rsidRPr="003529C5">
        <w:rPr>
          <w:szCs w:val="24"/>
        </w:rPr>
        <w:t xml:space="preserve"> v Olomouci </w:t>
      </w:r>
      <w:proofErr w:type="spellStart"/>
      <w:r w:rsidRPr="003529C5">
        <w:rPr>
          <w:szCs w:val="24"/>
        </w:rPr>
        <w:t>Hejčíně</w:t>
      </w:r>
      <w:proofErr w:type="spellEnd"/>
      <w:r w:rsidRPr="003529C5">
        <w:rPr>
          <w:szCs w:val="24"/>
        </w:rPr>
        <w:t xml:space="preserve"> po sloučení.  </w:t>
      </w:r>
    </w:p>
    <w:p w:rsidR="003529C5" w:rsidRPr="003529C5" w:rsidRDefault="003529C5" w:rsidP="008E6881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3529C5">
        <w:rPr>
          <w:szCs w:val="24"/>
        </w:rPr>
        <w:t>Požádal jsem pana náměstka Švece, aby zorganizoval návštěvu členů zastupitelstva přímo ve škole, aby se zastupitelé mohli osobně seznámit s prací školy.</w:t>
      </w:r>
    </w:p>
    <w:p w:rsidR="003529C5" w:rsidRPr="003529C5" w:rsidRDefault="003529C5" w:rsidP="008E6881">
      <w:pPr>
        <w:jc w:val="both"/>
        <w:rPr>
          <w:rFonts w:cs="Arial"/>
          <w:bCs/>
          <w:i/>
          <w:iCs/>
          <w:szCs w:val="24"/>
        </w:rPr>
      </w:pPr>
      <w:r w:rsidRPr="003529C5">
        <w:rPr>
          <w:rFonts w:cs="Arial"/>
          <w:bCs/>
          <w:i/>
          <w:iCs/>
          <w:szCs w:val="24"/>
        </w:rPr>
        <w:t xml:space="preserve">Exkurze zastupitelů ve škole prof. </w:t>
      </w:r>
      <w:proofErr w:type="spellStart"/>
      <w:r w:rsidRPr="003529C5">
        <w:rPr>
          <w:rFonts w:cs="Arial"/>
          <w:bCs/>
          <w:i/>
          <w:iCs/>
          <w:szCs w:val="24"/>
        </w:rPr>
        <w:t>Vejdovského</w:t>
      </w:r>
      <w:proofErr w:type="spellEnd"/>
      <w:r w:rsidRPr="003529C5">
        <w:rPr>
          <w:rFonts w:cs="Arial"/>
          <w:bCs/>
          <w:i/>
          <w:iCs/>
          <w:szCs w:val="24"/>
        </w:rPr>
        <w:t xml:space="preserve"> v </w:t>
      </w:r>
      <w:proofErr w:type="spellStart"/>
      <w:r w:rsidRPr="003529C5">
        <w:rPr>
          <w:rFonts w:cs="Arial"/>
          <w:bCs/>
          <w:i/>
          <w:iCs/>
          <w:szCs w:val="24"/>
        </w:rPr>
        <w:t>Hejčíně</w:t>
      </w:r>
      <w:proofErr w:type="spellEnd"/>
      <w:r w:rsidRPr="003529C5">
        <w:rPr>
          <w:rFonts w:cs="Arial"/>
          <w:bCs/>
          <w:i/>
          <w:iCs/>
          <w:szCs w:val="24"/>
        </w:rPr>
        <w:t xml:space="preserve"> proběhla.</w:t>
      </w:r>
    </w:p>
    <w:p w:rsidR="003529C5" w:rsidRPr="003529C5" w:rsidRDefault="003529C5" w:rsidP="008E6881">
      <w:pPr>
        <w:jc w:val="both"/>
        <w:rPr>
          <w:rFonts w:cs="Arial"/>
          <w:color w:val="00B050"/>
          <w:szCs w:val="24"/>
          <w:u w:val="single"/>
        </w:rPr>
      </w:pPr>
    </w:p>
    <w:p w:rsidR="007C3CCD" w:rsidRDefault="003529C5" w:rsidP="008E6881">
      <w:pPr>
        <w:jc w:val="both"/>
        <w:rPr>
          <w:rFonts w:eastAsia="SimSun" w:cs="Arial"/>
          <w:kern w:val="3"/>
          <w:szCs w:val="24"/>
          <w:lang w:eastAsia="en-US"/>
        </w:rPr>
      </w:pPr>
      <w:r w:rsidRPr="003529C5">
        <w:rPr>
          <w:rFonts w:eastAsia="SimSun" w:cs="Arial"/>
          <w:kern w:val="3"/>
          <w:szCs w:val="24"/>
          <w:u w:val="single"/>
          <w:lang w:eastAsia="en-US"/>
        </w:rPr>
        <w:t>K bodu 31</w:t>
      </w:r>
      <w:r w:rsidRPr="003529C5">
        <w:rPr>
          <w:rFonts w:eastAsia="SimSun" w:cs="Arial"/>
          <w:kern w:val="3"/>
          <w:szCs w:val="24"/>
          <w:lang w:eastAsia="en-US"/>
        </w:rPr>
        <w:t xml:space="preserve"> – Přistoupení Olomouckého kraje do zájmového sdružení právnických osob „Evropská kulturní stezka sv. Cyrila </w:t>
      </w:r>
      <w:r w:rsidR="007C3CCD">
        <w:rPr>
          <w:rFonts w:eastAsia="SimSun" w:cs="Arial"/>
          <w:kern w:val="3"/>
          <w:szCs w:val="24"/>
          <w:lang w:eastAsia="en-US"/>
        </w:rPr>
        <w:t>a Metoděje“</w:t>
      </w:r>
    </w:p>
    <w:p w:rsidR="003529C5" w:rsidRPr="003529C5" w:rsidRDefault="003529C5" w:rsidP="008E6881">
      <w:pPr>
        <w:jc w:val="both"/>
        <w:rPr>
          <w:rFonts w:eastAsia="SimSun" w:cs="Arial"/>
          <w:kern w:val="3"/>
          <w:szCs w:val="24"/>
          <w:lang w:eastAsia="en-US"/>
        </w:rPr>
      </w:pPr>
      <w:r w:rsidRPr="003529C5">
        <w:rPr>
          <w:rFonts w:eastAsia="SimSun" w:cs="Arial"/>
          <w:kern w:val="3"/>
          <w:szCs w:val="24"/>
          <w:lang w:eastAsia="en-US"/>
        </w:rPr>
        <w:t xml:space="preserve">RNDr. </w:t>
      </w:r>
      <w:proofErr w:type="spellStart"/>
      <w:r w:rsidRPr="003529C5">
        <w:rPr>
          <w:rFonts w:eastAsia="SimSun" w:cs="Arial"/>
          <w:kern w:val="3"/>
          <w:szCs w:val="24"/>
          <w:lang w:eastAsia="en-US"/>
        </w:rPr>
        <w:t>Šnevajs</w:t>
      </w:r>
      <w:proofErr w:type="spellEnd"/>
      <w:r w:rsidRPr="003529C5">
        <w:rPr>
          <w:rFonts w:eastAsia="SimSun" w:cs="Arial"/>
          <w:kern w:val="3"/>
          <w:szCs w:val="24"/>
          <w:lang w:eastAsia="en-US"/>
        </w:rPr>
        <w:t xml:space="preserve">: Doporučil širší jednání města, arcibiskupství a kraje, za účelem zahrnutí této aktivity do plánů nebo koncepčních materiálů rozvoje cestovního ruchu. </w:t>
      </w:r>
    </w:p>
    <w:p w:rsidR="003529C5" w:rsidRPr="003529C5" w:rsidRDefault="003529C5" w:rsidP="008E6881">
      <w:pPr>
        <w:jc w:val="both"/>
        <w:rPr>
          <w:rFonts w:cs="Arial"/>
          <w:bCs/>
          <w:i/>
          <w:iCs/>
          <w:szCs w:val="24"/>
        </w:rPr>
      </w:pPr>
      <w:r w:rsidRPr="003529C5">
        <w:rPr>
          <w:rFonts w:cs="Arial"/>
          <w:bCs/>
          <w:i/>
          <w:iCs/>
          <w:szCs w:val="24"/>
        </w:rPr>
        <w:t xml:space="preserve">O přípravě jednání byl </w:t>
      </w:r>
      <w:r w:rsidR="00DC5C31">
        <w:rPr>
          <w:rFonts w:cs="Arial"/>
          <w:bCs/>
          <w:i/>
          <w:iCs/>
          <w:szCs w:val="24"/>
        </w:rPr>
        <w:t>RN</w:t>
      </w:r>
      <w:r w:rsidRPr="003529C5">
        <w:rPr>
          <w:rFonts w:cs="Arial"/>
          <w:bCs/>
          <w:i/>
          <w:iCs/>
          <w:szCs w:val="24"/>
        </w:rPr>
        <w:t xml:space="preserve">Dr. </w:t>
      </w:r>
      <w:proofErr w:type="spellStart"/>
      <w:r w:rsidRPr="003529C5">
        <w:rPr>
          <w:rFonts w:cs="Arial"/>
          <w:bCs/>
          <w:i/>
          <w:iCs/>
          <w:szCs w:val="24"/>
        </w:rPr>
        <w:t>Šnevajs</w:t>
      </w:r>
      <w:proofErr w:type="spellEnd"/>
      <w:r w:rsidRPr="003529C5">
        <w:rPr>
          <w:rFonts w:cs="Arial"/>
          <w:bCs/>
          <w:i/>
          <w:iCs/>
          <w:szCs w:val="24"/>
        </w:rPr>
        <w:t xml:space="preserve"> průběžně informován. Pozvánka na jednání byla </w:t>
      </w:r>
      <w:r w:rsidR="00DC5C31">
        <w:rPr>
          <w:rFonts w:cs="Arial"/>
          <w:bCs/>
          <w:i/>
          <w:iCs/>
          <w:szCs w:val="24"/>
        </w:rPr>
        <w:t>RN</w:t>
      </w:r>
      <w:r w:rsidRPr="003529C5">
        <w:rPr>
          <w:rFonts w:cs="Arial"/>
          <w:bCs/>
          <w:i/>
          <w:iCs/>
          <w:szCs w:val="24"/>
        </w:rPr>
        <w:t>Dr. </w:t>
      </w:r>
      <w:proofErr w:type="spellStart"/>
      <w:r w:rsidRPr="003529C5">
        <w:rPr>
          <w:rFonts w:cs="Arial"/>
          <w:bCs/>
          <w:i/>
          <w:iCs/>
          <w:szCs w:val="24"/>
        </w:rPr>
        <w:t>Šnevajsovi</w:t>
      </w:r>
      <w:proofErr w:type="spellEnd"/>
      <w:r w:rsidRPr="003529C5">
        <w:rPr>
          <w:rFonts w:cs="Arial"/>
          <w:bCs/>
          <w:i/>
          <w:iCs/>
          <w:szCs w:val="24"/>
        </w:rPr>
        <w:t xml:space="preserve"> zaslána dne 13. 2. 2015 a v kopii všem předsedům klubů ZOK. Jednání proběhlo včera. (Svoláno na 19. 2. 2015.)</w:t>
      </w:r>
    </w:p>
    <w:p w:rsidR="003529C5" w:rsidRPr="003529C5" w:rsidRDefault="003529C5" w:rsidP="008E6881">
      <w:pPr>
        <w:jc w:val="both"/>
        <w:rPr>
          <w:rFonts w:cs="Arial"/>
          <w:color w:val="00B050"/>
          <w:szCs w:val="24"/>
          <w:u w:val="single"/>
        </w:rPr>
      </w:pPr>
    </w:p>
    <w:p w:rsidR="003529C5" w:rsidRPr="003529C5" w:rsidRDefault="003529C5" w:rsidP="008E6881">
      <w:pPr>
        <w:suppressAutoHyphens/>
        <w:autoSpaceDN w:val="0"/>
        <w:jc w:val="both"/>
        <w:textAlignment w:val="baseline"/>
        <w:rPr>
          <w:szCs w:val="24"/>
          <w:u w:val="single"/>
        </w:rPr>
      </w:pPr>
      <w:r w:rsidRPr="003529C5">
        <w:rPr>
          <w:szCs w:val="24"/>
          <w:u w:val="single"/>
        </w:rPr>
        <w:t xml:space="preserve">K bodu Různé </w:t>
      </w:r>
    </w:p>
    <w:p w:rsidR="003529C5" w:rsidRPr="003529C5" w:rsidRDefault="003529C5" w:rsidP="008E6881">
      <w:pPr>
        <w:jc w:val="both"/>
        <w:rPr>
          <w:szCs w:val="24"/>
        </w:rPr>
      </w:pPr>
      <w:r w:rsidRPr="003529C5">
        <w:rPr>
          <w:szCs w:val="24"/>
        </w:rPr>
        <w:t xml:space="preserve">B. </w:t>
      </w:r>
      <w:proofErr w:type="spellStart"/>
      <w:r w:rsidRPr="003529C5">
        <w:rPr>
          <w:szCs w:val="24"/>
        </w:rPr>
        <w:t>Kolečkářová</w:t>
      </w:r>
      <w:proofErr w:type="spellEnd"/>
      <w:r w:rsidRPr="003529C5">
        <w:rPr>
          <w:szCs w:val="24"/>
        </w:rPr>
        <w:t xml:space="preserve">: Vznesla dotaz k informaci o možném zrušení finančních přezkumů obcí a měst. Ing. Niče, vedoucí kanceláře ředitele, záležitost vysvětlil na místě s tím, že tuto problematiku bude projednávat pracovní skupina, ustavená za tímto účelem. </w:t>
      </w:r>
    </w:p>
    <w:p w:rsidR="003529C5" w:rsidRPr="003529C5" w:rsidRDefault="003529C5" w:rsidP="008E6881">
      <w:pPr>
        <w:jc w:val="both"/>
        <w:rPr>
          <w:szCs w:val="24"/>
        </w:rPr>
      </w:pPr>
      <w:r w:rsidRPr="003529C5">
        <w:rPr>
          <w:szCs w:val="24"/>
        </w:rPr>
        <w:t>Ing. Tesařík požádal o výstupy pracovní skupiny.</w:t>
      </w:r>
    </w:p>
    <w:p w:rsidR="003529C5" w:rsidRDefault="003529C5" w:rsidP="008E6881">
      <w:pPr>
        <w:jc w:val="both"/>
        <w:rPr>
          <w:rFonts w:cs="Arial"/>
          <w:bCs/>
          <w:i/>
          <w:iCs/>
          <w:szCs w:val="24"/>
        </w:rPr>
      </w:pPr>
      <w:r w:rsidRPr="003529C5">
        <w:rPr>
          <w:rFonts w:cs="Arial"/>
          <w:bCs/>
          <w:i/>
          <w:iCs/>
          <w:szCs w:val="24"/>
        </w:rPr>
        <w:t xml:space="preserve">Požadované informace byly Ing. Tesaříkovi zaslány e-mailem dne 5. 1. 2015 </w:t>
      </w:r>
      <w:r w:rsidR="001137BF">
        <w:rPr>
          <w:rFonts w:cs="Arial"/>
          <w:bCs/>
          <w:i/>
          <w:iCs/>
          <w:szCs w:val="24"/>
        </w:rPr>
        <w:br/>
      </w:r>
      <w:r w:rsidRPr="003529C5">
        <w:rPr>
          <w:rFonts w:cs="Arial"/>
          <w:i/>
          <w:szCs w:val="24"/>
        </w:rPr>
        <w:t xml:space="preserve">a v kopii všem </w:t>
      </w:r>
      <w:r w:rsidRPr="003529C5">
        <w:rPr>
          <w:rFonts w:cs="Arial"/>
          <w:bCs/>
          <w:i/>
          <w:iCs/>
          <w:szCs w:val="24"/>
        </w:rPr>
        <w:t xml:space="preserve">předsedům klubů ZOK. </w:t>
      </w:r>
    </w:p>
    <w:p w:rsidR="003529C5" w:rsidRDefault="003529C5" w:rsidP="008E6881">
      <w:pPr>
        <w:jc w:val="both"/>
        <w:rPr>
          <w:rFonts w:cs="Arial"/>
          <w:bCs/>
          <w:i/>
          <w:iCs/>
          <w:szCs w:val="24"/>
        </w:rPr>
      </w:pPr>
    </w:p>
    <w:p w:rsidR="003529C5" w:rsidRDefault="003529C5" w:rsidP="008E6881">
      <w:pPr>
        <w:jc w:val="both"/>
        <w:rPr>
          <w:rFonts w:cs="Arial"/>
          <w:bCs/>
          <w:iCs/>
          <w:szCs w:val="24"/>
        </w:rPr>
      </w:pPr>
      <w:r w:rsidRPr="003529C5">
        <w:rPr>
          <w:rFonts w:cs="Arial"/>
          <w:b/>
          <w:bCs/>
          <w:iCs/>
          <w:szCs w:val="24"/>
        </w:rPr>
        <w:t xml:space="preserve">B. </w:t>
      </w:r>
      <w:proofErr w:type="spellStart"/>
      <w:r w:rsidRPr="003529C5">
        <w:rPr>
          <w:rFonts w:cs="Arial"/>
          <w:b/>
          <w:bCs/>
          <w:iCs/>
          <w:szCs w:val="24"/>
        </w:rPr>
        <w:t>Kolečkářová</w:t>
      </w:r>
      <w:proofErr w:type="spellEnd"/>
      <w:r w:rsidR="00246DA0">
        <w:rPr>
          <w:rFonts w:cs="Arial"/>
          <w:b/>
          <w:bCs/>
          <w:iCs/>
          <w:szCs w:val="24"/>
        </w:rPr>
        <w:t>:</w:t>
      </w:r>
      <w:r>
        <w:rPr>
          <w:rFonts w:cs="Arial"/>
          <w:bCs/>
          <w:iCs/>
          <w:szCs w:val="24"/>
        </w:rPr>
        <w:t xml:space="preserve"> </w:t>
      </w:r>
      <w:r w:rsidR="00246DA0">
        <w:rPr>
          <w:rFonts w:cs="Arial"/>
          <w:bCs/>
          <w:iCs/>
          <w:szCs w:val="24"/>
        </w:rPr>
        <w:t>Ž</w:t>
      </w:r>
      <w:r>
        <w:rPr>
          <w:rFonts w:cs="Arial"/>
          <w:bCs/>
          <w:iCs/>
          <w:szCs w:val="24"/>
        </w:rPr>
        <w:t>ádnou informaci</w:t>
      </w:r>
      <w:r w:rsidR="00246DA0">
        <w:rPr>
          <w:rFonts w:cs="Arial"/>
          <w:bCs/>
          <w:iCs/>
          <w:szCs w:val="24"/>
        </w:rPr>
        <w:t xml:space="preserve"> jsem</w:t>
      </w:r>
      <w:r>
        <w:rPr>
          <w:rFonts w:cs="Arial"/>
          <w:bCs/>
          <w:iCs/>
          <w:szCs w:val="24"/>
        </w:rPr>
        <w:t xml:space="preserve"> neobdržela.</w:t>
      </w:r>
    </w:p>
    <w:p w:rsidR="003529C5" w:rsidRDefault="003529C5" w:rsidP="008E6881">
      <w:pPr>
        <w:jc w:val="both"/>
        <w:rPr>
          <w:rFonts w:cs="Arial"/>
          <w:bCs/>
          <w:iCs/>
          <w:szCs w:val="24"/>
        </w:rPr>
      </w:pPr>
    </w:p>
    <w:p w:rsidR="003529C5" w:rsidRDefault="003529C5" w:rsidP="008E6881">
      <w:pPr>
        <w:jc w:val="both"/>
        <w:rPr>
          <w:rFonts w:cs="Arial"/>
          <w:bCs/>
          <w:iCs/>
          <w:szCs w:val="24"/>
        </w:rPr>
      </w:pPr>
      <w:r w:rsidRPr="003529C5">
        <w:rPr>
          <w:rFonts w:cs="Arial"/>
          <w:b/>
          <w:bCs/>
          <w:iCs/>
          <w:szCs w:val="24"/>
        </w:rPr>
        <w:t>Ing. Rozbořil</w:t>
      </w:r>
      <w:r w:rsidR="00246DA0">
        <w:rPr>
          <w:rFonts w:cs="Arial"/>
          <w:b/>
          <w:bCs/>
          <w:iCs/>
          <w:szCs w:val="24"/>
        </w:rPr>
        <w:t>:</w:t>
      </w:r>
      <w:r w:rsidR="004B2045">
        <w:rPr>
          <w:rFonts w:cs="Arial"/>
          <w:b/>
          <w:bCs/>
          <w:iCs/>
          <w:szCs w:val="24"/>
        </w:rPr>
        <w:t xml:space="preserve"> </w:t>
      </w:r>
      <w:r w:rsidR="00246DA0">
        <w:rPr>
          <w:rFonts w:cs="Arial"/>
          <w:bCs/>
          <w:iCs/>
          <w:szCs w:val="24"/>
        </w:rPr>
        <w:t>I</w:t>
      </w:r>
      <w:r>
        <w:rPr>
          <w:rFonts w:cs="Arial"/>
          <w:bCs/>
          <w:iCs/>
          <w:szCs w:val="24"/>
        </w:rPr>
        <w:t>nformace byly zaslány předsedovi k</w:t>
      </w:r>
      <w:r w:rsidR="00246DA0">
        <w:rPr>
          <w:rFonts w:cs="Arial"/>
          <w:bCs/>
          <w:iCs/>
          <w:szCs w:val="24"/>
        </w:rPr>
        <w:t>lubu a požádal pana Ing. Niče o </w:t>
      </w:r>
      <w:r>
        <w:rPr>
          <w:rFonts w:cs="Arial"/>
          <w:bCs/>
          <w:iCs/>
          <w:szCs w:val="24"/>
        </w:rPr>
        <w:t>přesnou informaci.</w:t>
      </w:r>
    </w:p>
    <w:p w:rsidR="003529C5" w:rsidRDefault="003529C5" w:rsidP="008E6881">
      <w:pPr>
        <w:jc w:val="both"/>
        <w:rPr>
          <w:rFonts w:cs="Arial"/>
          <w:bCs/>
          <w:iCs/>
          <w:szCs w:val="24"/>
        </w:rPr>
      </w:pPr>
      <w:r w:rsidRPr="003529C5">
        <w:rPr>
          <w:rFonts w:cs="Arial"/>
          <w:b/>
          <w:bCs/>
          <w:iCs/>
          <w:szCs w:val="24"/>
        </w:rPr>
        <w:lastRenderedPageBreak/>
        <w:t>Ing. Niče, vedoucí kanceláře ředitel</w:t>
      </w:r>
      <w:r w:rsidRPr="00246DA0">
        <w:rPr>
          <w:rFonts w:cs="Arial"/>
          <w:b/>
          <w:bCs/>
          <w:iCs/>
          <w:szCs w:val="24"/>
        </w:rPr>
        <w:t>e</w:t>
      </w:r>
      <w:r w:rsidR="00246DA0" w:rsidRPr="00246DA0">
        <w:rPr>
          <w:rFonts w:cs="Arial"/>
          <w:b/>
          <w:bCs/>
          <w:iCs/>
          <w:szCs w:val="24"/>
        </w:rPr>
        <w:t>:</w:t>
      </w:r>
      <w:r w:rsidR="00246DA0">
        <w:rPr>
          <w:rFonts w:cs="Arial"/>
          <w:bCs/>
          <w:iCs/>
          <w:szCs w:val="24"/>
        </w:rPr>
        <w:t xml:space="preserve"> Informace jsem</w:t>
      </w:r>
      <w:r>
        <w:rPr>
          <w:rFonts w:cs="Arial"/>
          <w:bCs/>
          <w:iCs/>
          <w:szCs w:val="24"/>
        </w:rPr>
        <w:t xml:space="preserve"> zaslal </w:t>
      </w:r>
      <w:r w:rsidR="00DC5C31">
        <w:rPr>
          <w:rFonts w:cs="Arial"/>
          <w:bCs/>
          <w:iCs/>
          <w:szCs w:val="24"/>
        </w:rPr>
        <w:t xml:space="preserve">5. 1. 2015 </w:t>
      </w:r>
      <w:r w:rsidR="00246DA0">
        <w:rPr>
          <w:rFonts w:cs="Arial"/>
          <w:bCs/>
          <w:iCs/>
          <w:szCs w:val="24"/>
        </w:rPr>
        <w:t>Ing. </w:t>
      </w:r>
      <w:r>
        <w:rPr>
          <w:rFonts w:cs="Arial"/>
          <w:bCs/>
          <w:iCs/>
          <w:szCs w:val="24"/>
        </w:rPr>
        <w:t>Mart</w:t>
      </w:r>
      <w:r w:rsidR="00246DA0">
        <w:rPr>
          <w:rFonts w:cs="Arial"/>
          <w:bCs/>
          <w:iCs/>
          <w:szCs w:val="24"/>
        </w:rPr>
        <w:t>inu </w:t>
      </w:r>
      <w:r>
        <w:rPr>
          <w:rFonts w:cs="Arial"/>
          <w:bCs/>
          <w:iCs/>
          <w:szCs w:val="24"/>
        </w:rPr>
        <w:t xml:space="preserve">Tesaříkovi a v kopii všem předsedům klubů. </w:t>
      </w:r>
      <w:r w:rsidR="002042F5">
        <w:rPr>
          <w:rFonts w:cs="Arial"/>
          <w:bCs/>
          <w:iCs/>
          <w:szCs w:val="24"/>
        </w:rPr>
        <w:t>E-m</w:t>
      </w:r>
      <w:r>
        <w:rPr>
          <w:rFonts w:cs="Arial"/>
          <w:bCs/>
          <w:iCs/>
          <w:szCs w:val="24"/>
        </w:rPr>
        <w:t>ail obsahoval stanovisko OK ve věci připomínkového řízení a stanovisko společného postupu Asociace krajů České republiky</w:t>
      </w:r>
      <w:r w:rsidR="00652E79">
        <w:rPr>
          <w:rFonts w:cs="Arial"/>
          <w:bCs/>
          <w:iCs/>
          <w:szCs w:val="24"/>
        </w:rPr>
        <w:t>.</w:t>
      </w:r>
    </w:p>
    <w:p w:rsidR="00652E79" w:rsidRDefault="00652E79" w:rsidP="008E6881">
      <w:pPr>
        <w:jc w:val="both"/>
        <w:rPr>
          <w:rFonts w:cs="Arial"/>
          <w:bCs/>
          <w:iCs/>
          <w:szCs w:val="24"/>
        </w:rPr>
      </w:pPr>
    </w:p>
    <w:p w:rsidR="00652E79" w:rsidRPr="003529C5" w:rsidRDefault="00652E79" w:rsidP="008E6881">
      <w:pPr>
        <w:jc w:val="both"/>
        <w:rPr>
          <w:rFonts w:cs="Arial"/>
          <w:bCs/>
          <w:iCs/>
          <w:color w:val="00B050"/>
          <w:szCs w:val="24"/>
        </w:rPr>
      </w:pPr>
      <w:r w:rsidRPr="00652E79">
        <w:rPr>
          <w:rFonts w:cs="Arial"/>
          <w:b/>
          <w:bCs/>
          <w:iCs/>
          <w:szCs w:val="24"/>
        </w:rPr>
        <w:t>Ing. Rozbořil</w:t>
      </w:r>
      <w:r w:rsidR="00246DA0">
        <w:rPr>
          <w:rFonts w:cs="Arial"/>
          <w:b/>
          <w:bCs/>
          <w:iCs/>
          <w:szCs w:val="24"/>
        </w:rPr>
        <w:t>:</w:t>
      </w:r>
      <w:r w:rsidRPr="00652E79">
        <w:rPr>
          <w:rFonts w:cs="Arial"/>
          <w:b/>
          <w:bCs/>
          <w:iCs/>
          <w:szCs w:val="24"/>
        </w:rPr>
        <w:t xml:space="preserve"> </w:t>
      </w:r>
      <w:r w:rsidR="00246DA0">
        <w:rPr>
          <w:rFonts w:cs="Arial"/>
          <w:bCs/>
          <w:iCs/>
          <w:szCs w:val="24"/>
        </w:rPr>
        <w:t>D</w:t>
      </w:r>
      <w:r>
        <w:rPr>
          <w:rFonts w:cs="Arial"/>
          <w:bCs/>
          <w:iCs/>
          <w:szCs w:val="24"/>
        </w:rPr>
        <w:t>oporuč</w:t>
      </w:r>
      <w:r w:rsidR="00246DA0">
        <w:rPr>
          <w:rFonts w:cs="Arial"/>
          <w:bCs/>
          <w:iCs/>
          <w:szCs w:val="24"/>
        </w:rPr>
        <w:t>uji</w:t>
      </w:r>
      <w:r>
        <w:rPr>
          <w:rFonts w:cs="Arial"/>
          <w:bCs/>
          <w:iCs/>
          <w:szCs w:val="24"/>
        </w:rPr>
        <w:t xml:space="preserve">, aby materiály byly prostudovány na </w:t>
      </w:r>
      <w:proofErr w:type="gramStart"/>
      <w:r>
        <w:rPr>
          <w:rFonts w:cs="Arial"/>
          <w:bCs/>
          <w:iCs/>
          <w:szCs w:val="24"/>
        </w:rPr>
        <w:t>klubu a následně</w:t>
      </w:r>
      <w:proofErr w:type="gramEnd"/>
      <w:r>
        <w:rPr>
          <w:rFonts w:cs="Arial"/>
          <w:bCs/>
          <w:iCs/>
          <w:szCs w:val="24"/>
        </w:rPr>
        <w:t xml:space="preserve"> </w:t>
      </w:r>
      <w:r w:rsidR="001137BF">
        <w:rPr>
          <w:rFonts w:cs="Arial"/>
          <w:bCs/>
          <w:iCs/>
          <w:szCs w:val="24"/>
        </w:rPr>
        <w:br/>
      </w:r>
      <w:r>
        <w:rPr>
          <w:rFonts w:cs="Arial"/>
          <w:bCs/>
          <w:iCs/>
          <w:szCs w:val="24"/>
        </w:rPr>
        <w:t xml:space="preserve">se dané věci můžeme </w:t>
      </w:r>
      <w:r w:rsidR="00026BC8">
        <w:rPr>
          <w:rFonts w:cs="Arial"/>
          <w:bCs/>
          <w:iCs/>
          <w:szCs w:val="24"/>
        </w:rPr>
        <w:t xml:space="preserve">dále </w:t>
      </w:r>
      <w:r>
        <w:rPr>
          <w:rFonts w:cs="Arial"/>
          <w:bCs/>
          <w:iCs/>
          <w:szCs w:val="24"/>
        </w:rPr>
        <w:t>věnovat.</w:t>
      </w:r>
    </w:p>
    <w:p w:rsidR="00063BEA" w:rsidRPr="001F2EE0" w:rsidRDefault="00063BEA" w:rsidP="008E6881">
      <w:pPr>
        <w:pStyle w:val="ZAKLADNITEXT12"/>
        <w:rPr>
          <w:szCs w:val="24"/>
        </w:rPr>
      </w:pPr>
    </w:p>
    <w:p w:rsidR="00063BEA" w:rsidRPr="00026BC8" w:rsidRDefault="00026BC8" w:rsidP="008E6881">
      <w:pPr>
        <w:jc w:val="both"/>
        <w:rPr>
          <w:i/>
          <w:szCs w:val="24"/>
        </w:rPr>
      </w:pPr>
      <w:r w:rsidRPr="00026BC8">
        <w:rPr>
          <w:b/>
          <w:szCs w:val="24"/>
        </w:rPr>
        <w:t xml:space="preserve">Ing. </w:t>
      </w:r>
      <w:proofErr w:type="gramStart"/>
      <w:r w:rsidRPr="00026BC8">
        <w:rPr>
          <w:b/>
          <w:szCs w:val="24"/>
        </w:rPr>
        <w:t>Rozboři</w:t>
      </w:r>
      <w:r>
        <w:rPr>
          <w:szCs w:val="24"/>
        </w:rPr>
        <w:t>l</w:t>
      </w:r>
      <w:proofErr w:type="gramEnd"/>
      <w:r w:rsidR="00063BEA" w:rsidRPr="001F2EE0">
        <w:rPr>
          <w:szCs w:val="24"/>
        </w:rPr>
        <w:t xml:space="preserve"> </w:t>
      </w:r>
      <w:r>
        <w:rPr>
          <w:szCs w:val="24"/>
        </w:rPr>
        <w:t xml:space="preserve">z organizačních důvodů </w:t>
      </w:r>
      <w:proofErr w:type="gramStart"/>
      <w:r w:rsidR="00063BEA" w:rsidRPr="001F2EE0">
        <w:rPr>
          <w:szCs w:val="24"/>
        </w:rPr>
        <w:t>připomněl</w:t>
      </w:r>
      <w:proofErr w:type="gramEnd"/>
      <w:r w:rsidR="00063BEA" w:rsidRPr="001F2EE0">
        <w:rPr>
          <w:szCs w:val="24"/>
        </w:rPr>
        <w:t xml:space="preserve">, že návrhy na úpravy, změny </w:t>
      </w:r>
      <w:r>
        <w:rPr>
          <w:szCs w:val="24"/>
        </w:rPr>
        <w:br/>
      </w:r>
      <w:r w:rsidR="00063BEA" w:rsidRPr="001F2EE0">
        <w:rPr>
          <w:szCs w:val="24"/>
        </w:rPr>
        <w:t xml:space="preserve">a doplnění usnesení, navrženého v materiálu pro </w:t>
      </w:r>
      <w:r w:rsidR="002E52A4">
        <w:rPr>
          <w:szCs w:val="24"/>
        </w:rPr>
        <w:t>zasedání</w:t>
      </w:r>
      <w:r w:rsidR="00063BEA" w:rsidRPr="001F2EE0">
        <w:rPr>
          <w:szCs w:val="24"/>
        </w:rPr>
        <w:t xml:space="preserve"> zastupitelstva, p</w:t>
      </w:r>
      <w:r>
        <w:rPr>
          <w:szCs w:val="24"/>
        </w:rPr>
        <w:t xml:space="preserve">ředloženého zastupitelstvu dle </w:t>
      </w:r>
      <w:r w:rsidR="00DC5C31">
        <w:rPr>
          <w:szCs w:val="24"/>
        </w:rPr>
        <w:t>Článku</w:t>
      </w:r>
      <w:r w:rsidR="00063BEA" w:rsidRPr="001F2EE0">
        <w:rPr>
          <w:szCs w:val="24"/>
        </w:rPr>
        <w:t xml:space="preserve"> 7 odst. 4 jednacího řádu, se předkládají předsedajícímu </w:t>
      </w:r>
      <w:r w:rsidR="00063BEA" w:rsidRPr="001F2EE0">
        <w:rPr>
          <w:b/>
          <w:szCs w:val="24"/>
        </w:rPr>
        <w:t>písemně</w:t>
      </w:r>
      <w:r>
        <w:rPr>
          <w:b/>
          <w:szCs w:val="24"/>
        </w:rPr>
        <w:t xml:space="preserve"> – </w:t>
      </w:r>
      <w:r w:rsidRPr="00026BC8">
        <w:rPr>
          <w:b/>
          <w:i/>
          <w:szCs w:val="24"/>
        </w:rPr>
        <w:t>na formuláři, který je připraven na stolech.</w:t>
      </w:r>
    </w:p>
    <w:p w:rsidR="00063BEA" w:rsidRPr="00026BC8" w:rsidRDefault="00063BEA" w:rsidP="008E6881">
      <w:pPr>
        <w:pStyle w:val="ZAKLADNITEXT12"/>
        <w:rPr>
          <w:i/>
        </w:rPr>
      </w:pPr>
    </w:p>
    <w:p w:rsidR="00063BEA" w:rsidRDefault="00063BEA" w:rsidP="008E6881">
      <w:pPr>
        <w:tabs>
          <w:tab w:val="left" w:pos="567"/>
        </w:tabs>
        <w:ind w:left="567" w:hanging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Schválení programu zasedání zastupitelstva</w:t>
      </w:r>
    </w:p>
    <w:p w:rsidR="00063BEA" w:rsidRDefault="00063BEA" w:rsidP="008E6881">
      <w:pPr>
        <w:pStyle w:val="ZAKLADNITEXT12"/>
      </w:pPr>
    </w:p>
    <w:p w:rsidR="00026BC8" w:rsidRPr="00026BC8" w:rsidRDefault="00A300A3" w:rsidP="008E6881">
      <w:pPr>
        <w:pStyle w:val="ZAKLADNITEXT12"/>
        <w:rPr>
          <w:szCs w:val="24"/>
        </w:rPr>
      </w:pPr>
      <w:r w:rsidRPr="00A300A3">
        <w:rPr>
          <w:szCs w:val="24"/>
        </w:rPr>
        <w:t xml:space="preserve">Úvodní slovo </w:t>
      </w:r>
      <w:proofErr w:type="gramStart"/>
      <w:r w:rsidRPr="00A300A3">
        <w:rPr>
          <w:szCs w:val="24"/>
        </w:rPr>
        <w:t>přednesl</w:t>
      </w:r>
      <w:proofErr w:type="gramEnd"/>
      <w:r w:rsidRPr="00A300A3">
        <w:rPr>
          <w:szCs w:val="24"/>
        </w:rPr>
        <w:t xml:space="preserve"> </w:t>
      </w:r>
      <w:r w:rsidR="00026BC8" w:rsidRPr="00026BC8">
        <w:rPr>
          <w:b/>
          <w:szCs w:val="24"/>
        </w:rPr>
        <w:t xml:space="preserve">Ing. </w:t>
      </w:r>
      <w:proofErr w:type="gramStart"/>
      <w:r w:rsidR="00026BC8" w:rsidRPr="00026BC8">
        <w:rPr>
          <w:b/>
          <w:szCs w:val="24"/>
        </w:rPr>
        <w:t>Rozbořil</w:t>
      </w:r>
      <w:proofErr w:type="gramEnd"/>
      <w:r w:rsidR="00026BC8" w:rsidRPr="00026BC8">
        <w:rPr>
          <w:b/>
          <w:szCs w:val="24"/>
        </w:rPr>
        <w:t>:</w:t>
      </w:r>
      <w:r w:rsidR="00026BC8">
        <w:rPr>
          <w:szCs w:val="24"/>
        </w:rPr>
        <w:t xml:space="preserve"> Podkladové materiály Vám byly zaslány dne: </w:t>
      </w:r>
      <w:r w:rsidR="00026BC8" w:rsidRPr="00026BC8">
        <w:rPr>
          <w:rFonts w:cs="Arial"/>
          <w:szCs w:val="24"/>
        </w:rPr>
        <w:t>6. 2. 2015</w:t>
      </w:r>
      <w:r w:rsidR="00247FF8">
        <w:rPr>
          <w:rFonts w:cs="Arial"/>
          <w:szCs w:val="24"/>
        </w:rPr>
        <w:t>, a to</w:t>
      </w:r>
      <w:r w:rsidR="00026BC8" w:rsidRPr="00026BC8">
        <w:rPr>
          <w:rFonts w:cs="Arial"/>
          <w:szCs w:val="24"/>
        </w:rPr>
        <w:t xml:space="preserve"> balík materiálů z </w:t>
      </w:r>
      <w:proofErr w:type="gramStart"/>
      <w:r w:rsidR="00026BC8" w:rsidRPr="00026BC8">
        <w:rPr>
          <w:rFonts w:cs="Arial"/>
          <w:szCs w:val="24"/>
        </w:rPr>
        <w:t>ROK</w:t>
      </w:r>
      <w:proofErr w:type="gramEnd"/>
      <w:r w:rsidR="00026BC8" w:rsidRPr="00026BC8">
        <w:rPr>
          <w:rFonts w:cs="Arial"/>
          <w:szCs w:val="24"/>
        </w:rPr>
        <w:t xml:space="preserve"> 29. 1.</w:t>
      </w:r>
      <w:r w:rsidR="00953363">
        <w:rPr>
          <w:rFonts w:cs="Arial"/>
          <w:szCs w:val="24"/>
        </w:rPr>
        <w:t xml:space="preserve"> 2015</w:t>
      </w:r>
      <w:r w:rsidR="00026BC8" w:rsidRPr="00026BC8">
        <w:rPr>
          <w:rFonts w:cs="Arial"/>
          <w:szCs w:val="24"/>
        </w:rPr>
        <w:t xml:space="preserve"> vše v řádném termínu dle jednacího řádu</w:t>
      </w:r>
      <w:r w:rsidR="00026BC8">
        <w:rPr>
          <w:rFonts w:cs="Arial"/>
          <w:szCs w:val="24"/>
        </w:rPr>
        <w:t xml:space="preserve">. </w:t>
      </w:r>
      <w:r w:rsidR="00026BC8" w:rsidRPr="00026BC8">
        <w:rPr>
          <w:rFonts w:cs="Arial"/>
          <w:bCs/>
          <w:szCs w:val="24"/>
        </w:rPr>
        <w:t xml:space="preserve">V elektronické podobě byly podkladové materiály k dispozici v aplikaci Předlohy průběžně již od 2. 2. 2015. Na webu OK byly zveřejněny </w:t>
      </w:r>
      <w:r w:rsidR="00246DA0">
        <w:rPr>
          <w:rFonts w:cs="Arial"/>
          <w:bCs/>
          <w:szCs w:val="24"/>
        </w:rPr>
        <w:t>dne 10. </w:t>
      </w:r>
      <w:r w:rsidR="00026BC8" w:rsidRPr="00026BC8">
        <w:rPr>
          <w:rFonts w:cs="Arial"/>
          <w:bCs/>
          <w:szCs w:val="24"/>
        </w:rPr>
        <w:t>2. 2015</w:t>
      </w:r>
      <w:r w:rsidR="00026BC8" w:rsidRPr="00026BC8">
        <w:rPr>
          <w:rFonts w:cs="Arial"/>
          <w:szCs w:val="24"/>
        </w:rPr>
        <w:t>.</w:t>
      </w:r>
      <w:r w:rsidR="00026BC8">
        <w:rPr>
          <w:rFonts w:cs="Arial"/>
          <w:szCs w:val="24"/>
        </w:rPr>
        <w:t xml:space="preserve"> </w:t>
      </w:r>
      <w:r w:rsidR="00026BC8" w:rsidRPr="00026BC8">
        <w:rPr>
          <w:rFonts w:cs="Arial"/>
          <w:szCs w:val="24"/>
        </w:rPr>
        <w:t xml:space="preserve">Body projednané </w:t>
      </w:r>
      <w:r w:rsidR="00026BC8" w:rsidRPr="00026BC8">
        <w:rPr>
          <w:rFonts w:cs="Arial"/>
          <w:bCs/>
          <w:szCs w:val="24"/>
        </w:rPr>
        <w:t>na schůzi ROK 12. 2. 2015</w:t>
      </w:r>
      <w:r w:rsidR="00026BC8" w:rsidRPr="00026BC8">
        <w:rPr>
          <w:rFonts w:cs="Arial"/>
          <w:szCs w:val="24"/>
        </w:rPr>
        <w:t xml:space="preserve"> jsou </w:t>
      </w:r>
      <w:r w:rsidR="00026BC8" w:rsidRPr="00026BC8">
        <w:rPr>
          <w:rFonts w:cs="Arial"/>
          <w:bCs/>
          <w:szCs w:val="24"/>
        </w:rPr>
        <w:t>předkládány na stůl.</w:t>
      </w:r>
      <w:r w:rsidR="00026BC8" w:rsidRPr="00026BC8">
        <w:rPr>
          <w:rFonts w:cs="Arial"/>
          <w:b/>
          <w:bCs/>
          <w:szCs w:val="24"/>
        </w:rPr>
        <w:t xml:space="preserve"> </w:t>
      </w:r>
      <w:r w:rsidR="00026BC8" w:rsidRPr="00026BC8">
        <w:rPr>
          <w:rFonts w:cs="Arial"/>
          <w:szCs w:val="24"/>
        </w:rPr>
        <w:t>Tyto materiály Vám byly v předstihu zaslány e-mailem 13. a 17.</w:t>
      </w:r>
      <w:r w:rsidR="00247FF8">
        <w:rPr>
          <w:rFonts w:cs="Arial"/>
          <w:szCs w:val="24"/>
        </w:rPr>
        <w:t xml:space="preserve"> 2. 2015. </w:t>
      </w:r>
      <w:r w:rsidR="00026BC8" w:rsidRPr="00026BC8">
        <w:rPr>
          <w:rFonts w:cs="Arial"/>
          <w:iCs/>
          <w:szCs w:val="24"/>
        </w:rPr>
        <w:t>Na stolech máte: Přílohu č. 5 k bodu 3, aktualizovaný návrh programu zasedání a materiál 30.1, který byl projednán na dnešní mimořádné schůzi ROK.</w:t>
      </w:r>
    </w:p>
    <w:p w:rsidR="00026BC8" w:rsidRPr="00026BC8" w:rsidRDefault="00026BC8" w:rsidP="008E6881">
      <w:pPr>
        <w:ind w:left="720"/>
        <w:jc w:val="both"/>
        <w:rPr>
          <w:rFonts w:cs="Arial"/>
          <w:iCs/>
          <w:szCs w:val="24"/>
        </w:rPr>
      </w:pPr>
    </w:p>
    <w:p w:rsidR="00026BC8" w:rsidRDefault="00026BC8" w:rsidP="008E6881">
      <w:pPr>
        <w:jc w:val="both"/>
        <w:rPr>
          <w:rFonts w:cs="Arial"/>
          <w:color w:val="000000" w:themeColor="text1"/>
          <w:szCs w:val="24"/>
        </w:rPr>
      </w:pPr>
      <w:r w:rsidRPr="00026BC8">
        <w:rPr>
          <w:rFonts w:cs="Arial"/>
          <w:color w:val="000000" w:themeColor="text1"/>
          <w:szCs w:val="24"/>
        </w:rPr>
        <w:t>Na stolech máte tentokrát také více tištěných materiálů, které doplňují řádně předložené body. Mimo tato písemná doplnění jsou pak ještě připraveny k promítání dílčí změny v ostatních materiálech. Cílem těchto opatření je, aby výroky dnešního zasedání zastupitelstva byly plně v souladu se zákon</w:t>
      </w:r>
      <w:r w:rsidR="001137BF">
        <w:rPr>
          <w:rFonts w:cs="Arial"/>
          <w:color w:val="000000" w:themeColor="text1"/>
          <w:szCs w:val="24"/>
        </w:rPr>
        <w:t>em č. 24/2015, ze dne 20.</w:t>
      </w:r>
      <w:r w:rsidR="005A4617">
        <w:rPr>
          <w:rFonts w:cs="Arial"/>
          <w:color w:val="000000" w:themeColor="text1"/>
          <w:szCs w:val="24"/>
        </w:rPr>
        <w:t> </w:t>
      </w:r>
      <w:r w:rsidR="001137BF">
        <w:rPr>
          <w:rFonts w:cs="Arial"/>
          <w:color w:val="000000" w:themeColor="text1"/>
          <w:szCs w:val="24"/>
        </w:rPr>
        <w:t>ledna </w:t>
      </w:r>
      <w:r w:rsidRPr="00026BC8">
        <w:rPr>
          <w:rFonts w:cs="Arial"/>
          <w:color w:val="000000" w:themeColor="text1"/>
          <w:szCs w:val="24"/>
        </w:rPr>
        <w:t>2015, kterým se mění zákon č. 250/2000 Sb., o rozpočtových pravidlech územních rozpočtů, zákon č. 129/2000 Sb., o krajích a další zákony.</w:t>
      </w:r>
    </w:p>
    <w:p w:rsidR="00182FCB" w:rsidRDefault="00182FCB" w:rsidP="008E6881">
      <w:pPr>
        <w:jc w:val="both"/>
        <w:rPr>
          <w:rFonts w:cs="Arial"/>
          <w:color w:val="000000" w:themeColor="text1"/>
          <w:szCs w:val="24"/>
        </w:rPr>
      </w:pPr>
    </w:p>
    <w:p w:rsidR="00182FCB" w:rsidRDefault="00182FCB" w:rsidP="008E6881">
      <w:pPr>
        <w:jc w:val="both"/>
        <w:rPr>
          <w:rFonts w:cs="Arial"/>
          <w:color w:val="000000" w:themeColor="text1"/>
          <w:szCs w:val="24"/>
        </w:rPr>
      </w:pPr>
      <w:r w:rsidRPr="00182FCB">
        <w:rPr>
          <w:rFonts w:cs="Arial"/>
          <w:b/>
          <w:color w:val="000000" w:themeColor="text1"/>
          <w:szCs w:val="24"/>
        </w:rPr>
        <w:t xml:space="preserve">Ing. </w:t>
      </w:r>
      <w:proofErr w:type="gramStart"/>
      <w:r w:rsidRPr="00182FCB">
        <w:rPr>
          <w:rFonts w:cs="Arial"/>
          <w:b/>
          <w:color w:val="000000" w:themeColor="text1"/>
          <w:szCs w:val="24"/>
        </w:rPr>
        <w:t>Rozbořil</w:t>
      </w:r>
      <w:r>
        <w:rPr>
          <w:rFonts w:cs="Arial"/>
          <w:color w:val="000000" w:themeColor="text1"/>
          <w:szCs w:val="24"/>
        </w:rPr>
        <w:t xml:space="preserve"> požádal</w:t>
      </w:r>
      <w:proofErr w:type="gramEnd"/>
      <w:r>
        <w:rPr>
          <w:rFonts w:cs="Arial"/>
          <w:color w:val="000000" w:themeColor="text1"/>
          <w:szCs w:val="24"/>
        </w:rPr>
        <w:t xml:space="preserve"> před schvalováním programu Mgr. Kamasovou o informace, souvisej</w:t>
      </w:r>
      <w:r w:rsidR="00DC5C31">
        <w:rPr>
          <w:rFonts w:cs="Arial"/>
          <w:color w:val="000000" w:themeColor="text1"/>
          <w:szCs w:val="24"/>
        </w:rPr>
        <w:t>ící s novým zákonem č. 24/2015 S</w:t>
      </w:r>
      <w:r>
        <w:rPr>
          <w:rFonts w:cs="Arial"/>
          <w:color w:val="000000" w:themeColor="text1"/>
          <w:szCs w:val="24"/>
        </w:rPr>
        <w:t>b.</w:t>
      </w:r>
    </w:p>
    <w:p w:rsidR="00182FCB" w:rsidRDefault="00182FCB" w:rsidP="008E6881">
      <w:pPr>
        <w:jc w:val="both"/>
        <w:rPr>
          <w:rFonts w:cs="Arial"/>
          <w:color w:val="000000" w:themeColor="text1"/>
          <w:szCs w:val="24"/>
        </w:rPr>
      </w:pPr>
    </w:p>
    <w:p w:rsidR="00AE3303" w:rsidRDefault="00182FCB" w:rsidP="008E6881">
      <w:pPr>
        <w:jc w:val="both"/>
        <w:rPr>
          <w:rFonts w:eastAsiaTheme="minorHAnsi" w:cs="Arial"/>
          <w:szCs w:val="24"/>
          <w:lang w:eastAsia="en-US"/>
        </w:rPr>
      </w:pPr>
      <w:r w:rsidRPr="00182FCB">
        <w:rPr>
          <w:rFonts w:cs="Arial"/>
          <w:b/>
          <w:color w:val="000000" w:themeColor="text1"/>
          <w:szCs w:val="24"/>
        </w:rPr>
        <w:t>Mgr. Kamasová, vedoucí odboru majetkového a právního</w:t>
      </w:r>
      <w:r w:rsidR="005938D8">
        <w:rPr>
          <w:rFonts w:cs="Arial"/>
          <w:b/>
          <w:color w:val="000000" w:themeColor="text1"/>
          <w:szCs w:val="24"/>
        </w:rPr>
        <w:t>:</w:t>
      </w:r>
      <w:r w:rsidR="005938D8">
        <w:rPr>
          <w:rFonts w:eastAsiaTheme="minorHAnsi" w:cs="Arial"/>
          <w:szCs w:val="24"/>
          <w:lang w:eastAsia="en-US"/>
        </w:rPr>
        <w:t xml:space="preserve"> </w:t>
      </w:r>
      <w:r w:rsidR="00BC04E7">
        <w:rPr>
          <w:rFonts w:eastAsiaTheme="minorHAnsi" w:cs="Arial"/>
          <w:szCs w:val="24"/>
          <w:lang w:eastAsia="en-US"/>
        </w:rPr>
        <w:t>Úprava se týká</w:t>
      </w:r>
      <w:r w:rsidRPr="00182FCB">
        <w:rPr>
          <w:rFonts w:eastAsiaTheme="minorHAnsi" w:cs="Arial"/>
          <w:szCs w:val="24"/>
          <w:lang w:eastAsia="en-US"/>
        </w:rPr>
        <w:t xml:space="preserve"> projednávání </w:t>
      </w:r>
      <w:r w:rsidR="004247CF">
        <w:rPr>
          <w:rFonts w:eastAsiaTheme="minorHAnsi" w:cs="Arial"/>
          <w:szCs w:val="24"/>
          <w:lang w:eastAsia="en-US"/>
        </w:rPr>
        <w:t>desítky bodů</w:t>
      </w:r>
      <w:r w:rsidR="00BC04E7">
        <w:rPr>
          <w:rFonts w:eastAsiaTheme="minorHAnsi" w:cs="Arial"/>
          <w:szCs w:val="24"/>
          <w:lang w:eastAsia="en-US"/>
        </w:rPr>
        <w:t>.</w:t>
      </w:r>
      <w:r w:rsidR="004247CF">
        <w:rPr>
          <w:rFonts w:eastAsiaTheme="minorHAnsi" w:cs="Arial"/>
          <w:szCs w:val="24"/>
          <w:lang w:eastAsia="en-US"/>
        </w:rPr>
        <w:t xml:space="preserve"> </w:t>
      </w:r>
      <w:r w:rsidR="00BC04E7">
        <w:rPr>
          <w:rFonts w:eastAsiaTheme="minorHAnsi" w:cs="Arial"/>
          <w:szCs w:val="24"/>
          <w:lang w:eastAsia="en-US"/>
        </w:rPr>
        <w:t xml:space="preserve">Bude promítnuta oprava a budete materiály schvalovat v upravené verzi. </w:t>
      </w:r>
      <w:r w:rsidR="004247CF">
        <w:rPr>
          <w:rFonts w:eastAsiaTheme="minorHAnsi" w:cs="Arial"/>
          <w:szCs w:val="24"/>
          <w:lang w:eastAsia="en-US"/>
        </w:rPr>
        <w:t>Důvodem</w:t>
      </w:r>
      <w:r w:rsidRPr="00182FCB">
        <w:rPr>
          <w:rFonts w:eastAsiaTheme="minorHAnsi" w:cs="Arial"/>
          <w:szCs w:val="24"/>
          <w:lang w:eastAsia="en-US"/>
        </w:rPr>
        <w:t xml:space="preserve"> </w:t>
      </w:r>
      <w:r w:rsidR="003D7AEE">
        <w:rPr>
          <w:rFonts w:eastAsiaTheme="minorHAnsi" w:cs="Arial"/>
          <w:szCs w:val="24"/>
          <w:lang w:eastAsia="en-US"/>
        </w:rPr>
        <w:t xml:space="preserve">je </w:t>
      </w:r>
      <w:r w:rsidRPr="00182FCB">
        <w:rPr>
          <w:rFonts w:eastAsiaTheme="minorHAnsi" w:cs="Arial"/>
          <w:szCs w:val="24"/>
          <w:lang w:eastAsia="en-US"/>
        </w:rPr>
        <w:t>zákon 24</w:t>
      </w:r>
      <w:r w:rsidR="003D7AEE">
        <w:rPr>
          <w:rFonts w:eastAsiaTheme="minorHAnsi" w:cs="Arial"/>
          <w:szCs w:val="24"/>
          <w:lang w:eastAsia="en-US"/>
        </w:rPr>
        <w:t>/2015</w:t>
      </w:r>
      <w:r w:rsidR="00D012EF">
        <w:rPr>
          <w:rFonts w:eastAsiaTheme="minorHAnsi" w:cs="Arial"/>
          <w:szCs w:val="24"/>
          <w:lang w:eastAsia="en-US"/>
        </w:rPr>
        <w:t xml:space="preserve"> Sb.</w:t>
      </w:r>
      <w:r w:rsidRPr="00182FCB">
        <w:rPr>
          <w:rFonts w:eastAsiaTheme="minorHAnsi" w:cs="Arial"/>
          <w:szCs w:val="24"/>
          <w:lang w:eastAsia="en-US"/>
        </w:rPr>
        <w:t xml:space="preserve"> </w:t>
      </w:r>
      <w:r w:rsidR="003D7AEE">
        <w:rPr>
          <w:rFonts w:eastAsiaTheme="minorHAnsi" w:cs="Arial"/>
          <w:szCs w:val="24"/>
          <w:lang w:eastAsia="en-US"/>
        </w:rPr>
        <w:t>ze dne</w:t>
      </w:r>
      <w:r w:rsidRPr="00182FCB">
        <w:rPr>
          <w:rFonts w:eastAsiaTheme="minorHAnsi" w:cs="Arial"/>
          <w:szCs w:val="24"/>
          <w:lang w:eastAsia="en-US"/>
        </w:rPr>
        <w:t xml:space="preserve"> 5. 2.</w:t>
      </w:r>
      <w:r w:rsidR="00BC04E7">
        <w:rPr>
          <w:rFonts w:eastAsiaTheme="minorHAnsi" w:cs="Arial"/>
          <w:szCs w:val="24"/>
          <w:lang w:eastAsia="en-US"/>
        </w:rPr>
        <w:t xml:space="preserve"> 2015.</w:t>
      </w:r>
      <w:r w:rsidRPr="00182FCB">
        <w:rPr>
          <w:rFonts w:eastAsiaTheme="minorHAnsi" w:cs="Arial"/>
          <w:szCs w:val="24"/>
          <w:lang w:eastAsia="en-US"/>
        </w:rPr>
        <w:t xml:space="preserve"> </w:t>
      </w:r>
      <w:r w:rsidR="00CB36DE">
        <w:rPr>
          <w:rFonts w:eastAsiaTheme="minorHAnsi" w:cs="Arial"/>
          <w:szCs w:val="24"/>
          <w:lang w:eastAsia="en-US"/>
        </w:rPr>
        <w:t>Zákon je </w:t>
      </w:r>
      <w:r w:rsidRPr="00182FCB">
        <w:rPr>
          <w:rFonts w:eastAsiaTheme="minorHAnsi" w:cs="Arial"/>
          <w:szCs w:val="24"/>
          <w:lang w:eastAsia="en-US"/>
        </w:rPr>
        <w:t xml:space="preserve">kontroverzní a </w:t>
      </w:r>
      <w:r w:rsidR="005938D8">
        <w:rPr>
          <w:rFonts w:eastAsiaTheme="minorHAnsi" w:cs="Arial"/>
          <w:szCs w:val="24"/>
          <w:lang w:eastAsia="en-US"/>
        </w:rPr>
        <w:t xml:space="preserve">prozatím k němu </w:t>
      </w:r>
      <w:r w:rsidRPr="00182FCB">
        <w:rPr>
          <w:rFonts w:eastAsiaTheme="minorHAnsi" w:cs="Arial"/>
          <w:szCs w:val="24"/>
          <w:lang w:eastAsia="en-US"/>
        </w:rPr>
        <w:t>nejsou žádné výklady</w:t>
      </w:r>
      <w:r w:rsidR="005938D8">
        <w:rPr>
          <w:rFonts w:eastAsiaTheme="minorHAnsi" w:cs="Arial"/>
          <w:szCs w:val="24"/>
          <w:lang w:eastAsia="en-US"/>
        </w:rPr>
        <w:t xml:space="preserve">. </w:t>
      </w:r>
      <w:r w:rsidR="00BC04E7">
        <w:rPr>
          <w:rFonts w:eastAsiaTheme="minorHAnsi" w:cs="Arial"/>
          <w:szCs w:val="24"/>
          <w:lang w:eastAsia="en-US"/>
        </w:rPr>
        <w:t>Z</w:t>
      </w:r>
      <w:r w:rsidRPr="00182FCB">
        <w:rPr>
          <w:rFonts w:eastAsiaTheme="minorHAnsi" w:cs="Arial"/>
          <w:szCs w:val="24"/>
          <w:lang w:eastAsia="en-US"/>
        </w:rPr>
        <w:t>ákon vyšel ve sbírce zákonů 5.</w:t>
      </w:r>
      <w:r w:rsidR="005A4617">
        <w:rPr>
          <w:rFonts w:eastAsiaTheme="minorHAnsi" w:cs="Arial"/>
          <w:szCs w:val="24"/>
          <w:lang w:eastAsia="en-US"/>
        </w:rPr>
        <w:t> </w:t>
      </w:r>
      <w:r w:rsidRPr="00182FCB">
        <w:rPr>
          <w:rFonts w:eastAsiaTheme="minorHAnsi" w:cs="Arial"/>
          <w:szCs w:val="24"/>
          <w:lang w:eastAsia="en-US"/>
        </w:rPr>
        <w:t>2.</w:t>
      </w:r>
      <w:r w:rsidR="005A4617">
        <w:rPr>
          <w:rFonts w:eastAsiaTheme="minorHAnsi" w:cs="Arial"/>
          <w:szCs w:val="24"/>
          <w:lang w:eastAsia="en-US"/>
        </w:rPr>
        <w:t> </w:t>
      </w:r>
      <w:r w:rsidR="005938D8">
        <w:rPr>
          <w:rFonts w:eastAsiaTheme="minorHAnsi" w:cs="Arial"/>
          <w:szCs w:val="24"/>
          <w:lang w:eastAsia="en-US"/>
        </w:rPr>
        <w:t>2015</w:t>
      </w:r>
      <w:r w:rsidRPr="00182FCB">
        <w:rPr>
          <w:rFonts w:eastAsiaTheme="minorHAnsi" w:cs="Arial"/>
          <w:szCs w:val="24"/>
          <w:lang w:eastAsia="en-US"/>
        </w:rPr>
        <w:t xml:space="preserve"> </w:t>
      </w:r>
      <w:r w:rsidR="005938D8">
        <w:rPr>
          <w:rFonts w:eastAsiaTheme="minorHAnsi" w:cs="Arial"/>
          <w:szCs w:val="24"/>
          <w:lang w:eastAsia="en-US"/>
        </w:rPr>
        <w:t>a uvádí</w:t>
      </w:r>
      <w:r w:rsidR="005A4617">
        <w:rPr>
          <w:rFonts w:eastAsiaTheme="minorHAnsi" w:cs="Arial"/>
          <w:szCs w:val="24"/>
          <w:lang w:eastAsia="en-US"/>
        </w:rPr>
        <w:t xml:space="preserve">, že je účinný od 1. </w:t>
      </w:r>
      <w:r w:rsidRPr="00182FCB">
        <w:rPr>
          <w:rFonts w:eastAsiaTheme="minorHAnsi" w:cs="Arial"/>
          <w:szCs w:val="24"/>
          <w:lang w:eastAsia="en-US"/>
        </w:rPr>
        <w:t>1.</w:t>
      </w:r>
      <w:r w:rsidR="005938D8">
        <w:rPr>
          <w:rFonts w:eastAsiaTheme="minorHAnsi" w:cs="Arial"/>
          <w:szCs w:val="24"/>
          <w:lang w:eastAsia="en-US"/>
        </w:rPr>
        <w:t xml:space="preserve"> 2015</w:t>
      </w:r>
      <w:r w:rsidR="00BC04E7">
        <w:rPr>
          <w:rFonts w:eastAsiaTheme="minorHAnsi" w:cs="Arial"/>
          <w:szCs w:val="24"/>
          <w:lang w:eastAsia="en-US"/>
        </w:rPr>
        <w:t>, takto n</w:t>
      </w:r>
      <w:r w:rsidR="00D012EF">
        <w:rPr>
          <w:rFonts w:eastAsiaTheme="minorHAnsi" w:cs="Arial"/>
          <w:szCs w:val="24"/>
          <w:lang w:eastAsia="en-US"/>
        </w:rPr>
        <w:t>emůže být účinný</w:t>
      </w:r>
      <w:r w:rsidR="005A4617">
        <w:rPr>
          <w:rFonts w:eastAsiaTheme="minorHAnsi" w:cs="Arial"/>
          <w:szCs w:val="24"/>
          <w:lang w:eastAsia="en-US"/>
        </w:rPr>
        <w:t>.</w:t>
      </w:r>
      <w:r w:rsidR="005938D8">
        <w:rPr>
          <w:rFonts w:eastAsiaTheme="minorHAnsi" w:cs="Arial"/>
          <w:szCs w:val="24"/>
          <w:lang w:eastAsia="en-US"/>
        </w:rPr>
        <w:t xml:space="preserve"> </w:t>
      </w:r>
      <w:r w:rsidRPr="00182FCB">
        <w:rPr>
          <w:rFonts w:eastAsiaTheme="minorHAnsi" w:cs="Arial"/>
          <w:szCs w:val="24"/>
          <w:lang w:eastAsia="en-US"/>
        </w:rPr>
        <w:t>Pravděpodobně bude úči</w:t>
      </w:r>
      <w:r w:rsidR="005A4617">
        <w:rPr>
          <w:rFonts w:eastAsiaTheme="minorHAnsi" w:cs="Arial"/>
          <w:szCs w:val="24"/>
          <w:lang w:eastAsia="en-US"/>
        </w:rPr>
        <w:t>nný</w:t>
      </w:r>
      <w:r w:rsidR="00F32655">
        <w:rPr>
          <w:rFonts w:eastAsiaTheme="minorHAnsi" w:cs="Arial"/>
          <w:szCs w:val="24"/>
          <w:lang w:eastAsia="en-US"/>
        </w:rPr>
        <w:t xml:space="preserve"> ode dneška, tzn. od </w:t>
      </w:r>
      <w:r w:rsidRPr="00182FCB">
        <w:rPr>
          <w:rFonts w:eastAsiaTheme="minorHAnsi" w:cs="Arial"/>
          <w:szCs w:val="24"/>
          <w:lang w:eastAsia="en-US"/>
        </w:rPr>
        <w:t xml:space="preserve">20. 2. </w:t>
      </w:r>
      <w:r w:rsidR="00F32655">
        <w:rPr>
          <w:rFonts w:eastAsiaTheme="minorHAnsi" w:cs="Arial"/>
          <w:szCs w:val="24"/>
          <w:lang w:eastAsia="en-US"/>
        </w:rPr>
        <w:t>2015.</w:t>
      </w:r>
      <w:r w:rsidR="00D012EF">
        <w:rPr>
          <w:rFonts w:eastAsiaTheme="minorHAnsi" w:cs="Arial"/>
          <w:szCs w:val="24"/>
          <w:lang w:eastAsia="en-US"/>
        </w:rPr>
        <w:t xml:space="preserve"> Tento zákon mění </w:t>
      </w:r>
      <w:r w:rsidR="00D012EF" w:rsidRPr="00DC5C31">
        <w:rPr>
          <w:rFonts w:eastAsiaTheme="minorHAnsi" w:cs="Arial"/>
          <w:szCs w:val="24"/>
          <w:lang w:eastAsia="en-US"/>
        </w:rPr>
        <w:t xml:space="preserve">zákon o krajích, </w:t>
      </w:r>
      <w:r w:rsidRPr="00DC5C31">
        <w:rPr>
          <w:rFonts w:eastAsiaTheme="minorHAnsi" w:cs="Arial"/>
          <w:szCs w:val="24"/>
          <w:lang w:eastAsia="en-US"/>
        </w:rPr>
        <w:t>zákon o územních rozpoč</w:t>
      </w:r>
      <w:r w:rsidR="00D012EF" w:rsidRPr="00DC5C31">
        <w:rPr>
          <w:rFonts w:eastAsiaTheme="minorHAnsi" w:cs="Arial"/>
          <w:szCs w:val="24"/>
          <w:lang w:eastAsia="en-US"/>
        </w:rPr>
        <w:t xml:space="preserve">tech, </w:t>
      </w:r>
      <w:r w:rsidR="00F32655" w:rsidRPr="00DC5C31">
        <w:rPr>
          <w:rFonts w:eastAsiaTheme="minorHAnsi" w:cs="Arial"/>
          <w:szCs w:val="24"/>
          <w:lang w:eastAsia="en-US"/>
        </w:rPr>
        <w:t>zákon o obcích a zákon o hlavním městě P</w:t>
      </w:r>
      <w:r w:rsidRPr="00DC5C31">
        <w:rPr>
          <w:rFonts w:eastAsiaTheme="minorHAnsi" w:cs="Arial"/>
          <w:szCs w:val="24"/>
          <w:lang w:eastAsia="en-US"/>
        </w:rPr>
        <w:t xml:space="preserve">raze. </w:t>
      </w:r>
      <w:r w:rsidR="00F32655" w:rsidRPr="00D012EF">
        <w:rPr>
          <w:rFonts w:eastAsiaTheme="minorHAnsi" w:cs="Arial"/>
          <w:szCs w:val="24"/>
          <w:lang w:eastAsia="en-US"/>
        </w:rPr>
        <w:t>Zákony doplňuje</w:t>
      </w:r>
      <w:r w:rsidR="00F32655">
        <w:rPr>
          <w:rFonts w:eastAsiaTheme="minorHAnsi" w:cs="Arial"/>
          <w:szCs w:val="24"/>
          <w:lang w:eastAsia="en-US"/>
        </w:rPr>
        <w:t>,</w:t>
      </w:r>
      <w:r w:rsidRPr="00182FCB">
        <w:rPr>
          <w:rFonts w:eastAsiaTheme="minorHAnsi" w:cs="Arial"/>
          <w:szCs w:val="24"/>
          <w:lang w:eastAsia="en-US"/>
        </w:rPr>
        <w:t xml:space="preserve"> nebo </w:t>
      </w:r>
      <w:r w:rsidR="005F3B1A">
        <w:rPr>
          <w:rFonts w:eastAsiaTheme="minorHAnsi" w:cs="Arial"/>
          <w:szCs w:val="24"/>
          <w:lang w:eastAsia="en-US"/>
        </w:rPr>
        <w:t>mění</w:t>
      </w:r>
      <w:r w:rsidRPr="00182FCB">
        <w:rPr>
          <w:rFonts w:eastAsiaTheme="minorHAnsi" w:cs="Arial"/>
          <w:szCs w:val="24"/>
          <w:lang w:eastAsia="en-US"/>
        </w:rPr>
        <w:t xml:space="preserve"> proces</w:t>
      </w:r>
      <w:r w:rsidR="00BC04E7">
        <w:rPr>
          <w:rFonts w:eastAsiaTheme="minorHAnsi" w:cs="Arial"/>
          <w:szCs w:val="24"/>
          <w:lang w:eastAsia="en-US"/>
        </w:rPr>
        <w:t>y,</w:t>
      </w:r>
      <w:r w:rsidRPr="00182FCB">
        <w:rPr>
          <w:rFonts w:eastAsiaTheme="minorHAnsi" w:cs="Arial"/>
          <w:szCs w:val="24"/>
          <w:lang w:eastAsia="en-US"/>
        </w:rPr>
        <w:t xml:space="preserve"> které </w:t>
      </w:r>
      <w:r w:rsidR="00DC5C31">
        <w:rPr>
          <w:rFonts w:eastAsiaTheme="minorHAnsi" w:cs="Arial"/>
          <w:szCs w:val="24"/>
          <w:lang w:eastAsia="en-US"/>
        </w:rPr>
        <w:t xml:space="preserve">byly </w:t>
      </w:r>
      <w:r w:rsidRPr="00182FCB">
        <w:rPr>
          <w:rFonts w:eastAsiaTheme="minorHAnsi" w:cs="Arial"/>
          <w:szCs w:val="24"/>
          <w:lang w:eastAsia="en-US"/>
        </w:rPr>
        <w:t xml:space="preserve">těmito zákony nastaveny. </w:t>
      </w:r>
      <w:r w:rsidR="00F32655">
        <w:rPr>
          <w:rFonts w:eastAsiaTheme="minorHAnsi" w:cs="Arial"/>
          <w:szCs w:val="24"/>
          <w:lang w:eastAsia="en-US"/>
        </w:rPr>
        <w:t>Z</w:t>
      </w:r>
      <w:r w:rsidRPr="00182FCB">
        <w:rPr>
          <w:rFonts w:eastAsiaTheme="minorHAnsi" w:cs="Arial"/>
          <w:szCs w:val="24"/>
          <w:lang w:eastAsia="en-US"/>
        </w:rPr>
        <w:t xml:space="preserve">měny se dají rozdělit do dvou kategorií, a to do </w:t>
      </w:r>
      <w:r w:rsidR="004247CF">
        <w:rPr>
          <w:rFonts w:eastAsiaTheme="minorHAnsi" w:cs="Arial"/>
          <w:szCs w:val="24"/>
          <w:lang w:eastAsia="en-US"/>
        </w:rPr>
        <w:t>kategorie procesů schvalování a </w:t>
      </w:r>
      <w:r w:rsidRPr="00182FCB">
        <w:rPr>
          <w:rFonts w:eastAsiaTheme="minorHAnsi" w:cs="Arial"/>
          <w:szCs w:val="24"/>
          <w:lang w:eastAsia="en-US"/>
        </w:rPr>
        <w:t>zavád</w:t>
      </w:r>
      <w:r w:rsidR="005A4617">
        <w:rPr>
          <w:rFonts w:eastAsiaTheme="minorHAnsi" w:cs="Arial"/>
          <w:szCs w:val="24"/>
          <w:lang w:eastAsia="en-US"/>
        </w:rPr>
        <w:t>ění</w:t>
      </w:r>
      <w:r w:rsidRPr="00182FCB">
        <w:rPr>
          <w:rFonts w:eastAsiaTheme="minorHAnsi" w:cs="Arial"/>
          <w:szCs w:val="24"/>
          <w:lang w:eastAsia="en-US"/>
        </w:rPr>
        <w:t xml:space="preserve"> nov</w:t>
      </w:r>
      <w:r w:rsidR="005A4617">
        <w:rPr>
          <w:rFonts w:eastAsiaTheme="minorHAnsi" w:cs="Arial"/>
          <w:szCs w:val="24"/>
          <w:lang w:eastAsia="en-US"/>
        </w:rPr>
        <w:t>ých kategorií</w:t>
      </w:r>
      <w:r w:rsidR="00D012EF">
        <w:rPr>
          <w:rFonts w:eastAsiaTheme="minorHAnsi" w:cs="Arial"/>
          <w:szCs w:val="24"/>
          <w:lang w:eastAsia="en-US"/>
        </w:rPr>
        <w:t>,</w:t>
      </w:r>
      <w:r w:rsidRPr="00182FCB">
        <w:rPr>
          <w:rFonts w:eastAsiaTheme="minorHAnsi" w:cs="Arial"/>
          <w:szCs w:val="24"/>
          <w:lang w:eastAsia="en-US"/>
        </w:rPr>
        <w:t xml:space="preserve"> nebo </w:t>
      </w:r>
      <w:r w:rsidR="00F32655">
        <w:rPr>
          <w:rFonts w:eastAsiaTheme="minorHAnsi" w:cs="Arial"/>
          <w:szCs w:val="24"/>
          <w:lang w:eastAsia="en-US"/>
        </w:rPr>
        <w:t>již</w:t>
      </w:r>
      <w:r w:rsidRPr="00182FCB">
        <w:rPr>
          <w:rFonts w:eastAsiaTheme="minorHAnsi" w:cs="Arial"/>
          <w:szCs w:val="24"/>
          <w:lang w:eastAsia="en-US"/>
        </w:rPr>
        <w:t xml:space="preserve"> zavedené </w:t>
      </w:r>
      <w:r w:rsidR="00D012EF">
        <w:rPr>
          <w:rFonts w:eastAsiaTheme="minorHAnsi" w:cs="Arial"/>
          <w:szCs w:val="24"/>
          <w:lang w:eastAsia="en-US"/>
        </w:rPr>
        <w:t xml:space="preserve">kategorie </w:t>
      </w:r>
      <w:r w:rsidRPr="00182FCB">
        <w:rPr>
          <w:rFonts w:eastAsiaTheme="minorHAnsi" w:cs="Arial"/>
          <w:szCs w:val="24"/>
          <w:lang w:eastAsia="en-US"/>
        </w:rPr>
        <w:t>charakterizuje</w:t>
      </w:r>
      <w:r w:rsidR="00F32655">
        <w:rPr>
          <w:rFonts w:eastAsiaTheme="minorHAnsi" w:cs="Arial"/>
          <w:szCs w:val="24"/>
          <w:lang w:eastAsia="en-US"/>
        </w:rPr>
        <w:t xml:space="preserve"> jinak</w:t>
      </w:r>
      <w:r w:rsidRPr="00182FCB">
        <w:rPr>
          <w:rFonts w:eastAsiaTheme="minorHAnsi" w:cs="Arial"/>
          <w:szCs w:val="24"/>
          <w:lang w:eastAsia="en-US"/>
        </w:rPr>
        <w:t xml:space="preserve">. </w:t>
      </w:r>
      <w:r w:rsidR="002042F5">
        <w:rPr>
          <w:rFonts w:eastAsiaTheme="minorHAnsi" w:cs="Arial"/>
          <w:szCs w:val="24"/>
          <w:lang w:eastAsia="en-US"/>
        </w:rPr>
        <w:t>Doposud zákon</w:t>
      </w:r>
      <w:r w:rsidR="00BC04E7">
        <w:rPr>
          <w:rFonts w:eastAsiaTheme="minorHAnsi" w:cs="Arial"/>
          <w:szCs w:val="24"/>
          <w:lang w:eastAsia="en-US"/>
        </w:rPr>
        <w:t xml:space="preserve"> o krajích § 36 říkal, že zastupitelstvo rozhoduje o přidělení dotací. </w:t>
      </w:r>
      <w:r w:rsidR="00E55945">
        <w:rPr>
          <w:rFonts w:eastAsiaTheme="minorHAnsi" w:cs="Arial"/>
          <w:szCs w:val="24"/>
          <w:lang w:eastAsia="en-US"/>
        </w:rPr>
        <w:t>Nyní</w:t>
      </w:r>
      <w:r w:rsidRPr="00182FCB">
        <w:rPr>
          <w:rFonts w:eastAsiaTheme="minorHAnsi" w:cs="Arial"/>
          <w:szCs w:val="24"/>
          <w:lang w:eastAsia="en-US"/>
        </w:rPr>
        <w:t xml:space="preserve"> zákon</w:t>
      </w:r>
      <w:r w:rsidR="00E55945">
        <w:rPr>
          <w:rFonts w:eastAsiaTheme="minorHAnsi" w:cs="Arial"/>
          <w:szCs w:val="24"/>
          <w:lang w:eastAsia="en-US"/>
        </w:rPr>
        <w:t xml:space="preserve"> říká</w:t>
      </w:r>
      <w:r w:rsidRPr="00182FCB">
        <w:rPr>
          <w:rFonts w:eastAsiaTheme="minorHAnsi" w:cs="Arial"/>
          <w:szCs w:val="24"/>
          <w:lang w:eastAsia="en-US"/>
        </w:rPr>
        <w:t>, že zastupitelstvo rozhoduje o přidělení dotací</w:t>
      </w:r>
      <w:r w:rsidR="00E55945">
        <w:rPr>
          <w:rFonts w:eastAsiaTheme="minorHAnsi" w:cs="Arial"/>
          <w:szCs w:val="24"/>
          <w:lang w:eastAsia="en-US"/>
        </w:rPr>
        <w:t xml:space="preserve"> a</w:t>
      </w:r>
      <w:r w:rsidRPr="00182FCB">
        <w:rPr>
          <w:rFonts w:eastAsiaTheme="minorHAnsi" w:cs="Arial"/>
          <w:szCs w:val="24"/>
          <w:lang w:eastAsia="en-US"/>
        </w:rPr>
        <w:t xml:space="preserve"> o uzavření veřejnoprávní smlouvy na tyto dotace. </w:t>
      </w:r>
      <w:r w:rsidR="00E55945">
        <w:rPr>
          <w:rFonts w:eastAsiaTheme="minorHAnsi" w:cs="Arial"/>
          <w:szCs w:val="24"/>
          <w:lang w:eastAsia="en-US"/>
        </w:rPr>
        <w:t>Z tohoto důvodu se ve všech</w:t>
      </w:r>
      <w:r w:rsidRPr="00182FCB">
        <w:rPr>
          <w:rFonts w:eastAsiaTheme="minorHAnsi" w:cs="Arial"/>
          <w:szCs w:val="24"/>
          <w:lang w:eastAsia="en-US"/>
        </w:rPr>
        <w:t xml:space="preserve"> předmětných materiálech mění usnesení</w:t>
      </w:r>
      <w:r w:rsidR="00BC04E7">
        <w:rPr>
          <w:rFonts w:eastAsiaTheme="minorHAnsi" w:cs="Arial"/>
          <w:szCs w:val="24"/>
          <w:lang w:eastAsia="en-US"/>
        </w:rPr>
        <w:t>,</w:t>
      </w:r>
      <w:r w:rsidR="00A06108">
        <w:rPr>
          <w:rFonts w:eastAsiaTheme="minorHAnsi" w:cs="Arial"/>
          <w:szCs w:val="24"/>
          <w:lang w:eastAsia="en-US"/>
        </w:rPr>
        <w:t xml:space="preserve"> tzn.</w:t>
      </w:r>
      <w:r w:rsidR="00E708EB">
        <w:rPr>
          <w:rFonts w:eastAsiaTheme="minorHAnsi" w:cs="Arial"/>
          <w:szCs w:val="24"/>
          <w:lang w:eastAsia="en-US"/>
        </w:rPr>
        <w:t>,</w:t>
      </w:r>
      <w:r w:rsidR="00A06108">
        <w:rPr>
          <w:rFonts w:eastAsiaTheme="minorHAnsi" w:cs="Arial"/>
          <w:szCs w:val="24"/>
          <w:lang w:eastAsia="en-US"/>
        </w:rPr>
        <w:t xml:space="preserve"> p</w:t>
      </w:r>
      <w:r w:rsidRPr="00182FCB">
        <w:rPr>
          <w:rFonts w:eastAsiaTheme="minorHAnsi" w:cs="Arial"/>
          <w:szCs w:val="24"/>
          <w:lang w:eastAsia="en-US"/>
        </w:rPr>
        <w:t xml:space="preserve">otřebujeme schválit </w:t>
      </w:r>
      <w:r w:rsidR="00A06108">
        <w:rPr>
          <w:rFonts w:eastAsiaTheme="minorHAnsi" w:cs="Arial"/>
          <w:szCs w:val="24"/>
          <w:lang w:eastAsia="en-US"/>
        </w:rPr>
        <w:t>rozhodnutí</w:t>
      </w:r>
      <w:r w:rsidRPr="00182FCB">
        <w:rPr>
          <w:rFonts w:eastAsiaTheme="minorHAnsi" w:cs="Arial"/>
          <w:szCs w:val="24"/>
          <w:lang w:eastAsia="en-US"/>
        </w:rPr>
        <w:t xml:space="preserve"> o přidělení dotace a </w:t>
      </w:r>
      <w:r w:rsidR="00A06108">
        <w:rPr>
          <w:rFonts w:eastAsiaTheme="minorHAnsi" w:cs="Arial"/>
          <w:szCs w:val="24"/>
          <w:lang w:eastAsia="en-US"/>
        </w:rPr>
        <w:t>rozhodnutí</w:t>
      </w:r>
      <w:r w:rsidRPr="00182FCB">
        <w:rPr>
          <w:rFonts w:eastAsiaTheme="minorHAnsi" w:cs="Arial"/>
          <w:szCs w:val="24"/>
          <w:lang w:eastAsia="en-US"/>
        </w:rPr>
        <w:t xml:space="preserve"> o uzavření veřejnoprávní smlouvy. </w:t>
      </w:r>
      <w:r w:rsidR="004247CF">
        <w:rPr>
          <w:rFonts w:eastAsiaTheme="minorHAnsi" w:cs="Arial"/>
          <w:szCs w:val="24"/>
          <w:lang w:eastAsia="en-US"/>
        </w:rPr>
        <w:t>Zcela novým institutem je </w:t>
      </w:r>
      <w:r w:rsidRPr="00182FCB">
        <w:rPr>
          <w:rFonts w:eastAsiaTheme="minorHAnsi" w:cs="Arial"/>
          <w:szCs w:val="24"/>
          <w:lang w:eastAsia="en-US"/>
        </w:rPr>
        <w:t>veřejnoprávní smlouv</w:t>
      </w:r>
      <w:r w:rsidR="007A2465">
        <w:rPr>
          <w:rFonts w:eastAsiaTheme="minorHAnsi" w:cs="Arial"/>
          <w:szCs w:val="24"/>
          <w:lang w:eastAsia="en-US"/>
        </w:rPr>
        <w:t>a. Dosud se uzavíraly smlouvy o </w:t>
      </w:r>
      <w:r w:rsidRPr="00182FCB">
        <w:rPr>
          <w:rFonts w:eastAsiaTheme="minorHAnsi" w:cs="Arial"/>
          <w:szCs w:val="24"/>
          <w:lang w:eastAsia="en-US"/>
        </w:rPr>
        <w:t>příspěvcích, o dotacích</w:t>
      </w:r>
      <w:r w:rsidR="00BC04E7">
        <w:rPr>
          <w:rFonts w:eastAsiaTheme="minorHAnsi" w:cs="Arial"/>
          <w:szCs w:val="24"/>
          <w:lang w:eastAsia="en-US"/>
        </w:rPr>
        <w:t xml:space="preserve"> </w:t>
      </w:r>
      <w:r w:rsidR="002A1292">
        <w:rPr>
          <w:rFonts w:eastAsiaTheme="minorHAnsi" w:cs="Arial"/>
          <w:szCs w:val="24"/>
          <w:lang w:eastAsia="en-US"/>
        </w:rPr>
        <w:lastRenderedPageBreak/>
        <w:t>na </w:t>
      </w:r>
      <w:r w:rsidRPr="00182FCB">
        <w:rPr>
          <w:rFonts w:eastAsiaTheme="minorHAnsi" w:cs="Arial"/>
          <w:szCs w:val="24"/>
          <w:lang w:eastAsia="en-US"/>
        </w:rPr>
        <w:t>základě občan</w:t>
      </w:r>
      <w:r w:rsidR="004247CF">
        <w:rPr>
          <w:rFonts w:eastAsiaTheme="minorHAnsi" w:cs="Arial"/>
          <w:szCs w:val="24"/>
          <w:lang w:eastAsia="en-US"/>
        </w:rPr>
        <w:t xml:space="preserve">ského zákona. </w:t>
      </w:r>
      <w:r w:rsidR="00BC04E7">
        <w:t xml:space="preserve">Zákon č. 24/2015 Sb. říká, že všechny tyto smlouvy </w:t>
      </w:r>
      <w:r w:rsidR="002042F5">
        <w:t xml:space="preserve">se </w:t>
      </w:r>
      <w:r w:rsidR="00BC04E7">
        <w:t xml:space="preserve">budou </w:t>
      </w:r>
      <w:r w:rsidR="002042F5">
        <w:t>řídit</w:t>
      </w:r>
      <w:r w:rsidR="00BC04E7">
        <w:t xml:space="preserve"> správní</w:t>
      </w:r>
      <w:r w:rsidR="002042F5">
        <w:t>m</w:t>
      </w:r>
      <w:r w:rsidR="00BC04E7">
        <w:t xml:space="preserve"> řád</w:t>
      </w:r>
      <w:r w:rsidR="002042F5">
        <w:t>em</w:t>
      </w:r>
      <w:r w:rsidR="00BC04E7">
        <w:t xml:space="preserve"> a budou mít formu veřejnoprávních smluv. Všechny materiály, ve kterých dneska budete rozhodovat o dotacích, budou obsahovat tyto instituty a budou ve smyslu zákona č. 24/2015 Sb.</w:t>
      </w:r>
      <w:r w:rsidR="002A1292">
        <w:t xml:space="preserve"> změněny jak v usneseních, tak </w:t>
      </w:r>
      <w:r w:rsidR="00BC04E7">
        <w:t xml:space="preserve">v důvodových zprávách. Některé </w:t>
      </w:r>
      <w:r w:rsidR="002042F5">
        <w:t xml:space="preserve">materiály </w:t>
      </w:r>
      <w:r w:rsidR="00BC04E7">
        <w:t xml:space="preserve">budou mít nové přílohy, nebo budou přílohy změněny. Další novinkou je zdůvodnění nevyhovění žádosti o dotaci. Tyto úpravy jsou </w:t>
      </w:r>
      <w:r w:rsidR="002042F5">
        <w:t xml:space="preserve">v </w:t>
      </w:r>
      <w:r w:rsidR="00BC04E7">
        <w:t xml:space="preserve">důvodových zprávách zaznamenány </w:t>
      </w:r>
      <w:proofErr w:type="spellStart"/>
      <w:r w:rsidR="00BC04E7">
        <w:t>změnovkami</w:t>
      </w:r>
      <w:proofErr w:type="spellEnd"/>
      <w:r w:rsidR="00BC04E7">
        <w:t>.</w:t>
      </w:r>
      <w:r w:rsidR="00285744">
        <w:rPr>
          <w:rFonts w:eastAsiaTheme="minorHAnsi" w:cs="Arial"/>
          <w:szCs w:val="24"/>
          <w:lang w:eastAsia="en-US"/>
        </w:rPr>
        <w:t xml:space="preserve"> </w:t>
      </w:r>
      <w:r w:rsidR="00AE3303">
        <w:rPr>
          <w:rFonts w:eastAsiaTheme="minorHAnsi" w:cs="Arial"/>
          <w:szCs w:val="24"/>
          <w:lang w:eastAsia="en-US"/>
        </w:rPr>
        <w:t>Je přesně stanoven pojem dotace, který byl dříve využíván v jakémkoliv finančním plnění kraje vůči druhé straně. Dotace je jakýkoliv</w:t>
      </w:r>
      <w:r w:rsidRPr="00182FCB">
        <w:rPr>
          <w:rFonts w:eastAsiaTheme="minorHAnsi" w:cs="Arial"/>
          <w:szCs w:val="24"/>
          <w:lang w:eastAsia="en-US"/>
        </w:rPr>
        <w:t xml:space="preserve"> peněžní prostředek nebo peněžní prostředky, které jsou poskytnuty z rozpočtu kraje </w:t>
      </w:r>
      <w:r w:rsidR="004B4973">
        <w:rPr>
          <w:rFonts w:eastAsiaTheme="minorHAnsi" w:cs="Arial"/>
          <w:szCs w:val="24"/>
          <w:lang w:eastAsia="en-US"/>
        </w:rPr>
        <w:t>právnické nebo fyzické osobě za </w:t>
      </w:r>
      <w:r w:rsidRPr="00182FCB">
        <w:rPr>
          <w:rFonts w:eastAsiaTheme="minorHAnsi" w:cs="Arial"/>
          <w:szCs w:val="24"/>
          <w:lang w:eastAsia="en-US"/>
        </w:rPr>
        <w:t xml:space="preserve">konkrétním způsobem. </w:t>
      </w:r>
      <w:r w:rsidR="002566D7">
        <w:rPr>
          <w:rFonts w:eastAsiaTheme="minorHAnsi" w:cs="Arial"/>
          <w:szCs w:val="24"/>
          <w:lang w:eastAsia="en-US"/>
        </w:rPr>
        <w:t>Příspěvkem nazýváme p</w:t>
      </w:r>
      <w:r w:rsidR="00AE3303">
        <w:rPr>
          <w:rFonts w:eastAsiaTheme="minorHAnsi" w:cs="Arial"/>
          <w:szCs w:val="24"/>
          <w:lang w:eastAsia="en-US"/>
        </w:rPr>
        <w:t>ouze finance</w:t>
      </w:r>
      <w:r w:rsidRPr="00182FCB">
        <w:rPr>
          <w:rFonts w:eastAsiaTheme="minorHAnsi" w:cs="Arial"/>
          <w:szCs w:val="24"/>
          <w:lang w:eastAsia="en-US"/>
        </w:rPr>
        <w:t xml:space="preserve"> poskyt</w:t>
      </w:r>
      <w:r w:rsidR="00AE3303">
        <w:rPr>
          <w:rFonts w:eastAsiaTheme="minorHAnsi" w:cs="Arial"/>
          <w:szCs w:val="24"/>
          <w:lang w:eastAsia="en-US"/>
        </w:rPr>
        <w:t>ované na provoz</w:t>
      </w:r>
      <w:r w:rsidRPr="00182FCB">
        <w:rPr>
          <w:rFonts w:eastAsiaTheme="minorHAnsi" w:cs="Arial"/>
          <w:szCs w:val="24"/>
          <w:lang w:eastAsia="en-US"/>
        </w:rPr>
        <w:t xml:space="preserve"> </w:t>
      </w:r>
      <w:r w:rsidR="00AE3303" w:rsidRPr="00182FCB">
        <w:rPr>
          <w:rFonts w:eastAsiaTheme="minorHAnsi" w:cs="Arial"/>
          <w:szCs w:val="24"/>
          <w:lang w:eastAsia="en-US"/>
        </w:rPr>
        <w:t>příspěvkový</w:t>
      </w:r>
      <w:r w:rsidR="00AF056B">
        <w:rPr>
          <w:rFonts w:eastAsiaTheme="minorHAnsi" w:cs="Arial"/>
          <w:szCs w:val="24"/>
          <w:lang w:eastAsia="en-US"/>
        </w:rPr>
        <w:t>ch organizací</w:t>
      </w:r>
      <w:r w:rsidR="00AE3303" w:rsidRPr="00182FCB">
        <w:rPr>
          <w:rFonts w:eastAsiaTheme="minorHAnsi" w:cs="Arial"/>
          <w:szCs w:val="24"/>
          <w:lang w:eastAsia="en-US"/>
        </w:rPr>
        <w:t xml:space="preserve"> do fondu investic</w:t>
      </w:r>
      <w:r w:rsidRPr="00182FCB">
        <w:rPr>
          <w:rFonts w:eastAsiaTheme="minorHAnsi" w:cs="Arial"/>
          <w:szCs w:val="24"/>
          <w:lang w:eastAsia="en-US"/>
        </w:rPr>
        <w:t xml:space="preserve">. </w:t>
      </w:r>
    </w:p>
    <w:p w:rsidR="006C7540" w:rsidRDefault="006C7540" w:rsidP="008E6881">
      <w:pPr>
        <w:jc w:val="both"/>
        <w:rPr>
          <w:rFonts w:eastAsiaTheme="minorHAnsi" w:cs="Arial"/>
          <w:szCs w:val="24"/>
          <w:lang w:eastAsia="en-US"/>
        </w:rPr>
      </w:pPr>
    </w:p>
    <w:p w:rsidR="00B4320C" w:rsidRDefault="00AE3303" w:rsidP="00285744">
      <w:pPr>
        <w:jc w:val="both"/>
        <w:rPr>
          <w:rFonts w:eastAsiaTheme="minorHAnsi" w:cs="Arial"/>
          <w:szCs w:val="24"/>
          <w:lang w:eastAsia="en-US"/>
        </w:rPr>
      </w:pPr>
      <w:r w:rsidRPr="006C7540">
        <w:rPr>
          <w:rFonts w:eastAsiaTheme="minorHAnsi" w:cs="Arial"/>
          <w:szCs w:val="24"/>
          <w:lang w:eastAsia="en-US"/>
        </w:rPr>
        <w:t xml:space="preserve">Materiály, kterých se týká zákon </w:t>
      </w:r>
      <w:r w:rsidR="002566D7">
        <w:rPr>
          <w:rFonts w:eastAsiaTheme="minorHAnsi" w:cs="Arial"/>
          <w:szCs w:val="24"/>
          <w:lang w:eastAsia="en-US"/>
        </w:rPr>
        <w:t xml:space="preserve">č. </w:t>
      </w:r>
      <w:r w:rsidRPr="006C7540">
        <w:rPr>
          <w:rFonts w:eastAsiaTheme="minorHAnsi" w:cs="Arial"/>
          <w:szCs w:val="24"/>
          <w:lang w:eastAsia="en-US"/>
        </w:rPr>
        <w:t>24/2015</w:t>
      </w:r>
      <w:r w:rsidR="00D012EF" w:rsidRPr="006C7540">
        <w:rPr>
          <w:rFonts w:eastAsiaTheme="minorHAnsi" w:cs="Arial"/>
          <w:szCs w:val="24"/>
          <w:lang w:eastAsia="en-US"/>
        </w:rPr>
        <w:t xml:space="preserve"> Sb.</w:t>
      </w:r>
      <w:r w:rsidR="00AF056B">
        <w:rPr>
          <w:rFonts w:eastAsiaTheme="minorHAnsi" w:cs="Arial"/>
          <w:szCs w:val="24"/>
          <w:lang w:eastAsia="en-US"/>
        </w:rPr>
        <w:t xml:space="preserve"> jsou</w:t>
      </w:r>
      <w:r w:rsidRPr="006C7540">
        <w:rPr>
          <w:rFonts w:eastAsiaTheme="minorHAnsi" w:cs="Arial"/>
          <w:szCs w:val="24"/>
          <w:lang w:eastAsia="en-US"/>
        </w:rPr>
        <w:t xml:space="preserve">: </w:t>
      </w:r>
      <w:r w:rsidR="00D012EF" w:rsidRPr="006C7540">
        <w:rPr>
          <w:rFonts w:eastAsiaTheme="minorHAnsi" w:cs="Arial"/>
          <w:szCs w:val="24"/>
          <w:lang w:eastAsia="en-US"/>
        </w:rPr>
        <w:t xml:space="preserve">bod </w:t>
      </w:r>
      <w:proofErr w:type="gramStart"/>
      <w:r w:rsidR="002A1292">
        <w:rPr>
          <w:rFonts w:eastAsiaTheme="minorHAnsi" w:cs="Arial"/>
          <w:szCs w:val="24"/>
          <w:lang w:eastAsia="en-US"/>
        </w:rPr>
        <w:t>4.2</w:t>
      </w:r>
      <w:proofErr w:type="gramEnd"/>
      <w:r w:rsidR="002A1292">
        <w:rPr>
          <w:rFonts w:eastAsiaTheme="minorHAnsi" w:cs="Arial"/>
          <w:szCs w:val="24"/>
          <w:lang w:eastAsia="en-US"/>
        </w:rPr>
        <w:t>. – Smlouva o </w:t>
      </w:r>
      <w:r w:rsidR="00182FCB" w:rsidRPr="006C7540">
        <w:rPr>
          <w:rFonts w:eastAsiaTheme="minorHAnsi" w:cs="Arial"/>
          <w:szCs w:val="24"/>
          <w:lang w:eastAsia="en-US"/>
        </w:rPr>
        <w:t xml:space="preserve">poskytnutí dotace Muzeu umění Olomouc, </w:t>
      </w:r>
      <w:r w:rsidR="00D012EF" w:rsidRPr="006C7540">
        <w:rPr>
          <w:rFonts w:eastAsiaTheme="minorHAnsi" w:cs="Arial"/>
          <w:szCs w:val="24"/>
          <w:lang w:eastAsia="en-US"/>
        </w:rPr>
        <w:t xml:space="preserve">státní příspěvkové organizaci, v roce 2015, bod </w:t>
      </w:r>
      <w:r w:rsidR="00182FCB" w:rsidRPr="006C7540">
        <w:rPr>
          <w:rFonts w:eastAsiaTheme="minorHAnsi" w:cs="Arial"/>
          <w:szCs w:val="24"/>
          <w:lang w:eastAsia="en-US"/>
        </w:rPr>
        <w:t>6.4. – Rozpočet Olomouckého kraje 2015</w:t>
      </w:r>
      <w:r w:rsidR="00D012EF" w:rsidRPr="006C7540">
        <w:rPr>
          <w:rFonts w:eastAsiaTheme="minorHAnsi" w:cs="Arial"/>
          <w:szCs w:val="24"/>
          <w:lang w:eastAsia="en-US"/>
        </w:rPr>
        <w:t xml:space="preserve"> – Významné projekty Olomouckého kraje</w:t>
      </w:r>
      <w:r w:rsidR="00182FCB" w:rsidRPr="006C7540">
        <w:rPr>
          <w:rFonts w:eastAsiaTheme="minorHAnsi" w:cs="Arial"/>
          <w:szCs w:val="24"/>
          <w:lang w:eastAsia="en-US"/>
        </w:rPr>
        <w:t>,</w:t>
      </w:r>
      <w:r w:rsidR="00D012EF" w:rsidRPr="006C7540">
        <w:rPr>
          <w:rFonts w:eastAsiaTheme="minorHAnsi" w:cs="Arial"/>
          <w:szCs w:val="24"/>
          <w:lang w:eastAsia="en-US"/>
        </w:rPr>
        <w:t xml:space="preserve"> bod </w:t>
      </w:r>
      <w:r w:rsidR="002042F5">
        <w:rPr>
          <w:rFonts w:eastAsiaTheme="minorHAnsi" w:cs="Arial"/>
          <w:szCs w:val="24"/>
          <w:lang w:eastAsia="en-US"/>
        </w:rPr>
        <w:t>12</w:t>
      </w:r>
      <w:r w:rsidR="00182FCB" w:rsidRPr="006C7540">
        <w:rPr>
          <w:rFonts w:eastAsiaTheme="minorHAnsi" w:cs="Arial"/>
          <w:szCs w:val="24"/>
          <w:lang w:eastAsia="en-US"/>
        </w:rPr>
        <w:t xml:space="preserve"> – </w:t>
      </w:r>
      <w:r w:rsidR="00D012EF" w:rsidRPr="006C7540">
        <w:rPr>
          <w:rFonts w:eastAsiaTheme="minorHAnsi" w:cs="Arial"/>
          <w:szCs w:val="24"/>
          <w:lang w:eastAsia="en-US"/>
        </w:rPr>
        <w:t>Dotace</w:t>
      </w:r>
      <w:r w:rsidR="00182FCB" w:rsidRPr="006C7540">
        <w:rPr>
          <w:rFonts w:eastAsiaTheme="minorHAnsi" w:cs="Arial"/>
          <w:szCs w:val="24"/>
          <w:lang w:eastAsia="en-US"/>
        </w:rPr>
        <w:t xml:space="preserve"> v oblasti sportu</w:t>
      </w:r>
      <w:r w:rsidR="00D012EF" w:rsidRPr="006C7540">
        <w:rPr>
          <w:rFonts w:eastAsiaTheme="minorHAnsi" w:cs="Arial"/>
          <w:szCs w:val="24"/>
          <w:lang w:eastAsia="en-US"/>
        </w:rPr>
        <w:t xml:space="preserve"> 2015</w:t>
      </w:r>
      <w:r w:rsidR="00182FCB" w:rsidRPr="006C7540">
        <w:rPr>
          <w:rFonts w:eastAsiaTheme="minorHAnsi" w:cs="Arial"/>
          <w:szCs w:val="24"/>
          <w:lang w:eastAsia="en-US"/>
        </w:rPr>
        <w:t xml:space="preserve">, 13 – </w:t>
      </w:r>
      <w:r w:rsidR="00D012EF" w:rsidRPr="006C7540">
        <w:rPr>
          <w:rFonts w:eastAsiaTheme="minorHAnsi" w:cs="Arial"/>
          <w:szCs w:val="24"/>
          <w:lang w:eastAsia="en-US"/>
        </w:rPr>
        <w:t xml:space="preserve">Poskytnutí dotací z Programu podpory kultury a památkové péče v Olomouckém kraji v roce 2015, </w:t>
      </w:r>
      <w:r w:rsidR="006C7540" w:rsidRPr="006C7540">
        <w:rPr>
          <w:rFonts w:eastAsiaTheme="minorHAnsi" w:cs="Arial"/>
          <w:szCs w:val="24"/>
          <w:lang w:eastAsia="en-US"/>
        </w:rPr>
        <w:t xml:space="preserve">bod </w:t>
      </w:r>
      <w:r w:rsidR="00182FCB" w:rsidRPr="006C7540">
        <w:rPr>
          <w:rFonts w:eastAsiaTheme="minorHAnsi" w:cs="Arial"/>
          <w:szCs w:val="24"/>
          <w:lang w:eastAsia="en-US"/>
        </w:rPr>
        <w:t xml:space="preserve">15 – </w:t>
      </w:r>
      <w:r w:rsidR="006C7540" w:rsidRPr="006C7540">
        <w:rPr>
          <w:rFonts w:eastAsiaTheme="minorHAnsi" w:cs="Arial"/>
          <w:szCs w:val="24"/>
          <w:lang w:eastAsia="en-US"/>
        </w:rPr>
        <w:t>Z</w:t>
      </w:r>
      <w:r w:rsidR="007A2465">
        <w:rPr>
          <w:rFonts w:eastAsiaTheme="minorHAnsi" w:cs="Arial"/>
          <w:szCs w:val="24"/>
          <w:lang w:eastAsia="en-US"/>
        </w:rPr>
        <w:t>ajištění a </w:t>
      </w:r>
      <w:r w:rsidR="00182FCB" w:rsidRPr="006C7540">
        <w:rPr>
          <w:rFonts w:eastAsiaTheme="minorHAnsi" w:cs="Arial"/>
          <w:szCs w:val="24"/>
          <w:lang w:eastAsia="en-US"/>
        </w:rPr>
        <w:t>financování regionální</w:t>
      </w:r>
      <w:r w:rsidR="006C7540" w:rsidRPr="006C7540">
        <w:rPr>
          <w:rFonts w:eastAsiaTheme="minorHAnsi" w:cs="Arial"/>
          <w:szCs w:val="24"/>
          <w:lang w:eastAsia="en-US"/>
        </w:rPr>
        <w:t>ch funkcí</w:t>
      </w:r>
      <w:r w:rsidR="00182FCB" w:rsidRPr="006C7540">
        <w:rPr>
          <w:rFonts w:eastAsiaTheme="minorHAnsi" w:cs="Arial"/>
          <w:szCs w:val="24"/>
          <w:lang w:eastAsia="en-US"/>
        </w:rPr>
        <w:t xml:space="preserve"> knihoven</w:t>
      </w:r>
      <w:r w:rsidR="006C7540" w:rsidRPr="006C7540">
        <w:rPr>
          <w:rFonts w:eastAsiaTheme="minorHAnsi" w:cs="Arial"/>
          <w:szCs w:val="24"/>
          <w:lang w:eastAsia="en-US"/>
        </w:rPr>
        <w:t xml:space="preserve"> v Olomouckém kraji v roce 2015</w:t>
      </w:r>
      <w:r w:rsidR="00494D15" w:rsidRPr="006C7540">
        <w:rPr>
          <w:rFonts w:eastAsiaTheme="minorHAnsi" w:cs="Arial"/>
          <w:szCs w:val="24"/>
          <w:lang w:eastAsia="en-US"/>
        </w:rPr>
        <w:t xml:space="preserve">, </w:t>
      </w:r>
      <w:r w:rsidR="006C7540" w:rsidRPr="006C7540">
        <w:rPr>
          <w:rFonts w:eastAsiaTheme="minorHAnsi" w:cs="Arial"/>
          <w:szCs w:val="24"/>
          <w:lang w:eastAsia="en-US"/>
        </w:rPr>
        <w:t>bod 19 – Dotační program pro oblast P</w:t>
      </w:r>
      <w:r w:rsidR="00182FCB" w:rsidRPr="006C7540">
        <w:rPr>
          <w:rFonts w:eastAsiaTheme="minorHAnsi" w:cs="Arial"/>
          <w:szCs w:val="24"/>
          <w:lang w:eastAsia="en-US"/>
        </w:rPr>
        <w:t>revenci kriminality</w:t>
      </w:r>
      <w:r w:rsidR="006C7540" w:rsidRPr="006C7540">
        <w:rPr>
          <w:rFonts w:eastAsiaTheme="minorHAnsi" w:cs="Arial"/>
          <w:szCs w:val="24"/>
          <w:lang w:eastAsia="en-US"/>
        </w:rPr>
        <w:t xml:space="preserve"> a Integrace romských komunit na rok 2015</w:t>
      </w:r>
      <w:r w:rsidR="00494D15" w:rsidRPr="006C7540">
        <w:rPr>
          <w:rFonts w:eastAsiaTheme="minorHAnsi" w:cs="Arial"/>
          <w:szCs w:val="24"/>
          <w:lang w:eastAsia="en-US"/>
        </w:rPr>
        <w:t xml:space="preserve">, </w:t>
      </w:r>
      <w:r w:rsidR="006C7540" w:rsidRPr="006C7540">
        <w:rPr>
          <w:rFonts w:eastAsiaTheme="minorHAnsi" w:cs="Arial"/>
          <w:szCs w:val="24"/>
          <w:lang w:eastAsia="en-US"/>
        </w:rPr>
        <w:t>bod 21 – P</w:t>
      </w:r>
      <w:r w:rsidR="00182FCB" w:rsidRPr="006C7540">
        <w:rPr>
          <w:rFonts w:eastAsiaTheme="minorHAnsi" w:cs="Arial"/>
          <w:szCs w:val="24"/>
          <w:lang w:eastAsia="en-US"/>
        </w:rPr>
        <w:t>rogram finanční podpory</w:t>
      </w:r>
      <w:r w:rsidR="006C7540" w:rsidRPr="006C7540">
        <w:rPr>
          <w:rFonts w:eastAsiaTheme="minorHAnsi" w:cs="Arial"/>
          <w:szCs w:val="24"/>
          <w:lang w:eastAsia="en-US"/>
        </w:rPr>
        <w:t xml:space="preserve"> </w:t>
      </w:r>
      <w:r w:rsidR="00182FCB" w:rsidRPr="006C7540">
        <w:rPr>
          <w:rFonts w:eastAsiaTheme="minorHAnsi" w:cs="Arial"/>
          <w:szCs w:val="24"/>
          <w:lang w:eastAsia="en-US"/>
        </w:rPr>
        <w:t>poskytování</w:t>
      </w:r>
      <w:r w:rsidR="006C7540" w:rsidRPr="006C7540">
        <w:rPr>
          <w:rFonts w:eastAsiaTheme="minorHAnsi" w:cs="Arial"/>
          <w:szCs w:val="24"/>
          <w:lang w:eastAsia="en-US"/>
        </w:rPr>
        <w:t xml:space="preserve"> sociálních služeb v Olomouckém kraji, Podprogram č. 1</w:t>
      </w:r>
      <w:r w:rsidR="00494D15" w:rsidRPr="006C7540">
        <w:rPr>
          <w:rFonts w:eastAsiaTheme="minorHAnsi" w:cs="Arial"/>
          <w:szCs w:val="24"/>
          <w:lang w:eastAsia="en-US"/>
        </w:rPr>
        <w:t>,</w:t>
      </w:r>
      <w:r w:rsidR="006C7540" w:rsidRPr="006C7540">
        <w:rPr>
          <w:rFonts w:eastAsiaTheme="minorHAnsi" w:cs="Arial"/>
          <w:szCs w:val="24"/>
          <w:lang w:eastAsia="en-US"/>
        </w:rPr>
        <w:t xml:space="preserve"> bod</w:t>
      </w:r>
      <w:r w:rsidR="00494D15" w:rsidRPr="006C7540">
        <w:rPr>
          <w:rFonts w:eastAsiaTheme="minorHAnsi" w:cs="Arial"/>
          <w:szCs w:val="24"/>
          <w:lang w:eastAsia="en-US"/>
        </w:rPr>
        <w:t xml:space="preserve"> </w:t>
      </w:r>
      <w:r w:rsidR="006C7540" w:rsidRPr="006C7540">
        <w:rPr>
          <w:rFonts w:eastAsiaTheme="minorHAnsi" w:cs="Arial"/>
          <w:szCs w:val="24"/>
          <w:lang w:eastAsia="en-US"/>
        </w:rPr>
        <w:t>23 – D</w:t>
      </w:r>
      <w:r w:rsidR="00182FCB" w:rsidRPr="006C7540">
        <w:rPr>
          <w:rFonts w:eastAsiaTheme="minorHAnsi" w:cs="Arial"/>
          <w:szCs w:val="24"/>
          <w:lang w:eastAsia="en-US"/>
        </w:rPr>
        <w:t>otační pr</w:t>
      </w:r>
      <w:r w:rsidR="006C7540" w:rsidRPr="006C7540">
        <w:rPr>
          <w:rFonts w:eastAsiaTheme="minorHAnsi" w:cs="Arial"/>
          <w:szCs w:val="24"/>
          <w:lang w:eastAsia="en-US"/>
        </w:rPr>
        <w:t>ogram O</w:t>
      </w:r>
      <w:r w:rsidR="00182FCB" w:rsidRPr="006C7540">
        <w:rPr>
          <w:rFonts w:eastAsiaTheme="minorHAnsi" w:cs="Arial"/>
          <w:szCs w:val="24"/>
          <w:lang w:eastAsia="en-US"/>
        </w:rPr>
        <w:t>lomouckého kraje pro oblast protidrogové prevence</w:t>
      </w:r>
      <w:r w:rsidR="006C7540" w:rsidRPr="006C7540">
        <w:rPr>
          <w:rFonts w:eastAsiaTheme="minorHAnsi" w:cs="Arial"/>
          <w:szCs w:val="24"/>
          <w:lang w:eastAsia="en-US"/>
        </w:rPr>
        <w:t xml:space="preserve"> pro rok 2015 – vyhlášení</w:t>
      </w:r>
      <w:r w:rsidR="00494D15" w:rsidRPr="006C7540">
        <w:rPr>
          <w:rFonts w:eastAsiaTheme="minorHAnsi" w:cs="Arial"/>
          <w:szCs w:val="24"/>
          <w:lang w:eastAsia="en-US"/>
        </w:rPr>
        <w:t xml:space="preserve">, </w:t>
      </w:r>
      <w:r w:rsidR="00182FCB" w:rsidRPr="006C7540">
        <w:rPr>
          <w:rFonts w:eastAsiaTheme="minorHAnsi" w:cs="Arial"/>
          <w:szCs w:val="24"/>
          <w:lang w:eastAsia="en-US"/>
        </w:rPr>
        <w:t xml:space="preserve">bod 26 – </w:t>
      </w:r>
      <w:r w:rsidR="00494D15" w:rsidRPr="006C7540">
        <w:rPr>
          <w:rFonts w:eastAsiaTheme="minorHAnsi" w:cs="Arial"/>
          <w:szCs w:val="24"/>
          <w:lang w:eastAsia="en-US"/>
        </w:rPr>
        <w:t>P</w:t>
      </w:r>
      <w:r w:rsidR="006C7540" w:rsidRPr="006C7540">
        <w:rPr>
          <w:rFonts w:eastAsiaTheme="minorHAnsi" w:cs="Arial"/>
          <w:szCs w:val="24"/>
          <w:lang w:eastAsia="en-US"/>
        </w:rPr>
        <w:t>oskytnutí finanční</w:t>
      </w:r>
      <w:r w:rsidR="00182FCB" w:rsidRPr="006C7540">
        <w:rPr>
          <w:rFonts w:eastAsiaTheme="minorHAnsi" w:cs="Arial"/>
          <w:szCs w:val="24"/>
          <w:lang w:eastAsia="en-US"/>
        </w:rPr>
        <w:t xml:space="preserve"> </w:t>
      </w:r>
      <w:r w:rsidR="006C7540" w:rsidRPr="006C7540">
        <w:rPr>
          <w:rFonts w:eastAsiaTheme="minorHAnsi" w:cs="Arial"/>
          <w:szCs w:val="24"/>
          <w:lang w:eastAsia="en-US"/>
        </w:rPr>
        <w:t>dotace O</w:t>
      </w:r>
      <w:r w:rsidR="00182FCB" w:rsidRPr="006C7540">
        <w:rPr>
          <w:rFonts w:eastAsiaTheme="minorHAnsi" w:cs="Arial"/>
          <w:szCs w:val="24"/>
          <w:lang w:eastAsia="en-US"/>
        </w:rPr>
        <w:t>blastní</w:t>
      </w:r>
      <w:r w:rsidR="006C7540" w:rsidRPr="006C7540">
        <w:rPr>
          <w:rFonts w:eastAsiaTheme="minorHAnsi" w:cs="Arial"/>
          <w:szCs w:val="24"/>
          <w:lang w:eastAsia="en-US"/>
        </w:rPr>
        <w:t>mu</w:t>
      </w:r>
      <w:r w:rsidR="00182FCB" w:rsidRPr="006C7540">
        <w:rPr>
          <w:rFonts w:eastAsiaTheme="minorHAnsi" w:cs="Arial"/>
          <w:szCs w:val="24"/>
          <w:lang w:eastAsia="en-US"/>
        </w:rPr>
        <w:t xml:space="preserve"> spolku ČČK</w:t>
      </w:r>
      <w:r w:rsidR="006C7540">
        <w:rPr>
          <w:rFonts w:eastAsiaTheme="minorHAnsi" w:cs="Arial"/>
          <w:szCs w:val="24"/>
          <w:lang w:eastAsia="en-US"/>
        </w:rPr>
        <w:t xml:space="preserve"> Olomouc.</w:t>
      </w:r>
      <w:r w:rsidR="00285744">
        <w:rPr>
          <w:rFonts w:eastAsiaTheme="minorHAnsi" w:cs="Arial"/>
          <w:szCs w:val="24"/>
          <w:lang w:eastAsia="en-US"/>
        </w:rPr>
        <w:t xml:space="preserve"> </w:t>
      </w:r>
      <w:r w:rsidR="002566D7">
        <w:rPr>
          <w:rFonts w:eastAsiaTheme="minorHAnsi" w:cs="Arial"/>
          <w:szCs w:val="24"/>
          <w:lang w:eastAsia="en-US"/>
        </w:rPr>
        <w:t xml:space="preserve">Bod </w:t>
      </w:r>
      <w:proofErr w:type="gramStart"/>
      <w:r w:rsidR="002566D7">
        <w:rPr>
          <w:rFonts w:eastAsiaTheme="minorHAnsi" w:cs="Arial"/>
          <w:szCs w:val="24"/>
          <w:lang w:eastAsia="en-US"/>
        </w:rPr>
        <w:t>6.5</w:t>
      </w:r>
      <w:proofErr w:type="gramEnd"/>
      <w:r w:rsidR="002566D7">
        <w:rPr>
          <w:rFonts w:eastAsiaTheme="minorHAnsi" w:cs="Arial"/>
          <w:szCs w:val="24"/>
          <w:lang w:eastAsia="en-US"/>
        </w:rPr>
        <w:t>.</w:t>
      </w:r>
      <w:r w:rsidR="00AF056B">
        <w:rPr>
          <w:rFonts w:eastAsiaTheme="minorHAnsi" w:cs="Arial"/>
          <w:szCs w:val="24"/>
          <w:lang w:eastAsia="en-US"/>
        </w:rPr>
        <w:t xml:space="preserve"> – Rozpočet OK 2015 – uzavření </w:t>
      </w:r>
      <w:r w:rsidR="002A1292">
        <w:rPr>
          <w:rFonts w:eastAsiaTheme="minorHAnsi" w:cs="Arial"/>
          <w:szCs w:val="24"/>
          <w:lang w:eastAsia="en-US"/>
        </w:rPr>
        <w:t>veřejnoprávních sml</w:t>
      </w:r>
      <w:r w:rsidR="00AF056B">
        <w:rPr>
          <w:rFonts w:eastAsiaTheme="minorHAnsi" w:cs="Arial"/>
          <w:szCs w:val="24"/>
          <w:lang w:eastAsia="en-US"/>
        </w:rPr>
        <w:t>uv</w:t>
      </w:r>
      <w:r w:rsidR="002A1292">
        <w:rPr>
          <w:rFonts w:eastAsiaTheme="minorHAnsi" w:cs="Arial"/>
          <w:szCs w:val="24"/>
          <w:lang w:eastAsia="en-US"/>
        </w:rPr>
        <w:t>, který máte na </w:t>
      </w:r>
      <w:r w:rsidR="002566D7">
        <w:rPr>
          <w:rFonts w:eastAsiaTheme="minorHAnsi" w:cs="Arial"/>
          <w:szCs w:val="24"/>
          <w:lang w:eastAsia="en-US"/>
        </w:rPr>
        <w:t>stolech</w:t>
      </w:r>
      <w:r w:rsidR="00CB36DE">
        <w:rPr>
          <w:rFonts w:eastAsiaTheme="minorHAnsi" w:cs="Arial"/>
          <w:szCs w:val="24"/>
          <w:lang w:eastAsia="en-US"/>
        </w:rPr>
        <w:t>,</w:t>
      </w:r>
      <w:r w:rsidR="002566D7">
        <w:rPr>
          <w:rFonts w:eastAsiaTheme="minorHAnsi" w:cs="Arial"/>
          <w:szCs w:val="24"/>
          <w:lang w:eastAsia="en-US"/>
        </w:rPr>
        <w:t xml:space="preserve"> se liší</w:t>
      </w:r>
      <w:r w:rsidR="00494D15">
        <w:rPr>
          <w:rFonts w:eastAsiaTheme="minorHAnsi" w:cs="Arial"/>
          <w:szCs w:val="24"/>
          <w:lang w:eastAsia="en-US"/>
        </w:rPr>
        <w:t>. O přidělení dotac</w:t>
      </w:r>
      <w:r w:rsidR="004B4973">
        <w:rPr>
          <w:rFonts w:eastAsiaTheme="minorHAnsi" w:cs="Arial"/>
          <w:szCs w:val="24"/>
          <w:lang w:eastAsia="en-US"/>
        </w:rPr>
        <w:t>e jste již rozhodli usnesení</w:t>
      </w:r>
      <w:r w:rsidR="002566D7">
        <w:rPr>
          <w:rFonts w:eastAsiaTheme="minorHAnsi" w:cs="Arial"/>
          <w:szCs w:val="24"/>
          <w:lang w:eastAsia="en-US"/>
        </w:rPr>
        <w:t>m</w:t>
      </w:r>
      <w:r w:rsidR="004B4973">
        <w:rPr>
          <w:rFonts w:eastAsiaTheme="minorHAnsi" w:cs="Arial"/>
          <w:szCs w:val="24"/>
          <w:lang w:eastAsia="en-US"/>
        </w:rPr>
        <w:t xml:space="preserve"> </w:t>
      </w:r>
      <w:r w:rsidR="002566D7">
        <w:rPr>
          <w:rFonts w:eastAsiaTheme="minorHAnsi" w:cs="Arial"/>
          <w:szCs w:val="24"/>
          <w:lang w:eastAsia="en-US"/>
        </w:rPr>
        <w:t xml:space="preserve">č. </w:t>
      </w:r>
      <w:r w:rsidR="004B4973">
        <w:rPr>
          <w:rFonts w:eastAsiaTheme="minorHAnsi" w:cs="Arial"/>
          <w:szCs w:val="24"/>
          <w:lang w:eastAsia="en-US"/>
        </w:rPr>
        <w:t>UZ/</w:t>
      </w:r>
      <w:r w:rsidR="00494D15">
        <w:rPr>
          <w:rFonts w:eastAsiaTheme="minorHAnsi" w:cs="Arial"/>
          <w:szCs w:val="24"/>
          <w:lang w:eastAsia="en-US"/>
        </w:rPr>
        <w:t>13/12/2014</w:t>
      </w:r>
      <w:r w:rsidR="002566D7">
        <w:rPr>
          <w:rFonts w:eastAsiaTheme="minorHAnsi" w:cs="Arial"/>
          <w:szCs w:val="24"/>
          <w:lang w:eastAsia="en-US"/>
        </w:rPr>
        <w:t xml:space="preserve"> dne 12. 12. 2014</w:t>
      </w:r>
      <w:r w:rsidR="00494D15">
        <w:rPr>
          <w:rFonts w:eastAsiaTheme="minorHAnsi" w:cs="Arial"/>
          <w:szCs w:val="24"/>
          <w:lang w:eastAsia="en-US"/>
        </w:rPr>
        <w:t xml:space="preserve">, </w:t>
      </w:r>
      <w:r w:rsidR="004B4973">
        <w:rPr>
          <w:rFonts w:eastAsiaTheme="minorHAnsi" w:cs="Arial"/>
          <w:szCs w:val="24"/>
          <w:lang w:eastAsia="en-US"/>
        </w:rPr>
        <w:t xml:space="preserve">ale </w:t>
      </w:r>
      <w:r w:rsidR="00182FCB" w:rsidRPr="00182FCB">
        <w:rPr>
          <w:rFonts w:eastAsiaTheme="minorHAnsi" w:cs="Arial"/>
          <w:szCs w:val="24"/>
          <w:lang w:eastAsia="en-US"/>
        </w:rPr>
        <w:t xml:space="preserve">neschválili </w:t>
      </w:r>
      <w:r w:rsidR="00494D15">
        <w:rPr>
          <w:rFonts w:eastAsiaTheme="minorHAnsi" w:cs="Arial"/>
          <w:szCs w:val="24"/>
          <w:lang w:eastAsia="en-US"/>
        </w:rPr>
        <w:t xml:space="preserve">jste </w:t>
      </w:r>
      <w:r w:rsidR="00182FCB" w:rsidRPr="00182FCB">
        <w:rPr>
          <w:rFonts w:eastAsiaTheme="minorHAnsi" w:cs="Arial"/>
          <w:szCs w:val="24"/>
          <w:lang w:eastAsia="en-US"/>
        </w:rPr>
        <w:t>uzavření jednotlivých smluv a vzor</w:t>
      </w:r>
      <w:r w:rsidR="004B4973">
        <w:rPr>
          <w:rFonts w:eastAsiaTheme="minorHAnsi" w:cs="Arial"/>
          <w:szCs w:val="24"/>
          <w:lang w:eastAsia="en-US"/>
        </w:rPr>
        <w:t>ů</w:t>
      </w:r>
      <w:r w:rsidR="00182FCB" w:rsidRPr="00182FCB">
        <w:rPr>
          <w:rFonts w:eastAsiaTheme="minorHAnsi" w:cs="Arial"/>
          <w:szCs w:val="24"/>
          <w:lang w:eastAsia="en-US"/>
        </w:rPr>
        <w:t xml:space="preserve"> smluv. </w:t>
      </w:r>
      <w:r w:rsidR="00B4320C">
        <w:rPr>
          <w:rFonts w:eastAsiaTheme="minorHAnsi" w:cs="Arial"/>
          <w:szCs w:val="24"/>
          <w:lang w:eastAsia="en-US"/>
        </w:rPr>
        <w:t xml:space="preserve">Smlouvy, které nebyly do dnešního dne uzavřeny, budou uzavřeny dle zákona </w:t>
      </w:r>
      <w:r w:rsidR="002A1292">
        <w:rPr>
          <w:rFonts w:eastAsiaTheme="minorHAnsi" w:cs="Arial"/>
          <w:szCs w:val="24"/>
          <w:lang w:eastAsia="en-US"/>
        </w:rPr>
        <w:t>č. </w:t>
      </w:r>
      <w:r w:rsidR="00B4320C">
        <w:rPr>
          <w:rFonts w:eastAsiaTheme="minorHAnsi" w:cs="Arial"/>
          <w:szCs w:val="24"/>
          <w:lang w:eastAsia="en-US"/>
        </w:rPr>
        <w:t>24/2015</w:t>
      </w:r>
      <w:r w:rsidR="006C7540">
        <w:rPr>
          <w:rFonts w:eastAsiaTheme="minorHAnsi" w:cs="Arial"/>
          <w:szCs w:val="24"/>
          <w:lang w:eastAsia="en-US"/>
        </w:rPr>
        <w:t xml:space="preserve"> Sb</w:t>
      </w:r>
      <w:r w:rsidR="00B4320C">
        <w:rPr>
          <w:rFonts w:eastAsiaTheme="minorHAnsi" w:cs="Arial"/>
          <w:szCs w:val="24"/>
          <w:lang w:eastAsia="en-US"/>
        </w:rPr>
        <w:t>.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</w:p>
    <w:p w:rsidR="00285744" w:rsidRDefault="00285744" w:rsidP="00285744">
      <w:pPr>
        <w:jc w:val="both"/>
        <w:rPr>
          <w:rFonts w:eastAsiaTheme="minorHAnsi" w:cs="Arial"/>
          <w:szCs w:val="24"/>
          <w:lang w:eastAsia="en-US"/>
        </w:rPr>
      </w:pPr>
    </w:p>
    <w:p w:rsidR="00274F96" w:rsidRDefault="00B4320C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B4320C">
        <w:rPr>
          <w:rFonts w:eastAsiaTheme="minorHAnsi" w:cs="Arial"/>
          <w:b/>
          <w:szCs w:val="24"/>
          <w:lang w:eastAsia="en-US"/>
        </w:rPr>
        <w:t>Ing. Rozbořil:</w:t>
      </w:r>
      <w:r>
        <w:rPr>
          <w:rFonts w:eastAsiaTheme="minorHAnsi" w:cs="Arial"/>
          <w:szCs w:val="24"/>
          <w:lang w:eastAsia="en-US"/>
        </w:rPr>
        <w:t xml:space="preserve"> </w:t>
      </w:r>
      <w:proofErr w:type="gramStart"/>
      <w:r>
        <w:rPr>
          <w:rFonts w:eastAsiaTheme="minorHAnsi" w:cs="Arial"/>
          <w:szCs w:val="24"/>
          <w:lang w:eastAsia="en-US"/>
        </w:rPr>
        <w:t>Shrnul</w:t>
      </w:r>
      <w:proofErr w:type="gramEnd"/>
      <w:r>
        <w:rPr>
          <w:rFonts w:eastAsiaTheme="minorHAnsi" w:cs="Arial"/>
          <w:szCs w:val="24"/>
          <w:lang w:eastAsia="en-US"/>
        </w:rPr>
        <w:t xml:space="preserve"> informace Mgr. </w:t>
      </w:r>
      <w:proofErr w:type="spellStart"/>
      <w:r>
        <w:rPr>
          <w:rFonts w:eastAsiaTheme="minorHAnsi" w:cs="Arial"/>
          <w:szCs w:val="24"/>
          <w:lang w:eastAsia="en-US"/>
        </w:rPr>
        <w:t>Kamasové</w:t>
      </w:r>
      <w:proofErr w:type="spellEnd"/>
      <w:r w:rsidR="00AF056B">
        <w:rPr>
          <w:rFonts w:eastAsiaTheme="minorHAnsi" w:cs="Arial"/>
          <w:szCs w:val="24"/>
          <w:lang w:eastAsia="en-US"/>
        </w:rPr>
        <w:t xml:space="preserve"> do 3 bodů</w:t>
      </w:r>
      <w:r>
        <w:rPr>
          <w:rFonts w:eastAsiaTheme="minorHAnsi" w:cs="Arial"/>
          <w:szCs w:val="24"/>
          <w:lang w:eastAsia="en-US"/>
        </w:rPr>
        <w:t xml:space="preserve">. </w:t>
      </w:r>
      <w:r w:rsidR="00AF056B">
        <w:rPr>
          <w:rFonts w:eastAsiaTheme="minorHAnsi" w:cs="Arial"/>
          <w:szCs w:val="24"/>
          <w:lang w:eastAsia="en-US"/>
        </w:rPr>
        <w:t xml:space="preserve">Za prvé smlouvy uzavřeny do dnešního dne jsou dle dosavadní úpravy, tzn. příspěvek. </w:t>
      </w:r>
      <w:r w:rsidR="005F3B1A">
        <w:rPr>
          <w:rFonts w:eastAsiaTheme="minorHAnsi" w:cs="Arial"/>
          <w:szCs w:val="24"/>
          <w:lang w:eastAsia="en-US"/>
        </w:rPr>
        <w:t>O</w:t>
      </w:r>
      <w:r w:rsidR="00182FCB" w:rsidRPr="00182FCB">
        <w:rPr>
          <w:rFonts w:eastAsiaTheme="minorHAnsi" w:cs="Arial"/>
          <w:szCs w:val="24"/>
          <w:lang w:eastAsia="en-US"/>
        </w:rPr>
        <w:t xml:space="preserve">d dnešního </w:t>
      </w:r>
      <w:r w:rsidR="002A1292">
        <w:rPr>
          <w:rFonts w:eastAsiaTheme="minorHAnsi" w:cs="Arial"/>
          <w:szCs w:val="24"/>
          <w:lang w:eastAsia="en-US"/>
        </w:rPr>
        <w:t xml:space="preserve">dne </w:t>
      </w:r>
      <w:r w:rsidR="004B4973">
        <w:rPr>
          <w:rFonts w:eastAsiaTheme="minorHAnsi" w:cs="Arial"/>
          <w:szCs w:val="24"/>
          <w:lang w:eastAsia="en-US"/>
        </w:rPr>
        <w:t>se jedná o</w:t>
      </w:r>
      <w:r w:rsidR="007A2465">
        <w:rPr>
          <w:rFonts w:eastAsiaTheme="minorHAnsi" w:cs="Arial"/>
          <w:szCs w:val="24"/>
          <w:lang w:eastAsia="en-US"/>
        </w:rPr>
        <w:t> </w:t>
      </w:r>
      <w:r w:rsidR="00182FCB" w:rsidRPr="00182FCB">
        <w:rPr>
          <w:rFonts w:eastAsiaTheme="minorHAnsi" w:cs="Arial"/>
          <w:szCs w:val="24"/>
          <w:lang w:eastAsia="en-US"/>
        </w:rPr>
        <w:t>veřejnoprávní s</w:t>
      </w:r>
      <w:r w:rsidR="005F3B1A">
        <w:rPr>
          <w:rFonts w:eastAsiaTheme="minorHAnsi" w:cs="Arial"/>
          <w:szCs w:val="24"/>
          <w:lang w:eastAsia="en-US"/>
        </w:rPr>
        <w:t>mlouvy. Dále musí být uveden důvod nevyhovění žádosti</w:t>
      </w:r>
      <w:r w:rsidR="002A1292">
        <w:rPr>
          <w:rFonts w:eastAsiaTheme="minorHAnsi" w:cs="Arial"/>
          <w:szCs w:val="24"/>
          <w:lang w:eastAsia="en-US"/>
        </w:rPr>
        <w:t xml:space="preserve"> ž</w:t>
      </w:r>
      <w:r w:rsidR="005F3B1A">
        <w:rPr>
          <w:rFonts w:eastAsiaTheme="minorHAnsi" w:cs="Arial"/>
          <w:szCs w:val="24"/>
          <w:lang w:eastAsia="en-US"/>
        </w:rPr>
        <w:t xml:space="preserve">adatele. </w:t>
      </w:r>
      <w:r w:rsidR="00FD3D4D">
        <w:rPr>
          <w:rFonts w:eastAsiaTheme="minorHAnsi" w:cs="Arial"/>
          <w:szCs w:val="24"/>
          <w:lang w:eastAsia="en-US"/>
        </w:rPr>
        <w:t>Pokud vezmeme v</w:t>
      </w:r>
      <w:r w:rsidR="00274F96">
        <w:rPr>
          <w:rFonts w:eastAsiaTheme="minorHAnsi" w:cs="Arial"/>
          <w:szCs w:val="24"/>
          <w:lang w:eastAsia="en-US"/>
        </w:rPr>
        <w:t> </w:t>
      </w:r>
      <w:r w:rsidR="00FD3D4D">
        <w:rPr>
          <w:rFonts w:eastAsiaTheme="minorHAnsi" w:cs="Arial"/>
          <w:szCs w:val="24"/>
          <w:lang w:eastAsia="en-US"/>
        </w:rPr>
        <w:t>úvahu</w:t>
      </w:r>
      <w:r w:rsidR="00274F96">
        <w:rPr>
          <w:rFonts w:eastAsiaTheme="minorHAnsi" w:cs="Arial"/>
          <w:szCs w:val="24"/>
          <w:lang w:eastAsia="en-US"/>
        </w:rPr>
        <w:t xml:space="preserve"> </w:t>
      </w:r>
      <w:r w:rsidR="00182FCB" w:rsidRPr="00182FCB">
        <w:rPr>
          <w:rFonts w:eastAsiaTheme="minorHAnsi" w:cs="Arial"/>
          <w:szCs w:val="24"/>
          <w:lang w:eastAsia="en-US"/>
        </w:rPr>
        <w:t>šíři našich dotačních ti</w:t>
      </w:r>
      <w:r w:rsidR="00A06108">
        <w:rPr>
          <w:rFonts w:eastAsiaTheme="minorHAnsi" w:cs="Arial"/>
          <w:szCs w:val="24"/>
          <w:lang w:eastAsia="en-US"/>
        </w:rPr>
        <w:t>tulů,</w:t>
      </w:r>
      <w:r w:rsidR="002A1292">
        <w:rPr>
          <w:rFonts w:eastAsiaTheme="minorHAnsi" w:cs="Arial"/>
          <w:szCs w:val="24"/>
          <w:lang w:eastAsia="en-US"/>
        </w:rPr>
        <w:t xml:space="preserve"> tak je to </w:t>
      </w:r>
      <w:r w:rsidR="00182FCB" w:rsidRPr="00182FCB">
        <w:rPr>
          <w:rFonts w:eastAsiaTheme="minorHAnsi" w:cs="Arial"/>
          <w:szCs w:val="24"/>
          <w:lang w:eastAsia="en-US"/>
        </w:rPr>
        <w:t xml:space="preserve">skoro na rozšíření </w:t>
      </w:r>
      <w:r w:rsidR="00274F96">
        <w:rPr>
          <w:rFonts w:eastAsiaTheme="minorHAnsi" w:cs="Arial"/>
          <w:szCs w:val="24"/>
          <w:lang w:eastAsia="en-US"/>
        </w:rPr>
        <w:t>personální kapacity</w:t>
      </w:r>
      <w:r w:rsidR="00182FCB" w:rsidRPr="00182FCB">
        <w:rPr>
          <w:rFonts w:eastAsiaTheme="minorHAnsi" w:cs="Arial"/>
          <w:szCs w:val="24"/>
          <w:lang w:eastAsia="en-US"/>
        </w:rPr>
        <w:t xml:space="preserve">. </w:t>
      </w:r>
      <w:r w:rsidR="005F3B1A">
        <w:rPr>
          <w:rFonts w:eastAsiaTheme="minorHAnsi" w:cs="Arial"/>
          <w:szCs w:val="24"/>
          <w:lang w:eastAsia="en-US"/>
        </w:rPr>
        <w:t>Rovněž</w:t>
      </w:r>
      <w:r w:rsidR="00274F96">
        <w:rPr>
          <w:rFonts w:eastAsiaTheme="minorHAnsi" w:cs="Arial"/>
          <w:szCs w:val="24"/>
          <w:lang w:eastAsia="en-US"/>
        </w:rPr>
        <w:t xml:space="preserve"> jsou upraveny lhůty zveřejnění</w:t>
      </w:r>
      <w:r w:rsidR="00926C81">
        <w:rPr>
          <w:rFonts w:eastAsiaTheme="minorHAnsi" w:cs="Arial"/>
          <w:szCs w:val="24"/>
          <w:lang w:eastAsia="en-US"/>
        </w:rPr>
        <w:t>,</w:t>
      </w:r>
      <w:r w:rsidR="00274F96">
        <w:rPr>
          <w:rFonts w:eastAsiaTheme="minorHAnsi" w:cs="Arial"/>
          <w:szCs w:val="24"/>
          <w:lang w:eastAsia="en-US"/>
        </w:rPr>
        <w:t xml:space="preserve"> </w:t>
      </w:r>
      <w:r w:rsidR="002A1292">
        <w:rPr>
          <w:rFonts w:eastAsiaTheme="minorHAnsi" w:cs="Arial"/>
          <w:szCs w:val="24"/>
          <w:lang w:eastAsia="en-US"/>
        </w:rPr>
        <w:t>dle </w:t>
      </w:r>
      <w:r w:rsidR="005F3B1A">
        <w:rPr>
          <w:rFonts w:eastAsiaTheme="minorHAnsi" w:cs="Arial"/>
          <w:szCs w:val="24"/>
          <w:lang w:eastAsia="en-US"/>
        </w:rPr>
        <w:t>kterých musí být dotační program zveřejněn</w:t>
      </w:r>
      <w:r w:rsidR="00274F96">
        <w:rPr>
          <w:rFonts w:eastAsiaTheme="minorHAnsi" w:cs="Arial"/>
          <w:szCs w:val="24"/>
          <w:lang w:eastAsia="en-US"/>
        </w:rPr>
        <w:t>.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 w:rsidR="00274F96">
        <w:rPr>
          <w:rFonts w:eastAsiaTheme="minorHAnsi" w:cs="Arial"/>
          <w:szCs w:val="24"/>
          <w:lang w:eastAsia="en-US"/>
        </w:rPr>
        <w:t>Posledním bodem je změna názvosloví, a to z příspěvku na dotaci.</w:t>
      </w:r>
    </w:p>
    <w:p w:rsidR="00B05CB1" w:rsidRDefault="000F431A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182FCB">
        <w:rPr>
          <w:rFonts w:cs="Arial"/>
          <w:b/>
          <w:color w:val="000000" w:themeColor="text1"/>
          <w:szCs w:val="24"/>
        </w:rPr>
        <w:t>Mgr. Kamasová</w:t>
      </w:r>
      <w:r w:rsidR="00D7528F">
        <w:rPr>
          <w:rFonts w:cs="Arial"/>
          <w:b/>
          <w:color w:val="000000" w:themeColor="text1"/>
          <w:szCs w:val="24"/>
        </w:rPr>
        <w:t xml:space="preserve">, </w:t>
      </w:r>
      <w:r w:rsidR="00D7528F" w:rsidRPr="00182FCB">
        <w:rPr>
          <w:rFonts w:cs="Arial"/>
          <w:b/>
          <w:color w:val="000000" w:themeColor="text1"/>
          <w:szCs w:val="24"/>
        </w:rPr>
        <w:t>vedoucí odboru majetkového a právního</w:t>
      </w:r>
      <w:r>
        <w:rPr>
          <w:rFonts w:cs="Arial"/>
          <w:b/>
          <w:color w:val="000000" w:themeColor="text1"/>
          <w:szCs w:val="24"/>
        </w:rPr>
        <w:t>: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 w:rsidR="004517D9">
        <w:rPr>
          <w:rFonts w:eastAsiaTheme="minorHAnsi" w:cs="Arial"/>
          <w:szCs w:val="24"/>
          <w:lang w:eastAsia="en-US"/>
        </w:rPr>
        <w:t xml:space="preserve">Problém je i schvalování smluv samotných. V zákoně není jasné, jestli zákonodárci chtěli, aby se schvalovaly konkrétní smlouvy. </w:t>
      </w:r>
      <w:r w:rsidR="00B05CB1">
        <w:rPr>
          <w:rFonts w:eastAsiaTheme="minorHAnsi" w:cs="Arial"/>
          <w:szCs w:val="24"/>
          <w:lang w:eastAsia="en-US"/>
        </w:rPr>
        <w:t xml:space="preserve">Ke </w:t>
      </w:r>
      <w:r w:rsidR="00182FCB" w:rsidRPr="00182FCB">
        <w:rPr>
          <w:rFonts w:eastAsiaTheme="minorHAnsi" w:cs="Arial"/>
          <w:szCs w:val="24"/>
          <w:lang w:eastAsia="en-US"/>
        </w:rPr>
        <w:t xml:space="preserve">každému </w:t>
      </w:r>
      <w:r w:rsidR="00B05CB1">
        <w:rPr>
          <w:rFonts w:eastAsiaTheme="minorHAnsi" w:cs="Arial"/>
          <w:szCs w:val="24"/>
          <w:lang w:eastAsia="en-US"/>
        </w:rPr>
        <w:t>bodu</w:t>
      </w:r>
      <w:r w:rsidR="00CB36DE">
        <w:rPr>
          <w:rFonts w:eastAsiaTheme="minorHAnsi" w:cs="Arial"/>
          <w:szCs w:val="24"/>
          <w:lang w:eastAsia="en-US"/>
        </w:rPr>
        <w:t xml:space="preserve"> programu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 w:rsidR="00B05CB1">
        <w:rPr>
          <w:rFonts w:eastAsiaTheme="minorHAnsi" w:cs="Arial"/>
          <w:szCs w:val="24"/>
          <w:lang w:eastAsia="en-US"/>
        </w:rPr>
        <w:t xml:space="preserve">jsme </w:t>
      </w:r>
      <w:r w:rsidR="002540DF">
        <w:rPr>
          <w:rFonts w:eastAsiaTheme="minorHAnsi" w:cs="Arial"/>
          <w:szCs w:val="24"/>
          <w:lang w:eastAsia="en-US"/>
        </w:rPr>
        <w:t>vypracovali</w:t>
      </w:r>
      <w:r w:rsidR="004517D9">
        <w:rPr>
          <w:rFonts w:eastAsiaTheme="minorHAnsi" w:cs="Arial"/>
          <w:szCs w:val="24"/>
          <w:lang w:eastAsia="en-US"/>
        </w:rPr>
        <w:t xml:space="preserve"> vzorové smlouvy.</w:t>
      </w:r>
      <w:r w:rsidR="00B05CB1">
        <w:rPr>
          <w:rFonts w:eastAsiaTheme="minorHAnsi" w:cs="Arial"/>
          <w:szCs w:val="24"/>
          <w:lang w:eastAsia="en-US"/>
        </w:rPr>
        <w:t xml:space="preserve"> </w:t>
      </w:r>
      <w:r w:rsidR="004517D9">
        <w:rPr>
          <w:rFonts w:eastAsiaTheme="minorHAnsi" w:cs="Arial"/>
          <w:szCs w:val="24"/>
          <w:lang w:eastAsia="en-US"/>
        </w:rPr>
        <w:t>Je zcela jasné, že zastupitelstvo schválí dotaci a schválí vzor smlouvy, tzn., že schválí konkrétní smlo</w:t>
      </w:r>
      <w:r w:rsidR="002A1292">
        <w:rPr>
          <w:rFonts w:eastAsiaTheme="minorHAnsi" w:cs="Arial"/>
          <w:szCs w:val="24"/>
          <w:lang w:eastAsia="en-US"/>
        </w:rPr>
        <w:t>uvu, která se </w:t>
      </w:r>
      <w:r w:rsidR="004517D9">
        <w:rPr>
          <w:rFonts w:eastAsiaTheme="minorHAnsi" w:cs="Arial"/>
          <w:szCs w:val="24"/>
          <w:lang w:eastAsia="en-US"/>
        </w:rPr>
        <w:t>potom bude uzavírat. Smlouvy se obsahově nemění. Z čehož vyplývá, že naše</w:t>
      </w:r>
      <w:r w:rsidR="004B4973" w:rsidRPr="00182FCB">
        <w:rPr>
          <w:rFonts w:eastAsiaTheme="minorHAnsi" w:cs="Arial"/>
          <w:szCs w:val="24"/>
          <w:lang w:eastAsia="en-US"/>
        </w:rPr>
        <w:t xml:space="preserve"> </w:t>
      </w:r>
      <w:r w:rsidR="004517D9">
        <w:rPr>
          <w:rFonts w:eastAsiaTheme="minorHAnsi" w:cs="Arial"/>
          <w:szCs w:val="24"/>
          <w:lang w:eastAsia="en-US"/>
        </w:rPr>
        <w:t>smlouvy odolaly jakékoliv změně zákona. Ve smlouvá</w:t>
      </w:r>
      <w:r w:rsidR="00CB36DE">
        <w:rPr>
          <w:rFonts w:eastAsiaTheme="minorHAnsi" w:cs="Arial"/>
          <w:szCs w:val="24"/>
          <w:lang w:eastAsia="en-US"/>
        </w:rPr>
        <w:t>ch</w:t>
      </w:r>
      <w:r w:rsidR="004517D9">
        <w:rPr>
          <w:rFonts w:eastAsiaTheme="minorHAnsi" w:cs="Arial"/>
          <w:szCs w:val="24"/>
          <w:lang w:eastAsia="en-US"/>
        </w:rPr>
        <w:t xml:space="preserve"> jsou pouze formální změny. Zastupitelstvo schvaluje jak dotace, tak i návratnou finanční výpomoc. </w:t>
      </w:r>
      <w:r w:rsidR="002042F5">
        <w:rPr>
          <w:rFonts w:eastAsiaTheme="minorHAnsi" w:cs="Arial"/>
          <w:szCs w:val="24"/>
          <w:lang w:eastAsia="en-US"/>
        </w:rPr>
        <w:t>Byla tak dříve</w:t>
      </w:r>
      <w:r w:rsidR="004517D9">
        <w:rPr>
          <w:rFonts w:eastAsiaTheme="minorHAnsi" w:cs="Arial"/>
          <w:szCs w:val="24"/>
          <w:lang w:eastAsia="en-US"/>
        </w:rPr>
        <w:t xml:space="preserve"> nazývána půjčka a v </w:t>
      </w:r>
      <w:proofErr w:type="gramStart"/>
      <w:r w:rsidR="004517D9">
        <w:rPr>
          <w:rFonts w:eastAsiaTheme="minorHAnsi" w:cs="Arial"/>
          <w:szCs w:val="24"/>
          <w:lang w:eastAsia="en-US"/>
        </w:rPr>
        <w:t>ROK</w:t>
      </w:r>
      <w:proofErr w:type="gramEnd"/>
      <w:r w:rsidR="004517D9">
        <w:rPr>
          <w:rFonts w:eastAsiaTheme="minorHAnsi" w:cs="Arial"/>
          <w:szCs w:val="24"/>
          <w:lang w:eastAsia="en-US"/>
        </w:rPr>
        <w:t xml:space="preserve"> zápůjčka.</w:t>
      </w:r>
      <w:r w:rsidR="004B4973">
        <w:rPr>
          <w:rFonts w:eastAsiaTheme="minorHAnsi" w:cs="Arial"/>
          <w:szCs w:val="24"/>
          <w:lang w:eastAsia="en-US"/>
        </w:rPr>
        <w:t xml:space="preserve"> T</w:t>
      </w:r>
      <w:r w:rsidR="004B4973" w:rsidRPr="00182FCB">
        <w:rPr>
          <w:rFonts w:eastAsiaTheme="minorHAnsi" w:cs="Arial"/>
          <w:szCs w:val="24"/>
          <w:lang w:eastAsia="en-US"/>
        </w:rPr>
        <w:t xml:space="preserve">ímto </w:t>
      </w:r>
      <w:r w:rsidR="004B4973">
        <w:rPr>
          <w:rFonts w:eastAsiaTheme="minorHAnsi" w:cs="Arial"/>
          <w:szCs w:val="24"/>
          <w:lang w:eastAsia="en-US"/>
        </w:rPr>
        <w:t>se bude</w:t>
      </w:r>
      <w:r w:rsidR="004517D9">
        <w:rPr>
          <w:rFonts w:eastAsiaTheme="minorHAnsi" w:cs="Arial"/>
          <w:szCs w:val="24"/>
          <w:lang w:eastAsia="en-US"/>
        </w:rPr>
        <w:t xml:space="preserve"> </w:t>
      </w:r>
      <w:r w:rsidR="004B4973">
        <w:rPr>
          <w:rFonts w:eastAsiaTheme="minorHAnsi" w:cs="Arial"/>
          <w:szCs w:val="24"/>
          <w:lang w:eastAsia="en-US"/>
        </w:rPr>
        <w:t>zabývat příští</w:t>
      </w:r>
      <w:r w:rsidR="004517D9">
        <w:rPr>
          <w:rFonts w:eastAsiaTheme="minorHAnsi" w:cs="Arial"/>
          <w:szCs w:val="24"/>
          <w:lang w:eastAsia="en-US"/>
        </w:rPr>
        <w:t xml:space="preserve"> </w:t>
      </w:r>
      <w:r w:rsidR="004B4973">
        <w:rPr>
          <w:rFonts w:eastAsiaTheme="minorHAnsi" w:cs="Arial"/>
          <w:szCs w:val="24"/>
          <w:lang w:eastAsia="en-US"/>
        </w:rPr>
        <w:t>zastupitelstv</w:t>
      </w:r>
      <w:r w:rsidR="004517D9">
        <w:rPr>
          <w:rFonts w:eastAsiaTheme="minorHAnsi" w:cs="Arial"/>
          <w:szCs w:val="24"/>
          <w:lang w:eastAsia="en-US"/>
        </w:rPr>
        <w:t>o</w:t>
      </w:r>
      <w:r w:rsidR="004B4973">
        <w:rPr>
          <w:rFonts w:eastAsiaTheme="minorHAnsi" w:cs="Arial"/>
          <w:szCs w:val="24"/>
          <w:lang w:eastAsia="en-US"/>
        </w:rPr>
        <w:t>.</w:t>
      </w:r>
      <w:r w:rsidR="004B4973" w:rsidRPr="00182FCB">
        <w:rPr>
          <w:rFonts w:eastAsiaTheme="minorHAnsi" w:cs="Arial"/>
          <w:szCs w:val="24"/>
          <w:lang w:eastAsia="en-US"/>
        </w:rPr>
        <w:t xml:space="preserve"> </w:t>
      </w:r>
    </w:p>
    <w:p w:rsidR="00182FCB" w:rsidRPr="00182FCB" w:rsidRDefault="000F431A" w:rsidP="004B4973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0F431A">
        <w:rPr>
          <w:rFonts w:eastAsiaTheme="minorHAnsi" w:cs="Arial"/>
          <w:b/>
          <w:szCs w:val="24"/>
          <w:lang w:eastAsia="en-US"/>
        </w:rPr>
        <w:lastRenderedPageBreak/>
        <w:t>Ing. Rozbořil:</w:t>
      </w:r>
      <w:r>
        <w:rPr>
          <w:rFonts w:eastAsiaTheme="minorHAnsi" w:cs="Arial"/>
          <w:szCs w:val="24"/>
          <w:lang w:eastAsia="en-US"/>
        </w:rPr>
        <w:t xml:space="preserve"> </w:t>
      </w:r>
      <w:r w:rsidR="004517D9">
        <w:rPr>
          <w:rFonts w:eastAsiaTheme="minorHAnsi" w:cs="Arial"/>
          <w:szCs w:val="24"/>
          <w:lang w:eastAsia="en-US"/>
        </w:rPr>
        <w:t>Připomenul, že</w:t>
      </w:r>
      <w:r w:rsidR="002540DF">
        <w:rPr>
          <w:rFonts w:eastAsiaTheme="minorHAnsi" w:cs="Arial"/>
          <w:szCs w:val="24"/>
          <w:lang w:eastAsia="en-US"/>
        </w:rPr>
        <w:t xml:space="preserve"> </w:t>
      </w:r>
      <w:r w:rsidR="00182FCB" w:rsidRPr="00182FCB">
        <w:rPr>
          <w:rFonts w:eastAsiaTheme="minorHAnsi" w:cs="Arial"/>
          <w:szCs w:val="24"/>
          <w:lang w:eastAsia="en-US"/>
        </w:rPr>
        <w:t>do 200 tis.</w:t>
      </w:r>
      <w:r>
        <w:rPr>
          <w:rFonts w:eastAsiaTheme="minorHAnsi" w:cs="Arial"/>
          <w:szCs w:val="24"/>
          <w:lang w:eastAsia="en-US"/>
        </w:rPr>
        <w:t xml:space="preserve"> Kč </w:t>
      </w:r>
      <w:r w:rsidR="004517D9">
        <w:rPr>
          <w:rFonts w:eastAsiaTheme="minorHAnsi" w:cs="Arial"/>
          <w:szCs w:val="24"/>
          <w:lang w:eastAsia="en-US"/>
        </w:rPr>
        <w:t>se jedná o</w:t>
      </w:r>
      <w:r>
        <w:rPr>
          <w:rFonts w:eastAsiaTheme="minorHAnsi" w:cs="Arial"/>
          <w:szCs w:val="24"/>
          <w:lang w:eastAsia="en-US"/>
        </w:rPr>
        <w:t xml:space="preserve"> kompetenc</w:t>
      </w:r>
      <w:r w:rsidR="004517D9">
        <w:rPr>
          <w:rFonts w:eastAsiaTheme="minorHAnsi" w:cs="Arial"/>
          <w:szCs w:val="24"/>
          <w:lang w:eastAsia="en-US"/>
        </w:rPr>
        <w:t>e</w:t>
      </w:r>
      <w:r>
        <w:rPr>
          <w:rFonts w:eastAsiaTheme="minorHAnsi" w:cs="Arial"/>
          <w:szCs w:val="24"/>
          <w:lang w:eastAsia="en-US"/>
        </w:rPr>
        <w:t xml:space="preserve"> rady, </w:t>
      </w:r>
      <w:r w:rsidR="009779E6">
        <w:rPr>
          <w:rFonts w:eastAsiaTheme="minorHAnsi" w:cs="Arial"/>
          <w:szCs w:val="24"/>
          <w:lang w:eastAsia="en-US"/>
        </w:rPr>
        <w:t>nad </w:t>
      </w:r>
      <w:r w:rsidR="002A1292">
        <w:rPr>
          <w:rFonts w:eastAsiaTheme="minorHAnsi" w:cs="Arial"/>
          <w:szCs w:val="24"/>
          <w:lang w:eastAsia="en-US"/>
        </w:rPr>
        <w:t>200 </w:t>
      </w:r>
      <w:r>
        <w:rPr>
          <w:rFonts w:eastAsiaTheme="minorHAnsi" w:cs="Arial"/>
          <w:szCs w:val="24"/>
          <w:lang w:eastAsia="en-US"/>
        </w:rPr>
        <w:t>t</w:t>
      </w:r>
      <w:r w:rsidR="00182FCB" w:rsidRPr="00182FCB">
        <w:rPr>
          <w:rFonts w:eastAsiaTheme="minorHAnsi" w:cs="Arial"/>
          <w:szCs w:val="24"/>
          <w:lang w:eastAsia="en-US"/>
        </w:rPr>
        <w:t>is</w:t>
      </w:r>
      <w:r>
        <w:rPr>
          <w:rFonts w:eastAsiaTheme="minorHAnsi" w:cs="Arial"/>
          <w:szCs w:val="24"/>
          <w:lang w:eastAsia="en-US"/>
        </w:rPr>
        <w:t xml:space="preserve">. Kč </w:t>
      </w:r>
      <w:r w:rsidR="004517D9">
        <w:rPr>
          <w:rFonts w:eastAsiaTheme="minorHAnsi" w:cs="Arial"/>
          <w:szCs w:val="24"/>
          <w:lang w:eastAsia="en-US"/>
        </w:rPr>
        <w:t>se jedná o</w:t>
      </w:r>
      <w:r>
        <w:rPr>
          <w:rFonts w:eastAsiaTheme="minorHAnsi" w:cs="Arial"/>
          <w:szCs w:val="24"/>
          <w:lang w:eastAsia="en-US"/>
        </w:rPr>
        <w:t xml:space="preserve"> kom</w:t>
      </w:r>
      <w:r w:rsidR="00182FCB" w:rsidRPr="00182FCB">
        <w:rPr>
          <w:rFonts w:eastAsiaTheme="minorHAnsi" w:cs="Arial"/>
          <w:szCs w:val="24"/>
          <w:lang w:eastAsia="en-US"/>
        </w:rPr>
        <w:t>p</w:t>
      </w:r>
      <w:r>
        <w:rPr>
          <w:rFonts w:eastAsiaTheme="minorHAnsi" w:cs="Arial"/>
          <w:szCs w:val="24"/>
          <w:lang w:eastAsia="en-US"/>
        </w:rPr>
        <w:t>e</w:t>
      </w:r>
      <w:r w:rsidR="00182FCB" w:rsidRPr="00182FCB">
        <w:rPr>
          <w:rFonts w:eastAsiaTheme="minorHAnsi" w:cs="Arial"/>
          <w:szCs w:val="24"/>
          <w:lang w:eastAsia="en-US"/>
        </w:rPr>
        <w:t>tenc</w:t>
      </w:r>
      <w:r w:rsidR="004517D9">
        <w:rPr>
          <w:rFonts w:eastAsiaTheme="minorHAnsi" w:cs="Arial"/>
          <w:szCs w:val="24"/>
          <w:lang w:eastAsia="en-US"/>
        </w:rPr>
        <w:t>e</w:t>
      </w:r>
      <w:r w:rsidR="00182FCB" w:rsidRPr="00182FCB">
        <w:rPr>
          <w:rFonts w:eastAsiaTheme="minorHAnsi" w:cs="Arial"/>
          <w:szCs w:val="24"/>
          <w:lang w:eastAsia="en-US"/>
        </w:rPr>
        <w:t xml:space="preserve"> zastupitelstva.</w:t>
      </w:r>
      <w:r w:rsidR="002540DF">
        <w:rPr>
          <w:rFonts w:eastAsiaTheme="minorHAnsi" w:cs="Arial"/>
          <w:szCs w:val="24"/>
          <w:lang w:eastAsia="en-US"/>
        </w:rPr>
        <w:t xml:space="preserve"> </w:t>
      </w:r>
      <w:r w:rsidR="001C3360">
        <w:rPr>
          <w:rFonts w:eastAsiaTheme="minorHAnsi" w:cs="Arial"/>
          <w:szCs w:val="24"/>
          <w:lang w:eastAsia="en-US"/>
        </w:rPr>
        <w:t>V</w:t>
      </w:r>
      <w:r w:rsidR="009779E6">
        <w:rPr>
          <w:rFonts w:eastAsiaTheme="minorHAnsi" w:cs="Arial"/>
          <w:szCs w:val="24"/>
          <w:lang w:eastAsia="en-US"/>
        </w:rPr>
        <w:t> případě, že v průběhu 10 </w:t>
      </w:r>
      <w:r w:rsidR="001C3360">
        <w:rPr>
          <w:rFonts w:eastAsiaTheme="minorHAnsi" w:cs="Arial"/>
          <w:szCs w:val="24"/>
          <w:lang w:eastAsia="en-US"/>
        </w:rPr>
        <w:t>materiálů, kterých se zákon č. 24/2015 Sb. týká</w:t>
      </w:r>
      <w:r w:rsidR="00CB36DE">
        <w:rPr>
          <w:rFonts w:eastAsiaTheme="minorHAnsi" w:cs="Arial"/>
          <w:szCs w:val="24"/>
          <w:lang w:eastAsia="en-US"/>
        </w:rPr>
        <w:t>,</w:t>
      </w:r>
      <w:r w:rsidR="002A1292">
        <w:rPr>
          <w:rFonts w:eastAsiaTheme="minorHAnsi" w:cs="Arial"/>
          <w:szCs w:val="24"/>
          <w:lang w:eastAsia="en-US"/>
        </w:rPr>
        <w:t xml:space="preserve"> </w:t>
      </w:r>
      <w:r w:rsidR="001C3360">
        <w:rPr>
          <w:rFonts w:eastAsiaTheme="minorHAnsi" w:cs="Arial"/>
          <w:szCs w:val="24"/>
          <w:lang w:eastAsia="en-US"/>
        </w:rPr>
        <w:t xml:space="preserve">budete mít dotazy, paní magistra bude k dispozici. </w:t>
      </w:r>
      <w:r w:rsidR="0090061B">
        <w:rPr>
          <w:rFonts w:eastAsiaTheme="minorHAnsi" w:cs="Arial"/>
          <w:szCs w:val="24"/>
          <w:lang w:eastAsia="en-US"/>
        </w:rPr>
        <w:t>Ke každému z bodů budeme přistupovat individu</w:t>
      </w:r>
      <w:r w:rsidR="004B4973">
        <w:rPr>
          <w:rFonts w:eastAsiaTheme="minorHAnsi" w:cs="Arial"/>
          <w:szCs w:val="24"/>
          <w:lang w:eastAsia="en-US"/>
        </w:rPr>
        <w:t>á</w:t>
      </w:r>
      <w:r w:rsidR="0090061B">
        <w:rPr>
          <w:rFonts w:eastAsiaTheme="minorHAnsi" w:cs="Arial"/>
          <w:szCs w:val="24"/>
          <w:lang w:eastAsia="en-US"/>
        </w:rPr>
        <w:t>lně.</w:t>
      </w:r>
    </w:p>
    <w:p w:rsidR="00182FCB" w:rsidRPr="00182FCB" w:rsidRDefault="006B4364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6B4364">
        <w:rPr>
          <w:rFonts w:eastAsiaTheme="minorHAnsi" w:cs="Arial"/>
          <w:b/>
          <w:szCs w:val="24"/>
          <w:lang w:eastAsia="en-US"/>
        </w:rPr>
        <w:t xml:space="preserve">RNDr. </w:t>
      </w:r>
      <w:r w:rsidR="00182FCB" w:rsidRPr="006B4364">
        <w:rPr>
          <w:rFonts w:eastAsiaTheme="minorHAnsi" w:cs="Arial"/>
          <w:b/>
          <w:szCs w:val="24"/>
          <w:lang w:eastAsia="en-US"/>
        </w:rPr>
        <w:t>Kosatík</w:t>
      </w:r>
      <w:r w:rsidRPr="006B4364">
        <w:rPr>
          <w:rFonts w:eastAsiaTheme="minorHAnsi" w:cs="Arial"/>
          <w:b/>
          <w:szCs w:val="24"/>
          <w:lang w:eastAsia="en-US"/>
        </w:rPr>
        <w:t>: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 w:rsidR="00926C81">
        <w:rPr>
          <w:rFonts w:eastAsiaTheme="minorHAnsi" w:cs="Arial"/>
          <w:szCs w:val="24"/>
          <w:lang w:eastAsia="en-US"/>
        </w:rPr>
        <w:t xml:space="preserve">V jaké formě budou zastupitelé informováni o </w:t>
      </w:r>
      <w:r w:rsidR="007B55DA">
        <w:rPr>
          <w:rFonts w:eastAsiaTheme="minorHAnsi" w:cs="Arial"/>
          <w:szCs w:val="24"/>
          <w:lang w:eastAsia="en-US"/>
        </w:rPr>
        <w:t>nevyhovění žádostem v dotčených materiálech</w:t>
      </w:r>
      <w:r w:rsidR="00926C81">
        <w:rPr>
          <w:rFonts w:eastAsiaTheme="minorHAnsi" w:cs="Arial"/>
          <w:szCs w:val="24"/>
          <w:lang w:eastAsia="en-US"/>
        </w:rPr>
        <w:t>?</w:t>
      </w:r>
    </w:p>
    <w:p w:rsidR="000F431A" w:rsidRDefault="000F431A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0F431A">
        <w:rPr>
          <w:rFonts w:eastAsiaTheme="minorHAnsi" w:cs="Arial"/>
          <w:b/>
          <w:szCs w:val="24"/>
          <w:lang w:eastAsia="en-US"/>
        </w:rPr>
        <w:t>Mgr. Rašť</w:t>
      </w:r>
      <w:r w:rsidR="00182FCB" w:rsidRPr="000F431A">
        <w:rPr>
          <w:rFonts w:eastAsiaTheme="minorHAnsi" w:cs="Arial"/>
          <w:b/>
          <w:szCs w:val="24"/>
          <w:lang w:eastAsia="en-US"/>
        </w:rPr>
        <w:t>ák</w:t>
      </w:r>
      <w:r w:rsidRPr="000F431A">
        <w:rPr>
          <w:rFonts w:eastAsiaTheme="minorHAnsi" w:cs="Arial"/>
          <w:b/>
          <w:szCs w:val="24"/>
          <w:lang w:eastAsia="en-US"/>
        </w:rPr>
        <w:t>: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 w:rsidR="007B55DA">
        <w:rPr>
          <w:rFonts w:eastAsiaTheme="minorHAnsi" w:cs="Arial"/>
          <w:szCs w:val="24"/>
          <w:lang w:eastAsia="en-US"/>
        </w:rPr>
        <w:t>V</w:t>
      </w:r>
      <w:r>
        <w:rPr>
          <w:rFonts w:eastAsiaTheme="minorHAnsi" w:cs="Arial"/>
          <w:szCs w:val="24"/>
          <w:lang w:eastAsia="en-US"/>
        </w:rPr>
        <w:t xml:space="preserve"> nov</w:t>
      </w:r>
      <w:r w:rsidR="00A4596F">
        <w:rPr>
          <w:rFonts w:eastAsiaTheme="minorHAnsi" w:cs="Arial"/>
          <w:szCs w:val="24"/>
          <w:lang w:eastAsia="en-US"/>
        </w:rPr>
        <w:t>é</w:t>
      </w:r>
      <w:r w:rsidR="00182FCB" w:rsidRPr="00182FCB">
        <w:rPr>
          <w:rFonts w:eastAsiaTheme="minorHAnsi" w:cs="Arial"/>
          <w:szCs w:val="24"/>
          <w:lang w:eastAsia="en-US"/>
        </w:rPr>
        <w:t> důvodové zprávě</w:t>
      </w:r>
      <w:r>
        <w:rPr>
          <w:rFonts w:eastAsiaTheme="minorHAnsi" w:cs="Arial"/>
          <w:szCs w:val="24"/>
          <w:lang w:eastAsia="en-US"/>
        </w:rPr>
        <w:t>, která</w:t>
      </w:r>
      <w:r w:rsidR="00182FCB" w:rsidRPr="00182FCB">
        <w:rPr>
          <w:rFonts w:eastAsiaTheme="minorHAnsi" w:cs="Arial"/>
          <w:szCs w:val="24"/>
          <w:lang w:eastAsia="en-US"/>
        </w:rPr>
        <w:t xml:space="preserve"> bude promítán</w:t>
      </w:r>
      <w:r>
        <w:rPr>
          <w:rFonts w:eastAsiaTheme="minorHAnsi" w:cs="Arial"/>
          <w:szCs w:val="24"/>
          <w:lang w:eastAsia="en-US"/>
        </w:rPr>
        <w:t>a</w:t>
      </w:r>
      <w:r w:rsidR="00182FCB" w:rsidRPr="00182FCB">
        <w:rPr>
          <w:rFonts w:eastAsiaTheme="minorHAnsi" w:cs="Arial"/>
          <w:szCs w:val="24"/>
          <w:lang w:eastAsia="en-US"/>
        </w:rPr>
        <w:t xml:space="preserve">, bude </w:t>
      </w:r>
      <w:r>
        <w:rPr>
          <w:rFonts w:eastAsiaTheme="minorHAnsi" w:cs="Arial"/>
          <w:szCs w:val="24"/>
          <w:lang w:eastAsia="en-US"/>
        </w:rPr>
        <w:t>i zdůvodnění neudělení dotací.</w:t>
      </w:r>
    </w:p>
    <w:p w:rsidR="00182FCB" w:rsidRPr="00182FCB" w:rsidRDefault="000F431A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0F431A">
        <w:rPr>
          <w:rFonts w:eastAsiaTheme="minorHAnsi" w:cs="Arial"/>
          <w:b/>
          <w:szCs w:val="24"/>
          <w:lang w:eastAsia="en-US"/>
        </w:rPr>
        <w:t xml:space="preserve">RNDr. </w:t>
      </w:r>
      <w:proofErr w:type="spellStart"/>
      <w:r w:rsidRPr="000F431A">
        <w:rPr>
          <w:rFonts w:eastAsiaTheme="minorHAnsi" w:cs="Arial"/>
          <w:b/>
          <w:szCs w:val="24"/>
          <w:lang w:eastAsia="en-US"/>
        </w:rPr>
        <w:t>Šnevajs</w:t>
      </w:r>
      <w:proofErr w:type="spellEnd"/>
      <w:r w:rsidRPr="000F431A">
        <w:rPr>
          <w:rFonts w:eastAsiaTheme="minorHAnsi" w:cs="Arial"/>
          <w:b/>
          <w:szCs w:val="24"/>
          <w:lang w:eastAsia="en-US"/>
        </w:rPr>
        <w:t>: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 w:rsidR="007B55DA">
        <w:rPr>
          <w:rFonts w:eastAsiaTheme="minorHAnsi" w:cs="Arial"/>
          <w:szCs w:val="24"/>
          <w:lang w:eastAsia="en-US"/>
        </w:rPr>
        <w:t>Prošli jsme si</w:t>
      </w:r>
      <w:r w:rsidR="002042F5">
        <w:rPr>
          <w:rFonts w:eastAsiaTheme="minorHAnsi" w:cs="Arial"/>
          <w:szCs w:val="24"/>
          <w:lang w:eastAsia="en-US"/>
        </w:rPr>
        <w:t xml:space="preserve"> materiály na stolech a v</w:t>
      </w:r>
      <w:r>
        <w:rPr>
          <w:rFonts w:eastAsiaTheme="minorHAnsi" w:cs="Arial"/>
          <w:szCs w:val="24"/>
          <w:lang w:eastAsia="en-US"/>
        </w:rPr>
        <w:t> cca 90% bylo slovo</w:t>
      </w:r>
      <w:r w:rsidR="00182FCB" w:rsidRPr="00182FCB">
        <w:rPr>
          <w:rFonts w:eastAsiaTheme="minorHAnsi" w:cs="Arial"/>
          <w:szCs w:val="24"/>
          <w:lang w:eastAsia="en-US"/>
        </w:rPr>
        <w:t xml:space="preserve"> příspěvek nahrazeno slovem dotace. Nicméně někde</w:t>
      </w:r>
      <w:r w:rsidR="007B55DA">
        <w:rPr>
          <w:rFonts w:eastAsiaTheme="minorHAnsi" w:cs="Arial"/>
          <w:szCs w:val="24"/>
          <w:lang w:eastAsia="en-US"/>
        </w:rPr>
        <w:t xml:space="preserve"> ještě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termín</w:t>
      </w:r>
      <w:r w:rsidR="00182FCB" w:rsidRPr="00182FCB">
        <w:rPr>
          <w:rFonts w:eastAsiaTheme="minorHAnsi" w:cs="Arial"/>
          <w:szCs w:val="24"/>
          <w:lang w:eastAsia="en-US"/>
        </w:rPr>
        <w:t xml:space="preserve"> příspěvek pořád zůstal.</w:t>
      </w:r>
      <w:r w:rsidR="007B55DA">
        <w:rPr>
          <w:rFonts w:eastAsiaTheme="minorHAnsi" w:cs="Arial"/>
          <w:szCs w:val="24"/>
          <w:lang w:eastAsia="en-US"/>
        </w:rPr>
        <w:t xml:space="preserve"> </w:t>
      </w:r>
      <w:proofErr w:type="gramStart"/>
      <w:r w:rsidR="007B55DA">
        <w:rPr>
          <w:rFonts w:eastAsiaTheme="minorHAnsi" w:cs="Arial"/>
          <w:szCs w:val="24"/>
          <w:lang w:eastAsia="en-US"/>
        </w:rPr>
        <w:t>Předal</w:t>
      </w:r>
      <w:proofErr w:type="gramEnd"/>
      <w:r w:rsidR="007B55DA">
        <w:rPr>
          <w:rFonts w:eastAsiaTheme="minorHAnsi" w:cs="Arial"/>
          <w:szCs w:val="24"/>
          <w:lang w:eastAsia="en-US"/>
        </w:rPr>
        <w:t xml:space="preserve"> Mgr. </w:t>
      </w:r>
      <w:proofErr w:type="spellStart"/>
      <w:r w:rsidR="007B55DA">
        <w:rPr>
          <w:rFonts w:eastAsiaTheme="minorHAnsi" w:cs="Arial"/>
          <w:szCs w:val="24"/>
          <w:lang w:eastAsia="en-US"/>
        </w:rPr>
        <w:t>Kamasové</w:t>
      </w:r>
      <w:proofErr w:type="spellEnd"/>
      <w:r w:rsidR="007B55DA">
        <w:rPr>
          <w:rFonts w:eastAsiaTheme="minorHAnsi" w:cs="Arial"/>
          <w:szCs w:val="24"/>
          <w:lang w:eastAsia="en-US"/>
        </w:rPr>
        <w:t xml:space="preserve"> konkrétní materiál.</w:t>
      </w:r>
    </w:p>
    <w:p w:rsidR="007B55DA" w:rsidRDefault="000F431A" w:rsidP="002A1292">
      <w:pPr>
        <w:tabs>
          <w:tab w:val="left" w:pos="990"/>
        </w:tabs>
        <w:spacing w:line="276" w:lineRule="auto"/>
        <w:jc w:val="both"/>
        <w:rPr>
          <w:rFonts w:eastAsiaTheme="minorHAnsi" w:cs="Arial"/>
          <w:szCs w:val="24"/>
          <w:lang w:eastAsia="en-US"/>
        </w:rPr>
      </w:pPr>
      <w:r w:rsidRPr="00182FCB">
        <w:rPr>
          <w:rFonts w:cs="Arial"/>
          <w:b/>
          <w:color w:val="000000" w:themeColor="text1"/>
          <w:szCs w:val="24"/>
        </w:rPr>
        <w:t>Mgr. Kamasová, vedoucí odboru majetkového a právního</w:t>
      </w:r>
      <w:r>
        <w:rPr>
          <w:rFonts w:cs="Arial"/>
          <w:b/>
          <w:color w:val="000000" w:themeColor="text1"/>
          <w:szCs w:val="24"/>
        </w:rPr>
        <w:t>:</w:t>
      </w:r>
      <w:r w:rsidR="007A2465">
        <w:rPr>
          <w:rFonts w:eastAsiaTheme="minorHAnsi" w:cs="Arial"/>
          <w:szCs w:val="24"/>
          <w:lang w:eastAsia="en-US"/>
        </w:rPr>
        <w:t xml:space="preserve"> </w:t>
      </w:r>
      <w:r w:rsidR="007B55DA">
        <w:rPr>
          <w:rFonts w:eastAsiaTheme="minorHAnsi" w:cs="Arial"/>
          <w:szCs w:val="24"/>
          <w:lang w:eastAsia="en-US"/>
        </w:rPr>
        <w:t xml:space="preserve">Předaná smlouva obsahuje chybu, kterou opravíme. </w:t>
      </w:r>
    </w:p>
    <w:p w:rsidR="00182FCB" w:rsidRPr="00182FCB" w:rsidRDefault="000F431A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Upozornila</w:t>
      </w:r>
      <w:r w:rsidR="00182FCB" w:rsidRPr="00182FCB">
        <w:rPr>
          <w:rFonts w:eastAsiaTheme="minorHAnsi" w:cs="Arial"/>
          <w:szCs w:val="24"/>
          <w:lang w:eastAsia="en-US"/>
        </w:rPr>
        <w:t xml:space="preserve">, že i v těch správných smlouvách slovo příspěvek asi na 3 místech zůstalo, a to proto, že je to název </w:t>
      </w:r>
      <w:r w:rsidR="007B55DA">
        <w:rPr>
          <w:rFonts w:eastAsiaTheme="minorHAnsi" w:cs="Arial"/>
          <w:szCs w:val="24"/>
          <w:lang w:eastAsia="en-US"/>
        </w:rPr>
        <w:t>odkazu na</w:t>
      </w:r>
      <w:r w:rsidR="00182FCB" w:rsidRPr="00182FCB">
        <w:rPr>
          <w:rFonts w:eastAsiaTheme="minorHAnsi" w:cs="Arial"/>
          <w:szCs w:val="24"/>
          <w:lang w:eastAsia="en-US"/>
        </w:rPr>
        <w:t xml:space="preserve"> </w:t>
      </w:r>
      <w:r w:rsidR="002042F5">
        <w:rPr>
          <w:rFonts w:eastAsiaTheme="minorHAnsi" w:cs="Arial"/>
          <w:szCs w:val="24"/>
          <w:lang w:eastAsia="en-US"/>
        </w:rPr>
        <w:t>dokument</w:t>
      </w:r>
      <w:r>
        <w:rPr>
          <w:rFonts w:eastAsiaTheme="minorHAnsi" w:cs="Arial"/>
          <w:szCs w:val="24"/>
          <w:lang w:eastAsia="en-US"/>
        </w:rPr>
        <w:t>, který se</w:t>
      </w:r>
      <w:r w:rsidR="00182FCB" w:rsidRPr="00182FCB">
        <w:rPr>
          <w:rFonts w:eastAsiaTheme="minorHAnsi" w:cs="Arial"/>
          <w:szCs w:val="24"/>
          <w:lang w:eastAsia="en-US"/>
        </w:rPr>
        <w:t xml:space="preserve"> ještě nepodařilo změnit</w:t>
      </w:r>
      <w:r>
        <w:rPr>
          <w:rFonts w:eastAsiaTheme="minorHAnsi" w:cs="Arial"/>
          <w:szCs w:val="24"/>
          <w:lang w:eastAsia="en-US"/>
        </w:rPr>
        <w:t>.</w:t>
      </w:r>
    </w:p>
    <w:p w:rsidR="00A300A3" w:rsidRPr="00212511" w:rsidRDefault="00A300A3" w:rsidP="008E6881">
      <w:pPr>
        <w:pStyle w:val="ZAKLADNITEXT12"/>
      </w:pPr>
    </w:p>
    <w:p w:rsidR="00063BEA" w:rsidRPr="001F2EE0" w:rsidRDefault="00063BEA" w:rsidP="008E6881">
      <w:pPr>
        <w:jc w:val="both"/>
        <w:rPr>
          <w:b/>
          <w:szCs w:val="24"/>
        </w:rPr>
      </w:pPr>
      <w:r w:rsidRPr="001F2EE0">
        <w:rPr>
          <w:b/>
          <w:szCs w:val="24"/>
        </w:rPr>
        <w:t>Program zasedání Zastupitelstva Olomouckého kraje:</w:t>
      </w:r>
    </w:p>
    <w:p w:rsidR="00063BEA" w:rsidRPr="00212511" w:rsidRDefault="00063BEA" w:rsidP="008E6881">
      <w:pPr>
        <w:pStyle w:val="ZAKLADNITEXT12"/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"/>
        <w:gridCol w:w="8370"/>
      </w:tblGrid>
      <w:tr w:rsidR="00063BEA" w:rsidRPr="00EB1C39" w:rsidTr="00C124DE">
        <w:tc>
          <w:tcPr>
            <w:tcW w:w="386" w:type="pct"/>
          </w:tcPr>
          <w:p w:rsidR="00063BEA" w:rsidRPr="00147BEA" w:rsidRDefault="00762745" w:rsidP="008E6881">
            <w:pPr>
              <w:pStyle w:val="ZAKLADNITEXT11"/>
              <w:jc w:val="both"/>
            </w:pPr>
            <w:r>
              <w:t>1.</w:t>
            </w:r>
          </w:p>
        </w:tc>
        <w:tc>
          <w:tcPr>
            <w:tcW w:w="4614" w:type="pct"/>
          </w:tcPr>
          <w:p w:rsidR="00063BEA" w:rsidRPr="0085257A" w:rsidRDefault="00762745" w:rsidP="008E6881">
            <w:pPr>
              <w:pStyle w:val="ZAKLADNITEXT11"/>
              <w:jc w:val="both"/>
            </w:pPr>
            <w:r>
              <w:t>Zahájení, volba pracovních komisí a ověřovatelů zápisu, schválení programu zasedání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Kontrola plnění usnesení Zastupitelstva Olomouckého kraje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Zpráva o činnosti Rady Olomouckého kraje za uplynulé období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4.1.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Smlouva o poskytnutí příspěvku na zajištění účasti na Hrách VII. letní olympiády dětí a mládeže 2015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4.2.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Smlouva o poskytnutí dotace Muzeu umění Olomouc, státní příspěvkové organizaci, v roce 2015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4.3.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Smlouva o poskytnutí dotace z rozpočtu Olomouckého kraje - Garden Food Festival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4.4.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Smlouva o poskytnutí dotace z rozpočtu Olomouckého kraje - zabezpečení činností při provádění prevence v oblasti BESIP na území Olomouckého kraje v roce 2015  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5.1.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Rozpočet Olomouckého kraje 2014 - rozpočtové změny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5.2.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Rozpočet Olomouckého kraje 2014 - účelové dotace ze státního rozpočtu obcím Olomouckého kraje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5.3.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Rozpočet Olomouckého kraje 2014 - dotace z Ministerstva práce a sociálních </w:t>
            </w:r>
            <w:r>
              <w:lastRenderedPageBreak/>
              <w:t>věcí na poskytování sociálních služeb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lastRenderedPageBreak/>
              <w:t>5.4.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Rozpočet Olomouckého kraje 2014 - plnění rozpočtu k 30. 11. 2014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6.1.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Rozpočet Olomouckého kraje 2015 – investice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6.2.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Rozpočet Olomouckého kraje 2015 - rozpočtové změny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6.2.1.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Rozpočet Olomouckého kraje 2015 - rozpočtové změny - DODATEK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6.3.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Rozpočet Olomouckého kraje 2015 - příspěvek na výkon státní správy obcím Olomouckého kraje na rok 2015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6.4.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Rozpočet Olomouckého kraje 2015 - Významné projekty Olomouckého kraje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6.5.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>Rozpočet Olomouckého kraje 2015 - u</w:t>
            </w:r>
            <w:r w:rsidR="007E0D17">
              <w:t>zavření veřejnoprávních smluv s </w:t>
            </w:r>
            <w:r>
              <w:t xml:space="preserve">příjemci přímé podpory z rozpočtu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7.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Rozpočtový výhled Olomouckého kraje na období 2016 - 2017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8.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Dodatek č. 15 zřizovací listiny Správy silnic Olomouckého kraje, příspěvkové organizace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9.1.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Majetkoprávní záležitosti – věcná břemena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9.2.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Majetkoprávní záležitosti – odprodej nemovitého majetku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9.3.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Majetkoprávní záležitosti – odkoupení nemovitého majetku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9.4.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Majetkoprávní záležitosti – bezúplatné převody nemovitého majetku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9.5.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Majetkoprávní záležitosti – bezúplatná nabytí nemovitého majetku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9.6.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Majetkoprávní záležitosti – vzájemné bezúplatné převody nemovitého majetku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10.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Dodatky zřizovacích listin školských příspěvkových organizací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Rozpis rozpočtu škol a školských zařízení v</w:t>
            </w:r>
            <w:r w:rsidR="007E0D17">
              <w:t xml:space="preserve"> působnosti Olomouckého kraje v </w:t>
            </w:r>
            <w:r>
              <w:t xml:space="preserve">roce 2014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Dotace v oblasti sportu v roce 2015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Poskytnutí dotací z Programu podpory kultury a památkov</w:t>
            </w:r>
            <w:r w:rsidR="005A4617">
              <w:t>é péče v </w:t>
            </w:r>
            <w:r>
              <w:t>Olomouckém kraji v roce 2015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14.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Ceny Olomouckého kraje za přínos v oblasti kultury za rok 2014 -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15.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Zajištění a financování regionálních funkc</w:t>
            </w:r>
            <w:r w:rsidR="007E0D17">
              <w:t>í knihoven v Olomouckém kraji v </w:t>
            </w:r>
            <w:r>
              <w:t>roce 2015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16.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Změna účelu využití dotace poskytnuté městu Litovel na realizaci nápravných opatření k odstranění kontaminace podzemních vod v lokalitě </w:t>
            </w:r>
            <w:proofErr w:type="spellStart"/>
            <w:r>
              <w:t>Nasobůrky</w:t>
            </w:r>
            <w:proofErr w:type="spellEnd"/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17.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Směrnice pro poskytování finančních prostředků ze zvláštního účtu </w:t>
            </w:r>
            <w:r>
              <w:lastRenderedPageBreak/>
              <w:t>Olomouckého kraje k odstraňování následků havárií s dopadem na jakost podzemních a povrchových vod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lastRenderedPageBreak/>
              <w:t>18.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Založení dobrovolného spolku obcí, mikroregionů a kraje za účelem společného řešení problematiky nakládání s odpady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19.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Dotační program pro oblast Prevence kriminality a Integrace romských komunit na rok 2015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20.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Změny zřizovacích listin příspěvkových organizací v sociální oblasti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Program finanční podpory poskytování sociálních služeb v Olomouckém kraji, Podprogram č. 1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Dotační program Olomouckého kraje pro oblast zdravotnictví pro rok 2015 – vyhlášení - </w:t>
            </w:r>
            <w:r>
              <w:rPr>
                <w:b/>
                <w:color w:val="FF0000"/>
                <w:u w:val="single"/>
              </w:rPr>
              <w:t>staženo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Dotační program Olomouckého kraje pro oblast protidrogové prevence pro rok 2015 – vyhlášení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24.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Projekty Olomouckého kraje spolufinancované z evropských fondů předkládané ke schválení financování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25.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Aktualizace plánu investičních akcí na rok 2015 hrazených z nájemného Středomoravské nemocniční, a. s.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26.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Poskytnutí finanční dotace Oblastnímu spolku ČČK Olomouc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27.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Poskytnutí věcného daru Hasičskému záchrannému sboru Olomouckého kraje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28.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Zápisy ze zasedání výborů Zastupitelstva Olomouckého kraje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28.1.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Zápisy ze zasedání výborů Zastupitelstva Olomouckého kraje - DODATEK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29.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Volba přísedících Krajského soudu v Ostravě, pobočky v Olomouci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30.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 xml:space="preserve">Personální záležitosti Výboru pro regionální rozvoj Zastupitelstva Olomouckého kraje 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30.1.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Personální záležitosti Výboru pro rozvoj cestovního ruchu Zastupitelstva Olomouckého kraje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Souhlas zřizovatele s nákupem a spolufinancováním projektů ze státního rozpočtu v roce 2016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32.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Volba člena Výboru Regionální rady regionu soudržnosti Střední Morava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33.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Vyhodnocení přínosů členství Olomouckého kraje v </w:t>
            </w:r>
            <w:proofErr w:type="spellStart"/>
            <w:r>
              <w:t>Assembly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European</w:t>
            </w:r>
            <w:proofErr w:type="spellEnd"/>
            <w:r>
              <w:t xml:space="preserve"> </w:t>
            </w:r>
            <w:proofErr w:type="spellStart"/>
            <w:r>
              <w:t>Regions</w:t>
            </w:r>
            <w:proofErr w:type="spellEnd"/>
            <w:r>
              <w:t xml:space="preserve"> (AER) a návrh dalšího postupu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lastRenderedPageBreak/>
              <w:t>34.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  <w:rPr>
                <w:color w:val="000000"/>
              </w:rPr>
            </w:pPr>
            <w:r>
              <w:t xml:space="preserve">Muzeum Olomoucké pevnosti, o. s. - žádost o změnu účelu poskytnutého příspěvku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35.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Různé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35.1.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Různé - Průběžná informace o sj</w:t>
            </w:r>
            <w:r w:rsidR="007E0D17">
              <w:t>ednocení dopravní obslužnosti v </w:t>
            </w:r>
            <w:r>
              <w:t>Olomouckém kraji</w:t>
            </w:r>
          </w:p>
        </w:tc>
      </w:tr>
      <w:tr w:rsidR="00762745" w:rsidRPr="00762745" w:rsidTr="00C124DE">
        <w:tc>
          <w:tcPr>
            <w:tcW w:w="386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36.</w:t>
            </w:r>
          </w:p>
        </w:tc>
        <w:tc>
          <w:tcPr>
            <w:tcW w:w="4614" w:type="pct"/>
          </w:tcPr>
          <w:p w:rsidR="00762745" w:rsidRPr="00762745" w:rsidRDefault="00762745" w:rsidP="008E6881">
            <w:pPr>
              <w:pStyle w:val="ZAKLADNITEXT11"/>
              <w:jc w:val="both"/>
            </w:pPr>
            <w:r>
              <w:t>Závěr</w:t>
            </w:r>
          </w:p>
        </w:tc>
      </w:tr>
    </w:tbl>
    <w:p w:rsidR="00CB36DE" w:rsidRDefault="00CB36DE" w:rsidP="008E6881">
      <w:pPr>
        <w:jc w:val="both"/>
      </w:pPr>
    </w:p>
    <w:p w:rsidR="00D7528F" w:rsidRDefault="00D7528F" w:rsidP="008E6881">
      <w:pPr>
        <w:jc w:val="both"/>
      </w:pPr>
    </w:p>
    <w:p w:rsidR="00A300A3" w:rsidRPr="00A300A3" w:rsidRDefault="007E0D17" w:rsidP="008E6881">
      <w:pPr>
        <w:pStyle w:val="ZAKLADNITEXT12"/>
      </w:pPr>
      <w:r w:rsidRPr="007E0D17">
        <w:rPr>
          <w:b/>
        </w:rPr>
        <w:t xml:space="preserve">Ing. </w:t>
      </w:r>
      <w:proofErr w:type="gramStart"/>
      <w:r w:rsidRPr="007E0D17">
        <w:rPr>
          <w:b/>
        </w:rPr>
        <w:t>Rozbořil</w:t>
      </w:r>
      <w:r w:rsidR="00A300A3" w:rsidRPr="00A300A3">
        <w:rPr>
          <w:b/>
        </w:rPr>
        <w:t xml:space="preserve"> </w:t>
      </w:r>
      <w:r w:rsidR="00A300A3" w:rsidRPr="00A300A3">
        <w:t>vyzval</w:t>
      </w:r>
      <w:proofErr w:type="gramEnd"/>
      <w:r w:rsidR="00A300A3" w:rsidRPr="00A300A3">
        <w:t xml:space="preserve"> zastupitele k dotazům. K projednávanému materiálu nebyly vzneseny žádné připomínky ani dotazy.</w:t>
      </w:r>
    </w:p>
    <w:p w:rsidR="00A300A3" w:rsidRPr="00A300A3" w:rsidRDefault="00A300A3" w:rsidP="008E6881">
      <w:pPr>
        <w:pStyle w:val="ZAKLADNITEXT12TUCNE"/>
      </w:pPr>
    </w:p>
    <w:p w:rsidR="00A300A3" w:rsidRPr="00B93593" w:rsidRDefault="00A300A3" w:rsidP="008E6881">
      <w:pPr>
        <w:pStyle w:val="ZAKLADNITEXT12TUCNE"/>
      </w:pPr>
      <w:r w:rsidRPr="00B93593">
        <w:t>Zastupitelstvo schválilo usnesení UZ/</w:t>
      </w:r>
      <w:r w:rsidR="00B56AA1" w:rsidRPr="00B93593">
        <w:t>14/1/2015</w:t>
      </w:r>
    </w:p>
    <w:p w:rsidR="00A300A3" w:rsidRPr="00A300A3" w:rsidRDefault="00A300A3" w:rsidP="008E6881">
      <w:pPr>
        <w:pStyle w:val="ZAKLADNITEXT12"/>
      </w:pPr>
      <w:r w:rsidRPr="00B93593">
        <w:rPr>
          <w:b/>
          <w:i/>
        </w:rPr>
        <w:t xml:space="preserve">Přítomno </w:t>
      </w:r>
      <w:r w:rsidR="000017DD" w:rsidRPr="00B93593">
        <w:rPr>
          <w:b/>
          <w:i/>
        </w:rPr>
        <w:t>50</w:t>
      </w:r>
      <w:r w:rsidRPr="00B93593">
        <w:rPr>
          <w:b/>
          <w:i/>
        </w:rPr>
        <w:t xml:space="preserve">, pro </w:t>
      </w:r>
      <w:r w:rsidR="00DD0E1B" w:rsidRPr="00B93593">
        <w:rPr>
          <w:b/>
          <w:i/>
        </w:rPr>
        <w:t>49</w:t>
      </w:r>
      <w:r w:rsidRPr="00B93593">
        <w:rPr>
          <w:b/>
          <w:i/>
        </w:rPr>
        <w:t xml:space="preserve">, proti </w:t>
      </w:r>
      <w:r w:rsidR="00DD0E1B" w:rsidRPr="00B93593">
        <w:rPr>
          <w:b/>
          <w:i/>
        </w:rPr>
        <w:t>0</w:t>
      </w:r>
      <w:r w:rsidRPr="00B93593">
        <w:rPr>
          <w:b/>
          <w:i/>
        </w:rPr>
        <w:t xml:space="preserve">, zdržel se </w:t>
      </w:r>
      <w:r w:rsidR="00DD0E1B" w:rsidRPr="00B93593">
        <w:rPr>
          <w:b/>
          <w:i/>
        </w:rPr>
        <w:t>0</w:t>
      </w:r>
      <w:r w:rsidRPr="00B93593">
        <w:rPr>
          <w:b/>
          <w:i/>
        </w:rPr>
        <w:t xml:space="preserve">, nehlasovali </w:t>
      </w:r>
      <w:r w:rsidR="00DD0E1B" w:rsidRPr="00B93593">
        <w:rPr>
          <w:b/>
          <w:i/>
        </w:rPr>
        <w:t>1</w:t>
      </w:r>
      <w:r w:rsidRPr="00B93593">
        <w:rPr>
          <w:b/>
          <w:i/>
        </w:rPr>
        <w:t>. Návrh byl přijat.</w:t>
      </w:r>
    </w:p>
    <w:p w:rsidR="007058BF" w:rsidRDefault="007058BF" w:rsidP="008E6881">
      <w:pPr>
        <w:pStyle w:val="ZAKLADNITEXT12"/>
      </w:pPr>
    </w:p>
    <w:p w:rsidR="00111602" w:rsidRDefault="00111602" w:rsidP="008E6881">
      <w:pPr>
        <w:pStyle w:val="ZAKLADNITEXT12"/>
      </w:pPr>
    </w:p>
    <w:p w:rsidR="000017DD" w:rsidRDefault="00182FCB" w:rsidP="008E6881">
      <w:pPr>
        <w:pStyle w:val="ZAKLADNITEXT12"/>
      </w:pPr>
      <w:r w:rsidRPr="00CE5B85">
        <w:rPr>
          <w:b/>
        </w:rPr>
        <w:t xml:space="preserve">Ing. </w:t>
      </w:r>
      <w:proofErr w:type="gramStart"/>
      <w:r w:rsidRPr="00CE5B85">
        <w:rPr>
          <w:b/>
        </w:rPr>
        <w:t>Rozbořil</w:t>
      </w:r>
      <w:proofErr w:type="gramEnd"/>
      <w:r w:rsidRPr="00CE5B85">
        <w:t xml:space="preserve"> před projednáváním jednotlivých bod</w:t>
      </w:r>
      <w:r w:rsidR="00CB36DE">
        <w:t xml:space="preserve">ů programu </w:t>
      </w:r>
      <w:proofErr w:type="gramStart"/>
      <w:r w:rsidR="00CB36DE">
        <w:t>avizoval</w:t>
      </w:r>
      <w:proofErr w:type="gramEnd"/>
      <w:r w:rsidR="00CB36DE">
        <w:t>, že </w:t>
      </w:r>
      <w:r w:rsidR="00CE5B85">
        <w:t>v 11:00 </w:t>
      </w:r>
      <w:r w:rsidRPr="00CE5B85">
        <w:t xml:space="preserve">hod odjíždí na služební cestu a 14. zasedání ZOK povede PhDr. </w:t>
      </w:r>
      <w:proofErr w:type="spellStart"/>
      <w:r w:rsidRPr="00CE5B85">
        <w:t>Mačák</w:t>
      </w:r>
      <w:proofErr w:type="spellEnd"/>
      <w:r w:rsidR="00D27E60" w:rsidRPr="00CE5B85">
        <w:t>, MBA</w:t>
      </w:r>
      <w:r w:rsidRPr="00CE5B85">
        <w:t xml:space="preserve">. </w:t>
      </w:r>
    </w:p>
    <w:p w:rsidR="00111602" w:rsidRDefault="00111602" w:rsidP="008E6881">
      <w:pPr>
        <w:pStyle w:val="ZAKLADNITEXT12"/>
      </w:pPr>
    </w:p>
    <w:p w:rsidR="00CB36DE" w:rsidRDefault="00CB36DE" w:rsidP="008E6881">
      <w:pPr>
        <w:pStyle w:val="ZAKLADNITEXT12"/>
      </w:pPr>
    </w:p>
    <w:p w:rsidR="00D93508" w:rsidRDefault="00762745" w:rsidP="008E6881">
      <w:pPr>
        <w:pStyle w:val="ZAKLADNITEXTTUCNY13"/>
      </w:pPr>
      <w:r>
        <w:t>2.</w:t>
      </w:r>
      <w:r>
        <w:tab/>
        <w:t>Kontrola plnění usnesení Zastupitelstva Olomouckého kraje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182FCB" w:rsidRPr="00A6529A">
        <w:rPr>
          <w:b/>
        </w:rPr>
        <w:t>Ing.</w:t>
      </w:r>
      <w:r w:rsidR="00182FCB">
        <w:t xml:space="preserve"> </w:t>
      </w:r>
      <w:proofErr w:type="gramStart"/>
      <w:r w:rsidR="00182FCB" w:rsidRPr="00182FCB">
        <w:rPr>
          <w:b/>
        </w:rPr>
        <w:t>Rozbořil</w:t>
      </w:r>
      <w:proofErr w:type="gramEnd"/>
      <w:r w:rsidR="009779E6">
        <w:t>, který</w:t>
      </w:r>
      <w:r>
        <w:t xml:space="preserve"> </w:t>
      </w:r>
      <w:r w:rsidR="009779E6">
        <w:t>v</w:t>
      </w:r>
      <w:r w:rsidR="008E6881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UZ/14/2/2015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>
        <w:t>3.</w:t>
      </w:r>
      <w:r>
        <w:tab/>
        <w:t>Zpráva o činnosti Rady Olomouckého kraje za uplynulé období</w:t>
      </w:r>
    </w:p>
    <w:p w:rsidR="00762745" w:rsidRDefault="00762745" w:rsidP="008E6881">
      <w:pPr>
        <w:jc w:val="both"/>
      </w:pPr>
    </w:p>
    <w:p w:rsidR="00182FCB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182FCB" w:rsidRPr="00182FCB">
        <w:rPr>
          <w:b/>
        </w:rPr>
        <w:t xml:space="preserve">Ing. </w:t>
      </w:r>
      <w:proofErr w:type="gramStart"/>
      <w:r w:rsidR="00182FCB" w:rsidRPr="00182FCB">
        <w:rPr>
          <w:b/>
        </w:rPr>
        <w:t>Rozbořil</w:t>
      </w:r>
      <w:proofErr w:type="gramEnd"/>
      <w:r>
        <w:t xml:space="preserve">. Vyzval zastupitele k dotazům. </w:t>
      </w:r>
    </w:p>
    <w:p w:rsidR="00182FCB" w:rsidRDefault="00182FCB" w:rsidP="008E6881">
      <w:pPr>
        <w:jc w:val="both"/>
      </w:pPr>
    </w:p>
    <w:p w:rsidR="005E13BC" w:rsidRDefault="00182FCB" w:rsidP="008E6881">
      <w:pPr>
        <w:jc w:val="both"/>
      </w:pPr>
      <w:r w:rsidRPr="00182FCB">
        <w:rPr>
          <w:b/>
        </w:rPr>
        <w:t>Mgr. Brázda</w:t>
      </w:r>
      <w:r w:rsidR="00871A9E">
        <w:rPr>
          <w:b/>
        </w:rPr>
        <w:t xml:space="preserve">: </w:t>
      </w:r>
      <w:r w:rsidR="005E13BC">
        <w:t xml:space="preserve">Vznesl dotaz na pana Ing. </w:t>
      </w:r>
      <w:proofErr w:type="spellStart"/>
      <w:r w:rsidR="005E13BC">
        <w:t>Symerského</w:t>
      </w:r>
      <w:proofErr w:type="spellEnd"/>
      <w:r w:rsidR="005E13BC">
        <w:t xml:space="preserve"> související s usnesením z 59.</w:t>
      </w:r>
      <w:r w:rsidR="008E6881">
        <w:t> </w:t>
      </w:r>
      <w:r w:rsidR="005E13BC">
        <w:t xml:space="preserve">ROK </w:t>
      </w:r>
      <w:r w:rsidR="008E6881">
        <w:t xml:space="preserve">z </w:t>
      </w:r>
      <w:r w:rsidR="005E13BC">
        <w:t xml:space="preserve"> 5. 2. </w:t>
      </w:r>
      <w:r w:rsidR="00247FF8">
        <w:t xml:space="preserve">2015 </w:t>
      </w:r>
      <w:r w:rsidR="005E13BC">
        <w:t xml:space="preserve">týkající se projektu </w:t>
      </w:r>
      <w:r w:rsidR="005A4617">
        <w:t>„Systém</w:t>
      </w:r>
      <w:r w:rsidR="005E13BC">
        <w:t xml:space="preserve"> odpadových center měst a obcí</w:t>
      </w:r>
      <w:r w:rsidR="005A4617">
        <w:t>“</w:t>
      </w:r>
      <w:r w:rsidR="005E13BC">
        <w:t>. Poprosil o rámcové informace.</w:t>
      </w:r>
    </w:p>
    <w:p w:rsidR="00E708EB" w:rsidRDefault="00E708EB" w:rsidP="008E6881">
      <w:pPr>
        <w:jc w:val="both"/>
      </w:pPr>
    </w:p>
    <w:p w:rsidR="005E13BC" w:rsidRDefault="005E13BC" w:rsidP="008E6881">
      <w:pPr>
        <w:jc w:val="both"/>
      </w:pPr>
      <w:r w:rsidRPr="005E13BC">
        <w:rPr>
          <w:b/>
        </w:rPr>
        <w:t xml:space="preserve">Ing. </w:t>
      </w:r>
      <w:proofErr w:type="spellStart"/>
      <w:r w:rsidRPr="005E13BC">
        <w:rPr>
          <w:b/>
        </w:rPr>
        <w:t>Symerský</w:t>
      </w:r>
      <w:proofErr w:type="spellEnd"/>
      <w:r w:rsidRPr="005E13BC">
        <w:rPr>
          <w:b/>
        </w:rPr>
        <w:t xml:space="preserve">: </w:t>
      </w:r>
      <w:r>
        <w:t>Stručné informace k tomuto proje</w:t>
      </w:r>
      <w:r w:rsidR="00246DA0">
        <w:t>ktu bych poskytl v bodě 18, kdy </w:t>
      </w:r>
      <w:r>
        <w:t xml:space="preserve">budeme diskutovat o založení spolku Odpady Olomouckého </w:t>
      </w:r>
      <w:proofErr w:type="gramStart"/>
      <w:r>
        <w:t xml:space="preserve">kraje, </w:t>
      </w:r>
      <w:proofErr w:type="spellStart"/>
      <w:r>
        <w:t>z.s</w:t>
      </w:r>
      <w:proofErr w:type="spellEnd"/>
      <w:r>
        <w:t>.</w:t>
      </w:r>
      <w:proofErr w:type="gramEnd"/>
    </w:p>
    <w:p w:rsidR="005E13BC" w:rsidRDefault="005E13BC" w:rsidP="008E6881">
      <w:pPr>
        <w:jc w:val="both"/>
      </w:pPr>
    </w:p>
    <w:p w:rsidR="005E13BC" w:rsidRPr="005E13BC" w:rsidRDefault="005E13BC" w:rsidP="008E6881">
      <w:pPr>
        <w:jc w:val="both"/>
      </w:pPr>
      <w:r w:rsidRPr="005E13BC">
        <w:rPr>
          <w:b/>
        </w:rPr>
        <w:t xml:space="preserve">Ing. Rozbořil: </w:t>
      </w:r>
      <w:r>
        <w:t>S</w:t>
      </w:r>
      <w:r w:rsidR="00111602">
        <w:t>ouhlasil s navrhovaným postupem</w:t>
      </w:r>
      <w:r w:rsidR="00055AB5">
        <w:t>.</w:t>
      </w:r>
    </w:p>
    <w:p w:rsidR="005E13BC" w:rsidRPr="00871A9E" w:rsidRDefault="005E13BC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UZ/14/3/2015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Pr="004B57DD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pStyle w:val="ZAKLADNITEXTTUCNY13"/>
      </w:pPr>
      <w:proofErr w:type="gramStart"/>
      <w:r>
        <w:lastRenderedPageBreak/>
        <w:t>4.1</w:t>
      </w:r>
      <w:proofErr w:type="gramEnd"/>
      <w:r>
        <w:t>.</w:t>
      </w:r>
      <w:r>
        <w:tab/>
        <w:t xml:space="preserve">Smlouva o poskytnutí příspěvku na zajištění účasti na Hrách VII. letní olympiády dětí a mládeže 2015 </w:t>
      </w:r>
    </w:p>
    <w:p w:rsidR="00762745" w:rsidRDefault="00762745" w:rsidP="008E6881">
      <w:pPr>
        <w:jc w:val="both"/>
      </w:pPr>
    </w:p>
    <w:p w:rsidR="00793A85" w:rsidRDefault="00762745" w:rsidP="008E6881">
      <w:pPr>
        <w:jc w:val="both"/>
      </w:pPr>
      <w:r>
        <w:t xml:space="preserve">Úvodní slovo přednesl </w:t>
      </w:r>
      <w:r w:rsidR="005E13BC" w:rsidRPr="005E13BC">
        <w:rPr>
          <w:b/>
        </w:rPr>
        <w:t>Mgr. Rašťák</w:t>
      </w:r>
      <w:r w:rsidR="00882983">
        <w:t xml:space="preserve">, který shrnul informace z předloženého materiálu. </w:t>
      </w:r>
    </w:p>
    <w:p w:rsidR="00793A85" w:rsidRDefault="00793A85" w:rsidP="008E6881">
      <w:pPr>
        <w:jc w:val="both"/>
      </w:pPr>
    </w:p>
    <w:p w:rsidR="00762745" w:rsidRDefault="00793A85" w:rsidP="008E6881">
      <w:pPr>
        <w:jc w:val="both"/>
      </w:pPr>
      <w:r w:rsidRPr="00793A85">
        <w:rPr>
          <w:b/>
        </w:rPr>
        <w:t xml:space="preserve">Ing. </w:t>
      </w:r>
      <w:proofErr w:type="gramStart"/>
      <w:r w:rsidRPr="00793A85">
        <w:rPr>
          <w:b/>
        </w:rPr>
        <w:t>Rozbořil</w:t>
      </w:r>
      <w:r>
        <w:t xml:space="preserve"> v</w:t>
      </w:r>
      <w:r w:rsidR="00762745">
        <w:t>yzval</w:t>
      </w:r>
      <w:proofErr w:type="gramEnd"/>
      <w:r w:rsidR="00762745">
        <w:t xml:space="preserve"> zastupitele k dotazům. K projednávanému materiálu nebyly vzneseny žádné připomínky ani dotazy.</w:t>
      </w:r>
    </w:p>
    <w:p w:rsidR="00793A85" w:rsidRDefault="00793A8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48, proti 0, zdržel se 0, nehlasovali 2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873C11" w:rsidRDefault="00873C11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 w:rsidRPr="00B93593">
        <w:t>4.2</w:t>
      </w:r>
      <w:proofErr w:type="gramEnd"/>
      <w:r w:rsidRPr="00B93593">
        <w:t>.</w:t>
      </w:r>
      <w:r w:rsidRPr="00B93593">
        <w:tab/>
        <w:t>Smlouva o poskytnutí dotace Muzeu umění Olomouc, státní příspěvkové organizaci, v roce 2015</w:t>
      </w:r>
    </w:p>
    <w:p w:rsidR="00762745" w:rsidRDefault="00762745" w:rsidP="008E6881">
      <w:pPr>
        <w:jc w:val="both"/>
      </w:pPr>
    </w:p>
    <w:p w:rsidR="006257A5" w:rsidRDefault="00762745" w:rsidP="00111602">
      <w:pPr>
        <w:tabs>
          <w:tab w:val="left" w:pos="990"/>
        </w:tabs>
        <w:jc w:val="both"/>
      </w:pPr>
      <w:r w:rsidRPr="00111602">
        <w:t xml:space="preserve">Úvodní slovo přednesl </w:t>
      </w:r>
      <w:r w:rsidR="00882983" w:rsidRPr="00111602">
        <w:rPr>
          <w:b/>
        </w:rPr>
        <w:t>Mgr. Rašťák</w:t>
      </w:r>
      <w:r w:rsidR="009E2381" w:rsidRPr="00111602">
        <w:rPr>
          <w:b/>
        </w:rPr>
        <w:t>:</w:t>
      </w:r>
      <w:r w:rsidRPr="00111602">
        <w:t xml:space="preserve"> </w:t>
      </w:r>
      <w:r w:rsidR="006257A5">
        <w:t>Okomentoval změny v usnesení, ke kterým došlo na základě nového zákona 24/2015 Sb.</w:t>
      </w:r>
    </w:p>
    <w:p w:rsidR="00111602" w:rsidRDefault="00111602" w:rsidP="00111602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  <w:r w:rsidRPr="00111602">
        <w:rPr>
          <w:rFonts w:eastAsiaTheme="minorHAnsi" w:cs="Arial"/>
          <w:szCs w:val="24"/>
          <w:lang w:eastAsia="en-US"/>
        </w:rPr>
        <w:t xml:space="preserve">Muzeum nás požádalo o navýšení původní dotace z 20 mil. 500 tis. Kč na 21 mil. Kč, a to s možností nákupu díla světoznámého malíře Victora </w:t>
      </w:r>
      <w:proofErr w:type="spellStart"/>
      <w:r w:rsidRPr="00111602">
        <w:rPr>
          <w:rFonts w:eastAsiaTheme="minorHAnsi" w:cs="Arial"/>
          <w:szCs w:val="24"/>
          <w:lang w:eastAsia="en-US"/>
        </w:rPr>
        <w:t>Vasarelyho</w:t>
      </w:r>
      <w:proofErr w:type="spellEnd"/>
      <w:r w:rsidRPr="00111602">
        <w:rPr>
          <w:rFonts w:eastAsiaTheme="minorHAnsi" w:cs="Arial"/>
          <w:szCs w:val="24"/>
          <w:lang w:eastAsia="en-US"/>
        </w:rPr>
        <w:t xml:space="preserve">. Rozhodli jsme, že jim dotaci o 500 tis. Kč navýšíme. </w:t>
      </w:r>
      <w:r>
        <w:rPr>
          <w:rFonts w:eastAsiaTheme="minorHAnsi" w:cs="Arial"/>
          <w:szCs w:val="24"/>
          <w:lang w:eastAsia="en-US"/>
        </w:rPr>
        <w:t>Tato dotace vychází ze základní smlouvy mezi OK a Muzeem umění z doby, kdy jsme tuto instituci pře</w:t>
      </w:r>
      <w:r w:rsidR="004B57DD">
        <w:rPr>
          <w:rFonts w:eastAsiaTheme="minorHAnsi" w:cs="Arial"/>
          <w:szCs w:val="24"/>
          <w:lang w:eastAsia="en-US"/>
        </w:rPr>
        <w:t>da</w:t>
      </w:r>
      <w:r>
        <w:rPr>
          <w:rFonts w:eastAsiaTheme="minorHAnsi" w:cs="Arial"/>
          <w:szCs w:val="24"/>
          <w:lang w:eastAsia="en-US"/>
        </w:rPr>
        <w:t>li pod správu Ministerstva kultury</w:t>
      </w:r>
      <w:r w:rsidR="00B36EC7">
        <w:rPr>
          <w:rFonts w:eastAsiaTheme="minorHAnsi" w:cs="Arial"/>
          <w:szCs w:val="24"/>
          <w:lang w:eastAsia="en-US"/>
        </w:rPr>
        <w:t>.</w:t>
      </w:r>
    </w:p>
    <w:p w:rsidR="00247FF8" w:rsidRPr="00111602" w:rsidRDefault="00247FF8" w:rsidP="00111602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</w:p>
    <w:p w:rsidR="008E6881" w:rsidRDefault="00247FF8" w:rsidP="008E6881">
      <w:pPr>
        <w:jc w:val="both"/>
      </w:pPr>
      <w:r>
        <w:t>Byl promítnutý upravený materiál.</w:t>
      </w:r>
    </w:p>
    <w:p w:rsidR="00247FF8" w:rsidRDefault="00247FF8" w:rsidP="008E6881">
      <w:pPr>
        <w:jc w:val="both"/>
      </w:pPr>
    </w:p>
    <w:p w:rsidR="00762745" w:rsidRDefault="008E6881" w:rsidP="008E6881">
      <w:pPr>
        <w:jc w:val="both"/>
      </w:pPr>
      <w:r w:rsidRPr="008E6881">
        <w:rPr>
          <w:b/>
        </w:rPr>
        <w:t xml:space="preserve">Ing. </w:t>
      </w:r>
      <w:proofErr w:type="gramStart"/>
      <w:r w:rsidRPr="008E6881">
        <w:rPr>
          <w:b/>
        </w:rPr>
        <w:t>Rozbořil</w:t>
      </w:r>
      <w:r>
        <w:t xml:space="preserve"> v</w:t>
      </w:r>
      <w:r w:rsidR="00762745">
        <w:t>yzval</w:t>
      </w:r>
      <w:proofErr w:type="gramEnd"/>
      <w:r w:rsidR="00762745">
        <w:t xml:space="preserve"> zastupitele k dotazům. K projednávanému materiálu nebyly vzneseny žádné připomínky ani dotazy.</w:t>
      </w:r>
    </w:p>
    <w:p w:rsidR="00C20555" w:rsidRDefault="00C20555" w:rsidP="008E6881">
      <w:pPr>
        <w:jc w:val="both"/>
      </w:pPr>
    </w:p>
    <w:p w:rsidR="009A0AB5" w:rsidRDefault="004B5C27" w:rsidP="009A0AB5">
      <w:pPr>
        <w:jc w:val="both"/>
      </w:pPr>
      <w:r>
        <w:t xml:space="preserve">V souvislosti se zákonem č. 24/2015 Sb. (informace </w:t>
      </w:r>
      <w:r w:rsidR="00B93593">
        <w:t xml:space="preserve">byly </w:t>
      </w:r>
      <w:r w:rsidR="00246DA0">
        <w:t>poskytnuty Mgr. </w:t>
      </w:r>
      <w:r>
        <w:t>Kamasov</w:t>
      </w:r>
      <w:r w:rsidR="00B93593">
        <w:t>ou v rámci projednávání programu ZOK)</w:t>
      </w:r>
      <w:r>
        <w:t>, byly v předloženém materiálu provedeny změny:</w:t>
      </w:r>
    </w:p>
    <w:p w:rsidR="00ED213A" w:rsidRPr="00ED213A" w:rsidRDefault="00ED213A" w:rsidP="00ED213A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 w:rsidRPr="00ED213A">
        <w:rPr>
          <w:color w:val="000000" w:themeColor="text1"/>
        </w:rPr>
        <w:t>V důvodové zprávě – termín „příspěvek“ upraven na „dotace“</w:t>
      </w:r>
    </w:p>
    <w:p w:rsidR="00ED213A" w:rsidRPr="00ED213A" w:rsidRDefault="00ED213A" w:rsidP="00ED213A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>
        <w:t>V Příloze č. 1 –</w:t>
      </w:r>
      <w:r>
        <w:rPr>
          <w:color w:val="1F497D"/>
        </w:rPr>
        <w:t xml:space="preserve"> </w:t>
      </w:r>
      <w:r>
        <w:t>Smlouva o poskytnutí dotace Muzeu umění Olomouc</w:t>
      </w:r>
      <w:r>
        <w:rPr>
          <w:color w:val="1F497D"/>
        </w:rPr>
        <w:t xml:space="preserve"> – </w:t>
      </w:r>
      <w:r w:rsidRPr="00ED213A">
        <w:rPr>
          <w:color w:val="000000" w:themeColor="text1"/>
        </w:rPr>
        <w:t>upravena na veřejnoprávní smlouvu</w:t>
      </w:r>
    </w:p>
    <w:p w:rsidR="004B5C27" w:rsidRPr="00ED213A" w:rsidRDefault="004B5C27" w:rsidP="008E6881">
      <w:pPr>
        <w:jc w:val="both"/>
        <w:rPr>
          <w:color w:val="000000" w:themeColor="text1"/>
        </w:rPr>
      </w:pPr>
    </w:p>
    <w:p w:rsidR="001B596F" w:rsidRDefault="001B596F" w:rsidP="001B596F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2.schvaluje navýšení dotace Muzeu umění Olomouc, IČ: 75079950, ve výši 500 000 Kč z rezervy Olomouckého kraje dle 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3.schvaluje poskytnutí dotace z rozpočtu Olomouckého kraje ve výši 21 000 000 Kč Muzeu umění Olomouc, IČ: 75079950, dle 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4.schvaluje uzavření veřejnoprávní smlouvy o poskytnutí dotace s příjemcem dle bodu 3 usnesení, ve znění veřejnoprávní smlouvy uvedené v upravené Příloze č. 1 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5.ukládá podepsat smlouvu dle bodu 4 usnesení</w:t>
      </w:r>
    </w:p>
    <w:p w:rsidR="00C20555" w:rsidRDefault="00290722" w:rsidP="008E6881">
      <w:pPr>
        <w:jc w:val="both"/>
      </w:pPr>
      <w:r w:rsidRPr="00290722">
        <w:rPr>
          <w:b/>
          <w:bCs/>
          <w:i/>
          <w:noProof/>
          <w:sz w:val="22"/>
          <w:szCs w:val="22"/>
          <w:lang w:eastAsia="en-US"/>
        </w:rPr>
        <w:t>O: Mgr. Radovan Rašťák, náměstek hejtmana</w:t>
      </w:r>
    </w:p>
    <w:p w:rsidR="004B57DD" w:rsidRDefault="004B57DD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lastRenderedPageBreak/>
        <w:t>Zastupitelstvo schválilo usnesení UZ/14/5/2015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50, proti 0, zdržel se 0, nehlasovali 0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4.3</w:t>
      </w:r>
      <w:proofErr w:type="gramEnd"/>
      <w:r>
        <w:t>.</w:t>
      </w:r>
      <w:r>
        <w:tab/>
        <w:t>Smlouva o poskytnutí dotace z rozpočtu Olomouckého kraje - Garden Food Festival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Rozbořil</w:t>
      </w:r>
      <w:proofErr w:type="gramEnd"/>
      <w:r w:rsidR="00D27E60">
        <w:t>, který shrnul informace z předloženého materiálu.</w:t>
      </w:r>
      <w:r>
        <w:t xml:space="preserve"> Vyzval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UZ/14/6/2015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1, nehlasovali 0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4.4</w:t>
      </w:r>
      <w:proofErr w:type="gramEnd"/>
      <w:r>
        <w:t>.</w:t>
      </w:r>
      <w:r>
        <w:tab/>
        <w:t xml:space="preserve">Smlouva o poskytnutí dotace z rozpočtu Olomouckého kraje - zabezpečení činností při provádění prevence v oblasti BESIP na území Olomouckého kraje v roce 2015  </w:t>
      </w:r>
    </w:p>
    <w:p w:rsidR="00762745" w:rsidRDefault="00762745" w:rsidP="008E6881">
      <w:pPr>
        <w:jc w:val="both"/>
      </w:pPr>
    </w:p>
    <w:p w:rsidR="007B2CC2" w:rsidRDefault="00762745" w:rsidP="008E6881">
      <w:pPr>
        <w:jc w:val="both"/>
      </w:pPr>
      <w:r>
        <w:t xml:space="preserve">Úvodní slovo přednesl </w:t>
      </w:r>
      <w:r w:rsidR="00D27E60" w:rsidRPr="00D27E60">
        <w:rPr>
          <w:b/>
        </w:rPr>
        <w:t xml:space="preserve">PhDr. </w:t>
      </w:r>
      <w:proofErr w:type="spellStart"/>
      <w:r w:rsidR="00D27E60" w:rsidRPr="00D27E60">
        <w:rPr>
          <w:b/>
        </w:rPr>
        <w:t>Mačák</w:t>
      </w:r>
      <w:proofErr w:type="spellEnd"/>
      <w:r w:rsidR="00D27E60" w:rsidRPr="00D27E60">
        <w:rPr>
          <w:b/>
        </w:rPr>
        <w:t>, MBA</w:t>
      </w:r>
      <w:r w:rsidR="00D27E60">
        <w:t>, který shrnul informace z předloženého materiálu</w:t>
      </w:r>
      <w:r>
        <w:t xml:space="preserve">. </w:t>
      </w:r>
    </w:p>
    <w:p w:rsidR="007B2CC2" w:rsidRDefault="007B2CC2" w:rsidP="008E6881">
      <w:pPr>
        <w:jc w:val="both"/>
      </w:pPr>
    </w:p>
    <w:p w:rsidR="00762745" w:rsidRDefault="007B2CC2" w:rsidP="008E6881">
      <w:pPr>
        <w:jc w:val="both"/>
      </w:pPr>
      <w:r w:rsidRPr="007B2CC2">
        <w:rPr>
          <w:b/>
        </w:rPr>
        <w:t xml:space="preserve">Ing. </w:t>
      </w:r>
      <w:proofErr w:type="gramStart"/>
      <w:r w:rsidRPr="007B2CC2">
        <w:rPr>
          <w:b/>
        </w:rPr>
        <w:t>Rozbořil</w:t>
      </w:r>
      <w:r>
        <w:t xml:space="preserve"> v</w:t>
      </w:r>
      <w:r w:rsidR="00762745">
        <w:t>yzval</w:t>
      </w:r>
      <w:proofErr w:type="gramEnd"/>
      <w:r w:rsidR="00762745">
        <w:t xml:space="preserve">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UZ/14/7/2015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E708EB" w:rsidRDefault="00E708EB" w:rsidP="008E6881">
      <w:pPr>
        <w:jc w:val="both"/>
      </w:pPr>
    </w:p>
    <w:p w:rsidR="00E708EB" w:rsidRDefault="00E708EB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5.1</w:t>
      </w:r>
      <w:proofErr w:type="gramEnd"/>
      <w:r>
        <w:t>.</w:t>
      </w:r>
      <w:r>
        <w:tab/>
        <w:t>Rozpočet Olomouckého kraje 2014 - rozpočtové změny</w:t>
      </w:r>
    </w:p>
    <w:p w:rsidR="00762745" w:rsidRDefault="00762745" w:rsidP="008E6881">
      <w:pPr>
        <w:jc w:val="both"/>
      </w:pPr>
    </w:p>
    <w:p w:rsidR="00CE5B85" w:rsidRPr="004B57DD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Rozbořil</w:t>
      </w:r>
      <w:proofErr w:type="gramEnd"/>
      <w:r w:rsidR="009779E6">
        <w:t>, který v</w:t>
      </w:r>
      <w:r>
        <w:t>y</w:t>
      </w:r>
      <w:r w:rsidR="00043321">
        <w:t>zval zastupitele k dotazům. K </w:t>
      </w:r>
      <w:r>
        <w:t>projednávanému materiálu nebyly vzneseny žádné připomínky ani dotazy.</w:t>
      </w:r>
    </w:p>
    <w:p w:rsidR="00CE5B85" w:rsidRDefault="00CE5B85" w:rsidP="008E6881">
      <w:pPr>
        <w:jc w:val="both"/>
        <w:rPr>
          <w:b/>
        </w:rPr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UZ/14/8/2015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4B57DD" w:rsidRDefault="004B57DD" w:rsidP="008E6881">
      <w:pPr>
        <w:jc w:val="both"/>
      </w:pPr>
    </w:p>
    <w:p w:rsidR="004B57DD" w:rsidRDefault="004B57DD" w:rsidP="008E6881">
      <w:pPr>
        <w:jc w:val="both"/>
      </w:pPr>
    </w:p>
    <w:p w:rsidR="004B57DD" w:rsidRDefault="004B57DD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lastRenderedPageBreak/>
        <w:t>5.2</w:t>
      </w:r>
      <w:proofErr w:type="gramEnd"/>
      <w:r>
        <w:t>.</w:t>
      </w:r>
      <w:r>
        <w:tab/>
        <w:t>Rozpočet Olomouckého kraje 2014 - účelové dotace ze státního rozpočtu obcím Olomouckého kraje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Rozbořil</w:t>
      </w:r>
      <w:proofErr w:type="gramEnd"/>
      <w:r w:rsidR="00D27E60">
        <w:t>, který shrnul informace z předloženého materiálu.</w:t>
      </w:r>
      <w:r>
        <w:t xml:space="preserve"> Vyzval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UZ/14/9/2015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50, proti 0, zdržel se 0, nehlasovali 0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5.3</w:t>
      </w:r>
      <w:proofErr w:type="gramEnd"/>
      <w:r>
        <w:t>.</w:t>
      </w:r>
      <w:r>
        <w:tab/>
        <w:t xml:space="preserve">Rozpočet Olomouckého kraje 2014 </w:t>
      </w:r>
      <w:r w:rsidR="00CE5B85">
        <w:t>- dotace z Ministerstva práce a </w:t>
      </w:r>
      <w:r>
        <w:t>sociálních věcí na poskytování sociálních služeb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Rozbořil</w:t>
      </w:r>
      <w:proofErr w:type="gramEnd"/>
      <w:r w:rsidR="00D27E60">
        <w:t>, který shrnul informace z předloženého materiálu.</w:t>
      </w:r>
      <w:r>
        <w:t xml:space="preserve"> Vyzval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UZ/14/10/2015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50, proti 0, zdržel se 0, nehlasovali 0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4B57DD" w:rsidRDefault="004B57DD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5.4</w:t>
      </w:r>
      <w:proofErr w:type="gramEnd"/>
      <w:r>
        <w:t>.</w:t>
      </w:r>
      <w:r>
        <w:tab/>
        <w:t>Rozpočet Olomouckého kraje 2014 - plnění rozpočtu k 30. 11. 2014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Rozbořil</w:t>
      </w:r>
      <w:proofErr w:type="gramEnd"/>
      <w:r>
        <w:t xml:space="preserve">. </w:t>
      </w:r>
      <w:r w:rsidR="001D2698">
        <w:t>Vyzval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UZ/14/11/2015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50, proti 0, zdržel se 0, nehlasovali 0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873C11" w:rsidRDefault="00873C11" w:rsidP="008E6881">
      <w:pPr>
        <w:jc w:val="both"/>
      </w:pPr>
    </w:p>
    <w:p w:rsidR="00873C11" w:rsidRDefault="00873C11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 w:rsidRPr="00B93593">
        <w:t>6.1</w:t>
      </w:r>
      <w:proofErr w:type="gramEnd"/>
      <w:r w:rsidRPr="00B93593">
        <w:t>.</w:t>
      </w:r>
      <w:r w:rsidRPr="00B93593">
        <w:tab/>
        <w:t>Rozpočet Olomouckého kraje 2015 – investice</w:t>
      </w:r>
    </w:p>
    <w:p w:rsidR="00762745" w:rsidRDefault="00762745" w:rsidP="008E6881">
      <w:pPr>
        <w:jc w:val="both"/>
      </w:pPr>
    </w:p>
    <w:p w:rsidR="00D27E60" w:rsidRPr="00D27E60" w:rsidRDefault="00762745" w:rsidP="008E6881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</w:t>
      </w:r>
      <w:r w:rsidR="00D27E60" w:rsidRPr="00043321">
        <w:rPr>
          <w:b/>
        </w:rPr>
        <w:t>l</w:t>
      </w:r>
      <w:proofErr w:type="gramEnd"/>
      <w:r w:rsidR="00043321" w:rsidRPr="00043321">
        <w:rPr>
          <w:b/>
        </w:rPr>
        <w:t>:</w:t>
      </w:r>
      <w:r>
        <w:t xml:space="preserve"> </w:t>
      </w:r>
      <w:r w:rsidR="00043321">
        <w:rPr>
          <w:rFonts w:eastAsiaTheme="minorHAnsi" w:cs="Arial"/>
          <w:szCs w:val="24"/>
          <w:lang w:eastAsia="en-US"/>
        </w:rPr>
        <w:t>P</w:t>
      </w:r>
      <w:r w:rsidR="00D27E60" w:rsidRPr="00D27E60">
        <w:rPr>
          <w:rFonts w:eastAsiaTheme="minorHAnsi" w:cs="Arial"/>
          <w:szCs w:val="24"/>
          <w:lang w:eastAsia="en-US"/>
        </w:rPr>
        <w:t xml:space="preserve">ři schvalování rozpočtu na rok 2015 jsme alokovali </w:t>
      </w:r>
      <w:r w:rsidR="00A053B6">
        <w:rPr>
          <w:rFonts w:eastAsiaTheme="minorHAnsi" w:cs="Arial"/>
          <w:szCs w:val="24"/>
          <w:lang w:eastAsia="en-US"/>
        </w:rPr>
        <w:t xml:space="preserve">z rozpočtu </w:t>
      </w:r>
      <w:r w:rsidR="00D27E60" w:rsidRPr="00D27E60">
        <w:rPr>
          <w:rFonts w:eastAsiaTheme="minorHAnsi" w:cs="Arial"/>
          <w:szCs w:val="24"/>
          <w:lang w:eastAsia="en-US"/>
        </w:rPr>
        <w:t xml:space="preserve">částku </w:t>
      </w:r>
      <w:r w:rsidR="00043321">
        <w:rPr>
          <w:rFonts w:eastAsiaTheme="minorHAnsi" w:cs="Arial"/>
          <w:szCs w:val="24"/>
          <w:lang w:eastAsia="en-US"/>
        </w:rPr>
        <w:t>cca</w:t>
      </w:r>
      <w:r w:rsidR="00D27E60" w:rsidRPr="00D27E60">
        <w:rPr>
          <w:rFonts w:eastAsiaTheme="minorHAnsi" w:cs="Arial"/>
          <w:szCs w:val="24"/>
          <w:lang w:eastAsia="en-US"/>
        </w:rPr>
        <w:t xml:space="preserve"> 8</w:t>
      </w:r>
      <w:r w:rsidR="004A22B0">
        <w:rPr>
          <w:rFonts w:eastAsiaTheme="minorHAnsi" w:cs="Arial"/>
          <w:szCs w:val="24"/>
          <w:lang w:eastAsia="en-US"/>
        </w:rPr>
        <w:t>5</w:t>
      </w:r>
      <w:r w:rsidR="00D27E60" w:rsidRPr="00D27E60">
        <w:rPr>
          <w:rFonts w:eastAsiaTheme="minorHAnsi" w:cs="Arial"/>
          <w:szCs w:val="24"/>
          <w:lang w:eastAsia="en-US"/>
        </w:rPr>
        <w:t xml:space="preserve"> mil.</w:t>
      </w:r>
      <w:r w:rsidR="00043321">
        <w:rPr>
          <w:rFonts w:eastAsiaTheme="minorHAnsi" w:cs="Arial"/>
          <w:szCs w:val="24"/>
          <w:lang w:eastAsia="en-US"/>
        </w:rPr>
        <w:t xml:space="preserve"> Kč</w:t>
      </w:r>
      <w:r w:rsidR="00A053B6">
        <w:rPr>
          <w:rFonts w:eastAsiaTheme="minorHAnsi" w:cs="Arial"/>
          <w:szCs w:val="24"/>
          <w:lang w:eastAsia="en-US"/>
        </w:rPr>
        <w:t xml:space="preserve">, </w:t>
      </w:r>
      <w:r w:rsidR="001D2698">
        <w:rPr>
          <w:rFonts w:eastAsiaTheme="minorHAnsi" w:cs="Arial"/>
          <w:szCs w:val="24"/>
          <w:lang w:eastAsia="en-US"/>
        </w:rPr>
        <w:t>která</w:t>
      </w:r>
      <w:r w:rsidR="00D27E60" w:rsidRPr="00D27E60">
        <w:rPr>
          <w:rFonts w:eastAsiaTheme="minorHAnsi" w:cs="Arial"/>
          <w:szCs w:val="24"/>
          <w:lang w:eastAsia="en-US"/>
        </w:rPr>
        <w:t xml:space="preserve"> </w:t>
      </w:r>
      <w:r w:rsidR="00A053B6">
        <w:rPr>
          <w:rFonts w:eastAsiaTheme="minorHAnsi" w:cs="Arial"/>
          <w:szCs w:val="24"/>
          <w:lang w:eastAsia="en-US"/>
        </w:rPr>
        <w:t>při</w:t>
      </w:r>
      <w:r w:rsidR="00D27E60" w:rsidRPr="00D27E60">
        <w:rPr>
          <w:rFonts w:eastAsiaTheme="minorHAnsi" w:cs="Arial"/>
          <w:szCs w:val="24"/>
          <w:lang w:eastAsia="en-US"/>
        </w:rPr>
        <w:t xml:space="preserve"> posledním zastupitelstv</w:t>
      </w:r>
      <w:r w:rsidR="00A053B6">
        <w:rPr>
          <w:rFonts w:eastAsiaTheme="minorHAnsi" w:cs="Arial"/>
          <w:szCs w:val="24"/>
          <w:lang w:eastAsia="en-US"/>
        </w:rPr>
        <w:t xml:space="preserve">u </w:t>
      </w:r>
      <w:r w:rsidR="001D2698">
        <w:rPr>
          <w:rFonts w:eastAsiaTheme="minorHAnsi" w:cs="Arial"/>
          <w:szCs w:val="24"/>
          <w:lang w:eastAsia="en-US"/>
        </w:rPr>
        <w:t>nebyla naplněna</w:t>
      </w:r>
      <w:r w:rsidR="00D27E60" w:rsidRPr="00D27E60">
        <w:rPr>
          <w:rFonts w:eastAsiaTheme="minorHAnsi" w:cs="Arial"/>
          <w:szCs w:val="24"/>
          <w:lang w:eastAsia="en-US"/>
        </w:rPr>
        <w:t xml:space="preserve">. </w:t>
      </w:r>
      <w:r w:rsidR="00873C11">
        <w:rPr>
          <w:rFonts w:eastAsiaTheme="minorHAnsi" w:cs="Arial"/>
          <w:szCs w:val="24"/>
          <w:lang w:eastAsia="en-US"/>
        </w:rPr>
        <w:t>V tuto chvíli jsou</w:t>
      </w:r>
      <w:r w:rsidR="00A053B6">
        <w:rPr>
          <w:rFonts w:eastAsiaTheme="minorHAnsi" w:cs="Arial"/>
          <w:szCs w:val="24"/>
          <w:lang w:eastAsia="en-US"/>
        </w:rPr>
        <w:t xml:space="preserve"> zde</w:t>
      </w:r>
      <w:r w:rsidR="00D27E60" w:rsidRPr="00D27E60">
        <w:rPr>
          <w:rFonts w:eastAsiaTheme="minorHAnsi" w:cs="Arial"/>
          <w:szCs w:val="24"/>
          <w:lang w:eastAsia="en-US"/>
        </w:rPr>
        <w:t xml:space="preserve"> </w:t>
      </w:r>
      <w:r w:rsidR="00873C11">
        <w:rPr>
          <w:rFonts w:eastAsiaTheme="minorHAnsi" w:cs="Arial"/>
          <w:szCs w:val="24"/>
          <w:lang w:eastAsia="en-US"/>
        </w:rPr>
        <w:t xml:space="preserve">již zaneseny </w:t>
      </w:r>
      <w:r w:rsidR="00D27E60" w:rsidRPr="00D27E60">
        <w:rPr>
          <w:rFonts w:eastAsiaTheme="minorHAnsi" w:cs="Arial"/>
          <w:szCs w:val="24"/>
          <w:lang w:eastAsia="en-US"/>
        </w:rPr>
        <w:t>peníze ze</w:t>
      </w:r>
      <w:r w:rsidR="004B57DD">
        <w:rPr>
          <w:rFonts w:eastAsiaTheme="minorHAnsi" w:cs="Arial"/>
          <w:szCs w:val="24"/>
          <w:lang w:eastAsia="en-US"/>
        </w:rPr>
        <w:t xml:space="preserve"> SFDI a jednotlivé odbory, tzn. </w:t>
      </w:r>
      <w:r w:rsidR="00D27E60" w:rsidRPr="00D27E60">
        <w:rPr>
          <w:rFonts w:eastAsiaTheme="minorHAnsi" w:cs="Arial"/>
          <w:szCs w:val="24"/>
          <w:lang w:eastAsia="en-US"/>
        </w:rPr>
        <w:t xml:space="preserve">školství, sociální, kultura a doprava si </w:t>
      </w:r>
      <w:r w:rsidR="00A053B6">
        <w:rPr>
          <w:rFonts w:eastAsiaTheme="minorHAnsi" w:cs="Arial"/>
          <w:szCs w:val="24"/>
          <w:lang w:eastAsia="en-US"/>
        </w:rPr>
        <w:t xml:space="preserve">dle potřebnosti nadefinovaly </w:t>
      </w:r>
      <w:r w:rsidR="00D27E60" w:rsidRPr="00D27E60">
        <w:rPr>
          <w:rFonts w:eastAsiaTheme="minorHAnsi" w:cs="Arial"/>
          <w:szCs w:val="24"/>
          <w:lang w:eastAsia="en-US"/>
        </w:rPr>
        <w:t>i</w:t>
      </w:r>
      <w:r w:rsidR="00247FF8">
        <w:rPr>
          <w:rFonts w:eastAsiaTheme="minorHAnsi" w:cs="Arial"/>
          <w:szCs w:val="24"/>
          <w:lang w:eastAsia="en-US"/>
        </w:rPr>
        <w:t>nvestiční akce, které by se měly</w:t>
      </w:r>
      <w:r w:rsidR="00D27E60" w:rsidRPr="00D27E60">
        <w:rPr>
          <w:rFonts w:eastAsiaTheme="minorHAnsi" w:cs="Arial"/>
          <w:szCs w:val="24"/>
          <w:lang w:eastAsia="en-US"/>
        </w:rPr>
        <w:t xml:space="preserve"> v roce 2015 promítnout. </w:t>
      </w:r>
    </w:p>
    <w:p w:rsidR="00413729" w:rsidRDefault="00496EDF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Ing. </w:t>
      </w:r>
      <w:proofErr w:type="gramStart"/>
      <w:r>
        <w:rPr>
          <w:rFonts w:eastAsiaTheme="minorHAnsi" w:cs="Arial"/>
          <w:szCs w:val="24"/>
          <w:lang w:eastAsia="en-US"/>
        </w:rPr>
        <w:t>Rozbořil</w:t>
      </w:r>
      <w:r w:rsidR="004A22B0">
        <w:rPr>
          <w:rFonts w:eastAsiaTheme="minorHAnsi" w:cs="Arial"/>
          <w:szCs w:val="24"/>
          <w:lang w:eastAsia="en-US"/>
        </w:rPr>
        <w:t xml:space="preserve"> okomentova</w:t>
      </w:r>
      <w:r w:rsidR="00891D69">
        <w:rPr>
          <w:rFonts w:eastAsiaTheme="minorHAnsi" w:cs="Arial"/>
          <w:szCs w:val="24"/>
          <w:lang w:eastAsia="en-US"/>
        </w:rPr>
        <w:t>l</w:t>
      </w:r>
      <w:proofErr w:type="gramEnd"/>
      <w:r w:rsidR="00D27E60" w:rsidRPr="00D27E60">
        <w:rPr>
          <w:rFonts w:eastAsiaTheme="minorHAnsi" w:cs="Arial"/>
          <w:szCs w:val="24"/>
          <w:lang w:eastAsia="en-US"/>
        </w:rPr>
        <w:t xml:space="preserve"> oblast dopravy. </w:t>
      </w:r>
      <w:r w:rsidR="004A22B0">
        <w:rPr>
          <w:rFonts w:eastAsiaTheme="minorHAnsi" w:cs="Arial"/>
          <w:szCs w:val="24"/>
          <w:lang w:eastAsia="en-US"/>
        </w:rPr>
        <w:t>Jedná se pře</w:t>
      </w:r>
      <w:r>
        <w:rPr>
          <w:rFonts w:eastAsiaTheme="minorHAnsi" w:cs="Arial"/>
          <w:szCs w:val="24"/>
          <w:lang w:eastAsia="en-US"/>
        </w:rPr>
        <w:t>vážně o projektovou dokumentaci.</w:t>
      </w:r>
      <w:r w:rsidR="00D27E60" w:rsidRPr="00D27E60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D</w:t>
      </w:r>
      <w:r w:rsidR="00D27E60" w:rsidRPr="00D27E60">
        <w:rPr>
          <w:rFonts w:eastAsiaTheme="minorHAnsi" w:cs="Arial"/>
          <w:szCs w:val="24"/>
          <w:lang w:eastAsia="en-US"/>
        </w:rPr>
        <w:t>alší roky bude masivně investováno d</w:t>
      </w:r>
      <w:r w:rsidR="004A22B0">
        <w:rPr>
          <w:rFonts w:eastAsiaTheme="minorHAnsi" w:cs="Arial"/>
          <w:szCs w:val="24"/>
          <w:lang w:eastAsia="en-US"/>
        </w:rPr>
        <w:t>o silnic</w:t>
      </w:r>
      <w:r>
        <w:rPr>
          <w:rFonts w:eastAsiaTheme="minorHAnsi" w:cs="Arial"/>
          <w:szCs w:val="24"/>
          <w:lang w:eastAsia="en-US"/>
        </w:rPr>
        <w:t>, proto p</w:t>
      </w:r>
      <w:r w:rsidRPr="00D27E60">
        <w:rPr>
          <w:rFonts w:eastAsiaTheme="minorHAnsi" w:cs="Arial"/>
          <w:szCs w:val="24"/>
          <w:lang w:eastAsia="en-US"/>
        </w:rPr>
        <w:t>otřebujeme zásobník</w:t>
      </w:r>
      <w:r>
        <w:rPr>
          <w:rFonts w:eastAsiaTheme="minorHAnsi" w:cs="Arial"/>
          <w:szCs w:val="24"/>
          <w:lang w:eastAsia="en-US"/>
        </w:rPr>
        <w:t xml:space="preserve"> projektů</w:t>
      </w:r>
      <w:r w:rsidR="00D27E60" w:rsidRPr="00D27E60">
        <w:rPr>
          <w:rFonts w:eastAsiaTheme="minorHAnsi" w:cs="Arial"/>
          <w:szCs w:val="24"/>
          <w:lang w:eastAsia="en-US"/>
        </w:rPr>
        <w:t>, tak abychom mohli</w:t>
      </w:r>
      <w:r w:rsidR="004A22B0">
        <w:rPr>
          <w:rFonts w:eastAsiaTheme="minorHAnsi" w:cs="Arial"/>
          <w:szCs w:val="24"/>
          <w:lang w:eastAsia="en-US"/>
        </w:rPr>
        <w:t xml:space="preserve"> alokované</w:t>
      </w:r>
      <w:r w:rsidR="00D27E60" w:rsidRPr="00D27E60">
        <w:rPr>
          <w:rFonts w:eastAsiaTheme="minorHAnsi" w:cs="Arial"/>
          <w:szCs w:val="24"/>
          <w:lang w:eastAsia="en-US"/>
        </w:rPr>
        <w:t xml:space="preserve"> peníze smysluplně utratit. Investice do silnic vychází </w:t>
      </w:r>
      <w:r w:rsidR="004A22B0">
        <w:rPr>
          <w:rFonts w:eastAsiaTheme="minorHAnsi" w:cs="Arial"/>
          <w:szCs w:val="24"/>
          <w:lang w:eastAsia="en-US"/>
        </w:rPr>
        <w:t>z dokumentu</w:t>
      </w:r>
      <w:r>
        <w:rPr>
          <w:rFonts w:eastAsiaTheme="minorHAnsi" w:cs="Arial"/>
          <w:szCs w:val="24"/>
          <w:lang w:eastAsia="en-US"/>
        </w:rPr>
        <w:t xml:space="preserve"> </w:t>
      </w:r>
      <w:r w:rsidRPr="00B93593">
        <w:rPr>
          <w:rFonts w:eastAsiaTheme="minorHAnsi" w:cs="Arial"/>
          <w:szCs w:val="24"/>
          <w:lang w:eastAsia="en-US"/>
        </w:rPr>
        <w:t>K</w:t>
      </w:r>
      <w:r w:rsidR="00D27E60" w:rsidRPr="00B93593">
        <w:rPr>
          <w:rFonts w:eastAsiaTheme="minorHAnsi" w:cs="Arial"/>
          <w:szCs w:val="24"/>
          <w:lang w:eastAsia="en-US"/>
        </w:rPr>
        <w:t xml:space="preserve">oncepce </w:t>
      </w:r>
      <w:r w:rsidRPr="00B93593">
        <w:rPr>
          <w:rFonts w:eastAsiaTheme="minorHAnsi" w:cs="Arial"/>
          <w:szCs w:val="24"/>
          <w:lang w:eastAsia="en-US"/>
        </w:rPr>
        <w:t xml:space="preserve">rozvoje </w:t>
      </w:r>
      <w:r w:rsidR="00D27E60" w:rsidRPr="00B93593">
        <w:rPr>
          <w:rFonts w:eastAsiaTheme="minorHAnsi" w:cs="Arial"/>
          <w:szCs w:val="24"/>
          <w:lang w:eastAsia="en-US"/>
        </w:rPr>
        <w:t>silniční sítě</w:t>
      </w:r>
      <w:r w:rsidRPr="00B93593">
        <w:rPr>
          <w:rFonts w:eastAsiaTheme="minorHAnsi" w:cs="Arial"/>
          <w:szCs w:val="24"/>
          <w:lang w:eastAsia="en-US"/>
        </w:rPr>
        <w:t xml:space="preserve"> OK</w:t>
      </w:r>
      <w:r w:rsidR="00D27E60" w:rsidRPr="00D27E60">
        <w:rPr>
          <w:rFonts w:eastAsiaTheme="minorHAnsi" w:cs="Arial"/>
          <w:szCs w:val="24"/>
          <w:lang w:eastAsia="en-US"/>
        </w:rPr>
        <w:t xml:space="preserve">, </w:t>
      </w:r>
      <w:r w:rsidR="00CB36DE">
        <w:rPr>
          <w:rFonts w:eastAsiaTheme="minorHAnsi" w:cs="Arial"/>
          <w:szCs w:val="24"/>
          <w:lang w:eastAsia="en-US"/>
        </w:rPr>
        <w:t>který jsme vzali na </w:t>
      </w:r>
      <w:r w:rsidR="004A22B0">
        <w:rPr>
          <w:rFonts w:eastAsiaTheme="minorHAnsi" w:cs="Arial"/>
          <w:szCs w:val="24"/>
          <w:lang w:eastAsia="en-US"/>
        </w:rPr>
        <w:t>vědomí</w:t>
      </w:r>
      <w:r w:rsidR="00D27E60" w:rsidRPr="00D27E60">
        <w:rPr>
          <w:rFonts w:eastAsiaTheme="minorHAnsi" w:cs="Arial"/>
          <w:szCs w:val="24"/>
          <w:lang w:eastAsia="en-US"/>
        </w:rPr>
        <w:t xml:space="preserve">. </w:t>
      </w:r>
      <w:r w:rsidR="004A22B0">
        <w:rPr>
          <w:rFonts w:eastAsiaTheme="minorHAnsi" w:cs="Arial"/>
          <w:szCs w:val="24"/>
          <w:lang w:eastAsia="en-US"/>
        </w:rPr>
        <w:t>Letošní rok bych nazval rokem silnic</w:t>
      </w:r>
      <w:r w:rsidR="00B36EC7">
        <w:rPr>
          <w:rFonts w:eastAsiaTheme="minorHAnsi" w:cs="Arial"/>
          <w:szCs w:val="24"/>
          <w:lang w:eastAsia="en-US"/>
        </w:rPr>
        <w:t>.</w:t>
      </w:r>
      <w:r w:rsidR="00D27E60" w:rsidRPr="00D27E60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T</w:t>
      </w:r>
      <w:r w:rsidR="00413729">
        <w:rPr>
          <w:rFonts w:eastAsiaTheme="minorHAnsi" w:cs="Arial"/>
          <w:szCs w:val="24"/>
          <w:lang w:eastAsia="en-US"/>
        </w:rPr>
        <w:t xml:space="preserve">yto investice musí </w:t>
      </w:r>
      <w:r w:rsidR="00D27E60" w:rsidRPr="00D27E60">
        <w:rPr>
          <w:rFonts w:eastAsiaTheme="minorHAnsi" w:cs="Arial"/>
          <w:szCs w:val="24"/>
          <w:lang w:eastAsia="en-US"/>
        </w:rPr>
        <w:t xml:space="preserve">být </w:t>
      </w:r>
      <w:r w:rsidR="00873C11">
        <w:rPr>
          <w:rFonts w:eastAsiaTheme="minorHAnsi" w:cs="Arial"/>
          <w:szCs w:val="24"/>
          <w:lang w:eastAsia="en-US"/>
        </w:rPr>
        <w:lastRenderedPageBreak/>
        <w:t xml:space="preserve">profinancovány, </w:t>
      </w:r>
      <w:proofErr w:type="spellStart"/>
      <w:r w:rsidR="00873C11">
        <w:rPr>
          <w:rFonts w:eastAsiaTheme="minorHAnsi" w:cs="Arial"/>
          <w:szCs w:val="24"/>
          <w:lang w:eastAsia="en-US"/>
        </w:rPr>
        <w:t>zadministrovány</w:t>
      </w:r>
      <w:proofErr w:type="spellEnd"/>
      <w:r w:rsidR="00873C11">
        <w:rPr>
          <w:rFonts w:eastAsiaTheme="minorHAnsi" w:cs="Arial"/>
          <w:szCs w:val="24"/>
          <w:lang w:eastAsia="en-US"/>
        </w:rPr>
        <w:t xml:space="preserve"> a zúčtovány</w:t>
      </w:r>
      <w:r w:rsidR="00D27E60" w:rsidRPr="00D27E60">
        <w:rPr>
          <w:rFonts w:eastAsiaTheme="minorHAnsi" w:cs="Arial"/>
          <w:szCs w:val="24"/>
          <w:lang w:eastAsia="en-US"/>
        </w:rPr>
        <w:t xml:space="preserve"> do konce roku. </w:t>
      </w:r>
      <w:r w:rsidR="00873C11">
        <w:rPr>
          <w:rFonts w:eastAsiaTheme="minorHAnsi" w:cs="Arial"/>
          <w:szCs w:val="24"/>
          <w:lang w:eastAsia="en-US"/>
        </w:rPr>
        <w:t>Na schůzkách, které jsou každých 14 dní, jednáme o koordinaci s obcemi a dalšími dotčenými institucemi</w:t>
      </w:r>
      <w:r w:rsidR="003F7901">
        <w:rPr>
          <w:rFonts w:eastAsiaTheme="minorHAnsi" w:cs="Arial"/>
          <w:szCs w:val="24"/>
          <w:lang w:eastAsia="en-US"/>
        </w:rPr>
        <w:t xml:space="preserve">. </w:t>
      </w:r>
    </w:p>
    <w:p w:rsidR="00D27E60" w:rsidRPr="00D27E60" w:rsidRDefault="00297973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297973">
        <w:rPr>
          <w:rFonts w:eastAsiaTheme="minorHAnsi" w:cs="Arial"/>
          <w:b/>
          <w:szCs w:val="24"/>
          <w:lang w:eastAsia="en-US"/>
        </w:rPr>
        <w:t xml:space="preserve">RNDr. </w:t>
      </w:r>
      <w:r w:rsidR="00D27E60" w:rsidRPr="00297973">
        <w:rPr>
          <w:rFonts w:eastAsiaTheme="minorHAnsi" w:cs="Arial"/>
          <w:b/>
          <w:szCs w:val="24"/>
          <w:lang w:eastAsia="en-US"/>
        </w:rPr>
        <w:t>Kosatík</w:t>
      </w:r>
      <w:r w:rsidRPr="00297973">
        <w:rPr>
          <w:rFonts w:eastAsiaTheme="minorHAnsi" w:cs="Arial"/>
          <w:b/>
          <w:szCs w:val="24"/>
          <w:lang w:eastAsia="en-US"/>
        </w:rPr>
        <w:t>:</w:t>
      </w:r>
      <w:r w:rsidR="00D27E60" w:rsidRPr="00D27E60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P</w:t>
      </w:r>
      <w:r w:rsidR="00D27E60" w:rsidRPr="00D27E60">
        <w:rPr>
          <w:rFonts w:eastAsiaTheme="minorHAnsi" w:cs="Arial"/>
          <w:szCs w:val="24"/>
          <w:lang w:eastAsia="en-US"/>
        </w:rPr>
        <w:t xml:space="preserve">o dohodě s hejtmanem </w:t>
      </w:r>
      <w:r>
        <w:rPr>
          <w:rFonts w:eastAsiaTheme="minorHAnsi" w:cs="Arial"/>
          <w:szCs w:val="24"/>
          <w:lang w:eastAsia="en-US"/>
        </w:rPr>
        <w:t xml:space="preserve">je vždy </w:t>
      </w:r>
      <w:r w:rsidR="00DB4139">
        <w:rPr>
          <w:rFonts w:eastAsiaTheme="minorHAnsi" w:cs="Arial"/>
          <w:szCs w:val="24"/>
          <w:lang w:eastAsia="en-US"/>
        </w:rPr>
        <w:t xml:space="preserve">v týdnu konání zastupitelstva </w:t>
      </w:r>
      <w:r>
        <w:rPr>
          <w:rFonts w:eastAsiaTheme="minorHAnsi" w:cs="Arial"/>
          <w:szCs w:val="24"/>
          <w:lang w:eastAsia="en-US"/>
        </w:rPr>
        <w:t>svolán finanční výbor,</w:t>
      </w:r>
      <w:r w:rsidR="00D27E60" w:rsidRPr="00D27E60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a</w:t>
      </w:r>
      <w:r w:rsidR="00D27E60" w:rsidRPr="00D27E60">
        <w:rPr>
          <w:rFonts w:eastAsiaTheme="minorHAnsi" w:cs="Arial"/>
          <w:szCs w:val="24"/>
          <w:lang w:eastAsia="en-US"/>
        </w:rPr>
        <w:t xml:space="preserve">by zachytil všechny materiály </w:t>
      </w:r>
      <w:r w:rsidR="00247FF8">
        <w:rPr>
          <w:rFonts w:eastAsiaTheme="minorHAnsi" w:cs="Arial"/>
          <w:szCs w:val="24"/>
          <w:lang w:eastAsia="en-US"/>
        </w:rPr>
        <w:t>k</w:t>
      </w:r>
      <w:r w:rsidR="00D27E60" w:rsidRPr="00D27E60">
        <w:rPr>
          <w:rFonts w:eastAsiaTheme="minorHAnsi" w:cs="Arial"/>
          <w:szCs w:val="24"/>
          <w:lang w:eastAsia="en-US"/>
        </w:rPr>
        <w:t xml:space="preserve"> rozpočtu. </w:t>
      </w:r>
      <w:r w:rsidR="00D5700B">
        <w:rPr>
          <w:rFonts w:eastAsiaTheme="minorHAnsi" w:cs="Arial"/>
          <w:szCs w:val="24"/>
          <w:lang w:eastAsia="en-US"/>
        </w:rPr>
        <w:t>V</w:t>
      </w:r>
      <w:r>
        <w:rPr>
          <w:rFonts w:eastAsiaTheme="minorHAnsi" w:cs="Arial"/>
          <w:szCs w:val="24"/>
          <w:lang w:eastAsia="en-US"/>
        </w:rPr>
        <w:t xml:space="preserve"> </w:t>
      </w:r>
      <w:r w:rsidR="00D27E60" w:rsidRPr="00D27E60">
        <w:rPr>
          <w:rFonts w:eastAsiaTheme="minorHAnsi" w:cs="Arial"/>
          <w:szCs w:val="24"/>
          <w:lang w:eastAsia="en-US"/>
        </w:rPr>
        <w:t xml:space="preserve">úterý </w:t>
      </w:r>
      <w:r>
        <w:rPr>
          <w:rFonts w:eastAsiaTheme="minorHAnsi" w:cs="Arial"/>
          <w:szCs w:val="24"/>
          <w:lang w:eastAsia="en-US"/>
        </w:rPr>
        <w:t>n</w:t>
      </w:r>
      <w:r w:rsidR="006D3875">
        <w:rPr>
          <w:rFonts w:eastAsiaTheme="minorHAnsi" w:cs="Arial"/>
          <w:szCs w:val="24"/>
          <w:lang w:eastAsia="en-US"/>
        </w:rPr>
        <w:t>a </w:t>
      </w:r>
      <w:r w:rsidR="00D5700B">
        <w:rPr>
          <w:rFonts w:eastAsiaTheme="minorHAnsi" w:cs="Arial"/>
          <w:szCs w:val="24"/>
          <w:lang w:eastAsia="en-US"/>
        </w:rPr>
        <w:t>finančním výboru se projednaly</w:t>
      </w:r>
      <w:r>
        <w:rPr>
          <w:rFonts w:eastAsiaTheme="minorHAnsi" w:cs="Arial"/>
          <w:szCs w:val="24"/>
          <w:lang w:eastAsia="en-US"/>
        </w:rPr>
        <w:t xml:space="preserve"> všechny body, týkající se rozpočtu 2014 – body s číslem 5, dále všechny </w:t>
      </w:r>
      <w:r w:rsidR="00D5700B">
        <w:rPr>
          <w:rFonts w:eastAsiaTheme="minorHAnsi" w:cs="Arial"/>
          <w:szCs w:val="24"/>
          <w:lang w:eastAsia="en-US"/>
        </w:rPr>
        <w:t>body začínající 6 i bod č. 7 – R</w:t>
      </w:r>
      <w:r>
        <w:rPr>
          <w:rFonts w:eastAsiaTheme="minorHAnsi" w:cs="Arial"/>
          <w:szCs w:val="24"/>
          <w:lang w:eastAsia="en-US"/>
        </w:rPr>
        <w:t xml:space="preserve">ozpočtový výhled 2016 – </w:t>
      </w:r>
      <w:r w:rsidR="00D27E60" w:rsidRPr="00D27E60">
        <w:rPr>
          <w:rFonts w:eastAsiaTheme="minorHAnsi" w:cs="Arial"/>
          <w:szCs w:val="24"/>
          <w:lang w:eastAsia="en-US"/>
        </w:rPr>
        <w:t>2017</w:t>
      </w:r>
      <w:r>
        <w:rPr>
          <w:rFonts w:eastAsiaTheme="minorHAnsi" w:cs="Arial"/>
          <w:szCs w:val="24"/>
          <w:lang w:eastAsia="en-US"/>
        </w:rPr>
        <w:t>.</w:t>
      </w:r>
      <w:r w:rsidR="00D27E60" w:rsidRPr="00D27E60">
        <w:rPr>
          <w:rFonts w:eastAsiaTheme="minorHAnsi" w:cs="Arial"/>
          <w:szCs w:val="24"/>
          <w:lang w:eastAsia="en-US"/>
        </w:rPr>
        <w:t xml:space="preserve"> </w:t>
      </w:r>
      <w:r w:rsidR="00247FF8">
        <w:rPr>
          <w:rFonts w:eastAsiaTheme="minorHAnsi" w:cs="Arial"/>
          <w:szCs w:val="24"/>
          <w:lang w:eastAsia="en-US"/>
        </w:rPr>
        <w:t>Finanční výbor doporuč</w:t>
      </w:r>
      <w:r w:rsidR="00CB36DE">
        <w:rPr>
          <w:rFonts w:eastAsiaTheme="minorHAnsi" w:cs="Arial"/>
          <w:szCs w:val="24"/>
          <w:lang w:eastAsia="en-US"/>
        </w:rPr>
        <w:t>uje</w:t>
      </w:r>
      <w:r w:rsidR="00D27E60" w:rsidRPr="00D27E60">
        <w:rPr>
          <w:rFonts w:eastAsiaTheme="minorHAnsi" w:cs="Arial"/>
          <w:szCs w:val="24"/>
          <w:lang w:eastAsia="en-US"/>
        </w:rPr>
        <w:t xml:space="preserve"> zastupitelstvu všechny tyto materiály podpořit.</w:t>
      </w:r>
    </w:p>
    <w:p w:rsidR="00762745" w:rsidRDefault="002E639C" w:rsidP="008E6881">
      <w:pPr>
        <w:jc w:val="both"/>
      </w:pPr>
      <w:r w:rsidRPr="002E639C">
        <w:rPr>
          <w:b/>
        </w:rPr>
        <w:t xml:space="preserve">Ing. </w:t>
      </w:r>
      <w:proofErr w:type="gramStart"/>
      <w:r w:rsidRPr="002E639C">
        <w:rPr>
          <w:b/>
        </w:rPr>
        <w:t>Rozbořil</w:t>
      </w:r>
      <w:r>
        <w:t xml:space="preserve"> v</w:t>
      </w:r>
      <w:r w:rsidR="00762745">
        <w:t>yzval</w:t>
      </w:r>
      <w:proofErr w:type="gramEnd"/>
      <w:r w:rsidR="00762745">
        <w:t xml:space="preserve"> zastupitele k dotazům. K projednávanému materiálu nebyly vzneseny žádné připomínky ani dotazy.</w:t>
      </w:r>
    </w:p>
    <w:p w:rsidR="00CE5B85" w:rsidRDefault="00CE5B85" w:rsidP="008E6881">
      <w:pPr>
        <w:jc w:val="both"/>
      </w:pPr>
    </w:p>
    <w:p w:rsidR="00043321" w:rsidRPr="00043321" w:rsidRDefault="00CE5B85" w:rsidP="008E6881">
      <w:pPr>
        <w:jc w:val="both"/>
        <w:rPr>
          <w:u w:val="single"/>
        </w:rPr>
      </w:pPr>
      <w:r>
        <w:rPr>
          <w:u w:val="single"/>
        </w:rPr>
        <w:t>Byla promítnuta t</w:t>
      </w:r>
      <w:r w:rsidR="008900D0">
        <w:rPr>
          <w:u w:val="single"/>
        </w:rPr>
        <w:t>echnická oprava</w:t>
      </w:r>
      <w:r w:rsidR="00043321" w:rsidRPr="00043321">
        <w:rPr>
          <w:u w:val="single"/>
        </w:rPr>
        <w:t> </w:t>
      </w:r>
      <w:r w:rsidR="00035DBD">
        <w:rPr>
          <w:u w:val="single"/>
        </w:rPr>
        <w:t xml:space="preserve">v </w:t>
      </w:r>
      <w:r w:rsidR="00043321" w:rsidRPr="00043321">
        <w:rPr>
          <w:u w:val="single"/>
        </w:rPr>
        <w:t>důvodové zprávě:</w:t>
      </w:r>
    </w:p>
    <w:p w:rsidR="00043321" w:rsidRDefault="00043321" w:rsidP="00043321">
      <w:pPr>
        <w:pStyle w:val="Odstavecseseznamem"/>
        <w:numPr>
          <w:ilvl w:val="0"/>
          <w:numId w:val="25"/>
        </w:numPr>
        <w:jc w:val="both"/>
      </w:pPr>
      <w:r>
        <w:t>Na str. 1 důvodové zprávy,  opravena částka 279.686 tis. Kč na částku 279.840 tis. Kč.</w:t>
      </w:r>
    </w:p>
    <w:p w:rsidR="00EE1314" w:rsidRDefault="00EE1314" w:rsidP="00EE1314">
      <w:pPr>
        <w:pStyle w:val="Odstavecseseznamem"/>
        <w:ind w:left="1428"/>
        <w:jc w:val="both"/>
      </w:pPr>
    </w:p>
    <w:p w:rsidR="00EE1314" w:rsidRPr="00EE1314" w:rsidRDefault="00CE5B85" w:rsidP="00EE1314">
      <w:pPr>
        <w:jc w:val="both"/>
        <w:rPr>
          <w:u w:val="single"/>
        </w:rPr>
      </w:pPr>
      <w:r>
        <w:rPr>
          <w:u w:val="single"/>
        </w:rPr>
        <w:t>Byla promítnuta t</w:t>
      </w:r>
      <w:r w:rsidR="008900D0">
        <w:rPr>
          <w:u w:val="single"/>
        </w:rPr>
        <w:t>echnická oprava</w:t>
      </w:r>
      <w:r w:rsidR="00EE1314" w:rsidRPr="00EE1314">
        <w:rPr>
          <w:u w:val="single"/>
        </w:rPr>
        <w:t xml:space="preserve"> v Příloze č. 1:</w:t>
      </w:r>
    </w:p>
    <w:p w:rsidR="00043321" w:rsidRPr="00EE1314" w:rsidRDefault="00043321" w:rsidP="00EE1314">
      <w:pPr>
        <w:pStyle w:val="Odstavecseseznamem"/>
        <w:numPr>
          <w:ilvl w:val="0"/>
          <w:numId w:val="25"/>
        </w:numPr>
        <w:jc w:val="both"/>
      </w:pPr>
      <w:r w:rsidRPr="00EE1314">
        <w:t xml:space="preserve">str. 2 </w:t>
      </w:r>
      <w:r w:rsidR="00440BAF">
        <w:t>oprava</w:t>
      </w:r>
      <w:r w:rsidRPr="00EE1314">
        <w:t xml:space="preserve"> částky v</w:t>
      </w:r>
      <w:r w:rsidR="007C598A" w:rsidRPr="00EE1314">
        <w:t> části tabulky</w:t>
      </w:r>
      <w:r w:rsidRPr="00EE1314">
        <w:t xml:space="preserve"> </w:t>
      </w:r>
      <w:r w:rsidR="007C598A" w:rsidRPr="007C598A">
        <w:t>Obl</w:t>
      </w:r>
      <w:r w:rsidR="00B83311">
        <w:t>ast zdravotnictví - podíl OK na </w:t>
      </w:r>
      <w:r w:rsidR="007C598A" w:rsidRPr="007C598A">
        <w:t>investice hrazené z nájemného SMN a.s.</w:t>
      </w:r>
      <w:r w:rsidR="007C598A">
        <w:t xml:space="preserve"> </w:t>
      </w:r>
      <w:r w:rsidR="00440BAF">
        <w:t xml:space="preserve">– kolonka Celkem - </w:t>
      </w:r>
      <w:r w:rsidR="00CA0300">
        <w:t>číslo</w:t>
      </w:r>
      <w:r w:rsidR="007C598A">
        <w:t> 6000 na</w:t>
      </w:r>
      <w:r w:rsidR="00CA0300">
        <w:t>hrazeno číslem</w:t>
      </w:r>
      <w:r w:rsidR="007C598A">
        <w:t xml:space="preserve"> 3000</w:t>
      </w:r>
      <w:r w:rsidR="00247FF8">
        <w:t>,</w:t>
      </w:r>
    </w:p>
    <w:p w:rsidR="007C598A" w:rsidRPr="00EE1314" w:rsidRDefault="007C598A" w:rsidP="00CA0300">
      <w:pPr>
        <w:pStyle w:val="Odstavecseseznamem"/>
        <w:numPr>
          <w:ilvl w:val="0"/>
          <w:numId w:val="25"/>
        </w:numPr>
        <w:jc w:val="both"/>
      </w:pPr>
      <w:r>
        <w:t xml:space="preserve">str. 2 </w:t>
      </w:r>
      <w:r w:rsidR="00440BAF">
        <w:t>oprava</w:t>
      </w:r>
      <w:r>
        <w:t xml:space="preserve"> částky v části tabulky </w:t>
      </w:r>
      <w:r w:rsidR="00CA0300" w:rsidRPr="00CA0300">
        <w:t>Projekty spolufinancované ze SFDI</w:t>
      </w:r>
      <w:r w:rsidR="00CA0300">
        <w:t xml:space="preserve"> </w:t>
      </w:r>
      <w:r w:rsidR="00440BAF">
        <w:t>- kolonka</w:t>
      </w:r>
      <w:r w:rsidR="00CA0300">
        <w:t xml:space="preserve"> </w:t>
      </w:r>
      <w:r w:rsidR="00440BAF">
        <w:t>C</w:t>
      </w:r>
      <w:r w:rsidR="00EE1314">
        <w:t xml:space="preserve">elkem </w:t>
      </w:r>
      <w:r w:rsidR="00440BAF">
        <w:t xml:space="preserve">- </w:t>
      </w:r>
      <w:r w:rsidR="00EE1314">
        <w:t xml:space="preserve">číslo 282 086 nahrazeno číslem </w:t>
      </w:r>
      <w:r w:rsidR="00CA0300">
        <w:t>281</w:t>
      </w:r>
      <w:r w:rsidR="00247FF8">
        <w:t> </w:t>
      </w:r>
      <w:r w:rsidR="00CA0300">
        <w:t>040</w:t>
      </w:r>
      <w:r w:rsidR="00247FF8">
        <w:t>,</w:t>
      </w:r>
    </w:p>
    <w:p w:rsidR="00B36EC7" w:rsidRDefault="00247FF8" w:rsidP="00B36EC7">
      <w:pPr>
        <w:pStyle w:val="Odstavecseseznamem"/>
        <w:numPr>
          <w:ilvl w:val="0"/>
          <w:numId w:val="25"/>
        </w:numPr>
        <w:jc w:val="both"/>
      </w:pPr>
      <w:r>
        <w:t>v</w:t>
      </w:r>
      <w:r w:rsidR="00B36EC7">
        <w:t> kontextu uvedené úpravy se změnily sumarizační položky</w:t>
      </w:r>
      <w:r>
        <w:t>,</w:t>
      </w:r>
    </w:p>
    <w:p w:rsidR="00EE1314" w:rsidRDefault="00EE1314" w:rsidP="00043321">
      <w:pPr>
        <w:pStyle w:val="Odstavecseseznamem"/>
        <w:numPr>
          <w:ilvl w:val="0"/>
          <w:numId w:val="25"/>
        </w:numPr>
        <w:jc w:val="both"/>
      </w:pPr>
      <w:r>
        <w:t>str. 22</w:t>
      </w:r>
      <w:r w:rsidR="00440BAF">
        <w:t>, řádek 17, oprava částky v kolonce Dotace – číslo 279 686 nahrazeno číslem 279</w:t>
      </w:r>
      <w:r w:rsidR="00247FF8">
        <w:t> </w:t>
      </w:r>
      <w:r w:rsidR="00440BAF">
        <w:t>840</w:t>
      </w:r>
      <w:r w:rsidR="00247FF8">
        <w:t>,</w:t>
      </w:r>
    </w:p>
    <w:p w:rsidR="00440BAF" w:rsidRDefault="00440BAF" w:rsidP="00043321">
      <w:pPr>
        <w:pStyle w:val="Odstavecseseznamem"/>
        <w:numPr>
          <w:ilvl w:val="0"/>
          <w:numId w:val="25"/>
        </w:numPr>
        <w:jc w:val="both"/>
      </w:pPr>
      <w:r>
        <w:t>str. 22, řádek 17, oprava částky v kolonce Celkové náklady – číslo 280 886 nahrazeno číslem 281</w:t>
      </w:r>
      <w:r w:rsidR="00247FF8">
        <w:t> </w:t>
      </w:r>
      <w:r>
        <w:t>040</w:t>
      </w:r>
      <w:r w:rsidR="00247FF8">
        <w:t>,</w:t>
      </w:r>
    </w:p>
    <w:p w:rsidR="00B36EC7" w:rsidRDefault="00247FF8" w:rsidP="00B36EC7">
      <w:pPr>
        <w:pStyle w:val="Odstavecseseznamem"/>
        <w:numPr>
          <w:ilvl w:val="0"/>
          <w:numId w:val="25"/>
        </w:numPr>
        <w:jc w:val="both"/>
      </w:pPr>
      <w:r>
        <w:t>v</w:t>
      </w:r>
      <w:r w:rsidR="00B36EC7">
        <w:t> kontextu uvedené úpravy se změnily sumarizační položky</w:t>
      </w:r>
      <w:r>
        <w:t>.</w:t>
      </w:r>
    </w:p>
    <w:p w:rsidR="00043321" w:rsidRDefault="00043321" w:rsidP="008E6881">
      <w:pPr>
        <w:jc w:val="both"/>
      </w:pPr>
    </w:p>
    <w:p w:rsidR="00290722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2E639C" w:rsidRPr="00290722" w:rsidRDefault="00290722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290722" w:rsidRPr="00313FFE" w:rsidRDefault="00B14F8A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313FFE">
        <w:rPr>
          <w:b/>
          <w:bCs/>
          <w:i/>
          <w:noProof/>
          <w:sz w:val="22"/>
          <w:szCs w:val="22"/>
          <w:lang w:eastAsia="en-US"/>
        </w:rPr>
        <w:t>1</w:t>
      </w:r>
      <w:r w:rsidR="00290722" w:rsidRPr="00313FFE">
        <w:rPr>
          <w:b/>
          <w:bCs/>
          <w:i/>
          <w:noProof/>
          <w:sz w:val="22"/>
          <w:szCs w:val="22"/>
          <w:lang w:eastAsia="en-US"/>
        </w:rPr>
        <w:t>.bere na vědomí upravenou důvodovou zprávu</w:t>
      </w:r>
    </w:p>
    <w:p w:rsidR="002E639C" w:rsidRPr="00313FFE" w:rsidRDefault="00290722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313FFE">
        <w:rPr>
          <w:b/>
          <w:bCs/>
          <w:i/>
          <w:noProof/>
          <w:sz w:val="22"/>
          <w:szCs w:val="22"/>
          <w:lang w:eastAsia="en-US"/>
        </w:rPr>
        <w:t>2.schvaluje realizaci investičních akcí dle upravené důvodové zprávy a Přílohy č.1</w:t>
      </w:r>
    </w:p>
    <w:p w:rsidR="007B2CC2" w:rsidRDefault="007B2CC2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UZ/14/12/2015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48, proti 0, zdržel se 0, nehlasovali 2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B14F8A" w:rsidRDefault="00B14F8A" w:rsidP="008E6881">
      <w:pPr>
        <w:jc w:val="both"/>
      </w:pPr>
    </w:p>
    <w:p w:rsidR="00CE5B85" w:rsidRDefault="00CE5B8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6.2</w:t>
      </w:r>
      <w:proofErr w:type="gramEnd"/>
      <w:r>
        <w:t>.</w:t>
      </w:r>
      <w:r>
        <w:tab/>
        <w:t>Rozpočet Olomouckého kraje 2015 - rozpočtové změny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Rozbořil</w:t>
      </w:r>
      <w:proofErr w:type="gramEnd"/>
      <w:r w:rsidR="006D3875">
        <w:t>, který</w:t>
      </w:r>
      <w:r>
        <w:t xml:space="preserve"> </w:t>
      </w:r>
      <w:r w:rsidR="006D3875">
        <w:t>v</w:t>
      </w:r>
      <w:r w:rsidR="00D5700B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UZ/14/13/2015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247FF8" w:rsidRPr="004B57DD" w:rsidRDefault="00247FF8" w:rsidP="008E6881">
      <w:pPr>
        <w:jc w:val="both"/>
        <w:rPr>
          <w:b/>
        </w:rPr>
      </w:pPr>
    </w:p>
    <w:p w:rsidR="00762745" w:rsidRDefault="00762745" w:rsidP="008E6881">
      <w:pPr>
        <w:pStyle w:val="ZAKLADNITEXTTUCNY13"/>
      </w:pPr>
      <w:r>
        <w:lastRenderedPageBreak/>
        <w:t>6.2.1.</w:t>
      </w:r>
      <w:r>
        <w:tab/>
        <w:t>Rozpočet Olomouckého kraje 2015 - rozpočtové změny - DODATEK</w:t>
      </w:r>
    </w:p>
    <w:p w:rsidR="00762745" w:rsidRDefault="00762745" w:rsidP="008E6881">
      <w:pPr>
        <w:jc w:val="both"/>
      </w:pPr>
    </w:p>
    <w:p w:rsidR="002E639C" w:rsidRDefault="00762745" w:rsidP="002E639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27E60" w:rsidRPr="00D27E60">
        <w:rPr>
          <w:b/>
        </w:rPr>
        <w:t xml:space="preserve">Ing. </w:t>
      </w:r>
      <w:proofErr w:type="gramStart"/>
      <w:r w:rsidR="00D27E60" w:rsidRPr="00D27E60">
        <w:rPr>
          <w:b/>
        </w:rPr>
        <w:t>Rozbořil</w:t>
      </w:r>
      <w:proofErr w:type="gramEnd"/>
      <w:r w:rsidR="006D3875">
        <w:t>, který</w:t>
      </w:r>
      <w:r>
        <w:t xml:space="preserve"> </w:t>
      </w:r>
      <w:r w:rsidR="006D3875">
        <w:t>v</w:t>
      </w:r>
      <w:r w:rsidR="00D5700B">
        <w:t>yzval zastupitele k dotazům. K </w:t>
      </w:r>
      <w:r>
        <w:t>projednávanému materiálu nebyly vzneseny žádné připomínky ani dotazy.</w:t>
      </w:r>
    </w:p>
    <w:p w:rsidR="002E639C" w:rsidRDefault="002E639C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UZ/14/14/2015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6.3</w:t>
      </w:r>
      <w:proofErr w:type="gramEnd"/>
      <w:r>
        <w:t>.</w:t>
      </w:r>
      <w:r>
        <w:tab/>
        <w:t>Rozpočet Olomouckého kraje 2015 - příspěvek na výkon státní správy obcím Olomouckého kraje na rok 2015</w:t>
      </w:r>
    </w:p>
    <w:p w:rsidR="00762745" w:rsidRDefault="00762745" w:rsidP="008E6881">
      <w:pPr>
        <w:jc w:val="both"/>
      </w:pPr>
    </w:p>
    <w:p w:rsidR="007111CC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7111CC" w:rsidRPr="007111CC">
        <w:rPr>
          <w:b/>
        </w:rPr>
        <w:t xml:space="preserve">Ing. </w:t>
      </w:r>
      <w:proofErr w:type="gramStart"/>
      <w:r w:rsidR="007111CC" w:rsidRPr="004F0F5A">
        <w:rPr>
          <w:b/>
        </w:rPr>
        <w:t>Rozbořil</w:t>
      </w:r>
      <w:proofErr w:type="gramEnd"/>
      <w:r w:rsidR="004F0F5A" w:rsidRPr="004F0F5A">
        <w:rPr>
          <w:b/>
        </w:rPr>
        <w:t>:</w:t>
      </w:r>
      <w:r w:rsidR="004F0F5A">
        <w:t xml:space="preserve"> </w:t>
      </w:r>
      <w:r w:rsidR="007111CC">
        <w:t>Finanční vztah státního rozpočtu k rozpočtům obcí OK je stanoven ve výši cca 475 mil. Kč. Obsahem finančních vztahů státního rozpočtu k rozpočtům obcí OK je v roce 2015 příspě</w:t>
      </w:r>
      <w:r w:rsidR="006D3875">
        <w:t>vek na výkon státní správy. Pro </w:t>
      </w:r>
      <w:r w:rsidR="007111CC">
        <w:t xml:space="preserve">rok 2015 nebyl objem příspěvku valorizován a zůstává rovněž zachován způsob výpočtu příspěvku. </w:t>
      </w:r>
    </w:p>
    <w:p w:rsidR="007111CC" w:rsidRDefault="007111CC" w:rsidP="008E6881">
      <w:pPr>
        <w:jc w:val="both"/>
      </w:pPr>
    </w:p>
    <w:p w:rsidR="00762745" w:rsidRDefault="007111CC" w:rsidP="008E6881">
      <w:pPr>
        <w:jc w:val="both"/>
      </w:pPr>
      <w:r w:rsidRPr="007111CC">
        <w:rPr>
          <w:b/>
        </w:rPr>
        <w:t xml:space="preserve">Ing. </w:t>
      </w:r>
      <w:proofErr w:type="gramStart"/>
      <w:r w:rsidRPr="007111CC">
        <w:rPr>
          <w:b/>
        </w:rPr>
        <w:t>Rozbořil</w:t>
      </w:r>
      <w:r>
        <w:t xml:space="preserve"> v</w:t>
      </w:r>
      <w:r w:rsidR="00762745">
        <w:t>yzval</w:t>
      </w:r>
      <w:proofErr w:type="gramEnd"/>
      <w:r w:rsidR="00762745">
        <w:t xml:space="preserve"> zastupitele k dotazům. K projednávanému materiálu nebyly vzneseny žádné připomínky ani dotazy.</w:t>
      </w:r>
    </w:p>
    <w:p w:rsidR="006D3875" w:rsidRDefault="006D387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UZ/14/15/2015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 w:rsidRPr="00B93593">
        <w:t>6.4</w:t>
      </w:r>
      <w:proofErr w:type="gramEnd"/>
      <w:r w:rsidRPr="00B93593">
        <w:t>.</w:t>
      </w:r>
      <w:r w:rsidRPr="00B93593">
        <w:tab/>
        <w:t>Rozpočet Olomouckého kraje 2015 - Významné projekty Olomouckého kraje</w:t>
      </w:r>
    </w:p>
    <w:p w:rsidR="00762745" w:rsidRDefault="00762745" w:rsidP="008E6881">
      <w:pPr>
        <w:jc w:val="both"/>
      </w:pPr>
    </w:p>
    <w:p w:rsidR="002E639C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7111CC" w:rsidRPr="007111CC">
        <w:rPr>
          <w:b/>
        </w:rPr>
        <w:t xml:space="preserve">Ing. </w:t>
      </w:r>
      <w:proofErr w:type="gramStart"/>
      <w:r w:rsidR="007111CC" w:rsidRPr="007111CC">
        <w:rPr>
          <w:b/>
        </w:rPr>
        <w:t>Rozbořil</w:t>
      </w:r>
      <w:proofErr w:type="gramEnd"/>
      <w:r>
        <w:t xml:space="preserve">. </w:t>
      </w:r>
      <w:r w:rsidR="007111CC">
        <w:t>V rozpočt</w:t>
      </w:r>
      <w:r w:rsidR="006D3875">
        <w:t>u na rok 2015 jsme schválili na </w:t>
      </w:r>
      <w:r w:rsidR="007111CC">
        <w:t>významné projekty částku 10 mil. Kč. Tento materi</w:t>
      </w:r>
      <w:r w:rsidR="00BF3C0A">
        <w:t>ál v první tranši odebírá cc</w:t>
      </w:r>
      <w:r w:rsidR="006D3875">
        <w:t>a </w:t>
      </w:r>
      <w:r w:rsidR="00BF3C0A">
        <w:t>6 </w:t>
      </w:r>
      <w:r w:rsidR="007111CC">
        <w:t>mil</w:t>
      </w:r>
      <w:r w:rsidR="00F45140">
        <w:t>.</w:t>
      </w:r>
      <w:r w:rsidR="00BF3C0A">
        <w:t> </w:t>
      </w:r>
      <w:r w:rsidR="007111CC">
        <w:t>400 tis. Kč. Významné projekty se bud</w:t>
      </w:r>
      <w:r w:rsidR="004F0F5A">
        <w:t>ou přijímat do 15. 5. 2015 a po</w:t>
      </w:r>
      <w:r w:rsidR="006D3875">
        <w:t>té se </w:t>
      </w:r>
      <w:r w:rsidR="007111CC">
        <w:t xml:space="preserve">budeme zabývat dalšími. </w:t>
      </w:r>
    </w:p>
    <w:p w:rsidR="009313AD" w:rsidRDefault="009313AD" w:rsidP="008E6881">
      <w:pPr>
        <w:jc w:val="both"/>
      </w:pPr>
    </w:p>
    <w:p w:rsidR="009313AD" w:rsidRDefault="009313AD" w:rsidP="009313AD">
      <w:pPr>
        <w:jc w:val="both"/>
      </w:pPr>
      <w:r>
        <w:t>Byl promítnutý upravený materiál.</w:t>
      </w:r>
    </w:p>
    <w:p w:rsidR="002E639C" w:rsidRDefault="002E639C" w:rsidP="008E6881">
      <w:pPr>
        <w:jc w:val="both"/>
      </w:pPr>
    </w:p>
    <w:p w:rsidR="00762745" w:rsidRDefault="002E639C" w:rsidP="008E6881">
      <w:pPr>
        <w:jc w:val="both"/>
      </w:pPr>
      <w:r w:rsidRPr="002E639C">
        <w:rPr>
          <w:b/>
        </w:rPr>
        <w:t xml:space="preserve">Ing. </w:t>
      </w:r>
      <w:proofErr w:type="gramStart"/>
      <w:r w:rsidRPr="002E639C">
        <w:rPr>
          <w:b/>
        </w:rPr>
        <w:t>Rozbořil</w:t>
      </w:r>
      <w:r>
        <w:t xml:space="preserve"> v</w:t>
      </w:r>
      <w:r w:rsidR="00762745">
        <w:t>yzval</w:t>
      </w:r>
      <w:proofErr w:type="gramEnd"/>
      <w:r w:rsidR="00762745">
        <w:t xml:space="preserve"> zastupitele k dotazům. K projednávanému materiálu nebyly vzneseny žádné připomínky ani dotazy.</w:t>
      </w:r>
    </w:p>
    <w:p w:rsidR="002E639C" w:rsidRDefault="002E639C" w:rsidP="008E6881">
      <w:pPr>
        <w:jc w:val="both"/>
      </w:pPr>
    </w:p>
    <w:p w:rsidR="00B93593" w:rsidRDefault="00B93593" w:rsidP="00B93593">
      <w:pPr>
        <w:jc w:val="both"/>
      </w:pPr>
      <w:r>
        <w:t>V souvislosti se zákonem č. 24/2015 Sb. (informace byly poskytnuty Mgr. Kamasovou v rámci projednávání programu ZOK), byly v předloženém materiálu provedeny změny:</w:t>
      </w:r>
    </w:p>
    <w:p w:rsidR="00BF3C0A" w:rsidRDefault="008449AB" w:rsidP="008449AB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 w:rsidRPr="00ED213A">
        <w:rPr>
          <w:color w:val="000000" w:themeColor="text1"/>
        </w:rPr>
        <w:t>V důvodové zprávě – termín „příspěvek“ upraven na „dotace“</w:t>
      </w:r>
      <w:r w:rsidR="00CB36DE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</w:p>
    <w:p w:rsidR="00C156E4" w:rsidRDefault="00CB36DE" w:rsidP="00C156E4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>
        <w:rPr>
          <w:color w:val="000000" w:themeColor="text1"/>
        </w:rPr>
        <w:t>V</w:t>
      </w:r>
      <w:r w:rsidR="00C156E4" w:rsidRPr="00C156E4">
        <w:rPr>
          <w:color w:val="000000" w:themeColor="text1"/>
        </w:rPr>
        <w:t> důvodové zprávě doplněn text – „Žadatelé, kterým nebylo vyhověno, nesplnili v dostatečné míře kritérium</w:t>
      </w:r>
      <w:r w:rsidR="004B57DD">
        <w:rPr>
          <w:color w:val="000000" w:themeColor="text1"/>
        </w:rPr>
        <w:t xml:space="preserve"> hodnocení přínosu projektu pro </w:t>
      </w:r>
      <w:r w:rsidR="00C156E4" w:rsidRPr="00C156E4">
        <w:rPr>
          <w:color w:val="000000" w:themeColor="text1"/>
        </w:rPr>
        <w:t>Olomoucký kraj a jeho obyvatele.“</w:t>
      </w:r>
    </w:p>
    <w:p w:rsidR="00C156E4" w:rsidRPr="00535285" w:rsidRDefault="00C156E4" w:rsidP="00C156E4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>
        <w:lastRenderedPageBreak/>
        <w:t>V Příloze č. 2 –</w:t>
      </w:r>
      <w:r>
        <w:rPr>
          <w:color w:val="1F497D"/>
        </w:rPr>
        <w:t xml:space="preserve"> </w:t>
      </w:r>
      <w:r>
        <w:t>Úprava pravidel pro čerpání dotací určených na Významné projekty Olomouckého kraje pro rok 2015 – termín „finanční příspěvek“ upraven na „ dotace“</w:t>
      </w:r>
      <w:r w:rsidR="00CB36DE">
        <w:t>.</w:t>
      </w:r>
    </w:p>
    <w:p w:rsidR="00535285" w:rsidRPr="00C156E4" w:rsidRDefault="00CB36DE" w:rsidP="00C156E4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>
        <w:t>V</w:t>
      </w:r>
      <w:r w:rsidR="00535285">
        <w:t> Příloze č. 2 – Úprava pravidel pro čerpání dotací určených na Významné projekty Olomouckého kraje pro rok 2015 – doplněna Žádost o zařazení projektu mezi významné projekty OK na rok 2015</w:t>
      </w:r>
      <w:r w:rsidR="00247FF8">
        <w:t>,</w:t>
      </w:r>
    </w:p>
    <w:p w:rsidR="00BF3C0A" w:rsidRDefault="00CB36DE" w:rsidP="008449AB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>
        <w:rPr>
          <w:color w:val="000000" w:themeColor="text1"/>
        </w:rPr>
        <w:t>D</w:t>
      </w:r>
      <w:r w:rsidR="008449AB">
        <w:rPr>
          <w:color w:val="000000" w:themeColor="text1"/>
        </w:rPr>
        <w:t>oplněn</w:t>
      </w:r>
      <w:r w:rsidR="003917EB">
        <w:rPr>
          <w:color w:val="000000" w:themeColor="text1"/>
        </w:rPr>
        <w:t>a</w:t>
      </w:r>
      <w:r w:rsidR="008449AB">
        <w:rPr>
          <w:color w:val="000000" w:themeColor="text1"/>
        </w:rPr>
        <w:t xml:space="preserve"> Příloha č. 3 – Vzor smlouvy o poskytnutí dotace na Výz</w:t>
      </w:r>
      <w:r w:rsidR="00BF3C0A">
        <w:rPr>
          <w:color w:val="000000" w:themeColor="text1"/>
        </w:rPr>
        <w:t>namné projekty OK na rok 2015</w:t>
      </w:r>
      <w:r>
        <w:rPr>
          <w:color w:val="000000" w:themeColor="text1"/>
        </w:rPr>
        <w:t>.</w:t>
      </w:r>
      <w:r w:rsidR="00BF3C0A">
        <w:rPr>
          <w:color w:val="000000" w:themeColor="text1"/>
        </w:rPr>
        <w:t xml:space="preserve"> </w:t>
      </w:r>
    </w:p>
    <w:p w:rsidR="008449AB" w:rsidRPr="008449AB" w:rsidRDefault="00CB36DE" w:rsidP="008449AB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>
        <w:rPr>
          <w:color w:val="000000" w:themeColor="text1"/>
        </w:rPr>
        <w:t>D</w:t>
      </w:r>
      <w:r w:rsidR="00BF3C0A">
        <w:rPr>
          <w:color w:val="000000" w:themeColor="text1"/>
        </w:rPr>
        <w:t xml:space="preserve">oplněna </w:t>
      </w:r>
      <w:r w:rsidR="008449AB">
        <w:rPr>
          <w:color w:val="000000" w:themeColor="text1"/>
        </w:rPr>
        <w:t>Příloha č. 4 – Smlouva o poskytnutí dotace – Nadační fond Centrum bakalářských studií</w:t>
      </w:r>
      <w:r>
        <w:rPr>
          <w:color w:val="000000" w:themeColor="text1"/>
        </w:rPr>
        <w:t>.</w:t>
      </w:r>
    </w:p>
    <w:p w:rsidR="008449AB" w:rsidRDefault="008449AB" w:rsidP="008E6881">
      <w:pPr>
        <w:jc w:val="both"/>
      </w:pPr>
    </w:p>
    <w:p w:rsidR="002E639C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 xml:space="preserve">2.schvaluje 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a) předložený návrh realizace Významných projektů dle Přílohy č. 1 upravené důvodové zprávy v částce 6 405 000 Kč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b) úpravu Pravidel pro čerpání finančních dotací určených na Významné projekty Olomouckého kraje pro rok 2015 dle upravené Přílohy č. 2 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c) poskytnutí dotace Nadačnímu fondu Centra baka</w:t>
      </w:r>
      <w:r w:rsidR="00B83311">
        <w:rPr>
          <w:b/>
          <w:bCs/>
          <w:i/>
          <w:noProof/>
          <w:sz w:val="22"/>
          <w:szCs w:val="22"/>
          <w:lang w:eastAsia="en-US"/>
        </w:rPr>
        <w:t>lářských studií v Šumperku, IČ: </w:t>
      </w:r>
      <w:r w:rsidRPr="00290722">
        <w:rPr>
          <w:b/>
          <w:bCs/>
          <w:i/>
          <w:noProof/>
          <w:sz w:val="22"/>
          <w:szCs w:val="22"/>
          <w:lang w:eastAsia="en-US"/>
        </w:rPr>
        <w:t>26808153, Jesenická 31, 787 01 Šumperk, ve výši 300 000 Kč, dle 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3.schvaluje uzavření veřejnoprávních smluv o poskytnutí dotací dle bodu 2a usnesení s příjemci dle Přílohy č. 1 důvodové zprávy, ve znění dle vzorové veřejnoprávní smlouvy uvedené v Příloze č. 3 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4.schvaluje uzavření veřejnoprávní smlouvy o poskytnutí dotace s příjemcem dle bodu 2c usnesení, ve znění veřejnoprávní smlouvy uvedené v upravené Příloze č. 4 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5.nevyhovuje žádostem žadatelů dle Přílohy č. 1 s odůvodněním dle upravené důvodové zprávy</w:t>
      </w:r>
    </w:p>
    <w:p w:rsidR="00290722" w:rsidRPr="00290722" w:rsidRDefault="00290722" w:rsidP="0029072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290722">
        <w:rPr>
          <w:b/>
          <w:bCs/>
          <w:i/>
          <w:noProof/>
          <w:sz w:val="22"/>
          <w:szCs w:val="22"/>
          <w:lang w:eastAsia="en-US"/>
        </w:rPr>
        <w:t>6.ukládá podepsat smlouvy dle bodu 3 a 4 usnesení</w:t>
      </w:r>
    </w:p>
    <w:p w:rsidR="002E639C" w:rsidRDefault="00290722" w:rsidP="00290722">
      <w:pPr>
        <w:jc w:val="both"/>
      </w:pPr>
      <w:r w:rsidRPr="00290722">
        <w:rPr>
          <w:b/>
          <w:bCs/>
          <w:i/>
          <w:noProof/>
          <w:sz w:val="22"/>
          <w:szCs w:val="22"/>
          <w:lang w:eastAsia="en-US"/>
        </w:rPr>
        <w:t>O: Ing. Jiří Rozbořil, hejtman Olomouckého kraje</w:t>
      </w:r>
    </w:p>
    <w:p w:rsidR="00290722" w:rsidRDefault="00290722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UZ/14/16/2015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44, proti 2, zdržel se 1,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6.5</w:t>
      </w:r>
      <w:proofErr w:type="gramEnd"/>
      <w:r>
        <w:t>.</w:t>
      </w:r>
      <w:r>
        <w:tab/>
        <w:t>Rozpočet Olomouckého kraje 2015 - uzavření veřejnoprávních smluv s příjemci přímé podpory z rozpočtu</w:t>
      </w:r>
    </w:p>
    <w:p w:rsidR="00762745" w:rsidRDefault="00762745" w:rsidP="008E6881">
      <w:pPr>
        <w:jc w:val="both"/>
      </w:pPr>
    </w:p>
    <w:p w:rsidR="00516D9F" w:rsidRDefault="00762745" w:rsidP="008E688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7111CC" w:rsidRPr="007111CC">
        <w:rPr>
          <w:b/>
        </w:rPr>
        <w:t xml:space="preserve">Ing. </w:t>
      </w:r>
      <w:proofErr w:type="gramStart"/>
      <w:r w:rsidR="007111CC" w:rsidRPr="007111CC">
        <w:rPr>
          <w:b/>
        </w:rPr>
        <w:t>Rozbořil</w:t>
      </w:r>
      <w:proofErr w:type="gramEnd"/>
      <w:r>
        <w:t xml:space="preserve">. </w:t>
      </w:r>
      <w:r w:rsidR="007111CC">
        <w:t xml:space="preserve">Výklad k tomuto bodu dala již Mgr. Kamasová. </w:t>
      </w:r>
    </w:p>
    <w:p w:rsidR="00516D9F" w:rsidRDefault="00516D9F" w:rsidP="008E6881">
      <w:pPr>
        <w:jc w:val="both"/>
      </w:pPr>
    </w:p>
    <w:p w:rsidR="00762745" w:rsidRDefault="00516D9F" w:rsidP="008E6881">
      <w:pPr>
        <w:jc w:val="both"/>
      </w:pPr>
      <w:r w:rsidRPr="00516D9F">
        <w:rPr>
          <w:b/>
        </w:rPr>
        <w:t xml:space="preserve">Ing. </w:t>
      </w:r>
      <w:proofErr w:type="gramStart"/>
      <w:r w:rsidRPr="00516D9F">
        <w:rPr>
          <w:b/>
        </w:rPr>
        <w:t>Rozbořil</w:t>
      </w:r>
      <w:r>
        <w:t xml:space="preserve"> v</w:t>
      </w:r>
      <w:r w:rsidR="00762745">
        <w:t>yzval</w:t>
      </w:r>
      <w:proofErr w:type="gramEnd"/>
      <w:r w:rsidR="00762745">
        <w:t xml:space="preserve">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UZ/14/17/2015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4B57DD" w:rsidRDefault="004B57DD" w:rsidP="008E6881">
      <w:pPr>
        <w:jc w:val="both"/>
      </w:pPr>
    </w:p>
    <w:p w:rsidR="00762745" w:rsidRDefault="00762745" w:rsidP="008E6881">
      <w:pPr>
        <w:pStyle w:val="ZAKLADNITEXTTUCNY13"/>
      </w:pPr>
      <w:r>
        <w:lastRenderedPageBreak/>
        <w:t>7.</w:t>
      </w:r>
      <w:r>
        <w:tab/>
        <w:t>Rozpočtový výhled Olomouckého kraje na období 2016 - 2017</w:t>
      </w:r>
    </w:p>
    <w:p w:rsidR="00762745" w:rsidRDefault="00762745" w:rsidP="008E6881">
      <w:pPr>
        <w:jc w:val="both"/>
      </w:pPr>
    </w:p>
    <w:p w:rsidR="00A33375" w:rsidRDefault="00762745" w:rsidP="008E6881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6876C5" w:rsidRPr="006876C5">
        <w:rPr>
          <w:b/>
        </w:rPr>
        <w:t xml:space="preserve">Ing. </w:t>
      </w:r>
      <w:proofErr w:type="gramStart"/>
      <w:r w:rsidR="006876C5" w:rsidRPr="00A37357">
        <w:rPr>
          <w:b/>
        </w:rPr>
        <w:t>Rozbořil</w:t>
      </w:r>
      <w:proofErr w:type="gramEnd"/>
      <w:r w:rsidR="004F0F5A">
        <w:rPr>
          <w:b/>
        </w:rPr>
        <w:t xml:space="preserve">, </w:t>
      </w:r>
      <w:r w:rsidR="004F0F5A">
        <w:t>který o</w:t>
      </w:r>
      <w:r w:rsidR="000D27E8">
        <w:rPr>
          <w:rFonts w:cs="Arial"/>
          <w:szCs w:val="24"/>
        </w:rPr>
        <w:t>komentoval</w:t>
      </w:r>
      <w:r w:rsidR="00286C87">
        <w:rPr>
          <w:rFonts w:cs="Arial"/>
          <w:szCs w:val="24"/>
        </w:rPr>
        <w:t xml:space="preserve"> jednotlivé položky Přílohy</w:t>
      </w:r>
      <w:r w:rsidR="004F0F5A">
        <w:rPr>
          <w:rFonts w:cs="Arial"/>
          <w:szCs w:val="24"/>
        </w:rPr>
        <w:t> č. </w:t>
      </w:r>
      <w:r w:rsidR="00C156E4">
        <w:rPr>
          <w:rFonts w:cs="Arial"/>
          <w:szCs w:val="24"/>
        </w:rPr>
        <w:t xml:space="preserve">1 - </w:t>
      </w:r>
      <w:r w:rsidR="000D27E8">
        <w:rPr>
          <w:rFonts w:cs="Arial"/>
          <w:szCs w:val="24"/>
        </w:rPr>
        <w:t xml:space="preserve"> Rozpočtov</w:t>
      </w:r>
      <w:r w:rsidR="00286C87">
        <w:rPr>
          <w:rFonts w:cs="Arial"/>
          <w:szCs w:val="24"/>
        </w:rPr>
        <w:t xml:space="preserve">ý výhled OK na období 2016-2017, a to v příjmech, výdajích a úvěrech. </w:t>
      </w:r>
    </w:p>
    <w:p w:rsidR="00055AB5" w:rsidRDefault="00055AB5" w:rsidP="00055AB5">
      <w:pPr>
        <w:jc w:val="both"/>
        <w:rPr>
          <w:szCs w:val="24"/>
        </w:rPr>
      </w:pPr>
      <w:r>
        <w:rPr>
          <w:szCs w:val="24"/>
        </w:rPr>
        <w:t xml:space="preserve">Na tento rok jsme schválili zapojení </w:t>
      </w:r>
      <w:proofErr w:type="spellStart"/>
      <w:r>
        <w:rPr>
          <w:szCs w:val="24"/>
        </w:rPr>
        <w:t>revolvingu</w:t>
      </w:r>
      <w:proofErr w:type="spellEnd"/>
      <w:r>
        <w:rPr>
          <w:szCs w:val="24"/>
        </w:rPr>
        <w:t xml:space="preserve"> ve výši 200 mil. Kč, který není prozatím čerpán. S touto částkou se počítá na předfinancování evropských projektů. Je možné, že </w:t>
      </w:r>
      <w:proofErr w:type="spellStart"/>
      <w:r>
        <w:rPr>
          <w:szCs w:val="24"/>
        </w:rPr>
        <w:t>revolving</w:t>
      </w:r>
      <w:proofErr w:type="spellEnd"/>
      <w:r>
        <w:rPr>
          <w:szCs w:val="24"/>
        </w:rPr>
        <w:t xml:space="preserve"> nebude nutné čerpat. V případě, že </w:t>
      </w:r>
      <w:proofErr w:type="spellStart"/>
      <w:r>
        <w:rPr>
          <w:szCs w:val="24"/>
        </w:rPr>
        <w:t>revolving</w:t>
      </w:r>
      <w:proofErr w:type="spellEnd"/>
      <w:r>
        <w:rPr>
          <w:szCs w:val="24"/>
        </w:rPr>
        <w:t xml:space="preserve"> bude nutné využít, chceme ho rychle splácet, aby nezatížil meziročně dluhovou službu. </w:t>
      </w:r>
    </w:p>
    <w:p w:rsidR="00286C87" w:rsidRDefault="00286C87" w:rsidP="008E6881">
      <w:pPr>
        <w:jc w:val="both"/>
      </w:pPr>
    </w:p>
    <w:p w:rsidR="00286C87" w:rsidRDefault="00286C87" w:rsidP="00286C87">
      <w:pPr>
        <w:jc w:val="both"/>
      </w:pPr>
      <w:r w:rsidRPr="00286C87">
        <w:rPr>
          <w:b/>
        </w:rPr>
        <w:t xml:space="preserve">Ing. </w:t>
      </w:r>
      <w:proofErr w:type="gramStart"/>
      <w:r w:rsidRPr="00286C87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286C87" w:rsidRDefault="00286C87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UZ/14/18/2015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313FFE" w:rsidRDefault="00313FFE" w:rsidP="008E6881">
      <w:pPr>
        <w:jc w:val="both"/>
      </w:pPr>
    </w:p>
    <w:p w:rsidR="00313FFE" w:rsidRDefault="00313FFE" w:rsidP="008E6881">
      <w:pPr>
        <w:jc w:val="both"/>
      </w:pPr>
    </w:p>
    <w:p w:rsidR="00762745" w:rsidRDefault="006876C5" w:rsidP="008E6881">
      <w:pPr>
        <w:jc w:val="both"/>
      </w:pPr>
      <w:r>
        <w:t xml:space="preserve">Ing. </w:t>
      </w:r>
      <w:proofErr w:type="gramStart"/>
      <w:r>
        <w:t xml:space="preserve">Rozbořil </w:t>
      </w:r>
      <w:r w:rsidR="001D47AB">
        <w:t>předal</w:t>
      </w:r>
      <w:proofErr w:type="gramEnd"/>
      <w:r w:rsidR="001D47AB">
        <w:t xml:space="preserve"> řízení ZOK PhDr. </w:t>
      </w:r>
      <w:proofErr w:type="spellStart"/>
      <w:r w:rsidR="001D47AB">
        <w:t>Mačákovi</w:t>
      </w:r>
      <w:proofErr w:type="spellEnd"/>
      <w:r w:rsidR="001D47AB">
        <w:t>, MBA v</w:t>
      </w:r>
      <w:r w:rsidR="00584441">
        <w:t> 11:00</w:t>
      </w:r>
      <w:r w:rsidR="001D47AB">
        <w:t xml:space="preserve"> hodin.</w:t>
      </w:r>
    </w:p>
    <w:p w:rsidR="00762745" w:rsidRDefault="00762745" w:rsidP="008E6881">
      <w:pPr>
        <w:jc w:val="both"/>
      </w:pPr>
    </w:p>
    <w:p w:rsidR="00313FFE" w:rsidRDefault="00313FFE" w:rsidP="008E6881">
      <w:pPr>
        <w:jc w:val="both"/>
      </w:pPr>
    </w:p>
    <w:p w:rsidR="00516D9F" w:rsidRDefault="00516D9F" w:rsidP="008E6881">
      <w:pPr>
        <w:jc w:val="both"/>
      </w:pPr>
    </w:p>
    <w:p w:rsidR="00762745" w:rsidRDefault="00762745" w:rsidP="008E6881">
      <w:pPr>
        <w:pStyle w:val="ZAKLADNITEXTTUCNY13"/>
      </w:pPr>
      <w:r>
        <w:t>8.</w:t>
      </w:r>
      <w:r>
        <w:tab/>
        <w:t>Dodatek č. 15 zřizovací listiny Správy silnic Olomouckého kraje, příspěvkové organizace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6876C5" w:rsidRPr="006876C5">
        <w:rPr>
          <w:b/>
        </w:rPr>
        <w:t xml:space="preserve">PhDr. </w:t>
      </w:r>
      <w:proofErr w:type="spellStart"/>
      <w:r w:rsidR="006876C5" w:rsidRPr="006876C5">
        <w:rPr>
          <w:b/>
        </w:rPr>
        <w:t>Mačák</w:t>
      </w:r>
      <w:proofErr w:type="spellEnd"/>
      <w:r w:rsidR="006876C5" w:rsidRPr="006876C5">
        <w:rPr>
          <w:b/>
        </w:rPr>
        <w:t>, MBA</w:t>
      </w:r>
      <w:r w:rsidR="00516D9F">
        <w:t>, který</w:t>
      </w:r>
      <w:r>
        <w:t xml:space="preserve"> </w:t>
      </w:r>
      <w:r w:rsidR="00516D9F">
        <w:t>v</w:t>
      </w:r>
      <w:r w:rsidR="00D56165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UZ/14/19/2015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1030FA" w:rsidRDefault="001030FA" w:rsidP="008E6881">
      <w:pPr>
        <w:jc w:val="both"/>
      </w:pPr>
    </w:p>
    <w:p w:rsidR="00762745" w:rsidRDefault="001030FA" w:rsidP="008E6881">
      <w:pPr>
        <w:jc w:val="both"/>
      </w:pPr>
      <w:r>
        <w:t>(Ing. Rozbořil nepřítomen – nehlasoval, hlasovací jednotka nebyla odhlášena.)</w:t>
      </w:r>
    </w:p>
    <w:p w:rsidR="00CE5B85" w:rsidRDefault="00CE5B85" w:rsidP="008E6881">
      <w:pPr>
        <w:jc w:val="both"/>
      </w:pPr>
    </w:p>
    <w:p w:rsidR="001030FA" w:rsidRDefault="001030FA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9.1</w:t>
      </w:r>
      <w:proofErr w:type="gramEnd"/>
      <w:r>
        <w:t>.</w:t>
      </w:r>
      <w:r>
        <w:tab/>
        <w:t>Majetkoprávní záležitosti – věcná břemena</w:t>
      </w:r>
    </w:p>
    <w:p w:rsidR="00762745" w:rsidRDefault="00762745" w:rsidP="008E6881">
      <w:pPr>
        <w:jc w:val="both"/>
      </w:pPr>
    </w:p>
    <w:p w:rsidR="00D56165" w:rsidRDefault="00762745" w:rsidP="008E6881">
      <w:pPr>
        <w:jc w:val="both"/>
      </w:pPr>
      <w:r>
        <w:t xml:space="preserve">Úvodní slovo přednesl </w:t>
      </w:r>
      <w:r w:rsidR="001D47AB" w:rsidRPr="001D47AB">
        <w:rPr>
          <w:b/>
        </w:rPr>
        <w:t xml:space="preserve">Ing. </w:t>
      </w:r>
      <w:proofErr w:type="spellStart"/>
      <w:r w:rsidR="001D47AB" w:rsidRPr="001D47AB">
        <w:rPr>
          <w:b/>
        </w:rPr>
        <w:t>Symersk</w:t>
      </w:r>
      <w:r w:rsidR="001D47AB" w:rsidRPr="00AA711E">
        <w:rPr>
          <w:b/>
        </w:rPr>
        <w:t>ý</w:t>
      </w:r>
      <w:proofErr w:type="spellEnd"/>
      <w:r w:rsidR="00AA711E" w:rsidRPr="00AA711E">
        <w:rPr>
          <w:b/>
        </w:rPr>
        <w:t>:</w:t>
      </w:r>
      <w:r w:rsidR="00AA711E">
        <w:t xml:space="preserve"> </w:t>
      </w:r>
      <w:r w:rsidR="00C55D1A">
        <w:t>Vzhledem k tomu, že v žádném z bodů majetkoprávní</w:t>
      </w:r>
      <w:r w:rsidR="004C6A74">
        <w:t>ch</w:t>
      </w:r>
      <w:r w:rsidR="00C55D1A">
        <w:t xml:space="preserve"> záležitostí není kontrover</w:t>
      </w:r>
      <w:r w:rsidR="00313FFE">
        <w:t>zní materiál navrhuji</w:t>
      </w:r>
      <w:r w:rsidR="00D56165">
        <w:t xml:space="preserve"> hlasování o </w:t>
      </w:r>
      <w:r w:rsidR="00C55D1A">
        <w:t xml:space="preserve">majetkoprávních bodech číslo </w:t>
      </w:r>
      <w:proofErr w:type="gramStart"/>
      <w:r w:rsidR="00C55D1A">
        <w:t>9.1</w:t>
      </w:r>
      <w:proofErr w:type="gramEnd"/>
      <w:r w:rsidR="004C6A74">
        <w:t>.</w:t>
      </w:r>
      <w:r w:rsidR="00C55D1A">
        <w:t xml:space="preserve"> – 9.6</w:t>
      </w:r>
      <w:r w:rsidR="004C6A74">
        <w:t>.</w:t>
      </w:r>
      <w:r w:rsidR="00C55D1A">
        <w:t xml:space="preserve"> en </w:t>
      </w:r>
      <w:proofErr w:type="spellStart"/>
      <w:r w:rsidR="00C55D1A">
        <w:t>block</w:t>
      </w:r>
      <w:proofErr w:type="spellEnd"/>
      <w:r w:rsidR="00C55D1A">
        <w:t xml:space="preserve">. </w:t>
      </w:r>
    </w:p>
    <w:p w:rsidR="00D56165" w:rsidRDefault="00D56165" w:rsidP="008E6881">
      <w:pPr>
        <w:jc w:val="both"/>
      </w:pPr>
    </w:p>
    <w:p w:rsidR="00D56165" w:rsidRDefault="00D56165" w:rsidP="008E6881">
      <w:pPr>
        <w:jc w:val="both"/>
      </w:pPr>
      <w:r w:rsidRPr="00D56165">
        <w:rPr>
          <w:b/>
        </w:rPr>
        <w:t xml:space="preserve">PhDr. </w:t>
      </w:r>
      <w:proofErr w:type="spellStart"/>
      <w:r w:rsidRPr="00D56165">
        <w:rPr>
          <w:b/>
        </w:rPr>
        <w:t>Mačák</w:t>
      </w:r>
      <w:proofErr w:type="spellEnd"/>
      <w:r w:rsidRPr="00D56165">
        <w:rPr>
          <w:b/>
        </w:rPr>
        <w:t>, MBA</w:t>
      </w:r>
      <w:r>
        <w:t xml:space="preserve"> dal hlasovat o hlasování en </w:t>
      </w:r>
      <w:proofErr w:type="spellStart"/>
      <w:r>
        <w:t>block</w:t>
      </w:r>
      <w:proofErr w:type="spellEnd"/>
      <w:r>
        <w:t>.</w:t>
      </w:r>
    </w:p>
    <w:p w:rsidR="00D56165" w:rsidRDefault="00D56165" w:rsidP="008E6881">
      <w:pPr>
        <w:jc w:val="both"/>
      </w:pPr>
    </w:p>
    <w:p w:rsidR="00C55D1A" w:rsidRPr="00C55D1A" w:rsidRDefault="00C55D1A" w:rsidP="008E6881">
      <w:pPr>
        <w:jc w:val="both"/>
        <w:rPr>
          <w:u w:val="single"/>
        </w:rPr>
      </w:pPr>
      <w:r w:rsidRPr="00C55D1A">
        <w:rPr>
          <w:u w:val="single"/>
        </w:rPr>
        <w:t xml:space="preserve">Procedurální hlasování o možnosti hlasovat o bodech </w:t>
      </w:r>
      <w:proofErr w:type="gramStart"/>
      <w:r w:rsidRPr="00C55D1A">
        <w:rPr>
          <w:u w:val="single"/>
        </w:rPr>
        <w:t>9.1</w:t>
      </w:r>
      <w:proofErr w:type="gramEnd"/>
      <w:r w:rsidRPr="00C55D1A">
        <w:rPr>
          <w:u w:val="single"/>
        </w:rPr>
        <w:t xml:space="preserve">. – 9.6. současně: </w:t>
      </w:r>
    </w:p>
    <w:p w:rsidR="00C55D1A" w:rsidRDefault="00C55D1A" w:rsidP="008E6881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C55D1A" w:rsidRDefault="00C55D1A" w:rsidP="008E6881">
      <w:pPr>
        <w:jc w:val="both"/>
      </w:pPr>
    </w:p>
    <w:p w:rsidR="00C55D1A" w:rsidRDefault="00C55D1A" w:rsidP="008E6881">
      <w:pPr>
        <w:jc w:val="both"/>
      </w:pPr>
      <w:r w:rsidRPr="00C55D1A">
        <w:rPr>
          <w:b/>
        </w:rPr>
        <w:t xml:space="preserve">PhDr. </w:t>
      </w:r>
      <w:proofErr w:type="spellStart"/>
      <w:r w:rsidRPr="00C55D1A">
        <w:rPr>
          <w:b/>
        </w:rPr>
        <w:t>Mačák</w:t>
      </w:r>
      <w:proofErr w:type="spellEnd"/>
      <w:r w:rsidRPr="00C55D1A">
        <w:rPr>
          <w:b/>
        </w:rPr>
        <w:t>, MBA</w:t>
      </w:r>
      <w:r>
        <w:t>, v</w:t>
      </w:r>
      <w:r w:rsidR="00762745">
        <w:t xml:space="preserve">yzval zastupitele </w:t>
      </w:r>
      <w:r>
        <w:t xml:space="preserve">aby vznesli dotazy a připomínky k obsahu materiálů </w:t>
      </w:r>
      <w:proofErr w:type="gramStart"/>
      <w:r>
        <w:t>9.1. až</w:t>
      </w:r>
      <w:proofErr w:type="gramEnd"/>
      <w:r>
        <w:t xml:space="preserve"> 9.6.</w:t>
      </w:r>
    </w:p>
    <w:p w:rsidR="00762745" w:rsidRDefault="00C55D1A" w:rsidP="008E6881">
      <w:pPr>
        <w:jc w:val="both"/>
      </w:pPr>
      <w:r>
        <w:lastRenderedPageBreak/>
        <w:t xml:space="preserve">K obsahu projednávaných materiálů </w:t>
      </w:r>
      <w:proofErr w:type="gramStart"/>
      <w:r>
        <w:t>9.1</w:t>
      </w:r>
      <w:proofErr w:type="gramEnd"/>
      <w:r>
        <w:t>. – 9.6. nebyly vzneseny žádné připomínky ani dotazy.</w:t>
      </w:r>
    </w:p>
    <w:p w:rsidR="00C55D1A" w:rsidRDefault="00C55D1A" w:rsidP="008E6881">
      <w:pPr>
        <w:jc w:val="both"/>
      </w:pPr>
    </w:p>
    <w:p w:rsidR="00C55D1A" w:rsidRDefault="00C55D1A" w:rsidP="008E6881">
      <w:pPr>
        <w:jc w:val="both"/>
      </w:pPr>
      <w:r>
        <w:t>Jedním hlasováním byla schválena usnesení k následujícím bodům:</w:t>
      </w:r>
    </w:p>
    <w:p w:rsidR="00762745" w:rsidRPr="00C55D1A" w:rsidRDefault="00C55D1A" w:rsidP="008E6881">
      <w:pPr>
        <w:pStyle w:val="ZAKLADNITEXTTUCNY13"/>
      </w:pPr>
      <w:r w:rsidRPr="00C55D1A">
        <w:t xml:space="preserve">9.1. </w:t>
      </w:r>
      <w:r>
        <w:tab/>
      </w:r>
      <w:r w:rsidRPr="00C55D1A">
        <w:t xml:space="preserve">Majetkoprávní záležitosti – věcná břemena - </w:t>
      </w:r>
      <w:r w:rsidR="00762745" w:rsidRPr="00C55D1A">
        <w:t>UZ/14/20/2015</w:t>
      </w:r>
    </w:p>
    <w:p w:rsidR="00762745" w:rsidRPr="00C55D1A" w:rsidRDefault="00762745" w:rsidP="008E6881">
      <w:pPr>
        <w:pStyle w:val="ZAKLADNITEXTTUCNY13"/>
      </w:pPr>
      <w:proofErr w:type="gramStart"/>
      <w:r>
        <w:t>9.2</w:t>
      </w:r>
      <w:proofErr w:type="gramEnd"/>
      <w:r>
        <w:t>.</w:t>
      </w:r>
      <w:r>
        <w:tab/>
      </w:r>
      <w:r w:rsidRPr="00C55D1A">
        <w:t>Maje</w:t>
      </w:r>
      <w:r>
        <w:t>tkoprávní záležitosti – odprodej nemovitého majetku</w:t>
      </w:r>
      <w:r w:rsidR="00C55D1A">
        <w:t xml:space="preserve"> - </w:t>
      </w:r>
      <w:r w:rsidRPr="00C55D1A">
        <w:t>UZ/14/21/2015</w:t>
      </w:r>
    </w:p>
    <w:p w:rsidR="00762745" w:rsidRDefault="00762745" w:rsidP="008E6881">
      <w:pPr>
        <w:pStyle w:val="ZAKLADNITEXTTUCNY13"/>
      </w:pPr>
      <w:proofErr w:type="gramStart"/>
      <w:r>
        <w:t>9.3</w:t>
      </w:r>
      <w:proofErr w:type="gramEnd"/>
      <w:r>
        <w:t>.</w:t>
      </w:r>
      <w:r>
        <w:tab/>
        <w:t>Majetkoprávní záležitosti – odkoupení nemovitého majetku</w:t>
      </w:r>
      <w:r w:rsidR="00C55D1A">
        <w:t xml:space="preserve"> - </w:t>
      </w:r>
      <w:r w:rsidRPr="00C55D1A">
        <w:t>UZ/14/22/2015</w:t>
      </w:r>
    </w:p>
    <w:p w:rsidR="00762745" w:rsidRDefault="00762745" w:rsidP="008E6881">
      <w:pPr>
        <w:pStyle w:val="ZAKLADNITEXTTUCNY13"/>
      </w:pPr>
      <w:proofErr w:type="gramStart"/>
      <w:r>
        <w:t>9.4</w:t>
      </w:r>
      <w:proofErr w:type="gramEnd"/>
      <w:r>
        <w:t>.</w:t>
      </w:r>
      <w:r>
        <w:tab/>
        <w:t>Majetkoprávní záležitosti – bezúplatné převody nemovitého majetku</w:t>
      </w:r>
      <w:r w:rsidR="00C55D1A">
        <w:t xml:space="preserve"> - </w:t>
      </w:r>
      <w:r w:rsidRPr="00C55D1A">
        <w:t>UZ/14/23/2015</w:t>
      </w:r>
    </w:p>
    <w:p w:rsidR="00762745" w:rsidRDefault="00762745" w:rsidP="008E6881">
      <w:pPr>
        <w:pStyle w:val="ZAKLADNITEXTTUCNY13"/>
      </w:pPr>
      <w:proofErr w:type="gramStart"/>
      <w:r>
        <w:t>9.5</w:t>
      </w:r>
      <w:proofErr w:type="gramEnd"/>
      <w:r>
        <w:t>.</w:t>
      </w:r>
      <w:r>
        <w:tab/>
        <w:t>Majetkoprávní záležitosti – bezúplatná nabytí nemovitého majetku</w:t>
      </w:r>
      <w:r w:rsidR="00C55D1A">
        <w:t xml:space="preserve"> - </w:t>
      </w:r>
      <w:r w:rsidRPr="00C55D1A">
        <w:t>UZ/14/24/2015</w:t>
      </w:r>
    </w:p>
    <w:p w:rsidR="00762745" w:rsidRDefault="00762745" w:rsidP="008E6881">
      <w:pPr>
        <w:pStyle w:val="ZAKLADNITEXTTUCNY13"/>
      </w:pPr>
      <w:proofErr w:type="gramStart"/>
      <w:r>
        <w:t>9.6</w:t>
      </w:r>
      <w:proofErr w:type="gramEnd"/>
      <w:r>
        <w:t>.</w:t>
      </w:r>
      <w:r>
        <w:tab/>
        <w:t>Majetkoprávní záležitosti – vzájemné bezúplatné převody nemovitého majetku</w:t>
      </w:r>
      <w:r w:rsidR="00C55D1A">
        <w:t xml:space="preserve"> - UZ/14/25/201</w:t>
      </w:r>
    </w:p>
    <w:p w:rsidR="004C6A74" w:rsidRDefault="004C6A74" w:rsidP="008E6881">
      <w:pPr>
        <w:jc w:val="both"/>
        <w:rPr>
          <w:b/>
        </w:rPr>
      </w:pPr>
    </w:p>
    <w:p w:rsidR="00C55D1A" w:rsidRDefault="00C55D1A" w:rsidP="008E6881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762745" w:rsidRDefault="00C55D1A" w:rsidP="008E6881">
      <w:pPr>
        <w:jc w:val="both"/>
      </w:pPr>
      <w:r>
        <w:rPr>
          <w:b/>
        </w:rPr>
        <w:t>Návrh byl přijat</w:t>
      </w:r>
    </w:p>
    <w:p w:rsidR="00D56165" w:rsidRDefault="00D56165" w:rsidP="008E6881">
      <w:pPr>
        <w:jc w:val="both"/>
      </w:pPr>
    </w:p>
    <w:p w:rsidR="00313FFE" w:rsidRDefault="00313FFE" w:rsidP="008E6881">
      <w:pPr>
        <w:jc w:val="both"/>
      </w:pPr>
    </w:p>
    <w:p w:rsidR="00313FFE" w:rsidRDefault="00313FFE" w:rsidP="008E6881">
      <w:pPr>
        <w:jc w:val="both"/>
      </w:pPr>
    </w:p>
    <w:p w:rsidR="00762745" w:rsidRDefault="00762745" w:rsidP="008E6881">
      <w:pPr>
        <w:pStyle w:val="ZAKLADNITEXTTUCNY13"/>
      </w:pPr>
      <w:r>
        <w:t>10.</w:t>
      </w:r>
      <w:r>
        <w:tab/>
        <w:t xml:space="preserve">Dodatky zřizovacích listin školských příspěvkových organizací </w:t>
      </w:r>
    </w:p>
    <w:p w:rsidR="00762745" w:rsidRDefault="00762745" w:rsidP="008E6881">
      <w:pPr>
        <w:jc w:val="both"/>
      </w:pPr>
    </w:p>
    <w:p w:rsidR="009A251C" w:rsidRDefault="00762745" w:rsidP="008E6881">
      <w:pPr>
        <w:jc w:val="both"/>
      </w:pPr>
      <w:r>
        <w:t xml:space="preserve">Úvodní slovo přednesl </w:t>
      </w:r>
      <w:r w:rsidR="00EA320F" w:rsidRPr="00EA320F">
        <w:rPr>
          <w:b/>
        </w:rPr>
        <w:t>Ing. Švec</w:t>
      </w:r>
      <w:r w:rsidR="009A251C">
        <w:t>, který shrnul informace z předloženého materiálu.</w:t>
      </w:r>
    </w:p>
    <w:p w:rsidR="009A251C" w:rsidRDefault="009A251C" w:rsidP="008E6881">
      <w:pPr>
        <w:jc w:val="both"/>
      </w:pPr>
    </w:p>
    <w:p w:rsidR="00762745" w:rsidRDefault="009A251C" w:rsidP="008E6881">
      <w:pPr>
        <w:jc w:val="both"/>
      </w:pPr>
      <w:r w:rsidRPr="009A251C">
        <w:rPr>
          <w:b/>
        </w:rPr>
        <w:t xml:space="preserve">PhDr. </w:t>
      </w:r>
      <w:proofErr w:type="spellStart"/>
      <w:r w:rsidRPr="009A251C">
        <w:rPr>
          <w:b/>
        </w:rPr>
        <w:t>Mačák</w:t>
      </w:r>
      <w:proofErr w:type="spellEnd"/>
      <w:r w:rsidRPr="009A251C">
        <w:rPr>
          <w:b/>
        </w:rPr>
        <w:t>, MBA</w:t>
      </w:r>
      <w:r>
        <w:t>,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UZ/14/26/2015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>
        <w:t>11.</w:t>
      </w:r>
      <w:r>
        <w:tab/>
        <w:t xml:space="preserve">Rozpis rozpočtu škol a školských zařízení v působnosti Olomouckého kraje v roce 2014 </w:t>
      </w:r>
    </w:p>
    <w:p w:rsidR="00762745" w:rsidRDefault="00762745" w:rsidP="008E6881">
      <w:pPr>
        <w:jc w:val="both"/>
      </w:pPr>
    </w:p>
    <w:p w:rsidR="009A251C" w:rsidRDefault="00762745" w:rsidP="008E6881">
      <w:pPr>
        <w:jc w:val="both"/>
      </w:pPr>
      <w:r>
        <w:t xml:space="preserve">Úvodní slovo přednesl </w:t>
      </w:r>
      <w:r w:rsidR="009A251C" w:rsidRPr="009A251C">
        <w:rPr>
          <w:b/>
        </w:rPr>
        <w:t>Ing. Švec:</w:t>
      </w:r>
      <w:r w:rsidR="009A251C">
        <w:t xml:space="preserve"> </w:t>
      </w:r>
      <w:r w:rsidR="00AA711E">
        <w:t>J</w:t>
      </w:r>
      <w:r w:rsidR="009A251C">
        <w:t xml:space="preserve">edná se o vyúčtování přímých nákladů určených na vzdělávání ze státního rozpočtu. Součástí materiálu jsou 3 přílohy. </w:t>
      </w:r>
    </w:p>
    <w:p w:rsidR="009A251C" w:rsidRDefault="009A251C" w:rsidP="008E6881">
      <w:pPr>
        <w:jc w:val="both"/>
      </w:pPr>
    </w:p>
    <w:p w:rsidR="00762745" w:rsidRDefault="009A251C" w:rsidP="008E6881">
      <w:pPr>
        <w:jc w:val="both"/>
      </w:pPr>
      <w:r w:rsidRPr="009A251C">
        <w:rPr>
          <w:b/>
        </w:rPr>
        <w:t xml:space="preserve">PhDr. </w:t>
      </w:r>
      <w:proofErr w:type="spellStart"/>
      <w:r w:rsidRPr="009A251C">
        <w:rPr>
          <w:b/>
        </w:rPr>
        <w:t>Mačák</w:t>
      </w:r>
      <w:proofErr w:type="spellEnd"/>
      <w:r w:rsidRPr="009A251C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UZ/14/27/2015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 w:rsidRPr="00E708EB">
        <w:lastRenderedPageBreak/>
        <w:t>12.</w:t>
      </w:r>
      <w:r w:rsidRPr="00E708EB">
        <w:tab/>
        <w:t>Dotace v oblasti sportu v roce 2015</w:t>
      </w:r>
      <w:r>
        <w:t xml:space="preserve"> </w:t>
      </w:r>
    </w:p>
    <w:p w:rsidR="00762745" w:rsidRDefault="00762745" w:rsidP="008E6881">
      <w:pPr>
        <w:jc w:val="both"/>
      </w:pPr>
    </w:p>
    <w:p w:rsidR="006257A5" w:rsidRDefault="00762745" w:rsidP="0054385E">
      <w:pPr>
        <w:tabs>
          <w:tab w:val="left" w:pos="990"/>
        </w:tabs>
        <w:jc w:val="both"/>
      </w:pPr>
      <w:r>
        <w:t xml:space="preserve">Úvodní slovo přednesl </w:t>
      </w:r>
      <w:r w:rsidR="00AA711E" w:rsidRPr="00AA711E">
        <w:rPr>
          <w:b/>
        </w:rPr>
        <w:t>Mgr. Rašťák:</w:t>
      </w:r>
      <w:r>
        <w:t xml:space="preserve"> </w:t>
      </w:r>
      <w:r w:rsidR="006257A5">
        <w:t xml:space="preserve">Okomentoval změny v usnesení, ke kterým došlo na základě nového zákona </w:t>
      </w:r>
      <w:r w:rsidR="00313FFE">
        <w:t xml:space="preserve">č. </w:t>
      </w:r>
      <w:r w:rsidR="006257A5">
        <w:t>24/2015 Sb.</w:t>
      </w:r>
    </w:p>
    <w:p w:rsidR="00AA711E" w:rsidRDefault="00E708EB" w:rsidP="0054385E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  <w:r w:rsidRPr="00E708EB">
        <w:rPr>
          <w:rFonts w:eastAsiaTheme="minorHAnsi" w:cs="Arial"/>
          <w:szCs w:val="24"/>
          <w:lang w:eastAsia="en-US"/>
        </w:rPr>
        <w:t>S</w:t>
      </w:r>
      <w:r w:rsidR="00AA711E" w:rsidRPr="00E708EB">
        <w:rPr>
          <w:rFonts w:eastAsiaTheme="minorHAnsi" w:cs="Arial"/>
          <w:szCs w:val="24"/>
          <w:lang w:eastAsia="en-US"/>
        </w:rPr>
        <w:t xml:space="preserve">chvalujeme uzavření veřejnoprávních smluv a v bodě 4 schvalujeme poskytnutí dotace vrcholovému sportovnímu oddílu klubu </w:t>
      </w:r>
      <w:r w:rsidR="004C6A74" w:rsidRPr="00E708EB">
        <w:rPr>
          <w:rFonts w:eastAsiaTheme="minorHAnsi" w:cs="Arial"/>
          <w:szCs w:val="24"/>
          <w:lang w:eastAsia="en-US"/>
        </w:rPr>
        <w:t>Volejbal</w:t>
      </w:r>
      <w:r w:rsidR="00AA711E" w:rsidRPr="00E708EB">
        <w:rPr>
          <w:rFonts w:eastAsiaTheme="minorHAnsi" w:cs="Arial"/>
          <w:szCs w:val="24"/>
          <w:lang w:eastAsia="en-US"/>
        </w:rPr>
        <w:t xml:space="preserve"> Přerov ve výši 1,3 mil. Kč. </w:t>
      </w:r>
      <w:r w:rsidR="00313FFE">
        <w:rPr>
          <w:rFonts w:eastAsiaTheme="minorHAnsi" w:cs="Arial"/>
          <w:szCs w:val="24"/>
          <w:lang w:eastAsia="en-US"/>
        </w:rPr>
        <w:t>Při </w:t>
      </w:r>
      <w:r w:rsidR="004C6A74" w:rsidRPr="00E708EB">
        <w:rPr>
          <w:rFonts w:eastAsiaTheme="minorHAnsi" w:cs="Arial"/>
          <w:szCs w:val="24"/>
          <w:lang w:eastAsia="en-US"/>
        </w:rPr>
        <w:t>schvalování rozpočtu na posledním ZOK probíhala v</w:t>
      </w:r>
      <w:r w:rsidR="00584441">
        <w:rPr>
          <w:rFonts w:eastAsiaTheme="minorHAnsi" w:cs="Arial"/>
          <w:szCs w:val="24"/>
          <w:lang w:eastAsia="en-US"/>
        </w:rPr>
        <w:t xml:space="preserve"> klubu</w:t>
      </w:r>
      <w:r w:rsidR="004C6A74" w:rsidRPr="00E708EB">
        <w:rPr>
          <w:rFonts w:eastAsiaTheme="minorHAnsi" w:cs="Arial"/>
          <w:szCs w:val="24"/>
          <w:lang w:eastAsia="en-US"/>
        </w:rPr>
        <w:t xml:space="preserve"> V</w:t>
      </w:r>
      <w:r w:rsidR="00781FB2">
        <w:rPr>
          <w:rFonts w:eastAsiaTheme="minorHAnsi" w:cs="Arial"/>
          <w:szCs w:val="24"/>
          <w:lang w:eastAsia="en-US"/>
        </w:rPr>
        <w:t>olejbal Přerov změna názvu a IČ, z toho důvodu byl vyřazen</w:t>
      </w:r>
      <w:r w:rsidR="0054385E" w:rsidRPr="00E708EB">
        <w:rPr>
          <w:rFonts w:eastAsiaTheme="minorHAnsi" w:cs="Arial"/>
          <w:szCs w:val="24"/>
          <w:lang w:eastAsia="en-US"/>
        </w:rPr>
        <w:t xml:space="preserve"> a dotaci, kterou každoročně klubu dáváme, schvalujeme až nyní. Na straně 2 důvodové zprávy je odůvodnění, kterým žadatelům nebyla dotace poskytnuta.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 w:rsidR="0054385E">
        <w:rPr>
          <w:rFonts w:eastAsiaTheme="minorHAnsi" w:cs="Arial"/>
          <w:szCs w:val="24"/>
          <w:lang w:eastAsia="en-US"/>
        </w:rPr>
        <w:t>V Příloze č. 1 - Tabulka navržených příspěvků P</w:t>
      </w:r>
      <w:r w:rsidR="00AA711E" w:rsidRPr="00AA711E">
        <w:rPr>
          <w:rFonts w:eastAsiaTheme="minorHAnsi" w:cs="Arial"/>
          <w:szCs w:val="24"/>
          <w:lang w:eastAsia="en-US"/>
        </w:rPr>
        <w:t>rogramu 1 a 2</w:t>
      </w:r>
      <w:r w:rsidR="0054385E">
        <w:rPr>
          <w:rFonts w:eastAsiaTheme="minorHAnsi" w:cs="Arial"/>
          <w:szCs w:val="24"/>
          <w:lang w:eastAsia="en-US"/>
        </w:rPr>
        <w:t xml:space="preserve"> je popsáno, jak byla </w:t>
      </w:r>
      <w:r w:rsidR="00AA711E" w:rsidRPr="00AA711E">
        <w:rPr>
          <w:rFonts w:eastAsiaTheme="minorHAnsi" w:cs="Arial"/>
          <w:szCs w:val="24"/>
          <w:lang w:eastAsia="en-US"/>
        </w:rPr>
        <w:t xml:space="preserve">dotace rozdělená do </w:t>
      </w:r>
      <w:r w:rsidR="00005C13">
        <w:rPr>
          <w:rFonts w:eastAsiaTheme="minorHAnsi" w:cs="Arial"/>
          <w:szCs w:val="24"/>
          <w:lang w:eastAsia="en-US"/>
        </w:rPr>
        <w:t>Programu 1 a Programu 2</w:t>
      </w:r>
      <w:r w:rsidR="0054385E">
        <w:rPr>
          <w:rFonts w:eastAsiaTheme="minorHAnsi" w:cs="Arial"/>
          <w:szCs w:val="24"/>
          <w:lang w:eastAsia="en-US"/>
        </w:rPr>
        <w:t>,</w:t>
      </w:r>
      <w:r w:rsidR="00AA711E" w:rsidRPr="00AA711E">
        <w:rPr>
          <w:rFonts w:eastAsiaTheme="minorHAnsi" w:cs="Arial"/>
          <w:szCs w:val="24"/>
          <w:lang w:eastAsia="en-US"/>
        </w:rPr>
        <w:t xml:space="preserve"> dle jednotlivých okresů. </w:t>
      </w:r>
      <w:r w:rsidR="0054385E">
        <w:rPr>
          <w:rFonts w:eastAsiaTheme="minorHAnsi" w:cs="Arial"/>
          <w:szCs w:val="24"/>
          <w:lang w:eastAsia="en-US"/>
        </w:rPr>
        <w:t>Z</w:t>
      </w:r>
      <w:r w:rsidR="00AA711E" w:rsidRPr="00AA711E">
        <w:rPr>
          <w:rFonts w:eastAsiaTheme="minorHAnsi" w:cs="Arial"/>
          <w:szCs w:val="24"/>
          <w:lang w:eastAsia="en-US"/>
        </w:rPr>
        <w:t xml:space="preserve">ůstatek </w:t>
      </w:r>
      <w:r w:rsidR="00930F64">
        <w:rPr>
          <w:rFonts w:eastAsiaTheme="minorHAnsi" w:cs="Arial"/>
          <w:szCs w:val="24"/>
          <w:lang w:eastAsia="en-US"/>
        </w:rPr>
        <w:t>mínus</w:t>
      </w:r>
      <w:r w:rsidR="0054385E">
        <w:rPr>
          <w:rFonts w:eastAsiaTheme="minorHAnsi" w:cs="Arial"/>
          <w:szCs w:val="24"/>
          <w:lang w:eastAsia="en-US"/>
        </w:rPr>
        <w:t xml:space="preserve"> 295 000 Kč</w:t>
      </w:r>
      <w:r w:rsidR="00AA711E" w:rsidRPr="00AA711E">
        <w:rPr>
          <w:rFonts w:eastAsiaTheme="minorHAnsi" w:cs="Arial"/>
          <w:szCs w:val="24"/>
          <w:lang w:eastAsia="en-US"/>
        </w:rPr>
        <w:t xml:space="preserve"> je v rozp</w:t>
      </w:r>
      <w:r w:rsidR="0054385E">
        <w:rPr>
          <w:rFonts w:eastAsiaTheme="minorHAnsi" w:cs="Arial"/>
          <w:szCs w:val="24"/>
          <w:lang w:eastAsia="en-US"/>
        </w:rPr>
        <w:t>oru s tím, jak bylo schváleno v rozpočtu,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 w:rsidR="0054385E">
        <w:rPr>
          <w:rFonts w:eastAsiaTheme="minorHAnsi" w:cs="Arial"/>
          <w:szCs w:val="24"/>
          <w:lang w:eastAsia="en-US"/>
        </w:rPr>
        <w:t>proto</w:t>
      </w:r>
      <w:r w:rsidR="00AA711E" w:rsidRPr="00AA711E">
        <w:rPr>
          <w:rFonts w:eastAsiaTheme="minorHAnsi" w:cs="Arial"/>
          <w:szCs w:val="24"/>
          <w:lang w:eastAsia="en-US"/>
        </w:rPr>
        <w:t xml:space="preserve"> rada uložila odboru ekonomi</w:t>
      </w:r>
      <w:r w:rsidR="00781FB2">
        <w:rPr>
          <w:rFonts w:eastAsiaTheme="minorHAnsi" w:cs="Arial"/>
          <w:szCs w:val="24"/>
          <w:lang w:eastAsia="en-US"/>
        </w:rPr>
        <w:t>cké</w:t>
      </w:r>
      <w:r w:rsidR="00C06DF0">
        <w:rPr>
          <w:rFonts w:eastAsiaTheme="minorHAnsi" w:cs="Arial"/>
          <w:szCs w:val="24"/>
          <w:lang w:eastAsia="en-US"/>
        </w:rPr>
        <w:t>mu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 w:rsidR="0054385E">
        <w:rPr>
          <w:rFonts w:eastAsiaTheme="minorHAnsi" w:cs="Arial"/>
          <w:szCs w:val="24"/>
          <w:lang w:eastAsia="en-US"/>
        </w:rPr>
        <w:t>tuto věc řešit</w:t>
      </w:r>
      <w:r w:rsidR="00AA711E" w:rsidRPr="00AA711E">
        <w:rPr>
          <w:rFonts w:eastAsiaTheme="minorHAnsi" w:cs="Arial"/>
          <w:szCs w:val="24"/>
          <w:lang w:eastAsia="en-US"/>
        </w:rPr>
        <w:t xml:space="preserve">, </w:t>
      </w:r>
      <w:r w:rsidR="0054385E">
        <w:rPr>
          <w:rFonts w:eastAsiaTheme="minorHAnsi" w:cs="Arial"/>
          <w:szCs w:val="24"/>
          <w:lang w:eastAsia="en-US"/>
        </w:rPr>
        <w:t xml:space="preserve">a to </w:t>
      </w:r>
      <w:r w:rsidR="00AA711E" w:rsidRPr="00AA711E">
        <w:rPr>
          <w:rFonts w:eastAsiaTheme="minorHAnsi" w:cs="Arial"/>
          <w:szCs w:val="24"/>
          <w:lang w:eastAsia="en-US"/>
        </w:rPr>
        <w:t xml:space="preserve">rozpočtovou změnou s využitím prostředků z rezervy kraje. </w:t>
      </w:r>
    </w:p>
    <w:p w:rsidR="009313AD" w:rsidRDefault="009313AD" w:rsidP="0054385E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</w:p>
    <w:p w:rsidR="009313AD" w:rsidRDefault="009313AD" w:rsidP="009313AD">
      <w:pPr>
        <w:jc w:val="both"/>
      </w:pPr>
      <w:r>
        <w:t>Byl promítnutý upravený materiál.</w:t>
      </w:r>
    </w:p>
    <w:p w:rsidR="0054385E" w:rsidRPr="00AA711E" w:rsidRDefault="0054385E" w:rsidP="0054385E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</w:p>
    <w:p w:rsidR="00584441" w:rsidRDefault="0054385E" w:rsidP="00584441">
      <w:pPr>
        <w:tabs>
          <w:tab w:val="left" w:pos="990"/>
        </w:tabs>
        <w:spacing w:line="276" w:lineRule="auto"/>
        <w:jc w:val="both"/>
        <w:rPr>
          <w:rFonts w:eastAsiaTheme="minorHAnsi" w:cs="Arial"/>
          <w:szCs w:val="24"/>
          <w:lang w:eastAsia="en-US"/>
        </w:rPr>
      </w:pPr>
      <w:r w:rsidRPr="0054385E">
        <w:rPr>
          <w:rFonts w:eastAsiaTheme="minorHAnsi" w:cs="Arial"/>
          <w:b/>
          <w:szCs w:val="24"/>
          <w:lang w:eastAsia="en-US"/>
        </w:rPr>
        <w:t xml:space="preserve">RNDr. </w:t>
      </w:r>
      <w:r w:rsidR="00AA711E" w:rsidRPr="0054385E">
        <w:rPr>
          <w:rFonts w:eastAsiaTheme="minorHAnsi" w:cs="Arial"/>
          <w:b/>
          <w:szCs w:val="24"/>
          <w:lang w:eastAsia="en-US"/>
        </w:rPr>
        <w:t>Kosatík</w:t>
      </w:r>
      <w:r w:rsidRPr="0054385E">
        <w:rPr>
          <w:rFonts w:eastAsiaTheme="minorHAnsi" w:cs="Arial"/>
          <w:b/>
          <w:szCs w:val="24"/>
          <w:lang w:eastAsia="en-US"/>
        </w:rPr>
        <w:t>: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Upozornil,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ž</w:t>
      </w:r>
      <w:r w:rsidR="00AA711E" w:rsidRPr="00AA711E">
        <w:rPr>
          <w:rFonts w:eastAsiaTheme="minorHAnsi" w:cs="Arial"/>
          <w:szCs w:val="24"/>
          <w:lang w:eastAsia="en-US"/>
        </w:rPr>
        <w:t>e se baví o rozdílové částce 2 mil 195 tis.</w:t>
      </w:r>
      <w:r w:rsidR="00D56165">
        <w:rPr>
          <w:rFonts w:eastAsiaTheme="minorHAnsi" w:cs="Arial"/>
          <w:szCs w:val="24"/>
          <w:lang w:eastAsia="en-US"/>
        </w:rPr>
        <w:t xml:space="preserve"> Kč.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V</w:t>
      </w:r>
      <w:r w:rsidR="00AA711E" w:rsidRPr="00AA711E">
        <w:rPr>
          <w:rFonts w:eastAsiaTheme="minorHAnsi" w:cs="Arial"/>
          <w:szCs w:val="24"/>
          <w:lang w:eastAsia="en-US"/>
        </w:rPr>
        <w:t xml:space="preserve"> rozpočtu </w:t>
      </w:r>
      <w:r>
        <w:rPr>
          <w:rFonts w:eastAsiaTheme="minorHAnsi" w:cs="Arial"/>
          <w:szCs w:val="24"/>
          <w:lang w:eastAsia="en-US"/>
        </w:rPr>
        <w:t xml:space="preserve">je </w:t>
      </w:r>
      <w:r w:rsidR="00AA711E" w:rsidRPr="00AA711E">
        <w:rPr>
          <w:rFonts w:eastAsiaTheme="minorHAnsi" w:cs="Arial"/>
          <w:szCs w:val="24"/>
          <w:lang w:eastAsia="en-US"/>
        </w:rPr>
        <w:t>v tuto chvíli částka 10 mil</w:t>
      </w:r>
      <w:r>
        <w:rPr>
          <w:rFonts w:eastAsiaTheme="minorHAnsi" w:cs="Arial"/>
          <w:szCs w:val="24"/>
          <w:lang w:eastAsia="en-US"/>
        </w:rPr>
        <w:t>. Kč</w:t>
      </w:r>
      <w:r w:rsidR="00AA711E" w:rsidRPr="00AA711E">
        <w:rPr>
          <w:rFonts w:eastAsiaTheme="minorHAnsi" w:cs="Arial"/>
          <w:szCs w:val="24"/>
          <w:lang w:eastAsia="en-US"/>
        </w:rPr>
        <w:t xml:space="preserve"> na příspěvky v oblasti sportu </w:t>
      </w:r>
      <w:r>
        <w:rPr>
          <w:rFonts w:eastAsiaTheme="minorHAnsi" w:cs="Arial"/>
          <w:szCs w:val="24"/>
          <w:lang w:eastAsia="en-US"/>
        </w:rPr>
        <w:t>a v</w:t>
      </w:r>
      <w:r w:rsidR="00AA711E" w:rsidRPr="00AA711E">
        <w:rPr>
          <w:rFonts w:eastAsiaTheme="minorHAnsi" w:cs="Arial"/>
          <w:szCs w:val="24"/>
          <w:lang w:eastAsia="en-US"/>
        </w:rPr>
        <w:t xml:space="preserve"> sumarizační tabulce na str. 2 </w:t>
      </w:r>
      <w:r>
        <w:rPr>
          <w:rFonts w:eastAsiaTheme="minorHAnsi" w:cs="Arial"/>
          <w:szCs w:val="24"/>
          <w:lang w:eastAsia="en-US"/>
        </w:rPr>
        <w:t>Přílohy č. 1</w:t>
      </w:r>
      <w:r w:rsidR="00404753">
        <w:rPr>
          <w:rFonts w:eastAsiaTheme="minorHAnsi" w:cs="Arial"/>
          <w:szCs w:val="24"/>
          <w:lang w:eastAsia="en-US"/>
        </w:rPr>
        <w:t xml:space="preserve"> je uvedena ke schválení částka </w:t>
      </w:r>
      <w:r w:rsidR="00AA711E" w:rsidRPr="00AA711E">
        <w:rPr>
          <w:rFonts w:eastAsiaTheme="minorHAnsi" w:cs="Arial"/>
          <w:szCs w:val="24"/>
          <w:lang w:eastAsia="en-US"/>
        </w:rPr>
        <w:t>12 mil</w:t>
      </w:r>
      <w:r w:rsidR="00404753">
        <w:rPr>
          <w:rFonts w:eastAsiaTheme="minorHAnsi" w:cs="Arial"/>
          <w:szCs w:val="24"/>
          <w:lang w:eastAsia="en-US"/>
        </w:rPr>
        <w:t>.</w:t>
      </w:r>
      <w:r w:rsidR="00AA711E" w:rsidRPr="00AA711E">
        <w:rPr>
          <w:rFonts w:eastAsiaTheme="minorHAnsi" w:cs="Arial"/>
          <w:szCs w:val="24"/>
          <w:lang w:eastAsia="en-US"/>
        </w:rPr>
        <w:t xml:space="preserve"> 195 tis.</w:t>
      </w:r>
      <w:r w:rsidR="00404753">
        <w:rPr>
          <w:rFonts w:eastAsiaTheme="minorHAnsi" w:cs="Arial"/>
          <w:szCs w:val="24"/>
          <w:lang w:eastAsia="en-US"/>
        </w:rPr>
        <w:t xml:space="preserve"> Kč. Z usnesení není toto patrné</w:t>
      </w:r>
      <w:r w:rsidR="00AA711E" w:rsidRPr="00AA711E">
        <w:rPr>
          <w:rFonts w:eastAsiaTheme="minorHAnsi" w:cs="Arial"/>
          <w:szCs w:val="24"/>
          <w:lang w:eastAsia="en-US"/>
        </w:rPr>
        <w:t xml:space="preserve">. </w:t>
      </w:r>
    </w:p>
    <w:p w:rsidR="00A27518" w:rsidRDefault="00404753" w:rsidP="00584441">
      <w:pPr>
        <w:tabs>
          <w:tab w:val="left" w:pos="990"/>
        </w:tabs>
        <w:spacing w:line="276" w:lineRule="auto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Dle mého </w:t>
      </w:r>
      <w:r w:rsidR="00005C13">
        <w:rPr>
          <w:rFonts w:eastAsiaTheme="minorHAnsi" w:cs="Arial"/>
          <w:szCs w:val="24"/>
          <w:lang w:eastAsia="en-US"/>
        </w:rPr>
        <w:t xml:space="preserve">názoru </w:t>
      </w:r>
      <w:r>
        <w:rPr>
          <w:rFonts w:eastAsiaTheme="minorHAnsi" w:cs="Arial"/>
          <w:szCs w:val="24"/>
          <w:lang w:eastAsia="en-US"/>
        </w:rPr>
        <w:t>by měl</w:t>
      </w:r>
      <w:r w:rsidR="00B83311">
        <w:rPr>
          <w:rFonts w:eastAsiaTheme="minorHAnsi" w:cs="Arial"/>
          <w:szCs w:val="24"/>
          <w:lang w:eastAsia="en-US"/>
        </w:rPr>
        <w:t xml:space="preserve"> být</w:t>
      </w:r>
      <w:r>
        <w:rPr>
          <w:rFonts w:eastAsiaTheme="minorHAnsi" w:cs="Arial"/>
          <w:szCs w:val="24"/>
          <w:lang w:eastAsia="en-US"/>
        </w:rPr>
        <w:t xml:space="preserve"> v usnesení</w:t>
      </w:r>
      <w:r w:rsidR="00AA711E" w:rsidRPr="00AA711E">
        <w:rPr>
          <w:rFonts w:eastAsiaTheme="minorHAnsi" w:cs="Arial"/>
          <w:szCs w:val="24"/>
          <w:lang w:eastAsia="en-US"/>
        </w:rPr>
        <w:t xml:space="preserve"> bod</w:t>
      </w:r>
      <w:r w:rsidR="00D56165">
        <w:rPr>
          <w:rFonts w:eastAsiaTheme="minorHAnsi" w:cs="Arial"/>
          <w:szCs w:val="24"/>
          <w:lang w:eastAsia="en-US"/>
        </w:rPr>
        <w:t xml:space="preserve"> - </w:t>
      </w:r>
      <w:r w:rsidR="00AA711E" w:rsidRPr="00AA711E">
        <w:rPr>
          <w:rFonts w:eastAsiaTheme="minorHAnsi" w:cs="Arial"/>
          <w:szCs w:val="24"/>
          <w:lang w:eastAsia="en-US"/>
        </w:rPr>
        <w:t>zastupitelstvo ukládá radě zajistit finanční krytí částky 2 mil</w:t>
      </w:r>
      <w:r>
        <w:rPr>
          <w:rFonts w:eastAsiaTheme="minorHAnsi" w:cs="Arial"/>
          <w:szCs w:val="24"/>
          <w:lang w:eastAsia="en-US"/>
        </w:rPr>
        <w:t>.</w:t>
      </w:r>
      <w:r w:rsidR="00AA711E" w:rsidRPr="00AA711E">
        <w:rPr>
          <w:rFonts w:eastAsiaTheme="minorHAnsi" w:cs="Arial"/>
          <w:szCs w:val="24"/>
          <w:lang w:eastAsia="en-US"/>
        </w:rPr>
        <w:t xml:space="preserve"> 195 tis.</w:t>
      </w:r>
      <w:r w:rsidR="00D56165">
        <w:rPr>
          <w:rFonts w:eastAsiaTheme="minorHAnsi" w:cs="Arial"/>
          <w:szCs w:val="24"/>
          <w:lang w:eastAsia="en-US"/>
        </w:rPr>
        <w:t xml:space="preserve"> Kč.</w:t>
      </w:r>
      <w:r>
        <w:rPr>
          <w:rFonts w:eastAsiaTheme="minorHAnsi" w:cs="Arial"/>
          <w:szCs w:val="24"/>
          <w:lang w:eastAsia="en-US"/>
        </w:rPr>
        <w:t xml:space="preserve"> </w:t>
      </w:r>
      <w:r w:rsidR="00D56165">
        <w:rPr>
          <w:rFonts w:eastAsiaTheme="minorHAnsi" w:cs="Arial"/>
          <w:szCs w:val="24"/>
          <w:lang w:eastAsia="en-US"/>
        </w:rPr>
        <w:t>Důvodem je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 w:rsidR="00D56165">
        <w:rPr>
          <w:rFonts w:eastAsiaTheme="minorHAnsi" w:cs="Arial"/>
          <w:szCs w:val="24"/>
          <w:lang w:eastAsia="en-US"/>
        </w:rPr>
        <w:t>jedno</w:t>
      </w:r>
      <w:r>
        <w:rPr>
          <w:rFonts w:eastAsiaTheme="minorHAnsi" w:cs="Arial"/>
          <w:szCs w:val="24"/>
          <w:lang w:eastAsia="en-US"/>
        </w:rPr>
        <w:t xml:space="preserve"> hlasování</w:t>
      </w:r>
      <w:r w:rsidR="00005C13">
        <w:rPr>
          <w:rFonts w:eastAsiaTheme="minorHAnsi" w:cs="Arial"/>
          <w:szCs w:val="24"/>
          <w:lang w:eastAsia="en-US"/>
        </w:rPr>
        <w:t xml:space="preserve"> o </w:t>
      </w:r>
      <w:r w:rsidR="00AA711E" w:rsidRPr="00AA711E">
        <w:rPr>
          <w:rFonts w:eastAsiaTheme="minorHAnsi" w:cs="Arial"/>
          <w:szCs w:val="24"/>
          <w:lang w:eastAsia="en-US"/>
        </w:rPr>
        <w:t xml:space="preserve">rozdělení </w:t>
      </w:r>
      <w:r>
        <w:rPr>
          <w:rFonts w:eastAsiaTheme="minorHAnsi" w:cs="Arial"/>
          <w:szCs w:val="24"/>
          <w:lang w:eastAsia="en-US"/>
        </w:rPr>
        <w:t xml:space="preserve">cca </w:t>
      </w:r>
      <w:r w:rsidR="00AA711E" w:rsidRPr="00AA711E">
        <w:rPr>
          <w:rFonts w:eastAsiaTheme="minorHAnsi" w:cs="Arial"/>
          <w:szCs w:val="24"/>
          <w:lang w:eastAsia="en-US"/>
        </w:rPr>
        <w:t>12</w:t>
      </w:r>
      <w:r>
        <w:rPr>
          <w:rFonts w:eastAsiaTheme="minorHAnsi" w:cs="Arial"/>
          <w:szCs w:val="24"/>
          <w:lang w:eastAsia="en-US"/>
        </w:rPr>
        <w:t xml:space="preserve"> mil. Kč, ale i o zajištění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cca </w:t>
      </w:r>
      <w:r w:rsidR="00AA711E" w:rsidRPr="00AA711E">
        <w:rPr>
          <w:rFonts w:eastAsiaTheme="minorHAnsi" w:cs="Arial"/>
          <w:szCs w:val="24"/>
          <w:lang w:eastAsia="en-US"/>
        </w:rPr>
        <w:t>12</w:t>
      </w:r>
      <w:r>
        <w:rPr>
          <w:rFonts w:eastAsiaTheme="minorHAnsi" w:cs="Arial"/>
          <w:szCs w:val="24"/>
          <w:lang w:eastAsia="en-US"/>
        </w:rPr>
        <w:t xml:space="preserve"> mil. Kč</w:t>
      </w:r>
      <w:r w:rsidR="00AA711E" w:rsidRPr="00AA711E">
        <w:rPr>
          <w:rFonts w:eastAsiaTheme="minorHAnsi" w:cs="Arial"/>
          <w:szCs w:val="24"/>
          <w:lang w:eastAsia="en-US"/>
        </w:rPr>
        <w:t xml:space="preserve">. </w:t>
      </w:r>
      <w:r>
        <w:rPr>
          <w:rFonts w:eastAsiaTheme="minorHAnsi" w:cs="Arial"/>
          <w:szCs w:val="24"/>
          <w:lang w:eastAsia="en-US"/>
        </w:rPr>
        <w:t xml:space="preserve">Cca </w:t>
      </w:r>
      <w:r w:rsidR="00AA711E" w:rsidRPr="00AA711E">
        <w:rPr>
          <w:rFonts w:eastAsiaTheme="minorHAnsi" w:cs="Arial"/>
          <w:szCs w:val="24"/>
          <w:lang w:eastAsia="en-US"/>
        </w:rPr>
        <w:t>10</w:t>
      </w:r>
      <w:r>
        <w:rPr>
          <w:rFonts w:eastAsiaTheme="minorHAnsi" w:cs="Arial"/>
          <w:szCs w:val="24"/>
          <w:lang w:eastAsia="en-US"/>
        </w:rPr>
        <w:t xml:space="preserve"> mil. Kč</w:t>
      </w:r>
      <w:r w:rsidR="00A27518">
        <w:rPr>
          <w:rFonts w:eastAsiaTheme="minorHAnsi" w:cs="Arial"/>
          <w:szCs w:val="24"/>
          <w:lang w:eastAsia="en-US"/>
        </w:rPr>
        <w:t xml:space="preserve"> je zajištěno.</w:t>
      </w:r>
    </w:p>
    <w:p w:rsidR="00584441" w:rsidRDefault="00584441" w:rsidP="00584441">
      <w:pPr>
        <w:tabs>
          <w:tab w:val="left" w:pos="990"/>
        </w:tabs>
        <w:spacing w:line="276" w:lineRule="auto"/>
        <w:jc w:val="both"/>
        <w:rPr>
          <w:rFonts w:eastAsiaTheme="minorHAnsi" w:cs="Arial"/>
          <w:szCs w:val="24"/>
          <w:lang w:eastAsia="en-US"/>
        </w:rPr>
      </w:pPr>
    </w:p>
    <w:p w:rsidR="00AA711E" w:rsidRPr="00AA711E" w:rsidRDefault="00404753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404753">
        <w:rPr>
          <w:rFonts w:eastAsiaTheme="minorHAnsi" w:cs="Arial"/>
          <w:b/>
          <w:szCs w:val="24"/>
          <w:lang w:eastAsia="en-US"/>
        </w:rPr>
        <w:t xml:space="preserve">Ing. </w:t>
      </w:r>
      <w:r w:rsidR="00AA711E" w:rsidRPr="00404753">
        <w:rPr>
          <w:rFonts w:eastAsiaTheme="minorHAnsi" w:cs="Arial"/>
          <w:b/>
          <w:szCs w:val="24"/>
          <w:lang w:eastAsia="en-US"/>
        </w:rPr>
        <w:t>Juřena</w:t>
      </w:r>
      <w:r w:rsidRPr="00404753">
        <w:rPr>
          <w:rFonts w:eastAsiaTheme="minorHAnsi" w:cs="Arial"/>
          <w:b/>
          <w:szCs w:val="24"/>
          <w:lang w:eastAsia="en-US"/>
        </w:rPr>
        <w:t>, vedoucí odboru ekonomického: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Jedná se opravdu o</w:t>
      </w:r>
      <w:r w:rsidR="00AA711E" w:rsidRPr="00AA711E">
        <w:rPr>
          <w:rFonts w:eastAsiaTheme="minorHAnsi" w:cs="Arial"/>
          <w:szCs w:val="24"/>
          <w:lang w:eastAsia="en-US"/>
        </w:rPr>
        <w:t xml:space="preserve"> rozdíl přes </w:t>
      </w:r>
      <w:r w:rsidR="00B83311">
        <w:rPr>
          <w:rFonts w:eastAsiaTheme="minorHAnsi" w:cs="Arial"/>
          <w:szCs w:val="24"/>
          <w:lang w:eastAsia="en-US"/>
        </w:rPr>
        <w:t>2 </w:t>
      </w:r>
      <w:r w:rsidR="00AA711E" w:rsidRPr="00AA711E">
        <w:rPr>
          <w:rFonts w:eastAsiaTheme="minorHAnsi" w:cs="Arial"/>
          <w:szCs w:val="24"/>
          <w:lang w:eastAsia="en-US"/>
        </w:rPr>
        <w:t>mil</w:t>
      </w:r>
      <w:r w:rsidR="00B83311">
        <w:rPr>
          <w:rFonts w:eastAsiaTheme="minorHAnsi" w:cs="Arial"/>
          <w:szCs w:val="24"/>
          <w:lang w:eastAsia="en-US"/>
        </w:rPr>
        <w:t>. </w:t>
      </w:r>
      <w:r>
        <w:rPr>
          <w:rFonts w:eastAsiaTheme="minorHAnsi" w:cs="Arial"/>
          <w:szCs w:val="24"/>
          <w:lang w:eastAsia="en-US"/>
        </w:rPr>
        <w:t>Kč</w:t>
      </w:r>
      <w:r w:rsidR="00AA711E" w:rsidRPr="00AA711E">
        <w:rPr>
          <w:rFonts w:eastAsiaTheme="minorHAnsi" w:cs="Arial"/>
          <w:szCs w:val="24"/>
          <w:lang w:eastAsia="en-US"/>
        </w:rPr>
        <w:t xml:space="preserve">. </w:t>
      </w:r>
      <w:r w:rsidR="00A27518">
        <w:rPr>
          <w:rFonts w:eastAsiaTheme="minorHAnsi" w:cs="Arial"/>
          <w:szCs w:val="24"/>
          <w:lang w:eastAsia="en-US"/>
        </w:rPr>
        <w:t xml:space="preserve">Ve schváleném rozpočtu na rok 2015 </w:t>
      </w:r>
      <w:r w:rsidR="00E708EB">
        <w:rPr>
          <w:rFonts w:eastAsiaTheme="minorHAnsi" w:cs="Arial"/>
          <w:szCs w:val="24"/>
          <w:lang w:eastAsia="en-US"/>
        </w:rPr>
        <w:t>je ve významných významnostech v příloze 4 částka 2 mil. Kč pro</w:t>
      </w:r>
      <w:r w:rsidR="00A27518" w:rsidRPr="00A27518">
        <w:rPr>
          <w:rFonts w:eastAsiaTheme="minorHAnsi" w:cs="Arial"/>
          <w:szCs w:val="24"/>
          <w:lang w:eastAsia="en-US"/>
        </w:rPr>
        <w:t xml:space="preserve"> Česk</w:t>
      </w:r>
      <w:r w:rsidR="005A4174">
        <w:rPr>
          <w:rFonts w:eastAsiaTheme="minorHAnsi" w:cs="Arial"/>
          <w:szCs w:val="24"/>
          <w:lang w:eastAsia="en-US"/>
        </w:rPr>
        <w:t xml:space="preserve">ý </w:t>
      </w:r>
      <w:r w:rsidR="00A27518" w:rsidRPr="00A27518">
        <w:rPr>
          <w:rFonts w:eastAsiaTheme="minorHAnsi" w:cs="Arial"/>
          <w:szCs w:val="24"/>
          <w:lang w:eastAsia="en-US"/>
        </w:rPr>
        <w:t>olympijsk</w:t>
      </w:r>
      <w:r w:rsidR="005A4174">
        <w:rPr>
          <w:rFonts w:eastAsiaTheme="minorHAnsi" w:cs="Arial"/>
          <w:szCs w:val="24"/>
          <w:lang w:eastAsia="en-US"/>
        </w:rPr>
        <w:t>ý výbor (ČOV) na spolufinancování sportu</w:t>
      </w:r>
      <w:r w:rsidR="00A27518" w:rsidRPr="00A27518">
        <w:rPr>
          <w:rFonts w:eastAsiaTheme="minorHAnsi" w:cs="Arial"/>
          <w:szCs w:val="24"/>
          <w:lang w:eastAsia="en-US"/>
        </w:rPr>
        <w:t xml:space="preserve"> mládeže</w:t>
      </w:r>
      <w:r w:rsidR="00A27518">
        <w:rPr>
          <w:rFonts w:eastAsiaTheme="minorHAnsi" w:cs="Arial"/>
          <w:szCs w:val="24"/>
          <w:lang w:eastAsia="en-US"/>
        </w:rPr>
        <w:t>.</w:t>
      </w:r>
      <w:r w:rsidR="00A27518" w:rsidRPr="00A27518">
        <w:rPr>
          <w:rFonts w:eastAsiaTheme="minorHAnsi" w:cs="Arial"/>
          <w:szCs w:val="24"/>
          <w:lang w:eastAsia="en-US"/>
        </w:rPr>
        <w:t xml:space="preserve"> </w:t>
      </w:r>
      <w:r w:rsidR="001458C1">
        <w:rPr>
          <w:rFonts w:eastAsiaTheme="minorHAnsi" w:cs="Arial"/>
          <w:szCs w:val="24"/>
          <w:lang w:eastAsia="en-US"/>
        </w:rPr>
        <w:t>T</w:t>
      </w:r>
      <w:r w:rsidR="00AA711E" w:rsidRPr="00AA711E">
        <w:rPr>
          <w:rFonts w:eastAsiaTheme="minorHAnsi" w:cs="Arial"/>
          <w:szCs w:val="24"/>
          <w:lang w:eastAsia="en-US"/>
        </w:rPr>
        <w:t xml:space="preserve">ato částka </w:t>
      </w:r>
      <w:r w:rsidR="00A27518">
        <w:rPr>
          <w:rFonts w:eastAsiaTheme="minorHAnsi" w:cs="Arial"/>
          <w:szCs w:val="24"/>
          <w:lang w:eastAsia="en-US"/>
        </w:rPr>
        <w:t xml:space="preserve">byla použita </w:t>
      </w:r>
      <w:r w:rsidR="00AA711E" w:rsidRPr="00AA711E">
        <w:rPr>
          <w:rFonts w:eastAsiaTheme="minorHAnsi" w:cs="Arial"/>
          <w:szCs w:val="24"/>
          <w:lang w:eastAsia="en-US"/>
        </w:rPr>
        <w:t>do 12 mil</w:t>
      </w:r>
      <w:r w:rsidR="001458C1">
        <w:rPr>
          <w:rFonts w:eastAsiaTheme="minorHAnsi" w:cs="Arial"/>
          <w:szCs w:val="24"/>
          <w:lang w:eastAsia="en-US"/>
        </w:rPr>
        <w:t>. Kč</w:t>
      </w:r>
      <w:r w:rsidR="00AA711E" w:rsidRPr="00AA711E">
        <w:rPr>
          <w:rFonts w:eastAsiaTheme="minorHAnsi" w:cs="Arial"/>
          <w:szCs w:val="24"/>
          <w:lang w:eastAsia="en-US"/>
        </w:rPr>
        <w:t xml:space="preserve"> a schází 125 tis.</w:t>
      </w:r>
      <w:r w:rsidR="00A27518">
        <w:rPr>
          <w:rFonts w:eastAsiaTheme="minorHAnsi" w:cs="Arial"/>
          <w:szCs w:val="24"/>
          <w:lang w:eastAsia="en-US"/>
        </w:rPr>
        <w:t xml:space="preserve"> Kč</w:t>
      </w:r>
      <w:r w:rsidR="00584441">
        <w:rPr>
          <w:rFonts w:eastAsiaTheme="minorHAnsi" w:cs="Arial"/>
          <w:szCs w:val="24"/>
          <w:lang w:eastAsia="en-US"/>
        </w:rPr>
        <w:t>,</w:t>
      </w:r>
      <w:r w:rsidR="00A27518">
        <w:rPr>
          <w:rFonts w:eastAsiaTheme="minorHAnsi" w:cs="Arial"/>
          <w:szCs w:val="24"/>
          <w:lang w:eastAsia="en-US"/>
        </w:rPr>
        <w:t xml:space="preserve"> </w:t>
      </w:r>
      <w:r w:rsidR="001458C1">
        <w:rPr>
          <w:rFonts w:eastAsiaTheme="minorHAnsi" w:cs="Arial"/>
          <w:szCs w:val="24"/>
          <w:lang w:eastAsia="en-US"/>
        </w:rPr>
        <w:t xml:space="preserve">tzn., </w:t>
      </w:r>
      <w:r w:rsidR="00AA711E" w:rsidRPr="00AA711E">
        <w:rPr>
          <w:rFonts w:eastAsiaTheme="minorHAnsi" w:cs="Arial"/>
          <w:szCs w:val="24"/>
          <w:lang w:eastAsia="en-US"/>
        </w:rPr>
        <w:t xml:space="preserve">uložit radě zabezpečit 125 </w:t>
      </w:r>
      <w:r w:rsidR="00A27518">
        <w:rPr>
          <w:rFonts w:eastAsiaTheme="minorHAnsi" w:cs="Arial"/>
          <w:szCs w:val="24"/>
          <w:lang w:eastAsia="en-US"/>
        </w:rPr>
        <w:t>tis. Kč.</w:t>
      </w:r>
    </w:p>
    <w:p w:rsidR="00AA711E" w:rsidRPr="00AA711E" w:rsidRDefault="001458C1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1458C1">
        <w:rPr>
          <w:rFonts w:eastAsiaTheme="minorHAnsi" w:cs="Arial"/>
          <w:b/>
          <w:szCs w:val="24"/>
          <w:lang w:eastAsia="en-US"/>
        </w:rPr>
        <w:t xml:space="preserve">RNDr. </w:t>
      </w:r>
      <w:r w:rsidR="00AA711E" w:rsidRPr="001458C1">
        <w:rPr>
          <w:rFonts w:eastAsiaTheme="minorHAnsi" w:cs="Arial"/>
          <w:b/>
          <w:szCs w:val="24"/>
          <w:lang w:eastAsia="en-US"/>
        </w:rPr>
        <w:t>Kosatík</w:t>
      </w:r>
      <w:r w:rsidRPr="001458C1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</w:t>
      </w:r>
      <w:r w:rsidR="00E708EB">
        <w:rPr>
          <w:rFonts w:eastAsiaTheme="minorHAnsi" w:cs="Arial"/>
          <w:szCs w:val="24"/>
          <w:lang w:eastAsia="en-US"/>
        </w:rPr>
        <w:t>Tuto informaci</w:t>
      </w:r>
      <w:r>
        <w:rPr>
          <w:rFonts w:eastAsiaTheme="minorHAnsi" w:cs="Arial"/>
          <w:szCs w:val="24"/>
          <w:lang w:eastAsia="en-US"/>
        </w:rPr>
        <w:t xml:space="preserve"> nevidíme</w:t>
      </w:r>
      <w:r w:rsidR="00AA711E" w:rsidRPr="00AA711E">
        <w:rPr>
          <w:rFonts w:eastAsiaTheme="minorHAnsi" w:cs="Arial"/>
          <w:szCs w:val="24"/>
          <w:lang w:eastAsia="en-US"/>
        </w:rPr>
        <w:t xml:space="preserve"> a navíc </w:t>
      </w:r>
      <w:r>
        <w:rPr>
          <w:rFonts w:eastAsiaTheme="minorHAnsi" w:cs="Arial"/>
          <w:szCs w:val="24"/>
          <w:lang w:eastAsia="en-US"/>
        </w:rPr>
        <w:t>není v tuto chvíli</w:t>
      </w:r>
      <w:r w:rsidR="00AA711E" w:rsidRPr="00AA711E">
        <w:rPr>
          <w:rFonts w:eastAsiaTheme="minorHAnsi" w:cs="Arial"/>
          <w:szCs w:val="24"/>
          <w:lang w:eastAsia="en-US"/>
        </w:rPr>
        <w:t xml:space="preserve"> provedena. </w:t>
      </w:r>
      <w:r>
        <w:rPr>
          <w:rFonts w:eastAsiaTheme="minorHAnsi" w:cs="Arial"/>
          <w:szCs w:val="24"/>
          <w:lang w:eastAsia="en-US"/>
        </w:rPr>
        <w:t>U</w:t>
      </w:r>
      <w:r w:rsidR="00AA711E" w:rsidRPr="00AA711E">
        <w:rPr>
          <w:rFonts w:eastAsiaTheme="minorHAnsi" w:cs="Arial"/>
          <w:szCs w:val="24"/>
          <w:lang w:eastAsia="en-US"/>
        </w:rPr>
        <w:t xml:space="preserve">snesení ošetřuje odpovědnost </w:t>
      </w:r>
      <w:r>
        <w:rPr>
          <w:rFonts w:eastAsiaTheme="minorHAnsi" w:cs="Arial"/>
          <w:szCs w:val="24"/>
          <w:lang w:eastAsia="en-US"/>
        </w:rPr>
        <w:t xml:space="preserve">všech </w:t>
      </w:r>
      <w:r w:rsidR="00AA711E" w:rsidRPr="00AA711E">
        <w:rPr>
          <w:rFonts w:eastAsiaTheme="minorHAnsi" w:cs="Arial"/>
          <w:szCs w:val="24"/>
          <w:lang w:eastAsia="en-US"/>
        </w:rPr>
        <w:t>zastupitelů</w:t>
      </w:r>
      <w:r w:rsidR="00A27518">
        <w:rPr>
          <w:rFonts w:eastAsiaTheme="minorHAnsi" w:cs="Arial"/>
          <w:szCs w:val="24"/>
          <w:lang w:eastAsia="en-US"/>
        </w:rPr>
        <w:t>, proto bych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 w:rsidR="00A27518">
        <w:rPr>
          <w:rFonts w:eastAsiaTheme="minorHAnsi" w:cs="Arial"/>
          <w:szCs w:val="24"/>
          <w:lang w:eastAsia="en-US"/>
        </w:rPr>
        <w:t>d</w:t>
      </w:r>
      <w:r w:rsidR="00AA711E" w:rsidRPr="00AA711E">
        <w:rPr>
          <w:rFonts w:eastAsiaTheme="minorHAnsi" w:cs="Arial"/>
          <w:szCs w:val="24"/>
          <w:lang w:eastAsia="en-US"/>
        </w:rPr>
        <w:t xml:space="preserve">oporučoval </w:t>
      </w:r>
      <w:r w:rsidR="005B3FB6">
        <w:rPr>
          <w:rFonts w:eastAsiaTheme="minorHAnsi" w:cs="Arial"/>
          <w:szCs w:val="24"/>
          <w:lang w:eastAsia="en-US"/>
        </w:rPr>
        <w:t>vložení</w:t>
      </w:r>
      <w:r w:rsidR="00AA711E" w:rsidRPr="00AA711E">
        <w:rPr>
          <w:rFonts w:eastAsiaTheme="minorHAnsi" w:cs="Arial"/>
          <w:szCs w:val="24"/>
          <w:lang w:eastAsia="en-US"/>
        </w:rPr>
        <w:t xml:space="preserve"> nov</w:t>
      </w:r>
      <w:r w:rsidR="005B3FB6">
        <w:rPr>
          <w:rFonts w:eastAsiaTheme="minorHAnsi" w:cs="Arial"/>
          <w:szCs w:val="24"/>
          <w:lang w:eastAsia="en-US"/>
        </w:rPr>
        <w:t>ého</w:t>
      </w:r>
      <w:r w:rsidR="00AA711E" w:rsidRPr="00AA711E">
        <w:rPr>
          <w:rFonts w:eastAsiaTheme="minorHAnsi" w:cs="Arial"/>
          <w:szCs w:val="24"/>
          <w:lang w:eastAsia="en-US"/>
        </w:rPr>
        <w:t xml:space="preserve"> bod</w:t>
      </w:r>
      <w:r w:rsidR="005B3FB6">
        <w:rPr>
          <w:rFonts w:eastAsiaTheme="minorHAnsi" w:cs="Arial"/>
          <w:szCs w:val="24"/>
          <w:lang w:eastAsia="en-US"/>
        </w:rPr>
        <w:t>u</w:t>
      </w:r>
      <w:r w:rsidR="00AA711E" w:rsidRPr="00AA711E">
        <w:rPr>
          <w:rFonts w:eastAsiaTheme="minorHAnsi" w:cs="Arial"/>
          <w:szCs w:val="24"/>
          <w:lang w:eastAsia="en-US"/>
        </w:rPr>
        <w:t xml:space="preserve"> 3</w:t>
      </w:r>
      <w:r w:rsidR="005B3FB6">
        <w:rPr>
          <w:rFonts w:eastAsiaTheme="minorHAnsi" w:cs="Arial"/>
          <w:szCs w:val="24"/>
          <w:lang w:eastAsia="en-US"/>
        </w:rPr>
        <w:t xml:space="preserve"> ve znění </w:t>
      </w:r>
      <w:r w:rsidR="00A27518">
        <w:rPr>
          <w:rFonts w:eastAsiaTheme="minorHAnsi" w:cs="Arial"/>
          <w:szCs w:val="24"/>
          <w:lang w:eastAsia="en-US"/>
        </w:rPr>
        <w:t xml:space="preserve">- </w:t>
      </w:r>
      <w:r w:rsidR="005B3FB6">
        <w:rPr>
          <w:rFonts w:eastAsiaTheme="minorHAnsi" w:cs="Arial"/>
          <w:szCs w:val="24"/>
          <w:lang w:eastAsia="en-US"/>
        </w:rPr>
        <w:t>z</w:t>
      </w:r>
      <w:r w:rsidR="00AA711E" w:rsidRPr="00AA711E">
        <w:rPr>
          <w:rFonts w:eastAsiaTheme="minorHAnsi" w:cs="Arial"/>
          <w:szCs w:val="24"/>
          <w:lang w:eastAsia="en-US"/>
        </w:rPr>
        <w:t xml:space="preserve">astupitelstvo ukládá </w:t>
      </w:r>
      <w:r w:rsidR="005B3FB6">
        <w:rPr>
          <w:rFonts w:eastAsiaTheme="minorHAnsi" w:cs="Arial"/>
          <w:szCs w:val="24"/>
          <w:lang w:eastAsia="en-US"/>
        </w:rPr>
        <w:t>ROK</w:t>
      </w:r>
      <w:r w:rsidR="00AA711E" w:rsidRPr="00AA711E">
        <w:rPr>
          <w:rFonts w:eastAsiaTheme="minorHAnsi" w:cs="Arial"/>
          <w:szCs w:val="24"/>
          <w:lang w:eastAsia="en-US"/>
        </w:rPr>
        <w:t xml:space="preserve"> z</w:t>
      </w:r>
      <w:r w:rsidR="00313FFE">
        <w:rPr>
          <w:rFonts w:eastAsiaTheme="minorHAnsi" w:cs="Arial"/>
          <w:szCs w:val="24"/>
          <w:lang w:eastAsia="en-US"/>
        </w:rPr>
        <w:t>ajistit finanční krytí částky 2 </w:t>
      </w:r>
      <w:r w:rsidR="00AA711E" w:rsidRPr="00AA711E">
        <w:rPr>
          <w:rFonts w:eastAsiaTheme="minorHAnsi" w:cs="Arial"/>
          <w:szCs w:val="24"/>
          <w:lang w:eastAsia="en-US"/>
        </w:rPr>
        <w:t>mil</w:t>
      </w:r>
      <w:r w:rsidR="005B3FB6">
        <w:rPr>
          <w:rFonts w:eastAsiaTheme="minorHAnsi" w:cs="Arial"/>
          <w:szCs w:val="24"/>
          <w:lang w:eastAsia="en-US"/>
        </w:rPr>
        <w:t>.</w:t>
      </w:r>
      <w:r w:rsidR="00AA711E" w:rsidRPr="00AA711E">
        <w:rPr>
          <w:rFonts w:eastAsiaTheme="minorHAnsi" w:cs="Arial"/>
          <w:szCs w:val="24"/>
          <w:lang w:eastAsia="en-US"/>
        </w:rPr>
        <w:t xml:space="preserve"> 195 tis.</w:t>
      </w:r>
      <w:r w:rsidR="005B3FB6">
        <w:rPr>
          <w:rFonts w:eastAsiaTheme="minorHAnsi" w:cs="Arial"/>
          <w:szCs w:val="24"/>
          <w:lang w:eastAsia="en-US"/>
        </w:rPr>
        <w:t xml:space="preserve"> Kč.</w:t>
      </w:r>
    </w:p>
    <w:p w:rsidR="00592D60" w:rsidRDefault="005B3FB6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5B3FB6">
        <w:rPr>
          <w:rFonts w:eastAsiaTheme="minorHAnsi" w:cs="Arial"/>
          <w:b/>
          <w:szCs w:val="24"/>
          <w:lang w:eastAsia="en-US"/>
        </w:rPr>
        <w:t xml:space="preserve">Mgr. </w:t>
      </w:r>
      <w:r w:rsidR="00AA711E" w:rsidRPr="005B3FB6">
        <w:rPr>
          <w:rFonts w:eastAsiaTheme="minorHAnsi" w:cs="Arial"/>
          <w:b/>
          <w:szCs w:val="24"/>
          <w:lang w:eastAsia="en-US"/>
        </w:rPr>
        <w:t>Rašťák</w:t>
      </w:r>
      <w:r w:rsidRPr="005B3FB6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Doporučil, aby částka</w:t>
      </w:r>
      <w:r w:rsidR="00A27518">
        <w:rPr>
          <w:rFonts w:eastAsiaTheme="minorHAnsi" w:cs="Arial"/>
          <w:szCs w:val="24"/>
          <w:lang w:eastAsia="en-US"/>
        </w:rPr>
        <w:t xml:space="preserve"> 2 mil. </w:t>
      </w:r>
      <w:r w:rsidR="00592D60">
        <w:rPr>
          <w:rFonts w:eastAsiaTheme="minorHAnsi" w:cs="Arial"/>
          <w:szCs w:val="24"/>
          <w:lang w:eastAsia="en-US"/>
        </w:rPr>
        <w:t>1</w:t>
      </w:r>
      <w:r w:rsidR="00A27518">
        <w:rPr>
          <w:rFonts w:eastAsiaTheme="minorHAnsi" w:cs="Arial"/>
          <w:szCs w:val="24"/>
          <w:lang w:eastAsia="en-US"/>
        </w:rPr>
        <w:t>95 tis. Kč</w:t>
      </w:r>
      <w:r>
        <w:rPr>
          <w:rFonts w:eastAsiaTheme="minorHAnsi" w:cs="Arial"/>
          <w:szCs w:val="24"/>
          <w:lang w:eastAsia="en-US"/>
        </w:rPr>
        <w:t xml:space="preserve"> byla </w:t>
      </w:r>
      <w:r w:rsidR="00A27518">
        <w:rPr>
          <w:rFonts w:eastAsiaTheme="minorHAnsi" w:cs="Arial"/>
          <w:szCs w:val="24"/>
          <w:lang w:eastAsia="en-US"/>
        </w:rPr>
        <w:t>navýšena o</w:t>
      </w:r>
      <w:r>
        <w:rPr>
          <w:rFonts w:eastAsiaTheme="minorHAnsi" w:cs="Arial"/>
          <w:szCs w:val="24"/>
          <w:lang w:eastAsia="en-US"/>
        </w:rPr>
        <w:t xml:space="preserve"> částk</w:t>
      </w:r>
      <w:r w:rsidR="00A27518">
        <w:rPr>
          <w:rFonts w:eastAsiaTheme="minorHAnsi" w:cs="Arial"/>
          <w:szCs w:val="24"/>
          <w:lang w:eastAsia="en-US"/>
        </w:rPr>
        <w:t>u</w:t>
      </w:r>
      <w:r w:rsidR="00930F64">
        <w:rPr>
          <w:rFonts w:eastAsiaTheme="minorHAnsi" w:cs="Arial"/>
          <w:szCs w:val="24"/>
          <w:lang w:eastAsia="en-US"/>
        </w:rPr>
        <w:t xml:space="preserve"> 100 tis. </w:t>
      </w:r>
      <w:r>
        <w:rPr>
          <w:rFonts w:eastAsiaTheme="minorHAnsi" w:cs="Arial"/>
          <w:szCs w:val="24"/>
          <w:lang w:eastAsia="en-US"/>
        </w:rPr>
        <w:t>Kč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 w:rsidR="009313AD">
        <w:rPr>
          <w:rFonts w:eastAsiaTheme="minorHAnsi" w:cs="Arial"/>
          <w:szCs w:val="24"/>
          <w:lang w:eastAsia="en-US"/>
        </w:rPr>
        <w:t>na</w:t>
      </w:r>
      <w:r>
        <w:rPr>
          <w:rFonts w:eastAsiaTheme="minorHAnsi" w:cs="Arial"/>
          <w:szCs w:val="24"/>
          <w:lang w:eastAsia="en-US"/>
        </w:rPr>
        <w:t xml:space="preserve"> P</w:t>
      </w:r>
      <w:r w:rsidR="00AA711E" w:rsidRPr="00AA711E">
        <w:rPr>
          <w:rFonts w:eastAsiaTheme="minorHAnsi" w:cs="Arial"/>
          <w:szCs w:val="24"/>
          <w:lang w:eastAsia="en-US"/>
        </w:rPr>
        <w:t xml:space="preserve">rogram 3, který je určen na podporu nových trenérů a zajištění jejich kvalifikace v letošním roce pro mládežnické oddíly. </w:t>
      </w:r>
      <w:r>
        <w:rPr>
          <w:rFonts w:eastAsiaTheme="minorHAnsi" w:cs="Arial"/>
          <w:szCs w:val="24"/>
          <w:lang w:eastAsia="en-US"/>
        </w:rPr>
        <w:t>Je to</w:t>
      </w:r>
      <w:r w:rsidR="00AA711E" w:rsidRPr="00AA711E">
        <w:rPr>
          <w:rFonts w:eastAsiaTheme="minorHAnsi" w:cs="Arial"/>
          <w:szCs w:val="24"/>
          <w:lang w:eastAsia="en-US"/>
        </w:rPr>
        <w:t xml:space="preserve"> nový projekt, který jsme schválili v radě </w:t>
      </w:r>
      <w:r>
        <w:rPr>
          <w:rFonts w:eastAsiaTheme="minorHAnsi" w:cs="Arial"/>
          <w:szCs w:val="24"/>
          <w:lang w:eastAsia="en-US"/>
        </w:rPr>
        <w:t>ve výši 100 tis. Kč</w:t>
      </w:r>
      <w:r w:rsidR="00AA711E" w:rsidRPr="00AA711E">
        <w:rPr>
          <w:rFonts w:eastAsiaTheme="minorHAnsi" w:cs="Arial"/>
          <w:szCs w:val="24"/>
          <w:lang w:eastAsia="en-US"/>
        </w:rPr>
        <w:t xml:space="preserve">. </w:t>
      </w:r>
      <w:r w:rsidR="00E708EB">
        <w:rPr>
          <w:rFonts w:eastAsiaTheme="minorHAnsi" w:cs="Arial"/>
          <w:szCs w:val="24"/>
          <w:lang w:eastAsia="en-US"/>
        </w:rPr>
        <w:t>Dále uvedl podrobnější informace k dotac</w:t>
      </w:r>
      <w:r w:rsidR="00313FFE">
        <w:rPr>
          <w:rFonts w:eastAsiaTheme="minorHAnsi" w:cs="Arial"/>
          <w:szCs w:val="24"/>
          <w:lang w:eastAsia="en-US"/>
        </w:rPr>
        <w:t>i</w:t>
      </w:r>
      <w:r w:rsidR="00E708EB">
        <w:rPr>
          <w:rFonts w:eastAsiaTheme="minorHAnsi" w:cs="Arial"/>
          <w:szCs w:val="24"/>
          <w:lang w:eastAsia="en-US"/>
        </w:rPr>
        <w:t xml:space="preserve"> ČOV</w:t>
      </w:r>
      <w:r w:rsidR="004F0D50">
        <w:rPr>
          <w:rFonts w:eastAsiaTheme="minorHAnsi" w:cs="Arial"/>
          <w:szCs w:val="24"/>
          <w:lang w:eastAsia="en-US"/>
        </w:rPr>
        <w:t xml:space="preserve"> a </w:t>
      </w:r>
      <w:r w:rsidR="005A4174">
        <w:rPr>
          <w:rFonts w:eastAsiaTheme="minorHAnsi" w:cs="Arial"/>
          <w:szCs w:val="24"/>
          <w:lang w:eastAsia="en-US"/>
        </w:rPr>
        <w:t xml:space="preserve">obecně k podpoře mládežnického sportu. </w:t>
      </w:r>
    </w:p>
    <w:p w:rsidR="00AA711E" w:rsidRDefault="005B3FB6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5B3FB6">
        <w:rPr>
          <w:rFonts w:eastAsiaTheme="minorHAnsi" w:cs="Arial"/>
          <w:b/>
          <w:szCs w:val="24"/>
          <w:lang w:eastAsia="en-US"/>
        </w:rPr>
        <w:t xml:space="preserve">RNDr. </w:t>
      </w:r>
      <w:r w:rsidR="00AA711E" w:rsidRPr="005B3FB6">
        <w:rPr>
          <w:rFonts w:eastAsiaTheme="minorHAnsi" w:cs="Arial"/>
          <w:b/>
          <w:szCs w:val="24"/>
          <w:lang w:eastAsia="en-US"/>
        </w:rPr>
        <w:t>Kosatík</w:t>
      </w:r>
      <w:r>
        <w:rPr>
          <w:rFonts w:eastAsiaTheme="minorHAnsi" w:cs="Arial"/>
          <w:szCs w:val="24"/>
          <w:lang w:eastAsia="en-US"/>
        </w:rPr>
        <w:t>:</w:t>
      </w:r>
      <w:r w:rsidR="00AA711E" w:rsidRPr="00AA711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Poprosil o promítnutí usnesení s doplněním částky 2 mil. 295 tis. Kč.</w:t>
      </w:r>
    </w:p>
    <w:p w:rsidR="0064732C" w:rsidRPr="0064732C" w:rsidRDefault="0064732C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proofErr w:type="spellStart"/>
      <w:r w:rsidRPr="0064732C">
        <w:rPr>
          <w:rFonts w:eastAsiaTheme="minorHAnsi" w:cs="Arial"/>
          <w:b/>
          <w:szCs w:val="24"/>
          <w:lang w:eastAsia="en-US"/>
        </w:rPr>
        <w:t>PhDr</w:t>
      </w:r>
      <w:proofErr w:type="spellEnd"/>
      <w:r w:rsidRPr="0064732C">
        <w:rPr>
          <w:rFonts w:eastAsiaTheme="minorHAnsi" w:cs="Arial"/>
          <w:b/>
          <w:szCs w:val="24"/>
          <w:lang w:eastAsia="en-US"/>
        </w:rPr>
        <w:t xml:space="preserve"> </w:t>
      </w:r>
      <w:proofErr w:type="spellStart"/>
      <w:r w:rsidRPr="0064732C">
        <w:rPr>
          <w:rFonts w:eastAsiaTheme="minorHAnsi" w:cs="Arial"/>
          <w:b/>
          <w:szCs w:val="24"/>
          <w:lang w:eastAsia="en-US"/>
        </w:rPr>
        <w:t>Mačák</w:t>
      </w:r>
      <w:proofErr w:type="spellEnd"/>
      <w:r w:rsidRPr="0064732C">
        <w:rPr>
          <w:rFonts w:eastAsiaTheme="minorHAnsi" w:cs="Arial"/>
          <w:b/>
          <w:szCs w:val="24"/>
          <w:lang w:eastAsia="en-US"/>
        </w:rPr>
        <w:t>, MBA:</w:t>
      </w:r>
      <w:r>
        <w:rPr>
          <w:rFonts w:eastAsiaTheme="minorHAnsi" w:cs="Arial"/>
          <w:szCs w:val="24"/>
          <w:lang w:eastAsia="en-US"/>
        </w:rPr>
        <w:t xml:space="preserve"> Doplnili jsme částku 2 mil. 295 tis. Kč.</w:t>
      </w:r>
    </w:p>
    <w:p w:rsidR="005A4174" w:rsidRDefault="005A4174" w:rsidP="005A4174">
      <w:pPr>
        <w:jc w:val="both"/>
      </w:pPr>
      <w:r>
        <w:lastRenderedPageBreak/>
        <w:t>V souvislosti se zákonem č. 24/2015 Sb. (informace byly poskytnuty Mgr. Kamasovou v rámci projednávání programu ZOK), byly v předloženém materiálu provedeny změny:</w:t>
      </w:r>
    </w:p>
    <w:p w:rsidR="004334A1" w:rsidRPr="00930F64" w:rsidRDefault="004334A1" w:rsidP="00516D9F">
      <w:pPr>
        <w:pStyle w:val="Zkladntextodsazen"/>
        <w:numPr>
          <w:ilvl w:val="0"/>
          <w:numId w:val="26"/>
        </w:numPr>
        <w:spacing w:after="0"/>
        <w:ind w:left="1077" w:hanging="357"/>
        <w:jc w:val="both"/>
        <w:rPr>
          <w:rFonts w:cs="Arial"/>
          <w:bCs/>
          <w:szCs w:val="24"/>
        </w:rPr>
      </w:pPr>
      <w:r w:rsidRPr="00ED213A">
        <w:rPr>
          <w:color w:val="000000" w:themeColor="text1"/>
        </w:rPr>
        <w:t>V důvodové zprávě – termín „příspěvek“ upraven na „dotace“</w:t>
      </w:r>
      <w:r>
        <w:rPr>
          <w:color w:val="000000" w:themeColor="text1"/>
        </w:rPr>
        <w:t xml:space="preserve">, termín </w:t>
      </w:r>
      <w:r w:rsidRPr="00930F64">
        <w:rPr>
          <w:rFonts w:cs="Arial"/>
          <w:bCs/>
          <w:szCs w:val="24"/>
        </w:rPr>
        <w:t xml:space="preserve">„smlouva“ </w:t>
      </w:r>
      <w:r w:rsidR="00F80BE1">
        <w:rPr>
          <w:rFonts w:cs="Arial"/>
          <w:bCs/>
          <w:szCs w:val="24"/>
        </w:rPr>
        <w:t>upraven</w:t>
      </w:r>
      <w:r w:rsidRPr="00930F64">
        <w:rPr>
          <w:rFonts w:cs="Arial"/>
          <w:bCs/>
          <w:szCs w:val="24"/>
        </w:rPr>
        <w:t xml:space="preserve"> na „veřejnoprávní smlouva“</w:t>
      </w:r>
      <w:r w:rsidR="00271164">
        <w:rPr>
          <w:rFonts w:cs="Arial"/>
          <w:bCs/>
          <w:szCs w:val="24"/>
        </w:rPr>
        <w:t>.</w:t>
      </w:r>
    </w:p>
    <w:p w:rsidR="0037641F" w:rsidRPr="0037641F" w:rsidRDefault="0037641F" w:rsidP="00516D9F">
      <w:pPr>
        <w:pStyle w:val="Zkladntextodsazen"/>
        <w:numPr>
          <w:ilvl w:val="0"/>
          <w:numId w:val="26"/>
        </w:numPr>
        <w:spacing w:after="0"/>
        <w:ind w:left="1077" w:hanging="357"/>
        <w:jc w:val="both"/>
        <w:rPr>
          <w:rFonts w:cs="Arial"/>
          <w:bCs/>
          <w:color w:val="000000" w:themeColor="text1"/>
          <w:szCs w:val="24"/>
        </w:rPr>
      </w:pPr>
      <w:r w:rsidRPr="00930F64">
        <w:rPr>
          <w:rFonts w:cs="Arial"/>
          <w:bCs/>
          <w:szCs w:val="24"/>
        </w:rPr>
        <w:t>V důvodové zprávě na str. 1 – text „</w:t>
      </w:r>
      <w:r w:rsidRPr="0037641F">
        <w:rPr>
          <w:rFonts w:cs="Arial"/>
          <w:bCs/>
          <w:szCs w:val="24"/>
        </w:rPr>
        <w:t>Vzorové smlouvy schválila ROK na své schůzi dne 5. 2. 2015</w:t>
      </w:r>
      <w:r>
        <w:rPr>
          <w:rFonts w:cs="Arial"/>
          <w:bCs/>
          <w:szCs w:val="24"/>
        </w:rPr>
        <w:t xml:space="preserve">“ nahrazen textem </w:t>
      </w:r>
      <w:r w:rsidRPr="00930F64">
        <w:rPr>
          <w:rFonts w:cs="Arial"/>
          <w:bCs/>
          <w:szCs w:val="24"/>
        </w:rPr>
        <w:t>„Vzorové veřejnoprávní smlouvy jsou uvedeny</w:t>
      </w:r>
      <w:r w:rsidRPr="0037641F">
        <w:rPr>
          <w:rFonts w:cs="Arial"/>
          <w:bCs/>
          <w:color w:val="000000" w:themeColor="text1"/>
          <w:szCs w:val="24"/>
        </w:rPr>
        <w:t xml:space="preserve"> v Příloze č. 2 důvodové zprávy.“</w:t>
      </w:r>
    </w:p>
    <w:p w:rsidR="0037641F" w:rsidRDefault="0037641F" w:rsidP="00516D9F">
      <w:pPr>
        <w:pStyle w:val="Zkladntextodsazen"/>
        <w:numPr>
          <w:ilvl w:val="0"/>
          <w:numId w:val="26"/>
        </w:numPr>
        <w:spacing w:after="0"/>
        <w:ind w:left="1077" w:hanging="357"/>
        <w:jc w:val="both"/>
        <w:rPr>
          <w:rFonts w:cs="Arial"/>
          <w:bCs/>
          <w:color w:val="000000" w:themeColor="text1"/>
          <w:szCs w:val="24"/>
        </w:rPr>
      </w:pPr>
      <w:r>
        <w:rPr>
          <w:color w:val="000000" w:themeColor="text1"/>
        </w:rPr>
        <w:t xml:space="preserve">V důvodové zprávě na str. 1 </w:t>
      </w:r>
      <w:r w:rsidRPr="00ED213A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="005A4174">
        <w:rPr>
          <w:color w:val="000000" w:themeColor="text1"/>
        </w:rPr>
        <w:t xml:space="preserve">doplnění textu v kontextu se zákonem 24/2015 Sb. </w:t>
      </w:r>
    </w:p>
    <w:p w:rsidR="00336490" w:rsidRPr="009313AD" w:rsidRDefault="00271164" w:rsidP="009313AD">
      <w:pPr>
        <w:pStyle w:val="Zkladntextodsazen"/>
        <w:numPr>
          <w:ilvl w:val="0"/>
          <w:numId w:val="26"/>
        </w:numPr>
        <w:spacing w:after="0"/>
        <w:ind w:left="1077" w:hanging="357"/>
        <w:jc w:val="both"/>
        <w:rPr>
          <w:rFonts w:cs="Arial"/>
          <w:color w:val="000000" w:themeColor="text1"/>
          <w:szCs w:val="24"/>
        </w:rPr>
      </w:pPr>
      <w:r w:rsidRPr="00313FFE">
        <w:rPr>
          <w:color w:val="000000" w:themeColor="text1"/>
        </w:rPr>
        <w:t>V důvodové zprávě</w:t>
      </w:r>
      <w:r w:rsidRPr="008D4237">
        <w:rPr>
          <w:color w:val="000000" w:themeColor="text1"/>
        </w:rPr>
        <w:t xml:space="preserve"> – </w:t>
      </w:r>
      <w:r>
        <w:rPr>
          <w:color w:val="000000" w:themeColor="text1"/>
        </w:rPr>
        <w:t>na str. 2 doplněn text k důvodům nevyhovění žádosti: „</w:t>
      </w:r>
      <w:r w:rsidR="009313AD">
        <w:rPr>
          <w:color w:val="000000" w:themeColor="text1"/>
        </w:rPr>
        <w:t xml:space="preserve"> </w:t>
      </w:r>
      <w:r w:rsidR="009313AD" w:rsidRPr="009313AD">
        <w:rPr>
          <w:rFonts w:cs="Arial"/>
          <w:color w:val="000000" w:themeColor="text1"/>
          <w:szCs w:val="24"/>
        </w:rPr>
        <w:t>Žadatelé, kterým nebylo vyhověno, nesplnili v dostatečné míře kritérium hodnocení přínosu projektu pro Olomoucký kraj a jeho obyvatele.</w:t>
      </w:r>
      <w:r w:rsidR="00A51DE3">
        <w:rPr>
          <w:rFonts w:cs="Arial"/>
          <w:color w:val="000000" w:themeColor="text1"/>
          <w:szCs w:val="24"/>
        </w:rPr>
        <w:t xml:space="preserve"> </w:t>
      </w:r>
      <w:r w:rsidR="009313AD" w:rsidRPr="009313AD">
        <w:rPr>
          <w:rFonts w:cs="Arial"/>
          <w:color w:val="000000" w:themeColor="text1"/>
          <w:szCs w:val="24"/>
        </w:rPr>
        <w:t>PROGRAM I:</w:t>
      </w:r>
      <w:r w:rsidR="00A51DE3">
        <w:rPr>
          <w:rFonts w:cs="Arial"/>
          <w:color w:val="000000" w:themeColor="text1"/>
          <w:szCs w:val="24"/>
        </w:rPr>
        <w:t xml:space="preserve"> </w:t>
      </w:r>
      <w:r w:rsidR="009313AD" w:rsidRPr="009313AD">
        <w:rPr>
          <w:rFonts w:cs="Arial"/>
          <w:color w:val="000000" w:themeColor="text1"/>
          <w:szCs w:val="24"/>
        </w:rPr>
        <w:t xml:space="preserve">Žadateli č. 23 okr. OL název </w:t>
      </w:r>
      <w:proofErr w:type="spellStart"/>
      <w:r w:rsidR="009313AD" w:rsidRPr="009313AD">
        <w:rPr>
          <w:rFonts w:cs="Arial"/>
          <w:color w:val="000000" w:themeColor="text1"/>
          <w:szCs w:val="24"/>
        </w:rPr>
        <w:t>Fiach</w:t>
      </w:r>
      <w:proofErr w:type="spellEnd"/>
      <w:r w:rsidR="009313AD" w:rsidRPr="009313AD">
        <w:rPr>
          <w:rFonts w:cs="Arial"/>
          <w:color w:val="000000" w:themeColor="text1"/>
          <w:szCs w:val="24"/>
        </w:rPr>
        <w:t xml:space="preserve"> bán - skupina irských tanců, z. s. nebylo vyhověno z důvodu podání žádosti po stanoveném termínu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 xml:space="preserve">Žadateli č. 2 okr. PV název Mgr. Pavlína Radičová (Aerobik klub) nebylo vyhověno z důvodu porušení Pravidel – </w:t>
      </w:r>
      <w:proofErr w:type="spellStart"/>
      <w:r w:rsidR="009313AD" w:rsidRPr="009313AD">
        <w:rPr>
          <w:rFonts w:cs="Arial"/>
          <w:color w:val="000000" w:themeColor="text1"/>
          <w:szCs w:val="24"/>
        </w:rPr>
        <w:t>fyz</w:t>
      </w:r>
      <w:proofErr w:type="spellEnd"/>
      <w:r w:rsidR="009313AD" w:rsidRPr="009313AD">
        <w:rPr>
          <w:rFonts w:cs="Arial"/>
          <w:color w:val="000000" w:themeColor="text1"/>
          <w:szCs w:val="24"/>
        </w:rPr>
        <w:t>. osoba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Žadateli č. 23 okr. PV název SDRUŽENÍ HASIČŮ ČMS VÍCOV nebylo vyhověno z důvodu porušení Pravidel – hlavní činností není sport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 xml:space="preserve">Žadateli č. 9 okr. PŘ název FK Býškovice/Horní Újezd </w:t>
      </w:r>
      <w:proofErr w:type="spellStart"/>
      <w:proofErr w:type="gramStart"/>
      <w:r w:rsidR="009313AD" w:rsidRPr="009313AD">
        <w:rPr>
          <w:rFonts w:cs="Arial"/>
          <w:color w:val="000000" w:themeColor="text1"/>
          <w:szCs w:val="24"/>
        </w:rPr>
        <w:t>o.s</w:t>
      </w:r>
      <w:proofErr w:type="spellEnd"/>
      <w:r w:rsidR="009313AD" w:rsidRPr="009313AD">
        <w:rPr>
          <w:rFonts w:cs="Arial"/>
          <w:color w:val="000000" w:themeColor="text1"/>
          <w:szCs w:val="24"/>
        </w:rPr>
        <w:t>.</w:t>
      </w:r>
      <w:proofErr w:type="gramEnd"/>
      <w:r w:rsidR="009313AD" w:rsidRPr="009313AD">
        <w:rPr>
          <w:rFonts w:cs="Arial"/>
          <w:color w:val="000000" w:themeColor="text1"/>
          <w:szCs w:val="24"/>
        </w:rPr>
        <w:t xml:space="preserve"> nebylo vyhověno z důvodu podání žádosti po stanoveném termínu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Žadateli č. 39 okr. PŘ název Sbor dobrovolných hasičů Opatovice nebylo vyhověno z důvodu porušení Pravidel – hlavní činností není sport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Žadateli č. 21 název Sbor dobrovolných hasičů Hrabová nebylo vyhověno z důvodu porušení Pravidel – hlavní činností není sport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Žadateli č. 22 název Sbor dobrovolných hasičů Lesnice nebylo vyhověno z důvodu porušení Pravidel – hlavní činností není sport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PROGRAM II:</w:t>
      </w:r>
      <w:r w:rsidR="009313AD">
        <w:rPr>
          <w:rFonts w:cs="Arial"/>
          <w:color w:val="000000" w:themeColor="text1"/>
          <w:szCs w:val="24"/>
        </w:rPr>
        <w:t xml:space="preserve"> </w:t>
      </w:r>
      <w:r w:rsidR="009313AD" w:rsidRPr="009313AD">
        <w:rPr>
          <w:rFonts w:cs="Arial"/>
          <w:color w:val="000000" w:themeColor="text1"/>
          <w:szCs w:val="24"/>
        </w:rPr>
        <w:t>Žadateli č. 67 okr. OL název ZO HSTS Šumvald nebylo vyhověno z důvodu podání žádosti na nesprávném formuláři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 xml:space="preserve">Žadateli č. 1 okr. PV název Mgr. Pavlína Radičová (Aerobik klub) nebylo vyhověno z důvodu porušení Pravidel – </w:t>
      </w:r>
      <w:proofErr w:type="spellStart"/>
      <w:r w:rsidR="009313AD" w:rsidRPr="009313AD">
        <w:rPr>
          <w:rFonts w:cs="Arial"/>
          <w:color w:val="000000" w:themeColor="text1"/>
          <w:szCs w:val="24"/>
        </w:rPr>
        <w:t>fyz</w:t>
      </w:r>
      <w:proofErr w:type="spellEnd"/>
      <w:r w:rsidR="009313AD" w:rsidRPr="009313AD">
        <w:rPr>
          <w:rFonts w:cs="Arial"/>
          <w:color w:val="000000" w:themeColor="text1"/>
          <w:szCs w:val="24"/>
        </w:rPr>
        <w:t>. osoba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Žadateli č. 7 okr. PŘ název INTERNATIONAL POLICE ASSOCIATION (IPA), ČESKÁ SEKCE-ÚZEMNÍ SKUPINA HRANICE nebylo vyhověno z důvodu porušení Pravidel – hlavní činností není sport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Žadateli č. 8 okr. PŘ název Josef Václavík (</w:t>
      </w:r>
      <w:proofErr w:type="spellStart"/>
      <w:r w:rsidR="009313AD" w:rsidRPr="009313AD">
        <w:rPr>
          <w:rFonts w:cs="Arial"/>
          <w:color w:val="000000" w:themeColor="text1"/>
          <w:szCs w:val="24"/>
        </w:rPr>
        <w:t>Joskin</w:t>
      </w:r>
      <w:proofErr w:type="spellEnd"/>
      <w:r w:rsidR="009313AD" w:rsidRPr="009313AD">
        <w:rPr>
          <w:rFonts w:cs="Arial"/>
          <w:color w:val="000000" w:themeColor="text1"/>
          <w:szCs w:val="24"/>
        </w:rPr>
        <w:t xml:space="preserve"> tenis) nebylo vyhověno z </w:t>
      </w:r>
      <w:r w:rsidR="00A51DE3">
        <w:rPr>
          <w:rFonts w:cs="Arial"/>
          <w:color w:val="000000" w:themeColor="text1"/>
          <w:szCs w:val="24"/>
        </w:rPr>
        <w:t xml:space="preserve">důvodu porušení Pravidel – </w:t>
      </w:r>
      <w:proofErr w:type="spellStart"/>
      <w:r w:rsidR="00A51DE3">
        <w:rPr>
          <w:rFonts w:cs="Arial"/>
          <w:color w:val="000000" w:themeColor="text1"/>
          <w:szCs w:val="24"/>
        </w:rPr>
        <w:t>fyz</w:t>
      </w:r>
      <w:proofErr w:type="spellEnd"/>
      <w:r w:rsidR="00A51DE3">
        <w:rPr>
          <w:rFonts w:cs="Arial"/>
          <w:color w:val="000000" w:themeColor="text1"/>
          <w:szCs w:val="24"/>
        </w:rPr>
        <w:t>. </w:t>
      </w:r>
      <w:r w:rsidR="009313AD" w:rsidRPr="009313AD">
        <w:rPr>
          <w:rFonts w:cs="Arial"/>
          <w:color w:val="000000" w:themeColor="text1"/>
          <w:szCs w:val="24"/>
        </w:rPr>
        <w:t>osoba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 xml:space="preserve">Žadateli č. 18 okr. PŘ název </w:t>
      </w:r>
      <w:proofErr w:type="spellStart"/>
      <w:proofErr w:type="gramStart"/>
      <w:r w:rsidR="009313AD" w:rsidRPr="009313AD">
        <w:rPr>
          <w:rFonts w:cs="Arial"/>
          <w:color w:val="000000" w:themeColor="text1"/>
          <w:szCs w:val="24"/>
        </w:rPr>
        <w:t>o.s</w:t>
      </w:r>
      <w:proofErr w:type="spellEnd"/>
      <w:r w:rsidR="009313AD" w:rsidRPr="009313AD">
        <w:rPr>
          <w:rFonts w:cs="Arial"/>
          <w:color w:val="000000" w:themeColor="text1"/>
          <w:szCs w:val="24"/>
        </w:rPr>
        <w:t>.</w:t>
      </w:r>
      <w:proofErr w:type="gramEnd"/>
      <w:r w:rsidR="009313AD" w:rsidRPr="009313AD">
        <w:rPr>
          <w:rFonts w:cs="Arial"/>
          <w:color w:val="000000" w:themeColor="text1"/>
          <w:szCs w:val="24"/>
        </w:rPr>
        <w:t xml:space="preserve"> KAPPA-HELP nebylo vyhověno z důvodu porušení Pravidel – hlavní činností není sport</w:t>
      </w:r>
      <w:r w:rsidR="009313AD">
        <w:rPr>
          <w:rFonts w:cs="Arial"/>
          <w:color w:val="000000" w:themeColor="text1"/>
          <w:szCs w:val="24"/>
        </w:rPr>
        <w:t xml:space="preserve">, </w:t>
      </w:r>
      <w:r w:rsidR="009313AD" w:rsidRPr="009313AD">
        <w:rPr>
          <w:rFonts w:cs="Arial"/>
          <w:color w:val="000000" w:themeColor="text1"/>
          <w:szCs w:val="24"/>
        </w:rPr>
        <w:t>Žadateli č. 9 okr. ŠU název Sbor dobrovolných hasičů Lesnice nebylo vyhověno z důvodu porušení Pravidel – hlavní činností není sport</w:t>
      </w:r>
      <w:r w:rsidR="009313AD">
        <w:rPr>
          <w:rFonts w:cs="Arial"/>
          <w:color w:val="000000" w:themeColor="text1"/>
          <w:szCs w:val="24"/>
        </w:rPr>
        <w:t xml:space="preserve">. </w:t>
      </w:r>
      <w:r w:rsidR="009313AD" w:rsidRPr="009313AD">
        <w:rPr>
          <w:rFonts w:cs="Arial"/>
          <w:color w:val="000000" w:themeColor="text1"/>
          <w:szCs w:val="24"/>
        </w:rPr>
        <w:t>Žadatelé, kterým dále nebylo vyhověno, nesplnili v dostatečné míře kritérium hodnocení přínosu a efektivity projektu pro Olomoucký kraj a jeho obyvatele, dále kritérium významnosti pořádaných sportovních akc</w:t>
      </w:r>
      <w:r>
        <w:rPr>
          <w:rFonts w:cs="Arial"/>
          <w:color w:val="000000" w:themeColor="text1"/>
          <w:szCs w:val="24"/>
        </w:rPr>
        <w:t>í v regionu Olomouckého kraje a </w:t>
      </w:r>
      <w:r w:rsidR="009313AD" w:rsidRPr="009313AD">
        <w:rPr>
          <w:rFonts w:cs="Arial"/>
          <w:color w:val="000000" w:themeColor="text1"/>
          <w:szCs w:val="24"/>
        </w:rPr>
        <w:t>míru propagace Olomouckého kraje včetně návštěvnosti sportovních akcí. V době hodnocení žádostí byla vyče</w:t>
      </w:r>
      <w:r w:rsidR="009313AD">
        <w:rPr>
          <w:rFonts w:cs="Arial"/>
          <w:color w:val="000000" w:themeColor="text1"/>
          <w:szCs w:val="24"/>
        </w:rPr>
        <w:t>rpána částka na dotační program.</w:t>
      </w:r>
      <w:r>
        <w:rPr>
          <w:rFonts w:cs="Arial"/>
          <w:color w:val="000000" w:themeColor="text1"/>
          <w:szCs w:val="24"/>
        </w:rPr>
        <w:t>“</w:t>
      </w:r>
    </w:p>
    <w:p w:rsidR="00237B66" w:rsidRPr="0037641F" w:rsidRDefault="00237B66" w:rsidP="00516D9F">
      <w:pPr>
        <w:pStyle w:val="Zkladntextodsazen"/>
        <w:numPr>
          <w:ilvl w:val="0"/>
          <w:numId w:val="26"/>
        </w:numPr>
        <w:spacing w:after="0"/>
        <w:ind w:left="1077" w:hanging="357"/>
        <w:jc w:val="both"/>
        <w:rPr>
          <w:rFonts w:cs="Arial"/>
          <w:bCs/>
          <w:color w:val="000000" w:themeColor="text1"/>
          <w:szCs w:val="24"/>
        </w:rPr>
      </w:pPr>
      <w:r>
        <w:rPr>
          <w:color w:val="000000" w:themeColor="text1"/>
        </w:rPr>
        <w:t>V Příloze č. 1 – v názvu změna termínu „příspěvek“ na „dotace“</w:t>
      </w:r>
      <w:r w:rsidR="00271164">
        <w:rPr>
          <w:color w:val="000000" w:themeColor="text1"/>
        </w:rPr>
        <w:t>.</w:t>
      </w:r>
    </w:p>
    <w:p w:rsidR="004334A1" w:rsidRDefault="0037641F" w:rsidP="008E6881">
      <w:pPr>
        <w:pStyle w:val="Odstavecseseznamem"/>
        <w:numPr>
          <w:ilvl w:val="0"/>
          <w:numId w:val="26"/>
        </w:numPr>
        <w:jc w:val="both"/>
        <w:rPr>
          <w:color w:val="000000" w:themeColor="text1"/>
        </w:rPr>
      </w:pPr>
      <w:r>
        <w:rPr>
          <w:color w:val="000000" w:themeColor="text1"/>
        </w:rPr>
        <w:t>Doplněna Příloha č. 2 – Vzorové veřejnoprávní smlouvy o poskytnutí dotace (činnost a akce) mezi Olomouckým krajem a příjemci</w:t>
      </w:r>
      <w:r w:rsidR="00271164">
        <w:rPr>
          <w:color w:val="000000" w:themeColor="text1"/>
        </w:rPr>
        <w:t>.</w:t>
      </w:r>
    </w:p>
    <w:p w:rsidR="004334A1" w:rsidRPr="00271164" w:rsidRDefault="00931F42" w:rsidP="008E6881">
      <w:pPr>
        <w:pStyle w:val="Zkladntextodsazen"/>
        <w:numPr>
          <w:ilvl w:val="0"/>
          <w:numId w:val="26"/>
        </w:numPr>
        <w:jc w:val="both"/>
        <w:rPr>
          <w:rFonts w:cs="Arial"/>
          <w:bCs/>
          <w:color w:val="000000" w:themeColor="text1"/>
          <w:szCs w:val="24"/>
        </w:rPr>
      </w:pPr>
      <w:r>
        <w:rPr>
          <w:color w:val="000000" w:themeColor="text1"/>
        </w:rPr>
        <w:t xml:space="preserve">Doplněna </w:t>
      </w:r>
      <w:r w:rsidRPr="00931F42">
        <w:rPr>
          <w:rFonts w:cs="Arial"/>
          <w:bCs/>
          <w:color w:val="000000" w:themeColor="text1"/>
          <w:szCs w:val="24"/>
        </w:rPr>
        <w:t>Příloha č. 3</w:t>
      </w:r>
      <w:r>
        <w:rPr>
          <w:rFonts w:cs="Arial"/>
          <w:bCs/>
          <w:color w:val="000000" w:themeColor="text1"/>
          <w:szCs w:val="24"/>
        </w:rPr>
        <w:t xml:space="preserve"> – </w:t>
      </w:r>
      <w:r w:rsidRPr="00931F42">
        <w:rPr>
          <w:rFonts w:cs="Arial"/>
          <w:bCs/>
          <w:color w:val="000000" w:themeColor="text1"/>
          <w:szCs w:val="24"/>
        </w:rPr>
        <w:t>Veřejnoprávní smlouva o poskytnutí dotace mezi Olomouckým kraje</w:t>
      </w:r>
      <w:r w:rsidR="00C342FE">
        <w:rPr>
          <w:rFonts w:cs="Arial"/>
          <w:bCs/>
          <w:color w:val="000000" w:themeColor="text1"/>
          <w:szCs w:val="24"/>
        </w:rPr>
        <w:t xml:space="preserve">m a klubem Volejbal </w:t>
      </w:r>
      <w:proofErr w:type="gramStart"/>
      <w:r w:rsidR="00C342FE">
        <w:rPr>
          <w:rFonts w:cs="Arial"/>
          <w:bCs/>
          <w:color w:val="000000" w:themeColor="text1"/>
          <w:szCs w:val="24"/>
        </w:rPr>
        <w:t xml:space="preserve">Přerov, </w:t>
      </w:r>
      <w:proofErr w:type="spellStart"/>
      <w:r w:rsidR="00C342FE">
        <w:rPr>
          <w:rFonts w:cs="Arial"/>
          <w:bCs/>
          <w:color w:val="000000" w:themeColor="text1"/>
          <w:szCs w:val="24"/>
        </w:rPr>
        <w:t>z.s</w:t>
      </w:r>
      <w:proofErr w:type="spellEnd"/>
      <w:r w:rsidR="00271164">
        <w:rPr>
          <w:rFonts w:cs="Arial"/>
          <w:bCs/>
          <w:color w:val="000000" w:themeColor="text1"/>
          <w:szCs w:val="24"/>
        </w:rPr>
        <w:t>.</w:t>
      </w:r>
      <w:proofErr w:type="gramEnd"/>
    </w:p>
    <w:p w:rsidR="002E639C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lastRenderedPageBreak/>
        <w:t>Hlasování o upraveném usnesení: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2.schvaluje poskytnutí dotací jednotlivým příjemcům a ve výši dle upravené důvodové zprávy a dle Přílohy č. 1 důvodové zprávy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3.ukládá Radě Olomouckého kraje zajistit finanční krytí dotací ve výši 2 295 000 Kč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O: Ing. Jiří Rozbořil, hejtman Olomouckého kraje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T: 24. 4. 2015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4.schvaluje uzavření veřejnoprávních smluv o poskytnutí dotací s příjemci dle Přílohy č. 1 důvodové zprávy, ve znění dle vzorové veřejnoprávní smlouvy uvedené v Příloze č. 2 důvodové zprávy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5.schvaluje poskytnutí dotace vrcholovému sportovnímu oddílu klubu Volejbal Přerov, z.s., IČ: 03660575 ve výši 1 300 000 Kč</w:t>
      </w:r>
      <w:bookmarkStart w:id="0" w:name="_GoBack"/>
      <w:bookmarkEnd w:id="0"/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6.schvaluje uzavření veřejnoprávní smlouvy o poskytnutí dotace s příjemcem dle bodu 4 usnesení, ve znění veřejnoprávní smlouvy uvedené v Příloze č. 3 důvodové zprávy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7.nevyhovuje žádostem žadatelů dle Přílohy č. 1 s odůvodněním dle upravené důvodové zprávy</w:t>
      </w:r>
    </w:p>
    <w:p w:rsidR="009F5D2F" w:rsidRPr="009F5D2F" w:rsidRDefault="009F5D2F" w:rsidP="009F5D2F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 xml:space="preserve">8.ukládá podepsat smlouvy dle bodu </w:t>
      </w:r>
      <w:r w:rsidR="007E1011">
        <w:rPr>
          <w:b/>
          <w:bCs/>
          <w:i/>
          <w:noProof/>
          <w:sz w:val="22"/>
          <w:szCs w:val="22"/>
          <w:lang w:eastAsia="en-US"/>
        </w:rPr>
        <w:t>4</w:t>
      </w:r>
      <w:r w:rsidRPr="009F5D2F">
        <w:rPr>
          <w:b/>
          <w:bCs/>
          <w:i/>
          <w:noProof/>
          <w:sz w:val="22"/>
          <w:szCs w:val="22"/>
          <w:lang w:eastAsia="en-US"/>
        </w:rPr>
        <w:t xml:space="preserve"> a 5 usnesení</w:t>
      </w:r>
    </w:p>
    <w:p w:rsidR="002E639C" w:rsidRDefault="009F5D2F" w:rsidP="009F5D2F">
      <w:pPr>
        <w:jc w:val="both"/>
      </w:pPr>
      <w:r w:rsidRPr="009F5D2F">
        <w:rPr>
          <w:b/>
          <w:bCs/>
          <w:i/>
          <w:noProof/>
          <w:sz w:val="22"/>
          <w:szCs w:val="22"/>
          <w:lang w:eastAsia="en-US"/>
        </w:rPr>
        <w:t>O: Ing. Jiří Rozbořil, hejtman Olomouckého kraje</w:t>
      </w:r>
    </w:p>
    <w:p w:rsidR="002E639C" w:rsidRDefault="002E639C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UZ/14/28/2015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81FB2" w:rsidRDefault="00781FB2" w:rsidP="008E6881">
      <w:pPr>
        <w:jc w:val="both"/>
      </w:pPr>
    </w:p>
    <w:p w:rsidR="00762745" w:rsidRDefault="00762745" w:rsidP="008E6881">
      <w:pPr>
        <w:pStyle w:val="ZAKLADNITEXTTUCNY13"/>
      </w:pPr>
      <w:r w:rsidRPr="008949F8">
        <w:t>13.</w:t>
      </w:r>
      <w:r w:rsidRPr="008949F8">
        <w:tab/>
        <w:t>Poskytnutí dotací z Programu pod</w:t>
      </w:r>
      <w:r w:rsidR="00781FB2">
        <w:t>pory kultury a památkové péče v </w:t>
      </w:r>
      <w:r w:rsidRPr="008949F8">
        <w:t>Olomouckém kraji v roce 2015</w:t>
      </w:r>
    </w:p>
    <w:p w:rsidR="00762745" w:rsidRDefault="00762745" w:rsidP="008E6881">
      <w:pPr>
        <w:jc w:val="both"/>
      </w:pPr>
    </w:p>
    <w:p w:rsidR="00612E70" w:rsidRDefault="00762745" w:rsidP="005523B2">
      <w:pPr>
        <w:jc w:val="both"/>
      </w:pPr>
      <w:r>
        <w:t xml:space="preserve">Úvodní slovo přednesl </w:t>
      </w:r>
      <w:r w:rsidR="00AB0D7E" w:rsidRPr="00AB0D7E">
        <w:rPr>
          <w:b/>
        </w:rPr>
        <w:t>Mgr. Rašťák</w:t>
      </w:r>
      <w:r w:rsidR="005523B2">
        <w:rPr>
          <w:b/>
        </w:rPr>
        <w:t xml:space="preserve">, </w:t>
      </w:r>
      <w:r w:rsidR="005523B2">
        <w:t xml:space="preserve">který shrnul informace z předloženého materiálu. </w:t>
      </w:r>
      <w:r w:rsidR="0037641F">
        <w:t>Okomentoval</w:t>
      </w:r>
      <w:r w:rsidR="005523B2">
        <w:t xml:space="preserve"> změny v usnesení, ke kterým došlo na základě nového zákona 24/2015</w:t>
      </w:r>
      <w:r w:rsidR="0037641F">
        <w:t xml:space="preserve"> Sb</w:t>
      </w:r>
      <w:r w:rsidR="005523B2">
        <w:t>.</w:t>
      </w:r>
    </w:p>
    <w:p w:rsidR="005523B2" w:rsidRDefault="003B6049" w:rsidP="00237B66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8949F8">
        <w:rPr>
          <w:rFonts w:eastAsiaTheme="minorHAnsi" w:cs="Arial"/>
          <w:szCs w:val="24"/>
          <w:lang w:eastAsia="en-US"/>
        </w:rPr>
        <w:t xml:space="preserve">Dále </w:t>
      </w:r>
      <w:proofErr w:type="gramStart"/>
      <w:r w:rsidR="0037641F" w:rsidRPr="008949F8">
        <w:rPr>
          <w:rFonts w:eastAsiaTheme="minorHAnsi" w:cs="Arial"/>
          <w:szCs w:val="24"/>
          <w:lang w:eastAsia="en-US"/>
        </w:rPr>
        <w:t>schvalujeme</w:t>
      </w:r>
      <w:proofErr w:type="gramEnd"/>
      <w:r w:rsidR="0037641F" w:rsidRPr="008949F8">
        <w:rPr>
          <w:rFonts w:eastAsiaTheme="minorHAnsi" w:cs="Arial"/>
          <w:szCs w:val="24"/>
          <w:lang w:eastAsia="en-US"/>
        </w:rPr>
        <w:t xml:space="preserve"> </w:t>
      </w:r>
      <w:r w:rsidRPr="008949F8">
        <w:rPr>
          <w:rFonts w:eastAsiaTheme="minorHAnsi" w:cs="Arial"/>
          <w:szCs w:val="24"/>
          <w:lang w:eastAsia="en-US"/>
        </w:rPr>
        <w:t>v</w:t>
      </w:r>
      <w:r w:rsidR="008949F8" w:rsidRPr="008949F8">
        <w:rPr>
          <w:rFonts w:eastAsiaTheme="minorHAnsi" w:cs="Arial"/>
          <w:szCs w:val="24"/>
          <w:lang w:eastAsia="en-US"/>
        </w:rPr>
        <w:t>ýji</w:t>
      </w:r>
      <w:r w:rsidRPr="008949F8">
        <w:rPr>
          <w:rFonts w:eastAsiaTheme="minorHAnsi" w:cs="Arial"/>
          <w:szCs w:val="24"/>
          <w:lang w:eastAsia="en-US"/>
        </w:rPr>
        <w:t>mk</w:t>
      </w:r>
      <w:r w:rsidR="008949F8" w:rsidRPr="008949F8">
        <w:rPr>
          <w:rFonts w:eastAsiaTheme="minorHAnsi" w:cs="Arial"/>
          <w:szCs w:val="24"/>
          <w:lang w:eastAsia="en-US"/>
        </w:rPr>
        <w:t>u</w:t>
      </w:r>
      <w:r w:rsidRPr="008949F8">
        <w:rPr>
          <w:rFonts w:eastAsiaTheme="minorHAnsi" w:cs="Arial"/>
          <w:szCs w:val="24"/>
          <w:lang w:eastAsia="en-US"/>
        </w:rPr>
        <w:t xml:space="preserve"> ze Zásad programu </w:t>
      </w:r>
      <w:proofErr w:type="gramStart"/>
      <w:r w:rsidRPr="008949F8">
        <w:rPr>
          <w:rFonts w:eastAsiaTheme="minorHAnsi" w:cs="Arial"/>
          <w:szCs w:val="24"/>
          <w:lang w:eastAsia="en-US"/>
        </w:rPr>
        <w:t>O</w:t>
      </w:r>
      <w:r w:rsidR="0037641F" w:rsidRPr="008949F8">
        <w:rPr>
          <w:rFonts w:eastAsiaTheme="minorHAnsi" w:cs="Arial"/>
          <w:szCs w:val="24"/>
          <w:lang w:eastAsia="en-US"/>
        </w:rPr>
        <w:t>bnova</w:t>
      </w:r>
      <w:proofErr w:type="gramEnd"/>
      <w:r w:rsidR="0037641F" w:rsidRPr="008949F8">
        <w:rPr>
          <w:rFonts w:eastAsiaTheme="minorHAnsi" w:cs="Arial"/>
          <w:szCs w:val="24"/>
          <w:lang w:eastAsia="en-US"/>
        </w:rPr>
        <w:t xml:space="preserve"> kulturních památek</w:t>
      </w:r>
      <w:r w:rsidRPr="008949F8">
        <w:rPr>
          <w:rFonts w:eastAsiaTheme="minorHAnsi" w:cs="Arial"/>
          <w:szCs w:val="24"/>
          <w:lang w:eastAsia="en-US"/>
        </w:rPr>
        <w:t xml:space="preserve"> v OK</w:t>
      </w:r>
      <w:r w:rsidR="0037641F" w:rsidRPr="008949F8">
        <w:rPr>
          <w:rFonts w:eastAsiaTheme="minorHAnsi" w:cs="Arial"/>
          <w:szCs w:val="24"/>
          <w:lang w:eastAsia="en-US"/>
        </w:rPr>
        <w:t xml:space="preserve">. Jedná se o žádost </w:t>
      </w:r>
      <w:r w:rsidRPr="008949F8">
        <w:rPr>
          <w:rFonts w:eastAsiaTheme="minorHAnsi" w:cs="Arial"/>
          <w:szCs w:val="24"/>
          <w:lang w:eastAsia="en-US"/>
        </w:rPr>
        <w:t>č. 28 Dům u parku,</w:t>
      </w:r>
      <w:r w:rsidR="0037641F" w:rsidRPr="008949F8">
        <w:rPr>
          <w:rFonts w:eastAsiaTheme="minorHAnsi" w:cs="Arial"/>
          <w:szCs w:val="24"/>
          <w:lang w:eastAsia="en-US"/>
        </w:rPr>
        <w:t xml:space="preserve"> </w:t>
      </w:r>
      <w:r w:rsidRPr="008949F8">
        <w:rPr>
          <w:rFonts w:eastAsiaTheme="minorHAnsi" w:cs="Arial"/>
          <w:szCs w:val="24"/>
          <w:lang w:eastAsia="en-US"/>
        </w:rPr>
        <w:t>výmalba historického sálu.</w:t>
      </w:r>
      <w:r w:rsidR="0037641F" w:rsidRPr="008949F8">
        <w:rPr>
          <w:rFonts w:eastAsiaTheme="minorHAnsi" w:cs="Arial"/>
          <w:szCs w:val="24"/>
          <w:lang w:eastAsia="en-US"/>
        </w:rPr>
        <w:t xml:space="preserve"> </w:t>
      </w:r>
      <w:r w:rsidRPr="008949F8">
        <w:rPr>
          <w:rFonts w:eastAsiaTheme="minorHAnsi" w:cs="Arial"/>
          <w:szCs w:val="24"/>
          <w:lang w:eastAsia="en-US"/>
        </w:rPr>
        <w:t>Č</w:t>
      </w:r>
      <w:r w:rsidR="008949F8">
        <w:rPr>
          <w:rFonts w:eastAsiaTheme="minorHAnsi" w:cs="Arial"/>
          <w:szCs w:val="24"/>
          <w:lang w:eastAsia="en-US"/>
        </w:rPr>
        <w:t>ástka 160 tis. </w:t>
      </w:r>
      <w:r w:rsidRPr="008949F8">
        <w:rPr>
          <w:rFonts w:eastAsiaTheme="minorHAnsi" w:cs="Arial"/>
          <w:szCs w:val="24"/>
          <w:lang w:eastAsia="en-US"/>
        </w:rPr>
        <w:t>Kč</w:t>
      </w:r>
      <w:r w:rsidR="00781FB2">
        <w:rPr>
          <w:rFonts w:eastAsiaTheme="minorHAnsi" w:cs="Arial"/>
          <w:szCs w:val="24"/>
          <w:lang w:eastAsia="en-US"/>
        </w:rPr>
        <w:t xml:space="preserve"> je </w:t>
      </w:r>
      <w:r w:rsidRPr="008949F8">
        <w:rPr>
          <w:rFonts w:eastAsiaTheme="minorHAnsi" w:cs="Arial"/>
          <w:szCs w:val="24"/>
          <w:lang w:eastAsia="en-US"/>
        </w:rPr>
        <w:t xml:space="preserve">tedy </w:t>
      </w:r>
      <w:r w:rsidR="0037641F" w:rsidRPr="008949F8">
        <w:rPr>
          <w:rFonts w:eastAsiaTheme="minorHAnsi" w:cs="Arial"/>
          <w:szCs w:val="24"/>
          <w:lang w:eastAsia="en-US"/>
        </w:rPr>
        <w:t>nižší než minimální dotace v</w:t>
      </w:r>
      <w:r w:rsidRPr="008949F8">
        <w:rPr>
          <w:rFonts w:eastAsiaTheme="minorHAnsi" w:cs="Arial"/>
          <w:szCs w:val="24"/>
          <w:lang w:eastAsia="en-US"/>
        </w:rPr>
        <w:t xml:space="preserve"> dotačním programu </w:t>
      </w:r>
      <w:r w:rsidR="00313FFE">
        <w:rPr>
          <w:rFonts w:eastAsiaTheme="minorHAnsi" w:cs="Arial"/>
          <w:szCs w:val="24"/>
          <w:lang w:eastAsia="en-US"/>
        </w:rPr>
        <w:t>(</w:t>
      </w:r>
      <w:r w:rsidRPr="008949F8">
        <w:rPr>
          <w:rFonts w:eastAsiaTheme="minorHAnsi" w:cs="Arial"/>
          <w:szCs w:val="24"/>
          <w:lang w:eastAsia="en-US"/>
        </w:rPr>
        <w:t>200 tis. Kč</w:t>
      </w:r>
      <w:r w:rsidR="00313FFE">
        <w:rPr>
          <w:rFonts w:eastAsiaTheme="minorHAnsi" w:cs="Arial"/>
          <w:szCs w:val="24"/>
          <w:lang w:eastAsia="en-US"/>
        </w:rPr>
        <w:t>)</w:t>
      </w:r>
      <w:r w:rsidRPr="008949F8">
        <w:rPr>
          <w:rFonts w:eastAsiaTheme="minorHAnsi" w:cs="Arial"/>
          <w:szCs w:val="24"/>
          <w:lang w:eastAsia="en-US"/>
        </w:rPr>
        <w:t>.</w:t>
      </w:r>
      <w:r w:rsidR="0037641F" w:rsidRPr="008949F8">
        <w:rPr>
          <w:rFonts w:eastAsiaTheme="minorHAnsi" w:cs="Arial"/>
          <w:szCs w:val="24"/>
          <w:lang w:eastAsia="en-US"/>
        </w:rPr>
        <w:t xml:space="preserve"> </w:t>
      </w:r>
      <w:r w:rsidRPr="008949F8">
        <w:rPr>
          <w:rFonts w:eastAsiaTheme="minorHAnsi" w:cs="Arial"/>
          <w:szCs w:val="24"/>
          <w:lang w:eastAsia="en-US"/>
        </w:rPr>
        <w:t xml:space="preserve">Dále </w:t>
      </w:r>
      <w:r w:rsidR="008949F8">
        <w:rPr>
          <w:rFonts w:eastAsiaTheme="minorHAnsi" w:cs="Arial"/>
          <w:szCs w:val="24"/>
          <w:lang w:eastAsia="en-US"/>
        </w:rPr>
        <w:t>výji</w:t>
      </w:r>
      <w:r w:rsidRPr="008949F8">
        <w:rPr>
          <w:rFonts w:eastAsiaTheme="minorHAnsi" w:cs="Arial"/>
          <w:szCs w:val="24"/>
          <w:lang w:eastAsia="en-US"/>
        </w:rPr>
        <w:t>mka ze Z</w:t>
      </w:r>
      <w:r w:rsidR="0037641F" w:rsidRPr="008949F8">
        <w:rPr>
          <w:rFonts w:eastAsiaTheme="minorHAnsi" w:cs="Arial"/>
          <w:szCs w:val="24"/>
          <w:lang w:eastAsia="en-US"/>
        </w:rPr>
        <w:t xml:space="preserve">ásad </w:t>
      </w:r>
      <w:r w:rsidRPr="008949F8">
        <w:rPr>
          <w:rFonts w:eastAsiaTheme="minorHAnsi" w:cs="Arial"/>
          <w:szCs w:val="24"/>
          <w:lang w:eastAsia="en-US"/>
        </w:rPr>
        <w:t>programu na P</w:t>
      </w:r>
      <w:r w:rsidR="0037641F" w:rsidRPr="008949F8">
        <w:rPr>
          <w:rFonts w:eastAsiaTheme="minorHAnsi" w:cs="Arial"/>
          <w:szCs w:val="24"/>
          <w:lang w:eastAsia="en-US"/>
        </w:rPr>
        <w:t>odporu kulturních aktivit</w:t>
      </w:r>
      <w:r w:rsidRPr="008949F8">
        <w:rPr>
          <w:rFonts w:eastAsiaTheme="minorHAnsi" w:cs="Arial"/>
          <w:szCs w:val="24"/>
          <w:lang w:eastAsia="en-US"/>
        </w:rPr>
        <w:t xml:space="preserve"> v OK</w:t>
      </w:r>
      <w:r w:rsidR="0037641F" w:rsidRPr="008949F8">
        <w:rPr>
          <w:rFonts w:eastAsiaTheme="minorHAnsi" w:cs="Arial"/>
          <w:szCs w:val="24"/>
          <w:lang w:eastAsia="en-US"/>
        </w:rPr>
        <w:t xml:space="preserve">, žádost č. 218 </w:t>
      </w:r>
      <w:r w:rsidRPr="008949F8">
        <w:rPr>
          <w:rFonts w:eastAsiaTheme="minorHAnsi" w:cs="Arial"/>
          <w:szCs w:val="24"/>
          <w:lang w:eastAsia="en-US"/>
        </w:rPr>
        <w:t>Kruh</w:t>
      </w:r>
      <w:r w:rsidR="00313FFE">
        <w:rPr>
          <w:rFonts w:eastAsiaTheme="minorHAnsi" w:cs="Arial"/>
          <w:szCs w:val="24"/>
          <w:lang w:eastAsia="en-US"/>
        </w:rPr>
        <w:t> </w:t>
      </w:r>
      <w:r w:rsidR="0037641F" w:rsidRPr="008949F8">
        <w:rPr>
          <w:rFonts w:eastAsiaTheme="minorHAnsi" w:cs="Arial"/>
          <w:szCs w:val="24"/>
          <w:lang w:eastAsia="en-US"/>
        </w:rPr>
        <w:t xml:space="preserve">přátel </w:t>
      </w:r>
      <w:r w:rsidRPr="008949F8">
        <w:rPr>
          <w:rFonts w:eastAsiaTheme="minorHAnsi" w:cs="Arial"/>
          <w:szCs w:val="24"/>
          <w:lang w:eastAsia="en-US"/>
        </w:rPr>
        <w:t>šumperského</w:t>
      </w:r>
      <w:r w:rsidR="0037641F" w:rsidRPr="008949F8">
        <w:rPr>
          <w:rFonts w:eastAsiaTheme="minorHAnsi" w:cs="Arial"/>
          <w:szCs w:val="24"/>
          <w:lang w:eastAsia="en-US"/>
        </w:rPr>
        <w:t xml:space="preserve"> dětského sboru</w:t>
      </w:r>
      <w:r w:rsidRPr="008949F8">
        <w:rPr>
          <w:rFonts w:eastAsiaTheme="minorHAnsi" w:cs="Arial"/>
          <w:szCs w:val="24"/>
          <w:lang w:eastAsia="en-US"/>
        </w:rPr>
        <w:t xml:space="preserve">, </w:t>
      </w:r>
      <w:proofErr w:type="spellStart"/>
      <w:proofErr w:type="gramStart"/>
      <w:r w:rsidRPr="008949F8">
        <w:rPr>
          <w:rFonts w:eastAsiaTheme="minorHAnsi" w:cs="Arial"/>
          <w:szCs w:val="24"/>
          <w:lang w:eastAsia="en-US"/>
        </w:rPr>
        <w:t>o.s</w:t>
      </w:r>
      <w:proofErr w:type="spellEnd"/>
      <w:r w:rsidRPr="008949F8">
        <w:rPr>
          <w:rFonts w:eastAsiaTheme="minorHAnsi" w:cs="Arial"/>
          <w:szCs w:val="24"/>
          <w:lang w:eastAsia="en-US"/>
        </w:rPr>
        <w:t>.</w:t>
      </w:r>
      <w:proofErr w:type="gramEnd"/>
      <w:r w:rsidR="0037641F" w:rsidRPr="008949F8">
        <w:rPr>
          <w:rFonts w:eastAsiaTheme="minorHAnsi" w:cs="Arial"/>
          <w:szCs w:val="24"/>
          <w:lang w:eastAsia="en-US"/>
        </w:rPr>
        <w:t xml:space="preserve"> </w:t>
      </w:r>
      <w:r w:rsidRPr="008949F8">
        <w:rPr>
          <w:rFonts w:eastAsiaTheme="minorHAnsi" w:cs="Arial"/>
          <w:szCs w:val="24"/>
          <w:lang w:eastAsia="en-US"/>
        </w:rPr>
        <w:t>Žádost byla podána těsně po termínu</w:t>
      </w:r>
      <w:r w:rsidR="008949F8">
        <w:rPr>
          <w:rFonts w:eastAsiaTheme="minorHAnsi" w:cs="Arial"/>
          <w:szCs w:val="24"/>
          <w:lang w:eastAsia="en-US"/>
        </w:rPr>
        <w:t>.</w:t>
      </w:r>
      <w:r w:rsidR="008949F8">
        <w:rPr>
          <w:rFonts w:eastAsiaTheme="minorHAnsi" w:cs="Arial"/>
          <w:szCs w:val="24"/>
          <w:lang w:eastAsia="en-US"/>
        </w:rPr>
        <w:br/>
      </w:r>
      <w:r w:rsidR="0037641F" w:rsidRPr="008949F8">
        <w:rPr>
          <w:rFonts w:eastAsiaTheme="minorHAnsi" w:cs="Arial"/>
          <w:szCs w:val="24"/>
          <w:lang w:eastAsia="en-US"/>
        </w:rPr>
        <w:t>Na str</w:t>
      </w:r>
      <w:r w:rsidR="008949F8" w:rsidRPr="008949F8">
        <w:rPr>
          <w:rFonts w:eastAsiaTheme="minorHAnsi" w:cs="Arial"/>
          <w:szCs w:val="24"/>
          <w:lang w:eastAsia="en-US"/>
        </w:rPr>
        <w:t>.</w:t>
      </w:r>
      <w:r w:rsidR="0037641F" w:rsidRPr="008949F8">
        <w:rPr>
          <w:rFonts w:eastAsiaTheme="minorHAnsi" w:cs="Arial"/>
          <w:szCs w:val="24"/>
          <w:lang w:eastAsia="en-US"/>
        </w:rPr>
        <w:t xml:space="preserve"> 1 </w:t>
      </w:r>
      <w:r w:rsidR="008949F8" w:rsidRPr="008949F8">
        <w:rPr>
          <w:rFonts w:eastAsiaTheme="minorHAnsi" w:cs="Arial"/>
          <w:szCs w:val="24"/>
          <w:lang w:eastAsia="en-US"/>
        </w:rPr>
        <w:t>je</w:t>
      </w:r>
      <w:r w:rsidR="0037641F" w:rsidRPr="008949F8">
        <w:rPr>
          <w:rFonts w:eastAsiaTheme="minorHAnsi" w:cs="Arial"/>
          <w:szCs w:val="24"/>
          <w:lang w:eastAsia="en-US"/>
        </w:rPr>
        <w:t xml:space="preserve"> tabulk</w:t>
      </w:r>
      <w:r w:rsidR="00781FB2">
        <w:rPr>
          <w:rFonts w:eastAsiaTheme="minorHAnsi" w:cs="Arial"/>
          <w:szCs w:val="24"/>
          <w:lang w:eastAsia="en-US"/>
        </w:rPr>
        <w:t>a</w:t>
      </w:r>
      <w:r w:rsidR="0037641F" w:rsidRPr="008949F8">
        <w:rPr>
          <w:rFonts w:eastAsiaTheme="minorHAnsi" w:cs="Arial"/>
          <w:szCs w:val="24"/>
          <w:lang w:eastAsia="en-US"/>
        </w:rPr>
        <w:t xml:space="preserve">, kde </w:t>
      </w:r>
      <w:r w:rsidR="008949F8" w:rsidRPr="008949F8">
        <w:rPr>
          <w:rFonts w:eastAsiaTheme="minorHAnsi" w:cs="Arial"/>
          <w:szCs w:val="24"/>
          <w:lang w:eastAsia="en-US"/>
        </w:rPr>
        <w:t>můžete vidět rozdělení finančních prostředků v</w:t>
      </w:r>
      <w:r w:rsidR="008949F8">
        <w:rPr>
          <w:rFonts w:eastAsiaTheme="minorHAnsi" w:cs="Arial"/>
          <w:szCs w:val="24"/>
          <w:lang w:eastAsia="en-US"/>
        </w:rPr>
        <w:t> </w:t>
      </w:r>
      <w:r w:rsidR="008949F8" w:rsidRPr="008949F8">
        <w:rPr>
          <w:rFonts w:eastAsiaTheme="minorHAnsi" w:cs="Arial"/>
          <w:szCs w:val="24"/>
          <w:lang w:eastAsia="en-US"/>
        </w:rPr>
        <w:t>letošním</w:t>
      </w:r>
      <w:r w:rsidR="008949F8">
        <w:rPr>
          <w:rFonts w:eastAsiaTheme="minorHAnsi" w:cs="Arial"/>
          <w:szCs w:val="24"/>
          <w:lang w:eastAsia="en-US"/>
        </w:rPr>
        <w:t xml:space="preserve"> roce</w:t>
      </w:r>
      <w:r w:rsidR="008949F8" w:rsidRPr="008949F8">
        <w:rPr>
          <w:rFonts w:eastAsiaTheme="minorHAnsi" w:cs="Arial"/>
          <w:szCs w:val="24"/>
          <w:lang w:eastAsia="en-US"/>
        </w:rPr>
        <w:t>.</w:t>
      </w:r>
      <w:r w:rsidR="0037641F" w:rsidRPr="008949F8">
        <w:rPr>
          <w:rFonts w:eastAsiaTheme="minorHAnsi" w:cs="Arial"/>
          <w:szCs w:val="24"/>
          <w:lang w:eastAsia="en-US"/>
        </w:rPr>
        <w:t xml:space="preserve"> </w:t>
      </w:r>
      <w:r w:rsidR="008949F8" w:rsidRPr="008949F8">
        <w:rPr>
          <w:rFonts w:eastAsiaTheme="minorHAnsi" w:cs="Arial"/>
          <w:szCs w:val="24"/>
          <w:lang w:eastAsia="en-US"/>
        </w:rPr>
        <w:t>S</w:t>
      </w:r>
      <w:r w:rsidR="0037641F" w:rsidRPr="008949F8">
        <w:rPr>
          <w:rFonts w:eastAsiaTheme="minorHAnsi" w:cs="Arial"/>
          <w:szCs w:val="24"/>
          <w:lang w:eastAsia="en-US"/>
        </w:rPr>
        <w:t xml:space="preserve">chválená částka byla 19 mil 850 tis. </w:t>
      </w:r>
      <w:r w:rsidR="00781FB2">
        <w:rPr>
          <w:rFonts w:eastAsiaTheme="minorHAnsi" w:cs="Arial"/>
          <w:szCs w:val="24"/>
          <w:lang w:eastAsia="en-US"/>
        </w:rPr>
        <w:t>Kč a</w:t>
      </w:r>
      <w:r w:rsidR="008949F8" w:rsidRPr="008949F8">
        <w:rPr>
          <w:rFonts w:eastAsiaTheme="minorHAnsi" w:cs="Arial"/>
          <w:szCs w:val="24"/>
          <w:lang w:eastAsia="en-US"/>
        </w:rPr>
        <w:t xml:space="preserve"> nyní </w:t>
      </w:r>
      <w:r w:rsidR="00781FB2">
        <w:rPr>
          <w:rFonts w:eastAsiaTheme="minorHAnsi" w:cs="Arial"/>
          <w:szCs w:val="24"/>
          <w:lang w:eastAsia="en-US"/>
        </w:rPr>
        <w:t xml:space="preserve">je </w:t>
      </w:r>
      <w:r w:rsidR="00005C13">
        <w:rPr>
          <w:rFonts w:eastAsiaTheme="minorHAnsi" w:cs="Arial"/>
          <w:szCs w:val="24"/>
          <w:lang w:eastAsia="en-US"/>
        </w:rPr>
        <w:t>navrhovaná částka o </w:t>
      </w:r>
      <w:r w:rsidR="008949F8">
        <w:rPr>
          <w:rFonts w:eastAsiaTheme="minorHAnsi" w:cs="Arial"/>
          <w:szCs w:val="24"/>
          <w:lang w:eastAsia="en-US"/>
        </w:rPr>
        <w:t>29</w:t>
      </w:r>
      <w:r w:rsidR="00271164">
        <w:rPr>
          <w:rFonts w:eastAsiaTheme="minorHAnsi" w:cs="Arial"/>
          <w:szCs w:val="24"/>
          <w:lang w:eastAsia="en-US"/>
        </w:rPr>
        <w:t> </w:t>
      </w:r>
      <w:r w:rsidR="0037641F" w:rsidRPr="008949F8">
        <w:rPr>
          <w:rFonts w:eastAsiaTheme="minorHAnsi" w:cs="Arial"/>
          <w:szCs w:val="24"/>
          <w:lang w:eastAsia="en-US"/>
        </w:rPr>
        <w:t>522</w:t>
      </w:r>
      <w:r w:rsidR="00271164">
        <w:rPr>
          <w:rFonts w:eastAsiaTheme="minorHAnsi" w:cs="Arial"/>
          <w:szCs w:val="24"/>
          <w:lang w:eastAsia="en-US"/>
        </w:rPr>
        <w:t> </w:t>
      </w:r>
      <w:r w:rsidR="008949F8" w:rsidRPr="008949F8">
        <w:rPr>
          <w:rFonts w:eastAsiaTheme="minorHAnsi" w:cs="Arial"/>
          <w:szCs w:val="24"/>
          <w:lang w:eastAsia="en-US"/>
        </w:rPr>
        <w:t xml:space="preserve">Kč </w:t>
      </w:r>
      <w:r w:rsidR="0037641F" w:rsidRPr="008949F8">
        <w:rPr>
          <w:rFonts w:eastAsiaTheme="minorHAnsi" w:cs="Arial"/>
          <w:szCs w:val="24"/>
          <w:lang w:eastAsia="en-US"/>
        </w:rPr>
        <w:t xml:space="preserve">vyšší. </w:t>
      </w:r>
    </w:p>
    <w:p w:rsidR="00271164" w:rsidRDefault="00271164" w:rsidP="00271164">
      <w:pPr>
        <w:jc w:val="both"/>
      </w:pPr>
      <w:r>
        <w:t>Byl promítnutý upravený materiál.</w:t>
      </w:r>
    </w:p>
    <w:p w:rsidR="00271164" w:rsidRPr="00271164" w:rsidRDefault="00271164" w:rsidP="00271164">
      <w:pPr>
        <w:jc w:val="both"/>
      </w:pPr>
    </w:p>
    <w:p w:rsidR="00AB0D7E" w:rsidRPr="00AB0D7E" w:rsidRDefault="00612E70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612E70">
        <w:rPr>
          <w:rFonts w:eastAsiaTheme="minorHAnsi" w:cs="Arial"/>
          <w:b/>
          <w:szCs w:val="24"/>
          <w:lang w:eastAsia="en-US"/>
        </w:rPr>
        <w:t xml:space="preserve">Ing. </w:t>
      </w:r>
      <w:proofErr w:type="spellStart"/>
      <w:r w:rsidR="00AB0D7E" w:rsidRPr="00612E70">
        <w:rPr>
          <w:rFonts w:eastAsiaTheme="minorHAnsi" w:cs="Arial"/>
          <w:b/>
          <w:szCs w:val="24"/>
          <w:lang w:eastAsia="en-US"/>
        </w:rPr>
        <w:t>Vahala</w:t>
      </w:r>
      <w:proofErr w:type="spellEnd"/>
      <w:r w:rsidRPr="00612E70">
        <w:rPr>
          <w:rFonts w:eastAsiaTheme="minorHAnsi" w:cs="Arial"/>
          <w:b/>
          <w:szCs w:val="24"/>
          <w:lang w:eastAsia="en-US"/>
        </w:rPr>
        <w:t>:</w:t>
      </w:r>
      <w:r w:rsidR="00AB0D7E" w:rsidRPr="00AB0D7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Upozornil, že v Příloze č. 1, číslo žádosti 51, </w:t>
      </w:r>
      <w:r w:rsidR="00553CCD">
        <w:rPr>
          <w:rFonts w:eastAsiaTheme="minorHAnsi" w:cs="Arial"/>
          <w:szCs w:val="24"/>
          <w:lang w:eastAsia="en-US"/>
        </w:rPr>
        <w:t>o</w:t>
      </w:r>
      <w:r>
        <w:rPr>
          <w:rFonts w:eastAsiaTheme="minorHAnsi" w:cs="Arial"/>
          <w:szCs w:val="24"/>
          <w:lang w:eastAsia="en-US"/>
        </w:rPr>
        <w:t>kres Přerov, žadatel Hustopeče nad Bečvou</w:t>
      </w:r>
      <w:r w:rsidR="00A46EFF">
        <w:rPr>
          <w:rFonts w:eastAsiaTheme="minorHAnsi" w:cs="Arial"/>
          <w:szCs w:val="24"/>
          <w:lang w:eastAsia="en-US"/>
        </w:rPr>
        <w:t>,</w:t>
      </w:r>
      <w:r>
        <w:rPr>
          <w:rFonts w:eastAsiaTheme="minorHAnsi" w:cs="Arial"/>
          <w:szCs w:val="24"/>
          <w:lang w:eastAsia="en-US"/>
        </w:rPr>
        <w:t xml:space="preserve"> se neshodují čísla s oficiální </w:t>
      </w:r>
      <w:r w:rsidR="00FE1855">
        <w:rPr>
          <w:rFonts w:eastAsiaTheme="minorHAnsi" w:cs="Arial"/>
          <w:szCs w:val="24"/>
          <w:lang w:eastAsia="en-US"/>
        </w:rPr>
        <w:t xml:space="preserve">žádostí ze dne 15. 12. 2014 </w:t>
      </w:r>
    </w:p>
    <w:p w:rsidR="00AB0D7E" w:rsidRPr="00AB0D7E" w:rsidRDefault="00FE1855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FE1855">
        <w:rPr>
          <w:rFonts w:eastAsiaTheme="minorHAnsi" w:cs="Arial"/>
          <w:b/>
          <w:szCs w:val="24"/>
          <w:lang w:eastAsia="en-US"/>
        </w:rPr>
        <w:t>Mgr. Rašť</w:t>
      </w:r>
      <w:r w:rsidR="00AB0D7E" w:rsidRPr="00FE1855">
        <w:rPr>
          <w:rFonts w:eastAsiaTheme="minorHAnsi" w:cs="Arial"/>
          <w:b/>
          <w:szCs w:val="24"/>
          <w:lang w:eastAsia="en-US"/>
        </w:rPr>
        <w:t>ák</w:t>
      </w:r>
      <w:r w:rsidRPr="00FE1855">
        <w:rPr>
          <w:rFonts w:eastAsiaTheme="minorHAnsi" w:cs="Arial"/>
          <w:b/>
          <w:szCs w:val="24"/>
          <w:lang w:eastAsia="en-US"/>
        </w:rPr>
        <w:t>:</w:t>
      </w:r>
      <w:r w:rsidR="00AB0D7E" w:rsidRPr="00AB0D7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N</w:t>
      </w:r>
      <w:r w:rsidR="00AB0D7E" w:rsidRPr="00AB0D7E">
        <w:rPr>
          <w:rFonts w:eastAsiaTheme="minorHAnsi" w:cs="Arial"/>
          <w:szCs w:val="24"/>
          <w:lang w:eastAsia="en-US"/>
        </w:rPr>
        <w:t xml:space="preserve">evylučuji, že mohlo dojít k chybě. </w:t>
      </w:r>
      <w:r>
        <w:rPr>
          <w:rFonts w:eastAsiaTheme="minorHAnsi" w:cs="Arial"/>
          <w:szCs w:val="24"/>
          <w:lang w:eastAsia="en-US"/>
        </w:rPr>
        <w:t xml:space="preserve">Prosím PhDr. </w:t>
      </w:r>
      <w:proofErr w:type="spellStart"/>
      <w:r>
        <w:rPr>
          <w:rFonts w:eastAsiaTheme="minorHAnsi" w:cs="Arial"/>
          <w:szCs w:val="24"/>
          <w:lang w:eastAsia="en-US"/>
        </w:rPr>
        <w:t>Garčice</w:t>
      </w:r>
      <w:proofErr w:type="spellEnd"/>
      <w:r>
        <w:rPr>
          <w:rFonts w:eastAsiaTheme="minorHAnsi" w:cs="Arial"/>
          <w:szCs w:val="24"/>
          <w:lang w:eastAsia="en-US"/>
        </w:rPr>
        <w:t>.</w:t>
      </w:r>
    </w:p>
    <w:p w:rsidR="00FE1855" w:rsidRDefault="00FE1855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FE1855">
        <w:rPr>
          <w:rFonts w:eastAsiaTheme="minorHAnsi" w:cs="Arial"/>
          <w:b/>
          <w:szCs w:val="24"/>
          <w:lang w:eastAsia="en-US"/>
        </w:rPr>
        <w:lastRenderedPageBreak/>
        <w:t xml:space="preserve">PhDr. </w:t>
      </w:r>
      <w:r w:rsidR="00AB0D7E" w:rsidRPr="00FE1855">
        <w:rPr>
          <w:rFonts w:eastAsiaTheme="minorHAnsi" w:cs="Arial"/>
          <w:b/>
          <w:szCs w:val="24"/>
          <w:lang w:eastAsia="en-US"/>
        </w:rPr>
        <w:t>Garčic</w:t>
      </w:r>
      <w:r w:rsidRPr="00FE1855">
        <w:rPr>
          <w:rFonts w:eastAsiaTheme="minorHAnsi" w:cs="Arial"/>
          <w:b/>
          <w:szCs w:val="24"/>
          <w:lang w:eastAsia="en-US"/>
        </w:rPr>
        <w:t>, vedoucí odboru kultury a památkové péče:</w:t>
      </w:r>
      <w:r w:rsidR="00AB0D7E" w:rsidRPr="00AB0D7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Omlouvám se,</w:t>
      </w:r>
      <w:r w:rsidR="00005C13">
        <w:rPr>
          <w:rFonts w:eastAsiaTheme="minorHAnsi" w:cs="Arial"/>
          <w:szCs w:val="24"/>
          <w:lang w:eastAsia="en-US"/>
        </w:rPr>
        <w:t xml:space="preserve"> při </w:t>
      </w:r>
      <w:r w:rsidR="00AB0D7E" w:rsidRPr="00AB0D7E">
        <w:rPr>
          <w:rFonts w:eastAsiaTheme="minorHAnsi" w:cs="Arial"/>
          <w:szCs w:val="24"/>
          <w:lang w:eastAsia="en-US"/>
        </w:rPr>
        <w:t xml:space="preserve">přepisech došlo k této chybě. </w:t>
      </w:r>
      <w:r>
        <w:rPr>
          <w:rFonts w:eastAsiaTheme="minorHAnsi" w:cs="Arial"/>
          <w:szCs w:val="24"/>
          <w:lang w:eastAsia="en-US"/>
        </w:rPr>
        <w:t xml:space="preserve">Již jsem si </w:t>
      </w:r>
      <w:r w:rsidR="002558CA">
        <w:rPr>
          <w:rFonts w:eastAsiaTheme="minorHAnsi" w:cs="Arial"/>
          <w:szCs w:val="24"/>
          <w:lang w:eastAsia="en-US"/>
        </w:rPr>
        <w:t>čísla</w:t>
      </w:r>
      <w:r w:rsidR="00AB0D7E" w:rsidRPr="00AB0D7E">
        <w:rPr>
          <w:rFonts w:eastAsiaTheme="minorHAnsi" w:cs="Arial"/>
          <w:szCs w:val="24"/>
          <w:lang w:eastAsia="en-US"/>
        </w:rPr>
        <w:t>, která uvád</w:t>
      </w:r>
      <w:r>
        <w:rPr>
          <w:rFonts w:eastAsiaTheme="minorHAnsi" w:cs="Arial"/>
          <w:szCs w:val="24"/>
          <w:lang w:eastAsia="en-US"/>
        </w:rPr>
        <w:t>ěl pan zastupitel</w:t>
      </w:r>
      <w:r w:rsidR="002558CA">
        <w:rPr>
          <w:rFonts w:eastAsiaTheme="minorHAnsi" w:cs="Arial"/>
          <w:szCs w:val="24"/>
          <w:lang w:eastAsia="en-US"/>
        </w:rPr>
        <w:t>, ověřoval a</w:t>
      </w:r>
      <w:r>
        <w:rPr>
          <w:rFonts w:eastAsiaTheme="minorHAnsi" w:cs="Arial"/>
          <w:szCs w:val="24"/>
          <w:lang w:eastAsia="en-US"/>
        </w:rPr>
        <w:t xml:space="preserve"> jsou správná</w:t>
      </w:r>
      <w:r w:rsidR="002558CA">
        <w:rPr>
          <w:rFonts w:eastAsiaTheme="minorHAnsi" w:cs="Arial"/>
          <w:szCs w:val="24"/>
          <w:lang w:eastAsia="en-US"/>
        </w:rPr>
        <w:t>.</w:t>
      </w:r>
      <w:r>
        <w:rPr>
          <w:rFonts w:eastAsiaTheme="minorHAnsi" w:cs="Arial"/>
          <w:szCs w:val="24"/>
          <w:lang w:eastAsia="en-US"/>
        </w:rPr>
        <w:t xml:space="preserve"> </w:t>
      </w:r>
      <w:r w:rsidR="002558CA">
        <w:rPr>
          <w:rFonts w:eastAsiaTheme="minorHAnsi" w:cs="Arial"/>
          <w:szCs w:val="24"/>
          <w:lang w:eastAsia="en-US"/>
        </w:rPr>
        <w:t>O</w:t>
      </w:r>
      <w:r>
        <w:rPr>
          <w:rFonts w:eastAsiaTheme="minorHAnsi" w:cs="Arial"/>
          <w:szCs w:val="24"/>
          <w:lang w:eastAsia="en-US"/>
        </w:rPr>
        <w:t xml:space="preserve">pravíme v </w:t>
      </w:r>
      <w:r w:rsidR="00AB0D7E" w:rsidRPr="00AB0D7E">
        <w:rPr>
          <w:rFonts w:eastAsiaTheme="minorHAnsi" w:cs="Arial"/>
          <w:szCs w:val="24"/>
          <w:lang w:eastAsia="en-US"/>
        </w:rPr>
        <w:t xml:space="preserve">naší tabulce. </w:t>
      </w:r>
    </w:p>
    <w:p w:rsidR="00992CA0" w:rsidRDefault="00992CA0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992CA0">
        <w:rPr>
          <w:rFonts w:eastAsiaTheme="minorHAnsi" w:cs="Arial"/>
          <w:b/>
          <w:szCs w:val="24"/>
          <w:lang w:eastAsia="en-US"/>
        </w:rPr>
        <w:t xml:space="preserve">PhDr. </w:t>
      </w:r>
      <w:proofErr w:type="spellStart"/>
      <w:r w:rsidR="00AB0D7E" w:rsidRPr="00992CA0">
        <w:rPr>
          <w:rFonts w:eastAsiaTheme="minorHAnsi" w:cs="Arial"/>
          <w:b/>
          <w:szCs w:val="24"/>
          <w:lang w:eastAsia="en-US"/>
        </w:rPr>
        <w:t>Mačák</w:t>
      </w:r>
      <w:proofErr w:type="spellEnd"/>
      <w:r w:rsidRPr="00992CA0">
        <w:rPr>
          <w:rFonts w:eastAsiaTheme="minorHAnsi" w:cs="Arial"/>
          <w:b/>
          <w:szCs w:val="24"/>
          <w:lang w:eastAsia="en-US"/>
        </w:rPr>
        <w:t>, MBA:</w:t>
      </w:r>
      <w:r w:rsidR="00AB0D7E" w:rsidRPr="00AB0D7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Omlouvám se za předkladatele</w:t>
      </w:r>
      <w:r w:rsidR="00005C13">
        <w:rPr>
          <w:rFonts w:eastAsiaTheme="minorHAnsi" w:cs="Arial"/>
          <w:szCs w:val="24"/>
          <w:lang w:eastAsia="en-US"/>
        </w:rPr>
        <w:t>. Uvedeme tyto náležitosti do </w:t>
      </w:r>
      <w:r w:rsidR="00AB0D7E" w:rsidRPr="00AB0D7E">
        <w:rPr>
          <w:rFonts w:eastAsiaTheme="minorHAnsi" w:cs="Arial"/>
          <w:szCs w:val="24"/>
          <w:lang w:eastAsia="en-US"/>
        </w:rPr>
        <w:t xml:space="preserve">pořádku. </w:t>
      </w:r>
    </w:p>
    <w:p w:rsidR="00992CA0" w:rsidRDefault="00992CA0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992CA0">
        <w:rPr>
          <w:rFonts w:eastAsiaTheme="minorHAnsi" w:cs="Arial"/>
          <w:b/>
          <w:szCs w:val="24"/>
          <w:lang w:eastAsia="en-US"/>
        </w:rPr>
        <w:t xml:space="preserve">Ing. </w:t>
      </w:r>
      <w:proofErr w:type="spellStart"/>
      <w:r w:rsidR="00AB0D7E" w:rsidRPr="00992CA0">
        <w:rPr>
          <w:rFonts w:eastAsiaTheme="minorHAnsi" w:cs="Arial"/>
          <w:b/>
          <w:szCs w:val="24"/>
          <w:lang w:eastAsia="en-US"/>
        </w:rPr>
        <w:t>Vahala</w:t>
      </w:r>
      <w:proofErr w:type="spellEnd"/>
      <w:r w:rsidRPr="00992CA0">
        <w:rPr>
          <w:rFonts w:eastAsiaTheme="minorHAnsi" w:cs="Arial"/>
          <w:b/>
          <w:szCs w:val="24"/>
          <w:lang w:eastAsia="en-US"/>
        </w:rPr>
        <w:t>:</w:t>
      </w:r>
      <w:r w:rsidR="00AB0D7E" w:rsidRPr="00AB0D7E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Poprosil tabulku opravit c</w:t>
      </w:r>
      <w:r w:rsidR="0037641F">
        <w:rPr>
          <w:rFonts w:eastAsiaTheme="minorHAnsi" w:cs="Arial"/>
          <w:szCs w:val="24"/>
          <w:lang w:eastAsia="en-US"/>
        </w:rPr>
        <w:t>elou</w:t>
      </w:r>
      <w:r w:rsidR="00781FB2">
        <w:rPr>
          <w:rFonts w:eastAsiaTheme="minorHAnsi" w:cs="Arial"/>
          <w:szCs w:val="24"/>
          <w:lang w:eastAsia="en-US"/>
        </w:rPr>
        <w:t>,</w:t>
      </w:r>
      <w:r w:rsidR="0037641F">
        <w:rPr>
          <w:rFonts w:eastAsiaTheme="minorHAnsi" w:cs="Arial"/>
          <w:szCs w:val="24"/>
          <w:lang w:eastAsia="en-US"/>
        </w:rPr>
        <w:t xml:space="preserve"> tzn. včetně návrhu dotace</w:t>
      </w:r>
      <w:r w:rsidR="00781FB2">
        <w:rPr>
          <w:rFonts w:eastAsiaTheme="minorHAnsi" w:cs="Arial"/>
          <w:szCs w:val="24"/>
          <w:lang w:eastAsia="en-US"/>
        </w:rPr>
        <w:t>,</w:t>
      </w:r>
      <w:r w:rsidR="0037641F">
        <w:rPr>
          <w:rFonts w:eastAsiaTheme="minorHAnsi" w:cs="Arial"/>
          <w:szCs w:val="24"/>
          <w:lang w:eastAsia="en-US"/>
        </w:rPr>
        <w:t xml:space="preserve"> a shrnul opravené částky. </w:t>
      </w:r>
    </w:p>
    <w:p w:rsidR="008949F8" w:rsidRDefault="00A46EFF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highlight w:val="yellow"/>
          <w:lang w:eastAsia="en-US"/>
        </w:rPr>
      </w:pPr>
      <w:r w:rsidRPr="00A46EFF">
        <w:rPr>
          <w:rFonts w:eastAsiaTheme="minorHAnsi" w:cs="Arial"/>
          <w:b/>
          <w:szCs w:val="24"/>
          <w:lang w:eastAsia="en-US"/>
        </w:rPr>
        <w:t>Mgr. Rašť</w:t>
      </w:r>
      <w:r w:rsidR="00AB0D7E" w:rsidRPr="00A46EFF">
        <w:rPr>
          <w:rFonts w:eastAsiaTheme="minorHAnsi" w:cs="Arial"/>
          <w:b/>
          <w:szCs w:val="24"/>
          <w:lang w:eastAsia="en-US"/>
        </w:rPr>
        <w:t>ák</w:t>
      </w:r>
      <w:r w:rsidRPr="00A46EFF">
        <w:rPr>
          <w:rFonts w:eastAsiaTheme="minorHAnsi" w:cs="Arial"/>
          <w:b/>
          <w:szCs w:val="24"/>
          <w:lang w:eastAsia="en-US"/>
        </w:rPr>
        <w:t>:</w:t>
      </w:r>
      <w:r w:rsidR="00AB0D7E" w:rsidRPr="00AB0D7E">
        <w:rPr>
          <w:rFonts w:eastAsiaTheme="minorHAnsi" w:cs="Arial"/>
          <w:szCs w:val="24"/>
          <w:lang w:eastAsia="en-US"/>
        </w:rPr>
        <w:t xml:space="preserve"> </w:t>
      </w:r>
      <w:r w:rsidR="00992CA0">
        <w:rPr>
          <w:rFonts w:eastAsiaTheme="minorHAnsi" w:cs="Arial"/>
          <w:szCs w:val="24"/>
          <w:lang w:eastAsia="en-US"/>
        </w:rPr>
        <w:t>N</w:t>
      </w:r>
      <w:r w:rsidR="00AB0D7E" w:rsidRPr="00AB0D7E">
        <w:rPr>
          <w:rFonts w:eastAsiaTheme="minorHAnsi" w:cs="Arial"/>
          <w:szCs w:val="24"/>
          <w:lang w:eastAsia="en-US"/>
        </w:rPr>
        <w:t xml:space="preserve">ejsem kompetentní takto rozhodnout. </w:t>
      </w:r>
      <w:r w:rsidR="00992CA0">
        <w:rPr>
          <w:rFonts w:eastAsiaTheme="minorHAnsi" w:cs="Arial"/>
          <w:szCs w:val="24"/>
          <w:lang w:eastAsia="en-US"/>
        </w:rPr>
        <w:t xml:space="preserve">V tuto chvíli bych </w:t>
      </w:r>
      <w:r w:rsidR="00AB0D7E" w:rsidRPr="00AB0D7E">
        <w:rPr>
          <w:rFonts w:eastAsiaTheme="minorHAnsi" w:cs="Arial"/>
          <w:szCs w:val="24"/>
          <w:lang w:eastAsia="en-US"/>
        </w:rPr>
        <w:t xml:space="preserve">doporučoval, </w:t>
      </w:r>
      <w:r w:rsidR="00992CA0">
        <w:rPr>
          <w:rFonts w:eastAsiaTheme="minorHAnsi" w:cs="Arial"/>
          <w:szCs w:val="24"/>
          <w:lang w:eastAsia="en-US"/>
        </w:rPr>
        <w:t>schválit</w:t>
      </w:r>
      <w:r w:rsidR="00AB0D7E" w:rsidRPr="00AB0D7E">
        <w:rPr>
          <w:rFonts w:eastAsiaTheme="minorHAnsi" w:cs="Arial"/>
          <w:szCs w:val="24"/>
          <w:lang w:eastAsia="en-US"/>
        </w:rPr>
        <w:t xml:space="preserve"> návrh</w:t>
      </w:r>
      <w:r w:rsidR="00271164">
        <w:rPr>
          <w:rFonts w:eastAsiaTheme="minorHAnsi" w:cs="Arial"/>
          <w:szCs w:val="24"/>
          <w:lang w:eastAsia="en-US"/>
        </w:rPr>
        <w:t xml:space="preserve"> částky</w:t>
      </w:r>
      <w:r w:rsidR="00AB0D7E" w:rsidRPr="00AB0D7E">
        <w:rPr>
          <w:rFonts w:eastAsiaTheme="minorHAnsi" w:cs="Arial"/>
          <w:szCs w:val="24"/>
          <w:lang w:eastAsia="en-US"/>
        </w:rPr>
        <w:t xml:space="preserve"> tak jak je</w:t>
      </w:r>
      <w:r w:rsidR="00992CA0">
        <w:rPr>
          <w:rFonts w:eastAsiaTheme="minorHAnsi" w:cs="Arial"/>
          <w:szCs w:val="24"/>
          <w:lang w:eastAsia="en-US"/>
        </w:rPr>
        <w:t>.</w:t>
      </w:r>
      <w:r w:rsidR="00AB0D7E" w:rsidRPr="00AB0D7E">
        <w:rPr>
          <w:rFonts w:eastAsiaTheme="minorHAnsi" w:cs="Arial"/>
          <w:szCs w:val="24"/>
          <w:lang w:eastAsia="en-US"/>
        </w:rPr>
        <w:t xml:space="preserve"> </w:t>
      </w:r>
      <w:r w:rsidR="00992CA0">
        <w:rPr>
          <w:rFonts w:eastAsiaTheme="minorHAnsi" w:cs="Arial"/>
          <w:szCs w:val="24"/>
          <w:lang w:eastAsia="en-US"/>
        </w:rPr>
        <w:t>Jedná se o dalších 200 tis. Kč</w:t>
      </w:r>
      <w:r w:rsidR="0037641F">
        <w:rPr>
          <w:rFonts w:eastAsiaTheme="minorHAnsi" w:cs="Arial"/>
          <w:szCs w:val="24"/>
          <w:lang w:eastAsia="en-US"/>
        </w:rPr>
        <w:t xml:space="preserve">. </w:t>
      </w:r>
    </w:p>
    <w:p w:rsidR="00AB0D7E" w:rsidRPr="008949F8" w:rsidRDefault="008949F8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8949F8">
        <w:rPr>
          <w:rFonts w:eastAsiaTheme="minorHAnsi" w:cs="Arial"/>
          <w:b/>
          <w:szCs w:val="24"/>
          <w:lang w:eastAsia="en-US"/>
        </w:rPr>
        <w:t xml:space="preserve">PhDr. </w:t>
      </w:r>
      <w:proofErr w:type="spellStart"/>
      <w:r w:rsidRPr="008949F8">
        <w:rPr>
          <w:rFonts w:eastAsiaTheme="minorHAnsi" w:cs="Arial"/>
          <w:b/>
          <w:szCs w:val="24"/>
          <w:lang w:eastAsia="en-US"/>
        </w:rPr>
        <w:t>Mačák</w:t>
      </w:r>
      <w:proofErr w:type="spellEnd"/>
      <w:r w:rsidRPr="008949F8">
        <w:rPr>
          <w:rFonts w:eastAsiaTheme="minorHAnsi" w:cs="Arial"/>
          <w:b/>
          <w:szCs w:val="24"/>
          <w:lang w:eastAsia="en-US"/>
        </w:rPr>
        <w:t>, MBA:</w:t>
      </w:r>
      <w:r w:rsidRPr="008949F8">
        <w:rPr>
          <w:rFonts w:eastAsiaTheme="minorHAnsi" w:cs="Arial"/>
          <w:szCs w:val="24"/>
          <w:lang w:eastAsia="en-US"/>
        </w:rPr>
        <w:t xml:space="preserve"> Kolega se s Vámi spojí a pokusíme se finance nalézt.</w:t>
      </w:r>
      <w:r w:rsidR="00AB0D7E" w:rsidRPr="008949F8">
        <w:rPr>
          <w:rFonts w:eastAsiaTheme="minorHAnsi" w:cs="Arial"/>
          <w:szCs w:val="24"/>
          <w:lang w:eastAsia="en-US"/>
        </w:rPr>
        <w:t xml:space="preserve"> </w:t>
      </w:r>
    </w:p>
    <w:p w:rsidR="00612E70" w:rsidRDefault="00612E70" w:rsidP="008E6881">
      <w:pPr>
        <w:tabs>
          <w:tab w:val="left" w:pos="990"/>
        </w:tabs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8949F8">
        <w:rPr>
          <w:rFonts w:eastAsiaTheme="minorHAnsi" w:cs="Arial"/>
          <w:b/>
          <w:szCs w:val="24"/>
          <w:lang w:eastAsia="en-US"/>
        </w:rPr>
        <w:t>Mgr. Rašť</w:t>
      </w:r>
      <w:r w:rsidR="00AB0D7E" w:rsidRPr="008949F8">
        <w:rPr>
          <w:rFonts w:eastAsiaTheme="minorHAnsi" w:cs="Arial"/>
          <w:b/>
          <w:szCs w:val="24"/>
          <w:lang w:eastAsia="en-US"/>
        </w:rPr>
        <w:t>ák</w:t>
      </w:r>
      <w:r w:rsidRPr="008949F8">
        <w:rPr>
          <w:rFonts w:eastAsiaTheme="minorHAnsi" w:cs="Arial"/>
          <w:b/>
          <w:szCs w:val="24"/>
          <w:lang w:eastAsia="en-US"/>
        </w:rPr>
        <w:t>:</w:t>
      </w:r>
      <w:r w:rsidR="00AB0D7E" w:rsidRPr="008949F8">
        <w:rPr>
          <w:rFonts w:eastAsiaTheme="minorHAnsi" w:cs="Arial"/>
          <w:szCs w:val="24"/>
          <w:lang w:eastAsia="en-US"/>
        </w:rPr>
        <w:t xml:space="preserve"> </w:t>
      </w:r>
      <w:r w:rsidR="008949F8" w:rsidRPr="008949F8">
        <w:rPr>
          <w:rFonts w:eastAsiaTheme="minorHAnsi" w:cs="Arial"/>
          <w:szCs w:val="24"/>
          <w:lang w:eastAsia="en-US"/>
        </w:rPr>
        <w:t>Návrh dotace</w:t>
      </w:r>
      <w:r w:rsidR="00AB0D7E" w:rsidRPr="008949F8">
        <w:rPr>
          <w:rFonts w:eastAsiaTheme="minorHAnsi" w:cs="Arial"/>
          <w:szCs w:val="24"/>
          <w:lang w:eastAsia="en-US"/>
        </w:rPr>
        <w:t xml:space="preserve"> zůstává 300</w:t>
      </w:r>
      <w:r w:rsidRPr="008949F8">
        <w:rPr>
          <w:rFonts w:eastAsiaTheme="minorHAnsi" w:cs="Arial"/>
          <w:szCs w:val="24"/>
          <w:lang w:eastAsia="en-US"/>
        </w:rPr>
        <w:t> </w:t>
      </w:r>
      <w:r w:rsidR="00AB0D7E" w:rsidRPr="008949F8">
        <w:rPr>
          <w:rFonts w:eastAsiaTheme="minorHAnsi" w:cs="Arial"/>
          <w:szCs w:val="24"/>
          <w:lang w:eastAsia="en-US"/>
        </w:rPr>
        <w:t>000</w:t>
      </w:r>
      <w:r w:rsidRPr="008949F8">
        <w:rPr>
          <w:rFonts w:eastAsiaTheme="minorHAnsi" w:cs="Arial"/>
          <w:szCs w:val="24"/>
          <w:lang w:eastAsia="en-US"/>
        </w:rPr>
        <w:t xml:space="preserve"> Kč.</w:t>
      </w:r>
      <w:r w:rsidR="00AB0D7E" w:rsidRPr="008949F8">
        <w:rPr>
          <w:rFonts w:eastAsiaTheme="minorHAnsi" w:cs="Arial"/>
          <w:szCs w:val="24"/>
          <w:lang w:eastAsia="en-US"/>
        </w:rPr>
        <w:t xml:space="preserve"> </w:t>
      </w:r>
    </w:p>
    <w:p w:rsidR="008D4237" w:rsidRPr="00313FFE" w:rsidRDefault="008965C3" w:rsidP="008D4237">
      <w:pPr>
        <w:jc w:val="both"/>
      </w:pPr>
      <w:r>
        <w:t>V souvislosti se zákonem č. 24/2015 Sb. (informace byly poskytnuty Mgr. Kamasovou v rámci projednávání programu ZOK), byly v předloženém materiálu provedeny změny:</w:t>
      </w:r>
    </w:p>
    <w:p w:rsidR="008D4237" w:rsidRPr="009D1C2C" w:rsidRDefault="008D4237" w:rsidP="00237B66">
      <w:pPr>
        <w:pStyle w:val="Odstavecseseznamem"/>
        <w:numPr>
          <w:ilvl w:val="0"/>
          <w:numId w:val="27"/>
        </w:numPr>
        <w:ind w:hanging="11"/>
        <w:jc w:val="both"/>
        <w:rPr>
          <w:rFonts w:eastAsia="Calibri" w:cs="Arial"/>
          <w:color w:val="000000" w:themeColor="text1"/>
          <w:szCs w:val="24"/>
          <w:lang w:eastAsia="en-US"/>
        </w:rPr>
      </w:pPr>
      <w:r w:rsidRPr="00313FFE">
        <w:rPr>
          <w:color w:val="000000" w:themeColor="text1"/>
        </w:rPr>
        <w:t>V důvodové zprávě</w:t>
      </w:r>
      <w:r w:rsidRPr="008D4237">
        <w:rPr>
          <w:color w:val="000000" w:themeColor="text1"/>
        </w:rPr>
        <w:t xml:space="preserve"> – </w:t>
      </w:r>
      <w:r w:rsidR="008965C3">
        <w:rPr>
          <w:color w:val="000000" w:themeColor="text1"/>
        </w:rPr>
        <w:t xml:space="preserve">na str. 3 </w:t>
      </w:r>
      <w:r w:rsidR="00972509">
        <w:rPr>
          <w:color w:val="000000" w:themeColor="text1"/>
        </w:rPr>
        <w:t>doplněn text</w:t>
      </w:r>
      <w:r w:rsidR="008965C3">
        <w:rPr>
          <w:color w:val="000000" w:themeColor="text1"/>
        </w:rPr>
        <w:t xml:space="preserve"> k důvodům nevyhovění žádosti: </w:t>
      </w:r>
      <w:r w:rsidR="00972509" w:rsidRPr="00B15AA9">
        <w:rPr>
          <w:color w:val="000000" w:themeColor="text1"/>
        </w:rPr>
        <w:t>„</w:t>
      </w:r>
      <w:r w:rsidRPr="00B15AA9">
        <w:rPr>
          <w:rFonts w:eastAsia="Calibri" w:cs="Arial"/>
          <w:color w:val="000000" w:themeColor="text1"/>
          <w:szCs w:val="24"/>
          <w:lang w:eastAsia="en-US"/>
        </w:rPr>
        <w:t>Žadateli č. 4 v programu „Obnova staveb drobné architektury místního významu v Olomouckém kraji“, obec Babice, oprava památníku padlým v Babicích, nebylo vyhověno z důvodu, že se nejednalo o opravu ani záchranu objektu, ze kterého se dochoval pouze poškozený betonový základ a torza postranních desek, ale prakticky o výstavbu nového objektu.</w:t>
      </w:r>
      <w:r w:rsidR="0059516B">
        <w:rPr>
          <w:rFonts w:eastAsia="Calibri" w:cs="Arial"/>
          <w:color w:val="000000" w:themeColor="text1"/>
          <w:szCs w:val="24"/>
          <w:lang w:eastAsia="en-US"/>
        </w:rPr>
        <w:t xml:space="preserve"> </w:t>
      </w:r>
      <w:r w:rsidR="004F0D50">
        <w:rPr>
          <w:rFonts w:eastAsia="Calibri" w:cs="Arial"/>
          <w:color w:val="000000" w:themeColor="text1"/>
          <w:szCs w:val="24"/>
          <w:lang w:eastAsia="en-US"/>
        </w:rPr>
        <w:t>Žadateli č. 46 v </w:t>
      </w:r>
      <w:r w:rsidRPr="009D1C2C">
        <w:rPr>
          <w:rFonts w:eastAsia="Calibri" w:cs="Arial"/>
          <w:color w:val="000000" w:themeColor="text1"/>
          <w:szCs w:val="24"/>
          <w:lang w:eastAsia="en-US"/>
        </w:rPr>
        <w:t>programu „Obnova staveb drobné architektury místního významu v Olomouckém kraji“ Římskokatolická farnost Výšovice,  restaurování kamenného erbu nad hlavním vstupem kostela</w:t>
      </w:r>
      <w:r w:rsidR="004F0D50">
        <w:rPr>
          <w:rFonts w:eastAsia="Calibri" w:cs="Arial"/>
          <w:color w:val="000000" w:themeColor="text1"/>
          <w:szCs w:val="24"/>
          <w:lang w:eastAsia="en-US"/>
        </w:rPr>
        <w:t>, nebylo vyhověno z důvodu, že </w:t>
      </w:r>
      <w:r w:rsidRPr="009D1C2C">
        <w:rPr>
          <w:rFonts w:eastAsia="Calibri" w:cs="Arial"/>
          <w:color w:val="000000" w:themeColor="text1"/>
          <w:szCs w:val="24"/>
          <w:lang w:eastAsia="en-US"/>
        </w:rPr>
        <w:t>žádost nevyhovuje podmínkám programu, nejedná se o obnovu nebo záchranu objektu drobné architektury. Žadatelé, kterým dále nebylo vyhověno v programu „Obnova kulturních památek v Olomouckém kraji“, nesplnili v dostatečné míře kritérium hodnocení zvýšení prezentace památkového fondu v krajském měřítku. U žadatelů, kterým nebylo vyhověno v programu „Obnova staveb drobné architektury místního významu v Olomouckém kraji“, nebyla dostatečně hodnocena vhodnost případného využití objektu s ohledem na jeho kulturně historické hodnoty. Žadatelé, kterým nebylo vyhověno v programu „Podpora kulturních aktivit v Olomouckém kraji v roce 2015“, nesplnili v dostatečné míře prioritu rozšíření a zkvalitnění stávající nabídky kulturních a zájmových aktivit pro volný čas, zvýšení počtu osob využívajících této nabídky a míru propagace Olomouckého kraje.</w:t>
      </w:r>
      <w:r w:rsidR="00313FFE">
        <w:rPr>
          <w:rFonts w:eastAsia="Calibri" w:cs="Arial"/>
          <w:color w:val="000000" w:themeColor="text1"/>
          <w:szCs w:val="24"/>
          <w:lang w:eastAsia="en-US"/>
        </w:rPr>
        <w:t>“</w:t>
      </w:r>
    </w:p>
    <w:p w:rsidR="008D4237" w:rsidRPr="00313FFE" w:rsidRDefault="008D4237" w:rsidP="00313FFE">
      <w:pPr>
        <w:ind w:left="12" w:firstLine="708"/>
        <w:jc w:val="both"/>
        <w:rPr>
          <w:rFonts w:eastAsia="Calibri" w:cs="Arial"/>
          <w:color w:val="000000" w:themeColor="text1"/>
          <w:szCs w:val="24"/>
          <w:lang w:eastAsia="en-US"/>
        </w:rPr>
      </w:pPr>
      <w:r w:rsidRPr="00B15AA9">
        <w:rPr>
          <w:rFonts w:eastAsia="Calibri" w:cs="Arial"/>
          <w:color w:val="000000" w:themeColor="text1"/>
          <w:szCs w:val="24"/>
          <w:lang w:eastAsia="en-US"/>
        </w:rPr>
        <w:t>V době hodnocení žádostí byla vyčerpána částka na dotační program.</w:t>
      </w:r>
    </w:p>
    <w:p w:rsidR="00AA3080" w:rsidRPr="00AA3080" w:rsidRDefault="00AA3080" w:rsidP="00237B66">
      <w:pPr>
        <w:pStyle w:val="Odstavecseseznamem"/>
        <w:numPr>
          <w:ilvl w:val="0"/>
          <w:numId w:val="26"/>
        </w:numPr>
        <w:ind w:left="709" w:firstLine="11"/>
        <w:jc w:val="both"/>
        <w:rPr>
          <w:color w:val="000000" w:themeColor="text1"/>
        </w:rPr>
      </w:pPr>
      <w:r w:rsidRPr="00AA3080">
        <w:rPr>
          <w:color w:val="000000" w:themeColor="text1"/>
        </w:rPr>
        <w:t>Doplněn</w:t>
      </w:r>
      <w:r>
        <w:rPr>
          <w:color w:val="000000" w:themeColor="text1"/>
        </w:rPr>
        <w:t xml:space="preserve">a </w:t>
      </w:r>
      <w:r w:rsidRPr="00237B66">
        <w:rPr>
          <w:rFonts w:cs="Arial"/>
          <w:szCs w:val="24"/>
        </w:rPr>
        <w:t>Příloha č. 2</w:t>
      </w:r>
      <w:r w:rsidR="00237B66">
        <w:rPr>
          <w:rFonts w:cs="Arial"/>
          <w:szCs w:val="24"/>
        </w:rPr>
        <w:t xml:space="preserve"> </w:t>
      </w:r>
      <w:r w:rsidR="00237B66" w:rsidRPr="00AA3080">
        <w:rPr>
          <w:rFonts w:cs="Arial"/>
          <w:szCs w:val="24"/>
        </w:rPr>
        <w:t>–</w:t>
      </w:r>
      <w:r w:rsidRPr="00AA3080">
        <w:rPr>
          <w:rFonts w:cs="Arial"/>
          <w:szCs w:val="24"/>
        </w:rPr>
        <w:t xml:space="preserve"> </w:t>
      </w:r>
      <w:r w:rsidRPr="00AA3080">
        <w:rPr>
          <w:szCs w:val="24"/>
        </w:rPr>
        <w:t>Vz</w:t>
      </w:r>
      <w:r w:rsidRPr="00AA3080">
        <w:rPr>
          <w:rFonts w:cs="Arial"/>
          <w:szCs w:val="24"/>
        </w:rPr>
        <w:t>orová veřejnoprávní smlouva o poskytnutí dotace s p</w:t>
      </w:r>
      <w:r w:rsidR="00237B66">
        <w:rPr>
          <w:rFonts w:cs="Arial"/>
          <w:szCs w:val="24"/>
        </w:rPr>
        <w:t xml:space="preserve">říjemci </w:t>
      </w:r>
      <w:r w:rsidR="00237B66" w:rsidRPr="00AA3080">
        <w:rPr>
          <w:rFonts w:cs="Arial"/>
          <w:szCs w:val="24"/>
        </w:rPr>
        <w:t>–</w:t>
      </w:r>
      <w:r w:rsidRPr="00AA3080">
        <w:rPr>
          <w:rFonts w:cs="Arial"/>
          <w:szCs w:val="24"/>
        </w:rPr>
        <w:t xml:space="preserve"> Obnova kulturních památek v Olomouckém kraji</w:t>
      </w:r>
      <w:r w:rsidR="00B715F3">
        <w:rPr>
          <w:rFonts w:cs="Arial"/>
          <w:szCs w:val="24"/>
        </w:rPr>
        <w:t>.</w:t>
      </w:r>
      <w:r w:rsidRPr="00AA3080">
        <w:rPr>
          <w:rFonts w:cs="Arial"/>
          <w:szCs w:val="24"/>
        </w:rPr>
        <w:t xml:space="preserve"> </w:t>
      </w:r>
    </w:p>
    <w:p w:rsidR="00AA3080" w:rsidRPr="00AA3080" w:rsidRDefault="00AA3080" w:rsidP="00237B66">
      <w:pPr>
        <w:pStyle w:val="Odstavecseseznamem"/>
        <w:numPr>
          <w:ilvl w:val="0"/>
          <w:numId w:val="26"/>
        </w:numPr>
        <w:ind w:left="709" w:firstLine="11"/>
        <w:jc w:val="both"/>
        <w:rPr>
          <w:color w:val="000000" w:themeColor="text1"/>
        </w:rPr>
      </w:pPr>
      <w:r>
        <w:rPr>
          <w:color w:val="000000" w:themeColor="text1"/>
        </w:rPr>
        <w:t xml:space="preserve">Doplněna </w:t>
      </w:r>
      <w:r w:rsidRPr="00237B66">
        <w:rPr>
          <w:rFonts w:cs="Arial"/>
          <w:szCs w:val="24"/>
        </w:rPr>
        <w:t>Příloha č. 3</w:t>
      </w:r>
      <w:r w:rsidRPr="00AA3080">
        <w:rPr>
          <w:rFonts w:cs="Arial"/>
          <w:szCs w:val="24"/>
        </w:rPr>
        <w:t xml:space="preserve"> </w:t>
      </w:r>
      <w:r w:rsidR="00237B66" w:rsidRPr="00AA3080">
        <w:rPr>
          <w:rFonts w:cs="Arial"/>
          <w:szCs w:val="24"/>
        </w:rPr>
        <w:t>–</w:t>
      </w:r>
      <w:r w:rsidRPr="00AA3080">
        <w:rPr>
          <w:rFonts w:cs="Arial"/>
          <w:szCs w:val="24"/>
        </w:rPr>
        <w:t xml:space="preserve"> Vzorová veřejnoprávní smlouva o poskytnutí dotace s příjemci </w:t>
      </w:r>
      <w:r w:rsidR="00237B66" w:rsidRPr="00AA3080">
        <w:rPr>
          <w:rFonts w:cs="Arial"/>
          <w:szCs w:val="24"/>
        </w:rPr>
        <w:t>–</w:t>
      </w:r>
      <w:r w:rsidRPr="00AA3080">
        <w:rPr>
          <w:rFonts w:cs="Arial"/>
          <w:szCs w:val="24"/>
        </w:rPr>
        <w:t xml:space="preserve"> Obnova staveb drobné architektury místního významu v Olomouckém kraji</w:t>
      </w:r>
      <w:r w:rsidR="00B715F3">
        <w:rPr>
          <w:rFonts w:cs="Arial"/>
          <w:szCs w:val="24"/>
        </w:rPr>
        <w:t>.</w:t>
      </w:r>
      <w:r w:rsidRPr="00AA3080">
        <w:rPr>
          <w:rFonts w:cs="Arial"/>
          <w:szCs w:val="24"/>
        </w:rPr>
        <w:t xml:space="preserve"> </w:t>
      </w:r>
    </w:p>
    <w:p w:rsidR="00AA3080" w:rsidRPr="00A51DE3" w:rsidRDefault="00AA3080" w:rsidP="00313FFE">
      <w:pPr>
        <w:pStyle w:val="Odstavecseseznamem"/>
        <w:numPr>
          <w:ilvl w:val="0"/>
          <w:numId w:val="26"/>
        </w:numPr>
        <w:ind w:left="709" w:firstLine="0"/>
        <w:jc w:val="both"/>
        <w:rPr>
          <w:color w:val="000000" w:themeColor="text1"/>
        </w:rPr>
      </w:pPr>
      <w:r>
        <w:rPr>
          <w:rFonts w:cs="Arial"/>
          <w:szCs w:val="24"/>
        </w:rPr>
        <w:t xml:space="preserve">Doplněna </w:t>
      </w:r>
      <w:r w:rsidRPr="00237B66">
        <w:rPr>
          <w:rFonts w:cs="Arial"/>
          <w:szCs w:val="24"/>
        </w:rPr>
        <w:t>Příloha č. 4</w:t>
      </w:r>
      <w:r w:rsidRPr="00AA3080">
        <w:rPr>
          <w:rFonts w:cs="Arial"/>
          <w:szCs w:val="24"/>
        </w:rPr>
        <w:t xml:space="preserve"> - Vzorová veřejnoprávní smlouva</w:t>
      </w:r>
      <w:r w:rsidR="00237B66">
        <w:rPr>
          <w:rFonts w:cs="Arial"/>
          <w:szCs w:val="24"/>
        </w:rPr>
        <w:t xml:space="preserve"> o poskytnutí dotace s příjemci</w:t>
      </w:r>
      <w:r w:rsidRPr="00AA3080">
        <w:rPr>
          <w:rFonts w:cs="Arial"/>
          <w:szCs w:val="24"/>
        </w:rPr>
        <w:t xml:space="preserve"> – Podpora kulturních aktivit v Olomouckém kraji v roce 2015 na akci</w:t>
      </w:r>
      <w:r w:rsidR="00B715F3">
        <w:rPr>
          <w:rFonts w:cs="Arial"/>
          <w:szCs w:val="24"/>
        </w:rPr>
        <w:t>.</w:t>
      </w:r>
      <w:r w:rsidRPr="00AA3080">
        <w:rPr>
          <w:rFonts w:cs="Arial"/>
          <w:szCs w:val="24"/>
        </w:rPr>
        <w:t xml:space="preserve"> </w:t>
      </w:r>
    </w:p>
    <w:p w:rsidR="00AA3080" w:rsidRPr="00EE1314" w:rsidRDefault="00E25A72" w:rsidP="00AA3080">
      <w:pPr>
        <w:jc w:val="both"/>
        <w:rPr>
          <w:u w:val="single"/>
        </w:rPr>
      </w:pPr>
      <w:r>
        <w:rPr>
          <w:u w:val="single"/>
        </w:rPr>
        <w:lastRenderedPageBreak/>
        <w:t>Byla provedena t</w:t>
      </w:r>
      <w:r w:rsidR="00AA3080">
        <w:rPr>
          <w:u w:val="single"/>
        </w:rPr>
        <w:t>echnická oprava</w:t>
      </w:r>
      <w:r w:rsidR="00AA3080" w:rsidRPr="00EE1314">
        <w:rPr>
          <w:u w:val="single"/>
        </w:rPr>
        <w:t xml:space="preserve"> v Příloze č. 1:</w:t>
      </w:r>
    </w:p>
    <w:p w:rsidR="00AA3080" w:rsidRDefault="00AA3080" w:rsidP="00AA3080">
      <w:pPr>
        <w:pStyle w:val="Odstavecseseznamem"/>
        <w:numPr>
          <w:ilvl w:val="0"/>
          <w:numId w:val="32"/>
        </w:numPr>
        <w:ind w:hanging="11"/>
        <w:jc w:val="both"/>
      </w:pPr>
      <w:r w:rsidRPr="00AA3080">
        <w:rPr>
          <w:rFonts w:eastAsiaTheme="minorHAnsi" w:cs="Arial"/>
          <w:szCs w:val="24"/>
          <w:lang w:eastAsia="en-US"/>
        </w:rPr>
        <w:t>Str. 5, řádek 51</w:t>
      </w:r>
      <w:r>
        <w:t>, oprava částky v kolonce Celkové náklady 2015 Kč – číslo 686 262 nahrazeno číslem 1 095</w:t>
      </w:r>
      <w:r w:rsidR="00B715F3">
        <w:t> </w:t>
      </w:r>
      <w:r>
        <w:t>772</w:t>
      </w:r>
      <w:r w:rsidR="00B715F3">
        <w:t>.</w:t>
      </w:r>
    </w:p>
    <w:p w:rsidR="00AA3080" w:rsidRDefault="00AA3080" w:rsidP="009D1C2C">
      <w:pPr>
        <w:pStyle w:val="Odstavecseseznamem"/>
        <w:numPr>
          <w:ilvl w:val="0"/>
          <w:numId w:val="32"/>
        </w:numPr>
        <w:ind w:hanging="11"/>
        <w:jc w:val="both"/>
      </w:pPr>
      <w:r>
        <w:t>Str. 5., řádek 51, oprava částky v kolonce Požadovaná částka 2015 Kč – číslo 340 000 nahrazeno číslem 500</w:t>
      </w:r>
      <w:r w:rsidR="00B715F3">
        <w:t> </w:t>
      </w:r>
      <w:r>
        <w:t>000</w:t>
      </w:r>
      <w:r w:rsidR="00B715F3">
        <w:t>.</w:t>
      </w:r>
    </w:p>
    <w:p w:rsidR="00AA3080" w:rsidRDefault="00AA3080" w:rsidP="00AA3080">
      <w:pPr>
        <w:pStyle w:val="Odstavecseseznamem"/>
        <w:numPr>
          <w:ilvl w:val="0"/>
          <w:numId w:val="32"/>
        </w:numPr>
        <w:ind w:hanging="11"/>
        <w:jc w:val="both"/>
      </w:pPr>
      <w:r>
        <w:t>V kontextu uvedené úpravy se změnily sumarizační položky</w:t>
      </w:r>
      <w:r w:rsidR="00B715F3">
        <w:t>.</w:t>
      </w:r>
    </w:p>
    <w:p w:rsidR="00762745" w:rsidRDefault="00762745" w:rsidP="008E6881">
      <w:pPr>
        <w:jc w:val="both"/>
      </w:pPr>
    </w:p>
    <w:p w:rsidR="002E639C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2.schvaluje poskytnutí dotací dle upravené Přílohy č. 1 upravené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 xml:space="preserve">3.schvaluje </w:t>
      </w:r>
    </w:p>
    <w:p w:rsidR="009F5D2F" w:rsidRPr="009F5D2F" w:rsidRDefault="009F5D2F" w:rsidP="00781FB2">
      <w:pPr>
        <w:widowControl w:val="0"/>
        <w:autoSpaceDE w:val="0"/>
        <w:autoSpaceDN w:val="0"/>
        <w:adjustRightInd w:val="0"/>
        <w:spacing w:after="119"/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a) výjimku ze Zásad programu Obnova kulturní</w:t>
      </w:r>
      <w:r w:rsidR="00B13E6C">
        <w:rPr>
          <w:b/>
          <w:bCs/>
          <w:i/>
          <w:noProof/>
          <w:sz w:val="22"/>
          <w:szCs w:val="22"/>
          <w:lang w:eastAsia="en-US"/>
        </w:rPr>
        <w:t>ch památek v Olomouckém kraji u </w:t>
      </w:r>
      <w:r w:rsidRPr="009F5D2F">
        <w:rPr>
          <w:b/>
          <w:bCs/>
          <w:i/>
          <w:noProof/>
          <w:sz w:val="22"/>
          <w:szCs w:val="22"/>
          <w:lang w:eastAsia="en-US"/>
        </w:rPr>
        <w:t>žádosti č. 28, Přílohy č. 1/I:</w:t>
      </w:r>
    </w:p>
    <w:p w:rsidR="009F5D2F" w:rsidRPr="009F5D2F" w:rsidRDefault="009F5D2F" w:rsidP="00781FB2">
      <w:pPr>
        <w:widowControl w:val="0"/>
        <w:autoSpaceDE w:val="0"/>
        <w:autoSpaceDN w:val="0"/>
        <w:adjustRightInd w:val="0"/>
        <w:spacing w:after="119"/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Žádost č. 28 - Dům u parku, s.r.o. Olomouc, se sídlem tř. Svornosti 1177/57, Olomouc 779 00, název akce: měšťanský dům, Palackého č.p. 75/21, v Olomouci, parc. č. st. 106/1, 433/3, výmalba historického sálu</w:t>
      </w:r>
    </w:p>
    <w:p w:rsidR="009F5D2F" w:rsidRPr="009F5D2F" w:rsidRDefault="009F5D2F" w:rsidP="00781FB2">
      <w:pPr>
        <w:widowControl w:val="0"/>
        <w:autoSpaceDE w:val="0"/>
        <w:autoSpaceDN w:val="0"/>
        <w:adjustRightInd w:val="0"/>
        <w:spacing w:after="119"/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b) výjimku ze Zásad programu Podpora kulturních aktivit v Olomouckém kraji u žádosti č. 218, Přílohy č. 1/III:</w:t>
      </w:r>
    </w:p>
    <w:p w:rsidR="009F5D2F" w:rsidRPr="009F5D2F" w:rsidRDefault="009F5D2F" w:rsidP="00781FB2">
      <w:pPr>
        <w:widowControl w:val="0"/>
        <w:autoSpaceDE w:val="0"/>
        <w:autoSpaceDN w:val="0"/>
        <w:adjustRightInd w:val="0"/>
        <w:spacing w:after="119"/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Žádost č. 218 - KRUH PŘÁTEL ŠUMPERSKÉHO DĚTSKÉHO SBORU, o.s., Komenského 810/9, Šumperk, 787 01, projekt Motýli Šumperk – mezinárodní koncertní aktivity v roce 2015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4.schvaluje uzavření veřejnoprávních smluv o poskytnutí dotací s příjemci dle Přílohy č. 1 upravené důvodové zprávy, ve znění dle vzorových veřejnoprávních smluv uvedených v přílohách č. 2 – 4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5.nevyhovuje žádostem žadatelů dle Přílohy č. 1 s odůvodněním dle upravené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6.ukládá Radě Olomouckého kraje zabezpečit dofinancování částky 29 522 Kč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O: Mgr. Radovan Rašťák, náměstek hejtmana</w:t>
      </w:r>
    </w:p>
    <w:p w:rsidR="002E639C" w:rsidRDefault="009F5D2F" w:rsidP="00781FB2">
      <w:pPr>
        <w:jc w:val="both"/>
      </w:pPr>
      <w:r w:rsidRPr="009F5D2F">
        <w:rPr>
          <w:b/>
          <w:bCs/>
          <w:i/>
          <w:noProof/>
          <w:sz w:val="22"/>
          <w:szCs w:val="22"/>
          <w:lang w:eastAsia="en-US"/>
        </w:rPr>
        <w:t>T: ihned</w:t>
      </w:r>
    </w:p>
    <w:p w:rsidR="002E639C" w:rsidRDefault="002E639C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UZ/14/29/2015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81FB2" w:rsidRDefault="00781FB2" w:rsidP="008E6881">
      <w:pPr>
        <w:jc w:val="both"/>
      </w:pPr>
    </w:p>
    <w:p w:rsidR="00A51DE3" w:rsidRDefault="00A51DE3" w:rsidP="008E6881">
      <w:pPr>
        <w:jc w:val="both"/>
      </w:pPr>
    </w:p>
    <w:p w:rsidR="00762745" w:rsidRDefault="00762745" w:rsidP="008E6881">
      <w:pPr>
        <w:pStyle w:val="ZAKLADNITEXTTUCNY13"/>
      </w:pPr>
      <w:r>
        <w:t>14.</w:t>
      </w:r>
      <w:r>
        <w:tab/>
        <w:t>Ceny Olomouckého kraje za přínos v oblasti kultury za rok 2014</w:t>
      </w:r>
    </w:p>
    <w:p w:rsidR="00762745" w:rsidRDefault="00762745" w:rsidP="008E6881">
      <w:pPr>
        <w:jc w:val="both"/>
      </w:pPr>
    </w:p>
    <w:p w:rsidR="000F0078" w:rsidRDefault="00762745" w:rsidP="008E6881">
      <w:pPr>
        <w:jc w:val="both"/>
      </w:pPr>
      <w:r>
        <w:t xml:space="preserve">Úvodní slovo přednesl </w:t>
      </w:r>
      <w:r w:rsidR="000F0078" w:rsidRPr="000F0078">
        <w:rPr>
          <w:b/>
        </w:rPr>
        <w:t>Mgr. Rašťák:</w:t>
      </w:r>
      <w:r w:rsidR="000F0078">
        <w:t xml:space="preserve"> </w:t>
      </w:r>
      <w:r w:rsidR="00BD5B1B">
        <w:t xml:space="preserve">V letošním roce </w:t>
      </w:r>
      <w:r w:rsidR="00972509">
        <w:t>jsme obdrželi</w:t>
      </w:r>
      <w:r w:rsidR="00BD5B1B">
        <w:t xml:space="preserve"> celkem 77 návrhů na ocenění 45 subjektů. Kompletní seznam je v příloze a v důvodové zprávě jsou návrhy na udělení cen. Slavnostní večer udělo</w:t>
      </w:r>
      <w:r w:rsidR="00972509">
        <w:t>vání těchto cen proběhne dne 9. </w:t>
      </w:r>
      <w:r w:rsidR="00BD5B1B">
        <w:t xml:space="preserve">4. 2015 v Prostějově. V důvodové zprávě je uvedena informace, že bude hlasováno i o </w:t>
      </w:r>
      <w:r w:rsidR="00BD5B1B" w:rsidRPr="003F6BB4">
        <w:t>Ceně veřejnosti OK, kd</w:t>
      </w:r>
      <w:r w:rsidR="00313FFE">
        <w:t>e</w:t>
      </w:r>
      <w:r w:rsidR="00BD5B1B" w:rsidRPr="003F6BB4">
        <w:t xml:space="preserve"> jsme obdrželi </w:t>
      </w:r>
      <w:r w:rsidR="003F6BB4" w:rsidRPr="003F6BB4">
        <w:t xml:space="preserve">10 </w:t>
      </w:r>
      <w:r w:rsidR="00BD5B1B" w:rsidRPr="003F6BB4">
        <w:t>návrhů.</w:t>
      </w:r>
      <w:r w:rsidR="00BD5B1B">
        <w:t xml:space="preserve"> </w:t>
      </w:r>
    </w:p>
    <w:p w:rsidR="000F0078" w:rsidRDefault="000F0078" w:rsidP="008E6881">
      <w:pPr>
        <w:jc w:val="both"/>
      </w:pPr>
    </w:p>
    <w:p w:rsidR="00762745" w:rsidRDefault="000F0078" w:rsidP="008E6881">
      <w:pPr>
        <w:jc w:val="both"/>
      </w:pPr>
      <w:r w:rsidRPr="000F0078">
        <w:rPr>
          <w:b/>
        </w:rPr>
        <w:t xml:space="preserve">PhDr. </w:t>
      </w:r>
      <w:proofErr w:type="spellStart"/>
      <w:r w:rsidRPr="000F0078">
        <w:rPr>
          <w:b/>
        </w:rPr>
        <w:t>Mačák</w:t>
      </w:r>
      <w:proofErr w:type="spellEnd"/>
      <w:r w:rsidRPr="000F0078">
        <w:rPr>
          <w:b/>
        </w:rPr>
        <w:t>, MBA</w:t>
      </w:r>
      <w:r w:rsidR="00B715F3">
        <w:rPr>
          <w:b/>
        </w:rPr>
        <w:t>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B715F3" w:rsidRDefault="00B715F3" w:rsidP="008E6881">
      <w:pPr>
        <w:jc w:val="both"/>
      </w:pPr>
    </w:p>
    <w:p w:rsidR="00A51DE3" w:rsidRDefault="00A51DE3" w:rsidP="008E6881">
      <w:pPr>
        <w:jc w:val="both"/>
      </w:pPr>
    </w:p>
    <w:p w:rsidR="00A51DE3" w:rsidRDefault="00A51DE3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lastRenderedPageBreak/>
        <w:t>Zastupitelstvo schválilo usnesení UZ/14/30/2015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 w:rsidRPr="009D1C2C">
        <w:t>15.</w:t>
      </w:r>
      <w:r w:rsidRPr="009D1C2C">
        <w:tab/>
        <w:t>Zajištění a financování</w:t>
      </w:r>
      <w:r w:rsidR="0088325C">
        <w:t xml:space="preserve"> regionálních funkcí knihoven v </w:t>
      </w:r>
      <w:r w:rsidRPr="009D1C2C">
        <w:t>Olomouckém kraji v roce 2015</w:t>
      </w:r>
    </w:p>
    <w:p w:rsidR="00762745" w:rsidRDefault="00762745" w:rsidP="008E6881">
      <w:pPr>
        <w:jc w:val="both"/>
      </w:pPr>
    </w:p>
    <w:p w:rsidR="0046298E" w:rsidRPr="0046298E" w:rsidRDefault="00762745" w:rsidP="008E6881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  <w:r>
        <w:t xml:space="preserve">Úvodní slovo přednesl </w:t>
      </w:r>
      <w:r w:rsidR="0046298E" w:rsidRPr="0046298E">
        <w:rPr>
          <w:b/>
        </w:rPr>
        <w:t>Mgr. Rašťák:</w:t>
      </w:r>
      <w:r w:rsidR="0046298E" w:rsidRPr="0046298E">
        <w:rPr>
          <w:rFonts w:eastAsiaTheme="minorHAnsi" w:cs="Arial"/>
          <w:szCs w:val="24"/>
          <w:lang w:eastAsia="en-US"/>
        </w:rPr>
        <w:t xml:space="preserve"> </w:t>
      </w:r>
      <w:r w:rsidR="005D4683">
        <w:rPr>
          <w:rFonts w:eastAsiaTheme="minorHAnsi" w:cs="Arial"/>
          <w:szCs w:val="24"/>
          <w:lang w:eastAsia="en-US"/>
        </w:rPr>
        <w:t xml:space="preserve">Tento materiál schvalujeme každoročně. </w:t>
      </w:r>
      <w:r w:rsidR="00204EAE">
        <w:t>Okomentoval změny v usnesení, ke kterým došlo na základě nového zákona 24/2015 Sb.</w:t>
      </w:r>
      <w:r w:rsidR="005D4683">
        <w:rPr>
          <w:rFonts w:eastAsiaTheme="minorHAnsi" w:cs="Arial"/>
          <w:szCs w:val="24"/>
          <w:lang w:eastAsia="en-US"/>
        </w:rPr>
        <w:t xml:space="preserve"> Dle důvodové zprávy </w:t>
      </w:r>
      <w:r w:rsidR="0046298E" w:rsidRPr="0046298E">
        <w:rPr>
          <w:rFonts w:eastAsiaTheme="minorHAnsi" w:cs="Arial"/>
          <w:szCs w:val="24"/>
          <w:lang w:eastAsia="en-US"/>
        </w:rPr>
        <w:t xml:space="preserve">dotace </w:t>
      </w:r>
      <w:proofErr w:type="gramStart"/>
      <w:r w:rsidR="005D4683">
        <w:rPr>
          <w:rFonts w:eastAsiaTheme="minorHAnsi" w:cs="Arial"/>
          <w:szCs w:val="24"/>
          <w:lang w:eastAsia="en-US"/>
        </w:rPr>
        <w:t>schvalujeme</w:t>
      </w:r>
      <w:proofErr w:type="gramEnd"/>
      <w:r w:rsidR="005D4683">
        <w:rPr>
          <w:rFonts w:eastAsiaTheme="minorHAnsi" w:cs="Arial"/>
          <w:szCs w:val="24"/>
          <w:lang w:eastAsia="en-US"/>
        </w:rPr>
        <w:t xml:space="preserve"> </w:t>
      </w:r>
      <w:r w:rsidR="0046298E" w:rsidRPr="0046298E">
        <w:rPr>
          <w:rFonts w:eastAsiaTheme="minorHAnsi" w:cs="Arial"/>
          <w:szCs w:val="24"/>
          <w:lang w:eastAsia="en-US"/>
        </w:rPr>
        <w:t>podle určitého algoritmu rozdělování</w:t>
      </w:r>
      <w:r w:rsidR="005D4683">
        <w:rPr>
          <w:rFonts w:eastAsiaTheme="minorHAnsi" w:cs="Arial"/>
          <w:szCs w:val="24"/>
          <w:lang w:eastAsia="en-US"/>
        </w:rPr>
        <w:t xml:space="preserve"> </w:t>
      </w:r>
      <w:proofErr w:type="gramStart"/>
      <w:r w:rsidR="005D4683">
        <w:rPr>
          <w:rFonts w:eastAsiaTheme="minorHAnsi" w:cs="Arial"/>
          <w:szCs w:val="24"/>
          <w:lang w:eastAsia="en-US"/>
        </w:rPr>
        <w:t>tzn.</w:t>
      </w:r>
      <w:proofErr w:type="gramEnd"/>
      <w:r w:rsidR="005D4683">
        <w:rPr>
          <w:rFonts w:eastAsiaTheme="minorHAnsi" w:cs="Arial"/>
          <w:szCs w:val="24"/>
          <w:lang w:eastAsia="en-US"/>
        </w:rPr>
        <w:t>,</w:t>
      </w:r>
      <w:r w:rsidR="0046298E" w:rsidRPr="0046298E">
        <w:rPr>
          <w:rFonts w:eastAsiaTheme="minorHAnsi" w:cs="Arial"/>
          <w:szCs w:val="24"/>
          <w:lang w:eastAsia="en-US"/>
        </w:rPr>
        <w:t xml:space="preserve"> na straně 2 </w:t>
      </w:r>
      <w:r w:rsidR="005D4683">
        <w:rPr>
          <w:rFonts w:eastAsiaTheme="minorHAnsi" w:cs="Arial"/>
          <w:szCs w:val="24"/>
          <w:lang w:eastAsia="en-US"/>
        </w:rPr>
        <w:t>důvodové zprávy</w:t>
      </w:r>
      <w:r w:rsidR="0046298E" w:rsidRPr="0046298E">
        <w:rPr>
          <w:rFonts w:eastAsiaTheme="minorHAnsi" w:cs="Arial"/>
          <w:szCs w:val="24"/>
          <w:lang w:eastAsia="en-US"/>
        </w:rPr>
        <w:t xml:space="preserve"> </w:t>
      </w:r>
      <w:r w:rsidR="005D4683">
        <w:rPr>
          <w:rFonts w:eastAsiaTheme="minorHAnsi" w:cs="Arial"/>
          <w:szCs w:val="24"/>
          <w:lang w:eastAsia="en-US"/>
        </w:rPr>
        <w:t xml:space="preserve">je uvedeno rozdělení </w:t>
      </w:r>
      <w:r w:rsidR="0046298E" w:rsidRPr="0046298E">
        <w:rPr>
          <w:rFonts w:eastAsiaTheme="minorHAnsi" w:cs="Arial"/>
          <w:szCs w:val="24"/>
          <w:lang w:eastAsia="en-US"/>
        </w:rPr>
        <w:t>finanční</w:t>
      </w:r>
      <w:r w:rsidR="005D4683">
        <w:rPr>
          <w:rFonts w:eastAsiaTheme="minorHAnsi" w:cs="Arial"/>
          <w:szCs w:val="24"/>
          <w:lang w:eastAsia="en-US"/>
        </w:rPr>
        <w:t>ch prostředků knihovnám</w:t>
      </w:r>
      <w:r w:rsidR="0046298E" w:rsidRPr="0046298E">
        <w:rPr>
          <w:rFonts w:eastAsiaTheme="minorHAnsi" w:cs="Arial"/>
          <w:szCs w:val="24"/>
          <w:lang w:eastAsia="en-US"/>
        </w:rPr>
        <w:t xml:space="preserve"> na zajištění </w:t>
      </w:r>
      <w:r w:rsidR="005D4683">
        <w:rPr>
          <w:rFonts w:eastAsiaTheme="minorHAnsi" w:cs="Arial"/>
          <w:szCs w:val="24"/>
          <w:lang w:eastAsia="en-US"/>
        </w:rPr>
        <w:t>svých základních knihoven.</w:t>
      </w:r>
      <w:r w:rsidR="0046298E" w:rsidRPr="0046298E">
        <w:rPr>
          <w:rFonts w:eastAsiaTheme="minorHAnsi" w:cs="Arial"/>
          <w:szCs w:val="24"/>
          <w:lang w:eastAsia="en-US"/>
        </w:rPr>
        <w:t xml:space="preserve"> </w:t>
      </w:r>
    </w:p>
    <w:p w:rsidR="0046298E" w:rsidRDefault="0046298E" w:rsidP="008E6881">
      <w:pPr>
        <w:jc w:val="both"/>
      </w:pPr>
    </w:p>
    <w:p w:rsidR="00B715F3" w:rsidRDefault="00B715F3" w:rsidP="008E6881">
      <w:pPr>
        <w:jc w:val="both"/>
      </w:pPr>
      <w:r>
        <w:t>Byl promítnutý upravený materiál.</w:t>
      </w:r>
    </w:p>
    <w:p w:rsidR="00B715F3" w:rsidRDefault="00B715F3" w:rsidP="008E6881">
      <w:pPr>
        <w:jc w:val="both"/>
      </w:pPr>
    </w:p>
    <w:p w:rsidR="00762745" w:rsidRDefault="0046298E" w:rsidP="008E6881">
      <w:pPr>
        <w:jc w:val="both"/>
      </w:pPr>
      <w:r w:rsidRPr="0046298E">
        <w:rPr>
          <w:b/>
        </w:rPr>
        <w:t xml:space="preserve">PhDr. </w:t>
      </w:r>
      <w:proofErr w:type="spellStart"/>
      <w:r w:rsidRPr="0046298E">
        <w:rPr>
          <w:b/>
        </w:rPr>
        <w:t>Mačák</w:t>
      </w:r>
      <w:proofErr w:type="spellEnd"/>
      <w:r w:rsidRPr="0046298E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5D4683" w:rsidRDefault="005D4683" w:rsidP="008E6881">
      <w:pPr>
        <w:jc w:val="both"/>
      </w:pPr>
    </w:p>
    <w:p w:rsidR="00A84BBF" w:rsidRDefault="00A84BBF" w:rsidP="00A84BBF">
      <w:pPr>
        <w:jc w:val="both"/>
      </w:pPr>
      <w:r>
        <w:t>V souvislosti se zákonem č. 24/2015 Sb. (informace byly poskytnuty Mgr. Kamasovou v rámci projednávání programu ZOK), byly v předloženém materiálu provedeny změny:</w:t>
      </w:r>
    </w:p>
    <w:p w:rsidR="00762745" w:rsidRPr="00AE0051" w:rsidRDefault="00AE0051" w:rsidP="00AE0051">
      <w:pPr>
        <w:pStyle w:val="Odstavecseseznamem"/>
        <w:numPr>
          <w:ilvl w:val="0"/>
          <w:numId w:val="26"/>
        </w:numPr>
        <w:jc w:val="both"/>
      </w:pPr>
      <w:r w:rsidRPr="00ED213A">
        <w:rPr>
          <w:color w:val="000000" w:themeColor="text1"/>
        </w:rPr>
        <w:t>V důvodové zprávě – termín „příspěvek“ upraven na „dotace“</w:t>
      </w:r>
      <w:r w:rsidR="00396249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</w:p>
    <w:p w:rsidR="00AE0051" w:rsidRPr="00972509" w:rsidRDefault="00396249" w:rsidP="00646643">
      <w:pPr>
        <w:pStyle w:val="Odstavecseseznamem"/>
        <w:numPr>
          <w:ilvl w:val="0"/>
          <w:numId w:val="26"/>
        </w:numPr>
        <w:jc w:val="both"/>
      </w:pPr>
      <w:r>
        <w:rPr>
          <w:color w:val="000000" w:themeColor="text1"/>
        </w:rPr>
        <w:t>V</w:t>
      </w:r>
      <w:r w:rsidR="00AE0051">
        <w:rPr>
          <w:color w:val="000000" w:themeColor="text1"/>
        </w:rPr>
        <w:t> Příloze č. 1 – termín „příspěvek“ upraven na „dotace“</w:t>
      </w:r>
      <w:r w:rsidR="00B715F3">
        <w:rPr>
          <w:color w:val="000000" w:themeColor="text1"/>
        </w:rPr>
        <w:t>.</w:t>
      </w:r>
    </w:p>
    <w:p w:rsidR="00972509" w:rsidRPr="00AE0051" w:rsidRDefault="00396249" w:rsidP="00646643">
      <w:pPr>
        <w:pStyle w:val="Odstavecseseznamem"/>
        <w:numPr>
          <w:ilvl w:val="0"/>
          <w:numId w:val="26"/>
        </w:numPr>
        <w:jc w:val="both"/>
      </w:pPr>
      <w:r>
        <w:rPr>
          <w:color w:val="000000" w:themeColor="text1"/>
        </w:rPr>
        <w:t>V</w:t>
      </w:r>
      <w:r w:rsidR="00972509">
        <w:rPr>
          <w:color w:val="000000" w:themeColor="text1"/>
        </w:rPr>
        <w:t> Příloze č. 1 – Návrh smlouvy</w:t>
      </w:r>
      <w:r w:rsidR="0088325C">
        <w:rPr>
          <w:color w:val="000000" w:themeColor="text1"/>
        </w:rPr>
        <w:t xml:space="preserve"> o poskytnutí dotace upraven na </w:t>
      </w:r>
      <w:r w:rsidR="00972509">
        <w:rPr>
          <w:color w:val="000000" w:themeColor="text1"/>
        </w:rPr>
        <w:t>veřejnoprávní smlouvu</w:t>
      </w:r>
      <w:r w:rsidR="00B715F3">
        <w:rPr>
          <w:color w:val="000000" w:themeColor="text1"/>
        </w:rPr>
        <w:t>.</w:t>
      </w:r>
    </w:p>
    <w:p w:rsidR="00646643" w:rsidRDefault="00646643" w:rsidP="00646643">
      <w:pPr>
        <w:pStyle w:val="Odstavecseseznamem"/>
        <w:ind w:left="1080"/>
        <w:jc w:val="both"/>
      </w:pPr>
    </w:p>
    <w:p w:rsidR="002E639C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2.schvaluje způsob zajištění a financování výkonu</w:t>
      </w:r>
      <w:r w:rsidR="00781FB2">
        <w:rPr>
          <w:b/>
          <w:bCs/>
          <w:i/>
          <w:noProof/>
          <w:sz w:val="22"/>
          <w:szCs w:val="22"/>
          <w:lang w:eastAsia="en-US"/>
        </w:rPr>
        <w:t xml:space="preserve"> regionálních funkcí knihoven v </w:t>
      </w:r>
      <w:r w:rsidRPr="009F5D2F">
        <w:rPr>
          <w:b/>
          <w:bCs/>
          <w:i/>
          <w:noProof/>
          <w:sz w:val="22"/>
          <w:szCs w:val="22"/>
          <w:lang w:eastAsia="en-US"/>
        </w:rPr>
        <w:t>Olomouckém kraji v roce 2015 dle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3.schvaluje uzavření veřejnoprávních smluv o poskytnutí dotací s příjemci dle tabulky důvodové zprávy, ve znění dle vzorové veřejnoprávní smlouvy uvedené v upravené Příloze č. 1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4.ukládá podepsat smlouvy o poskytnutí dotací dle bodu 2 usnesení</w:t>
      </w:r>
    </w:p>
    <w:p w:rsidR="002E639C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O: Mgr. Radovan Rašťák, náměstek hejtmana</w:t>
      </w:r>
    </w:p>
    <w:p w:rsidR="002E639C" w:rsidRDefault="002E639C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UZ/14/31/2015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B715F3" w:rsidRDefault="00B715F3" w:rsidP="008E6881">
      <w:pPr>
        <w:jc w:val="both"/>
        <w:rPr>
          <w:b/>
        </w:rPr>
      </w:pPr>
    </w:p>
    <w:p w:rsidR="00B715F3" w:rsidRDefault="00B715F3" w:rsidP="008E6881">
      <w:pPr>
        <w:jc w:val="both"/>
        <w:rPr>
          <w:b/>
        </w:rPr>
      </w:pPr>
    </w:p>
    <w:p w:rsidR="00B715F3" w:rsidRDefault="00B715F3" w:rsidP="008E6881">
      <w:pPr>
        <w:jc w:val="both"/>
        <w:rPr>
          <w:b/>
        </w:rPr>
      </w:pPr>
    </w:p>
    <w:p w:rsidR="00B715F3" w:rsidRDefault="00B715F3" w:rsidP="008E6881">
      <w:pPr>
        <w:jc w:val="both"/>
        <w:rPr>
          <w:b/>
        </w:rPr>
      </w:pPr>
    </w:p>
    <w:p w:rsidR="00B715F3" w:rsidRDefault="00B715F3" w:rsidP="008E6881">
      <w:pPr>
        <w:jc w:val="both"/>
        <w:rPr>
          <w:b/>
        </w:rPr>
      </w:pPr>
    </w:p>
    <w:p w:rsidR="00B715F3" w:rsidRPr="00781FB2" w:rsidRDefault="00B715F3" w:rsidP="008E6881">
      <w:pPr>
        <w:jc w:val="both"/>
        <w:rPr>
          <w:b/>
        </w:rPr>
      </w:pPr>
    </w:p>
    <w:p w:rsidR="00762745" w:rsidRDefault="00762745" w:rsidP="008E6881">
      <w:pPr>
        <w:pStyle w:val="ZAKLADNITEXTTUCNY13"/>
      </w:pPr>
      <w:r>
        <w:lastRenderedPageBreak/>
        <w:t>16.</w:t>
      </w:r>
      <w:r>
        <w:tab/>
        <w:t>Změna účelu využití dotace poskytnuté městu Litovel na realizaci nápravných opatření k odstranění kont</w:t>
      </w:r>
      <w:r w:rsidR="00972509">
        <w:t>aminace podzemních vod v </w:t>
      </w:r>
      <w:r>
        <w:t xml:space="preserve">lokalitě </w:t>
      </w:r>
      <w:proofErr w:type="spellStart"/>
      <w:r>
        <w:t>Nasobůrky</w:t>
      </w:r>
      <w:proofErr w:type="spellEnd"/>
    </w:p>
    <w:p w:rsidR="00762745" w:rsidRDefault="00762745" w:rsidP="008E6881">
      <w:pPr>
        <w:jc w:val="both"/>
      </w:pPr>
    </w:p>
    <w:p w:rsidR="0046298E" w:rsidRPr="0046298E" w:rsidRDefault="00762745" w:rsidP="008E6881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  <w:r>
        <w:t xml:space="preserve">Úvodní slovo přednesl </w:t>
      </w:r>
      <w:r w:rsidR="0046298E">
        <w:t xml:space="preserve">Ing. </w:t>
      </w:r>
      <w:proofErr w:type="spellStart"/>
      <w:r w:rsidR="0046298E" w:rsidRPr="0046298E">
        <w:rPr>
          <w:b/>
        </w:rPr>
        <w:t>Symerský</w:t>
      </w:r>
      <w:proofErr w:type="spellEnd"/>
      <w:r w:rsidR="0046298E" w:rsidRPr="0046298E">
        <w:rPr>
          <w:b/>
        </w:rPr>
        <w:t>:</w:t>
      </w:r>
      <w:r w:rsidR="0046298E">
        <w:t xml:space="preserve"> </w:t>
      </w:r>
      <w:r w:rsidR="0046298E">
        <w:rPr>
          <w:rFonts w:eastAsiaTheme="minorHAnsi" w:cs="Arial"/>
          <w:szCs w:val="24"/>
          <w:lang w:eastAsia="en-US"/>
        </w:rPr>
        <w:t>V loň</w:t>
      </w:r>
      <w:r w:rsidR="0046298E" w:rsidRPr="0046298E">
        <w:rPr>
          <w:rFonts w:eastAsiaTheme="minorHAnsi" w:cs="Arial"/>
          <w:szCs w:val="24"/>
          <w:lang w:eastAsia="en-US"/>
        </w:rPr>
        <w:t>ském ro</w:t>
      </w:r>
      <w:r w:rsidR="0046298E">
        <w:rPr>
          <w:rFonts w:eastAsiaTheme="minorHAnsi" w:cs="Arial"/>
          <w:szCs w:val="24"/>
          <w:lang w:eastAsia="en-US"/>
        </w:rPr>
        <w:t>ce jsme schválili dotaci městu Litovel na „Realizaci n</w:t>
      </w:r>
      <w:r w:rsidR="0046298E" w:rsidRPr="0046298E">
        <w:rPr>
          <w:rFonts w:eastAsiaTheme="minorHAnsi" w:cs="Arial"/>
          <w:szCs w:val="24"/>
          <w:lang w:eastAsia="en-US"/>
        </w:rPr>
        <w:t>ápravných opatření k odstranění kontami</w:t>
      </w:r>
      <w:r w:rsidR="0046298E">
        <w:rPr>
          <w:rFonts w:eastAsiaTheme="minorHAnsi" w:cs="Arial"/>
          <w:szCs w:val="24"/>
          <w:lang w:eastAsia="en-US"/>
        </w:rPr>
        <w:t xml:space="preserve">nace podzemních vod v lokalitě </w:t>
      </w:r>
      <w:proofErr w:type="spellStart"/>
      <w:r w:rsidR="0046298E">
        <w:rPr>
          <w:rFonts w:eastAsiaTheme="minorHAnsi" w:cs="Arial"/>
          <w:szCs w:val="24"/>
          <w:lang w:eastAsia="en-US"/>
        </w:rPr>
        <w:t>N</w:t>
      </w:r>
      <w:r w:rsidR="0046298E" w:rsidRPr="0046298E">
        <w:rPr>
          <w:rFonts w:eastAsiaTheme="minorHAnsi" w:cs="Arial"/>
          <w:szCs w:val="24"/>
          <w:lang w:eastAsia="en-US"/>
        </w:rPr>
        <w:t>asobůrky</w:t>
      </w:r>
      <w:proofErr w:type="spellEnd"/>
      <w:r w:rsidR="0046298E">
        <w:rPr>
          <w:rFonts w:eastAsiaTheme="minorHAnsi" w:cs="Arial"/>
          <w:szCs w:val="24"/>
          <w:lang w:eastAsia="en-US"/>
        </w:rPr>
        <w:t>“</w:t>
      </w:r>
      <w:r w:rsidR="0046298E" w:rsidRPr="0046298E">
        <w:rPr>
          <w:rFonts w:eastAsiaTheme="minorHAnsi" w:cs="Arial"/>
          <w:szCs w:val="24"/>
          <w:lang w:eastAsia="en-US"/>
        </w:rPr>
        <w:t xml:space="preserve">. </w:t>
      </w:r>
      <w:r w:rsidR="0046298E">
        <w:rPr>
          <w:rFonts w:eastAsiaTheme="minorHAnsi" w:cs="Arial"/>
          <w:szCs w:val="24"/>
          <w:lang w:eastAsia="en-US"/>
        </w:rPr>
        <w:t>Dotace</w:t>
      </w:r>
      <w:r w:rsidR="0046298E" w:rsidRPr="0046298E">
        <w:rPr>
          <w:rFonts w:eastAsiaTheme="minorHAnsi" w:cs="Arial"/>
          <w:szCs w:val="24"/>
          <w:lang w:eastAsia="en-US"/>
        </w:rPr>
        <w:t xml:space="preserve"> </w:t>
      </w:r>
      <w:r w:rsidR="0059516B">
        <w:rPr>
          <w:rFonts w:eastAsiaTheme="minorHAnsi" w:cs="Arial"/>
          <w:szCs w:val="24"/>
          <w:lang w:eastAsia="en-US"/>
        </w:rPr>
        <w:t>byla schválena v souladu s</w:t>
      </w:r>
      <w:r w:rsidR="0046298E">
        <w:rPr>
          <w:rFonts w:eastAsiaTheme="minorHAnsi" w:cs="Arial"/>
          <w:szCs w:val="24"/>
          <w:lang w:eastAsia="en-US"/>
        </w:rPr>
        <w:t xml:space="preserve"> žádostí města L</w:t>
      </w:r>
      <w:r w:rsidR="0046298E" w:rsidRPr="0046298E">
        <w:rPr>
          <w:rFonts w:eastAsiaTheme="minorHAnsi" w:cs="Arial"/>
          <w:szCs w:val="24"/>
          <w:lang w:eastAsia="en-US"/>
        </w:rPr>
        <w:t xml:space="preserve">itovel, </w:t>
      </w:r>
      <w:r w:rsidR="0059516B">
        <w:rPr>
          <w:rFonts w:eastAsiaTheme="minorHAnsi" w:cs="Arial"/>
          <w:szCs w:val="24"/>
          <w:lang w:eastAsia="en-US"/>
        </w:rPr>
        <w:t>a </w:t>
      </w:r>
      <w:r w:rsidR="0046298E" w:rsidRPr="0046298E">
        <w:rPr>
          <w:rFonts w:eastAsiaTheme="minorHAnsi" w:cs="Arial"/>
          <w:szCs w:val="24"/>
          <w:lang w:eastAsia="en-US"/>
        </w:rPr>
        <w:t>byla posk</w:t>
      </w:r>
      <w:r w:rsidR="0046298E">
        <w:rPr>
          <w:rFonts w:eastAsiaTheme="minorHAnsi" w:cs="Arial"/>
          <w:szCs w:val="24"/>
          <w:lang w:eastAsia="en-US"/>
        </w:rPr>
        <w:t>y</w:t>
      </w:r>
      <w:r w:rsidR="0046298E" w:rsidRPr="0046298E">
        <w:rPr>
          <w:rFonts w:eastAsiaTheme="minorHAnsi" w:cs="Arial"/>
          <w:szCs w:val="24"/>
          <w:lang w:eastAsia="en-US"/>
        </w:rPr>
        <w:t xml:space="preserve">tnuta jako investiční na realizaci vlastních stavebních prací v rámci nápravných opatření. Následně se na nás </w:t>
      </w:r>
      <w:r w:rsidR="0046298E">
        <w:rPr>
          <w:rFonts w:eastAsiaTheme="minorHAnsi" w:cs="Arial"/>
          <w:szCs w:val="24"/>
          <w:lang w:eastAsia="en-US"/>
        </w:rPr>
        <w:t xml:space="preserve">město Litovel </w:t>
      </w:r>
      <w:r w:rsidR="0046298E" w:rsidRPr="0046298E">
        <w:rPr>
          <w:rFonts w:eastAsiaTheme="minorHAnsi" w:cs="Arial"/>
          <w:szCs w:val="24"/>
          <w:lang w:eastAsia="en-US"/>
        </w:rPr>
        <w:t>obrátilo s</w:t>
      </w:r>
      <w:r w:rsidR="0046298E">
        <w:rPr>
          <w:rFonts w:eastAsiaTheme="minorHAnsi" w:cs="Arial"/>
          <w:szCs w:val="24"/>
          <w:lang w:eastAsia="en-US"/>
        </w:rPr>
        <w:t> </w:t>
      </w:r>
      <w:r w:rsidR="0046298E" w:rsidRPr="0046298E">
        <w:rPr>
          <w:rFonts w:eastAsiaTheme="minorHAnsi" w:cs="Arial"/>
          <w:szCs w:val="24"/>
          <w:lang w:eastAsia="en-US"/>
        </w:rPr>
        <w:t>tím</w:t>
      </w:r>
      <w:r w:rsidR="0046298E">
        <w:rPr>
          <w:rFonts w:eastAsiaTheme="minorHAnsi" w:cs="Arial"/>
          <w:szCs w:val="24"/>
          <w:lang w:eastAsia="en-US"/>
        </w:rPr>
        <w:t>,</w:t>
      </w:r>
      <w:r w:rsidR="0046298E" w:rsidRPr="0046298E">
        <w:rPr>
          <w:rFonts w:eastAsiaTheme="minorHAnsi" w:cs="Arial"/>
          <w:szCs w:val="24"/>
          <w:lang w:eastAsia="en-US"/>
        </w:rPr>
        <w:t xml:space="preserve"> že vznikl </w:t>
      </w:r>
      <w:r w:rsidR="0046298E">
        <w:rPr>
          <w:rFonts w:eastAsiaTheme="minorHAnsi" w:cs="Arial"/>
          <w:szCs w:val="24"/>
          <w:lang w:eastAsia="en-US"/>
        </w:rPr>
        <w:t>problém vůči S</w:t>
      </w:r>
      <w:r w:rsidR="0046298E" w:rsidRPr="0046298E">
        <w:rPr>
          <w:rFonts w:eastAsiaTheme="minorHAnsi" w:cs="Arial"/>
          <w:szCs w:val="24"/>
          <w:lang w:eastAsia="en-US"/>
        </w:rPr>
        <w:t>tátnímu fondu životního prostředí</w:t>
      </w:r>
      <w:r w:rsidR="0046298E">
        <w:rPr>
          <w:rFonts w:eastAsiaTheme="minorHAnsi" w:cs="Arial"/>
          <w:szCs w:val="24"/>
          <w:lang w:eastAsia="en-US"/>
        </w:rPr>
        <w:t>, k</w:t>
      </w:r>
      <w:r w:rsidR="0046298E" w:rsidRPr="0046298E">
        <w:rPr>
          <w:rFonts w:eastAsiaTheme="minorHAnsi" w:cs="Arial"/>
          <w:szCs w:val="24"/>
          <w:lang w:eastAsia="en-US"/>
        </w:rPr>
        <w:t>dy musí načerpa</w:t>
      </w:r>
      <w:r w:rsidR="0046298E">
        <w:rPr>
          <w:rFonts w:eastAsiaTheme="minorHAnsi" w:cs="Arial"/>
          <w:szCs w:val="24"/>
          <w:lang w:eastAsia="en-US"/>
        </w:rPr>
        <w:t>t celou půjčku, kterou mají od S</w:t>
      </w:r>
      <w:r w:rsidR="0046298E" w:rsidRPr="0046298E">
        <w:rPr>
          <w:rFonts w:eastAsiaTheme="minorHAnsi" w:cs="Arial"/>
          <w:szCs w:val="24"/>
          <w:lang w:eastAsia="en-US"/>
        </w:rPr>
        <w:t>tátního fondu životního prostředí</w:t>
      </w:r>
      <w:r w:rsidR="0046298E">
        <w:rPr>
          <w:rFonts w:eastAsiaTheme="minorHAnsi" w:cs="Arial"/>
          <w:szCs w:val="24"/>
          <w:lang w:eastAsia="en-US"/>
        </w:rPr>
        <w:t>. Částku</w:t>
      </w:r>
      <w:r w:rsidR="0059516B">
        <w:rPr>
          <w:rFonts w:eastAsiaTheme="minorHAnsi" w:cs="Arial"/>
          <w:szCs w:val="24"/>
          <w:lang w:eastAsia="en-US"/>
        </w:rPr>
        <w:t xml:space="preserve"> nelze snížit o</w:t>
      </w:r>
      <w:r w:rsidR="00972509">
        <w:rPr>
          <w:rFonts w:eastAsiaTheme="minorHAnsi" w:cs="Arial"/>
          <w:szCs w:val="24"/>
          <w:lang w:eastAsia="en-US"/>
        </w:rPr>
        <w:t> </w:t>
      </w:r>
      <w:r w:rsidR="0046298E" w:rsidRPr="0046298E">
        <w:rPr>
          <w:rFonts w:eastAsiaTheme="minorHAnsi" w:cs="Arial"/>
          <w:szCs w:val="24"/>
          <w:lang w:eastAsia="en-US"/>
        </w:rPr>
        <w:t>prostředk</w:t>
      </w:r>
      <w:r w:rsidR="0046298E">
        <w:rPr>
          <w:rFonts w:eastAsiaTheme="minorHAnsi" w:cs="Arial"/>
          <w:szCs w:val="24"/>
          <w:lang w:eastAsia="en-US"/>
        </w:rPr>
        <w:t>y</w:t>
      </w:r>
      <w:r w:rsidR="0046298E" w:rsidRPr="0046298E">
        <w:rPr>
          <w:rFonts w:eastAsiaTheme="minorHAnsi" w:cs="Arial"/>
          <w:szCs w:val="24"/>
          <w:lang w:eastAsia="en-US"/>
        </w:rPr>
        <w:t>, které získali z</w:t>
      </w:r>
      <w:r w:rsidR="0059516B">
        <w:rPr>
          <w:rFonts w:eastAsiaTheme="minorHAnsi" w:cs="Arial"/>
          <w:szCs w:val="24"/>
          <w:lang w:eastAsia="en-US"/>
        </w:rPr>
        <w:t xml:space="preserve"> krajských zdrojů nebo </w:t>
      </w:r>
      <w:r w:rsidR="0046298E">
        <w:rPr>
          <w:rFonts w:eastAsiaTheme="minorHAnsi" w:cs="Arial"/>
          <w:szCs w:val="24"/>
          <w:lang w:eastAsia="en-US"/>
        </w:rPr>
        <w:t>např. od Vodohospodářské společnosti O</w:t>
      </w:r>
      <w:r w:rsidR="0046298E" w:rsidRPr="0046298E">
        <w:rPr>
          <w:rFonts w:eastAsiaTheme="minorHAnsi" w:cs="Arial"/>
          <w:szCs w:val="24"/>
          <w:lang w:eastAsia="en-US"/>
        </w:rPr>
        <w:t>lomouc</w:t>
      </w:r>
      <w:r w:rsidR="0046298E">
        <w:rPr>
          <w:rFonts w:eastAsiaTheme="minorHAnsi" w:cs="Arial"/>
          <w:szCs w:val="24"/>
          <w:lang w:eastAsia="en-US"/>
        </w:rPr>
        <w:t>, a.s. Z</w:t>
      </w:r>
      <w:r w:rsidR="0046298E" w:rsidRPr="0046298E">
        <w:rPr>
          <w:rFonts w:eastAsiaTheme="minorHAnsi" w:cs="Arial"/>
          <w:szCs w:val="24"/>
          <w:lang w:eastAsia="en-US"/>
        </w:rPr>
        <w:t>měna by</w:t>
      </w:r>
      <w:r w:rsidR="0059516B">
        <w:rPr>
          <w:rFonts w:eastAsiaTheme="minorHAnsi" w:cs="Arial"/>
          <w:szCs w:val="24"/>
          <w:lang w:eastAsia="en-US"/>
        </w:rPr>
        <w:t xml:space="preserve"> byla časově velmi náročná a po </w:t>
      </w:r>
      <w:r w:rsidR="0046298E" w:rsidRPr="0046298E">
        <w:rPr>
          <w:rFonts w:eastAsiaTheme="minorHAnsi" w:cs="Arial"/>
          <w:szCs w:val="24"/>
          <w:lang w:eastAsia="en-US"/>
        </w:rPr>
        <w:t>dobu jejího n</w:t>
      </w:r>
      <w:r w:rsidR="0046298E">
        <w:rPr>
          <w:rFonts w:eastAsiaTheme="minorHAnsi" w:cs="Arial"/>
          <w:szCs w:val="24"/>
          <w:lang w:eastAsia="en-US"/>
        </w:rPr>
        <w:t>e</w:t>
      </w:r>
      <w:r w:rsidR="0046298E" w:rsidRPr="0046298E">
        <w:rPr>
          <w:rFonts w:eastAsiaTheme="minorHAnsi" w:cs="Arial"/>
          <w:szCs w:val="24"/>
          <w:lang w:eastAsia="en-US"/>
        </w:rPr>
        <w:t xml:space="preserve">projednávání by bylo pozastaveno </w:t>
      </w:r>
      <w:r w:rsidR="0059516B">
        <w:rPr>
          <w:rFonts w:eastAsiaTheme="minorHAnsi" w:cs="Arial"/>
          <w:szCs w:val="24"/>
          <w:lang w:eastAsia="en-US"/>
        </w:rPr>
        <w:t>financování této akce. Řešením</w:t>
      </w:r>
      <w:r w:rsidR="0046298E" w:rsidRPr="0046298E">
        <w:rPr>
          <w:rFonts w:eastAsiaTheme="minorHAnsi" w:cs="Arial"/>
          <w:szCs w:val="24"/>
          <w:lang w:eastAsia="en-US"/>
        </w:rPr>
        <w:t xml:space="preserve"> je </w:t>
      </w:r>
      <w:r w:rsidR="0059516B">
        <w:rPr>
          <w:rFonts w:eastAsiaTheme="minorHAnsi" w:cs="Arial"/>
          <w:szCs w:val="24"/>
          <w:lang w:eastAsia="en-US"/>
        </w:rPr>
        <w:t>změnit</w:t>
      </w:r>
      <w:r w:rsidR="0046298E" w:rsidRPr="0046298E">
        <w:rPr>
          <w:rFonts w:eastAsiaTheme="minorHAnsi" w:cs="Arial"/>
          <w:szCs w:val="24"/>
          <w:lang w:eastAsia="en-US"/>
        </w:rPr>
        <w:t xml:space="preserve"> půjčk</w:t>
      </w:r>
      <w:r w:rsidR="0059516B">
        <w:rPr>
          <w:rFonts w:eastAsiaTheme="minorHAnsi" w:cs="Arial"/>
          <w:szCs w:val="24"/>
          <w:lang w:eastAsia="en-US"/>
        </w:rPr>
        <w:t>u</w:t>
      </w:r>
      <w:r w:rsidR="0046298E" w:rsidRPr="0046298E">
        <w:rPr>
          <w:rFonts w:eastAsiaTheme="minorHAnsi" w:cs="Arial"/>
          <w:szCs w:val="24"/>
          <w:lang w:eastAsia="en-US"/>
        </w:rPr>
        <w:t xml:space="preserve"> </w:t>
      </w:r>
      <w:r w:rsidR="0059516B">
        <w:rPr>
          <w:rFonts w:eastAsiaTheme="minorHAnsi" w:cs="Arial"/>
          <w:szCs w:val="24"/>
          <w:lang w:eastAsia="en-US"/>
        </w:rPr>
        <w:t>na </w:t>
      </w:r>
      <w:r w:rsidR="0046298E" w:rsidRPr="0046298E">
        <w:rPr>
          <w:rFonts w:eastAsiaTheme="minorHAnsi" w:cs="Arial"/>
          <w:szCs w:val="24"/>
          <w:lang w:eastAsia="en-US"/>
        </w:rPr>
        <w:t>neinvestiční, která umožní</w:t>
      </w:r>
      <w:r w:rsidR="0059516B">
        <w:rPr>
          <w:rFonts w:eastAsiaTheme="minorHAnsi" w:cs="Arial"/>
          <w:szCs w:val="24"/>
          <w:lang w:eastAsia="en-US"/>
        </w:rPr>
        <w:t xml:space="preserve"> splátku půjčky</w:t>
      </w:r>
      <w:r w:rsidR="0046298E" w:rsidRPr="0046298E">
        <w:rPr>
          <w:rFonts w:eastAsiaTheme="minorHAnsi" w:cs="Arial"/>
          <w:szCs w:val="24"/>
          <w:lang w:eastAsia="en-US"/>
        </w:rPr>
        <w:t xml:space="preserve"> </w:t>
      </w:r>
      <w:r w:rsidR="0046298E">
        <w:rPr>
          <w:rFonts w:eastAsiaTheme="minorHAnsi" w:cs="Arial"/>
          <w:szCs w:val="24"/>
          <w:lang w:eastAsia="en-US"/>
        </w:rPr>
        <w:t>S</w:t>
      </w:r>
      <w:r w:rsidR="0046298E" w:rsidRPr="0046298E">
        <w:rPr>
          <w:rFonts w:eastAsiaTheme="minorHAnsi" w:cs="Arial"/>
          <w:szCs w:val="24"/>
          <w:lang w:eastAsia="en-US"/>
        </w:rPr>
        <w:t>tátní</w:t>
      </w:r>
      <w:r w:rsidR="0059516B">
        <w:rPr>
          <w:rFonts w:eastAsiaTheme="minorHAnsi" w:cs="Arial"/>
          <w:szCs w:val="24"/>
          <w:lang w:eastAsia="en-US"/>
        </w:rPr>
        <w:t>mu</w:t>
      </w:r>
      <w:r w:rsidR="0046298E" w:rsidRPr="0046298E">
        <w:rPr>
          <w:rFonts w:eastAsiaTheme="minorHAnsi" w:cs="Arial"/>
          <w:szCs w:val="24"/>
          <w:lang w:eastAsia="en-US"/>
        </w:rPr>
        <w:t xml:space="preserve"> fondu životního prostředí. Jedná se o nesystémové opatření, nicméně právně v pořádku. </w:t>
      </w:r>
    </w:p>
    <w:p w:rsidR="0046298E" w:rsidRDefault="0046298E" w:rsidP="008E6881">
      <w:pPr>
        <w:jc w:val="both"/>
      </w:pPr>
    </w:p>
    <w:p w:rsidR="00762745" w:rsidRDefault="0046298E" w:rsidP="008E6881">
      <w:pPr>
        <w:jc w:val="both"/>
      </w:pPr>
      <w:r w:rsidRPr="0046298E">
        <w:rPr>
          <w:b/>
        </w:rPr>
        <w:t xml:space="preserve">PhDr. </w:t>
      </w:r>
      <w:proofErr w:type="spellStart"/>
      <w:r w:rsidRPr="0046298E">
        <w:rPr>
          <w:b/>
        </w:rPr>
        <w:t>Mačák</w:t>
      </w:r>
      <w:proofErr w:type="spellEnd"/>
      <w:r w:rsidRPr="0046298E">
        <w:rPr>
          <w:b/>
        </w:rPr>
        <w:t>, MBA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UZ/14/32/2015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47, proti 0, zdržel se 0, nehlasovali 3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E25A72" w:rsidRDefault="00E25A72" w:rsidP="008E6881">
      <w:pPr>
        <w:jc w:val="both"/>
        <w:rPr>
          <w:b/>
        </w:rPr>
      </w:pPr>
    </w:p>
    <w:p w:rsidR="00E25A72" w:rsidRDefault="00E25A72" w:rsidP="008E6881">
      <w:pPr>
        <w:jc w:val="both"/>
        <w:rPr>
          <w:b/>
        </w:rPr>
      </w:pPr>
    </w:p>
    <w:p w:rsidR="00E25A72" w:rsidRPr="00B132F3" w:rsidRDefault="00E25A72" w:rsidP="008E6881">
      <w:pPr>
        <w:jc w:val="both"/>
        <w:rPr>
          <w:b/>
        </w:rPr>
      </w:pPr>
    </w:p>
    <w:p w:rsidR="00762745" w:rsidRDefault="00762745" w:rsidP="008E6881">
      <w:pPr>
        <w:pStyle w:val="ZAKLADNITEXTTUCNY13"/>
      </w:pPr>
      <w:r>
        <w:t>17.</w:t>
      </w:r>
      <w:r>
        <w:tab/>
        <w:t>Směrnice pro poskytování finančních prostředků ze zvláštního účtu Olomouckého kraje k odstraňován</w:t>
      </w:r>
      <w:r w:rsidR="00B132F3">
        <w:t>í následků havárií s dopadem na </w:t>
      </w:r>
      <w:r>
        <w:t>jakost podzemních a povrchových vod</w:t>
      </w:r>
    </w:p>
    <w:p w:rsidR="00762745" w:rsidRDefault="00762745" w:rsidP="008E6881">
      <w:pPr>
        <w:jc w:val="both"/>
      </w:pPr>
    </w:p>
    <w:p w:rsidR="0062766A" w:rsidRDefault="00762745" w:rsidP="00E25A72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  <w:r>
        <w:t xml:space="preserve">Úvodní slovo přednesl </w:t>
      </w:r>
      <w:r w:rsidR="0062766A" w:rsidRPr="0062766A">
        <w:rPr>
          <w:b/>
        </w:rPr>
        <w:t xml:space="preserve">Ing. </w:t>
      </w:r>
      <w:proofErr w:type="spellStart"/>
      <w:r w:rsidR="0062766A" w:rsidRPr="0062766A">
        <w:rPr>
          <w:b/>
        </w:rPr>
        <w:t>Symerský</w:t>
      </w:r>
      <w:proofErr w:type="spellEnd"/>
      <w:r w:rsidR="0062766A" w:rsidRPr="0062766A">
        <w:rPr>
          <w:b/>
        </w:rPr>
        <w:t>:</w:t>
      </w:r>
      <w:r w:rsidR="0062766A">
        <w:rPr>
          <w:b/>
        </w:rPr>
        <w:t xml:space="preserve"> </w:t>
      </w:r>
      <w:r w:rsidR="0062766A">
        <w:rPr>
          <w:rFonts w:eastAsiaTheme="minorHAnsi" w:cs="Arial"/>
          <w:szCs w:val="24"/>
          <w:lang w:eastAsia="en-US"/>
        </w:rPr>
        <w:t>M</w:t>
      </w:r>
      <w:r w:rsidR="0062766A" w:rsidRPr="0062766A">
        <w:rPr>
          <w:rFonts w:eastAsiaTheme="minorHAnsi" w:cs="Arial"/>
          <w:szCs w:val="24"/>
          <w:lang w:eastAsia="en-US"/>
        </w:rPr>
        <w:t>ateriálem aktualizuje</w:t>
      </w:r>
      <w:r w:rsidR="00204EAE">
        <w:rPr>
          <w:rFonts w:eastAsiaTheme="minorHAnsi" w:cs="Arial"/>
          <w:szCs w:val="24"/>
          <w:lang w:eastAsia="en-US"/>
        </w:rPr>
        <w:t>me</w:t>
      </w:r>
      <w:r w:rsidR="0062766A" w:rsidRPr="0062766A">
        <w:rPr>
          <w:rFonts w:eastAsiaTheme="minorHAnsi" w:cs="Arial"/>
          <w:szCs w:val="24"/>
          <w:lang w:eastAsia="en-US"/>
        </w:rPr>
        <w:t xml:space="preserve"> naši směrnici, kterou máme pro uvedené účely. </w:t>
      </w:r>
      <w:r w:rsidR="0062766A">
        <w:rPr>
          <w:rFonts w:eastAsiaTheme="minorHAnsi" w:cs="Arial"/>
          <w:szCs w:val="24"/>
          <w:lang w:eastAsia="en-US"/>
        </w:rPr>
        <w:t>Důvodem je změna</w:t>
      </w:r>
      <w:r w:rsidR="0062766A" w:rsidRPr="0062766A">
        <w:rPr>
          <w:rFonts w:eastAsiaTheme="minorHAnsi" w:cs="Arial"/>
          <w:szCs w:val="24"/>
          <w:lang w:eastAsia="en-US"/>
        </w:rPr>
        <w:t xml:space="preserve"> legislativy a zastarání předpisu z roku 2004. V roce 2010 proběhla velká n</w:t>
      </w:r>
      <w:r w:rsidR="0059516B">
        <w:rPr>
          <w:rFonts w:eastAsiaTheme="minorHAnsi" w:cs="Arial"/>
          <w:szCs w:val="24"/>
          <w:lang w:eastAsia="en-US"/>
        </w:rPr>
        <w:t>ovela vodního zákona a došlo ke </w:t>
      </w:r>
      <w:r w:rsidR="0062766A" w:rsidRPr="0062766A">
        <w:rPr>
          <w:rFonts w:eastAsiaTheme="minorHAnsi" w:cs="Arial"/>
          <w:szCs w:val="24"/>
          <w:lang w:eastAsia="en-US"/>
        </w:rPr>
        <w:t xml:space="preserve">změnám legislativy. </w:t>
      </w:r>
      <w:r w:rsidR="002A1292">
        <w:rPr>
          <w:rFonts w:eastAsiaTheme="minorHAnsi" w:cs="Arial"/>
          <w:szCs w:val="24"/>
          <w:lang w:eastAsia="en-US"/>
        </w:rPr>
        <w:t>Proto r</w:t>
      </w:r>
      <w:r w:rsidR="0062766A">
        <w:rPr>
          <w:rFonts w:eastAsiaTheme="minorHAnsi" w:cs="Arial"/>
          <w:szCs w:val="24"/>
          <w:lang w:eastAsia="en-US"/>
        </w:rPr>
        <w:t>eagujeme</w:t>
      </w:r>
      <w:r w:rsidR="0062766A" w:rsidRPr="0062766A">
        <w:rPr>
          <w:rFonts w:eastAsiaTheme="minorHAnsi" w:cs="Arial"/>
          <w:szCs w:val="24"/>
          <w:lang w:eastAsia="en-US"/>
        </w:rPr>
        <w:t xml:space="preserve"> na aktuální legisl</w:t>
      </w:r>
      <w:r w:rsidR="0059516B">
        <w:rPr>
          <w:rFonts w:eastAsiaTheme="minorHAnsi" w:cs="Arial"/>
          <w:szCs w:val="24"/>
          <w:lang w:eastAsia="en-US"/>
        </w:rPr>
        <w:t>ativu a dáváme naši směrnici do </w:t>
      </w:r>
      <w:r w:rsidR="0062766A" w:rsidRPr="0062766A">
        <w:rPr>
          <w:rFonts w:eastAsiaTheme="minorHAnsi" w:cs="Arial"/>
          <w:szCs w:val="24"/>
          <w:lang w:eastAsia="en-US"/>
        </w:rPr>
        <w:t xml:space="preserve">souladu. </w:t>
      </w:r>
      <w:r w:rsidR="00972509">
        <w:rPr>
          <w:rFonts w:eastAsiaTheme="minorHAnsi" w:cs="Arial"/>
          <w:szCs w:val="24"/>
          <w:lang w:eastAsia="en-US"/>
        </w:rPr>
        <w:t xml:space="preserve">Informoval zastupitele, že </w:t>
      </w:r>
      <w:r w:rsidR="00CA1A1B">
        <w:rPr>
          <w:rFonts w:eastAsiaTheme="minorHAnsi" w:cs="Arial"/>
          <w:szCs w:val="24"/>
          <w:lang w:eastAsia="en-US"/>
        </w:rPr>
        <w:t xml:space="preserve">od doby založení účtu (rok 2004) z něj nebylo čerpáno. </w:t>
      </w:r>
    </w:p>
    <w:p w:rsidR="00B715F3" w:rsidRPr="00E25A72" w:rsidRDefault="00B715F3" w:rsidP="00E25A72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</w:p>
    <w:p w:rsidR="00762745" w:rsidRDefault="0062766A" w:rsidP="008E6881">
      <w:pPr>
        <w:jc w:val="both"/>
      </w:pPr>
      <w:r w:rsidRPr="006E765A">
        <w:rPr>
          <w:b/>
        </w:rPr>
        <w:t xml:space="preserve">PhDr. </w:t>
      </w:r>
      <w:proofErr w:type="spellStart"/>
      <w:r w:rsidRPr="006E765A">
        <w:rPr>
          <w:b/>
        </w:rPr>
        <w:t>Mačák</w:t>
      </w:r>
      <w:proofErr w:type="spellEnd"/>
      <w:r w:rsidRPr="006E765A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UZ/14/33/2015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B715F3" w:rsidRDefault="00B715F3" w:rsidP="008E6881">
      <w:pPr>
        <w:jc w:val="both"/>
      </w:pPr>
    </w:p>
    <w:p w:rsidR="00B715F3" w:rsidRDefault="00B715F3" w:rsidP="008E6881">
      <w:pPr>
        <w:jc w:val="both"/>
      </w:pPr>
    </w:p>
    <w:p w:rsidR="00B715F3" w:rsidRDefault="00B715F3" w:rsidP="008E6881">
      <w:pPr>
        <w:jc w:val="both"/>
      </w:pPr>
    </w:p>
    <w:p w:rsidR="00762745" w:rsidRDefault="00762745" w:rsidP="008E6881">
      <w:pPr>
        <w:pStyle w:val="ZAKLADNITEXTTUCNY13"/>
      </w:pPr>
      <w:r>
        <w:lastRenderedPageBreak/>
        <w:t>18.</w:t>
      </w:r>
      <w:r>
        <w:tab/>
        <w:t>Založení dobrovolného spolk</w:t>
      </w:r>
      <w:r w:rsidR="00204EAE">
        <w:t>u obcí, mikroregionů a kraje za </w:t>
      </w:r>
      <w:r>
        <w:t>účelem společného řešení problematiky nakládání s odpady</w:t>
      </w:r>
    </w:p>
    <w:p w:rsidR="00762745" w:rsidRDefault="00762745" w:rsidP="008E6881">
      <w:pPr>
        <w:jc w:val="both"/>
      </w:pPr>
    </w:p>
    <w:p w:rsidR="005F63C2" w:rsidRDefault="00762745" w:rsidP="008E6881">
      <w:pPr>
        <w:jc w:val="both"/>
        <w:rPr>
          <w:rFonts w:eastAsiaTheme="minorHAnsi" w:cs="Arial"/>
          <w:szCs w:val="24"/>
          <w:lang w:eastAsia="en-US"/>
        </w:rPr>
      </w:pPr>
      <w:r w:rsidRPr="00055AB5">
        <w:rPr>
          <w:rFonts w:eastAsiaTheme="minorHAnsi" w:cs="Arial"/>
          <w:szCs w:val="24"/>
          <w:lang w:eastAsia="en-US"/>
        </w:rPr>
        <w:t>Úvodní slovo přednesl</w:t>
      </w:r>
      <w:r w:rsidRPr="00055AB5">
        <w:rPr>
          <w:rFonts w:eastAsiaTheme="minorHAnsi" w:cs="Arial"/>
          <w:b/>
          <w:szCs w:val="24"/>
          <w:lang w:eastAsia="en-US"/>
        </w:rPr>
        <w:t xml:space="preserve"> </w:t>
      </w:r>
      <w:r w:rsidR="00FD4DA9" w:rsidRPr="00055AB5">
        <w:rPr>
          <w:rFonts w:eastAsiaTheme="minorHAnsi" w:cs="Arial"/>
          <w:b/>
          <w:szCs w:val="24"/>
          <w:lang w:eastAsia="en-US"/>
        </w:rPr>
        <w:t xml:space="preserve">Ing. </w:t>
      </w:r>
      <w:proofErr w:type="spellStart"/>
      <w:r w:rsidR="00FD4DA9" w:rsidRPr="00055AB5">
        <w:rPr>
          <w:rFonts w:eastAsiaTheme="minorHAnsi" w:cs="Arial"/>
          <w:b/>
          <w:szCs w:val="24"/>
          <w:lang w:eastAsia="en-US"/>
        </w:rPr>
        <w:t>Symerský</w:t>
      </w:r>
      <w:proofErr w:type="spellEnd"/>
      <w:r w:rsidR="00FD4DA9" w:rsidRPr="00055AB5">
        <w:rPr>
          <w:rFonts w:eastAsiaTheme="minorHAnsi" w:cs="Arial"/>
          <w:b/>
          <w:szCs w:val="24"/>
          <w:lang w:eastAsia="en-US"/>
        </w:rPr>
        <w:t>:</w:t>
      </w:r>
      <w:r w:rsidR="005F63C2" w:rsidRPr="00055AB5">
        <w:rPr>
          <w:rFonts w:eastAsiaTheme="minorHAnsi" w:cs="Arial"/>
          <w:szCs w:val="24"/>
          <w:lang w:eastAsia="en-US"/>
        </w:rPr>
        <w:t xml:space="preserve"> </w:t>
      </w:r>
      <w:r w:rsidR="002A1292">
        <w:rPr>
          <w:rFonts w:eastAsiaTheme="minorHAnsi" w:cs="Arial"/>
          <w:szCs w:val="24"/>
          <w:lang w:eastAsia="en-US"/>
        </w:rPr>
        <w:t xml:space="preserve">Byl schválen </w:t>
      </w:r>
      <w:r w:rsidR="005F63C2" w:rsidRPr="005F63C2">
        <w:rPr>
          <w:rFonts w:eastAsiaTheme="minorHAnsi" w:cs="Arial"/>
          <w:szCs w:val="24"/>
          <w:lang w:eastAsia="en-US"/>
        </w:rPr>
        <w:t>záměr založení spolku Od</w:t>
      </w:r>
      <w:r w:rsidR="00204EAE">
        <w:rPr>
          <w:rFonts w:eastAsiaTheme="minorHAnsi" w:cs="Arial"/>
          <w:szCs w:val="24"/>
          <w:lang w:eastAsia="en-US"/>
        </w:rPr>
        <w:t>pady OK zapsaný spolek, a to za </w:t>
      </w:r>
      <w:r w:rsidR="005F63C2" w:rsidRPr="005F63C2">
        <w:rPr>
          <w:rFonts w:eastAsiaTheme="minorHAnsi" w:cs="Arial"/>
          <w:szCs w:val="24"/>
          <w:lang w:eastAsia="en-US"/>
        </w:rPr>
        <w:t>účelem společného nakládá</w:t>
      </w:r>
      <w:r w:rsidR="005F63C2">
        <w:rPr>
          <w:rFonts w:eastAsiaTheme="minorHAnsi" w:cs="Arial"/>
          <w:szCs w:val="24"/>
          <w:lang w:eastAsia="en-US"/>
        </w:rPr>
        <w:t>ní s komunálním odpadem. Schválena</w:t>
      </w:r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r w:rsidR="005F63C2">
        <w:rPr>
          <w:rFonts w:eastAsiaTheme="minorHAnsi" w:cs="Arial"/>
          <w:szCs w:val="24"/>
          <w:lang w:eastAsia="en-US"/>
        </w:rPr>
        <w:t>byla i</w:t>
      </w:r>
      <w:r w:rsidR="00204EAE">
        <w:rPr>
          <w:rFonts w:eastAsiaTheme="minorHAnsi" w:cs="Arial"/>
          <w:szCs w:val="24"/>
          <w:lang w:eastAsia="en-US"/>
        </w:rPr>
        <w:t> </w:t>
      </w:r>
      <w:r w:rsidR="005F63C2" w:rsidRPr="005F63C2">
        <w:rPr>
          <w:rFonts w:eastAsiaTheme="minorHAnsi" w:cs="Arial"/>
          <w:szCs w:val="24"/>
          <w:lang w:eastAsia="en-US"/>
        </w:rPr>
        <w:t>zakladatelsk</w:t>
      </w:r>
      <w:r w:rsidR="005F63C2">
        <w:rPr>
          <w:rFonts w:eastAsiaTheme="minorHAnsi" w:cs="Arial"/>
          <w:szCs w:val="24"/>
          <w:lang w:eastAsia="en-US"/>
        </w:rPr>
        <w:t>á</w:t>
      </w:r>
      <w:r w:rsidR="005F63C2" w:rsidRPr="005F63C2">
        <w:rPr>
          <w:rFonts w:eastAsiaTheme="minorHAnsi" w:cs="Arial"/>
          <w:szCs w:val="24"/>
          <w:lang w:eastAsia="en-US"/>
        </w:rPr>
        <w:t xml:space="preserve"> smlouv</w:t>
      </w:r>
      <w:r w:rsidR="005F63C2">
        <w:rPr>
          <w:rFonts w:eastAsiaTheme="minorHAnsi" w:cs="Arial"/>
          <w:szCs w:val="24"/>
          <w:lang w:eastAsia="en-US"/>
        </w:rPr>
        <w:t xml:space="preserve">a, </w:t>
      </w:r>
      <w:r w:rsidR="005F63C2" w:rsidRPr="005F63C2">
        <w:rPr>
          <w:rFonts w:eastAsiaTheme="minorHAnsi" w:cs="Arial"/>
          <w:szCs w:val="24"/>
          <w:lang w:eastAsia="en-US"/>
        </w:rPr>
        <w:t xml:space="preserve">stanovy </w:t>
      </w:r>
      <w:r w:rsidR="005F63C2">
        <w:rPr>
          <w:rFonts w:eastAsiaTheme="minorHAnsi" w:cs="Arial"/>
          <w:szCs w:val="24"/>
          <w:lang w:eastAsia="en-US"/>
        </w:rPr>
        <w:t xml:space="preserve">a </w:t>
      </w:r>
      <w:r w:rsidR="005F63C2" w:rsidRPr="005F63C2">
        <w:rPr>
          <w:rFonts w:eastAsiaTheme="minorHAnsi" w:cs="Arial"/>
          <w:szCs w:val="24"/>
          <w:lang w:eastAsia="en-US"/>
        </w:rPr>
        <w:t xml:space="preserve">název Odpady </w:t>
      </w:r>
      <w:proofErr w:type="gramStart"/>
      <w:r w:rsidR="005F63C2" w:rsidRPr="005F63C2">
        <w:rPr>
          <w:rFonts w:eastAsiaTheme="minorHAnsi" w:cs="Arial"/>
          <w:szCs w:val="24"/>
          <w:lang w:eastAsia="en-US"/>
        </w:rPr>
        <w:t>OK</w:t>
      </w:r>
      <w:r w:rsidR="005F63C2">
        <w:rPr>
          <w:rFonts w:eastAsiaTheme="minorHAnsi" w:cs="Arial"/>
          <w:szCs w:val="24"/>
          <w:lang w:eastAsia="en-US"/>
        </w:rPr>
        <w:t>,</w:t>
      </w:r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proofErr w:type="spellStart"/>
      <w:r w:rsidR="005F63C2">
        <w:rPr>
          <w:rFonts w:eastAsiaTheme="minorHAnsi" w:cs="Arial"/>
          <w:szCs w:val="24"/>
          <w:lang w:eastAsia="en-US"/>
        </w:rPr>
        <w:t>z.s</w:t>
      </w:r>
      <w:proofErr w:type="spellEnd"/>
      <w:r w:rsidR="005F63C2" w:rsidRPr="005F63C2">
        <w:rPr>
          <w:rFonts w:eastAsiaTheme="minorHAnsi" w:cs="Arial"/>
          <w:szCs w:val="24"/>
          <w:lang w:eastAsia="en-US"/>
        </w:rPr>
        <w:t>.</w:t>
      </w:r>
      <w:proofErr w:type="gramEnd"/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r w:rsidR="005F63C2">
        <w:rPr>
          <w:rFonts w:eastAsiaTheme="minorHAnsi" w:cs="Arial"/>
          <w:szCs w:val="24"/>
          <w:lang w:eastAsia="en-US"/>
        </w:rPr>
        <w:t>Název spolku nebyl zapsán, vzhledem ke</w:t>
      </w:r>
      <w:r w:rsidR="005F63C2" w:rsidRPr="005F63C2">
        <w:rPr>
          <w:rFonts w:eastAsiaTheme="minorHAnsi" w:cs="Arial"/>
          <w:szCs w:val="24"/>
          <w:lang w:eastAsia="en-US"/>
        </w:rPr>
        <w:t xml:space="preserve"> znění </w:t>
      </w:r>
      <w:r w:rsidR="00CA1A1B">
        <w:rPr>
          <w:rFonts w:eastAsiaTheme="minorHAnsi" w:cs="Arial"/>
          <w:szCs w:val="24"/>
          <w:lang w:eastAsia="en-US"/>
        </w:rPr>
        <w:t xml:space="preserve">§ 432 </w:t>
      </w:r>
      <w:proofErr w:type="spellStart"/>
      <w:r w:rsidR="00CA1A1B">
        <w:rPr>
          <w:rFonts w:eastAsiaTheme="minorHAnsi" w:cs="Arial"/>
          <w:szCs w:val="24"/>
          <w:lang w:eastAsia="en-US"/>
        </w:rPr>
        <w:t>O</w:t>
      </w:r>
      <w:r w:rsidR="005F63C2" w:rsidRPr="005F63C2">
        <w:rPr>
          <w:rFonts w:eastAsiaTheme="minorHAnsi" w:cs="Arial"/>
          <w:szCs w:val="24"/>
          <w:lang w:eastAsia="en-US"/>
        </w:rPr>
        <w:t>bč</w:t>
      </w:r>
      <w:proofErr w:type="spellEnd"/>
      <w:r w:rsidR="005F63C2" w:rsidRPr="005F63C2">
        <w:rPr>
          <w:rFonts w:eastAsiaTheme="minorHAnsi" w:cs="Arial"/>
          <w:szCs w:val="24"/>
          <w:lang w:eastAsia="en-US"/>
        </w:rPr>
        <w:t xml:space="preserve">. </w:t>
      </w:r>
      <w:proofErr w:type="gramStart"/>
      <w:r w:rsidR="005F63C2" w:rsidRPr="005F63C2">
        <w:rPr>
          <w:rFonts w:eastAsiaTheme="minorHAnsi" w:cs="Arial"/>
          <w:szCs w:val="24"/>
          <w:lang w:eastAsia="en-US"/>
        </w:rPr>
        <w:t>zákoníku</w:t>
      </w:r>
      <w:proofErr w:type="gramEnd"/>
      <w:r w:rsidR="005F63C2" w:rsidRPr="005F63C2">
        <w:rPr>
          <w:rFonts w:eastAsiaTheme="minorHAnsi" w:cs="Arial"/>
          <w:szCs w:val="24"/>
          <w:lang w:eastAsia="en-US"/>
        </w:rPr>
        <w:t>, kter</w:t>
      </w:r>
      <w:r w:rsidR="00781FB2">
        <w:rPr>
          <w:rFonts w:eastAsiaTheme="minorHAnsi" w:cs="Arial"/>
          <w:szCs w:val="24"/>
          <w:lang w:eastAsia="en-US"/>
        </w:rPr>
        <w:t>ý</w:t>
      </w:r>
      <w:r w:rsidR="005F63C2" w:rsidRPr="005F63C2">
        <w:rPr>
          <w:rFonts w:eastAsiaTheme="minorHAnsi" w:cs="Arial"/>
          <w:szCs w:val="24"/>
          <w:lang w:eastAsia="en-US"/>
        </w:rPr>
        <w:t xml:space="preserve"> se týká podnikatelských subjektů a zaměnitelnosti a klamavosti spotřebitele. </w:t>
      </w:r>
      <w:r w:rsidR="005F63C2">
        <w:rPr>
          <w:rFonts w:eastAsiaTheme="minorHAnsi" w:cs="Arial"/>
          <w:szCs w:val="24"/>
          <w:lang w:eastAsia="en-US"/>
        </w:rPr>
        <w:t xml:space="preserve">Novým názvem je tedy </w:t>
      </w:r>
      <w:r w:rsidR="005F63C2" w:rsidRPr="005F63C2">
        <w:rPr>
          <w:rFonts w:eastAsiaTheme="minorHAnsi" w:cs="Arial"/>
          <w:szCs w:val="24"/>
          <w:lang w:eastAsia="en-US"/>
        </w:rPr>
        <w:t xml:space="preserve">Odpady Olomouckého </w:t>
      </w:r>
      <w:proofErr w:type="gramStart"/>
      <w:r w:rsidR="005F63C2" w:rsidRPr="005F63C2">
        <w:rPr>
          <w:rFonts w:eastAsiaTheme="minorHAnsi" w:cs="Arial"/>
          <w:szCs w:val="24"/>
          <w:lang w:eastAsia="en-US"/>
        </w:rPr>
        <w:t>kraje</w:t>
      </w:r>
      <w:r w:rsidR="005F63C2">
        <w:rPr>
          <w:rFonts w:eastAsiaTheme="minorHAnsi" w:cs="Arial"/>
          <w:szCs w:val="24"/>
          <w:lang w:eastAsia="en-US"/>
        </w:rPr>
        <w:t>,</w:t>
      </w:r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proofErr w:type="spellStart"/>
      <w:r w:rsidR="005F63C2">
        <w:rPr>
          <w:rFonts w:eastAsiaTheme="minorHAnsi" w:cs="Arial"/>
          <w:szCs w:val="24"/>
          <w:lang w:eastAsia="en-US"/>
        </w:rPr>
        <w:t>z.s</w:t>
      </w:r>
      <w:proofErr w:type="spellEnd"/>
      <w:r w:rsidR="005F63C2" w:rsidRPr="005F63C2">
        <w:rPr>
          <w:rFonts w:eastAsiaTheme="minorHAnsi" w:cs="Arial"/>
          <w:szCs w:val="24"/>
          <w:lang w:eastAsia="en-US"/>
        </w:rPr>
        <w:t>.</w:t>
      </w:r>
      <w:proofErr w:type="gramEnd"/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r w:rsidR="005F63C2">
        <w:rPr>
          <w:rFonts w:eastAsiaTheme="minorHAnsi" w:cs="Arial"/>
          <w:szCs w:val="24"/>
          <w:lang w:eastAsia="en-US"/>
        </w:rPr>
        <w:t>N</w:t>
      </w:r>
      <w:r w:rsidR="005F63C2" w:rsidRPr="005F63C2">
        <w:rPr>
          <w:rFonts w:eastAsiaTheme="minorHAnsi" w:cs="Arial"/>
          <w:szCs w:val="24"/>
          <w:lang w:eastAsia="en-US"/>
        </w:rPr>
        <w:t>ázev jsme projednáva</w:t>
      </w:r>
      <w:r w:rsidR="00CA1A1B">
        <w:rPr>
          <w:rFonts w:eastAsiaTheme="minorHAnsi" w:cs="Arial"/>
          <w:szCs w:val="24"/>
          <w:lang w:eastAsia="en-US"/>
        </w:rPr>
        <w:t>l</w:t>
      </w:r>
      <w:r w:rsidR="00875231">
        <w:rPr>
          <w:rFonts w:eastAsiaTheme="minorHAnsi" w:cs="Arial"/>
          <w:szCs w:val="24"/>
          <w:lang w:eastAsia="en-US"/>
        </w:rPr>
        <w:t xml:space="preserve">i s advokátní kanceláří </w:t>
      </w:r>
      <w:proofErr w:type="spellStart"/>
      <w:r w:rsidR="00875231">
        <w:rPr>
          <w:rFonts w:eastAsiaTheme="minorHAnsi" w:cs="Arial"/>
          <w:szCs w:val="24"/>
          <w:lang w:eastAsia="en-US"/>
        </w:rPr>
        <w:t>Ritrer</w:t>
      </w:r>
      <w:r w:rsidR="00CA1A1B">
        <w:rPr>
          <w:rFonts w:eastAsiaTheme="minorHAnsi" w:cs="Arial"/>
          <w:szCs w:val="24"/>
          <w:lang w:eastAsia="en-US"/>
        </w:rPr>
        <w:t>-</w:t>
      </w:r>
      <w:r w:rsidR="005F63C2" w:rsidRPr="005F63C2">
        <w:rPr>
          <w:rFonts w:eastAsiaTheme="minorHAnsi" w:cs="Arial"/>
          <w:szCs w:val="24"/>
          <w:lang w:eastAsia="en-US"/>
        </w:rPr>
        <w:t>Štastný</w:t>
      </w:r>
      <w:proofErr w:type="spellEnd"/>
      <w:r w:rsidR="005F63C2" w:rsidRPr="005F63C2">
        <w:rPr>
          <w:rFonts w:eastAsiaTheme="minorHAnsi" w:cs="Arial"/>
          <w:szCs w:val="24"/>
          <w:lang w:eastAsia="en-US"/>
        </w:rPr>
        <w:t xml:space="preserve"> a po předběžné</w:t>
      </w:r>
      <w:r w:rsidR="00B715F3">
        <w:rPr>
          <w:rFonts w:eastAsiaTheme="minorHAnsi" w:cs="Arial"/>
          <w:szCs w:val="24"/>
          <w:lang w:eastAsia="en-US"/>
        </w:rPr>
        <w:t>m</w:t>
      </w:r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r w:rsidR="00B715F3">
        <w:rPr>
          <w:rFonts w:eastAsiaTheme="minorHAnsi" w:cs="Arial"/>
          <w:szCs w:val="24"/>
          <w:lang w:eastAsia="en-US"/>
        </w:rPr>
        <w:t>ověření</w:t>
      </w:r>
      <w:r w:rsidR="005F63C2" w:rsidRPr="005F63C2">
        <w:rPr>
          <w:rFonts w:eastAsiaTheme="minorHAnsi" w:cs="Arial"/>
          <w:szCs w:val="24"/>
          <w:lang w:eastAsia="en-US"/>
        </w:rPr>
        <w:t xml:space="preserve"> v rejstřících by tento název neměl být v kolizi s žádným jiným a měl by být zapsán. </w:t>
      </w:r>
      <w:r w:rsidR="005F63C2">
        <w:rPr>
          <w:rFonts w:eastAsiaTheme="minorHAnsi" w:cs="Arial"/>
          <w:szCs w:val="24"/>
          <w:lang w:eastAsia="en-US"/>
        </w:rPr>
        <w:t>Se změnou názvu bude změněna zakládací listina a stanovy spolku, které</w:t>
      </w:r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r w:rsidR="005F63C2">
        <w:rPr>
          <w:rFonts w:eastAsiaTheme="minorHAnsi" w:cs="Arial"/>
          <w:szCs w:val="24"/>
          <w:lang w:eastAsia="en-US"/>
        </w:rPr>
        <w:t xml:space="preserve">jsou </w:t>
      </w:r>
      <w:r w:rsidR="00781FB2">
        <w:rPr>
          <w:rFonts w:eastAsiaTheme="minorHAnsi" w:cs="Arial"/>
          <w:szCs w:val="24"/>
          <w:lang w:eastAsia="en-US"/>
        </w:rPr>
        <w:t>P</w:t>
      </w:r>
      <w:r w:rsidR="005F63C2" w:rsidRPr="005F63C2">
        <w:rPr>
          <w:rFonts w:eastAsiaTheme="minorHAnsi" w:cs="Arial"/>
          <w:szCs w:val="24"/>
          <w:lang w:eastAsia="en-US"/>
        </w:rPr>
        <w:t>řílohou č. 1</w:t>
      </w:r>
      <w:r w:rsidR="005F63C2">
        <w:rPr>
          <w:rFonts w:eastAsiaTheme="minorHAnsi" w:cs="Arial"/>
          <w:szCs w:val="24"/>
          <w:lang w:eastAsia="en-US"/>
        </w:rPr>
        <w:t>.</w:t>
      </w:r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r w:rsidR="005F63C2">
        <w:rPr>
          <w:rFonts w:eastAsiaTheme="minorHAnsi" w:cs="Arial"/>
          <w:szCs w:val="24"/>
          <w:lang w:eastAsia="en-US"/>
        </w:rPr>
        <w:t>P</w:t>
      </w:r>
      <w:r w:rsidR="005F63C2" w:rsidRPr="005F63C2">
        <w:rPr>
          <w:rFonts w:eastAsiaTheme="minorHAnsi" w:cs="Arial"/>
          <w:szCs w:val="24"/>
          <w:lang w:eastAsia="en-US"/>
        </w:rPr>
        <w:t>oslední změnou v tomto dokumentu je navrhovaný posun termínu splácení členských příspěvk</w:t>
      </w:r>
      <w:r w:rsidR="00B715F3">
        <w:rPr>
          <w:rFonts w:eastAsiaTheme="minorHAnsi" w:cs="Arial"/>
          <w:szCs w:val="24"/>
          <w:lang w:eastAsia="en-US"/>
        </w:rPr>
        <w:t>ů</w:t>
      </w:r>
      <w:r w:rsidR="005F63C2" w:rsidRPr="005F63C2">
        <w:rPr>
          <w:rFonts w:eastAsiaTheme="minorHAnsi" w:cs="Arial"/>
          <w:szCs w:val="24"/>
          <w:lang w:eastAsia="en-US"/>
        </w:rPr>
        <w:t xml:space="preserve"> za rok 2015</w:t>
      </w:r>
      <w:r w:rsidR="005F63C2">
        <w:rPr>
          <w:rFonts w:eastAsiaTheme="minorHAnsi" w:cs="Arial"/>
          <w:szCs w:val="24"/>
          <w:lang w:eastAsia="en-US"/>
        </w:rPr>
        <w:t>. V</w:t>
      </w:r>
      <w:r w:rsidR="005F63C2" w:rsidRPr="005F63C2">
        <w:rPr>
          <w:rFonts w:eastAsiaTheme="minorHAnsi" w:cs="Arial"/>
          <w:szCs w:val="24"/>
          <w:lang w:eastAsia="en-US"/>
        </w:rPr>
        <w:t xml:space="preserve"> původním návrhu jsme schválili, že jsou splatné do konce března 2015. V novém návrhu je, aby </w:t>
      </w:r>
      <w:r w:rsidR="005F63C2">
        <w:rPr>
          <w:rFonts w:eastAsiaTheme="minorHAnsi" w:cs="Arial"/>
          <w:szCs w:val="24"/>
          <w:lang w:eastAsia="en-US"/>
        </w:rPr>
        <w:t xml:space="preserve">to bylo </w:t>
      </w:r>
      <w:r w:rsidR="005F63C2" w:rsidRPr="005F63C2">
        <w:rPr>
          <w:rFonts w:eastAsiaTheme="minorHAnsi" w:cs="Arial"/>
          <w:szCs w:val="24"/>
          <w:lang w:eastAsia="en-US"/>
        </w:rPr>
        <w:t>v letošním roce do t</w:t>
      </w:r>
      <w:r w:rsidR="00CA1A1B">
        <w:rPr>
          <w:rFonts w:eastAsiaTheme="minorHAnsi" w:cs="Arial"/>
          <w:szCs w:val="24"/>
          <w:lang w:eastAsia="en-US"/>
        </w:rPr>
        <w:t>řech měsíců po zápisu spolku do </w:t>
      </w:r>
      <w:r w:rsidR="005F63C2" w:rsidRPr="005F63C2">
        <w:rPr>
          <w:rFonts w:eastAsiaTheme="minorHAnsi" w:cs="Arial"/>
          <w:szCs w:val="24"/>
          <w:lang w:eastAsia="en-US"/>
        </w:rPr>
        <w:t>spolkového rejstříku</w:t>
      </w:r>
      <w:r w:rsidR="005F63C2">
        <w:rPr>
          <w:rFonts w:eastAsiaTheme="minorHAnsi" w:cs="Arial"/>
          <w:szCs w:val="24"/>
          <w:lang w:eastAsia="en-US"/>
        </w:rPr>
        <w:t>.</w:t>
      </w:r>
      <w:r w:rsidR="005F63C2" w:rsidRPr="005F63C2">
        <w:rPr>
          <w:rFonts w:eastAsiaTheme="minorHAnsi" w:cs="Arial"/>
          <w:szCs w:val="24"/>
          <w:lang w:eastAsia="en-US"/>
        </w:rPr>
        <w:t xml:space="preserve"> </w:t>
      </w:r>
      <w:r w:rsidR="005F63C2">
        <w:rPr>
          <w:rFonts w:eastAsiaTheme="minorHAnsi" w:cs="Arial"/>
          <w:szCs w:val="24"/>
          <w:lang w:eastAsia="en-US"/>
        </w:rPr>
        <w:t>V</w:t>
      </w:r>
      <w:r w:rsidR="005F63C2" w:rsidRPr="005F63C2">
        <w:rPr>
          <w:rFonts w:eastAsiaTheme="minorHAnsi" w:cs="Arial"/>
          <w:szCs w:val="24"/>
          <w:lang w:eastAsia="en-US"/>
        </w:rPr>
        <w:t xml:space="preserve">ýše příspěvku se nemění. </w:t>
      </w:r>
    </w:p>
    <w:p w:rsidR="005F63C2" w:rsidRDefault="005F63C2" w:rsidP="008E6881">
      <w:pPr>
        <w:jc w:val="both"/>
        <w:rPr>
          <w:rFonts w:eastAsiaTheme="minorHAnsi" w:cs="Arial"/>
          <w:szCs w:val="24"/>
          <w:lang w:eastAsia="en-US"/>
        </w:rPr>
      </w:pPr>
    </w:p>
    <w:p w:rsidR="005F63C2" w:rsidRPr="005F63C2" w:rsidRDefault="005F63C2" w:rsidP="008E6881">
      <w:pPr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Dále Ing. </w:t>
      </w:r>
      <w:proofErr w:type="spellStart"/>
      <w:r>
        <w:rPr>
          <w:rFonts w:eastAsiaTheme="minorHAnsi" w:cs="Arial"/>
          <w:szCs w:val="24"/>
          <w:lang w:eastAsia="en-US"/>
        </w:rPr>
        <w:t>Symerský</w:t>
      </w:r>
      <w:proofErr w:type="spellEnd"/>
      <w:r>
        <w:rPr>
          <w:rFonts w:eastAsiaTheme="minorHAnsi" w:cs="Arial"/>
          <w:szCs w:val="24"/>
          <w:lang w:eastAsia="en-US"/>
        </w:rPr>
        <w:t xml:space="preserve"> </w:t>
      </w:r>
      <w:r w:rsidRPr="005F63C2">
        <w:rPr>
          <w:rFonts w:eastAsiaTheme="minorHAnsi" w:cs="Arial"/>
          <w:szCs w:val="24"/>
          <w:lang w:eastAsia="en-US"/>
        </w:rPr>
        <w:t xml:space="preserve">reagoval na dotaz Mgr. Brázdy, který zazněl při projednávání bodu 3 – Zpráva o činnosti Rady Olomouckého kraje za uplynulé období. Odpadová centra jsou projekt, který má vazbu na činnost spolku tzn. logistika odpadu, prevence odpadu a nakládání s odpady obcí OK. Nicméně má přesah do ITI Olomoucké aglomerace, kde by bylo vhodné využít nabízených financí v ITI i pro odpadové hospodářství. Odpadová centra, která by spadala do území ITI, by se řešila v rámci ITI a zbývající prostor tzn. Šumpersko a případně </w:t>
      </w:r>
      <w:r w:rsidR="00204EAE">
        <w:rPr>
          <w:rFonts w:eastAsiaTheme="minorHAnsi" w:cs="Arial"/>
          <w:szCs w:val="24"/>
          <w:lang w:eastAsia="en-US"/>
        </w:rPr>
        <w:t>Jesenicko, by byl financován ze </w:t>
      </w:r>
      <w:r w:rsidRPr="005F63C2">
        <w:rPr>
          <w:rFonts w:eastAsiaTheme="minorHAnsi" w:cs="Arial"/>
          <w:szCs w:val="24"/>
          <w:lang w:eastAsia="en-US"/>
        </w:rPr>
        <w:t xml:space="preserve">zdrojů operačního programu životního prostředí, tedy mimo ITI. Konkrétní popis odpadových center v kraji zašleme písemně. </w:t>
      </w:r>
    </w:p>
    <w:p w:rsidR="005F63C2" w:rsidRPr="005F63C2" w:rsidRDefault="005F63C2" w:rsidP="008E6881">
      <w:pPr>
        <w:jc w:val="both"/>
        <w:rPr>
          <w:rFonts w:eastAsiaTheme="minorHAnsi" w:cs="Arial"/>
          <w:szCs w:val="24"/>
          <w:lang w:eastAsia="en-US"/>
        </w:rPr>
      </w:pPr>
    </w:p>
    <w:p w:rsidR="00FD4DA9" w:rsidRPr="00392C5D" w:rsidRDefault="005F63C2" w:rsidP="008E6881">
      <w:pPr>
        <w:spacing w:after="200" w:line="276" w:lineRule="auto"/>
        <w:jc w:val="both"/>
        <w:rPr>
          <w:rFonts w:eastAsiaTheme="minorHAnsi" w:cs="Arial"/>
          <w:szCs w:val="24"/>
          <w:lang w:eastAsia="en-US"/>
        </w:rPr>
      </w:pPr>
      <w:r w:rsidRPr="00B715F3">
        <w:rPr>
          <w:rFonts w:eastAsiaTheme="minorHAnsi" w:cs="Arial"/>
          <w:b/>
          <w:szCs w:val="24"/>
          <w:lang w:eastAsia="en-US"/>
        </w:rPr>
        <w:t>Ing.</w:t>
      </w:r>
      <w:r w:rsidR="00313FFE" w:rsidRPr="00B715F3">
        <w:rPr>
          <w:rFonts w:eastAsiaTheme="minorHAnsi" w:cs="Arial"/>
          <w:b/>
          <w:szCs w:val="24"/>
          <w:lang w:eastAsia="en-US"/>
        </w:rPr>
        <w:t xml:space="preserve"> </w:t>
      </w:r>
      <w:proofErr w:type="spellStart"/>
      <w:r w:rsidR="00313FFE" w:rsidRPr="00B715F3">
        <w:rPr>
          <w:rFonts w:eastAsiaTheme="minorHAnsi" w:cs="Arial"/>
          <w:b/>
          <w:szCs w:val="24"/>
          <w:lang w:eastAsia="en-US"/>
        </w:rPr>
        <w:t>Symerský</w:t>
      </w:r>
      <w:proofErr w:type="spellEnd"/>
      <w:r w:rsidR="00313FFE">
        <w:rPr>
          <w:rFonts w:eastAsiaTheme="minorHAnsi" w:cs="Arial"/>
          <w:szCs w:val="24"/>
          <w:lang w:eastAsia="en-US"/>
        </w:rPr>
        <w:t xml:space="preserve"> stručně popsal centra.</w:t>
      </w:r>
      <w:r>
        <w:rPr>
          <w:rFonts w:eastAsiaTheme="minorHAnsi" w:cs="Arial"/>
          <w:szCs w:val="24"/>
          <w:lang w:eastAsia="en-US"/>
        </w:rPr>
        <w:t xml:space="preserve"> </w:t>
      </w:r>
      <w:r w:rsidR="00313FFE">
        <w:rPr>
          <w:rFonts w:eastAsiaTheme="minorHAnsi" w:cs="Arial"/>
          <w:szCs w:val="24"/>
          <w:lang w:eastAsia="en-US"/>
        </w:rPr>
        <w:t>J</w:t>
      </w:r>
      <w:r>
        <w:rPr>
          <w:rFonts w:eastAsiaTheme="minorHAnsi" w:cs="Arial"/>
          <w:szCs w:val="24"/>
          <w:lang w:eastAsia="en-US"/>
        </w:rPr>
        <w:t>edná</w:t>
      </w:r>
      <w:r w:rsidR="00313FFE">
        <w:rPr>
          <w:rFonts w:eastAsiaTheme="minorHAnsi" w:cs="Arial"/>
          <w:szCs w:val="24"/>
          <w:lang w:eastAsia="en-US"/>
        </w:rPr>
        <w:t xml:space="preserve"> se</w:t>
      </w:r>
      <w:r w:rsidRPr="005F63C2">
        <w:rPr>
          <w:rFonts w:eastAsiaTheme="minorHAnsi" w:cs="Arial"/>
          <w:szCs w:val="24"/>
          <w:lang w:eastAsia="en-US"/>
        </w:rPr>
        <w:t xml:space="preserve"> o místa, kde by byla překládací stanice osazená příslušnou technologií</w:t>
      </w:r>
      <w:r w:rsidR="00B715F3">
        <w:rPr>
          <w:rFonts w:eastAsiaTheme="minorHAnsi" w:cs="Arial"/>
          <w:szCs w:val="24"/>
          <w:lang w:eastAsia="en-US"/>
        </w:rPr>
        <w:t>,</w:t>
      </w:r>
      <w:r w:rsidRPr="005F63C2">
        <w:rPr>
          <w:rFonts w:eastAsiaTheme="minorHAnsi" w:cs="Arial"/>
          <w:szCs w:val="24"/>
          <w:lang w:eastAsia="en-US"/>
        </w:rPr>
        <w:t xml:space="preserve"> jako jsou drtiče např. </w:t>
      </w:r>
      <w:r>
        <w:rPr>
          <w:rFonts w:eastAsiaTheme="minorHAnsi" w:cs="Arial"/>
          <w:szCs w:val="24"/>
          <w:lang w:eastAsia="en-US"/>
        </w:rPr>
        <w:t>pro nadměrný odpad</w:t>
      </w:r>
      <w:r w:rsidR="00023754">
        <w:rPr>
          <w:rFonts w:eastAsiaTheme="minorHAnsi" w:cs="Arial"/>
          <w:szCs w:val="24"/>
          <w:lang w:eastAsia="en-US"/>
        </w:rPr>
        <w:t>.</w:t>
      </w:r>
      <w:r w:rsidRPr="005F63C2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D</w:t>
      </w:r>
      <w:r w:rsidRPr="005F63C2">
        <w:rPr>
          <w:rFonts w:eastAsiaTheme="minorHAnsi" w:cs="Arial"/>
          <w:szCs w:val="24"/>
          <w:lang w:eastAsia="en-US"/>
        </w:rPr>
        <w:t>ále by zde byla místa, která by zajištovala prevenci odpadu, tzn. např. pro staré ša</w:t>
      </w:r>
      <w:r w:rsidR="00B715F3">
        <w:rPr>
          <w:rFonts w:eastAsiaTheme="minorHAnsi" w:cs="Arial"/>
          <w:szCs w:val="24"/>
          <w:lang w:eastAsia="en-US"/>
        </w:rPr>
        <w:t>ts</w:t>
      </w:r>
      <w:r w:rsidRPr="005F63C2">
        <w:rPr>
          <w:rFonts w:eastAsiaTheme="minorHAnsi" w:cs="Arial"/>
          <w:szCs w:val="24"/>
          <w:lang w:eastAsia="en-US"/>
        </w:rPr>
        <w:t>tvo nebo jiné materiály, které by se dal</w:t>
      </w:r>
      <w:r w:rsidR="00591C7D">
        <w:rPr>
          <w:rFonts w:eastAsiaTheme="minorHAnsi" w:cs="Arial"/>
          <w:szCs w:val="24"/>
          <w:lang w:eastAsia="en-US"/>
        </w:rPr>
        <w:t>y</w:t>
      </w:r>
      <w:r>
        <w:rPr>
          <w:rFonts w:eastAsiaTheme="minorHAnsi" w:cs="Arial"/>
          <w:szCs w:val="24"/>
          <w:lang w:eastAsia="en-US"/>
        </w:rPr>
        <w:t xml:space="preserve"> využít</w:t>
      </w:r>
      <w:r w:rsidRPr="005F63C2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dříve</w:t>
      </w:r>
      <w:r w:rsidR="004B24E5">
        <w:rPr>
          <w:rFonts w:eastAsiaTheme="minorHAnsi" w:cs="Arial"/>
          <w:szCs w:val="24"/>
          <w:lang w:eastAsia="en-US"/>
        </w:rPr>
        <w:t xml:space="preserve"> než by se stal</w:t>
      </w:r>
      <w:r w:rsidR="00591C7D">
        <w:rPr>
          <w:rFonts w:eastAsiaTheme="minorHAnsi" w:cs="Arial"/>
          <w:szCs w:val="24"/>
          <w:lang w:eastAsia="en-US"/>
        </w:rPr>
        <w:t>y</w:t>
      </w:r>
      <w:r w:rsidR="004B24E5">
        <w:rPr>
          <w:rFonts w:eastAsiaTheme="minorHAnsi" w:cs="Arial"/>
          <w:szCs w:val="24"/>
          <w:lang w:eastAsia="en-US"/>
        </w:rPr>
        <w:t xml:space="preserve"> odpady. Dále např. </w:t>
      </w:r>
      <w:r w:rsidRPr="005F63C2">
        <w:rPr>
          <w:rFonts w:eastAsiaTheme="minorHAnsi" w:cs="Arial"/>
          <w:szCs w:val="24"/>
          <w:lang w:eastAsia="en-US"/>
        </w:rPr>
        <w:t xml:space="preserve">osvětová místnost, </w:t>
      </w:r>
      <w:r w:rsidR="004B24E5">
        <w:rPr>
          <w:rFonts w:eastAsiaTheme="minorHAnsi" w:cs="Arial"/>
          <w:szCs w:val="24"/>
          <w:lang w:eastAsia="en-US"/>
        </w:rPr>
        <w:t>ve které by probíhaly</w:t>
      </w:r>
      <w:r w:rsidRPr="005F63C2">
        <w:rPr>
          <w:rFonts w:eastAsiaTheme="minorHAnsi" w:cs="Arial"/>
          <w:szCs w:val="24"/>
          <w:lang w:eastAsia="en-US"/>
        </w:rPr>
        <w:t xml:space="preserve"> prezentace k tomu, jak funguje odpadový systém v dané lokalitě. </w:t>
      </w:r>
    </w:p>
    <w:p w:rsidR="00762745" w:rsidRDefault="00FD4DA9" w:rsidP="008E6881">
      <w:pPr>
        <w:jc w:val="both"/>
      </w:pPr>
      <w:r w:rsidRPr="00FD4DA9">
        <w:rPr>
          <w:b/>
        </w:rPr>
        <w:t xml:space="preserve">PhDr. </w:t>
      </w:r>
      <w:proofErr w:type="spellStart"/>
      <w:r w:rsidRPr="00FD4DA9">
        <w:rPr>
          <w:b/>
        </w:rPr>
        <w:t>Mačák</w:t>
      </w:r>
      <w:proofErr w:type="spellEnd"/>
      <w:r w:rsidRPr="00FD4DA9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E25A72" w:rsidRDefault="00E25A72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UZ/14/34/2015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43, proti 0, zdržel se 0, nehlasovali 7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CA1A1B" w:rsidRDefault="00CA1A1B" w:rsidP="008E6881">
      <w:pPr>
        <w:jc w:val="both"/>
      </w:pPr>
    </w:p>
    <w:p w:rsidR="00CA1A1B" w:rsidRDefault="00CA1A1B" w:rsidP="008E6881">
      <w:pPr>
        <w:jc w:val="both"/>
      </w:pPr>
    </w:p>
    <w:p w:rsidR="00B715F3" w:rsidRDefault="00B715F3" w:rsidP="008E6881">
      <w:pPr>
        <w:jc w:val="both"/>
      </w:pPr>
    </w:p>
    <w:p w:rsidR="00B715F3" w:rsidRDefault="00B715F3" w:rsidP="008E6881">
      <w:pPr>
        <w:jc w:val="both"/>
      </w:pPr>
    </w:p>
    <w:p w:rsidR="00B715F3" w:rsidRDefault="00B715F3" w:rsidP="008E6881">
      <w:pPr>
        <w:jc w:val="both"/>
      </w:pPr>
    </w:p>
    <w:p w:rsidR="00762745" w:rsidRDefault="00762745" w:rsidP="008E6881">
      <w:pPr>
        <w:pStyle w:val="ZAKLADNITEXTTUCNY13"/>
      </w:pPr>
      <w:r w:rsidRPr="00A84BBF">
        <w:lastRenderedPageBreak/>
        <w:t>19.</w:t>
      </w:r>
      <w:r w:rsidRPr="00A84BBF">
        <w:tab/>
        <w:t>Dotační program pro oblast Prevence kriminality a Integrace romských komunit na rok 2015</w:t>
      </w:r>
    </w:p>
    <w:p w:rsidR="00762745" w:rsidRDefault="00762745" w:rsidP="008E6881">
      <w:pPr>
        <w:jc w:val="both"/>
      </w:pPr>
    </w:p>
    <w:p w:rsidR="00392C5D" w:rsidRPr="00392C5D" w:rsidRDefault="00762745" w:rsidP="008E6881">
      <w:pPr>
        <w:jc w:val="both"/>
      </w:pPr>
      <w:r>
        <w:t>Úvodní slovo přednesl</w:t>
      </w:r>
      <w:r w:rsidR="00392C5D">
        <w:t>a</w:t>
      </w:r>
      <w:r>
        <w:t xml:space="preserve"> </w:t>
      </w:r>
      <w:r w:rsidR="00392C5D" w:rsidRPr="00392C5D">
        <w:rPr>
          <w:b/>
        </w:rPr>
        <w:t>Mgr. Kubjátová</w:t>
      </w:r>
      <w:r w:rsidR="00392C5D">
        <w:rPr>
          <w:b/>
        </w:rPr>
        <w:t xml:space="preserve">, </w:t>
      </w:r>
      <w:r w:rsidR="00392C5D">
        <w:t>která shrnula informace z předloženého materiálu.</w:t>
      </w:r>
      <w:r w:rsidR="00392C5D">
        <w:rPr>
          <w:b/>
        </w:rPr>
        <w:t xml:space="preserve"> </w:t>
      </w:r>
    </w:p>
    <w:p w:rsidR="00392C5D" w:rsidRDefault="00392C5D" w:rsidP="008E6881">
      <w:pPr>
        <w:jc w:val="both"/>
      </w:pPr>
    </w:p>
    <w:p w:rsidR="00762745" w:rsidRDefault="00392C5D" w:rsidP="008E6881">
      <w:pPr>
        <w:jc w:val="both"/>
      </w:pPr>
      <w:r w:rsidRPr="00392C5D">
        <w:rPr>
          <w:b/>
        </w:rPr>
        <w:t xml:space="preserve">PhDr. </w:t>
      </w:r>
      <w:proofErr w:type="spellStart"/>
      <w:r w:rsidRPr="00392C5D">
        <w:rPr>
          <w:b/>
        </w:rPr>
        <w:t>Mačák</w:t>
      </w:r>
      <w:proofErr w:type="spellEnd"/>
      <w:r w:rsidRPr="00392C5D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B715F3" w:rsidRDefault="00B715F3" w:rsidP="008E6881">
      <w:pPr>
        <w:jc w:val="both"/>
      </w:pPr>
    </w:p>
    <w:p w:rsidR="00B715F3" w:rsidRDefault="00B715F3" w:rsidP="008E6881">
      <w:pPr>
        <w:jc w:val="both"/>
      </w:pPr>
      <w:r>
        <w:t>Byl promítnutý upravený materiál.</w:t>
      </w:r>
    </w:p>
    <w:p w:rsidR="00646643" w:rsidRDefault="00646643" w:rsidP="008E6881">
      <w:pPr>
        <w:jc w:val="both"/>
      </w:pPr>
    </w:p>
    <w:p w:rsidR="00D3607E" w:rsidRDefault="00D3607E" w:rsidP="00D3607E">
      <w:pPr>
        <w:jc w:val="both"/>
      </w:pPr>
      <w:r>
        <w:t>V souvislosti se zákonem č. 24/2015 Sb. (informace byly poskytnuty Mgr. Kamasovou v rámci projednávání programu ZOK), byly v předloženém materiálu provedeny změny:</w:t>
      </w:r>
    </w:p>
    <w:p w:rsidR="00646643" w:rsidRDefault="00646643" w:rsidP="00023754">
      <w:pPr>
        <w:pStyle w:val="Odstavecseseznamem"/>
        <w:numPr>
          <w:ilvl w:val="0"/>
          <w:numId w:val="34"/>
        </w:numPr>
        <w:spacing w:before="100"/>
        <w:ind w:left="714" w:hanging="5"/>
        <w:jc w:val="both"/>
        <w:rPr>
          <w:color w:val="000000"/>
          <w:szCs w:val="24"/>
          <w:lang w:eastAsia="en-US"/>
        </w:rPr>
      </w:pPr>
      <w:r w:rsidRPr="00646643">
        <w:rPr>
          <w:color w:val="000000" w:themeColor="text1"/>
        </w:rPr>
        <w:t>V důvodové zprávě – vypuštěn text „</w:t>
      </w:r>
      <w:r w:rsidRPr="00646643">
        <w:rPr>
          <w:color w:val="000000"/>
          <w:szCs w:val="24"/>
          <w:lang w:eastAsia="en-US"/>
        </w:rPr>
        <w:t>Součástí projednávané dok</w:t>
      </w:r>
      <w:r w:rsidR="00CA1A1B">
        <w:rPr>
          <w:color w:val="000000"/>
          <w:szCs w:val="24"/>
          <w:lang w:eastAsia="en-US"/>
        </w:rPr>
        <w:t xml:space="preserve">umentace jsou také vzory smluv </w:t>
      </w:r>
      <w:r w:rsidRPr="00646643">
        <w:rPr>
          <w:color w:val="000000"/>
          <w:szCs w:val="24"/>
          <w:lang w:eastAsia="en-US"/>
        </w:rPr>
        <w:t>o poskytnutí investiční dotace obcím, o poskytnutí neinvestiční dotace na akci, o poskytnutí neinvestiční dotace na činnost.</w:t>
      </w:r>
      <w:r>
        <w:rPr>
          <w:color w:val="000000"/>
          <w:szCs w:val="24"/>
          <w:lang w:eastAsia="en-US"/>
        </w:rPr>
        <w:t>“</w:t>
      </w:r>
    </w:p>
    <w:p w:rsidR="00CA1A1B" w:rsidRPr="000E4EA2" w:rsidRDefault="00CA1A1B" w:rsidP="00023754">
      <w:pPr>
        <w:pStyle w:val="Radaploha1"/>
        <w:numPr>
          <w:ilvl w:val="0"/>
          <w:numId w:val="34"/>
        </w:numPr>
        <w:spacing w:after="0"/>
        <w:ind w:left="709" w:firstLine="0"/>
        <w:rPr>
          <w:color w:val="000000"/>
          <w:u w:val="none"/>
        </w:rPr>
      </w:pPr>
      <w:r>
        <w:rPr>
          <w:color w:val="000000"/>
          <w:u w:val="none"/>
        </w:rPr>
        <w:t>V Příloze č. 1, část II. v bodě 3. upravena tabulka Časový harmonogram</w:t>
      </w:r>
      <w:r w:rsidR="00B715F3">
        <w:rPr>
          <w:color w:val="000000"/>
          <w:u w:val="none"/>
        </w:rPr>
        <w:t>.</w:t>
      </w:r>
    </w:p>
    <w:p w:rsidR="00CA1A1B" w:rsidRPr="00CA1A1B" w:rsidRDefault="00CA1A1B" w:rsidP="00023754">
      <w:pPr>
        <w:pStyle w:val="Odstavecseseznamem"/>
        <w:widowControl w:val="0"/>
        <w:numPr>
          <w:ilvl w:val="0"/>
          <w:numId w:val="34"/>
        </w:numPr>
        <w:ind w:hanging="11"/>
        <w:jc w:val="both"/>
        <w:rPr>
          <w:noProof/>
          <w:color w:val="000000"/>
        </w:rPr>
      </w:pPr>
      <w:r w:rsidRPr="000C3AAE">
        <w:rPr>
          <w:noProof/>
          <w:color w:val="000000"/>
        </w:rPr>
        <w:t xml:space="preserve">V Příloze </w:t>
      </w:r>
      <w:r>
        <w:rPr>
          <w:noProof/>
          <w:color w:val="000000"/>
        </w:rPr>
        <w:t>č. 2, část</w:t>
      </w:r>
      <w:r w:rsidRPr="000C3AAE">
        <w:rPr>
          <w:noProof/>
          <w:color w:val="000000"/>
        </w:rPr>
        <w:t xml:space="preserve"> II. v bodě 3. upravena tabulka Časový harmonogram</w:t>
      </w:r>
      <w:r w:rsidR="00B715F3">
        <w:rPr>
          <w:noProof/>
          <w:color w:val="000000"/>
        </w:rPr>
        <w:t>.</w:t>
      </w:r>
    </w:p>
    <w:p w:rsidR="000E4EA2" w:rsidRDefault="00646643" w:rsidP="00023754">
      <w:pPr>
        <w:pStyle w:val="Radaploha1"/>
        <w:numPr>
          <w:ilvl w:val="0"/>
          <w:numId w:val="34"/>
        </w:numPr>
        <w:spacing w:after="0"/>
        <w:ind w:hanging="11"/>
        <w:rPr>
          <w:color w:val="000000"/>
          <w:u w:val="none"/>
        </w:rPr>
      </w:pPr>
      <w:r w:rsidRPr="000E4EA2">
        <w:rPr>
          <w:u w:val="none"/>
        </w:rPr>
        <w:t xml:space="preserve">Vypuštěny Příloha č. 3 </w:t>
      </w:r>
      <w:r w:rsidR="000E4EA2" w:rsidRPr="000E4EA2">
        <w:rPr>
          <w:color w:val="000000"/>
          <w:u w:val="none"/>
        </w:rPr>
        <w:t>Smlouva o poskytnutí</w:t>
      </w:r>
      <w:r w:rsidR="00E3349B">
        <w:rPr>
          <w:color w:val="000000"/>
          <w:u w:val="none"/>
        </w:rPr>
        <w:t xml:space="preserve"> investiční dotace (strana </w:t>
      </w:r>
      <w:r w:rsidR="00E3349B">
        <w:rPr>
          <w:color w:val="000000"/>
          <w:u w:val="none"/>
        </w:rPr>
        <w:br/>
        <w:t>16 - </w:t>
      </w:r>
      <w:r w:rsidR="000E4EA2" w:rsidRPr="000E4EA2">
        <w:rPr>
          <w:color w:val="000000"/>
          <w:u w:val="none"/>
        </w:rPr>
        <w:t>23), Příloha č. 4 - Smlouva o poskytnutí neinvestiční dotace – akce</w:t>
      </w:r>
      <w:r w:rsidR="000E4EA2" w:rsidRPr="000E4EA2">
        <w:rPr>
          <w:color w:val="FF0000"/>
          <w:u w:val="none"/>
        </w:rPr>
        <w:t xml:space="preserve"> </w:t>
      </w:r>
      <w:r w:rsidR="00E3349B">
        <w:rPr>
          <w:color w:val="000000"/>
          <w:u w:val="none"/>
        </w:rPr>
        <w:t xml:space="preserve">(strana 24 </w:t>
      </w:r>
      <w:r w:rsidR="000E4EA2" w:rsidRPr="000E4EA2">
        <w:rPr>
          <w:color w:val="000000"/>
          <w:u w:val="none"/>
        </w:rPr>
        <w:t>- 32), Příloha č. 5 - Smlouva o poskytnutí neinvestiční dotace – činnost (strana 33 - 40)</w:t>
      </w:r>
      <w:r w:rsidR="00B715F3">
        <w:rPr>
          <w:color w:val="000000"/>
          <w:u w:val="none"/>
        </w:rPr>
        <w:t>.</w:t>
      </w:r>
    </w:p>
    <w:p w:rsidR="00762745" w:rsidRDefault="00762745" w:rsidP="008E6881">
      <w:pPr>
        <w:jc w:val="both"/>
      </w:pPr>
    </w:p>
    <w:p w:rsidR="002E639C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2.schvaluje dotační program pro oblast Prevence kriminality a Integrace romských komunit na rok 2015 ve znění příloh č. 1 - 2 důvodové zprávy</w:t>
      </w:r>
    </w:p>
    <w:p w:rsidR="002E639C" w:rsidRDefault="009F5D2F" w:rsidP="00781FB2">
      <w:pPr>
        <w:jc w:val="both"/>
      </w:pPr>
      <w:r w:rsidRPr="009F5D2F">
        <w:rPr>
          <w:b/>
          <w:bCs/>
          <w:i/>
          <w:noProof/>
          <w:sz w:val="22"/>
          <w:szCs w:val="22"/>
          <w:lang w:eastAsia="en-US"/>
        </w:rPr>
        <w:t>3.vyhlašuje dotační program pro oblast Prevence kriminality a Integrace romských komunit na rok 2015 ve znění příloh č. 1 - 2 důvodové zprávy</w:t>
      </w:r>
    </w:p>
    <w:p w:rsidR="009F5D2F" w:rsidRPr="009F5D2F" w:rsidRDefault="009F5D2F" w:rsidP="009F5D2F">
      <w:pPr>
        <w:rPr>
          <w:b/>
          <w:bCs/>
          <w:i/>
          <w:noProof/>
          <w:sz w:val="22"/>
          <w:szCs w:val="22"/>
          <w:lang w:eastAsia="en-US"/>
        </w:rPr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UZ/14/35/2015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81FB2" w:rsidRDefault="00781FB2" w:rsidP="008E6881">
      <w:pPr>
        <w:jc w:val="both"/>
        <w:rPr>
          <w:b/>
        </w:rPr>
      </w:pPr>
    </w:p>
    <w:p w:rsidR="00781FB2" w:rsidRDefault="00781FB2" w:rsidP="008E6881">
      <w:pPr>
        <w:jc w:val="both"/>
        <w:rPr>
          <w:b/>
        </w:rPr>
      </w:pPr>
    </w:p>
    <w:p w:rsidR="00781FB2" w:rsidRPr="00B132F3" w:rsidRDefault="00781FB2" w:rsidP="008E6881">
      <w:pPr>
        <w:jc w:val="both"/>
        <w:rPr>
          <w:b/>
        </w:rPr>
      </w:pPr>
    </w:p>
    <w:p w:rsidR="00762745" w:rsidRDefault="00762745" w:rsidP="008E6881">
      <w:pPr>
        <w:pStyle w:val="ZAKLADNITEXTTUCNY13"/>
      </w:pPr>
      <w:r>
        <w:t>20.</w:t>
      </w:r>
      <w:r>
        <w:tab/>
        <w:t>Změny zřizovacích listin příspěvkových organizací v sociální oblasti</w:t>
      </w:r>
    </w:p>
    <w:p w:rsidR="00762745" w:rsidRDefault="00762745" w:rsidP="008E6881">
      <w:pPr>
        <w:jc w:val="both"/>
      </w:pPr>
    </w:p>
    <w:p w:rsidR="00392C5D" w:rsidRPr="002649ED" w:rsidRDefault="00762745" w:rsidP="008E6881">
      <w:pPr>
        <w:jc w:val="both"/>
      </w:pPr>
      <w:r>
        <w:t>Úvodní slovo přednesl</w:t>
      </w:r>
      <w:r w:rsidR="002649ED">
        <w:t>a</w:t>
      </w:r>
      <w:r>
        <w:t xml:space="preserve"> </w:t>
      </w:r>
      <w:r w:rsidR="00392C5D" w:rsidRPr="002649ED">
        <w:rPr>
          <w:b/>
        </w:rPr>
        <w:t>Mgr. Kubjátová</w:t>
      </w:r>
      <w:r w:rsidR="002649ED" w:rsidRPr="002649ED">
        <w:t>.</w:t>
      </w:r>
    </w:p>
    <w:p w:rsidR="00392C5D" w:rsidRDefault="00392C5D" w:rsidP="008E6881">
      <w:pPr>
        <w:jc w:val="both"/>
      </w:pPr>
    </w:p>
    <w:p w:rsidR="00762745" w:rsidRDefault="00392C5D" w:rsidP="008E6881">
      <w:pPr>
        <w:jc w:val="both"/>
      </w:pPr>
      <w:r w:rsidRPr="00392C5D">
        <w:rPr>
          <w:b/>
        </w:rPr>
        <w:t xml:space="preserve">PhDr. </w:t>
      </w:r>
      <w:proofErr w:type="spellStart"/>
      <w:r w:rsidRPr="00392C5D">
        <w:rPr>
          <w:b/>
        </w:rPr>
        <w:t>Mačák</w:t>
      </w:r>
      <w:proofErr w:type="spellEnd"/>
      <w:r w:rsidRPr="00392C5D">
        <w:rPr>
          <w:b/>
        </w:rPr>
        <w:t>, MBA</w:t>
      </w:r>
      <w:r>
        <w:t>,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023754" w:rsidRDefault="00023754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lastRenderedPageBreak/>
        <w:t>Zastupitelstvo schválilo usnesení UZ/14/36/2015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81FB2" w:rsidRDefault="00781FB2" w:rsidP="008E6881">
      <w:pPr>
        <w:jc w:val="both"/>
        <w:rPr>
          <w:b/>
        </w:rPr>
      </w:pPr>
    </w:p>
    <w:p w:rsidR="00023754" w:rsidRDefault="00023754" w:rsidP="008E6881">
      <w:pPr>
        <w:jc w:val="both"/>
        <w:rPr>
          <w:b/>
        </w:rPr>
      </w:pPr>
    </w:p>
    <w:p w:rsidR="00023754" w:rsidRPr="00E25A72" w:rsidRDefault="00023754" w:rsidP="008E6881">
      <w:pPr>
        <w:jc w:val="both"/>
        <w:rPr>
          <w:b/>
        </w:rPr>
      </w:pPr>
    </w:p>
    <w:p w:rsidR="00762745" w:rsidRDefault="00762745" w:rsidP="008E6881">
      <w:pPr>
        <w:pStyle w:val="ZAKLADNITEXTTUCNY13"/>
      </w:pPr>
      <w:r w:rsidRPr="00A84BBF">
        <w:t>21.</w:t>
      </w:r>
      <w:r w:rsidRPr="00A84BBF">
        <w:tab/>
        <w:t xml:space="preserve">Program finanční podpory </w:t>
      </w:r>
      <w:r w:rsidR="00131360" w:rsidRPr="00A84BBF">
        <w:t>poskytování sociálních služeb v </w:t>
      </w:r>
      <w:r w:rsidRPr="00A84BBF">
        <w:t>Olomouckém kraji, Podprogram č. 1</w:t>
      </w:r>
      <w:r>
        <w:t xml:space="preserve"> </w:t>
      </w:r>
    </w:p>
    <w:p w:rsidR="00762745" w:rsidRDefault="00762745" w:rsidP="008E6881">
      <w:pPr>
        <w:jc w:val="both"/>
      </w:pPr>
    </w:p>
    <w:p w:rsidR="00F87876" w:rsidRPr="00F87876" w:rsidRDefault="002649ED" w:rsidP="008E6881">
      <w:pPr>
        <w:tabs>
          <w:tab w:val="left" w:pos="990"/>
        </w:tabs>
        <w:jc w:val="both"/>
        <w:rPr>
          <w:rFonts w:eastAsiaTheme="minorHAnsi" w:cs="Arial"/>
          <w:szCs w:val="24"/>
          <w:lang w:eastAsia="en-US"/>
        </w:rPr>
      </w:pPr>
      <w:r>
        <w:t xml:space="preserve">Úvodní slovo přednesla </w:t>
      </w:r>
      <w:r w:rsidRPr="002649ED">
        <w:rPr>
          <w:b/>
        </w:rPr>
        <w:t>Mgr. Kubjátová:</w:t>
      </w:r>
      <w:r>
        <w:t xml:space="preserve"> </w:t>
      </w:r>
      <w:r w:rsidR="00F87876">
        <w:t>Stát</w:t>
      </w:r>
      <w:r w:rsidR="00F87876" w:rsidRPr="00F87876">
        <w:rPr>
          <w:rFonts w:eastAsiaTheme="minorHAnsi" w:cs="Arial"/>
          <w:szCs w:val="24"/>
          <w:lang w:eastAsia="en-US"/>
        </w:rPr>
        <w:t xml:space="preserve"> převedl na kraj rozdělování finančních p</w:t>
      </w:r>
      <w:r w:rsidR="00131360">
        <w:rPr>
          <w:rFonts w:eastAsiaTheme="minorHAnsi" w:cs="Arial"/>
          <w:szCs w:val="24"/>
          <w:lang w:eastAsia="en-US"/>
        </w:rPr>
        <w:t>rostředků pro poskytovatele sociálních</w:t>
      </w:r>
      <w:r w:rsidR="00F87876" w:rsidRPr="00F87876">
        <w:rPr>
          <w:rFonts w:eastAsiaTheme="minorHAnsi" w:cs="Arial"/>
          <w:szCs w:val="24"/>
          <w:lang w:eastAsia="en-US"/>
        </w:rPr>
        <w:t xml:space="preserve"> služeb na tomto území. V prosinci </w:t>
      </w:r>
      <w:r w:rsidR="00F87876">
        <w:rPr>
          <w:rFonts w:eastAsiaTheme="minorHAnsi" w:cs="Arial"/>
          <w:szCs w:val="24"/>
          <w:lang w:eastAsia="en-US"/>
        </w:rPr>
        <w:t xml:space="preserve">jsme v rámci schvalování rozpočtu </w:t>
      </w:r>
      <w:r w:rsidR="00F87876" w:rsidRPr="00F87876">
        <w:rPr>
          <w:rFonts w:eastAsiaTheme="minorHAnsi" w:cs="Arial"/>
          <w:szCs w:val="24"/>
          <w:lang w:eastAsia="en-US"/>
        </w:rPr>
        <w:t xml:space="preserve">schvalovali strukturu těchto programů včetně vzorců </w:t>
      </w:r>
      <w:r w:rsidR="00131360">
        <w:rPr>
          <w:rFonts w:eastAsiaTheme="minorHAnsi" w:cs="Arial"/>
          <w:szCs w:val="24"/>
          <w:lang w:eastAsia="en-US"/>
        </w:rPr>
        <w:t>na </w:t>
      </w:r>
      <w:r w:rsidR="00F87876" w:rsidRPr="00F87876">
        <w:rPr>
          <w:rFonts w:eastAsiaTheme="minorHAnsi" w:cs="Arial"/>
          <w:szCs w:val="24"/>
          <w:lang w:eastAsia="en-US"/>
        </w:rPr>
        <w:t xml:space="preserve">výpočty jednotlivě alokovaných částek pro jednotlivé poskytovatele </w:t>
      </w:r>
      <w:r w:rsidR="00F87876">
        <w:rPr>
          <w:rFonts w:eastAsiaTheme="minorHAnsi" w:cs="Arial"/>
          <w:szCs w:val="24"/>
          <w:lang w:eastAsia="en-US"/>
        </w:rPr>
        <w:t>služeb</w:t>
      </w:r>
      <w:r w:rsidR="00F87876" w:rsidRPr="00F87876">
        <w:rPr>
          <w:rFonts w:eastAsiaTheme="minorHAnsi" w:cs="Arial"/>
          <w:szCs w:val="24"/>
          <w:lang w:eastAsia="en-US"/>
        </w:rPr>
        <w:t xml:space="preserve">. </w:t>
      </w:r>
      <w:r w:rsidR="00F87876">
        <w:rPr>
          <w:rFonts w:eastAsiaTheme="minorHAnsi" w:cs="Arial"/>
          <w:szCs w:val="24"/>
          <w:lang w:eastAsia="en-US"/>
        </w:rPr>
        <w:t>M</w:t>
      </w:r>
      <w:r w:rsidR="00F87876" w:rsidRPr="00F87876">
        <w:rPr>
          <w:rFonts w:eastAsiaTheme="minorHAnsi" w:cs="Arial"/>
          <w:szCs w:val="24"/>
          <w:lang w:eastAsia="en-US"/>
        </w:rPr>
        <w:t>ateriál obsahuje změny, které souvisí se změnou v</w:t>
      </w:r>
      <w:r w:rsidR="00F87876">
        <w:rPr>
          <w:rFonts w:eastAsiaTheme="minorHAnsi" w:cs="Arial"/>
          <w:szCs w:val="24"/>
          <w:lang w:eastAsia="en-US"/>
        </w:rPr>
        <w:t> </w:t>
      </w:r>
      <w:r w:rsidR="00F87876" w:rsidRPr="00F87876">
        <w:rPr>
          <w:rFonts w:eastAsiaTheme="minorHAnsi" w:cs="Arial"/>
          <w:szCs w:val="24"/>
          <w:lang w:eastAsia="en-US"/>
        </w:rPr>
        <w:t>legislativě</w:t>
      </w:r>
      <w:r w:rsidR="00F87876">
        <w:rPr>
          <w:rFonts w:eastAsiaTheme="minorHAnsi" w:cs="Arial"/>
          <w:szCs w:val="24"/>
          <w:lang w:eastAsia="en-US"/>
        </w:rPr>
        <w:t>.</w:t>
      </w:r>
      <w:r w:rsidR="00F87876" w:rsidRPr="00F87876">
        <w:rPr>
          <w:rFonts w:eastAsiaTheme="minorHAnsi" w:cs="Arial"/>
          <w:szCs w:val="24"/>
          <w:lang w:eastAsia="en-US"/>
        </w:rPr>
        <w:t xml:space="preserve"> </w:t>
      </w:r>
      <w:r w:rsidR="00492640">
        <w:rPr>
          <w:rFonts w:eastAsiaTheme="minorHAnsi" w:cs="Arial"/>
          <w:szCs w:val="24"/>
          <w:lang w:eastAsia="en-US"/>
        </w:rPr>
        <w:t>V</w:t>
      </w:r>
      <w:r w:rsidR="00F87876" w:rsidRPr="00F87876">
        <w:rPr>
          <w:rFonts w:eastAsiaTheme="minorHAnsi" w:cs="Arial"/>
          <w:szCs w:val="24"/>
          <w:lang w:eastAsia="en-US"/>
        </w:rPr>
        <w:t xml:space="preserve"> příloze </w:t>
      </w:r>
      <w:r w:rsidR="00492640">
        <w:rPr>
          <w:rFonts w:eastAsiaTheme="minorHAnsi" w:cs="Arial"/>
          <w:szCs w:val="24"/>
          <w:lang w:eastAsia="en-US"/>
        </w:rPr>
        <w:t>je</w:t>
      </w:r>
      <w:r w:rsidR="00F87876" w:rsidRPr="00F87876">
        <w:rPr>
          <w:rFonts w:eastAsiaTheme="minorHAnsi" w:cs="Arial"/>
          <w:szCs w:val="24"/>
          <w:lang w:eastAsia="en-US"/>
        </w:rPr>
        <w:t xml:space="preserve"> tabulk</w:t>
      </w:r>
      <w:r w:rsidR="00A3503C">
        <w:rPr>
          <w:rFonts w:eastAsiaTheme="minorHAnsi" w:cs="Arial"/>
          <w:szCs w:val="24"/>
          <w:lang w:eastAsia="en-US"/>
        </w:rPr>
        <w:t>a</w:t>
      </w:r>
      <w:r w:rsidR="00F87876" w:rsidRPr="00F87876">
        <w:rPr>
          <w:rFonts w:eastAsiaTheme="minorHAnsi" w:cs="Arial"/>
          <w:szCs w:val="24"/>
          <w:lang w:eastAsia="en-US"/>
        </w:rPr>
        <w:t xml:space="preserve"> návrhu na přerozdělení podle transparentních a demokratických výpočt</w:t>
      </w:r>
      <w:r w:rsidR="00492640">
        <w:rPr>
          <w:rFonts w:eastAsiaTheme="minorHAnsi" w:cs="Arial"/>
          <w:szCs w:val="24"/>
          <w:lang w:eastAsia="en-US"/>
        </w:rPr>
        <w:t>ů</w:t>
      </w:r>
      <w:r w:rsidR="00131360">
        <w:rPr>
          <w:rFonts w:eastAsiaTheme="minorHAnsi" w:cs="Arial"/>
          <w:szCs w:val="24"/>
          <w:lang w:eastAsia="en-US"/>
        </w:rPr>
        <w:t xml:space="preserve"> pro </w:t>
      </w:r>
      <w:r w:rsidR="00F87876" w:rsidRPr="00F87876">
        <w:rPr>
          <w:rFonts w:eastAsiaTheme="minorHAnsi" w:cs="Arial"/>
          <w:szCs w:val="24"/>
          <w:lang w:eastAsia="en-US"/>
        </w:rPr>
        <w:t xml:space="preserve">jednotlivé služby po dosazení do jednotlivých vzorců na částku, která byla přidělena státem </w:t>
      </w:r>
      <w:r w:rsidR="00492640">
        <w:rPr>
          <w:rFonts w:eastAsiaTheme="minorHAnsi" w:cs="Arial"/>
          <w:szCs w:val="24"/>
          <w:lang w:eastAsia="en-US"/>
        </w:rPr>
        <w:t>OK pro poskytovatele soc</w:t>
      </w:r>
      <w:r w:rsidR="00781FB2">
        <w:rPr>
          <w:rFonts w:eastAsiaTheme="minorHAnsi" w:cs="Arial"/>
          <w:szCs w:val="24"/>
          <w:lang w:eastAsia="en-US"/>
        </w:rPr>
        <w:t>iálních služeb</w:t>
      </w:r>
      <w:r w:rsidR="00F87876" w:rsidRPr="00F87876">
        <w:rPr>
          <w:rFonts w:eastAsiaTheme="minorHAnsi" w:cs="Arial"/>
          <w:szCs w:val="24"/>
          <w:lang w:eastAsia="en-US"/>
        </w:rPr>
        <w:t xml:space="preserve">. </w:t>
      </w:r>
      <w:r w:rsidR="00492640">
        <w:rPr>
          <w:rFonts w:eastAsiaTheme="minorHAnsi" w:cs="Arial"/>
          <w:szCs w:val="24"/>
          <w:lang w:eastAsia="en-US"/>
        </w:rPr>
        <w:t>O</w:t>
      </w:r>
      <w:r w:rsidR="00131360">
        <w:rPr>
          <w:rFonts w:eastAsiaTheme="minorHAnsi" w:cs="Arial"/>
          <w:szCs w:val="24"/>
          <w:lang w:eastAsia="en-US"/>
        </w:rPr>
        <w:t>krajově zmíním, nuly jsou u </w:t>
      </w:r>
      <w:r w:rsidR="00F87876" w:rsidRPr="00F87876">
        <w:rPr>
          <w:rFonts w:eastAsiaTheme="minorHAnsi" w:cs="Arial"/>
          <w:szCs w:val="24"/>
          <w:lang w:eastAsia="en-US"/>
        </w:rPr>
        <w:t>těch služeb a poskytovatelů, kteří nejsou zařazeni do sítě poskytovatelů soc</w:t>
      </w:r>
      <w:r w:rsidR="00A3503C">
        <w:rPr>
          <w:rFonts w:eastAsiaTheme="minorHAnsi" w:cs="Arial"/>
          <w:szCs w:val="24"/>
          <w:lang w:eastAsia="en-US"/>
        </w:rPr>
        <w:t>iálních</w:t>
      </w:r>
      <w:r w:rsidR="00F87876" w:rsidRPr="00F87876">
        <w:rPr>
          <w:rFonts w:eastAsiaTheme="minorHAnsi" w:cs="Arial"/>
          <w:szCs w:val="24"/>
          <w:lang w:eastAsia="en-US"/>
        </w:rPr>
        <w:t xml:space="preserve"> služeb</w:t>
      </w:r>
      <w:r w:rsidR="00492640">
        <w:rPr>
          <w:rFonts w:eastAsiaTheme="minorHAnsi" w:cs="Arial"/>
          <w:szCs w:val="24"/>
          <w:lang w:eastAsia="en-US"/>
        </w:rPr>
        <w:t xml:space="preserve"> na našem území. </w:t>
      </w:r>
    </w:p>
    <w:p w:rsidR="002649ED" w:rsidRDefault="002649ED" w:rsidP="008E6881">
      <w:pPr>
        <w:jc w:val="both"/>
      </w:pPr>
    </w:p>
    <w:p w:rsidR="003010B1" w:rsidRDefault="003010B1" w:rsidP="008E6881">
      <w:pPr>
        <w:jc w:val="both"/>
      </w:pPr>
      <w:r>
        <w:t>Byl promítnutý upravený materiál.</w:t>
      </w:r>
    </w:p>
    <w:p w:rsidR="003010B1" w:rsidRDefault="003010B1" w:rsidP="008E6881">
      <w:pPr>
        <w:jc w:val="both"/>
      </w:pPr>
    </w:p>
    <w:p w:rsidR="00762745" w:rsidRDefault="002649ED" w:rsidP="008E6881">
      <w:pPr>
        <w:jc w:val="both"/>
      </w:pPr>
      <w:r w:rsidRPr="002E639C">
        <w:rPr>
          <w:b/>
        </w:rPr>
        <w:t xml:space="preserve">PhDr. </w:t>
      </w:r>
      <w:proofErr w:type="spellStart"/>
      <w:r w:rsidRPr="002E639C">
        <w:rPr>
          <w:b/>
        </w:rPr>
        <w:t>Mačák</w:t>
      </w:r>
      <w:proofErr w:type="spellEnd"/>
      <w:r w:rsidRPr="002E639C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D3607E" w:rsidRDefault="00D3607E" w:rsidP="00D3607E">
      <w:pPr>
        <w:jc w:val="both"/>
      </w:pPr>
      <w:r>
        <w:t>V souvislosti se zákonem č. 24/2015 Sb. (informace byly poskytnuty Mgr. Kamasovou v rámci projednávání programu ZOK), byly v předloženém materiálu provedeny změny:</w:t>
      </w:r>
    </w:p>
    <w:p w:rsidR="003010B1" w:rsidRPr="00F41FA9" w:rsidRDefault="003010B1" w:rsidP="00F41FA9">
      <w:pPr>
        <w:pStyle w:val="Odstavecseseznamem"/>
        <w:numPr>
          <w:ilvl w:val="0"/>
          <w:numId w:val="34"/>
        </w:numPr>
        <w:ind w:left="1134" w:firstLine="0"/>
        <w:jc w:val="both"/>
        <w:rPr>
          <w:color w:val="000000" w:themeColor="text1"/>
        </w:rPr>
      </w:pPr>
      <w:r w:rsidRPr="003010B1">
        <w:rPr>
          <w:color w:val="000000" w:themeColor="text1"/>
        </w:rPr>
        <w:t xml:space="preserve">V důvodové zprávě – na str. 3 a 4 doplněn text k důvodům nevyhovění žádosti: </w:t>
      </w:r>
      <w:r w:rsidR="00F41FA9">
        <w:rPr>
          <w:color w:val="000000" w:themeColor="text1"/>
        </w:rPr>
        <w:t>„</w:t>
      </w:r>
      <w:r w:rsidRPr="00F41FA9">
        <w:rPr>
          <w:color w:val="000000" w:themeColor="text1"/>
        </w:rPr>
        <w:t xml:space="preserve">Níže uvedeným žádostem nebylo vyhověno z důvodu nesouladu s Programem finanční podpory </w:t>
      </w:r>
      <w:r w:rsidR="00F41FA9">
        <w:rPr>
          <w:color w:val="000000" w:themeColor="text1"/>
        </w:rPr>
        <w:t>poskytování sociálních služeb v </w:t>
      </w:r>
      <w:r w:rsidRPr="00F41FA9">
        <w:rPr>
          <w:color w:val="000000" w:themeColor="text1"/>
        </w:rPr>
        <w:t>Olomouckém kraji, Podprogramem č. 1, kde je v článku 1.3.</w:t>
      </w:r>
      <w:r w:rsidR="00F41FA9">
        <w:rPr>
          <w:color w:val="000000" w:themeColor="text1"/>
        </w:rPr>
        <w:t>2, odst. a) </w:t>
      </w:r>
      <w:r w:rsidRPr="00F41FA9">
        <w:rPr>
          <w:color w:val="000000" w:themeColor="text1"/>
        </w:rPr>
        <w:t xml:space="preserve">uvedeno: žádostem o dotaci na služby, které nejsou zařazeny do sítě sociálních služeb OK, bude vyjádřena nepodpora. Nepodpořeny byly tyto žádosti: 1) Svaz neslyšících a nedoslýchavých v ČR, Krajská organizace Olomouckého kraje, IČ: 70937729, sociální služba sociálně aktivizační služby pro seniory a osoby se zdravotním postižením, číslo registrace: 1404775. 2) Odborný léčebný ústav neurologicko-geriatrický Moravský Beroun, příspěvková organizace IČ:  600946, sociální služba sociální služby poskytované ve zdravotnických zařízeních lůžkové péče, číslo registrace: 1523733. 3) Sociální služby Šternberk, příspěvková organizace, IČ: 70939730, sociální služba odlehčovací služby, číslo registrace:  1955240. 4) Společenství Romů na Moravě Romano </w:t>
      </w:r>
      <w:proofErr w:type="spellStart"/>
      <w:r w:rsidRPr="00F41FA9">
        <w:rPr>
          <w:color w:val="000000" w:themeColor="text1"/>
        </w:rPr>
        <w:t>jekhetaniben</w:t>
      </w:r>
      <w:proofErr w:type="spellEnd"/>
      <w:r w:rsidRPr="00F41FA9">
        <w:rPr>
          <w:color w:val="000000" w:themeColor="text1"/>
        </w:rPr>
        <w:t xml:space="preserve"> </w:t>
      </w:r>
      <w:proofErr w:type="spellStart"/>
      <w:r w:rsidRPr="00F41FA9">
        <w:rPr>
          <w:color w:val="000000" w:themeColor="text1"/>
        </w:rPr>
        <w:t>pre</w:t>
      </w:r>
      <w:proofErr w:type="spellEnd"/>
      <w:r w:rsidRPr="00F41FA9">
        <w:rPr>
          <w:color w:val="000000" w:themeColor="text1"/>
        </w:rPr>
        <w:t xml:space="preserve"> Morava IČ:  44015178, sociální služba terénní programy, číslo registrace:  2392482. 5) Společenství Romů na Moravě Romano </w:t>
      </w:r>
      <w:proofErr w:type="spellStart"/>
      <w:r w:rsidRPr="00F41FA9">
        <w:rPr>
          <w:color w:val="000000" w:themeColor="text1"/>
        </w:rPr>
        <w:t>jekhetaniben</w:t>
      </w:r>
      <w:proofErr w:type="spellEnd"/>
      <w:r w:rsidRPr="00F41FA9">
        <w:rPr>
          <w:color w:val="000000" w:themeColor="text1"/>
        </w:rPr>
        <w:t xml:space="preserve"> </w:t>
      </w:r>
      <w:proofErr w:type="spellStart"/>
      <w:r w:rsidRPr="00F41FA9">
        <w:rPr>
          <w:color w:val="000000" w:themeColor="text1"/>
        </w:rPr>
        <w:t>pre</w:t>
      </w:r>
      <w:proofErr w:type="spellEnd"/>
      <w:r w:rsidRPr="00F41FA9">
        <w:rPr>
          <w:color w:val="000000" w:themeColor="text1"/>
        </w:rPr>
        <w:t xml:space="preserve"> Morava IČ:  44015178, sociální služba terénní programy, číslo registrace: 4115074. 6) Sociální služby Šternberk, příspěvková organizace IČ:  70939730, sociální služba sociálně aktivizační služby pro seniory a osoby se zdravotním postižením, číslo registrace: 4192936. 7)Sociální služby Lipník nad Bečv</w:t>
      </w:r>
      <w:r w:rsidR="00F41FA9">
        <w:rPr>
          <w:color w:val="000000" w:themeColor="text1"/>
        </w:rPr>
        <w:t xml:space="preserve">ou, příspěvková organizace </w:t>
      </w:r>
      <w:r w:rsidR="00F41FA9">
        <w:rPr>
          <w:color w:val="000000" w:themeColor="text1"/>
        </w:rPr>
        <w:lastRenderedPageBreak/>
        <w:t>IČ:  </w:t>
      </w:r>
      <w:r w:rsidRPr="00F41FA9">
        <w:rPr>
          <w:color w:val="000000" w:themeColor="text1"/>
        </w:rPr>
        <w:t>49559044, sociální služba sociálně a</w:t>
      </w:r>
      <w:r w:rsidR="00F41FA9">
        <w:rPr>
          <w:color w:val="000000" w:themeColor="text1"/>
        </w:rPr>
        <w:t>ktivizační služby pro seniory a </w:t>
      </w:r>
      <w:r w:rsidRPr="00F41FA9">
        <w:rPr>
          <w:color w:val="000000" w:themeColor="text1"/>
        </w:rPr>
        <w:t xml:space="preserve">osoby se zdravotním postižením, číslo registrace:  4337782. 8) </w:t>
      </w:r>
      <w:r w:rsidR="00F41FA9" w:rsidRPr="00F41FA9">
        <w:rPr>
          <w:color w:val="000000" w:themeColor="text1"/>
        </w:rPr>
        <w:t>Oblastní charita Přerov IČ: </w:t>
      </w:r>
      <w:r w:rsidRPr="00F41FA9">
        <w:rPr>
          <w:color w:val="000000" w:themeColor="text1"/>
        </w:rPr>
        <w:t xml:space="preserve">45180270, sociální služba sociálně aktivizační služby pro seniory a osoby se zdravotním postižením, číslo registrace:  5436194. 9) Sociální služby města Přerova, </w:t>
      </w:r>
      <w:proofErr w:type="spellStart"/>
      <w:proofErr w:type="gramStart"/>
      <w:r w:rsidRPr="00F41FA9">
        <w:rPr>
          <w:color w:val="000000" w:themeColor="text1"/>
        </w:rPr>
        <w:t>p.o</w:t>
      </w:r>
      <w:proofErr w:type="spellEnd"/>
      <w:r w:rsidRPr="00F41FA9">
        <w:rPr>
          <w:color w:val="000000" w:themeColor="text1"/>
        </w:rPr>
        <w:t>.</w:t>
      </w:r>
      <w:proofErr w:type="gramEnd"/>
      <w:r w:rsidRPr="00F41FA9">
        <w:rPr>
          <w:color w:val="000000" w:themeColor="text1"/>
        </w:rPr>
        <w:t xml:space="preserve"> IČ: 49558854, sociální služba odborné sociální poradenství, číslo registrace:  6485623. 10) Amelie, </w:t>
      </w:r>
      <w:proofErr w:type="spellStart"/>
      <w:proofErr w:type="gramStart"/>
      <w:r w:rsidRPr="00F41FA9">
        <w:rPr>
          <w:color w:val="000000" w:themeColor="text1"/>
        </w:rPr>
        <w:t>o.s</w:t>
      </w:r>
      <w:proofErr w:type="spellEnd"/>
      <w:r w:rsidRPr="00F41FA9">
        <w:rPr>
          <w:color w:val="000000" w:themeColor="text1"/>
        </w:rPr>
        <w:t>.</w:t>
      </w:r>
      <w:proofErr w:type="gramEnd"/>
      <w:r w:rsidRPr="00F41FA9">
        <w:rPr>
          <w:color w:val="000000" w:themeColor="text1"/>
        </w:rPr>
        <w:t xml:space="preserve"> IČ: 27052141, sociální služba sociálně a</w:t>
      </w:r>
      <w:r w:rsidR="00F41FA9">
        <w:rPr>
          <w:color w:val="000000" w:themeColor="text1"/>
        </w:rPr>
        <w:t>ktivizační služby pro seniory a </w:t>
      </w:r>
      <w:r w:rsidRPr="00F41FA9">
        <w:rPr>
          <w:color w:val="000000" w:themeColor="text1"/>
        </w:rPr>
        <w:t>osoby se zdravotním postižením, číslo registrace: 6746926. 11) </w:t>
      </w:r>
      <w:proofErr w:type="spellStart"/>
      <w:r w:rsidRPr="00F41FA9">
        <w:rPr>
          <w:color w:val="000000" w:themeColor="text1"/>
        </w:rPr>
        <w:t>Pamatováček</w:t>
      </w:r>
      <w:proofErr w:type="spellEnd"/>
      <w:r w:rsidRPr="00F41FA9">
        <w:rPr>
          <w:color w:val="000000" w:themeColor="text1"/>
        </w:rPr>
        <w:t xml:space="preserve">, o.p.s. IČ:  26667924, sociální služba odborné sociální poradenství, číslo registrace: 7115640. 12) </w:t>
      </w:r>
      <w:r w:rsidR="00F41FA9">
        <w:rPr>
          <w:color w:val="000000" w:themeColor="text1"/>
        </w:rPr>
        <w:t>Svaz neslyšících a </w:t>
      </w:r>
      <w:r w:rsidRPr="00F41FA9">
        <w:rPr>
          <w:color w:val="000000" w:themeColor="text1"/>
        </w:rPr>
        <w:t>nedoslýchavých v ČR, Krajská or</w:t>
      </w:r>
      <w:r w:rsidR="00F41FA9">
        <w:rPr>
          <w:color w:val="000000" w:themeColor="text1"/>
        </w:rPr>
        <w:t>ganizace Olomouckého kraje IČ:  </w:t>
      </w:r>
      <w:r w:rsidRPr="00F41FA9">
        <w:rPr>
          <w:color w:val="000000" w:themeColor="text1"/>
        </w:rPr>
        <w:t>70937729, sociální služba sociálně a</w:t>
      </w:r>
      <w:r w:rsidR="00F41FA9" w:rsidRPr="00F41FA9">
        <w:rPr>
          <w:color w:val="000000" w:themeColor="text1"/>
        </w:rPr>
        <w:t>ktivizační služby pro seniory a </w:t>
      </w:r>
      <w:r w:rsidRPr="00F41FA9">
        <w:rPr>
          <w:color w:val="000000" w:themeColor="text1"/>
        </w:rPr>
        <w:t xml:space="preserve">osoby se zdravotním postižením, číslo registrace: 7400164. </w:t>
      </w:r>
      <w:r w:rsidR="00F41FA9">
        <w:rPr>
          <w:color w:val="000000" w:themeColor="text1"/>
        </w:rPr>
        <w:t>13) </w:t>
      </w:r>
      <w:r w:rsidRPr="00F41FA9">
        <w:rPr>
          <w:color w:val="000000" w:themeColor="text1"/>
        </w:rPr>
        <w:t>Občanské sdružení ONŽ - pomoc a po</w:t>
      </w:r>
      <w:r w:rsidR="00F41FA9">
        <w:rPr>
          <w:color w:val="000000" w:themeColor="text1"/>
        </w:rPr>
        <w:t>radenství pro ženy a dívky IČ:  </w:t>
      </w:r>
      <w:r w:rsidRPr="00F41FA9">
        <w:rPr>
          <w:color w:val="000000" w:themeColor="text1"/>
        </w:rPr>
        <w:t>537675, sociální služba odborné sociální poradenství, číslo registrace: 8048295. 14) Svaz neslyšících a nedoslýchavých v ČR, Krajská organizace Olomouckého kraje IČ: 70937729, sociální služba tlumočnické služby, číslo registrace:  8373265. 15) Domov důchodců Hrubá Voda, příspěvková organizace IČ:  7500</w:t>
      </w:r>
      <w:r w:rsidR="00F41FA9">
        <w:rPr>
          <w:color w:val="000000" w:themeColor="text1"/>
        </w:rPr>
        <w:t>4399, sociální služba domovy se </w:t>
      </w:r>
      <w:r w:rsidRPr="00F41FA9">
        <w:rPr>
          <w:color w:val="000000" w:themeColor="text1"/>
        </w:rPr>
        <w:t xml:space="preserve">zvláštním režimem, číslo registrace: 8770071. </w:t>
      </w:r>
      <w:r w:rsidR="00F41FA9" w:rsidRPr="00F41FA9">
        <w:rPr>
          <w:color w:val="000000" w:themeColor="text1"/>
        </w:rPr>
        <w:t>16) </w:t>
      </w:r>
      <w:r w:rsidR="00F41FA9">
        <w:rPr>
          <w:color w:val="000000" w:themeColor="text1"/>
        </w:rPr>
        <w:t>Svaz neslyšících a </w:t>
      </w:r>
      <w:r w:rsidRPr="00F41FA9">
        <w:rPr>
          <w:color w:val="000000" w:themeColor="text1"/>
        </w:rPr>
        <w:t>nedoslýchavých v ČR, Krajská o</w:t>
      </w:r>
      <w:r w:rsidR="00F41FA9">
        <w:rPr>
          <w:color w:val="000000" w:themeColor="text1"/>
        </w:rPr>
        <w:t>rganizace Olomouckého kraje IČ: </w:t>
      </w:r>
      <w:r w:rsidRPr="00F41FA9">
        <w:rPr>
          <w:color w:val="000000" w:themeColor="text1"/>
        </w:rPr>
        <w:t>70937729, sociální služba sociálně a</w:t>
      </w:r>
      <w:r w:rsidR="00F41FA9">
        <w:rPr>
          <w:color w:val="000000" w:themeColor="text1"/>
        </w:rPr>
        <w:t>ktivizační služby pro seniory a </w:t>
      </w:r>
      <w:r w:rsidRPr="00F41FA9">
        <w:rPr>
          <w:color w:val="000000" w:themeColor="text1"/>
        </w:rPr>
        <w:t xml:space="preserve">osoby se zdravotním postižením, číslo registrace:  9315642. </w:t>
      </w:r>
      <w:r w:rsidR="00F41FA9" w:rsidRPr="00F41FA9">
        <w:rPr>
          <w:color w:val="000000" w:themeColor="text1"/>
        </w:rPr>
        <w:t>17) </w:t>
      </w:r>
      <w:r w:rsidRPr="00F41FA9">
        <w:rPr>
          <w:color w:val="000000" w:themeColor="text1"/>
        </w:rPr>
        <w:t xml:space="preserve">Občanské sdružení na pomoc zdravotně </w:t>
      </w:r>
      <w:r w:rsidR="00F41FA9" w:rsidRPr="00F41FA9">
        <w:rPr>
          <w:color w:val="000000" w:themeColor="text1"/>
        </w:rPr>
        <w:t>postiženým LIPKA IČ:  44053991, </w:t>
      </w:r>
      <w:r w:rsidRPr="00F41FA9">
        <w:rPr>
          <w:color w:val="000000" w:themeColor="text1"/>
        </w:rPr>
        <w:t>sociální služba sociálně a</w:t>
      </w:r>
      <w:r w:rsidR="00F41FA9">
        <w:rPr>
          <w:color w:val="000000" w:themeColor="text1"/>
        </w:rPr>
        <w:t>ktivizační služby pro seniory a </w:t>
      </w:r>
      <w:r w:rsidRPr="00F41FA9">
        <w:rPr>
          <w:color w:val="000000" w:themeColor="text1"/>
        </w:rPr>
        <w:t xml:space="preserve">osoby se zdravotním postižením, číslo registrace:  9474510. 18) </w:t>
      </w:r>
      <w:r w:rsidR="00F41FA9" w:rsidRPr="00F41FA9">
        <w:rPr>
          <w:color w:val="000000" w:themeColor="text1"/>
        </w:rPr>
        <w:t>Svaz neslyšících a </w:t>
      </w:r>
      <w:r w:rsidRPr="00F41FA9">
        <w:rPr>
          <w:color w:val="000000" w:themeColor="text1"/>
        </w:rPr>
        <w:t>nedoslýchavých v ČR, Krajská or</w:t>
      </w:r>
      <w:r w:rsidR="00F41FA9" w:rsidRPr="00F41FA9">
        <w:rPr>
          <w:color w:val="000000" w:themeColor="text1"/>
        </w:rPr>
        <w:t>ganizace Olomouckého kraje IČ:  </w:t>
      </w:r>
      <w:r w:rsidRPr="00F41FA9">
        <w:rPr>
          <w:color w:val="000000" w:themeColor="text1"/>
        </w:rPr>
        <w:t xml:space="preserve">70937729, sociální služba sociálně aktivizační služby pro seniory a osoby se zdravotním postižením, číslo registrace:  9491166. </w:t>
      </w:r>
      <w:r w:rsidR="00F41FA9">
        <w:rPr>
          <w:color w:val="000000" w:themeColor="text1"/>
        </w:rPr>
        <w:t>19) </w:t>
      </w:r>
      <w:r w:rsidRPr="00F41FA9">
        <w:rPr>
          <w:color w:val="000000" w:themeColor="text1"/>
        </w:rPr>
        <w:t>PONTIS Šumperk o.p.s. IČ: 25843907, sociální služba sociálně a</w:t>
      </w:r>
      <w:r w:rsidR="00F41FA9" w:rsidRPr="00F41FA9">
        <w:rPr>
          <w:color w:val="000000" w:themeColor="text1"/>
        </w:rPr>
        <w:t>ktivizační služby pro seniory a </w:t>
      </w:r>
      <w:r w:rsidRPr="00F41FA9">
        <w:rPr>
          <w:color w:val="000000" w:themeColor="text1"/>
        </w:rPr>
        <w:t xml:space="preserve">osoby se zdravotním postižením, číslo registrace:  9950106. </w:t>
      </w:r>
      <w:r w:rsidR="00F41FA9">
        <w:rPr>
          <w:color w:val="000000" w:themeColor="text1"/>
        </w:rPr>
        <w:t>„</w:t>
      </w:r>
    </w:p>
    <w:p w:rsidR="00131360" w:rsidRPr="00131360" w:rsidRDefault="00131360" w:rsidP="003010B1">
      <w:pPr>
        <w:pStyle w:val="Odstavecseseznamem"/>
        <w:numPr>
          <w:ilvl w:val="0"/>
          <w:numId w:val="34"/>
        </w:numPr>
        <w:ind w:left="1134" w:firstLine="0"/>
        <w:jc w:val="both"/>
        <w:rPr>
          <w:color w:val="000000"/>
          <w:szCs w:val="24"/>
          <w:lang w:eastAsia="en-US"/>
        </w:rPr>
      </w:pPr>
      <w:r>
        <w:rPr>
          <w:color w:val="000000" w:themeColor="text1"/>
        </w:rPr>
        <w:t>V Příloze č. 2 – Vzorová smlouva o poskytnutí účelové dotace – uprav</w:t>
      </w:r>
      <w:r w:rsidR="00204EAE">
        <w:rPr>
          <w:color w:val="000000" w:themeColor="text1"/>
        </w:rPr>
        <w:t>ena na </w:t>
      </w:r>
      <w:r>
        <w:rPr>
          <w:color w:val="000000" w:themeColor="text1"/>
        </w:rPr>
        <w:t>veřejnoprávní smlouvu</w:t>
      </w:r>
      <w:r w:rsidR="0069749E">
        <w:rPr>
          <w:color w:val="000000" w:themeColor="text1"/>
        </w:rPr>
        <w:t>.</w:t>
      </w:r>
    </w:p>
    <w:p w:rsidR="002E135C" w:rsidRPr="00A84BBF" w:rsidRDefault="00131360" w:rsidP="003010B1">
      <w:pPr>
        <w:pStyle w:val="Odstavecseseznamem"/>
        <w:numPr>
          <w:ilvl w:val="0"/>
          <w:numId w:val="34"/>
        </w:numPr>
        <w:ind w:left="1134" w:firstLine="0"/>
        <w:jc w:val="both"/>
        <w:rPr>
          <w:color w:val="000000"/>
          <w:szCs w:val="24"/>
          <w:lang w:eastAsia="en-US"/>
        </w:rPr>
      </w:pPr>
      <w:r>
        <w:rPr>
          <w:color w:val="000000" w:themeColor="text1"/>
        </w:rPr>
        <w:t>V Příloze č. 3 – Vzorová smlouva o</w:t>
      </w:r>
      <w:r w:rsidR="00F41FA9">
        <w:rPr>
          <w:color w:val="000000" w:themeColor="text1"/>
        </w:rPr>
        <w:t xml:space="preserve"> poskytnutí účelové dotace – PO </w:t>
      </w:r>
      <w:r>
        <w:rPr>
          <w:color w:val="000000" w:themeColor="text1"/>
        </w:rPr>
        <w:t>obce – upravena na veřejnoprávní smlouvu</w:t>
      </w:r>
      <w:r w:rsidR="0069749E">
        <w:rPr>
          <w:color w:val="000000" w:themeColor="text1"/>
        </w:rPr>
        <w:t>.</w:t>
      </w:r>
    </w:p>
    <w:p w:rsidR="00A3503C" w:rsidRDefault="00A3503C" w:rsidP="008E6881">
      <w:pPr>
        <w:jc w:val="both"/>
      </w:pPr>
    </w:p>
    <w:p w:rsidR="002E639C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 xml:space="preserve">2.schvaluje poskytnutí dotací jednotlivým poskytovatelům sociálních služeb v souladu s Podprogramem č. 1 Programu finanční podpory </w:t>
      </w:r>
      <w:r w:rsidR="00781FB2">
        <w:rPr>
          <w:b/>
          <w:bCs/>
          <w:i/>
          <w:noProof/>
          <w:sz w:val="22"/>
          <w:szCs w:val="22"/>
          <w:lang w:eastAsia="en-US"/>
        </w:rPr>
        <w:t>poskytování sociálních služeb v </w:t>
      </w:r>
      <w:r w:rsidRPr="009F5D2F">
        <w:rPr>
          <w:b/>
          <w:bCs/>
          <w:i/>
          <w:noProof/>
          <w:sz w:val="22"/>
          <w:szCs w:val="22"/>
          <w:lang w:eastAsia="en-US"/>
        </w:rPr>
        <w:t>Olomouckém kraji pro rok 2015 ve výši dle Přílohy č. 1 upravené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3.schvaluje uzavření veřejnoprávních smluv o poskytnutí účelových dotací s příjemci dle Přílohy č. 1 důvodové zprávy, ve znění dle vzorové veřejnoprávní smlouvy uvedené v upravené Příloze č. 2 a 3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4.nevyhovuje žádostem žadatelů dle Přílohy č. 1 s odůvodněním dle upravené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5.ukládá podepsat smlouvy mezi Olomouckým krajem a poskytovateli sociálních služeb, kterým bylo schváleno poskytnutí dotací dle bodu 3 usnesení</w:t>
      </w:r>
    </w:p>
    <w:p w:rsidR="002E639C" w:rsidRDefault="009F5D2F" w:rsidP="008E6881">
      <w:pPr>
        <w:jc w:val="both"/>
      </w:pPr>
      <w:r w:rsidRPr="009F5D2F">
        <w:rPr>
          <w:b/>
          <w:bCs/>
          <w:i/>
          <w:noProof/>
          <w:sz w:val="22"/>
          <w:szCs w:val="22"/>
          <w:lang w:eastAsia="en-US"/>
        </w:rPr>
        <w:t>O: Mgr. Yvona Kubjátová, náměstkyně hejtmana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lastRenderedPageBreak/>
        <w:t>Zastupitelstvo schválilo usnesení UZ/14/37/2015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44, proti 0, zdržel se 0, nehlasovali 6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E25A72" w:rsidRDefault="00E25A72" w:rsidP="008E6881">
      <w:pPr>
        <w:jc w:val="both"/>
      </w:pPr>
    </w:p>
    <w:p w:rsidR="00023754" w:rsidRDefault="00023754" w:rsidP="008E6881">
      <w:pPr>
        <w:jc w:val="both"/>
      </w:pPr>
    </w:p>
    <w:p w:rsidR="00762745" w:rsidRDefault="00762745" w:rsidP="008E6881">
      <w:pPr>
        <w:pStyle w:val="ZAKLADNITEXTTUCNY13"/>
      </w:pPr>
      <w:r w:rsidRPr="00A84BBF">
        <w:t>23.</w:t>
      </w:r>
      <w:r w:rsidRPr="00A84BBF">
        <w:tab/>
        <w:t>Dotační program Olomouckého kraje pro oblast protidrogové prevence pro rok 2015 – vyhlášení</w:t>
      </w:r>
    </w:p>
    <w:p w:rsidR="00762745" w:rsidRDefault="00762745" w:rsidP="008E6881">
      <w:pPr>
        <w:jc w:val="both"/>
      </w:pPr>
    </w:p>
    <w:p w:rsidR="00492640" w:rsidRDefault="00762745" w:rsidP="008E6881">
      <w:pPr>
        <w:jc w:val="both"/>
      </w:pPr>
      <w:r>
        <w:t xml:space="preserve">Úvodní slovo přednesl </w:t>
      </w:r>
      <w:r w:rsidR="00492640" w:rsidRPr="00492640">
        <w:rPr>
          <w:b/>
          <w:color w:val="000000" w:themeColor="text1"/>
        </w:rPr>
        <w:t xml:space="preserve">MUDr. </w:t>
      </w:r>
      <w:r w:rsidR="00492640" w:rsidRPr="008E0BBA">
        <w:rPr>
          <w:b/>
          <w:color w:val="000000" w:themeColor="text1"/>
        </w:rPr>
        <w:t>Fischer</w:t>
      </w:r>
      <w:r w:rsidR="008E0BBA" w:rsidRPr="008E0BBA">
        <w:rPr>
          <w:b/>
        </w:rPr>
        <w:t>:</w:t>
      </w:r>
      <w:r>
        <w:t xml:space="preserve"> </w:t>
      </w:r>
      <w:r w:rsidR="00FE5B94">
        <w:t>Jde o k</w:t>
      </w:r>
      <w:r w:rsidR="008E0BBA">
        <w:t xml:space="preserve">aždoročně vyhlašovaný program s částkou 2,5 mil. Kč. </w:t>
      </w:r>
    </w:p>
    <w:p w:rsidR="00492640" w:rsidRDefault="00492640" w:rsidP="008E6881">
      <w:pPr>
        <w:jc w:val="both"/>
      </w:pPr>
    </w:p>
    <w:p w:rsidR="00762745" w:rsidRDefault="00492640" w:rsidP="008E6881">
      <w:pPr>
        <w:jc w:val="both"/>
      </w:pPr>
      <w:r w:rsidRPr="00DC0D9E">
        <w:rPr>
          <w:b/>
        </w:rPr>
        <w:t xml:space="preserve">PhDr. </w:t>
      </w:r>
      <w:proofErr w:type="spellStart"/>
      <w:r w:rsidRPr="00DC0D9E">
        <w:rPr>
          <w:b/>
        </w:rPr>
        <w:t>Mačák</w:t>
      </w:r>
      <w:proofErr w:type="spellEnd"/>
      <w:r w:rsidRPr="00DC0D9E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D61394" w:rsidRDefault="00D61394" w:rsidP="008E6881">
      <w:pPr>
        <w:jc w:val="both"/>
      </w:pPr>
    </w:p>
    <w:p w:rsidR="00D61394" w:rsidRDefault="00D61394" w:rsidP="008E6881">
      <w:pPr>
        <w:jc w:val="both"/>
      </w:pPr>
      <w:r>
        <w:t>Byl promítnutý upravený materiál.</w:t>
      </w:r>
    </w:p>
    <w:p w:rsidR="00762745" w:rsidRDefault="00762745" w:rsidP="008E6881">
      <w:pPr>
        <w:jc w:val="both"/>
      </w:pPr>
    </w:p>
    <w:p w:rsidR="00D3607E" w:rsidRDefault="00D3607E" w:rsidP="00D3607E">
      <w:pPr>
        <w:jc w:val="both"/>
      </w:pPr>
      <w:r>
        <w:t>V souvislosti se zákonem č. 24/2015 Sb. (informace byly poskytnuty Mgr. Kamasovou v rámci projednávání programu ZOK), byly v předloženém materiálu provedeny změny:</w:t>
      </w:r>
    </w:p>
    <w:p w:rsidR="007F33EE" w:rsidRDefault="007F33EE" w:rsidP="00053366">
      <w:pPr>
        <w:pStyle w:val="Zkladntextodsazendek"/>
        <w:numPr>
          <w:ilvl w:val="0"/>
          <w:numId w:val="39"/>
        </w:numPr>
        <w:spacing w:after="0"/>
        <w:ind w:left="1134" w:hanging="68"/>
        <w:rPr>
          <w:rFonts w:cs="Arial"/>
          <w:color w:val="000000" w:themeColor="text1"/>
        </w:rPr>
      </w:pPr>
      <w:r w:rsidRPr="00646643">
        <w:rPr>
          <w:color w:val="000000" w:themeColor="text1"/>
        </w:rPr>
        <w:t xml:space="preserve">V důvodové zprávě </w:t>
      </w:r>
      <w:r>
        <w:rPr>
          <w:color w:val="000000" w:themeColor="text1"/>
        </w:rPr>
        <w:t>str. 1 – z textu v úvodní části vypuštěno „</w:t>
      </w:r>
      <w:r w:rsidR="00204EAE">
        <w:rPr>
          <w:rFonts w:cs="Arial"/>
          <w:color w:val="000000" w:themeColor="text1"/>
        </w:rPr>
        <w:t>určeného k </w:t>
      </w:r>
      <w:r w:rsidRPr="007F33EE">
        <w:rPr>
          <w:rFonts w:cs="Arial"/>
          <w:color w:val="000000" w:themeColor="text1"/>
        </w:rPr>
        <w:t xml:space="preserve">podpoře osob, které jsou poskytovateli </w:t>
      </w:r>
      <w:r w:rsidR="00204EAE">
        <w:rPr>
          <w:rFonts w:cs="Arial"/>
          <w:color w:val="000000" w:themeColor="text1"/>
        </w:rPr>
        <w:t>sociálních služeb dle zákona č. </w:t>
      </w:r>
      <w:r w:rsidRPr="007F33EE">
        <w:rPr>
          <w:rFonts w:cs="Arial"/>
          <w:color w:val="000000" w:themeColor="text1"/>
        </w:rPr>
        <w:t>108/2006 Sb., o sociálních službác</w:t>
      </w:r>
      <w:r>
        <w:rPr>
          <w:rFonts w:cs="Arial"/>
          <w:color w:val="000000" w:themeColor="text1"/>
        </w:rPr>
        <w:t>h, ve znění pozdějších předpisů“</w:t>
      </w:r>
      <w:r w:rsidR="0069749E">
        <w:rPr>
          <w:rFonts w:cs="Arial"/>
          <w:color w:val="000000" w:themeColor="text1"/>
        </w:rPr>
        <w:t>.</w:t>
      </w:r>
    </w:p>
    <w:p w:rsidR="007F33EE" w:rsidRPr="007F33EE" w:rsidRDefault="007F33EE" w:rsidP="00053366">
      <w:pPr>
        <w:pStyle w:val="Zkladntextodsazendek"/>
        <w:numPr>
          <w:ilvl w:val="0"/>
          <w:numId w:val="39"/>
        </w:numPr>
        <w:spacing w:after="0"/>
        <w:ind w:left="1134" w:hanging="68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V důvodové zprávě str. 1 – část věty „…</w:t>
      </w:r>
      <w:r w:rsidRPr="007F33EE">
        <w:rPr>
          <w:rFonts w:cs="Arial"/>
          <w:color w:val="000000" w:themeColor="text1"/>
        </w:rPr>
        <w:t>současně poskytovatelem sociálních služeb</w:t>
      </w:r>
      <w:r>
        <w:rPr>
          <w:rFonts w:cs="Arial"/>
          <w:color w:val="000000" w:themeColor="text1"/>
        </w:rPr>
        <w:t>…</w:t>
      </w:r>
      <w:r w:rsidRPr="007F33EE">
        <w:rPr>
          <w:rFonts w:cs="Arial"/>
          <w:color w:val="000000" w:themeColor="text1"/>
        </w:rPr>
        <w:t>“ nahrazeno „</w:t>
      </w:r>
      <w:r>
        <w:rPr>
          <w:rFonts w:cs="Arial"/>
          <w:color w:val="000000" w:themeColor="text1"/>
        </w:rPr>
        <w:t>…</w:t>
      </w:r>
      <w:r w:rsidRPr="007F33EE">
        <w:rPr>
          <w:rFonts w:cs="Arial"/>
          <w:color w:val="000000" w:themeColor="text1"/>
        </w:rPr>
        <w:t>zapsaná v registru sociálních služeb</w:t>
      </w:r>
      <w:r>
        <w:rPr>
          <w:rFonts w:cs="Arial"/>
          <w:color w:val="000000" w:themeColor="text1"/>
        </w:rPr>
        <w:t>…</w:t>
      </w:r>
      <w:r w:rsidRPr="007F33EE">
        <w:rPr>
          <w:rFonts w:cs="Arial"/>
          <w:color w:val="000000" w:themeColor="text1"/>
        </w:rPr>
        <w:t>“</w:t>
      </w:r>
    </w:p>
    <w:p w:rsidR="007F33EE" w:rsidRPr="00C057BA" w:rsidRDefault="008E0BBA" w:rsidP="00B132F3">
      <w:pPr>
        <w:pStyle w:val="Odstavecseseznamem"/>
        <w:numPr>
          <w:ilvl w:val="0"/>
          <w:numId w:val="39"/>
        </w:numPr>
        <w:spacing w:after="120"/>
        <w:ind w:left="1134" w:hanging="66"/>
        <w:jc w:val="both"/>
        <w:rPr>
          <w:color w:val="000000"/>
          <w:szCs w:val="24"/>
          <w:lang w:eastAsia="en-US"/>
        </w:rPr>
      </w:pPr>
      <w:r w:rsidRPr="00C057BA">
        <w:rPr>
          <w:color w:val="000000"/>
          <w:szCs w:val="24"/>
          <w:lang w:eastAsia="en-US"/>
        </w:rPr>
        <w:t xml:space="preserve">Příloha č. 1 – </w:t>
      </w:r>
      <w:r w:rsidR="00CF7151" w:rsidRPr="00C057BA">
        <w:rPr>
          <w:color w:val="000000"/>
          <w:szCs w:val="24"/>
          <w:lang w:eastAsia="en-US"/>
        </w:rPr>
        <w:t>Pravidla</w:t>
      </w:r>
      <w:r w:rsidRPr="00C057BA">
        <w:rPr>
          <w:color w:val="000000"/>
          <w:szCs w:val="24"/>
          <w:lang w:eastAsia="en-US"/>
        </w:rPr>
        <w:t xml:space="preserve"> poskytování dotací v rámci Dotačního programu Olomouckého kraje pro oblast protidrogové prevence pro rok 2015</w:t>
      </w:r>
      <w:r w:rsidR="00A84BBF" w:rsidRPr="00C057BA">
        <w:rPr>
          <w:color w:val="000000"/>
          <w:szCs w:val="24"/>
          <w:lang w:eastAsia="en-US"/>
        </w:rPr>
        <w:t xml:space="preserve"> – v kontextu zákona upraveny podmínky vyhlášení dotačního programu, zveřejnění programu, způsob podání žádosti, podmínky poskytnutí dotace, limity a kritéria pro poskytnutí dotace, </w:t>
      </w:r>
      <w:r w:rsidR="00C057BA" w:rsidRPr="00C057BA">
        <w:rPr>
          <w:color w:val="000000"/>
          <w:szCs w:val="24"/>
          <w:lang w:eastAsia="en-US"/>
        </w:rPr>
        <w:t>vypuštěna ustanovení k obsahu smlouvy - Vzorová veřejnoprávní smlouva bude předložena Zastupitelstvu Olomouckého kraje ke schválení</w:t>
      </w:r>
      <w:r w:rsidR="00E3349B">
        <w:rPr>
          <w:color w:val="000000"/>
          <w:szCs w:val="24"/>
          <w:lang w:eastAsia="en-US"/>
        </w:rPr>
        <w:t xml:space="preserve"> současně se </w:t>
      </w:r>
      <w:r w:rsidR="00C057BA" w:rsidRPr="00C057BA">
        <w:rPr>
          <w:color w:val="000000"/>
          <w:szCs w:val="24"/>
          <w:lang w:eastAsia="en-US"/>
        </w:rPr>
        <w:t>schvalováním dotací jednotlivým příjemcům.</w:t>
      </w:r>
    </w:p>
    <w:p w:rsidR="007F33EE" w:rsidRDefault="007F33EE" w:rsidP="008E6881">
      <w:pPr>
        <w:jc w:val="both"/>
      </w:pPr>
    </w:p>
    <w:p w:rsidR="002E639C" w:rsidRDefault="002E639C" w:rsidP="002E639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2.vyhrazuje si schválení Pravidel Dotačního progra</w:t>
      </w:r>
      <w:r w:rsidR="00781FB2">
        <w:rPr>
          <w:b/>
          <w:bCs/>
          <w:i/>
          <w:noProof/>
          <w:sz w:val="22"/>
          <w:szCs w:val="22"/>
          <w:lang w:eastAsia="en-US"/>
        </w:rPr>
        <w:t>mu Olomouckého kraje pro oblast </w:t>
      </w:r>
      <w:r w:rsidRPr="009F5D2F">
        <w:rPr>
          <w:b/>
          <w:bCs/>
          <w:i/>
          <w:noProof/>
          <w:sz w:val="22"/>
          <w:szCs w:val="22"/>
          <w:lang w:eastAsia="en-US"/>
        </w:rPr>
        <w:t>protidrogové prevence pro rok 2015 dle upravené důvodové zprávy a příloh a rozhodování o poskytnutí dotací jednotlivým subjektům dle zmíněného dotačního programu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3.schvaluje pravidla Dotačního programu Olomouckého kraje pro oblast protidrogové prevence pro rok 2015 dle upravené důvodové zprávy a příloh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4.ukládá vyhlásit Dotační program Olomouckého kraje pro oblast protidrogové prevence pro rok 2015 dle bodu 3 usnesení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O: MUDr. Michael Fischer, náměstek hejtmana</w:t>
      </w:r>
    </w:p>
    <w:p w:rsidR="007F33EE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T: ihned</w:t>
      </w:r>
    </w:p>
    <w:p w:rsidR="00781FB2" w:rsidRDefault="00781FB2" w:rsidP="008E6881">
      <w:pPr>
        <w:jc w:val="both"/>
      </w:pPr>
    </w:p>
    <w:p w:rsidR="00023754" w:rsidRDefault="00023754" w:rsidP="008E6881">
      <w:pPr>
        <w:jc w:val="both"/>
      </w:pPr>
    </w:p>
    <w:p w:rsidR="00023754" w:rsidRDefault="00023754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lastRenderedPageBreak/>
        <w:t>Zastupitelstvo schválilo usnesení UZ/14/38/2015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D61394" w:rsidRDefault="00D61394" w:rsidP="008E6881">
      <w:pPr>
        <w:pStyle w:val="ZAKLADNITEXTTUCNY13"/>
      </w:pPr>
    </w:p>
    <w:p w:rsidR="00D61394" w:rsidRDefault="00D61394" w:rsidP="008E6881">
      <w:pPr>
        <w:pStyle w:val="ZAKLADNITEXTTUCNY13"/>
      </w:pPr>
    </w:p>
    <w:p w:rsidR="00762745" w:rsidRDefault="00762745" w:rsidP="008E6881">
      <w:pPr>
        <w:pStyle w:val="ZAKLADNITEXTTUCNY13"/>
      </w:pPr>
      <w:r>
        <w:t>24.</w:t>
      </w:r>
      <w:r>
        <w:tab/>
        <w:t xml:space="preserve">Projekty Olomouckého kraje spolufinancované z evropských fondů předkládané ke schválení financování 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492640" w:rsidRPr="00492640">
        <w:rPr>
          <w:b/>
        </w:rPr>
        <w:t xml:space="preserve">PhDr. </w:t>
      </w:r>
      <w:proofErr w:type="spellStart"/>
      <w:r w:rsidR="00492640" w:rsidRPr="00492640">
        <w:rPr>
          <w:b/>
        </w:rPr>
        <w:t>Mačák</w:t>
      </w:r>
      <w:proofErr w:type="spellEnd"/>
      <w:r w:rsidR="00492640" w:rsidRPr="00492640">
        <w:rPr>
          <w:b/>
        </w:rPr>
        <w:t>, MBA</w:t>
      </w:r>
      <w:r w:rsidR="00F06548">
        <w:t>, který</w:t>
      </w:r>
      <w:r>
        <w:t xml:space="preserve"> </w:t>
      </w:r>
      <w:r w:rsidR="00F06548">
        <w:t>v</w:t>
      </w:r>
      <w:r w:rsidR="00204EAE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UZ/14/39/2015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43, proti 0, zdržel se 0, nehlasovali 7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>
        <w:t>25.</w:t>
      </w:r>
      <w:r>
        <w:tab/>
        <w:t>Aktualizace plánu investiční</w:t>
      </w:r>
      <w:r w:rsidR="00204EAE">
        <w:t>ch akcí na rok 2015 hrazených z </w:t>
      </w:r>
      <w:r>
        <w:t xml:space="preserve">nájemného Středomoravské nemocniční, a. s. </w:t>
      </w:r>
    </w:p>
    <w:p w:rsidR="00762745" w:rsidRDefault="00762745" w:rsidP="008E6881">
      <w:pPr>
        <w:jc w:val="both"/>
      </w:pPr>
    </w:p>
    <w:p w:rsidR="00492640" w:rsidRDefault="00762745" w:rsidP="008E6881">
      <w:pPr>
        <w:jc w:val="both"/>
      </w:pPr>
      <w:r>
        <w:t xml:space="preserve">Úvodní slovo přednesl </w:t>
      </w:r>
      <w:r w:rsidR="00492640" w:rsidRPr="00492640">
        <w:rPr>
          <w:b/>
        </w:rPr>
        <w:t>MUDr. Fischer:</w:t>
      </w:r>
      <w:r w:rsidR="00492640">
        <w:rPr>
          <w:b/>
        </w:rPr>
        <w:t xml:space="preserve"> </w:t>
      </w:r>
      <w:r w:rsidR="00492640">
        <w:t>V rámci pr</w:t>
      </w:r>
      <w:r w:rsidR="008E0BBA">
        <w:t>ojednávání rozpočtu dne 12. 12. </w:t>
      </w:r>
      <w:r w:rsidR="00492640">
        <w:t>2014 jsme schválili plán investičních akcí na rok 2015 hrazených z</w:t>
      </w:r>
      <w:r w:rsidR="00851967">
        <w:t> </w:t>
      </w:r>
      <w:r w:rsidR="00492640">
        <w:t>nájemného</w:t>
      </w:r>
      <w:r w:rsidR="00851967">
        <w:t xml:space="preserve"> Středomoravské nemocniční, a.s. (SMN), který byl v celkovém objemu 43 mil. 750 tis. Kč. Tento materiál vychází z celkové částky, ale zobrazuje určité úpravy, které lze vidět v tabulce. Některé investiční záměry se mění, z nichž největší je stavební investice vyvolaná nákupem magnetické resonance pro nemocnici v Přerově, tak jak bylo schváleno přístrojovou komisí Ministerstva zdravotnictví v roce 2014. </w:t>
      </w:r>
    </w:p>
    <w:p w:rsidR="00D61394" w:rsidRDefault="00D61394" w:rsidP="008E6881">
      <w:pPr>
        <w:jc w:val="both"/>
      </w:pPr>
    </w:p>
    <w:p w:rsidR="00D61394" w:rsidRPr="00492640" w:rsidRDefault="00D61394" w:rsidP="008E6881">
      <w:pPr>
        <w:jc w:val="both"/>
      </w:pPr>
      <w:r>
        <w:t>Byl promítnutý upravený materiál.</w:t>
      </w:r>
    </w:p>
    <w:p w:rsidR="00492640" w:rsidRDefault="00492640" w:rsidP="008E6881">
      <w:pPr>
        <w:jc w:val="both"/>
      </w:pPr>
    </w:p>
    <w:p w:rsidR="00762745" w:rsidRDefault="00492640" w:rsidP="008E6881">
      <w:pPr>
        <w:jc w:val="both"/>
      </w:pPr>
      <w:r w:rsidRPr="00492640">
        <w:rPr>
          <w:b/>
        </w:rPr>
        <w:t xml:space="preserve">PhDr. </w:t>
      </w:r>
      <w:proofErr w:type="spellStart"/>
      <w:r w:rsidRPr="00492640">
        <w:rPr>
          <w:b/>
        </w:rPr>
        <w:t>Mačák</w:t>
      </w:r>
      <w:proofErr w:type="spellEnd"/>
      <w:r w:rsidRPr="00492640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UZ/14/40/2015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F06548" w:rsidRDefault="00F06548" w:rsidP="008E6881">
      <w:pPr>
        <w:jc w:val="both"/>
      </w:pPr>
    </w:p>
    <w:p w:rsidR="00762745" w:rsidRDefault="00090114" w:rsidP="008E6881">
      <w:pPr>
        <w:jc w:val="both"/>
      </w:pPr>
      <w:r>
        <w:t xml:space="preserve">Z jednání se omluvil v 11:44 MUDr. Jaroslav Vomáčka, </w:t>
      </w:r>
      <w:proofErr w:type="spellStart"/>
      <w:r>
        <w:t>Ph.D</w:t>
      </w:r>
      <w:proofErr w:type="spellEnd"/>
      <w:r>
        <w:t>, MBA.</w:t>
      </w:r>
    </w:p>
    <w:p w:rsidR="00762745" w:rsidRDefault="00762745" w:rsidP="008E6881">
      <w:pPr>
        <w:jc w:val="both"/>
      </w:pPr>
    </w:p>
    <w:p w:rsidR="00F06548" w:rsidRDefault="00F06548" w:rsidP="008E6881">
      <w:pPr>
        <w:jc w:val="both"/>
      </w:pPr>
    </w:p>
    <w:p w:rsidR="00762745" w:rsidRPr="00F665FC" w:rsidRDefault="00762745" w:rsidP="008E6881">
      <w:pPr>
        <w:pStyle w:val="ZAKLADNITEXTTUCNY13"/>
      </w:pPr>
      <w:r w:rsidRPr="00D3607E">
        <w:t>26.</w:t>
      </w:r>
      <w:r w:rsidRPr="00D3607E">
        <w:tab/>
        <w:t>Poskytnutí finanční dotace Oblastnímu spolku ČČK Olomouc</w:t>
      </w:r>
    </w:p>
    <w:p w:rsidR="00762745" w:rsidRDefault="00762745" w:rsidP="008E6881">
      <w:pPr>
        <w:jc w:val="both"/>
      </w:pPr>
    </w:p>
    <w:p w:rsidR="00851967" w:rsidRPr="00851967" w:rsidRDefault="00762745" w:rsidP="008E6881">
      <w:pPr>
        <w:jc w:val="both"/>
      </w:pPr>
      <w:r>
        <w:t xml:space="preserve">Úvodní slovo přednesl </w:t>
      </w:r>
      <w:r w:rsidR="00851967" w:rsidRPr="00851967">
        <w:rPr>
          <w:b/>
        </w:rPr>
        <w:t>MUDr. Fischer:</w:t>
      </w:r>
      <w:r w:rsidR="00851967">
        <w:rPr>
          <w:b/>
        </w:rPr>
        <w:t xml:space="preserve"> </w:t>
      </w:r>
      <w:r w:rsidR="00851967">
        <w:t>Jedná se o rozpis finančního příspěvku ČČK, který byl schválen v rozpočtu na rok 2015, a to na d</w:t>
      </w:r>
      <w:r w:rsidR="008E0BBA">
        <w:t>vě akce. Jednak částku 200 tis. </w:t>
      </w:r>
      <w:r w:rsidR="00851967">
        <w:t>Kč na zajištění podpory dárcovství krve v b</w:t>
      </w:r>
      <w:r w:rsidR="00204EAE">
        <w:t>odech a-e dle důvodové zprávy a </w:t>
      </w:r>
      <w:r w:rsidR="00851967">
        <w:t>částku 1</w:t>
      </w:r>
      <w:r w:rsidR="00F665FC">
        <w:t>00 tis. Kč na zajištění séri</w:t>
      </w:r>
      <w:r w:rsidR="00781FB2">
        <w:t>í</w:t>
      </w:r>
      <w:r w:rsidR="00F665FC">
        <w:t xml:space="preserve"> k</w:t>
      </w:r>
      <w:r w:rsidR="00851967">
        <w:t>u</w:t>
      </w:r>
      <w:r w:rsidR="00F665FC">
        <w:t>rz</w:t>
      </w:r>
      <w:r w:rsidR="00851967">
        <w:t xml:space="preserve">ů první pomoci pro členy a příslušníky </w:t>
      </w:r>
      <w:r w:rsidR="00851967">
        <w:lastRenderedPageBreak/>
        <w:t>složek integrovaného záchran</w:t>
      </w:r>
      <w:r w:rsidR="00F665FC">
        <w:t>n</w:t>
      </w:r>
      <w:r w:rsidR="00851967">
        <w:t>ého systému v</w:t>
      </w:r>
      <w:r w:rsidR="00F665FC">
        <w:t> </w:t>
      </w:r>
      <w:r w:rsidR="00851967">
        <w:t>kraji</w:t>
      </w:r>
      <w:r w:rsidR="00204EAE">
        <w:t>, pracovníky veřejné správy a </w:t>
      </w:r>
      <w:r w:rsidR="00F665FC">
        <w:t>veřejnost.</w:t>
      </w:r>
    </w:p>
    <w:p w:rsidR="00851967" w:rsidRDefault="00851967" w:rsidP="008E6881">
      <w:pPr>
        <w:jc w:val="both"/>
      </w:pPr>
    </w:p>
    <w:p w:rsidR="00762745" w:rsidRDefault="00851967" w:rsidP="008E6881">
      <w:pPr>
        <w:jc w:val="both"/>
      </w:pPr>
      <w:r w:rsidRPr="00851967">
        <w:rPr>
          <w:b/>
        </w:rPr>
        <w:t xml:space="preserve">PhDr. </w:t>
      </w:r>
      <w:proofErr w:type="spellStart"/>
      <w:r w:rsidRPr="00851967">
        <w:rPr>
          <w:b/>
        </w:rPr>
        <w:t>Mačák</w:t>
      </w:r>
      <w:proofErr w:type="spellEnd"/>
      <w:r w:rsidRPr="00851967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D3607E" w:rsidRDefault="00D3607E" w:rsidP="00D3607E">
      <w:pPr>
        <w:jc w:val="both"/>
      </w:pPr>
      <w:r>
        <w:t>V souvislosti se zákonem č. 24/2015 Sb. (informace byly poskytnuty Mgr. Kamasovou v rámci projednávání programu ZOK), byly v předloženém materiálu provedeny změny:</w:t>
      </w:r>
    </w:p>
    <w:p w:rsidR="00637FCC" w:rsidRPr="0073306E" w:rsidRDefault="00637FCC" w:rsidP="00F06548">
      <w:pPr>
        <w:pStyle w:val="Zkladntextodsazendek"/>
        <w:numPr>
          <w:ilvl w:val="0"/>
          <w:numId w:val="39"/>
        </w:numPr>
        <w:spacing w:after="0"/>
        <w:ind w:left="1423" w:hanging="357"/>
        <w:rPr>
          <w:rFonts w:cs="Arial"/>
          <w:color w:val="000000" w:themeColor="text1"/>
        </w:rPr>
      </w:pPr>
      <w:r w:rsidRPr="00646643">
        <w:rPr>
          <w:color w:val="000000" w:themeColor="text1"/>
        </w:rPr>
        <w:t xml:space="preserve">V důvodové zprávě </w:t>
      </w:r>
      <w:r w:rsidR="0073306E">
        <w:rPr>
          <w:color w:val="000000" w:themeColor="text1"/>
        </w:rPr>
        <w:t>– termín „finanční příspěvek“ upraven na „dotace“</w:t>
      </w:r>
      <w:r w:rsidR="00A259E3">
        <w:rPr>
          <w:color w:val="000000" w:themeColor="text1"/>
        </w:rPr>
        <w:t>.</w:t>
      </w:r>
    </w:p>
    <w:p w:rsidR="0073306E" w:rsidRPr="0073306E" w:rsidRDefault="0073306E" w:rsidP="00F06548">
      <w:pPr>
        <w:pStyle w:val="Zkladntextodsazendek"/>
        <w:numPr>
          <w:ilvl w:val="0"/>
          <w:numId w:val="39"/>
        </w:numPr>
        <w:spacing w:after="0"/>
        <w:ind w:left="1423" w:hanging="357"/>
        <w:rPr>
          <w:rFonts w:cs="Arial"/>
          <w:color w:val="000000" w:themeColor="text1"/>
        </w:rPr>
      </w:pPr>
      <w:r>
        <w:rPr>
          <w:color w:val="000000" w:themeColor="text1"/>
        </w:rPr>
        <w:t>V důvodové zprávě – bod 1e původní text „</w:t>
      </w:r>
      <w:r>
        <w:rPr>
          <w:rFonts w:cs="Arial"/>
        </w:rPr>
        <w:t>příspěvek na ocenění Zlatou medailí J. Jánského“ upraven na „oceně</w:t>
      </w:r>
      <w:r w:rsidR="008E0BBA">
        <w:rPr>
          <w:rFonts w:cs="Arial"/>
        </w:rPr>
        <w:t>ní dárců krve Zlatou medailí J. </w:t>
      </w:r>
      <w:r>
        <w:rPr>
          <w:rFonts w:cs="Arial"/>
        </w:rPr>
        <w:t>Jánského“</w:t>
      </w:r>
      <w:r w:rsidR="00A259E3">
        <w:rPr>
          <w:rFonts w:cs="Arial"/>
        </w:rPr>
        <w:t>.</w:t>
      </w:r>
    </w:p>
    <w:p w:rsidR="0073306E" w:rsidRPr="0073306E" w:rsidRDefault="0073306E" w:rsidP="00F06548">
      <w:pPr>
        <w:pStyle w:val="Odstavecseseznamem"/>
        <w:numPr>
          <w:ilvl w:val="0"/>
          <w:numId w:val="39"/>
        </w:numPr>
        <w:ind w:left="1423" w:hanging="357"/>
        <w:jc w:val="both"/>
        <w:rPr>
          <w:rFonts w:ascii="Times New Roman" w:hAnsi="Times New Roman"/>
          <w:color w:val="000000" w:themeColor="text1"/>
          <w:szCs w:val="24"/>
        </w:rPr>
      </w:pPr>
      <w:r w:rsidRPr="0073306E">
        <w:rPr>
          <w:rFonts w:cs="Arial"/>
          <w:color w:val="000000" w:themeColor="text1"/>
        </w:rPr>
        <w:t xml:space="preserve">V důvodové zprávě – text důvodové zprávy </w:t>
      </w:r>
      <w:r w:rsidR="00011847">
        <w:rPr>
          <w:rFonts w:cs="Arial"/>
          <w:color w:val="000000" w:themeColor="text1"/>
        </w:rPr>
        <w:t>na str. 1 doplněn o </w:t>
      </w:r>
      <w:r w:rsidR="00E339D0">
        <w:rPr>
          <w:rFonts w:cs="Arial"/>
          <w:color w:val="000000" w:themeColor="text1"/>
        </w:rPr>
        <w:t>doporučení v kontextu se zákonem 24/2015 Sb.</w:t>
      </w:r>
    </w:p>
    <w:p w:rsidR="0073306E" w:rsidRDefault="0073306E" w:rsidP="00637FCC">
      <w:pPr>
        <w:pStyle w:val="Zkladntextodsazendek"/>
        <w:numPr>
          <w:ilvl w:val="0"/>
          <w:numId w:val="39"/>
        </w:num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Doplněna Příloha č. 1 </w:t>
      </w:r>
      <w:r w:rsidR="008E0BBA" w:rsidRPr="0073306E">
        <w:rPr>
          <w:rFonts w:cs="Arial"/>
          <w:color w:val="000000" w:themeColor="text1"/>
        </w:rPr>
        <w:t>–</w:t>
      </w:r>
      <w:r w:rsidR="008E0BBA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>Veřejnoprávní smlouva o poskytnutí dotace Oblastnímu spolku ČČK Olomouc</w:t>
      </w:r>
      <w:r w:rsidR="00A259E3">
        <w:rPr>
          <w:rFonts w:cs="Arial"/>
          <w:color w:val="000000" w:themeColor="text1"/>
        </w:rPr>
        <w:t>.</w:t>
      </w:r>
    </w:p>
    <w:p w:rsidR="00637FCC" w:rsidRDefault="00637FCC" w:rsidP="008E6881">
      <w:pPr>
        <w:jc w:val="both"/>
      </w:pPr>
    </w:p>
    <w:p w:rsidR="00AF38DC" w:rsidRDefault="00AF38DC" w:rsidP="00AF38DC">
      <w:pPr>
        <w:jc w:val="both"/>
        <w:rPr>
          <w:u w:val="single"/>
        </w:rPr>
      </w:pPr>
      <w:r w:rsidRPr="00793A85">
        <w:rPr>
          <w:u w:val="single"/>
        </w:rPr>
        <w:t>Hlasování o upraveném usnesení: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Zastupitelstvo Olomouckého kraje po projednání: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1.bere na vědomí upravenou důvodovou zprávu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2.schvaluje poskytnutí dotace z rozpočtu Olomouckého kraje ve výši 300 000 Kč Oblastnímu spolku ČČK Olomouc, IČ: 00426474, dle 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3.schvaluje uzavření veřejnoprávní smlouvy o poskytnutí dotace s příjemcem dle bodu 2 usnesení, ve znění veřejnoprávní smlouvy uvedené v Příloze č. 1 důvodové zprávy</w:t>
      </w:r>
    </w:p>
    <w:p w:rsidR="009F5D2F" w:rsidRPr="009F5D2F" w:rsidRDefault="009F5D2F" w:rsidP="00781FB2">
      <w:pPr>
        <w:jc w:val="both"/>
        <w:rPr>
          <w:b/>
          <w:bCs/>
          <w:i/>
          <w:noProof/>
          <w:sz w:val="22"/>
          <w:szCs w:val="22"/>
          <w:lang w:eastAsia="en-US"/>
        </w:rPr>
      </w:pPr>
      <w:r w:rsidRPr="009F5D2F">
        <w:rPr>
          <w:b/>
          <w:bCs/>
          <w:i/>
          <w:noProof/>
          <w:sz w:val="22"/>
          <w:szCs w:val="22"/>
          <w:lang w:eastAsia="en-US"/>
        </w:rPr>
        <w:t>4.ukládá podeps</w:t>
      </w:r>
      <w:r w:rsidR="00974425">
        <w:rPr>
          <w:b/>
          <w:bCs/>
          <w:i/>
          <w:noProof/>
          <w:sz w:val="22"/>
          <w:szCs w:val="22"/>
          <w:lang w:eastAsia="en-US"/>
        </w:rPr>
        <w:t xml:space="preserve">at smlouvu o poskytnutí dotace </w:t>
      </w:r>
      <w:r w:rsidRPr="009F5D2F">
        <w:rPr>
          <w:b/>
          <w:bCs/>
          <w:i/>
          <w:noProof/>
          <w:sz w:val="22"/>
          <w:szCs w:val="22"/>
          <w:lang w:eastAsia="en-US"/>
        </w:rPr>
        <w:t>s Oblastním spolkem ČČK Olomouc, IČ: 00426474, dle bodu 3 usnesení</w:t>
      </w:r>
    </w:p>
    <w:p w:rsidR="00AF38DC" w:rsidRDefault="009F5D2F" w:rsidP="00781FB2">
      <w:pPr>
        <w:jc w:val="both"/>
      </w:pPr>
      <w:r w:rsidRPr="009F5D2F">
        <w:rPr>
          <w:b/>
          <w:bCs/>
          <w:i/>
          <w:noProof/>
          <w:sz w:val="22"/>
          <w:szCs w:val="22"/>
          <w:lang w:eastAsia="en-US"/>
        </w:rPr>
        <w:t>O: Ing. Jiří Rozbořil, hejtman Olomouckého kraje</w:t>
      </w:r>
    </w:p>
    <w:p w:rsidR="00AF38DC" w:rsidRDefault="00AF38DC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UZ/14/41/2015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E3349B" w:rsidRDefault="00E3349B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>
        <w:t>27.</w:t>
      </w:r>
      <w:r>
        <w:tab/>
        <w:t>Poskytnutí věcného daru Hasičskému záchrannému sboru Olomouckého kraje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F665FC" w:rsidRPr="00F665FC">
        <w:rPr>
          <w:b/>
        </w:rPr>
        <w:t xml:space="preserve">PhDr. </w:t>
      </w:r>
      <w:proofErr w:type="spellStart"/>
      <w:r w:rsidR="00F665FC" w:rsidRPr="00F665FC">
        <w:rPr>
          <w:b/>
        </w:rPr>
        <w:t>Mačák</w:t>
      </w:r>
      <w:proofErr w:type="spellEnd"/>
      <w:r w:rsidR="00F665FC" w:rsidRPr="00F665FC">
        <w:rPr>
          <w:b/>
        </w:rPr>
        <w:t>, MBA</w:t>
      </w:r>
      <w:r w:rsidR="00F06548">
        <w:t>, který v</w:t>
      </w:r>
      <w:r w:rsidR="008E0BBA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UZ/14/42/2015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44, proti 0, zdržel se 0, nehlasovali 6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023754" w:rsidRDefault="00023754" w:rsidP="008E6881">
      <w:pPr>
        <w:jc w:val="both"/>
      </w:pPr>
    </w:p>
    <w:p w:rsidR="00023754" w:rsidRDefault="00023754" w:rsidP="008E6881">
      <w:pPr>
        <w:jc w:val="both"/>
      </w:pPr>
    </w:p>
    <w:p w:rsidR="00023754" w:rsidRDefault="00023754" w:rsidP="008E6881">
      <w:pPr>
        <w:jc w:val="both"/>
      </w:pPr>
    </w:p>
    <w:p w:rsidR="00762745" w:rsidRDefault="00762745" w:rsidP="008E6881">
      <w:pPr>
        <w:pStyle w:val="ZAKLADNITEXTTUCNY13"/>
      </w:pPr>
      <w:r>
        <w:lastRenderedPageBreak/>
        <w:t>28.</w:t>
      </w:r>
      <w:r>
        <w:tab/>
        <w:t>Zápisy ze zasedání výborů Zastupitelstva Olomouckého kraje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F665FC" w:rsidRPr="00F665FC">
        <w:rPr>
          <w:b/>
        </w:rPr>
        <w:t xml:space="preserve">PhDr. </w:t>
      </w:r>
      <w:proofErr w:type="spellStart"/>
      <w:r w:rsidR="00F665FC" w:rsidRPr="00F665FC">
        <w:rPr>
          <w:b/>
        </w:rPr>
        <w:t>Mačák</w:t>
      </w:r>
      <w:proofErr w:type="spellEnd"/>
      <w:r w:rsidR="00F665FC" w:rsidRPr="00F665FC">
        <w:rPr>
          <w:b/>
        </w:rPr>
        <w:t>, MBA</w:t>
      </w:r>
      <w:r w:rsidR="00F06548">
        <w:t>, který v</w:t>
      </w:r>
      <w:r>
        <w:t xml:space="preserve">yzval zastupitele </w:t>
      </w:r>
      <w:r w:rsidR="008E0BBA">
        <w:t>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UZ/14/43/2015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C138D6" w:rsidRDefault="00C138D6" w:rsidP="008E6881">
      <w:pPr>
        <w:jc w:val="both"/>
      </w:pPr>
    </w:p>
    <w:p w:rsidR="00C138D6" w:rsidRDefault="00C138D6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t>28.1</w:t>
      </w:r>
      <w:proofErr w:type="gramEnd"/>
      <w:r>
        <w:t>.</w:t>
      </w:r>
      <w:r>
        <w:tab/>
        <w:t>Zápisy ze zasedání výborů Zastupitelstva Olomouckého kraje - DODATEK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F665FC" w:rsidRPr="00F665FC">
        <w:rPr>
          <w:b/>
        </w:rPr>
        <w:t xml:space="preserve">PhDr. </w:t>
      </w:r>
      <w:proofErr w:type="spellStart"/>
      <w:r w:rsidR="00F665FC" w:rsidRPr="00F665FC">
        <w:rPr>
          <w:b/>
        </w:rPr>
        <w:t>Mačák</w:t>
      </w:r>
      <w:proofErr w:type="spellEnd"/>
      <w:r w:rsidR="00F665FC" w:rsidRPr="00F665FC">
        <w:rPr>
          <w:b/>
        </w:rPr>
        <w:t>, MBA</w:t>
      </w:r>
      <w:r w:rsidR="00F06548">
        <w:t>, který</w:t>
      </w:r>
      <w:r>
        <w:t xml:space="preserve"> </w:t>
      </w:r>
      <w:r w:rsidR="00F06548">
        <w:t>v</w:t>
      </w:r>
      <w:r w:rsidR="004B7A30">
        <w:t>yzval zastupitele k dotazům. K </w:t>
      </w:r>
      <w:r>
        <w:t>projednávanému materiálu nebyly vzneseny žádné připomínky ani dotazy.</w:t>
      </w:r>
    </w:p>
    <w:p w:rsidR="00E25A72" w:rsidRDefault="00E25A72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UZ/14/44/2015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>
        <w:t>29.</w:t>
      </w:r>
      <w:r>
        <w:tab/>
        <w:t>Volba přísedících Krajského soudu v Ostravě, pobočky v Olomouci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F665FC" w:rsidRPr="00F665FC">
        <w:rPr>
          <w:b/>
        </w:rPr>
        <w:t xml:space="preserve">PhDr. </w:t>
      </w:r>
      <w:proofErr w:type="spellStart"/>
      <w:r w:rsidR="00F665FC" w:rsidRPr="00F665FC">
        <w:rPr>
          <w:b/>
        </w:rPr>
        <w:t>Mačák</w:t>
      </w:r>
      <w:proofErr w:type="spellEnd"/>
      <w:r w:rsidR="00F665FC" w:rsidRPr="00F665FC">
        <w:rPr>
          <w:b/>
        </w:rPr>
        <w:t>, MBA</w:t>
      </w:r>
      <w:r w:rsidR="00F06548">
        <w:t>,</w:t>
      </w:r>
      <w:r>
        <w:t xml:space="preserve"> </w:t>
      </w:r>
      <w:r w:rsidR="00F06548">
        <w:t>který v</w:t>
      </w:r>
      <w:r w:rsidR="004B7A30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UZ/14/45/2015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>
        <w:t>30.</w:t>
      </w:r>
      <w:r>
        <w:tab/>
        <w:t xml:space="preserve">Personální záležitosti Výboru pro regionální rozvoj Zastupitelstva Olomouckého kraje 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6A7E1F" w:rsidRPr="00F665FC">
        <w:rPr>
          <w:b/>
        </w:rPr>
        <w:t xml:space="preserve">PhDr. </w:t>
      </w:r>
      <w:proofErr w:type="spellStart"/>
      <w:r w:rsidR="006A7E1F" w:rsidRPr="00F665FC">
        <w:rPr>
          <w:b/>
        </w:rPr>
        <w:t>Mačák</w:t>
      </w:r>
      <w:proofErr w:type="spellEnd"/>
      <w:r w:rsidR="006A7E1F" w:rsidRPr="00F665FC">
        <w:rPr>
          <w:b/>
        </w:rPr>
        <w:t>, MBA</w:t>
      </w:r>
      <w:r w:rsidR="00F06548">
        <w:t>, který</w:t>
      </w:r>
      <w:r>
        <w:t xml:space="preserve"> </w:t>
      </w:r>
      <w:r w:rsidR="00F06548">
        <w:t>v</w:t>
      </w:r>
      <w:r w:rsidR="004B7A30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UZ/14/46/2015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43, proti 0, zdržel se 0, nehlasovali 7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C138D6" w:rsidRDefault="00C138D6" w:rsidP="008E6881">
      <w:pPr>
        <w:jc w:val="both"/>
      </w:pPr>
    </w:p>
    <w:p w:rsidR="00C138D6" w:rsidRDefault="00C138D6" w:rsidP="008E6881">
      <w:pPr>
        <w:jc w:val="both"/>
      </w:pPr>
    </w:p>
    <w:p w:rsidR="00C138D6" w:rsidRDefault="00C138D6" w:rsidP="008E6881">
      <w:pPr>
        <w:jc w:val="both"/>
      </w:pPr>
    </w:p>
    <w:p w:rsidR="00762745" w:rsidRDefault="00762745" w:rsidP="008E6881">
      <w:pPr>
        <w:pStyle w:val="ZAKLADNITEXTTUCNY13"/>
      </w:pPr>
      <w:proofErr w:type="gramStart"/>
      <w:r>
        <w:lastRenderedPageBreak/>
        <w:t>30.1</w:t>
      </w:r>
      <w:proofErr w:type="gramEnd"/>
      <w:r>
        <w:t>.</w:t>
      </w:r>
      <w:r>
        <w:tab/>
        <w:t>Personální záležitosti Výboru pro rozvoj cestovního ruchu Zastupitelstva Olomouckého kraje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EE2E8E" w:rsidRPr="00F665FC">
        <w:rPr>
          <w:b/>
        </w:rPr>
        <w:t xml:space="preserve">PhDr. </w:t>
      </w:r>
      <w:proofErr w:type="spellStart"/>
      <w:r w:rsidR="00EE2E8E" w:rsidRPr="00F665FC">
        <w:rPr>
          <w:b/>
        </w:rPr>
        <w:t>Mačák</w:t>
      </w:r>
      <w:proofErr w:type="spellEnd"/>
      <w:r w:rsidR="00EE2E8E" w:rsidRPr="00F665FC">
        <w:rPr>
          <w:b/>
        </w:rPr>
        <w:t>, MBA</w:t>
      </w:r>
      <w:r w:rsidR="00F06548">
        <w:t>, který</w:t>
      </w:r>
      <w:r>
        <w:t xml:space="preserve"> </w:t>
      </w:r>
      <w:r w:rsidR="00F06548">
        <w:t>v</w:t>
      </w:r>
      <w:r w:rsidR="004B7A30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UZ/14/47/2015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E25A72" w:rsidRDefault="00E25A72" w:rsidP="008E6881">
      <w:pPr>
        <w:jc w:val="both"/>
      </w:pPr>
    </w:p>
    <w:p w:rsidR="00E25A72" w:rsidRDefault="00E25A72" w:rsidP="008E6881">
      <w:pPr>
        <w:jc w:val="both"/>
      </w:pPr>
    </w:p>
    <w:p w:rsidR="00762745" w:rsidRDefault="00762745" w:rsidP="008E6881">
      <w:pPr>
        <w:pStyle w:val="ZAKLADNITEXTTUCNY13"/>
      </w:pPr>
      <w:r>
        <w:t>31.</w:t>
      </w:r>
      <w:r>
        <w:tab/>
        <w:t xml:space="preserve">Souhlas zřizovatele s nákupem </w:t>
      </w:r>
      <w:r w:rsidR="004B7A30">
        <w:t>a spolufinancováním projektů ze </w:t>
      </w:r>
      <w:r>
        <w:t>státního rozpočtu v roce 2016</w:t>
      </w:r>
    </w:p>
    <w:p w:rsidR="00762745" w:rsidRDefault="00762745" w:rsidP="008E6881">
      <w:pPr>
        <w:jc w:val="both"/>
      </w:pPr>
    </w:p>
    <w:p w:rsidR="00EE2E8E" w:rsidRDefault="00762745" w:rsidP="008E6881">
      <w:pPr>
        <w:jc w:val="both"/>
      </w:pPr>
      <w:r>
        <w:t xml:space="preserve">Úvodní slovo přednesl </w:t>
      </w:r>
      <w:r w:rsidR="00EE2E8E">
        <w:rPr>
          <w:b/>
        </w:rPr>
        <w:t xml:space="preserve">MUDr. </w:t>
      </w:r>
      <w:r w:rsidR="00EE2E8E" w:rsidRPr="00EE2E8E">
        <w:rPr>
          <w:b/>
        </w:rPr>
        <w:t>Fischer:</w:t>
      </w:r>
      <w:r w:rsidR="00EE2E8E">
        <w:t xml:space="preserve"> </w:t>
      </w:r>
      <w:r w:rsidR="00676B62">
        <w:t xml:space="preserve">Z dikce zákona o zdravotnické záchranné službě OK obdrží z rozpočtu Ministerstva zdravotnictví každoročně paušální částku za každého </w:t>
      </w:r>
      <w:r w:rsidR="00676B62" w:rsidRPr="0033068C">
        <w:t>trvale hlášené obyvatele</w:t>
      </w:r>
      <w:r w:rsidR="0033068C">
        <w:t xml:space="preserve"> 10 Kč </w:t>
      </w:r>
      <w:r w:rsidR="00676B62">
        <w:t xml:space="preserve">/osobu, což dělá </w:t>
      </w:r>
      <w:r w:rsidR="002C0BC5">
        <w:t xml:space="preserve">celkem </w:t>
      </w:r>
      <w:r w:rsidR="00676B62">
        <w:t>částku cca</w:t>
      </w:r>
      <w:r w:rsidR="004B7A30">
        <w:t> </w:t>
      </w:r>
      <w:r w:rsidR="0033068C">
        <w:t>6</w:t>
      </w:r>
      <w:r w:rsidR="004B7A30">
        <w:t> </w:t>
      </w:r>
      <w:r w:rsidR="0033068C">
        <w:t>mil.</w:t>
      </w:r>
      <w:r w:rsidR="004B7A30">
        <w:t> </w:t>
      </w:r>
      <w:r w:rsidR="0033068C">
        <w:t>400 tis. Kč, poukázan</w:t>
      </w:r>
      <w:r w:rsidR="00F06548">
        <w:t>ou na účet OK. Využití je</w:t>
      </w:r>
      <w:r w:rsidR="0033068C">
        <w:t xml:space="preserve"> limitováno metod</w:t>
      </w:r>
      <w:r w:rsidR="00F06548">
        <w:t>ikou Ministerstva zdravotnictví</w:t>
      </w:r>
      <w:r w:rsidR="0033068C">
        <w:t xml:space="preserve"> pro oblast krizového řízení, respektive pro oblast likvidací hromadn</w:t>
      </w:r>
      <w:r w:rsidR="002C0BC5">
        <w:t xml:space="preserve">ých neštěstí a katastrof. Tzn. finance </w:t>
      </w:r>
      <w:r w:rsidR="004B7A30">
        <w:t xml:space="preserve">nelze </w:t>
      </w:r>
      <w:r w:rsidR="002C0BC5">
        <w:t>použít jako standardní investiční či provozní prostředky zdravotnické záchra</w:t>
      </w:r>
      <w:r w:rsidR="004B7A30">
        <w:t>nné služby. V návrhu je nákup 5 </w:t>
      </w:r>
      <w:r w:rsidR="002C0BC5">
        <w:t xml:space="preserve">zdravotnických přístrojů LUCAS, resuscitační přístroje a 1ks vozidla charakteru mikrobus pro likvidaci hromadných neštěstí či obdobných krizových situací. </w:t>
      </w:r>
    </w:p>
    <w:p w:rsidR="00EE2E8E" w:rsidRDefault="00EE2E8E" w:rsidP="008E6881">
      <w:pPr>
        <w:jc w:val="both"/>
      </w:pPr>
    </w:p>
    <w:p w:rsidR="00762745" w:rsidRDefault="00EE2E8E" w:rsidP="008E6881">
      <w:pPr>
        <w:jc w:val="both"/>
      </w:pPr>
      <w:r w:rsidRPr="00EE2E8E">
        <w:rPr>
          <w:b/>
        </w:rPr>
        <w:t xml:space="preserve">PhDr. </w:t>
      </w:r>
      <w:proofErr w:type="spellStart"/>
      <w:r w:rsidRPr="00EE2E8E">
        <w:rPr>
          <w:b/>
        </w:rPr>
        <w:t>Mačák</w:t>
      </w:r>
      <w:proofErr w:type="spellEnd"/>
      <w:r w:rsidRPr="00EE2E8E">
        <w:rPr>
          <w:b/>
        </w:rPr>
        <w:t>, MBA,</w:t>
      </w:r>
      <w:r>
        <w:t xml:space="preserve"> v</w:t>
      </w:r>
      <w:r w:rsidR="00762745">
        <w:t>yzval zastupitele k dotazům. K 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UZ/14/48/2015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A259E3" w:rsidRDefault="00A259E3" w:rsidP="008E6881">
      <w:pPr>
        <w:jc w:val="both"/>
      </w:pPr>
    </w:p>
    <w:p w:rsidR="00A259E3" w:rsidRDefault="00A259E3" w:rsidP="008E6881">
      <w:pPr>
        <w:jc w:val="both"/>
      </w:pPr>
    </w:p>
    <w:p w:rsidR="00762745" w:rsidRDefault="00762745" w:rsidP="008E6881">
      <w:pPr>
        <w:pStyle w:val="ZAKLADNITEXTTUCNY13"/>
      </w:pPr>
      <w:r>
        <w:t>32.</w:t>
      </w:r>
      <w:r>
        <w:tab/>
        <w:t>Volba člena Výboru Regionální rady regionu soudržnosti Střední Morava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EE2E8E" w:rsidRPr="00F665FC">
        <w:rPr>
          <w:b/>
        </w:rPr>
        <w:t xml:space="preserve">PhDr. </w:t>
      </w:r>
      <w:proofErr w:type="spellStart"/>
      <w:r w:rsidR="00EE2E8E" w:rsidRPr="00F665FC">
        <w:rPr>
          <w:b/>
        </w:rPr>
        <w:t>Mačák</w:t>
      </w:r>
      <w:proofErr w:type="spellEnd"/>
      <w:r w:rsidR="00EE2E8E" w:rsidRPr="00F665FC">
        <w:rPr>
          <w:b/>
        </w:rPr>
        <w:t>, MBA</w:t>
      </w:r>
      <w:r w:rsidR="00F06548">
        <w:t>, který v</w:t>
      </w:r>
      <w:r>
        <w:t>yzval zastupitele k</w:t>
      </w:r>
      <w:r w:rsidR="004B7A30">
        <w:t xml:space="preserve">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UZ/14/49/2015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43, proti 0, zdržel se 0, nehlasovali 7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</w:p>
    <w:p w:rsidR="00C138D6" w:rsidRDefault="00C138D6" w:rsidP="008E6881">
      <w:pPr>
        <w:jc w:val="both"/>
      </w:pPr>
    </w:p>
    <w:p w:rsidR="00C138D6" w:rsidRDefault="00C138D6" w:rsidP="008E6881">
      <w:pPr>
        <w:jc w:val="both"/>
      </w:pPr>
    </w:p>
    <w:p w:rsidR="00C138D6" w:rsidRDefault="00C138D6" w:rsidP="008E6881">
      <w:pPr>
        <w:jc w:val="both"/>
      </w:pPr>
    </w:p>
    <w:p w:rsidR="00762745" w:rsidRDefault="00762745" w:rsidP="008E6881">
      <w:pPr>
        <w:jc w:val="both"/>
      </w:pPr>
    </w:p>
    <w:p w:rsidR="00762745" w:rsidRDefault="00762745" w:rsidP="008E6881">
      <w:pPr>
        <w:pStyle w:val="ZAKLADNITEXTTUCNY13"/>
      </w:pPr>
      <w:r>
        <w:lastRenderedPageBreak/>
        <w:t>33.</w:t>
      </w:r>
      <w:r>
        <w:tab/>
        <w:t>Vyhodnocení přínosů členství Olomouckého kr</w:t>
      </w:r>
      <w:r w:rsidR="004B7A30">
        <w:t xml:space="preserve">aje v </w:t>
      </w:r>
      <w:proofErr w:type="spellStart"/>
      <w:r w:rsidR="004B7A30">
        <w:t>Assembly</w:t>
      </w:r>
      <w:proofErr w:type="spellEnd"/>
      <w:r w:rsidR="004B7A30">
        <w:t xml:space="preserve"> </w:t>
      </w:r>
      <w:proofErr w:type="spellStart"/>
      <w:r w:rsidR="004B7A30">
        <w:t>of</w:t>
      </w:r>
      <w:proofErr w:type="spellEnd"/>
      <w:r w:rsidR="004B7A30">
        <w:t> 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Regions</w:t>
      </w:r>
      <w:proofErr w:type="spellEnd"/>
      <w:r>
        <w:t xml:space="preserve"> (AER) a návrh dalšího postupu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</w:pPr>
      <w:r>
        <w:t xml:space="preserve">Úvodní slovo přednesl </w:t>
      </w:r>
      <w:r w:rsidR="002C0BC5" w:rsidRPr="00F665FC">
        <w:rPr>
          <w:b/>
        </w:rPr>
        <w:t xml:space="preserve">PhDr. </w:t>
      </w:r>
      <w:proofErr w:type="spellStart"/>
      <w:r w:rsidR="002C0BC5" w:rsidRPr="00F665FC">
        <w:rPr>
          <w:b/>
        </w:rPr>
        <w:t>Mačák</w:t>
      </w:r>
      <w:proofErr w:type="spellEnd"/>
      <w:r w:rsidR="002C0BC5" w:rsidRPr="00F665FC">
        <w:rPr>
          <w:b/>
        </w:rPr>
        <w:t>, MBA</w:t>
      </w:r>
      <w:r w:rsidR="00F06548">
        <w:t>, který</w:t>
      </w:r>
      <w:r>
        <w:t xml:space="preserve"> </w:t>
      </w:r>
      <w:r w:rsidR="00F06548">
        <w:t>v</w:t>
      </w:r>
      <w:r w:rsidR="004B7A30">
        <w:t>yzval zastupitele k dotazům. K </w:t>
      </w:r>
      <w:r>
        <w:t>projednávanému materiálu nebyly vzneseny žádné připomínky ani dotazy.</w:t>
      </w:r>
    </w:p>
    <w:p w:rsidR="00762745" w:rsidRDefault="00762745" w:rsidP="008E6881">
      <w:pPr>
        <w:jc w:val="both"/>
      </w:pPr>
    </w:p>
    <w:p w:rsidR="00762745" w:rsidRDefault="00762745" w:rsidP="008E6881">
      <w:pPr>
        <w:jc w:val="both"/>
        <w:rPr>
          <w:b/>
        </w:rPr>
      </w:pPr>
      <w:r>
        <w:rPr>
          <w:b/>
        </w:rPr>
        <w:t>Zastupitelstvo schválilo usnesení UZ/14/50/2015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Přítomno 50, pro 45, proti 0, zdržel se 1, nehlasovali 4</w:t>
      </w:r>
    </w:p>
    <w:p w:rsidR="00762745" w:rsidRDefault="00762745" w:rsidP="008E6881">
      <w:pPr>
        <w:jc w:val="both"/>
        <w:rPr>
          <w:b/>
        </w:rPr>
      </w:pPr>
      <w:r>
        <w:rPr>
          <w:b/>
        </w:rPr>
        <w:t>Návrh byl přijat.</w:t>
      </w:r>
    </w:p>
    <w:p w:rsidR="00A259E3" w:rsidRDefault="00A259E3" w:rsidP="008E6881">
      <w:pPr>
        <w:jc w:val="both"/>
      </w:pPr>
    </w:p>
    <w:p w:rsidR="00C138D6" w:rsidRDefault="00C138D6" w:rsidP="008E6881">
      <w:pPr>
        <w:jc w:val="both"/>
      </w:pPr>
    </w:p>
    <w:p w:rsidR="00C138D6" w:rsidRDefault="00C138D6" w:rsidP="008E6881">
      <w:pPr>
        <w:jc w:val="both"/>
      </w:pPr>
    </w:p>
    <w:p w:rsidR="00762745" w:rsidRPr="0049269F" w:rsidRDefault="00762745" w:rsidP="008E6881">
      <w:pPr>
        <w:pStyle w:val="ZAKLADNITEXTTUCNY13"/>
      </w:pPr>
      <w:r w:rsidRPr="0049269F">
        <w:t>34.</w:t>
      </w:r>
      <w:r w:rsidRPr="0049269F">
        <w:tab/>
        <w:t>Muzeum Olomoucké pevnosti, o. s. - žádost o změnu účelu poskytnutého příspěvku</w:t>
      </w:r>
    </w:p>
    <w:p w:rsidR="00762745" w:rsidRDefault="00762745" w:rsidP="008E6881">
      <w:pPr>
        <w:jc w:val="both"/>
        <w:rPr>
          <w:highlight w:val="yellow"/>
        </w:rPr>
      </w:pPr>
    </w:p>
    <w:p w:rsidR="0049269F" w:rsidRDefault="0049269F" w:rsidP="0049269F">
      <w:pPr>
        <w:jc w:val="both"/>
      </w:pPr>
      <w:r>
        <w:t xml:space="preserve">Úvodní slovo přednesl </w:t>
      </w:r>
      <w:r w:rsidRPr="00F665FC">
        <w:rPr>
          <w:b/>
        </w:rPr>
        <w:t xml:space="preserve">PhDr. </w:t>
      </w:r>
      <w:proofErr w:type="spellStart"/>
      <w:r w:rsidRPr="00F665FC">
        <w:rPr>
          <w:b/>
        </w:rPr>
        <w:t>Mačák</w:t>
      </w:r>
      <w:proofErr w:type="spellEnd"/>
      <w:r w:rsidRPr="00F665FC">
        <w:rPr>
          <w:b/>
        </w:rPr>
        <w:t>, MBA</w:t>
      </w:r>
      <w:r w:rsidR="00F06548">
        <w:t>, který v</w:t>
      </w:r>
      <w:r>
        <w:t>yzval zastupitele k dotazům. K projednávanému materiálu nebyly vzneseny žádné připomínky ani dotazy.</w:t>
      </w:r>
    </w:p>
    <w:p w:rsidR="0049269F" w:rsidRDefault="0049269F" w:rsidP="008E6881">
      <w:pPr>
        <w:jc w:val="both"/>
        <w:rPr>
          <w:highlight w:val="yellow"/>
        </w:rPr>
      </w:pPr>
    </w:p>
    <w:p w:rsidR="0049269F" w:rsidRDefault="0049269F" w:rsidP="0049269F">
      <w:pPr>
        <w:jc w:val="both"/>
        <w:rPr>
          <w:b/>
        </w:rPr>
      </w:pPr>
      <w:r>
        <w:rPr>
          <w:b/>
        </w:rPr>
        <w:t>Zastupitelstvo schválilo usnesení UZ/14/51/2015</w:t>
      </w:r>
    </w:p>
    <w:p w:rsidR="0049269F" w:rsidRDefault="0049269F" w:rsidP="0049269F">
      <w:pPr>
        <w:jc w:val="both"/>
        <w:rPr>
          <w:b/>
        </w:rPr>
      </w:pPr>
      <w:r>
        <w:rPr>
          <w:b/>
        </w:rPr>
        <w:t>Přítomno 50, pro 41, proti 0, zdržel se 3, nehlasovali 6</w:t>
      </w:r>
    </w:p>
    <w:p w:rsidR="0049269F" w:rsidRDefault="0049269F" w:rsidP="0049269F">
      <w:pPr>
        <w:jc w:val="both"/>
        <w:rPr>
          <w:b/>
        </w:rPr>
      </w:pPr>
      <w:r>
        <w:rPr>
          <w:b/>
        </w:rPr>
        <w:t>Návrh byl přijat.</w:t>
      </w:r>
    </w:p>
    <w:p w:rsidR="0049269F" w:rsidRDefault="0049269F" w:rsidP="008E6881">
      <w:pPr>
        <w:jc w:val="both"/>
        <w:rPr>
          <w:highlight w:val="yellow"/>
        </w:rPr>
      </w:pPr>
    </w:p>
    <w:p w:rsidR="00E25A72" w:rsidRDefault="00E25A72" w:rsidP="008E6881">
      <w:pPr>
        <w:jc w:val="both"/>
        <w:rPr>
          <w:highlight w:val="yellow"/>
        </w:rPr>
      </w:pPr>
    </w:p>
    <w:p w:rsidR="00E25A72" w:rsidRDefault="00E25A72" w:rsidP="008E6881">
      <w:pPr>
        <w:jc w:val="both"/>
        <w:rPr>
          <w:highlight w:val="yellow"/>
        </w:rPr>
      </w:pPr>
    </w:p>
    <w:p w:rsidR="0049269F" w:rsidRDefault="0049269F" w:rsidP="008E6881">
      <w:pPr>
        <w:jc w:val="both"/>
        <w:rPr>
          <w:b/>
        </w:rPr>
      </w:pPr>
      <w:r w:rsidRPr="0049269F">
        <w:rPr>
          <w:b/>
        </w:rPr>
        <w:t>35.1. Různé – Průběžná informace o sjednocení dopravní obslužnosti v Olomouckém kraji</w:t>
      </w:r>
    </w:p>
    <w:p w:rsidR="0049269F" w:rsidRDefault="0049269F" w:rsidP="0049269F">
      <w:pPr>
        <w:jc w:val="both"/>
      </w:pPr>
    </w:p>
    <w:p w:rsidR="0049269F" w:rsidRDefault="0049269F" w:rsidP="0049269F">
      <w:pPr>
        <w:jc w:val="both"/>
      </w:pPr>
      <w:r>
        <w:t xml:space="preserve">Úvodní slovo přednesl </w:t>
      </w:r>
      <w:r w:rsidRPr="00F665FC">
        <w:rPr>
          <w:b/>
        </w:rPr>
        <w:t xml:space="preserve">PhDr. </w:t>
      </w:r>
      <w:proofErr w:type="spellStart"/>
      <w:r w:rsidRPr="00F665FC">
        <w:rPr>
          <w:b/>
        </w:rPr>
        <w:t>Mačák</w:t>
      </w:r>
      <w:proofErr w:type="spellEnd"/>
      <w:r w:rsidRPr="00F665FC">
        <w:rPr>
          <w:b/>
        </w:rPr>
        <w:t>, MB</w:t>
      </w:r>
      <w:r w:rsidRPr="0049269F">
        <w:rPr>
          <w:b/>
        </w:rPr>
        <w:t>A:</w:t>
      </w:r>
      <w:r w:rsidR="00F06548">
        <w:t xml:space="preserve"> K</w:t>
      </w:r>
      <w:r>
        <w:t> datu 19. 1. 2015 bylo uzavřeno celkem 363 smluv z celkového počtu 399. K dnešním</w:t>
      </w:r>
      <w:r w:rsidR="00F06548">
        <w:t>u dni máme uzavřeno 378 smluv o </w:t>
      </w:r>
      <w:r>
        <w:t>poskytnutí příspěvku. Zůstává pouze 21 obcí, z čehož 10</w:t>
      </w:r>
      <w:r w:rsidR="00781FB2">
        <w:t xml:space="preserve"> je</w:t>
      </w:r>
      <w:r>
        <w:t xml:space="preserve"> těsně před podpisem. Předpokládám, že do konce měsíce března </w:t>
      </w:r>
      <w:r w:rsidR="00A259E3">
        <w:t>letošního roku</w:t>
      </w:r>
      <w:r>
        <w:t xml:space="preserve"> se nám podaří se všemi obce</w:t>
      </w:r>
      <w:r w:rsidR="00E3349B">
        <w:t>mi v rámci OK uzavřít Smlouvu o </w:t>
      </w:r>
      <w:r>
        <w:t>poskytnutí příspěvku na zaji</w:t>
      </w:r>
      <w:r w:rsidR="00781FB2">
        <w:t>štění dopravní obslužnosti v OK.</w:t>
      </w:r>
    </w:p>
    <w:p w:rsidR="0049269F" w:rsidRDefault="0049269F" w:rsidP="0049269F">
      <w:pPr>
        <w:jc w:val="both"/>
      </w:pPr>
    </w:p>
    <w:p w:rsidR="0049269F" w:rsidRDefault="0049269F" w:rsidP="0049269F">
      <w:pPr>
        <w:jc w:val="both"/>
      </w:pPr>
      <w:r w:rsidRPr="00F665FC">
        <w:rPr>
          <w:b/>
        </w:rPr>
        <w:t xml:space="preserve">PhDr. </w:t>
      </w:r>
      <w:proofErr w:type="spellStart"/>
      <w:r w:rsidRPr="00F665FC">
        <w:rPr>
          <w:b/>
        </w:rPr>
        <w:t>Mačák</w:t>
      </w:r>
      <w:proofErr w:type="spellEnd"/>
      <w:r w:rsidRPr="00F665FC">
        <w:rPr>
          <w:b/>
        </w:rPr>
        <w:t>, MBA</w:t>
      </w:r>
      <w:r w:rsidR="00A259E3">
        <w:rPr>
          <w:b/>
        </w:rPr>
        <w:t>,</w:t>
      </w:r>
      <w:r>
        <w:t xml:space="preserve"> vyzval zastupitele k dotazům. K projednávanému materiálu nebyly vzneseny žádné připomínky ani dotazy.</w:t>
      </w:r>
    </w:p>
    <w:p w:rsidR="0049269F" w:rsidRDefault="0049269F" w:rsidP="0049269F">
      <w:pPr>
        <w:jc w:val="both"/>
      </w:pPr>
    </w:p>
    <w:p w:rsidR="00E3349B" w:rsidRDefault="00E3349B" w:rsidP="008E6881">
      <w:pPr>
        <w:jc w:val="both"/>
      </w:pPr>
    </w:p>
    <w:p w:rsidR="00C138D6" w:rsidRPr="0049269F" w:rsidRDefault="00C138D6" w:rsidP="008E6881">
      <w:pPr>
        <w:jc w:val="both"/>
      </w:pPr>
    </w:p>
    <w:p w:rsidR="00762745" w:rsidRDefault="0049269F" w:rsidP="008E6881">
      <w:pPr>
        <w:jc w:val="both"/>
        <w:rPr>
          <w:b/>
        </w:rPr>
      </w:pPr>
      <w:r>
        <w:rPr>
          <w:b/>
        </w:rPr>
        <w:t>35.2. Různé – vystoupení hosta</w:t>
      </w:r>
    </w:p>
    <w:p w:rsidR="0049269F" w:rsidRDefault="0049269F" w:rsidP="008E6881">
      <w:pPr>
        <w:jc w:val="both"/>
      </w:pPr>
    </w:p>
    <w:p w:rsidR="00E25A72" w:rsidRPr="00E25A72" w:rsidRDefault="00E25A72" w:rsidP="00E25A72">
      <w:pPr>
        <w:jc w:val="both"/>
      </w:pPr>
      <w:r>
        <w:rPr>
          <w:b/>
        </w:rPr>
        <w:t xml:space="preserve">PhDr. </w:t>
      </w:r>
      <w:proofErr w:type="spellStart"/>
      <w:r>
        <w:rPr>
          <w:b/>
        </w:rPr>
        <w:t>Mačák</w:t>
      </w:r>
      <w:proofErr w:type="spellEnd"/>
      <w:r>
        <w:rPr>
          <w:b/>
        </w:rPr>
        <w:t xml:space="preserve">, MBA: </w:t>
      </w:r>
      <w:r>
        <w:t xml:space="preserve">Prosím pana Karla </w:t>
      </w:r>
      <w:proofErr w:type="spellStart"/>
      <w:r>
        <w:t>Šindláře</w:t>
      </w:r>
      <w:proofErr w:type="spellEnd"/>
      <w:r>
        <w:t xml:space="preserve">, </w:t>
      </w:r>
      <w:r w:rsidR="00A259E3">
        <w:t xml:space="preserve">který se přihlásil do diskuze </w:t>
      </w:r>
      <w:r w:rsidR="0069749E">
        <w:t>na </w:t>
      </w:r>
      <w:r w:rsidR="00F31A0A">
        <w:t xml:space="preserve">prezenci, </w:t>
      </w:r>
      <w:r>
        <w:t>aby vystoupil v časovém limitu 3 minuty se svým vystoupením.</w:t>
      </w:r>
    </w:p>
    <w:p w:rsidR="00E25A72" w:rsidRDefault="00E25A72" w:rsidP="008E6881">
      <w:pPr>
        <w:jc w:val="both"/>
      </w:pPr>
    </w:p>
    <w:p w:rsidR="00E25A72" w:rsidRDefault="00E25A72" w:rsidP="00E25A72">
      <w:pPr>
        <w:jc w:val="both"/>
      </w:pPr>
      <w:r w:rsidRPr="00F665FC">
        <w:rPr>
          <w:b/>
        </w:rPr>
        <w:t xml:space="preserve">PhDr. </w:t>
      </w:r>
      <w:proofErr w:type="spellStart"/>
      <w:r w:rsidRPr="00F665FC">
        <w:rPr>
          <w:b/>
        </w:rPr>
        <w:t>Mačák</w:t>
      </w:r>
      <w:proofErr w:type="spellEnd"/>
      <w:r w:rsidRPr="00F665FC">
        <w:rPr>
          <w:b/>
        </w:rPr>
        <w:t>, MBA</w:t>
      </w:r>
      <w:r w:rsidR="00A259E3">
        <w:rPr>
          <w:b/>
        </w:rPr>
        <w:t>,</w:t>
      </w:r>
      <w:r>
        <w:rPr>
          <w:b/>
        </w:rPr>
        <w:t xml:space="preserve"> </w:t>
      </w:r>
      <w:r>
        <w:t>vyzval zastupitele k hlasování avizovaného vystoupení.</w:t>
      </w:r>
    </w:p>
    <w:p w:rsidR="00E25A72" w:rsidRDefault="00E25A72" w:rsidP="00E25A72">
      <w:pPr>
        <w:jc w:val="both"/>
      </w:pPr>
    </w:p>
    <w:p w:rsidR="00E25A72" w:rsidRDefault="00E25A72" w:rsidP="00E25A72">
      <w:pPr>
        <w:jc w:val="both"/>
        <w:rPr>
          <w:b/>
        </w:rPr>
      </w:pPr>
      <w:r>
        <w:rPr>
          <w:b/>
        </w:rPr>
        <w:t>Přítomno 50, pro 43, proti 0, zdržel se 0, nehlasovali 7</w:t>
      </w:r>
    </w:p>
    <w:p w:rsidR="00E25A72" w:rsidRDefault="00E25A72" w:rsidP="00E25A72">
      <w:pPr>
        <w:jc w:val="both"/>
      </w:pPr>
    </w:p>
    <w:p w:rsidR="006D68FA" w:rsidRPr="00F31A0A" w:rsidRDefault="0049269F" w:rsidP="00D32D92">
      <w:pPr>
        <w:tabs>
          <w:tab w:val="left" w:pos="990"/>
        </w:tabs>
        <w:jc w:val="both"/>
      </w:pPr>
      <w:r w:rsidRPr="00F31A0A">
        <w:t xml:space="preserve">Úvodní slovo přednesl </w:t>
      </w:r>
      <w:r w:rsidR="00054F5E" w:rsidRPr="00F31A0A">
        <w:t>K.</w:t>
      </w:r>
      <w:r w:rsidR="00FC1655" w:rsidRPr="00F31A0A">
        <w:t xml:space="preserve"> </w:t>
      </w:r>
      <w:proofErr w:type="spellStart"/>
      <w:r w:rsidR="00FC1655" w:rsidRPr="00F31A0A">
        <w:t>Šindlář</w:t>
      </w:r>
      <w:proofErr w:type="spellEnd"/>
      <w:r w:rsidR="00054F5E" w:rsidRPr="00F31A0A">
        <w:t>, předseda spolku „Společnost pro Srbsko“:</w:t>
      </w:r>
      <w:r w:rsidR="00FC1655" w:rsidRPr="00F31A0A">
        <w:t xml:space="preserve"> </w:t>
      </w:r>
      <w:r w:rsidR="00054F5E" w:rsidRPr="00F31A0A">
        <w:t>I</w:t>
      </w:r>
      <w:r w:rsidR="00FC1655" w:rsidRPr="00F31A0A">
        <w:t xml:space="preserve">nicioval </w:t>
      </w:r>
      <w:r w:rsidR="00364D6C" w:rsidRPr="00F31A0A">
        <w:t xml:space="preserve">jsem </w:t>
      </w:r>
      <w:r w:rsidR="00FC1655" w:rsidRPr="00F31A0A">
        <w:t>z</w:t>
      </w:r>
      <w:r w:rsidR="00054F5E" w:rsidRPr="00F31A0A">
        <w:t>aložení spolupráce mezi O</w:t>
      </w:r>
      <w:r w:rsidR="00364D6C" w:rsidRPr="00F31A0A">
        <w:t>lomoucí a Vodicí, spoluprác</w:t>
      </w:r>
      <w:r w:rsidR="0081623E" w:rsidRPr="00F31A0A">
        <w:t>i</w:t>
      </w:r>
      <w:r w:rsidR="00364D6C" w:rsidRPr="00F31A0A">
        <w:t xml:space="preserve"> mezi O</w:t>
      </w:r>
      <w:r w:rsidR="00FC1655" w:rsidRPr="00F31A0A">
        <w:t xml:space="preserve">lomouckým </w:t>
      </w:r>
      <w:r w:rsidR="00FC1655" w:rsidRPr="00F31A0A">
        <w:lastRenderedPageBreak/>
        <w:t xml:space="preserve">krajem a Vojvodinou. </w:t>
      </w:r>
      <w:r w:rsidR="00364D6C" w:rsidRPr="00F31A0A">
        <w:t>V roce 1991 jsem založil</w:t>
      </w:r>
      <w:r w:rsidR="00FC1655" w:rsidRPr="00F31A0A">
        <w:t xml:space="preserve"> česko</w:t>
      </w:r>
      <w:r w:rsidR="0081623E" w:rsidRPr="00F31A0A">
        <w:t>-</w:t>
      </w:r>
      <w:r w:rsidR="00FC1655" w:rsidRPr="00F31A0A">
        <w:t>jugoslávskou</w:t>
      </w:r>
      <w:r w:rsidR="00364D6C" w:rsidRPr="00F31A0A">
        <w:t xml:space="preserve"> firmu, S</w:t>
      </w:r>
      <w:r w:rsidR="00FC1655" w:rsidRPr="00F31A0A">
        <w:t>dru</w:t>
      </w:r>
      <w:r w:rsidR="00364D6C" w:rsidRPr="00F31A0A">
        <w:t>žení podnikatelů pro kontakt s</w:t>
      </w:r>
      <w:r w:rsidR="0081623E" w:rsidRPr="00F31A0A">
        <w:t> </w:t>
      </w:r>
      <w:r w:rsidR="00364D6C" w:rsidRPr="00F31A0A">
        <w:t>Jugoslávií</w:t>
      </w:r>
      <w:r w:rsidR="0081623E" w:rsidRPr="00F31A0A">
        <w:t xml:space="preserve">, kde </w:t>
      </w:r>
      <w:r w:rsidR="00977B1A" w:rsidRPr="00F31A0A">
        <w:t>již nejsem</w:t>
      </w:r>
      <w:r w:rsidR="0081623E" w:rsidRPr="00F31A0A">
        <w:t xml:space="preserve"> předsedou</w:t>
      </w:r>
      <w:r w:rsidR="0069749E">
        <w:t>, ale přesto mě ze </w:t>
      </w:r>
      <w:r w:rsidR="00977B1A" w:rsidRPr="00F31A0A">
        <w:t>Srbska stále oslovují a v současné době řeším zastoupení jedné olomoucké firmy v Srbsku.</w:t>
      </w:r>
      <w:r w:rsidR="00364D6C" w:rsidRPr="00F31A0A">
        <w:t xml:space="preserve"> </w:t>
      </w:r>
      <w:r w:rsidR="00011847" w:rsidRPr="00F31A0A">
        <w:t>Z</w:t>
      </w:r>
      <w:r w:rsidR="00FC1655" w:rsidRPr="00F31A0A">
        <w:t>aložil</w:t>
      </w:r>
      <w:r w:rsidR="00011847" w:rsidRPr="00F31A0A">
        <w:t xml:space="preserve"> jsem</w:t>
      </w:r>
      <w:r w:rsidR="00FC1655" w:rsidRPr="00F31A0A">
        <w:t xml:space="preserve"> občanské sdružení pro rekonst</w:t>
      </w:r>
      <w:r w:rsidR="00F31A0A" w:rsidRPr="00F31A0A">
        <w:t>rukci mauzolea padlých vojáků v Bezručových sadech</w:t>
      </w:r>
      <w:r w:rsidR="00FC1655" w:rsidRPr="00F31A0A">
        <w:t>.</w:t>
      </w:r>
      <w:r w:rsidR="0081623E" w:rsidRPr="00F31A0A">
        <w:t xml:space="preserve"> Díky </w:t>
      </w:r>
      <w:r w:rsidR="00977B1A" w:rsidRPr="00F31A0A">
        <w:t>mé 25</w:t>
      </w:r>
      <w:r w:rsidR="0081623E" w:rsidRPr="00F31A0A">
        <w:t xml:space="preserve">leté působnosti v této </w:t>
      </w:r>
      <w:r w:rsidR="00977B1A" w:rsidRPr="00F31A0A">
        <w:t xml:space="preserve">oblasti mám bohaté zkušenosti. </w:t>
      </w:r>
      <w:r w:rsidR="0081623E" w:rsidRPr="00F31A0A">
        <w:t xml:space="preserve">Uzavřením </w:t>
      </w:r>
      <w:r w:rsidR="00EC09F3" w:rsidRPr="00F31A0A">
        <w:t xml:space="preserve">mezinárodních </w:t>
      </w:r>
      <w:r w:rsidR="0081623E" w:rsidRPr="00F31A0A">
        <w:t>smluv</w:t>
      </w:r>
      <w:r w:rsidR="00FC1655" w:rsidRPr="00F31A0A">
        <w:t xml:space="preserve"> mezi městy</w:t>
      </w:r>
      <w:r w:rsidR="00F06548" w:rsidRPr="00F31A0A">
        <w:t xml:space="preserve"> se zvýšil zájem o </w:t>
      </w:r>
      <w:r w:rsidR="0081623E" w:rsidRPr="00F31A0A">
        <w:t>firmy v Č</w:t>
      </w:r>
      <w:r w:rsidR="00FC1655" w:rsidRPr="00F31A0A">
        <w:t xml:space="preserve">eské republice, </w:t>
      </w:r>
      <w:r w:rsidR="0081623E" w:rsidRPr="00F31A0A">
        <w:t xml:space="preserve">a to </w:t>
      </w:r>
      <w:r w:rsidR="00FC1655" w:rsidRPr="00F31A0A">
        <w:t xml:space="preserve">hlavně zde z regionu. </w:t>
      </w:r>
      <w:r w:rsidR="00781FB2" w:rsidRPr="00F31A0A">
        <w:t xml:space="preserve">Ovlivněno bylo především </w:t>
      </w:r>
      <w:r w:rsidR="00011847" w:rsidRPr="00F31A0A">
        <w:t xml:space="preserve">podnikání, </w:t>
      </w:r>
      <w:r w:rsidR="00F31A0A" w:rsidRPr="00F31A0A">
        <w:t>kultura a umění</w:t>
      </w:r>
      <w:r w:rsidR="0081623E" w:rsidRPr="00F31A0A">
        <w:t xml:space="preserve">. </w:t>
      </w:r>
      <w:r w:rsidR="00EC09F3" w:rsidRPr="00F31A0A">
        <w:t>Postupem času</w:t>
      </w:r>
      <w:r w:rsidR="0081623E" w:rsidRPr="00F31A0A">
        <w:t xml:space="preserve"> </w:t>
      </w:r>
      <w:r w:rsidR="00FC1655" w:rsidRPr="00F31A0A">
        <w:t xml:space="preserve">poklesla aktivita města </w:t>
      </w:r>
      <w:r w:rsidR="00F06548" w:rsidRPr="00F31A0A">
        <w:t>i</w:t>
      </w:r>
      <w:r w:rsidR="00FC1655" w:rsidRPr="00F31A0A">
        <w:t xml:space="preserve"> kraj</w:t>
      </w:r>
      <w:r w:rsidR="0081623E" w:rsidRPr="00F31A0A">
        <w:t>e s partnery v S</w:t>
      </w:r>
      <w:r w:rsidR="0069749E">
        <w:t>rbsku, a </w:t>
      </w:r>
      <w:r w:rsidR="00FC1655" w:rsidRPr="00F31A0A">
        <w:t>proto jsme se ve sdružení</w:t>
      </w:r>
      <w:r w:rsidR="0081623E" w:rsidRPr="00F31A0A">
        <w:t xml:space="preserve"> rozhodli</w:t>
      </w:r>
      <w:r w:rsidR="00FC1655" w:rsidRPr="00F31A0A">
        <w:t xml:space="preserve">, že </w:t>
      </w:r>
      <w:r w:rsidR="006D68FA" w:rsidRPr="00F31A0A">
        <w:t xml:space="preserve">se </w:t>
      </w:r>
      <w:r w:rsidR="00FC1655" w:rsidRPr="00F31A0A">
        <w:t xml:space="preserve">budeme zajímat </w:t>
      </w:r>
      <w:r w:rsidR="00F06548" w:rsidRPr="00F31A0A">
        <w:t xml:space="preserve">jak </w:t>
      </w:r>
      <w:r w:rsidR="00FC1655" w:rsidRPr="00F31A0A">
        <w:t>o rekonstrukci mauzolea,</w:t>
      </w:r>
      <w:r w:rsidR="006D68FA" w:rsidRPr="00F31A0A">
        <w:t xml:space="preserve"> tak</w:t>
      </w:r>
      <w:r w:rsidR="00FC1655" w:rsidRPr="00F31A0A">
        <w:t xml:space="preserve"> </w:t>
      </w:r>
      <w:r w:rsidR="0081623E" w:rsidRPr="00F31A0A">
        <w:t xml:space="preserve">i o kulturu, sport, umění, školství, cestovní ruch. V rámci cestovního ruchu jsem podal </w:t>
      </w:r>
      <w:r w:rsidR="00FC1655" w:rsidRPr="00F31A0A">
        <w:t xml:space="preserve">žádost o dotaci, </w:t>
      </w:r>
      <w:r w:rsidR="0081623E" w:rsidRPr="00F31A0A">
        <w:t>ale město jí nevyhovělo</w:t>
      </w:r>
      <w:r w:rsidR="00781FB2" w:rsidRPr="00F31A0A">
        <w:t>, a </w:t>
      </w:r>
      <w:r w:rsidR="00EC09F3" w:rsidRPr="00F31A0A">
        <w:t>t</w:t>
      </w:r>
      <w:r w:rsidR="00781FB2" w:rsidRPr="00F31A0A">
        <w:t>o i </w:t>
      </w:r>
      <w:r w:rsidR="006D68FA" w:rsidRPr="00F31A0A">
        <w:t xml:space="preserve">přesto, že v dubnu přijede 1. zájezd z tohoto projektu. Dále bychom chtěli uspořádat výstavu spojenou s představením tanečního folklorního souboru ze severu Srbska, což by recipročně </w:t>
      </w:r>
      <w:r w:rsidR="00A22E2D" w:rsidRPr="00F31A0A">
        <w:t>proběhlo</w:t>
      </w:r>
      <w:r w:rsidR="006D68FA" w:rsidRPr="00F31A0A">
        <w:t xml:space="preserve"> v</w:t>
      </w:r>
      <w:r w:rsidR="00A22E2D" w:rsidRPr="00F31A0A">
        <w:t>e</w:t>
      </w:r>
      <w:r w:rsidR="006D68FA" w:rsidRPr="00F31A0A">
        <w:t xml:space="preserve"> městě </w:t>
      </w:r>
      <w:proofErr w:type="spellStart"/>
      <w:r w:rsidR="006D68FA" w:rsidRPr="00F31A0A">
        <w:t>Subotic</w:t>
      </w:r>
      <w:r w:rsidR="00A22E2D" w:rsidRPr="00F31A0A">
        <w:t>a</w:t>
      </w:r>
      <w:proofErr w:type="spellEnd"/>
      <w:r w:rsidR="006D68FA" w:rsidRPr="00F31A0A">
        <w:t xml:space="preserve"> s hanáckým souborem </w:t>
      </w:r>
      <w:r w:rsidR="00F06548" w:rsidRPr="00F31A0A">
        <w:t>z Velké Bystřice. Samozřejmě se </w:t>
      </w:r>
      <w:r w:rsidR="006D68FA" w:rsidRPr="00F31A0A">
        <w:t>nejvíce snažíme</w:t>
      </w:r>
      <w:r w:rsidR="00011847" w:rsidRPr="00F31A0A">
        <w:t xml:space="preserve"> věnovat rekonstrukci mauzolea, které je přiděleno městu. </w:t>
      </w:r>
      <w:r w:rsidR="0069749E" w:rsidRPr="0069749E">
        <w:t>Pro</w:t>
      </w:r>
      <w:r w:rsidR="0069749E">
        <w:t> </w:t>
      </w:r>
      <w:r w:rsidR="006D68FA" w:rsidRPr="0069749E">
        <w:t>město</w:t>
      </w:r>
      <w:r w:rsidR="006D68FA" w:rsidRPr="00F31A0A">
        <w:t xml:space="preserve"> O</w:t>
      </w:r>
      <w:r w:rsidR="00FC1655" w:rsidRPr="00F31A0A">
        <w:t xml:space="preserve">lomouc </w:t>
      </w:r>
      <w:r w:rsidR="006D68FA" w:rsidRPr="00F31A0A">
        <w:t>to</w:t>
      </w:r>
      <w:r w:rsidR="00FC1655" w:rsidRPr="00F31A0A">
        <w:t xml:space="preserve"> </w:t>
      </w:r>
      <w:r w:rsidR="00781FB2" w:rsidRPr="00F31A0A">
        <w:t>znamená jednu zásadní věc, a to </w:t>
      </w:r>
      <w:r w:rsidR="00F06548" w:rsidRPr="00F31A0A">
        <w:t>zajistit finanční prostředky na </w:t>
      </w:r>
      <w:r w:rsidR="00FC1655" w:rsidRPr="00F31A0A">
        <w:t>rekonstrukci mauzolea</w:t>
      </w:r>
      <w:r w:rsidR="006D68FA" w:rsidRPr="00F31A0A">
        <w:t>.</w:t>
      </w:r>
      <w:r w:rsidR="00FC1655" w:rsidRPr="00F31A0A">
        <w:t xml:space="preserve"> </w:t>
      </w:r>
    </w:p>
    <w:p w:rsidR="00BC07E4" w:rsidRPr="00F31A0A" w:rsidRDefault="00281236" w:rsidP="00D32D92">
      <w:pPr>
        <w:tabs>
          <w:tab w:val="left" w:pos="990"/>
        </w:tabs>
        <w:spacing w:after="200"/>
        <w:jc w:val="both"/>
      </w:pPr>
      <w:r w:rsidRPr="00F31A0A">
        <w:t xml:space="preserve">Nejvíce nás </w:t>
      </w:r>
      <w:r w:rsidR="00011847" w:rsidRPr="00F31A0A">
        <w:t xml:space="preserve">ve sdružení </w:t>
      </w:r>
      <w:r w:rsidRPr="00F31A0A">
        <w:t xml:space="preserve">trápí </w:t>
      </w:r>
      <w:r w:rsidR="00701D31" w:rsidRPr="00F31A0A">
        <w:t>nedostatek financí</w:t>
      </w:r>
      <w:r w:rsidRPr="00F31A0A">
        <w:t>. Potřebujeme zřídit webové stránky, které by prezentovaly náš záměr</w:t>
      </w:r>
      <w:r w:rsidR="00701D31" w:rsidRPr="00F31A0A">
        <w:t>.</w:t>
      </w:r>
      <w:r w:rsidRPr="00F31A0A">
        <w:t xml:space="preserve"> Se</w:t>
      </w:r>
      <w:r w:rsidR="00FC1655" w:rsidRPr="00F31A0A">
        <w:t xml:space="preserve">znam pozůstalých vojáků </w:t>
      </w:r>
      <w:r w:rsidRPr="00F31A0A">
        <w:t xml:space="preserve">již máme </w:t>
      </w:r>
      <w:r w:rsidR="00FC1655" w:rsidRPr="00F31A0A">
        <w:t xml:space="preserve">a </w:t>
      </w:r>
      <w:r w:rsidRPr="00F31A0A">
        <w:t>chceme jej</w:t>
      </w:r>
      <w:r w:rsidR="0069749E">
        <w:t> </w:t>
      </w:r>
      <w:r w:rsidR="00FC1655" w:rsidRPr="00F31A0A">
        <w:t xml:space="preserve">rozeslat přes organizace, sdružení apod. do jednotlivých zemí, aby se pozůstalí dověděli, kde </w:t>
      </w:r>
      <w:r w:rsidRPr="00F31A0A">
        <w:t>jsou uloženy ostatky jejich předků. Vstoupili jsme</w:t>
      </w:r>
      <w:r w:rsidR="00F06548" w:rsidRPr="00F31A0A">
        <w:t xml:space="preserve"> do spolupráce se </w:t>
      </w:r>
      <w:r w:rsidR="00FC1655" w:rsidRPr="00F31A0A">
        <w:t>spolkem poz</w:t>
      </w:r>
      <w:r w:rsidRPr="00F31A0A">
        <w:t xml:space="preserve">ůstalých po 1. </w:t>
      </w:r>
      <w:r w:rsidR="00701D31" w:rsidRPr="00F31A0A">
        <w:t>s</w:t>
      </w:r>
      <w:r w:rsidRPr="00F31A0A">
        <w:t>větové válce v B</w:t>
      </w:r>
      <w:r w:rsidR="00FC1655" w:rsidRPr="00F31A0A">
        <w:t xml:space="preserve">ělehradě a </w:t>
      </w:r>
      <w:r w:rsidRPr="00F31A0A">
        <w:t>chtěli by</w:t>
      </w:r>
      <w:r w:rsidR="00F06548" w:rsidRPr="00F31A0A">
        <w:t>chom</w:t>
      </w:r>
      <w:r w:rsidRPr="00F31A0A">
        <w:t xml:space="preserve"> se opět</w:t>
      </w:r>
      <w:r w:rsidR="00FC1655" w:rsidRPr="00F31A0A">
        <w:t xml:space="preserve"> vrátit k pietním dnům</w:t>
      </w:r>
      <w:r w:rsidR="00701D31" w:rsidRPr="00F31A0A">
        <w:t>.</w:t>
      </w:r>
      <w:r w:rsidR="00BC07E4" w:rsidRPr="00F31A0A">
        <w:t xml:space="preserve"> </w:t>
      </w:r>
      <w:r w:rsidR="00701D31" w:rsidRPr="00F31A0A">
        <w:t>Máme hodně plánů, kter</w:t>
      </w:r>
      <w:r w:rsidR="00011847" w:rsidRPr="00F31A0A">
        <w:t>é</w:t>
      </w:r>
      <w:r w:rsidR="00701D31" w:rsidRPr="00F31A0A">
        <w:t xml:space="preserve"> bychom chtěli zrealizovat</w:t>
      </w:r>
      <w:r w:rsidR="00F06548" w:rsidRPr="00F31A0A">
        <w:t>. Prosím o </w:t>
      </w:r>
      <w:r w:rsidR="00BC07E4" w:rsidRPr="00F31A0A">
        <w:t>podporu</w:t>
      </w:r>
      <w:r w:rsidR="00701D31" w:rsidRPr="00F31A0A">
        <w:t xml:space="preserve"> naší činnosti.</w:t>
      </w:r>
      <w:r w:rsidR="00BC07E4" w:rsidRPr="00F31A0A">
        <w:t xml:space="preserve"> </w:t>
      </w:r>
    </w:p>
    <w:p w:rsidR="004142E0" w:rsidRDefault="004142E0" w:rsidP="008E6881">
      <w:pPr>
        <w:pStyle w:val="ZAKLADNITEXTTUCNY13"/>
      </w:pPr>
    </w:p>
    <w:p w:rsidR="00762745" w:rsidRDefault="00762745" w:rsidP="008E6881">
      <w:pPr>
        <w:pStyle w:val="ZAKLADNITEXTTUCNY13"/>
      </w:pPr>
      <w:r>
        <w:t>Závěr</w:t>
      </w:r>
    </w:p>
    <w:p w:rsidR="00762745" w:rsidRDefault="00762745" w:rsidP="008E6881">
      <w:pPr>
        <w:jc w:val="both"/>
      </w:pPr>
    </w:p>
    <w:p w:rsidR="00063BEA" w:rsidRPr="001F2EE0" w:rsidRDefault="00A91F9E" w:rsidP="008E6881">
      <w:pPr>
        <w:tabs>
          <w:tab w:val="left" w:pos="426"/>
        </w:tabs>
        <w:jc w:val="both"/>
        <w:rPr>
          <w:szCs w:val="24"/>
        </w:rPr>
      </w:pPr>
      <w:r>
        <w:t xml:space="preserve">PhDr. </w:t>
      </w:r>
      <w:proofErr w:type="spellStart"/>
      <w:r>
        <w:t>Mačák</w:t>
      </w:r>
      <w:proofErr w:type="spellEnd"/>
      <w:r>
        <w:t>, MBA,</w:t>
      </w:r>
      <w:r w:rsidR="00063BEA" w:rsidRPr="001F2EE0">
        <w:rPr>
          <w:szCs w:val="24"/>
        </w:rPr>
        <w:t xml:space="preserve"> ukončil zasedání Zastupitelstva Olomouckého kraje v</w:t>
      </w:r>
      <w:r w:rsidR="002E52A4">
        <w:rPr>
          <w:szCs w:val="24"/>
        </w:rPr>
        <w:t> 12:10</w:t>
      </w:r>
      <w:r w:rsidR="00063BEA" w:rsidRPr="001F2EE0">
        <w:rPr>
          <w:szCs w:val="24"/>
        </w:rPr>
        <w:t xml:space="preserve"> hod.</w:t>
      </w:r>
    </w:p>
    <w:p w:rsidR="00063BEA" w:rsidRDefault="00063BEA" w:rsidP="008E6881">
      <w:pPr>
        <w:pStyle w:val="ZAKLADNITEXT12"/>
        <w:rPr>
          <w:i/>
          <w:color w:val="0000FF"/>
          <w:szCs w:val="24"/>
        </w:rPr>
      </w:pPr>
    </w:p>
    <w:p w:rsidR="00CE5B54" w:rsidRPr="001F2EE0" w:rsidRDefault="00CE5B54" w:rsidP="008E6881">
      <w:pPr>
        <w:pStyle w:val="ZAKLADNITEXT12"/>
        <w:rPr>
          <w:i/>
          <w:color w:val="0000FF"/>
          <w:szCs w:val="24"/>
        </w:rPr>
      </w:pPr>
    </w:p>
    <w:p w:rsidR="00063BEA" w:rsidRPr="001F2EE0" w:rsidRDefault="00063BEA" w:rsidP="008E6881">
      <w:pPr>
        <w:tabs>
          <w:tab w:val="left" w:pos="426"/>
        </w:tabs>
        <w:jc w:val="both"/>
        <w:rPr>
          <w:rFonts w:cs="Arial"/>
          <w:color w:val="0000FF"/>
          <w:szCs w:val="24"/>
          <w:vertAlign w:val="superscript"/>
        </w:rPr>
      </w:pPr>
      <w:r w:rsidRPr="001F2EE0">
        <w:rPr>
          <w:szCs w:val="24"/>
        </w:rPr>
        <w:t xml:space="preserve">Přílohou tohoto zápisu je dokument „Usnesení z </w:t>
      </w:r>
      <w:r w:rsidR="00762745">
        <w:rPr>
          <w:szCs w:val="24"/>
        </w:rPr>
        <w:t>14</w:t>
      </w:r>
      <w:r w:rsidRPr="001F2EE0">
        <w:rPr>
          <w:szCs w:val="24"/>
        </w:rPr>
        <w:t>.</w:t>
      </w:r>
      <w:r w:rsidRPr="001F2EE0">
        <w:rPr>
          <w:rFonts w:cs="Arial"/>
          <w:color w:val="0000FF"/>
          <w:szCs w:val="24"/>
          <w:vertAlign w:val="superscript"/>
        </w:rPr>
        <w:t xml:space="preserve"> </w:t>
      </w:r>
      <w:r w:rsidRPr="001F2EE0">
        <w:rPr>
          <w:szCs w:val="24"/>
        </w:rPr>
        <w:t xml:space="preserve">zasedání Zastupitelstva Olomouckého kraje konaného dne </w:t>
      </w:r>
      <w:bookmarkStart w:id="1" w:name="Bod_programu_1_"/>
      <w:r w:rsidR="00762745">
        <w:rPr>
          <w:szCs w:val="24"/>
        </w:rPr>
        <w:t>20. 2. 2015</w:t>
      </w:r>
      <w:bookmarkEnd w:id="1"/>
      <w:r w:rsidRPr="001F2EE0">
        <w:rPr>
          <w:szCs w:val="24"/>
        </w:rPr>
        <w:t>“</w:t>
      </w:r>
      <w:r w:rsidR="00646DC0">
        <w:rPr>
          <w:szCs w:val="24"/>
        </w:rPr>
        <w:t xml:space="preserve"> </w:t>
      </w:r>
      <w:r w:rsidR="00646DC0" w:rsidRPr="00646DC0">
        <w:rPr>
          <w:szCs w:val="24"/>
        </w:rPr>
        <w:t xml:space="preserve">a </w:t>
      </w:r>
      <w:r w:rsidR="009D1540">
        <w:rPr>
          <w:szCs w:val="24"/>
        </w:rPr>
        <w:t>přehled jmenovitého hlasování o </w:t>
      </w:r>
      <w:r w:rsidR="00646DC0" w:rsidRPr="00646DC0">
        <w:rPr>
          <w:szCs w:val="24"/>
        </w:rPr>
        <w:t>jednotlivých usneseních.</w:t>
      </w:r>
    </w:p>
    <w:p w:rsidR="00063BEA" w:rsidRDefault="00063BEA" w:rsidP="008E6881">
      <w:pPr>
        <w:pStyle w:val="ZAKLADNITEXT12"/>
        <w:rPr>
          <w:i/>
          <w:color w:val="0000FF"/>
          <w:szCs w:val="24"/>
        </w:rPr>
      </w:pPr>
    </w:p>
    <w:p w:rsidR="004142E0" w:rsidRPr="001F2EE0" w:rsidRDefault="004142E0" w:rsidP="008E6881">
      <w:pPr>
        <w:pStyle w:val="ZAKLADNITEXT12"/>
        <w:rPr>
          <w:i/>
          <w:color w:val="0000FF"/>
          <w:szCs w:val="24"/>
        </w:rPr>
      </w:pPr>
    </w:p>
    <w:p w:rsidR="00063BEA" w:rsidRPr="001F2EE0" w:rsidRDefault="00063BEA" w:rsidP="008E6881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 xml:space="preserve">V Olomouci dne: </w:t>
      </w:r>
      <w:r w:rsidR="00781FB2">
        <w:rPr>
          <w:szCs w:val="24"/>
        </w:rPr>
        <w:t>2. 3. 2015</w:t>
      </w:r>
    </w:p>
    <w:p w:rsidR="00063BEA" w:rsidRPr="001F2EE0" w:rsidRDefault="00063BEA" w:rsidP="008E6881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>Zapsala:</w:t>
      </w:r>
      <w:r w:rsidR="00781FB2">
        <w:rPr>
          <w:szCs w:val="24"/>
        </w:rPr>
        <w:t xml:space="preserve"> Mgr. Zuzana Trnková </w:t>
      </w:r>
    </w:p>
    <w:p w:rsidR="00063BEA" w:rsidRPr="001F2EE0" w:rsidRDefault="00063BEA" w:rsidP="008E6881">
      <w:pPr>
        <w:tabs>
          <w:tab w:val="left" w:pos="426"/>
        </w:tabs>
        <w:jc w:val="both"/>
        <w:rPr>
          <w:szCs w:val="24"/>
        </w:rPr>
      </w:pPr>
    </w:p>
    <w:p w:rsidR="00063BEA" w:rsidRDefault="00063BEA" w:rsidP="008E6881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</w:p>
    <w:p w:rsidR="0069749E" w:rsidRDefault="0069749E" w:rsidP="008E6881">
      <w:pPr>
        <w:tabs>
          <w:tab w:val="left" w:pos="426"/>
        </w:tabs>
        <w:jc w:val="both"/>
        <w:rPr>
          <w:szCs w:val="24"/>
        </w:rPr>
      </w:pPr>
    </w:p>
    <w:p w:rsidR="0069749E" w:rsidRDefault="0069749E" w:rsidP="008E6881">
      <w:pPr>
        <w:tabs>
          <w:tab w:val="left" w:pos="426"/>
        </w:tabs>
        <w:jc w:val="both"/>
        <w:rPr>
          <w:szCs w:val="24"/>
        </w:rPr>
      </w:pPr>
    </w:p>
    <w:p w:rsidR="0069749E" w:rsidRDefault="0069749E" w:rsidP="008E6881">
      <w:pPr>
        <w:tabs>
          <w:tab w:val="left" w:pos="426"/>
        </w:tabs>
        <w:jc w:val="both"/>
        <w:rPr>
          <w:szCs w:val="24"/>
        </w:rPr>
      </w:pPr>
    </w:p>
    <w:p w:rsidR="00CE5B54" w:rsidRDefault="00CE5B54" w:rsidP="008E6881">
      <w:pPr>
        <w:tabs>
          <w:tab w:val="left" w:pos="426"/>
        </w:tabs>
        <w:jc w:val="both"/>
        <w:rPr>
          <w:szCs w:val="24"/>
        </w:rPr>
      </w:pPr>
    </w:p>
    <w:p w:rsidR="00CE5B54" w:rsidRDefault="00CE5B54" w:rsidP="008E6881">
      <w:pPr>
        <w:tabs>
          <w:tab w:val="left" w:pos="426"/>
        </w:tabs>
        <w:jc w:val="both"/>
        <w:rPr>
          <w:szCs w:val="24"/>
        </w:rPr>
      </w:pPr>
    </w:p>
    <w:p w:rsidR="00CE5B54" w:rsidRPr="001F2EE0" w:rsidRDefault="00CE5B54" w:rsidP="008E6881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8E6881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</w:p>
    <w:p w:rsidR="00063BEA" w:rsidRPr="001F2EE0" w:rsidRDefault="00063BEA" w:rsidP="008E6881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>……………………………….</w:t>
      </w:r>
    </w:p>
    <w:p w:rsidR="00063BEA" w:rsidRPr="001F2EE0" w:rsidRDefault="00063BEA" w:rsidP="008E6881">
      <w:pPr>
        <w:tabs>
          <w:tab w:val="left" w:pos="426"/>
        </w:tabs>
        <w:ind w:left="426" w:hanging="426"/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 xml:space="preserve">       </w:t>
      </w:r>
      <w:r w:rsidR="00B93E06">
        <w:rPr>
          <w:szCs w:val="24"/>
        </w:rPr>
        <w:t>Ing. Jiří Rozbořil</w:t>
      </w:r>
    </w:p>
    <w:p w:rsidR="00CE5B54" w:rsidRPr="001F2EE0" w:rsidRDefault="00063BEA" w:rsidP="00C138D6">
      <w:pPr>
        <w:tabs>
          <w:tab w:val="left" w:pos="426"/>
        </w:tabs>
        <w:ind w:left="426" w:hanging="426"/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="00C138D6">
        <w:rPr>
          <w:szCs w:val="24"/>
        </w:rPr>
        <w:t>hejtman Olomouckého kraje</w:t>
      </w:r>
    </w:p>
    <w:p w:rsidR="00063BEA" w:rsidRPr="001F2EE0" w:rsidRDefault="00063BEA" w:rsidP="008E6881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lastRenderedPageBreak/>
        <w:t>Ověřovatelé zápisu:</w:t>
      </w:r>
    </w:p>
    <w:p w:rsidR="00063BEA" w:rsidRPr="001F2EE0" w:rsidRDefault="00063BEA" w:rsidP="008E6881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Default="00063BEA" w:rsidP="008E6881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69749E" w:rsidRDefault="0069749E" w:rsidP="008E6881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69749E" w:rsidRDefault="0069749E" w:rsidP="008E6881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69749E" w:rsidRPr="001F2EE0" w:rsidRDefault="0069749E" w:rsidP="008E6881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Default="00063BEA" w:rsidP="008E6881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B93E06" w:rsidRPr="001F2EE0" w:rsidRDefault="00B93E06" w:rsidP="008E6881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8E6881">
      <w:pPr>
        <w:tabs>
          <w:tab w:val="left" w:pos="426"/>
          <w:tab w:val="left" w:pos="5670"/>
        </w:tabs>
        <w:jc w:val="both"/>
        <w:rPr>
          <w:szCs w:val="24"/>
        </w:rPr>
      </w:pPr>
      <w:r w:rsidRPr="001F2EE0">
        <w:rPr>
          <w:szCs w:val="24"/>
        </w:rPr>
        <w:t>…………………………………….. .                     ……………………………………….</w:t>
      </w:r>
    </w:p>
    <w:p w:rsidR="00063BEA" w:rsidRPr="001F2EE0" w:rsidRDefault="008646A8" w:rsidP="008E6881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</w:t>
      </w:r>
      <w:r w:rsidR="00063BEA" w:rsidRPr="001F2EE0">
        <w:rPr>
          <w:szCs w:val="24"/>
        </w:rPr>
        <w:t xml:space="preserve"> </w:t>
      </w:r>
      <w:r>
        <w:rPr>
          <w:szCs w:val="24"/>
        </w:rPr>
        <w:t>Mgr. Yvona Kubjátová</w:t>
      </w:r>
      <w:r w:rsidR="00063BEA" w:rsidRPr="001F2EE0">
        <w:rPr>
          <w:szCs w:val="24"/>
        </w:rPr>
        <w:t xml:space="preserve">                 </w:t>
      </w:r>
      <w:r>
        <w:rPr>
          <w:szCs w:val="24"/>
        </w:rPr>
        <w:t xml:space="preserve">                               </w:t>
      </w:r>
      <w:r w:rsidR="00063BEA" w:rsidRPr="001F2EE0">
        <w:rPr>
          <w:szCs w:val="24"/>
        </w:rPr>
        <w:t xml:space="preserve"> </w:t>
      </w:r>
      <w:r>
        <w:rPr>
          <w:szCs w:val="24"/>
        </w:rPr>
        <w:t xml:space="preserve">Mgr. Alena </w:t>
      </w:r>
      <w:proofErr w:type="spellStart"/>
      <w:r>
        <w:rPr>
          <w:szCs w:val="24"/>
        </w:rPr>
        <w:t>Hlavešová</w:t>
      </w:r>
      <w:proofErr w:type="spellEnd"/>
    </w:p>
    <w:p w:rsidR="00063BEA" w:rsidRPr="001F2EE0" w:rsidRDefault="00063BEA" w:rsidP="008E6881">
      <w:pPr>
        <w:tabs>
          <w:tab w:val="left" w:pos="426"/>
          <w:tab w:val="left" w:pos="5670"/>
        </w:tabs>
        <w:jc w:val="both"/>
        <w:rPr>
          <w:szCs w:val="24"/>
        </w:rPr>
      </w:pPr>
      <w:r w:rsidRPr="001F2EE0">
        <w:rPr>
          <w:szCs w:val="24"/>
        </w:rPr>
        <w:t xml:space="preserve">     náměst</w:t>
      </w:r>
      <w:r w:rsidR="008646A8">
        <w:rPr>
          <w:szCs w:val="24"/>
        </w:rPr>
        <w:t>kyně</w:t>
      </w:r>
      <w:r w:rsidRPr="001F2EE0">
        <w:rPr>
          <w:szCs w:val="24"/>
        </w:rPr>
        <w:t xml:space="preserve"> </w:t>
      </w:r>
      <w:proofErr w:type="gramStart"/>
      <w:r w:rsidRPr="001F2EE0">
        <w:rPr>
          <w:szCs w:val="24"/>
        </w:rPr>
        <w:t xml:space="preserve">hejtmana                                                  </w:t>
      </w:r>
      <w:r w:rsidR="008646A8">
        <w:rPr>
          <w:szCs w:val="24"/>
        </w:rPr>
        <w:t>členka</w:t>
      </w:r>
      <w:proofErr w:type="gramEnd"/>
      <w:r w:rsidR="008646A8">
        <w:rPr>
          <w:szCs w:val="24"/>
        </w:rPr>
        <w:t xml:space="preserve"> zastupitelstva</w:t>
      </w:r>
    </w:p>
    <w:p w:rsidR="00063BEA" w:rsidRDefault="00063BEA" w:rsidP="008E6881">
      <w:pPr>
        <w:pStyle w:val="nzev"/>
        <w:jc w:val="both"/>
        <w:rPr>
          <w:rFonts w:cs="Arial"/>
          <w:b w:val="0"/>
          <w:szCs w:val="24"/>
        </w:rPr>
      </w:pPr>
    </w:p>
    <w:p w:rsidR="00A300A3" w:rsidRDefault="00A300A3" w:rsidP="008E6881">
      <w:pPr>
        <w:pStyle w:val="nzev"/>
        <w:jc w:val="both"/>
        <w:rPr>
          <w:rFonts w:cs="Arial"/>
          <w:b w:val="0"/>
          <w:szCs w:val="24"/>
        </w:rPr>
      </w:pPr>
    </w:p>
    <w:p w:rsidR="0069749E" w:rsidRDefault="0069749E" w:rsidP="008E6881">
      <w:pPr>
        <w:pStyle w:val="nzev"/>
        <w:jc w:val="both"/>
        <w:rPr>
          <w:rFonts w:cs="Arial"/>
          <w:b w:val="0"/>
          <w:szCs w:val="24"/>
        </w:rPr>
      </w:pPr>
    </w:p>
    <w:p w:rsidR="0069749E" w:rsidRDefault="0069749E" w:rsidP="008E6881">
      <w:pPr>
        <w:pStyle w:val="nzev"/>
        <w:jc w:val="both"/>
        <w:rPr>
          <w:rFonts w:cs="Arial"/>
          <w:b w:val="0"/>
          <w:szCs w:val="24"/>
        </w:rPr>
      </w:pPr>
    </w:p>
    <w:p w:rsidR="00A300A3" w:rsidRDefault="00A300A3" w:rsidP="008E6881">
      <w:pPr>
        <w:pStyle w:val="nzev"/>
        <w:jc w:val="both"/>
        <w:rPr>
          <w:rFonts w:cs="Arial"/>
          <w:b w:val="0"/>
          <w:szCs w:val="24"/>
        </w:rPr>
      </w:pPr>
    </w:p>
    <w:p w:rsidR="00B93E06" w:rsidRDefault="00B93E06" w:rsidP="008E6881">
      <w:pPr>
        <w:pStyle w:val="nzev"/>
        <w:jc w:val="both"/>
        <w:rPr>
          <w:rFonts w:cs="Arial"/>
          <w:b w:val="0"/>
          <w:szCs w:val="24"/>
        </w:rPr>
      </w:pPr>
    </w:p>
    <w:p w:rsidR="00A300A3" w:rsidRPr="00A300A3" w:rsidRDefault="00A300A3" w:rsidP="008E6881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>…………………………………….. .                     ……………………………………….</w:t>
      </w:r>
    </w:p>
    <w:p w:rsidR="00A300A3" w:rsidRPr="00A300A3" w:rsidRDefault="00A300A3" w:rsidP="008E6881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 xml:space="preserve">           </w:t>
      </w:r>
      <w:r w:rsidR="008646A8">
        <w:rPr>
          <w:szCs w:val="24"/>
        </w:rPr>
        <w:t xml:space="preserve">Ing. Pavel </w:t>
      </w:r>
      <w:proofErr w:type="gramStart"/>
      <w:r w:rsidR="008646A8">
        <w:rPr>
          <w:szCs w:val="24"/>
        </w:rPr>
        <w:t>Horák</w:t>
      </w:r>
      <w:r w:rsidRPr="00A300A3">
        <w:rPr>
          <w:szCs w:val="24"/>
        </w:rPr>
        <w:t xml:space="preserve">                                                  </w:t>
      </w:r>
      <w:r w:rsidR="008646A8">
        <w:rPr>
          <w:szCs w:val="24"/>
        </w:rPr>
        <w:t xml:space="preserve"> Mgr.</w:t>
      </w:r>
      <w:proofErr w:type="gramEnd"/>
      <w:r w:rsidR="008646A8">
        <w:rPr>
          <w:szCs w:val="24"/>
        </w:rPr>
        <w:t xml:space="preserve"> Markéta Záleská </w:t>
      </w:r>
    </w:p>
    <w:p w:rsidR="00A300A3" w:rsidRPr="00A300A3" w:rsidRDefault="00A300A3" w:rsidP="008646A8">
      <w:pPr>
        <w:tabs>
          <w:tab w:val="left" w:pos="426"/>
          <w:tab w:val="left" w:pos="6237"/>
        </w:tabs>
        <w:jc w:val="both"/>
        <w:rPr>
          <w:szCs w:val="24"/>
        </w:rPr>
      </w:pPr>
      <w:r w:rsidRPr="00A300A3">
        <w:rPr>
          <w:szCs w:val="24"/>
        </w:rPr>
        <w:t xml:space="preserve">       </w:t>
      </w:r>
      <w:r w:rsidR="008646A8">
        <w:rPr>
          <w:szCs w:val="24"/>
        </w:rPr>
        <w:t xml:space="preserve">   </w:t>
      </w:r>
      <w:r w:rsidRPr="00A300A3">
        <w:rPr>
          <w:szCs w:val="24"/>
        </w:rPr>
        <w:t xml:space="preserve">člen </w:t>
      </w:r>
      <w:proofErr w:type="gramStart"/>
      <w:r w:rsidRPr="00A300A3">
        <w:rPr>
          <w:szCs w:val="24"/>
        </w:rPr>
        <w:t>zastupitelstva                                                   člen</w:t>
      </w:r>
      <w:r w:rsidR="008646A8">
        <w:rPr>
          <w:szCs w:val="24"/>
        </w:rPr>
        <w:t>ka</w:t>
      </w:r>
      <w:proofErr w:type="gramEnd"/>
      <w:r w:rsidRPr="00A300A3">
        <w:rPr>
          <w:szCs w:val="24"/>
        </w:rPr>
        <w:t xml:space="preserve"> zastupitelstva</w:t>
      </w:r>
    </w:p>
    <w:p w:rsidR="00A300A3" w:rsidRDefault="00A300A3" w:rsidP="008E6881">
      <w:pPr>
        <w:pStyle w:val="nzev"/>
        <w:jc w:val="both"/>
        <w:rPr>
          <w:rFonts w:cs="Arial"/>
          <w:b w:val="0"/>
          <w:szCs w:val="24"/>
        </w:rPr>
      </w:pPr>
    </w:p>
    <w:p w:rsidR="008646A8" w:rsidRDefault="008646A8" w:rsidP="008E6881">
      <w:pPr>
        <w:pStyle w:val="nzev"/>
        <w:jc w:val="both"/>
        <w:rPr>
          <w:rFonts w:cs="Arial"/>
          <w:b w:val="0"/>
          <w:szCs w:val="24"/>
        </w:rPr>
      </w:pPr>
    </w:p>
    <w:p w:rsidR="00B93E06" w:rsidRDefault="00B93E06" w:rsidP="008E6881">
      <w:pPr>
        <w:pStyle w:val="nzev"/>
        <w:jc w:val="both"/>
        <w:rPr>
          <w:rFonts w:cs="Arial"/>
          <w:b w:val="0"/>
          <w:szCs w:val="24"/>
        </w:rPr>
      </w:pPr>
    </w:p>
    <w:p w:rsidR="0069749E" w:rsidRDefault="0069749E" w:rsidP="008E6881">
      <w:pPr>
        <w:pStyle w:val="nzev"/>
        <w:jc w:val="both"/>
        <w:rPr>
          <w:rFonts w:cs="Arial"/>
          <w:b w:val="0"/>
          <w:szCs w:val="24"/>
        </w:rPr>
      </w:pPr>
    </w:p>
    <w:p w:rsidR="0069749E" w:rsidRDefault="0069749E" w:rsidP="008E6881">
      <w:pPr>
        <w:pStyle w:val="nzev"/>
        <w:jc w:val="both"/>
        <w:rPr>
          <w:rFonts w:cs="Arial"/>
          <w:b w:val="0"/>
          <w:szCs w:val="24"/>
        </w:rPr>
      </w:pPr>
    </w:p>
    <w:p w:rsidR="008646A8" w:rsidRDefault="008646A8" w:rsidP="008E6881">
      <w:pPr>
        <w:pStyle w:val="nzev"/>
        <w:jc w:val="both"/>
        <w:rPr>
          <w:rFonts w:cs="Arial"/>
          <w:b w:val="0"/>
          <w:szCs w:val="24"/>
        </w:rPr>
      </w:pPr>
    </w:p>
    <w:p w:rsidR="008646A8" w:rsidRDefault="008646A8" w:rsidP="008E6881">
      <w:pPr>
        <w:pStyle w:val="nzev"/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……………………………………</w:t>
      </w:r>
    </w:p>
    <w:p w:rsidR="008646A8" w:rsidRDefault="008646A8" w:rsidP="008E6881">
      <w:pPr>
        <w:pStyle w:val="nzev"/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ab/>
        <w:t>Ing. Adolf Jílek</w:t>
      </w:r>
    </w:p>
    <w:p w:rsidR="008646A8" w:rsidRPr="001F2EE0" w:rsidRDefault="003B2065" w:rsidP="00977761">
      <w:pPr>
        <w:pStyle w:val="nzev"/>
        <w:tabs>
          <w:tab w:val="left" w:pos="709"/>
          <w:tab w:val="left" w:pos="6096"/>
        </w:tabs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       </w:t>
      </w:r>
      <w:r w:rsidR="008646A8">
        <w:rPr>
          <w:rFonts w:cs="Arial"/>
          <w:b w:val="0"/>
          <w:szCs w:val="24"/>
        </w:rPr>
        <w:t xml:space="preserve"> člen zas</w:t>
      </w:r>
      <w:r w:rsidR="00ED3BF5">
        <w:rPr>
          <w:rFonts w:cs="Arial"/>
          <w:b w:val="0"/>
          <w:szCs w:val="24"/>
        </w:rPr>
        <w:t>t</w:t>
      </w:r>
      <w:r w:rsidR="008646A8">
        <w:rPr>
          <w:rFonts w:cs="Arial"/>
          <w:b w:val="0"/>
          <w:szCs w:val="24"/>
        </w:rPr>
        <w:t>upitelstva</w:t>
      </w:r>
    </w:p>
    <w:sectPr w:rsidR="008646A8" w:rsidRPr="001F2EE0" w:rsidSect="000139D6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6DE" w:rsidRDefault="00CB36DE">
      <w:r>
        <w:separator/>
      </w:r>
    </w:p>
  </w:endnote>
  <w:endnote w:type="continuationSeparator" w:id="0">
    <w:p w:rsidR="00CB36DE" w:rsidRDefault="00CB3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E" w:rsidRDefault="00CB36D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B36DE" w:rsidRDefault="00CB36D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E" w:rsidRPr="00063BEA" w:rsidRDefault="00CB36DE">
    <w:pPr>
      <w:pStyle w:val="Zpat"/>
      <w:framePr w:wrap="around" w:vAnchor="text" w:hAnchor="margin" w:xAlign="center" w:y="1"/>
      <w:rPr>
        <w:rStyle w:val="slostrnky"/>
        <w:rFonts w:cs="Arial"/>
        <w:szCs w:val="24"/>
      </w:rPr>
    </w:pPr>
    <w:r w:rsidRPr="00063BEA">
      <w:rPr>
        <w:rStyle w:val="slostrnky"/>
        <w:rFonts w:cs="Arial"/>
        <w:szCs w:val="24"/>
      </w:rPr>
      <w:fldChar w:fldCharType="begin"/>
    </w:r>
    <w:r w:rsidRPr="00063BEA">
      <w:rPr>
        <w:rStyle w:val="slostrnky"/>
        <w:rFonts w:cs="Arial"/>
        <w:szCs w:val="24"/>
      </w:rPr>
      <w:instrText xml:space="preserve">PAGE  </w:instrText>
    </w:r>
    <w:r w:rsidRPr="00063BEA">
      <w:rPr>
        <w:rStyle w:val="slostrnky"/>
        <w:rFonts w:cs="Arial"/>
        <w:szCs w:val="24"/>
      </w:rPr>
      <w:fldChar w:fldCharType="separate"/>
    </w:r>
    <w:r w:rsidR="007E1011">
      <w:rPr>
        <w:rStyle w:val="slostrnky"/>
        <w:rFonts w:cs="Arial"/>
        <w:noProof/>
        <w:szCs w:val="24"/>
      </w:rPr>
      <w:t>35</w:t>
    </w:r>
    <w:r w:rsidRPr="00063BEA">
      <w:rPr>
        <w:rStyle w:val="slostrnky"/>
        <w:rFonts w:cs="Arial"/>
        <w:szCs w:val="24"/>
      </w:rPr>
      <w:fldChar w:fldCharType="end"/>
    </w:r>
  </w:p>
  <w:p w:rsidR="00CB36DE" w:rsidRDefault="00CB36D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6DE" w:rsidRDefault="00CB36DE">
      <w:r>
        <w:separator/>
      </w:r>
    </w:p>
  </w:footnote>
  <w:footnote w:type="continuationSeparator" w:id="0">
    <w:p w:rsidR="00CB36DE" w:rsidRDefault="00CB3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715049"/>
    <w:multiLevelType w:val="hybridMultilevel"/>
    <w:tmpl w:val="E8E42A7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17EB1"/>
    <w:multiLevelType w:val="hybridMultilevel"/>
    <w:tmpl w:val="36746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72719"/>
    <w:multiLevelType w:val="hybridMultilevel"/>
    <w:tmpl w:val="7B6C54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1756B"/>
    <w:multiLevelType w:val="hybridMultilevel"/>
    <w:tmpl w:val="513A7C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5465F4"/>
    <w:multiLevelType w:val="hybridMultilevel"/>
    <w:tmpl w:val="3B4C26B8"/>
    <w:lvl w:ilvl="0" w:tplc="5D9C90F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0D2B28"/>
    <w:multiLevelType w:val="hybridMultilevel"/>
    <w:tmpl w:val="98EE72D4"/>
    <w:lvl w:ilvl="0" w:tplc="040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7">
    <w:nsid w:val="0E7C540B"/>
    <w:multiLevelType w:val="hybridMultilevel"/>
    <w:tmpl w:val="04A6A19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0163CA8"/>
    <w:multiLevelType w:val="hybridMultilevel"/>
    <w:tmpl w:val="5760833C"/>
    <w:lvl w:ilvl="0" w:tplc="27265170">
      <w:start w:val="1"/>
      <w:numFmt w:val="lowerLetter"/>
      <w:pStyle w:val="Smlouva-slovn2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2E6FF4"/>
    <w:multiLevelType w:val="hybridMultilevel"/>
    <w:tmpl w:val="F76A326E"/>
    <w:lvl w:ilvl="0" w:tplc="133E81D0">
      <w:start w:val="1"/>
      <w:numFmt w:val="decimal"/>
      <w:pStyle w:val="Smlouva-slovn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>
    <w:nsid w:val="117447DA"/>
    <w:multiLevelType w:val="hybridMultilevel"/>
    <w:tmpl w:val="13B090CE"/>
    <w:lvl w:ilvl="0" w:tplc="C01A5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471F8"/>
    <w:multiLevelType w:val="hybridMultilevel"/>
    <w:tmpl w:val="EDF456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4806E7"/>
    <w:multiLevelType w:val="hybridMultilevel"/>
    <w:tmpl w:val="BE3C892A"/>
    <w:lvl w:ilvl="0" w:tplc="E5C0A08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14448B"/>
    <w:multiLevelType w:val="hybridMultilevel"/>
    <w:tmpl w:val="609EFE30"/>
    <w:lvl w:ilvl="0" w:tplc="96ACD8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F93D1C"/>
    <w:multiLevelType w:val="hybridMultilevel"/>
    <w:tmpl w:val="8D3805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EB1DD2"/>
    <w:multiLevelType w:val="hybridMultilevel"/>
    <w:tmpl w:val="8504599C"/>
    <w:lvl w:ilvl="0" w:tplc="5CF6A1E6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686386"/>
    <w:multiLevelType w:val="hybridMultilevel"/>
    <w:tmpl w:val="D29C2864"/>
    <w:lvl w:ilvl="0" w:tplc="09DCB64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4964DB6"/>
    <w:multiLevelType w:val="hybridMultilevel"/>
    <w:tmpl w:val="AE3831DC"/>
    <w:lvl w:ilvl="0" w:tplc="45089E7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17188"/>
    <w:multiLevelType w:val="hybridMultilevel"/>
    <w:tmpl w:val="F976D7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CB5655"/>
    <w:multiLevelType w:val="hybridMultilevel"/>
    <w:tmpl w:val="A4C48B34"/>
    <w:lvl w:ilvl="0" w:tplc="BF326F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5267CB"/>
    <w:multiLevelType w:val="hybridMultilevel"/>
    <w:tmpl w:val="D014198C"/>
    <w:lvl w:ilvl="0" w:tplc="8ED2B766">
      <w:start w:val="1"/>
      <w:numFmt w:val="lowerLetter"/>
      <w:lvlText w:val="%1)"/>
      <w:lvlJc w:val="left"/>
      <w:pPr>
        <w:ind w:left="720" w:hanging="360"/>
      </w:pPr>
      <w:rPr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0D203C"/>
    <w:multiLevelType w:val="hybridMultilevel"/>
    <w:tmpl w:val="6BEE0C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72842AD"/>
    <w:multiLevelType w:val="hybridMultilevel"/>
    <w:tmpl w:val="29EA6A40"/>
    <w:lvl w:ilvl="0" w:tplc="FAF88CF6">
      <w:start w:val="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9553F9"/>
    <w:multiLevelType w:val="hybridMultilevel"/>
    <w:tmpl w:val="8A1276E4"/>
    <w:lvl w:ilvl="0" w:tplc="52A016A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D17D43"/>
    <w:multiLevelType w:val="hybridMultilevel"/>
    <w:tmpl w:val="52E47A14"/>
    <w:lvl w:ilvl="0" w:tplc="F1C4A6FA">
      <w:start w:val="3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410F2CAE"/>
    <w:multiLevelType w:val="hybridMultilevel"/>
    <w:tmpl w:val="9C38AD30"/>
    <w:lvl w:ilvl="0" w:tplc="D6CC096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D5488E"/>
    <w:multiLevelType w:val="hybridMultilevel"/>
    <w:tmpl w:val="80A0032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6D929A7"/>
    <w:multiLevelType w:val="hybridMultilevel"/>
    <w:tmpl w:val="C2FCAF90"/>
    <w:lvl w:ilvl="0" w:tplc="C55E62D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7A60161"/>
    <w:multiLevelType w:val="hybridMultilevel"/>
    <w:tmpl w:val="535077FE"/>
    <w:lvl w:ilvl="0" w:tplc="4A620D6C">
      <w:start w:val="9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9">
    <w:nsid w:val="48D84DF1"/>
    <w:multiLevelType w:val="hybridMultilevel"/>
    <w:tmpl w:val="E35A9CDE"/>
    <w:lvl w:ilvl="0" w:tplc="492EEB5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585CC7"/>
    <w:multiLevelType w:val="hybridMultilevel"/>
    <w:tmpl w:val="B0067AE6"/>
    <w:lvl w:ilvl="0" w:tplc="8A462AF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270A9"/>
    <w:multiLevelType w:val="hybridMultilevel"/>
    <w:tmpl w:val="9760DFEA"/>
    <w:lvl w:ilvl="0" w:tplc="905E0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F8A1D1E"/>
    <w:multiLevelType w:val="hybridMultilevel"/>
    <w:tmpl w:val="C24A1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657305"/>
    <w:multiLevelType w:val="hybridMultilevel"/>
    <w:tmpl w:val="1F1CE656"/>
    <w:lvl w:ilvl="0" w:tplc="6002C5C2">
      <w:start w:val="33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3D79D7"/>
    <w:multiLevelType w:val="multilevel"/>
    <w:tmpl w:val="5DF29D36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5">
    <w:nsid w:val="5D0B4230"/>
    <w:multiLevelType w:val="hybridMultilevel"/>
    <w:tmpl w:val="FDB6DD9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BA007F"/>
    <w:multiLevelType w:val="hybridMultilevel"/>
    <w:tmpl w:val="1DB6360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61E5624A"/>
    <w:multiLevelType w:val="hybridMultilevel"/>
    <w:tmpl w:val="237E0590"/>
    <w:lvl w:ilvl="0" w:tplc="5074F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1C4D69"/>
    <w:multiLevelType w:val="hybridMultilevel"/>
    <w:tmpl w:val="FFFAC43A"/>
    <w:lvl w:ilvl="0" w:tplc="0DF00AE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7D6288"/>
    <w:multiLevelType w:val="hybridMultilevel"/>
    <w:tmpl w:val="8E12C17C"/>
    <w:lvl w:ilvl="0" w:tplc="BAFCC6D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825222"/>
    <w:multiLevelType w:val="hybridMultilevel"/>
    <w:tmpl w:val="8A06917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2"/>
  </w:num>
  <w:num w:numId="3">
    <w:abstractNumId w:val="25"/>
  </w:num>
  <w:num w:numId="4">
    <w:abstractNumId w:val="30"/>
  </w:num>
  <w:num w:numId="5">
    <w:abstractNumId w:val="15"/>
  </w:num>
  <w:num w:numId="6">
    <w:abstractNumId w:val="17"/>
  </w:num>
  <w:num w:numId="7">
    <w:abstractNumId w:val="12"/>
  </w:num>
  <w:num w:numId="8">
    <w:abstractNumId w:val="23"/>
  </w:num>
  <w:num w:numId="9">
    <w:abstractNumId w:val="28"/>
  </w:num>
  <w:num w:numId="10">
    <w:abstractNumId w:val="37"/>
  </w:num>
  <w:num w:numId="11">
    <w:abstractNumId w:val="38"/>
  </w:num>
  <w:num w:numId="12">
    <w:abstractNumId w:val="5"/>
  </w:num>
  <w:num w:numId="13">
    <w:abstractNumId w:val="31"/>
  </w:num>
  <w:num w:numId="14">
    <w:abstractNumId w:val="33"/>
  </w:num>
  <w:num w:numId="15">
    <w:abstractNumId w:val="24"/>
  </w:num>
  <w:num w:numId="16">
    <w:abstractNumId w:val="29"/>
  </w:num>
  <w:num w:numId="17">
    <w:abstractNumId w:val="10"/>
  </w:num>
  <w:num w:numId="18">
    <w:abstractNumId w:val="14"/>
  </w:num>
  <w:num w:numId="19">
    <w:abstractNumId w:val="34"/>
  </w:num>
  <w:num w:numId="20">
    <w:abstractNumId w:val="20"/>
  </w:num>
  <w:num w:numId="21">
    <w:abstractNumId w:val="16"/>
  </w:num>
  <w:num w:numId="22">
    <w:abstractNumId w:val="4"/>
  </w:num>
  <w:num w:numId="23">
    <w:abstractNumId w:val="21"/>
  </w:num>
  <w:num w:numId="24">
    <w:abstractNumId w:val="1"/>
  </w:num>
  <w:num w:numId="25">
    <w:abstractNumId w:val="36"/>
  </w:num>
  <w:num w:numId="26">
    <w:abstractNumId w:val="1"/>
  </w:num>
  <w:num w:numId="27">
    <w:abstractNumId w:val="6"/>
  </w:num>
  <w:num w:numId="28">
    <w:abstractNumId w:val="19"/>
  </w:num>
  <w:num w:numId="29">
    <w:abstractNumId w:val="11"/>
  </w:num>
  <w:num w:numId="30">
    <w:abstractNumId w:val="26"/>
  </w:num>
  <w:num w:numId="31">
    <w:abstractNumId w:val="7"/>
  </w:num>
  <w:num w:numId="32">
    <w:abstractNumId w:val="32"/>
  </w:num>
  <w:num w:numId="33">
    <w:abstractNumId w:val="0"/>
  </w:num>
  <w:num w:numId="34">
    <w:abstractNumId w:val="2"/>
  </w:num>
  <w:num w:numId="35">
    <w:abstractNumId w:val="3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8"/>
  </w:num>
  <w:num w:numId="37">
    <w:abstractNumId w:val="9"/>
  </w:num>
  <w:num w:numId="38">
    <w:abstractNumId w:val="9"/>
    <w:lvlOverride w:ilvl="0">
      <w:startOverride w:val="1"/>
    </w:lvlOverride>
  </w:num>
  <w:num w:numId="39">
    <w:abstractNumId w:val="40"/>
  </w:num>
  <w:num w:numId="40">
    <w:abstractNumId w:val="13"/>
  </w:num>
  <w:num w:numId="41">
    <w:abstractNumId w:val="3"/>
  </w:num>
  <w:num w:numId="42">
    <w:abstractNumId w:val="27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745"/>
    <w:rsid w:val="000017DD"/>
    <w:rsid w:val="00005C13"/>
    <w:rsid w:val="000069B2"/>
    <w:rsid w:val="00010D9B"/>
    <w:rsid w:val="00011847"/>
    <w:rsid w:val="000139D6"/>
    <w:rsid w:val="00015CB0"/>
    <w:rsid w:val="00016CB1"/>
    <w:rsid w:val="00017B03"/>
    <w:rsid w:val="00023754"/>
    <w:rsid w:val="00026BC8"/>
    <w:rsid w:val="00027AED"/>
    <w:rsid w:val="000319F7"/>
    <w:rsid w:val="00032564"/>
    <w:rsid w:val="00035DBD"/>
    <w:rsid w:val="0004031D"/>
    <w:rsid w:val="00043321"/>
    <w:rsid w:val="00045A0A"/>
    <w:rsid w:val="00050338"/>
    <w:rsid w:val="00053366"/>
    <w:rsid w:val="00054F5E"/>
    <w:rsid w:val="00055AB5"/>
    <w:rsid w:val="000577ED"/>
    <w:rsid w:val="00060E9C"/>
    <w:rsid w:val="0006158F"/>
    <w:rsid w:val="00063BEA"/>
    <w:rsid w:val="0007170D"/>
    <w:rsid w:val="000755E9"/>
    <w:rsid w:val="0007707E"/>
    <w:rsid w:val="00082510"/>
    <w:rsid w:val="00090114"/>
    <w:rsid w:val="00090147"/>
    <w:rsid w:val="00094588"/>
    <w:rsid w:val="000A0B9E"/>
    <w:rsid w:val="000A451D"/>
    <w:rsid w:val="000A4AE1"/>
    <w:rsid w:val="000A6B20"/>
    <w:rsid w:val="000B74E2"/>
    <w:rsid w:val="000C3AAE"/>
    <w:rsid w:val="000C5783"/>
    <w:rsid w:val="000C5F45"/>
    <w:rsid w:val="000D27E8"/>
    <w:rsid w:val="000D38F8"/>
    <w:rsid w:val="000D4228"/>
    <w:rsid w:val="000E1A37"/>
    <w:rsid w:val="000E1AC9"/>
    <w:rsid w:val="000E4EA2"/>
    <w:rsid w:val="000F0078"/>
    <w:rsid w:val="000F03A0"/>
    <w:rsid w:val="000F431A"/>
    <w:rsid w:val="000F67AB"/>
    <w:rsid w:val="001019D8"/>
    <w:rsid w:val="001030FA"/>
    <w:rsid w:val="00111602"/>
    <w:rsid w:val="001129B2"/>
    <w:rsid w:val="00112DE1"/>
    <w:rsid w:val="001137BF"/>
    <w:rsid w:val="00115B93"/>
    <w:rsid w:val="00124C8A"/>
    <w:rsid w:val="001278F6"/>
    <w:rsid w:val="00131360"/>
    <w:rsid w:val="00135CF2"/>
    <w:rsid w:val="0013793D"/>
    <w:rsid w:val="0014387C"/>
    <w:rsid w:val="001458C1"/>
    <w:rsid w:val="00146054"/>
    <w:rsid w:val="00163E2A"/>
    <w:rsid w:val="00166CAB"/>
    <w:rsid w:val="001723EC"/>
    <w:rsid w:val="001731DF"/>
    <w:rsid w:val="00182100"/>
    <w:rsid w:val="00182FCB"/>
    <w:rsid w:val="001845FE"/>
    <w:rsid w:val="00185EA3"/>
    <w:rsid w:val="001A04DF"/>
    <w:rsid w:val="001A51E4"/>
    <w:rsid w:val="001A5310"/>
    <w:rsid w:val="001A5ACC"/>
    <w:rsid w:val="001B01A6"/>
    <w:rsid w:val="001B32C3"/>
    <w:rsid w:val="001B596F"/>
    <w:rsid w:val="001B5B12"/>
    <w:rsid w:val="001B790F"/>
    <w:rsid w:val="001C1E13"/>
    <w:rsid w:val="001C3360"/>
    <w:rsid w:val="001C4294"/>
    <w:rsid w:val="001C56AA"/>
    <w:rsid w:val="001C57FE"/>
    <w:rsid w:val="001D2698"/>
    <w:rsid w:val="001D47AB"/>
    <w:rsid w:val="001D5AEE"/>
    <w:rsid w:val="001E15B3"/>
    <w:rsid w:val="001E5A27"/>
    <w:rsid w:val="001F0935"/>
    <w:rsid w:val="001F1E06"/>
    <w:rsid w:val="001F2EE0"/>
    <w:rsid w:val="001F472B"/>
    <w:rsid w:val="001F572B"/>
    <w:rsid w:val="002035AE"/>
    <w:rsid w:val="002042F5"/>
    <w:rsid w:val="00204B18"/>
    <w:rsid w:val="00204EAE"/>
    <w:rsid w:val="002056B4"/>
    <w:rsid w:val="00205A49"/>
    <w:rsid w:val="00214A63"/>
    <w:rsid w:val="00222816"/>
    <w:rsid w:val="00222B3E"/>
    <w:rsid w:val="0022333E"/>
    <w:rsid w:val="00223F5F"/>
    <w:rsid w:val="00235425"/>
    <w:rsid w:val="00236F05"/>
    <w:rsid w:val="00237B66"/>
    <w:rsid w:val="002440D2"/>
    <w:rsid w:val="002458A2"/>
    <w:rsid w:val="00246DA0"/>
    <w:rsid w:val="00247E65"/>
    <w:rsid w:val="00247FF8"/>
    <w:rsid w:val="00254015"/>
    <w:rsid w:val="002540DF"/>
    <w:rsid w:val="00254B5E"/>
    <w:rsid w:val="002558CA"/>
    <w:rsid w:val="002566D7"/>
    <w:rsid w:val="00261275"/>
    <w:rsid w:val="002649ED"/>
    <w:rsid w:val="0026684F"/>
    <w:rsid w:val="00271164"/>
    <w:rsid w:val="00273040"/>
    <w:rsid w:val="00274F96"/>
    <w:rsid w:val="00281236"/>
    <w:rsid w:val="002852BA"/>
    <w:rsid w:val="00285744"/>
    <w:rsid w:val="00286C87"/>
    <w:rsid w:val="00287521"/>
    <w:rsid w:val="00290722"/>
    <w:rsid w:val="002961F7"/>
    <w:rsid w:val="002962F4"/>
    <w:rsid w:val="002977AC"/>
    <w:rsid w:val="00297973"/>
    <w:rsid w:val="002A08E4"/>
    <w:rsid w:val="002A0B6C"/>
    <w:rsid w:val="002A1292"/>
    <w:rsid w:val="002A6EAF"/>
    <w:rsid w:val="002C0BC5"/>
    <w:rsid w:val="002C47DF"/>
    <w:rsid w:val="002C527E"/>
    <w:rsid w:val="002D5655"/>
    <w:rsid w:val="002E0152"/>
    <w:rsid w:val="002E025F"/>
    <w:rsid w:val="002E135C"/>
    <w:rsid w:val="002E2C59"/>
    <w:rsid w:val="002E3536"/>
    <w:rsid w:val="002E51D7"/>
    <w:rsid w:val="002E52A4"/>
    <w:rsid w:val="002E639C"/>
    <w:rsid w:val="002F09EC"/>
    <w:rsid w:val="002F366A"/>
    <w:rsid w:val="002F3F21"/>
    <w:rsid w:val="002F7F73"/>
    <w:rsid w:val="003006AE"/>
    <w:rsid w:val="003010B1"/>
    <w:rsid w:val="003028CC"/>
    <w:rsid w:val="00305010"/>
    <w:rsid w:val="00305554"/>
    <w:rsid w:val="00313FFE"/>
    <w:rsid w:val="00327169"/>
    <w:rsid w:val="0033068C"/>
    <w:rsid w:val="00332481"/>
    <w:rsid w:val="003326D8"/>
    <w:rsid w:val="00333732"/>
    <w:rsid w:val="00333D9B"/>
    <w:rsid w:val="00336490"/>
    <w:rsid w:val="00345352"/>
    <w:rsid w:val="003501FC"/>
    <w:rsid w:val="003529C5"/>
    <w:rsid w:val="00355A9B"/>
    <w:rsid w:val="003606AD"/>
    <w:rsid w:val="00364D6C"/>
    <w:rsid w:val="0037641F"/>
    <w:rsid w:val="003914DF"/>
    <w:rsid w:val="003917EB"/>
    <w:rsid w:val="00391DE5"/>
    <w:rsid w:val="00392C5D"/>
    <w:rsid w:val="00396249"/>
    <w:rsid w:val="003A1845"/>
    <w:rsid w:val="003A21F8"/>
    <w:rsid w:val="003A2464"/>
    <w:rsid w:val="003A2F50"/>
    <w:rsid w:val="003A6DC2"/>
    <w:rsid w:val="003B2065"/>
    <w:rsid w:val="003B3EC7"/>
    <w:rsid w:val="003B6049"/>
    <w:rsid w:val="003B6B91"/>
    <w:rsid w:val="003B7856"/>
    <w:rsid w:val="003B7D64"/>
    <w:rsid w:val="003B7FFC"/>
    <w:rsid w:val="003C7D32"/>
    <w:rsid w:val="003D276B"/>
    <w:rsid w:val="003D7AEE"/>
    <w:rsid w:val="003E3D44"/>
    <w:rsid w:val="003E7075"/>
    <w:rsid w:val="003F0CD3"/>
    <w:rsid w:val="003F6BB4"/>
    <w:rsid w:val="003F7031"/>
    <w:rsid w:val="003F7901"/>
    <w:rsid w:val="003F7D30"/>
    <w:rsid w:val="00400631"/>
    <w:rsid w:val="00404753"/>
    <w:rsid w:val="00413729"/>
    <w:rsid w:val="00413BD3"/>
    <w:rsid w:val="004142E0"/>
    <w:rsid w:val="00414FBE"/>
    <w:rsid w:val="00415E9C"/>
    <w:rsid w:val="00420CFB"/>
    <w:rsid w:val="004236E3"/>
    <w:rsid w:val="004247CF"/>
    <w:rsid w:val="004334A1"/>
    <w:rsid w:val="004334D8"/>
    <w:rsid w:val="00440BAF"/>
    <w:rsid w:val="00446B10"/>
    <w:rsid w:val="004517D9"/>
    <w:rsid w:val="004544CD"/>
    <w:rsid w:val="00456DED"/>
    <w:rsid w:val="0046298E"/>
    <w:rsid w:val="00463627"/>
    <w:rsid w:val="004672ED"/>
    <w:rsid w:val="00470882"/>
    <w:rsid w:val="00471077"/>
    <w:rsid w:val="00473E92"/>
    <w:rsid w:val="0047586A"/>
    <w:rsid w:val="004856C8"/>
    <w:rsid w:val="00492640"/>
    <w:rsid w:val="0049269F"/>
    <w:rsid w:val="00494D15"/>
    <w:rsid w:val="00496EDF"/>
    <w:rsid w:val="004A0DBA"/>
    <w:rsid w:val="004A1417"/>
    <w:rsid w:val="004A22B0"/>
    <w:rsid w:val="004A612E"/>
    <w:rsid w:val="004B2045"/>
    <w:rsid w:val="004B2106"/>
    <w:rsid w:val="004B24E5"/>
    <w:rsid w:val="004B4973"/>
    <w:rsid w:val="004B57DD"/>
    <w:rsid w:val="004B5C27"/>
    <w:rsid w:val="004B7A30"/>
    <w:rsid w:val="004C39F3"/>
    <w:rsid w:val="004C4675"/>
    <w:rsid w:val="004C6A74"/>
    <w:rsid w:val="004D307A"/>
    <w:rsid w:val="004D67C6"/>
    <w:rsid w:val="004E4E7C"/>
    <w:rsid w:val="004E6B45"/>
    <w:rsid w:val="004E7662"/>
    <w:rsid w:val="004E7CA6"/>
    <w:rsid w:val="004F0D50"/>
    <w:rsid w:val="004F0F5A"/>
    <w:rsid w:val="004F1A0F"/>
    <w:rsid w:val="004F5393"/>
    <w:rsid w:val="004F77B3"/>
    <w:rsid w:val="00505F90"/>
    <w:rsid w:val="00507A0F"/>
    <w:rsid w:val="00516D9F"/>
    <w:rsid w:val="00523831"/>
    <w:rsid w:val="005253BD"/>
    <w:rsid w:val="0052746D"/>
    <w:rsid w:val="00531528"/>
    <w:rsid w:val="00531E5C"/>
    <w:rsid w:val="00533521"/>
    <w:rsid w:val="00535285"/>
    <w:rsid w:val="00541E3D"/>
    <w:rsid w:val="005423D8"/>
    <w:rsid w:val="0054385E"/>
    <w:rsid w:val="00546455"/>
    <w:rsid w:val="00546B93"/>
    <w:rsid w:val="00552341"/>
    <w:rsid w:val="005523B2"/>
    <w:rsid w:val="00553CCD"/>
    <w:rsid w:val="005554B4"/>
    <w:rsid w:val="00557527"/>
    <w:rsid w:val="00562CD3"/>
    <w:rsid w:val="005700AB"/>
    <w:rsid w:val="005716B2"/>
    <w:rsid w:val="00574BB1"/>
    <w:rsid w:val="00575036"/>
    <w:rsid w:val="005823F9"/>
    <w:rsid w:val="0058285E"/>
    <w:rsid w:val="00584441"/>
    <w:rsid w:val="00585ECF"/>
    <w:rsid w:val="005904F2"/>
    <w:rsid w:val="00591C7D"/>
    <w:rsid w:val="00592D60"/>
    <w:rsid w:val="005938D8"/>
    <w:rsid w:val="0059516B"/>
    <w:rsid w:val="005A343B"/>
    <w:rsid w:val="005A3C2B"/>
    <w:rsid w:val="005A4174"/>
    <w:rsid w:val="005A4617"/>
    <w:rsid w:val="005A5C21"/>
    <w:rsid w:val="005B3487"/>
    <w:rsid w:val="005B3FB6"/>
    <w:rsid w:val="005D4683"/>
    <w:rsid w:val="005D5A2B"/>
    <w:rsid w:val="005D7DD3"/>
    <w:rsid w:val="005E01B1"/>
    <w:rsid w:val="005E13BC"/>
    <w:rsid w:val="005E5534"/>
    <w:rsid w:val="005E74DA"/>
    <w:rsid w:val="005E7E25"/>
    <w:rsid w:val="005F313A"/>
    <w:rsid w:val="005F3B1A"/>
    <w:rsid w:val="005F63C2"/>
    <w:rsid w:val="005F7B14"/>
    <w:rsid w:val="00605E39"/>
    <w:rsid w:val="006066B6"/>
    <w:rsid w:val="00612E70"/>
    <w:rsid w:val="00613260"/>
    <w:rsid w:val="00617224"/>
    <w:rsid w:val="00617FDB"/>
    <w:rsid w:val="006257A5"/>
    <w:rsid w:val="006269BF"/>
    <w:rsid w:val="0062766A"/>
    <w:rsid w:val="00637FCC"/>
    <w:rsid w:val="00640B8B"/>
    <w:rsid w:val="0064310A"/>
    <w:rsid w:val="00646643"/>
    <w:rsid w:val="00646780"/>
    <w:rsid w:val="00646DC0"/>
    <w:rsid w:val="0064732C"/>
    <w:rsid w:val="006515E1"/>
    <w:rsid w:val="00652E79"/>
    <w:rsid w:val="00654426"/>
    <w:rsid w:val="0065464D"/>
    <w:rsid w:val="00670108"/>
    <w:rsid w:val="00670863"/>
    <w:rsid w:val="006760CA"/>
    <w:rsid w:val="00676B62"/>
    <w:rsid w:val="00681DAE"/>
    <w:rsid w:val="0068228F"/>
    <w:rsid w:val="006876C5"/>
    <w:rsid w:val="00690462"/>
    <w:rsid w:val="00694AA1"/>
    <w:rsid w:val="0069749E"/>
    <w:rsid w:val="006A290F"/>
    <w:rsid w:val="006A7E1F"/>
    <w:rsid w:val="006B0A71"/>
    <w:rsid w:val="006B3ED2"/>
    <w:rsid w:val="006B4364"/>
    <w:rsid w:val="006C1A01"/>
    <w:rsid w:val="006C7540"/>
    <w:rsid w:val="006C7B15"/>
    <w:rsid w:val="006D3875"/>
    <w:rsid w:val="006D68FA"/>
    <w:rsid w:val="006E1D89"/>
    <w:rsid w:val="006E765A"/>
    <w:rsid w:val="006F6F2A"/>
    <w:rsid w:val="0070102B"/>
    <w:rsid w:val="00701D31"/>
    <w:rsid w:val="007024AD"/>
    <w:rsid w:val="007058BF"/>
    <w:rsid w:val="0070691F"/>
    <w:rsid w:val="007100CB"/>
    <w:rsid w:val="00710E65"/>
    <w:rsid w:val="007111CC"/>
    <w:rsid w:val="007116F6"/>
    <w:rsid w:val="00711780"/>
    <w:rsid w:val="0071367E"/>
    <w:rsid w:val="00713E53"/>
    <w:rsid w:val="007212BE"/>
    <w:rsid w:val="00722131"/>
    <w:rsid w:val="00730E65"/>
    <w:rsid w:val="0073306E"/>
    <w:rsid w:val="00733F64"/>
    <w:rsid w:val="007344AF"/>
    <w:rsid w:val="0074022C"/>
    <w:rsid w:val="007414CF"/>
    <w:rsid w:val="00745CF6"/>
    <w:rsid w:val="0075673C"/>
    <w:rsid w:val="00762745"/>
    <w:rsid w:val="00762B86"/>
    <w:rsid w:val="00765E05"/>
    <w:rsid w:val="00770110"/>
    <w:rsid w:val="0077208E"/>
    <w:rsid w:val="00781FB2"/>
    <w:rsid w:val="00790A90"/>
    <w:rsid w:val="00792678"/>
    <w:rsid w:val="00792FA9"/>
    <w:rsid w:val="00793A85"/>
    <w:rsid w:val="007A2465"/>
    <w:rsid w:val="007A2E8B"/>
    <w:rsid w:val="007A4401"/>
    <w:rsid w:val="007A6E11"/>
    <w:rsid w:val="007B046B"/>
    <w:rsid w:val="007B2CC2"/>
    <w:rsid w:val="007B55DA"/>
    <w:rsid w:val="007B5CC6"/>
    <w:rsid w:val="007B6262"/>
    <w:rsid w:val="007C3604"/>
    <w:rsid w:val="007C3CCD"/>
    <w:rsid w:val="007C598A"/>
    <w:rsid w:val="007D19BE"/>
    <w:rsid w:val="007D1B50"/>
    <w:rsid w:val="007D7FD2"/>
    <w:rsid w:val="007E0C71"/>
    <w:rsid w:val="007E0D17"/>
    <w:rsid w:val="007E1011"/>
    <w:rsid w:val="007E2587"/>
    <w:rsid w:val="007F33EE"/>
    <w:rsid w:val="007F67F2"/>
    <w:rsid w:val="00801474"/>
    <w:rsid w:val="00801A59"/>
    <w:rsid w:val="00801CAD"/>
    <w:rsid w:val="00803316"/>
    <w:rsid w:val="00805B40"/>
    <w:rsid w:val="00806D7B"/>
    <w:rsid w:val="00812F23"/>
    <w:rsid w:val="0081623E"/>
    <w:rsid w:val="008449AB"/>
    <w:rsid w:val="008504D9"/>
    <w:rsid w:val="00851967"/>
    <w:rsid w:val="008555BB"/>
    <w:rsid w:val="008646A8"/>
    <w:rsid w:val="00865FF5"/>
    <w:rsid w:val="00871A9E"/>
    <w:rsid w:val="00872181"/>
    <w:rsid w:val="00873C11"/>
    <w:rsid w:val="00874F2B"/>
    <w:rsid w:val="00875231"/>
    <w:rsid w:val="00877ABE"/>
    <w:rsid w:val="00882983"/>
    <w:rsid w:val="0088325C"/>
    <w:rsid w:val="00884FAC"/>
    <w:rsid w:val="008900D0"/>
    <w:rsid w:val="00891D69"/>
    <w:rsid w:val="008949F8"/>
    <w:rsid w:val="008965C3"/>
    <w:rsid w:val="00896F97"/>
    <w:rsid w:val="008A7FC3"/>
    <w:rsid w:val="008B4C88"/>
    <w:rsid w:val="008B7919"/>
    <w:rsid w:val="008D1B74"/>
    <w:rsid w:val="008D1FE2"/>
    <w:rsid w:val="008D2455"/>
    <w:rsid w:val="008D4237"/>
    <w:rsid w:val="008E0BBA"/>
    <w:rsid w:val="008E6881"/>
    <w:rsid w:val="008F0156"/>
    <w:rsid w:val="008F04DD"/>
    <w:rsid w:val="008F0E8D"/>
    <w:rsid w:val="0090061B"/>
    <w:rsid w:val="009048B8"/>
    <w:rsid w:val="009100B1"/>
    <w:rsid w:val="00913AAF"/>
    <w:rsid w:val="00921551"/>
    <w:rsid w:val="00926C81"/>
    <w:rsid w:val="00930F64"/>
    <w:rsid w:val="009313AD"/>
    <w:rsid w:val="00931F42"/>
    <w:rsid w:val="00936613"/>
    <w:rsid w:val="00947713"/>
    <w:rsid w:val="00951047"/>
    <w:rsid w:val="009518B5"/>
    <w:rsid w:val="00952E56"/>
    <w:rsid w:val="00953363"/>
    <w:rsid w:val="00953E13"/>
    <w:rsid w:val="00972509"/>
    <w:rsid w:val="00974425"/>
    <w:rsid w:val="00976D3D"/>
    <w:rsid w:val="00977761"/>
    <w:rsid w:val="009779E6"/>
    <w:rsid w:val="00977B1A"/>
    <w:rsid w:val="00980815"/>
    <w:rsid w:val="00992CA0"/>
    <w:rsid w:val="009931CE"/>
    <w:rsid w:val="0099464C"/>
    <w:rsid w:val="00996779"/>
    <w:rsid w:val="009A03D5"/>
    <w:rsid w:val="009A0AB5"/>
    <w:rsid w:val="009A18D5"/>
    <w:rsid w:val="009A251C"/>
    <w:rsid w:val="009A5BC0"/>
    <w:rsid w:val="009A5BF1"/>
    <w:rsid w:val="009A7C51"/>
    <w:rsid w:val="009B1787"/>
    <w:rsid w:val="009B3E32"/>
    <w:rsid w:val="009C37A7"/>
    <w:rsid w:val="009C4FC8"/>
    <w:rsid w:val="009D1540"/>
    <w:rsid w:val="009D1B0C"/>
    <w:rsid w:val="009D1C2C"/>
    <w:rsid w:val="009D4166"/>
    <w:rsid w:val="009D7577"/>
    <w:rsid w:val="009E2381"/>
    <w:rsid w:val="009E3FD1"/>
    <w:rsid w:val="009F317D"/>
    <w:rsid w:val="009F5D2F"/>
    <w:rsid w:val="00A053B6"/>
    <w:rsid w:val="00A06108"/>
    <w:rsid w:val="00A07F13"/>
    <w:rsid w:val="00A11A4D"/>
    <w:rsid w:val="00A14A3C"/>
    <w:rsid w:val="00A22E2D"/>
    <w:rsid w:val="00A250EC"/>
    <w:rsid w:val="00A259E3"/>
    <w:rsid w:val="00A26746"/>
    <w:rsid w:val="00A274FE"/>
    <w:rsid w:val="00A27518"/>
    <w:rsid w:val="00A2763D"/>
    <w:rsid w:val="00A300A3"/>
    <w:rsid w:val="00A323B2"/>
    <w:rsid w:val="00A33375"/>
    <w:rsid w:val="00A3503C"/>
    <w:rsid w:val="00A37357"/>
    <w:rsid w:val="00A4082A"/>
    <w:rsid w:val="00A413D2"/>
    <w:rsid w:val="00A449B0"/>
    <w:rsid w:val="00A4596F"/>
    <w:rsid w:val="00A4598C"/>
    <w:rsid w:val="00A4698C"/>
    <w:rsid w:val="00A46EFF"/>
    <w:rsid w:val="00A51DE3"/>
    <w:rsid w:val="00A52578"/>
    <w:rsid w:val="00A538BB"/>
    <w:rsid w:val="00A5628D"/>
    <w:rsid w:val="00A6529A"/>
    <w:rsid w:val="00A66EB8"/>
    <w:rsid w:val="00A72041"/>
    <w:rsid w:val="00A84BBF"/>
    <w:rsid w:val="00A8551A"/>
    <w:rsid w:val="00A86065"/>
    <w:rsid w:val="00A9049B"/>
    <w:rsid w:val="00A91A42"/>
    <w:rsid w:val="00A91ED5"/>
    <w:rsid w:val="00A91F9E"/>
    <w:rsid w:val="00A95791"/>
    <w:rsid w:val="00A95BD3"/>
    <w:rsid w:val="00A96B6C"/>
    <w:rsid w:val="00AA2557"/>
    <w:rsid w:val="00AA2A4B"/>
    <w:rsid w:val="00AA3080"/>
    <w:rsid w:val="00AA3F6F"/>
    <w:rsid w:val="00AA68A2"/>
    <w:rsid w:val="00AA711E"/>
    <w:rsid w:val="00AA725A"/>
    <w:rsid w:val="00AB0D7E"/>
    <w:rsid w:val="00AB4000"/>
    <w:rsid w:val="00AB7113"/>
    <w:rsid w:val="00AC119E"/>
    <w:rsid w:val="00AC21BA"/>
    <w:rsid w:val="00AD0373"/>
    <w:rsid w:val="00AD4E9E"/>
    <w:rsid w:val="00AE0051"/>
    <w:rsid w:val="00AE23EE"/>
    <w:rsid w:val="00AE3303"/>
    <w:rsid w:val="00AF056B"/>
    <w:rsid w:val="00AF29F6"/>
    <w:rsid w:val="00AF38DC"/>
    <w:rsid w:val="00AF52BB"/>
    <w:rsid w:val="00AF70CB"/>
    <w:rsid w:val="00B001A7"/>
    <w:rsid w:val="00B030FF"/>
    <w:rsid w:val="00B049D5"/>
    <w:rsid w:val="00B05CB1"/>
    <w:rsid w:val="00B1035F"/>
    <w:rsid w:val="00B104F8"/>
    <w:rsid w:val="00B10A36"/>
    <w:rsid w:val="00B11BCE"/>
    <w:rsid w:val="00B132F3"/>
    <w:rsid w:val="00B13E6C"/>
    <w:rsid w:val="00B14F8A"/>
    <w:rsid w:val="00B15AA9"/>
    <w:rsid w:val="00B17CA4"/>
    <w:rsid w:val="00B355C0"/>
    <w:rsid w:val="00B35603"/>
    <w:rsid w:val="00B36EC7"/>
    <w:rsid w:val="00B42DF6"/>
    <w:rsid w:val="00B4320C"/>
    <w:rsid w:val="00B5566A"/>
    <w:rsid w:val="00B56AA1"/>
    <w:rsid w:val="00B64AE8"/>
    <w:rsid w:val="00B66F1D"/>
    <w:rsid w:val="00B67BFD"/>
    <w:rsid w:val="00B67F3C"/>
    <w:rsid w:val="00B715F3"/>
    <w:rsid w:val="00B76ED4"/>
    <w:rsid w:val="00B77A88"/>
    <w:rsid w:val="00B8122D"/>
    <w:rsid w:val="00B83311"/>
    <w:rsid w:val="00B93593"/>
    <w:rsid w:val="00B93E06"/>
    <w:rsid w:val="00BA202F"/>
    <w:rsid w:val="00BA52A4"/>
    <w:rsid w:val="00BA56B4"/>
    <w:rsid w:val="00BA7BD1"/>
    <w:rsid w:val="00BC04E7"/>
    <w:rsid w:val="00BC07E4"/>
    <w:rsid w:val="00BC672C"/>
    <w:rsid w:val="00BD5B1B"/>
    <w:rsid w:val="00BD5D78"/>
    <w:rsid w:val="00BD680E"/>
    <w:rsid w:val="00BE395B"/>
    <w:rsid w:val="00BF3C0A"/>
    <w:rsid w:val="00C017E9"/>
    <w:rsid w:val="00C057BA"/>
    <w:rsid w:val="00C06DF0"/>
    <w:rsid w:val="00C079EA"/>
    <w:rsid w:val="00C10B83"/>
    <w:rsid w:val="00C10DA5"/>
    <w:rsid w:val="00C124DE"/>
    <w:rsid w:val="00C125DE"/>
    <w:rsid w:val="00C129B2"/>
    <w:rsid w:val="00C138D6"/>
    <w:rsid w:val="00C141AB"/>
    <w:rsid w:val="00C144D4"/>
    <w:rsid w:val="00C14997"/>
    <w:rsid w:val="00C156E4"/>
    <w:rsid w:val="00C20555"/>
    <w:rsid w:val="00C20C8B"/>
    <w:rsid w:val="00C2331C"/>
    <w:rsid w:val="00C23427"/>
    <w:rsid w:val="00C23C37"/>
    <w:rsid w:val="00C240DE"/>
    <w:rsid w:val="00C3221A"/>
    <w:rsid w:val="00C342FE"/>
    <w:rsid w:val="00C358B9"/>
    <w:rsid w:val="00C412E8"/>
    <w:rsid w:val="00C42C05"/>
    <w:rsid w:val="00C444BE"/>
    <w:rsid w:val="00C45DB5"/>
    <w:rsid w:val="00C47292"/>
    <w:rsid w:val="00C513F2"/>
    <w:rsid w:val="00C55030"/>
    <w:rsid w:val="00C55D1A"/>
    <w:rsid w:val="00C67AD7"/>
    <w:rsid w:val="00C71370"/>
    <w:rsid w:val="00C77AB3"/>
    <w:rsid w:val="00C80F22"/>
    <w:rsid w:val="00C952D6"/>
    <w:rsid w:val="00CA0300"/>
    <w:rsid w:val="00CA1A1B"/>
    <w:rsid w:val="00CA2EAF"/>
    <w:rsid w:val="00CA35EC"/>
    <w:rsid w:val="00CA6E68"/>
    <w:rsid w:val="00CB175F"/>
    <w:rsid w:val="00CB2C2E"/>
    <w:rsid w:val="00CB36DE"/>
    <w:rsid w:val="00CD4521"/>
    <w:rsid w:val="00CD61D2"/>
    <w:rsid w:val="00CD6E01"/>
    <w:rsid w:val="00CE5B54"/>
    <w:rsid w:val="00CE5B85"/>
    <w:rsid w:val="00CF61CD"/>
    <w:rsid w:val="00CF7151"/>
    <w:rsid w:val="00D012EF"/>
    <w:rsid w:val="00D017AB"/>
    <w:rsid w:val="00D03320"/>
    <w:rsid w:val="00D142A5"/>
    <w:rsid w:val="00D146D9"/>
    <w:rsid w:val="00D16114"/>
    <w:rsid w:val="00D20167"/>
    <w:rsid w:val="00D21430"/>
    <w:rsid w:val="00D22125"/>
    <w:rsid w:val="00D227A5"/>
    <w:rsid w:val="00D26784"/>
    <w:rsid w:val="00D27E60"/>
    <w:rsid w:val="00D32D92"/>
    <w:rsid w:val="00D3607E"/>
    <w:rsid w:val="00D3654A"/>
    <w:rsid w:val="00D377EC"/>
    <w:rsid w:val="00D42232"/>
    <w:rsid w:val="00D42E9B"/>
    <w:rsid w:val="00D46EA0"/>
    <w:rsid w:val="00D47FDB"/>
    <w:rsid w:val="00D54345"/>
    <w:rsid w:val="00D56165"/>
    <w:rsid w:val="00D5700B"/>
    <w:rsid w:val="00D61394"/>
    <w:rsid w:val="00D636E7"/>
    <w:rsid w:val="00D6455C"/>
    <w:rsid w:val="00D72516"/>
    <w:rsid w:val="00D72637"/>
    <w:rsid w:val="00D7528F"/>
    <w:rsid w:val="00D8568D"/>
    <w:rsid w:val="00D93508"/>
    <w:rsid w:val="00D96234"/>
    <w:rsid w:val="00D96BA6"/>
    <w:rsid w:val="00DA64C9"/>
    <w:rsid w:val="00DB4139"/>
    <w:rsid w:val="00DB6E19"/>
    <w:rsid w:val="00DC02F5"/>
    <w:rsid w:val="00DC0D9E"/>
    <w:rsid w:val="00DC2455"/>
    <w:rsid w:val="00DC3FDA"/>
    <w:rsid w:val="00DC4438"/>
    <w:rsid w:val="00DC5C31"/>
    <w:rsid w:val="00DD0E1B"/>
    <w:rsid w:val="00DD1D29"/>
    <w:rsid w:val="00DD58AF"/>
    <w:rsid w:val="00DE3E51"/>
    <w:rsid w:val="00DE57EB"/>
    <w:rsid w:val="00DF4B72"/>
    <w:rsid w:val="00DF7F27"/>
    <w:rsid w:val="00E050F8"/>
    <w:rsid w:val="00E059FA"/>
    <w:rsid w:val="00E12614"/>
    <w:rsid w:val="00E13275"/>
    <w:rsid w:val="00E25A72"/>
    <w:rsid w:val="00E3034F"/>
    <w:rsid w:val="00E3349B"/>
    <w:rsid w:val="00E339D0"/>
    <w:rsid w:val="00E35057"/>
    <w:rsid w:val="00E37155"/>
    <w:rsid w:val="00E501D1"/>
    <w:rsid w:val="00E50BF6"/>
    <w:rsid w:val="00E55945"/>
    <w:rsid w:val="00E6077A"/>
    <w:rsid w:val="00E6631D"/>
    <w:rsid w:val="00E708EB"/>
    <w:rsid w:val="00E763E6"/>
    <w:rsid w:val="00E776ED"/>
    <w:rsid w:val="00E814D0"/>
    <w:rsid w:val="00E84382"/>
    <w:rsid w:val="00E85AA5"/>
    <w:rsid w:val="00E861FB"/>
    <w:rsid w:val="00E86932"/>
    <w:rsid w:val="00E87082"/>
    <w:rsid w:val="00E8770F"/>
    <w:rsid w:val="00E944A3"/>
    <w:rsid w:val="00EA320F"/>
    <w:rsid w:val="00EA6B46"/>
    <w:rsid w:val="00EB1D3A"/>
    <w:rsid w:val="00EB31DA"/>
    <w:rsid w:val="00EC07D3"/>
    <w:rsid w:val="00EC09F3"/>
    <w:rsid w:val="00EC35D9"/>
    <w:rsid w:val="00EC3F51"/>
    <w:rsid w:val="00ED213A"/>
    <w:rsid w:val="00ED3BF5"/>
    <w:rsid w:val="00EE1314"/>
    <w:rsid w:val="00EE154A"/>
    <w:rsid w:val="00EE19B8"/>
    <w:rsid w:val="00EE2E8E"/>
    <w:rsid w:val="00EE5176"/>
    <w:rsid w:val="00EE7D9F"/>
    <w:rsid w:val="00EF6803"/>
    <w:rsid w:val="00F0040A"/>
    <w:rsid w:val="00F01DF6"/>
    <w:rsid w:val="00F04578"/>
    <w:rsid w:val="00F06548"/>
    <w:rsid w:val="00F06796"/>
    <w:rsid w:val="00F11801"/>
    <w:rsid w:val="00F125A6"/>
    <w:rsid w:val="00F15006"/>
    <w:rsid w:val="00F164B3"/>
    <w:rsid w:val="00F3112F"/>
    <w:rsid w:val="00F31A0A"/>
    <w:rsid w:val="00F32655"/>
    <w:rsid w:val="00F41FA9"/>
    <w:rsid w:val="00F45140"/>
    <w:rsid w:val="00F50D84"/>
    <w:rsid w:val="00F56CB5"/>
    <w:rsid w:val="00F57042"/>
    <w:rsid w:val="00F57225"/>
    <w:rsid w:val="00F616C3"/>
    <w:rsid w:val="00F62B2E"/>
    <w:rsid w:val="00F65034"/>
    <w:rsid w:val="00F665FC"/>
    <w:rsid w:val="00F72E59"/>
    <w:rsid w:val="00F73A87"/>
    <w:rsid w:val="00F774DB"/>
    <w:rsid w:val="00F80BE1"/>
    <w:rsid w:val="00F83F88"/>
    <w:rsid w:val="00F87876"/>
    <w:rsid w:val="00F91762"/>
    <w:rsid w:val="00FA3981"/>
    <w:rsid w:val="00FB2DE4"/>
    <w:rsid w:val="00FB7BE8"/>
    <w:rsid w:val="00FC1655"/>
    <w:rsid w:val="00FC6A56"/>
    <w:rsid w:val="00FC7410"/>
    <w:rsid w:val="00FD3D4D"/>
    <w:rsid w:val="00FD4DA9"/>
    <w:rsid w:val="00FD4F0A"/>
    <w:rsid w:val="00FD5922"/>
    <w:rsid w:val="00FD7614"/>
    <w:rsid w:val="00FD7739"/>
    <w:rsid w:val="00FE1855"/>
    <w:rsid w:val="00FE1F44"/>
    <w:rsid w:val="00FE3295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334A1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4334A1"/>
    <w:rPr>
      <w:rFonts w:ascii="Arial" w:hAnsi="Arial"/>
      <w:sz w:val="24"/>
    </w:rPr>
  </w:style>
  <w:style w:type="paragraph" w:styleId="Zkladntext">
    <w:name w:val="Body Text"/>
    <w:basedOn w:val="Normln"/>
    <w:link w:val="ZkladntextChar"/>
    <w:rsid w:val="00612E7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612E70"/>
    <w:rPr>
      <w:rFonts w:ascii="Arial" w:hAnsi="Arial"/>
      <w:sz w:val="24"/>
    </w:rPr>
  </w:style>
  <w:style w:type="paragraph" w:customStyle="1" w:styleId="Radaploha1">
    <w:name w:val="Rada příloha č.1"/>
    <w:basedOn w:val="Normln"/>
    <w:rsid w:val="000E4EA2"/>
    <w:pPr>
      <w:widowControl w:val="0"/>
      <w:spacing w:after="120"/>
      <w:jc w:val="both"/>
    </w:pPr>
    <w:rPr>
      <w:noProof/>
      <w:u w:val="single"/>
    </w:rPr>
  </w:style>
  <w:style w:type="paragraph" w:customStyle="1" w:styleId="Smlouva-slovn2">
    <w:name w:val="Smlouva - číslování 2"/>
    <w:basedOn w:val="Normln"/>
    <w:link w:val="Smlouva-slovn2Char"/>
    <w:qFormat/>
    <w:rsid w:val="00A3503C"/>
    <w:pPr>
      <w:numPr>
        <w:numId w:val="36"/>
      </w:numPr>
      <w:spacing w:before="120" w:after="120"/>
      <w:jc w:val="both"/>
    </w:pPr>
    <w:rPr>
      <w:rFonts w:cs="Arial"/>
      <w:sz w:val="22"/>
      <w:szCs w:val="22"/>
    </w:rPr>
  </w:style>
  <w:style w:type="character" w:customStyle="1" w:styleId="Smlouva-slovn2Char">
    <w:name w:val="Smlouva - číslování 2 Char"/>
    <w:link w:val="Smlouva-slovn2"/>
    <w:rsid w:val="00A3503C"/>
    <w:rPr>
      <w:rFonts w:ascii="Arial" w:hAnsi="Arial" w:cs="Arial"/>
      <w:sz w:val="22"/>
      <w:szCs w:val="22"/>
    </w:rPr>
  </w:style>
  <w:style w:type="paragraph" w:customStyle="1" w:styleId="Smlouva-slovn1">
    <w:name w:val="Smlouva - číslování 1"/>
    <w:basedOn w:val="Zkladntextodsazen"/>
    <w:link w:val="Smlouva-slovn1Char"/>
    <w:qFormat/>
    <w:rsid w:val="00A3503C"/>
    <w:pPr>
      <w:numPr>
        <w:numId w:val="37"/>
      </w:numPr>
      <w:spacing w:before="120"/>
      <w:jc w:val="both"/>
    </w:pPr>
    <w:rPr>
      <w:rFonts w:cs="Arial"/>
      <w:sz w:val="22"/>
      <w:szCs w:val="22"/>
    </w:rPr>
  </w:style>
  <w:style w:type="character" w:customStyle="1" w:styleId="Smlouva-slovn1Char">
    <w:name w:val="Smlouva - číslování 1 Char"/>
    <w:link w:val="Smlouva-slovn1"/>
    <w:rsid w:val="00A3503C"/>
    <w:rPr>
      <w:rFonts w:ascii="Arial" w:hAnsi="Arial" w:cs="Arial"/>
      <w:sz w:val="22"/>
      <w:szCs w:val="22"/>
    </w:rPr>
  </w:style>
  <w:style w:type="paragraph" w:customStyle="1" w:styleId="Zkladntextodsazendek">
    <w:name w:val="Základní text odsazený řádek"/>
    <w:basedOn w:val="Normln"/>
    <w:rsid w:val="007F33EE"/>
    <w:pPr>
      <w:widowControl w:val="0"/>
      <w:spacing w:after="120"/>
      <w:ind w:firstLine="567"/>
      <w:jc w:val="both"/>
    </w:pPr>
    <w:rPr>
      <w:szCs w:val="24"/>
    </w:rPr>
  </w:style>
  <w:style w:type="paragraph" w:customStyle="1" w:styleId="nadpis2">
    <w:name w:val="nadpis2"/>
    <w:basedOn w:val="nadpis"/>
    <w:autoRedefine/>
    <w:rsid w:val="00637FCC"/>
    <w:rPr>
      <w:b w:val="0"/>
      <w:caps w:val="0"/>
      <w:sz w:val="24"/>
      <w:szCs w:val="24"/>
    </w:rPr>
  </w:style>
  <w:style w:type="paragraph" w:customStyle="1" w:styleId="Normal">
    <w:name w:val="[Normal]"/>
    <w:rsid w:val="00637FC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Normln"/>
    <w:rsid w:val="0073306E"/>
    <w:pPr>
      <w:widowControl w:val="0"/>
      <w:spacing w:before="480" w:after="480"/>
      <w:ind w:left="851" w:hanging="851"/>
      <w:jc w:val="both"/>
    </w:pPr>
    <w:rPr>
      <w:b/>
      <w:noProof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334A1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4334A1"/>
    <w:rPr>
      <w:rFonts w:ascii="Arial" w:hAnsi="Arial"/>
      <w:sz w:val="24"/>
    </w:rPr>
  </w:style>
  <w:style w:type="paragraph" w:styleId="Zkladntext">
    <w:name w:val="Body Text"/>
    <w:basedOn w:val="Normln"/>
    <w:link w:val="ZkladntextChar"/>
    <w:rsid w:val="00612E7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612E70"/>
    <w:rPr>
      <w:rFonts w:ascii="Arial" w:hAnsi="Arial"/>
      <w:sz w:val="24"/>
    </w:rPr>
  </w:style>
  <w:style w:type="paragraph" w:customStyle="1" w:styleId="Radaploha1">
    <w:name w:val="Rada příloha č.1"/>
    <w:basedOn w:val="Normln"/>
    <w:rsid w:val="000E4EA2"/>
    <w:pPr>
      <w:widowControl w:val="0"/>
      <w:spacing w:after="120"/>
      <w:jc w:val="both"/>
    </w:pPr>
    <w:rPr>
      <w:noProof/>
      <w:u w:val="single"/>
    </w:rPr>
  </w:style>
  <w:style w:type="paragraph" w:customStyle="1" w:styleId="Smlouva-slovn2">
    <w:name w:val="Smlouva - číslování 2"/>
    <w:basedOn w:val="Normln"/>
    <w:link w:val="Smlouva-slovn2Char"/>
    <w:qFormat/>
    <w:rsid w:val="00A3503C"/>
    <w:pPr>
      <w:numPr>
        <w:numId w:val="36"/>
      </w:numPr>
      <w:spacing w:before="120" w:after="120"/>
      <w:jc w:val="both"/>
    </w:pPr>
    <w:rPr>
      <w:rFonts w:cs="Arial"/>
      <w:sz w:val="22"/>
      <w:szCs w:val="22"/>
    </w:rPr>
  </w:style>
  <w:style w:type="character" w:customStyle="1" w:styleId="Smlouva-slovn2Char">
    <w:name w:val="Smlouva - číslování 2 Char"/>
    <w:link w:val="Smlouva-slovn2"/>
    <w:rsid w:val="00A3503C"/>
    <w:rPr>
      <w:rFonts w:ascii="Arial" w:hAnsi="Arial" w:cs="Arial"/>
      <w:sz w:val="22"/>
      <w:szCs w:val="22"/>
    </w:rPr>
  </w:style>
  <w:style w:type="paragraph" w:customStyle="1" w:styleId="Smlouva-slovn1">
    <w:name w:val="Smlouva - číslování 1"/>
    <w:basedOn w:val="Zkladntextodsazen"/>
    <w:link w:val="Smlouva-slovn1Char"/>
    <w:qFormat/>
    <w:rsid w:val="00A3503C"/>
    <w:pPr>
      <w:numPr>
        <w:numId w:val="37"/>
      </w:numPr>
      <w:spacing w:before="120"/>
      <w:jc w:val="both"/>
    </w:pPr>
    <w:rPr>
      <w:rFonts w:cs="Arial"/>
      <w:sz w:val="22"/>
      <w:szCs w:val="22"/>
    </w:rPr>
  </w:style>
  <w:style w:type="character" w:customStyle="1" w:styleId="Smlouva-slovn1Char">
    <w:name w:val="Smlouva - číslování 1 Char"/>
    <w:link w:val="Smlouva-slovn1"/>
    <w:rsid w:val="00A3503C"/>
    <w:rPr>
      <w:rFonts w:ascii="Arial" w:hAnsi="Arial" w:cs="Arial"/>
      <w:sz w:val="22"/>
      <w:szCs w:val="22"/>
    </w:rPr>
  </w:style>
  <w:style w:type="paragraph" w:customStyle="1" w:styleId="Zkladntextodsazendek">
    <w:name w:val="Základní text odsazený řádek"/>
    <w:basedOn w:val="Normln"/>
    <w:rsid w:val="007F33EE"/>
    <w:pPr>
      <w:widowControl w:val="0"/>
      <w:spacing w:after="120"/>
      <w:ind w:firstLine="567"/>
      <w:jc w:val="both"/>
    </w:pPr>
    <w:rPr>
      <w:szCs w:val="24"/>
    </w:rPr>
  </w:style>
  <w:style w:type="paragraph" w:customStyle="1" w:styleId="nadpis2">
    <w:name w:val="nadpis2"/>
    <w:basedOn w:val="nadpis"/>
    <w:autoRedefine/>
    <w:rsid w:val="00637FCC"/>
    <w:rPr>
      <w:b w:val="0"/>
      <w:caps w:val="0"/>
      <w:sz w:val="24"/>
      <w:szCs w:val="24"/>
    </w:rPr>
  </w:style>
  <w:style w:type="paragraph" w:customStyle="1" w:styleId="Normal">
    <w:name w:val="[Normal]"/>
    <w:rsid w:val="00637FC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Normln"/>
    <w:rsid w:val="0073306E"/>
    <w:pPr>
      <w:widowControl w:val="0"/>
      <w:spacing w:before="480" w:after="480"/>
      <w:ind w:left="851" w:hanging="851"/>
      <w:jc w:val="both"/>
    </w:pPr>
    <w:rPr>
      <w:b/>
      <w:noProof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ZapisZM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ZapisZM2</Template>
  <TotalTime>1952</TotalTime>
  <Pages>35</Pages>
  <Words>10767</Words>
  <Characters>64108</Characters>
  <Application>Microsoft Office Word</Application>
  <DocSecurity>0</DocSecurity>
  <Lines>534</Lines>
  <Paragraphs>149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Program13</vt:lpstr>
    </vt:vector>
  </TitlesOfParts>
  <Company>Inflex, s.r.o.</Company>
  <LinksUpToDate>false</LinksUpToDate>
  <CharactersWithSpaces>74726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Program13</dc:title>
  <dc:creator>Trnková Zuzana</dc:creator>
  <cp:lastModifiedBy>Trnková Zuzana</cp:lastModifiedBy>
  <cp:revision>240</cp:revision>
  <cp:lastPrinted>2015-03-30T05:02:00Z</cp:lastPrinted>
  <dcterms:created xsi:type="dcterms:W3CDTF">2015-02-23T07:27:00Z</dcterms:created>
  <dcterms:modified xsi:type="dcterms:W3CDTF">2015-03-30T05:03:00Z</dcterms:modified>
</cp:coreProperties>
</file>