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2F3754" w:rsidRDefault="00D77E16" w:rsidP="00BD5D47">
      <w:pPr>
        <w:pStyle w:val="Zastupitelstvonadpisusnesen"/>
        <w:spacing w:after="360"/>
      </w:pPr>
      <w:r w:rsidRPr="002F3754">
        <w:t xml:space="preserve">USNESENÍ z </w:t>
      </w:r>
      <w:r w:rsidR="00666D18" w:rsidRPr="002F3754">
        <w:rPr>
          <w:lang w:val="en-US"/>
        </w:rPr>
        <w:t>58</w:t>
      </w:r>
      <w:r w:rsidR="00010DF0" w:rsidRPr="002F3754">
        <w:t xml:space="preserve">. </w:t>
      </w:r>
      <w:r w:rsidR="00666D18" w:rsidRPr="002F3754">
        <w:t>schůze Rady</w:t>
      </w:r>
      <w:r w:rsidR="00010DF0" w:rsidRPr="002F3754">
        <w:t xml:space="preserve"> Olomouckého kraje</w:t>
      </w:r>
      <w:r w:rsidR="001A7C3A" w:rsidRPr="002F3754">
        <w:t xml:space="preserve"> </w:t>
      </w:r>
      <w:r w:rsidR="00666D18" w:rsidRPr="002F3754">
        <w:t>konané</w:t>
      </w:r>
      <w:r w:rsidRPr="002F3754">
        <w:t xml:space="preserve"> dne </w:t>
      </w:r>
      <w:r w:rsidR="00666D18" w:rsidRPr="002F3754">
        <w:t>29. 1. 2015</w:t>
      </w:r>
    </w:p>
    <w:p w:rsidR="00D77E16" w:rsidRPr="002F3754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666D18">
        <w:tc>
          <w:tcPr>
            <w:tcW w:w="961" w:type="pct"/>
            <w:gridSpan w:val="2"/>
            <w:tcBorders>
              <w:bottom w:val="nil"/>
            </w:tcBorders>
          </w:tcPr>
          <w:p w:rsidR="00D77E16" w:rsidRPr="002F3754" w:rsidRDefault="00666D18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2F3754" w:rsidRDefault="00666D18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Program 58. schůze Rady Olomouckého kraje</w:t>
            </w:r>
          </w:p>
        </w:tc>
      </w:tr>
      <w:tr w:rsidR="002F3754" w:rsidRPr="002F3754" w:rsidTr="00666D1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2F3754" w:rsidRDefault="00666D18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666D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2F3754" w:rsidRDefault="00666D18" w:rsidP="00E64619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2F3754" w:rsidRDefault="00666D18" w:rsidP="00666D1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</w:t>
            </w:r>
            <w:r w:rsidR="00274B53" w:rsidRPr="002F3754">
              <w:t xml:space="preserve">upravený </w:t>
            </w:r>
            <w:r w:rsidRPr="002F3754">
              <w:t>program 58. schůze Rady Olomouckého kraje konané dne 29. 1. 2015</w:t>
            </w:r>
          </w:p>
        </w:tc>
      </w:tr>
      <w:tr w:rsidR="002F3754" w:rsidRPr="002F3754" w:rsidTr="00666D1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2F3754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666D1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2F3754" w:rsidRDefault="00D77E16" w:rsidP="00E64619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2F3754" w:rsidRDefault="00666D18" w:rsidP="00E64619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2F3754" w:rsidTr="00666D1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2F3754" w:rsidRDefault="00D77E16" w:rsidP="00E64619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2F3754" w:rsidRDefault="00666D18" w:rsidP="00E64619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1.1.</w:t>
            </w:r>
          </w:p>
        </w:tc>
      </w:tr>
    </w:tbl>
    <w:p w:rsidR="005F15E9" w:rsidRPr="002F3754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791846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791846" w:rsidP="00274B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791846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Kontrola plnění usnesení Zastupitelstva Olomouckého kraje</w:t>
            </w:r>
          </w:p>
        </w:tc>
      </w:tr>
      <w:tr w:rsidR="002F3754" w:rsidRPr="002F3754" w:rsidTr="007918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791846" w:rsidP="006E2412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7918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79184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791846" w:rsidP="0079184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</w:t>
            </w:r>
            <w:r w:rsidR="001F7F73" w:rsidRPr="002F3754">
              <w:t xml:space="preserve">upravenou </w:t>
            </w:r>
            <w:r w:rsidRPr="002F3754">
              <w:t>zprávu o kontrole plnění usnesení Zastupitelstva Olomouckého kraje ke dni 29. 1. 2015</w:t>
            </w:r>
          </w:p>
        </w:tc>
      </w:tr>
      <w:tr w:rsidR="002F3754" w:rsidRPr="002F3754" w:rsidTr="007918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1846" w:rsidRPr="002F3754" w:rsidRDefault="0079184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1846" w:rsidRPr="002F3754" w:rsidRDefault="00791846" w:rsidP="0079184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</w:t>
            </w:r>
          </w:p>
        </w:tc>
      </w:tr>
      <w:tr w:rsidR="002F3754" w:rsidRPr="002F3754" w:rsidTr="007918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1846" w:rsidRPr="002F3754" w:rsidRDefault="00791846" w:rsidP="00791846">
            <w:r w:rsidRPr="002F3754">
              <w:t>O: Ing. Jiří Rozbořil, hejtman Olomouckého kraje</w:t>
            </w:r>
          </w:p>
          <w:p w:rsidR="00791846" w:rsidRPr="002F3754" w:rsidRDefault="00791846" w:rsidP="00791846">
            <w:r w:rsidRPr="002F3754">
              <w:t>T: ZOK 20. 2. 2015</w:t>
            </w:r>
          </w:p>
        </w:tc>
      </w:tr>
      <w:tr w:rsidR="002F3754" w:rsidRPr="002F3754" w:rsidTr="007918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1846" w:rsidRPr="002F3754" w:rsidRDefault="0079184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1846" w:rsidRPr="002F3754" w:rsidRDefault="00791846" w:rsidP="0079184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vzít na vědomí zprávu o kontrole plnění usnesení Zastupitelstva Olomouckého kraje ke dni 29. 1. 2015</w:t>
            </w:r>
          </w:p>
        </w:tc>
      </w:tr>
      <w:tr w:rsidR="002F3754" w:rsidRPr="002F3754" w:rsidTr="007918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7918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79184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7918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79184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1.2.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B961E9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B961E9" w:rsidP="00274B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B961E9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Kontrola plnění usnesení Rady Olomouckého kraje</w:t>
            </w:r>
          </w:p>
        </w:tc>
      </w:tr>
      <w:tr w:rsidR="002F3754" w:rsidRPr="002F3754" w:rsidTr="00B961E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B961E9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B961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B961E9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B961E9" w:rsidP="00B961E9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zprávu o kontrole plnění usnesení Rady Olomouckého kraje</w:t>
            </w:r>
          </w:p>
        </w:tc>
      </w:tr>
      <w:tr w:rsidR="002F3754" w:rsidRPr="002F3754" w:rsidTr="00B961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61E9" w:rsidRPr="002F3754" w:rsidRDefault="00B961E9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61E9" w:rsidRPr="002F3754" w:rsidRDefault="00B961E9" w:rsidP="00B961E9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prodlužuje</w:t>
            </w:r>
            <w:r w:rsidRPr="002F3754">
              <w:t xml:space="preserve"> termíny plnění svých usnesení dle důvodové zprávy</w:t>
            </w:r>
          </w:p>
        </w:tc>
      </w:tr>
      <w:tr w:rsidR="002F3754" w:rsidRPr="002F3754" w:rsidTr="00B961E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B961E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B961E9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B961E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B961E9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1.3.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6F6F41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6F6F41" w:rsidP="00274B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6F6F41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 xml:space="preserve">Personální záležitosti Komise pro informatiku Rady Olomouckého kraje </w:t>
            </w:r>
          </w:p>
        </w:tc>
      </w:tr>
      <w:tr w:rsidR="002F3754" w:rsidRPr="002F3754" w:rsidTr="006F6F4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6F6F41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6F6F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6F6F41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6F6F41" w:rsidP="006F6F41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6F6F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6F41" w:rsidRPr="002F3754" w:rsidRDefault="006F6F41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6F41" w:rsidRPr="002F3754" w:rsidRDefault="006F6F41" w:rsidP="006F6F41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rezignaci Ing. Aloise Horáka na funkci člena Komise </w:t>
            </w:r>
            <w:r w:rsidRPr="002F3754">
              <w:lastRenderedPageBreak/>
              <w:t>pro informatiku Rady Olomouckého kraje dle důvodové zprávy</w:t>
            </w:r>
          </w:p>
        </w:tc>
      </w:tr>
      <w:tr w:rsidR="002F3754" w:rsidRPr="002F3754" w:rsidTr="006F6F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6F41" w:rsidRPr="002F3754" w:rsidRDefault="006F6F41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6F41" w:rsidRPr="002F3754" w:rsidRDefault="006F6F41" w:rsidP="006F6F41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jmenuje</w:t>
            </w:r>
            <w:r w:rsidRPr="002F3754">
              <w:t xml:space="preserve"> Mgr. Petra Hecla členem Komise pro informatiku Rady Olomouckého kraje s účinností od 30. 1. 2015</w:t>
            </w:r>
          </w:p>
        </w:tc>
      </w:tr>
      <w:tr w:rsidR="002F3754" w:rsidRPr="002F3754" w:rsidTr="006F6F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6F41" w:rsidRPr="002F3754" w:rsidRDefault="006F6F41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6F41" w:rsidRPr="002F3754" w:rsidRDefault="006F6F41" w:rsidP="006F6F41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vyhotovit novému členu Komise pro informatiku Rady Olomouckého kraje jmenovací dekret</w:t>
            </w:r>
          </w:p>
        </w:tc>
      </w:tr>
      <w:tr w:rsidR="002F3754" w:rsidRPr="002F3754" w:rsidTr="006F6F4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6F41" w:rsidRPr="002F3754" w:rsidRDefault="006F6F41" w:rsidP="006F6F41">
            <w:r w:rsidRPr="002F3754">
              <w:t>O: vedoucí odboru tajemníka hejtmana</w:t>
            </w:r>
          </w:p>
          <w:p w:rsidR="006F6F41" w:rsidRPr="002F3754" w:rsidRDefault="006F6F41" w:rsidP="006F6F41">
            <w:r w:rsidRPr="002F3754">
              <w:t>T: ihned</w:t>
            </w:r>
          </w:p>
        </w:tc>
      </w:tr>
      <w:tr w:rsidR="002F3754" w:rsidRPr="002F3754" w:rsidTr="006F6F4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6F6F4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F6F41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6F6F4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6F6F41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1.4.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F74F48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F74F48" w:rsidP="00274B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F74F48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Zápisy ze zasedání výborů Zastupitelstva Olomouckého kraje</w:t>
            </w:r>
          </w:p>
        </w:tc>
      </w:tr>
      <w:tr w:rsidR="002F3754" w:rsidRPr="002F3754" w:rsidTr="00F74F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F74F48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F74F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F74F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F74F48" w:rsidP="00F74F4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F74F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F48" w:rsidRPr="002F3754" w:rsidRDefault="00F74F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F48" w:rsidRPr="002F3754" w:rsidRDefault="00F74F48" w:rsidP="00F74F4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zápisy ze zasedání výborů Zastupitelstva Olomouckého kraje:</w:t>
            </w:r>
          </w:p>
          <w:p w:rsidR="00F74F48" w:rsidRPr="002F3754" w:rsidRDefault="00F74F48" w:rsidP="00F74F48">
            <w:pPr>
              <w:pStyle w:val="Normal"/>
              <w:spacing w:after="119"/>
              <w:jc w:val="both"/>
            </w:pPr>
            <w:r w:rsidRPr="002F3754">
              <w:t>a) Zápis z 11. zasedání Výboru pro zdravotnictví Zastupitelstva Olomouckého kraje konaného dne 29. 10. 2014</w:t>
            </w:r>
          </w:p>
          <w:p w:rsidR="00F74F48" w:rsidRPr="002F3754" w:rsidRDefault="00F74F48" w:rsidP="00F74F48">
            <w:pPr>
              <w:pStyle w:val="Normal"/>
              <w:spacing w:after="119"/>
              <w:jc w:val="both"/>
            </w:pPr>
            <w:r w:rsidRPr="002F3754">
              <w:t>b) Zápis z 10. zasedání Výboru pro regionální rozvoj Zastupitelstva Olomouckého kraje konaného dne 24. 11. 2014</w:t>
            </w:r>
          </w:p>
          <w:p w:rsidR="00F74F48" w:rsidRPr="002F3754" w:rsidRDefault="00F74F48" w:rsidP="00F74F48">
            <w:pPr>
              <w:pStyle w:val="Normal"/>
              <w:spacing w:after="119"/>
              <w:jc w:val="both"/>
            </w:pPr>
            <w:r w:rsidRPr="002F3754">
              <w:t>c) Zápis z 10. zasedání Kontrolního výboru Zastupitelstva Olomouckého kraje konaného dne 26. 11. 2014</w:t>
            </w:r>
          </w:p>
          <w:p w:rsidR="00F74F48" w:rsidRPr="002F3754" w:rsidRDefault="00F74F48" w:rsidP="00F74F48">
            <w:pPr>
              <w:pStyle w:val="Normal"/>
              <w:spacing w:after="119"/>
              <w:jc w:val="both"/>
            </w:pPr>
            <w:r w:rsidRPr="002F3754">
              <w:t>d) Zápis z 10. zasedání Finančního výboru Zastupitelstva Olomouckého kraje konaného dne 9. 12. 2014</w:t>
            </w:r>
          </w:p>
        </w:tc>
      </w:tr>
      <w:tr w:rsidR="002F3754" w:rsidRPr="002F3754" w:rsidTr="00F74F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F48" w:rsidRPr="002F3754" w:rsidRDefault="00F74F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F48" w:rsidRPr="002F3754" w:rsidRDefault="00F74F48" w:rsidP="00F74F48">
            <w:pPr>
              <w:pStyle w:val="Normal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administrativně zajistit předložení zápisů ze zasedání výborů Zastupitelstva Olomouckého kraje na jednání Zastupitelstva Olomouckého kraje</w:t>
            </w:r>
          </w:p>
        </w:tc>
      </w:tr>
      <w:tr w:rsidR="002F3754" w:rsidRPr="002F3754" w:rsidTr="00F74F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F48" w:rsidRPr="002F3754" w:rsidRDefault="00F74F48" w:rsidP="00F74F48">
            <w:r w:rsidRPr="002F3754">
              <w:t>O: vedoucí odboru tajemníka hejtmana</w:t>
            </w:r>
          </w:p>
          <w:p w:rsidR="00F74F48" w:rsidRPr="002F3754" w:rsidRDefault="00F74F48" w:rsidP="00F74F48">
            <w:r w:rsidRPr="002F3754">
              <w:t>T: ZOK 20. 2. 2015</w:t>
            </w:r>
          </w:p>
        </w:tc>
      </w:tr>
      <w:tr w:rsidR="002F3754" w:rsidRPr="002F3754" w:rsidTr="00F74F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F48" w:rsidRPr="002F3754" w:rsidRDefault="00F74F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F48" w:rsidRPr="002F3754" w:rsidRDefault="00F74F48" w:rsidP="00F74F48">
            <w:pPr>
              <w:pStyle w:val="Normal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vzít na vědomí zápisy ze zasedání výborů Zastupitelstva Olomouckého kraje</w:t>
            </w:r>
          </w:p>
        </w:tc>
      </w:tr>
      <w:tr w:rsidR="002F3754" w:rsidRPr="002F3754" w:rsidTr="00F74F4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F74F4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F74F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předsedové výborů zastupitelstva</w:t>
            </w:r>
          </w:p>
        </w:tc>
      </w:tr>
      <w:tr w:rsidR="00666D18" w:rsidRPr="002F3754" w:rsidTr="00F74F4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F74F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1.5.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B10C0F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B10C0F" w:rsidP="00274B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B10C0F" w:rsidP="0054545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Volba přísedících Krajského soudu v Ostravě, pobočky v</w:t>
            </w:r>
            <w:r w:rsidR="0054545D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Olomouci</w:t>
            </w:r>
          </w:p>
        </w:tc>
      </w:tr>
      <w:tr w:rsidR="002F3754" w:rsidRPr="002F3754" w:rsidTr="00B10C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B10C0F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B10C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B10C0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B10C0F" w:rsidP="00B10C0F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B10C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0C0F" w:rsidRPr="002F3754" w:rsidRDefault="00B10C0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0C0F" w:rsidRPr="002F3754" w:rsidRDefault="00B10C0F" w:rsidP="005454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návrhem na volbu nových přísedících Krajského soudu </w:t>
            </w:r>
            <w:r w:rsidRPr="002F3754">
              <w:lastRenderedPageBreak/>
              <w:t>v</w:t>
            </w:r>
            <w:r w:rsidR="0054545D" w:rsidRPr="002F3754">
              <w:t> </w:t>
            </w:r>
            <w:r w:rsidRPr="002F3754">
              <w:t>Ostravě dle důvodové zprávy</w:t>
            </w:r>
          </w:p>
        </w:tc>
      </w:tr>
      <w:tr w:rsidR="002F3754" w:rsidRPr="002F3754" w:rsidTr="00B10C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0C0F" w:rsidRPr="002F3754" w:rsidRDefault="00B10C0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0C0F" w:rsidRPr="002F3754" w:rsidRDefault="00B10C0F" w:rsidP="00B10C0F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na zasedání Zastupitelstva Olomouckého kraje materiál pro možnost zvolení nových přísedících Krajského soudu v Ostravě</w:t>
            </w:r>
          </w:p>
        </w:tc>
      </w:tr>
      <w:tr w:rsidR="002F3754" w:rsidRPr="002F3754" w:rsidTr="00B10C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0C0F" w:rsidRPr="002F3754" w:rsidRDefault="00B10C0F" w:rsidP="00B10C0F">
            <w:r w:rsidRPr="002F3754">
              <w:t>O: Ing. Jiří Rozbořil, hejtman Olomouckého kraje</w:t>
            </w:r>
          </w:p>
          <w:p w:rsidR="00B10C0F" w:rsidRPr="002F3754" w:rsidRDefault="00B10C0F" w:rsidP="00B10C0F">
            <w:r w:rsidRPr="002F3754">
              <w:t>T: ZOK 20. 2. 2015</w:t>
            </w:r>
          </w:p>
        </w:tc>
      </w:tr>
      <w:tr w:rsidR="002F3754" w:rsidRPr="002F3754" w:rsidTr="00B10C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0C0F" w:rsidRPr="002F3754" w:rsidRDefault="00B10C0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0C0F" w:rsidRPr="002F3754" w:rsidRDefault="00B10C0F" w:rsidP="005454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zvolit nové přísedící Krajského soudu v Ostravě dle návrhu obsaženého v</w:t>
            </w:r>
            <w:r w:rsidR="0054545D" w:rsidRPr="002F3754">
              <w:t> </w:t>
            </w:r>
            <w:r w:rsidRPr="002F3754">
              <w:t>důvodové zprávě</w:t>
            </w:r>
          </w:p>
        </w:tc>
      </w:tr>
      <w:tr w:rsidR="002F3754" w:rsidRPr="002F3754" w:rsidTr="00B10C0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B10C0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B10C0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B10C0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B10C0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1.6.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6D6ED0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6D6ED0" w:rsidP="00274B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6D6ED0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Zahraniční pracovní cesta do provincií Yunnan a Fujian (Čína) – závěrečná zpráva</w:t>
            </w:r>
          </w:p>
        </w:tc>
      </w:tr>
      <w:tr w:rsidR="002F3754" w:rsidRPr="002F3754" w:rsidTr="006D6E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6D6ED0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6D6E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6D6ED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6D6ED0" w:rsidP="006D6ED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6D6E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6ED0" w:rsidRPr="002F3754" w:rsidRDefault="006D6ED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6ED0" w:rsidRPr="002F3754" w:rsidRDefault="006D6ED0" w:rsidP="006D6ED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zajistit realizaci závěrů a doporučení dle důvodové zprávy</w:t>
            </w:r>
          </w:p>
        </w:tc>
      </w:tr>
      <w:tr w:rsidR="002F3754" w:rsidRPr="002F3754" w:rsidTr="006D6E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6ED0" w:rsidRPr="002F3754" w:rsidRDefault="006D6ED0" w:rsidP="006D6ED0">
            <w:r w:rsidRPr="002F3754">
              <w:t>O: vedoucí odboru tajemníka hejtmana, vedoucí odboru strategického rozvoje kraje</w:t>
            </w:r>
          </w:p>
          <w:p w:rsidR="006D6ED0" w:rsidRPr="002F3754" w:rsidRDefault="006D6ED0" w:rsidP="006D6ED0">
            <w:r w:rsidRPr="002F3754">
              <w:t>T: 7. 5. 2015</w:t>
            </w:r>
          </w:p>
        </w:tc>
      </w:tr>
      <w:tr w:rsidR="002F3754" w:rsidRPr="002F3754" w:rsidTr="006D6ED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6D6ED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D6ED0" w:rsidP="0054545D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kraje; Bc.</w:t>
            </w:r>
            <w:r w:rsidR="0054545D" w:rsidRPr="002F3754">
              <w:rPr>
                <w:sz w:val="24"/>
                <w:szCs w:val="24"/>
              </w:rPr>
              <w:t> </w:t>
            </w:r>
            <w:r w:rsidRPr="002F3754">
              <w:rPr>
                <w:sz w:val="24"/>
                <w:szCs w:val="24"/>
              </w:rPr>
              <w:t>Pavel</w:t>
            </w:r>
            <w:r w:rsidR="0054545D" w:rsidRPr="002F3754">
              <w:rPr>
                <w:sz w:val="24"/>
                <w:szCs w:val="24"/>
              </w:rPr>
              <w:t> </w:t>
            </w:r>
            <w:r w:rsidRPr="002F3754">
              <w:rPr>
                <w:sz w:val="24"/>
                <w:szCs w:val="24"/>
              </w:rPr>
              <w:t>Šoltys,</w:t>
            </w:r>
            <w:r w:rsidR="0054545D" w:rsidRPr="002F3754">
              <w:rPr>
                <w:sz w:val="24"/>
                <w:szCs w:val="24"/>
              </w:rPr>
              <w:t> </w:t>
            </w:r>
            <w:r w:rsidRPr="002F3754">
              <w:rPr>
                <w:sz w:val="24"/>
                <w:szCs w:val="24"/>
              </w:rPr>
              <w:t>DiS., náměstek hejtmana</w:t>
            </w:r>
          </w:p>
        </w:tc>
      </w:tr>
      <w:tr w:rsidR="00666D18" w:rsidRPr="002F3754" w:rsidTr="006D6ED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6D6ED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1.7.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487E57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487E57" w:rsidP="00274B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487E57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Zahraniční pracovní cesta do Kostromské oblasti (Ruská federace) – závěrečná zpráva</w:t>
            </w:r>
          </w:p>
        </w:tc>
      </w:tr>
      <w:tr w:rsidR="002F3754" w:rsidRPr="002F3754" w:rsidTr="00487E5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487E57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487E5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487E5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487E57" w:rsidP="00487E57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487E5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87E57" w:rsidRPr="002F3754" w:rsidRDefault="00487E5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87E57" w:rsidRPr="002F3754" w:rsidRDefault="00487E57" w:rsidP="00487E57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zajistit realizaci závěrů a doporučení dle důvodové zprávy</w:t>
            </w:r>
          </w:p>
        </w:tc>
      </w:tr>
      <w:tr w:rsidR="002F3754" w:rsidRPr="002F3754" w:rsidTr="00487E5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87E57" w:rsidRPr="002F3754" w:rsidRDefault="00487E57" w:rsidP="00487E57">
            <w:r w:rsidRPr="002F3754">
              <w:t>O: vedoucí odboru tajemníka hejtmana, vedoucí odboru školství, mládeže a tělovýchovy</w:t>
            </w:r>
          </w:p>
          <w:p w:rsidR="00487E57" w:rsidRPr="002F3754" w:rsidRDefault="00487E57" w:rsidP="00487E57">
            <w:r w:rsidRPr="002F3754">
              <w:t>T: 7. 5. 2015</w:t>
            </w:r>
          </w:p>
        </w:tc>
      </w:tr>
      <w:tr w:rsidR="002F3754" w:rsidRPr="002F3754" w:rsidTr="00487E5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487E5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487E5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kraje; Ing. Zdeněk Švec, náměstek hejtmana</w:t>
            </w:r>
          </w:p>
        </w:tc>
      </w:tr>
      <w:tr w:rsidR="00666D18" w:rsidRPr="002F3754" w:rsidTr="00487E5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487E5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1.8.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F66AEE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F66AEE" w:rsidP="00274B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lastRenderedPageBreak/>
              <w:t>UR/58/9/2015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F66AEE" w:rsidP="0054545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Výroční zpráva Olomouckého kraje – Krajského úřadu Olomouckého kraje za rok 2014 podle zákona č. 106/1999 Sb., o</w:t>
            </w:r>
            <w:r w:rsidR="0054545D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svobodném přístupu k informacím</w:t>
            </w:r>
          </w:p>
        </w:tc>
      </w:tr>
      <w:tr w:rsidR="002F3754" w:rsidRPr="002F3754" w:rsidTr="00F66A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F66AEE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F66A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F66AE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F66AEE" w:rsidP="005454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Výroční zprávu Olomouckého kraje – Krajského úřadu Olomouckého kraje za rok 2014 podle zákona č. 106/1999 Sb., o</w:t>
            </w:r>
            <w:r w:rsidR="0054545D" w:rsidRPr="002F3754">
              <w:t> </w:t>
            </w:r>
            <w:r w:rsidRPr="002F3754">
              <w:t>svobodném přístupu k informacím</w:t>
            </w:r>
          </w:p>
        </w:tc>
      </w:tr>
      <w:tr w:rsidR="002F3754" w:rsidRPr="002F3754" w:rsidTr="00F66A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6AEE" w:rsidRPr="002F3754" w:rsidRDefault="00F66AE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6AEE" w:rsidRPr="002F3754" w:rsidRDefault="00F66AEE" w:rsidP="00F66AEE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zveřejnit Výroční zprávu Olomouckého kraje – Krajského úřadu Olomouckého kraje za rok 2014 podle zákona č. 106/1999 Sb., o svobodném přístupu k informacím v zákonné lhůtě do 1. 3. 2015 na webových stránkách Olomouckého kraje</w:t>
            </w:r>
          </w:p>
        </w:tc>
      </w:tr>
      <w:tr w:rsidR="002F3754" w:rsidRPr="002F3754" w:rsidTr="00F66A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6AEE" w:rsidRPr="002F3754" w:rsidRDefault="00F66AEE" w:rsidP="00F66AEE">
            <w:r w:rsidRPr="002F3754">
              <w:t>O: vedoucí odboru tajemníka hejtmana</w:t>
            </w:r>
          </w:p>
          <w:p w:rsidR="00F66AEE" w:rsidRPr="002F3754" w:rsidRDefault="00F66AEE" w:rsidP="00F66AEE">
            <w:r w:rsidRPr="002F3754">
              <w:t>T: 5. 3. 2015</w:t>
            </w:r>
          </w:p>
        </w:tc>
      </w:tr>
      <w:tr w:rsidR="002F3754" w:rsidRPr="002F3754" w:rsidTr="00F66AE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F66AE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F66AE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F66AE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F66AE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1.9.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D830BF">
        <w:tc>
          <w:tcPr>
            <w:tcW w:w="961" w:type="pct"/>
            <w:gridSpan w:val="2"/>
            <w:tcBorders>
              <w:bottom w:val="nil"/>
            </w:tcBorders>
          </w:tcPr>
          <w:p w:rsidR="00D830BF" w:rsidRPr="002F3754" w:rsidRDefault="00D830BF" w:rsidP="00D830B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830BF" w:rsidRPr="002F3754" w:rsidRDefault="00D830BF" w:rsidP="00D830B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 xml:space="preserve">Personální záležitosti Výboru pro regionální rozvoj Zastupitelstva Olomouckého kraje </w:t>
            </w:r>
          </w:p>
        </w:tc>
      </w:tr>
      <w:tr w:rsidR="002F3754" w:rsidRPr="002F3754" w:rsidTr="00D830B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830BF" w:rsidRPr="002F3754" w:rsidRDefault="00D830BF" w:rsidP="00D830BF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D830B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830BF" w:rsidRPr="002F3754" w:rsidRDefault="00D830BF" w:rsidP="00D830BF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0BF" w:rsidRPr="002F3754" w:rsidRDefault="00D830BF" w:rsidP="00D830BF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D830B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0BF" w:rsidRPr="002F3754" w:rsidRDefault="00D830BF" w:rsidP="00D830BF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0BF" w:rsidRPr="002F3754" w:rsidRDefault="00D830BF" w:rsidP="00D830BF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</w:t>
            </w:r>
          </w:p>
        </w:tc>
      </w:tr>
      <w:tr w:rsidR="002F3754" w:rsidRPr="002F3754" w:rsidTr="00D830B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0BF" w:rsidRPr="002F3754" w:rsidRDefault="00D830BF" w:rsidP="00D830BF">
            <w:r w:rsidRPr="002F3754">
              <w:t>O: Ing. Jiří Rozbořil, hejtman Olomouckého kraje</w:t>
            </w:r>
          </w:p>
          <w:p w:rsidR="00D830BF" w:rsidRPr="002F3754" w:rsidRDefault="00D830BF" w:rsidP="00D830BF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2F3754">
              <w:t>T: ZOK 20. 2. 2015</w:t>
            </w:r>
          </w:p>
        </w:tc>
      </w:tr>
      <w:tr w:rsidR="002F3754" w:rsidRPr="002F3754" w:rsidTr="00D830B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0BF" w:rsidRPr="002F3754" w:rsidRDefault="00D830BF" w:rsidP="00D830BF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0BF" w:rsidRPr="002F3754" w:rsidRDefault="00D830BF" w:rsidP="005454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vzít na vědomí rezignaci člena Výboru pro regionální rozvoj Zastupitelstva Olomouckého kraje Ing. Jiřího Krátkého a zvolit Ing. Jiřího Tomáška členem Výboru pro regionální rozvoj Zastupitelstva Olomouckého kraje s účinností od</w:t>
            </w:r>
            <w:r w:rsidR="0054545D" w:rsidRPr="002F3754">
              <w:t> </w:t>
            </w:r>
            <w:r w:rsidRPr="002F3754">
              <w:t>21. 2. 2015</w:t>
            </w:r>
          </w:p>
        </w:tc>
      </w:tr>
      <w:tr w:rsidR="002F3754" w:rsidRPr="002F3754" w:rsidTr="00D830B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830BF" w:rsidRPr="002F3754" w:rsidRDefault="00D830BF" w:rsidP="00D830BF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D830B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830BF" w:rsidRPr="002F3754" w:rsidRDefault="00D830BF" w:rsidP="00D830BF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830BF" w:rsidRPr="002F3754" w:rsidRDefault="00D830BF" w:rsidP="00D830BF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830BF" w:rsidRPr="002F3754" w:rsidTr="00D830B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830BF" w:rsidRPr="002F3754" w:rsidRDefault="00D830BF" w:rsidP="00D830BF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830BF" w:rsidRPr="002F3754" w:rsidRDefault="00D830BF" w:rsidP="00D830BF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1.10.</w:t>
            </w:r>
          </w:p>
        </w:tc>
      </w:tr>
    </w:tbl>
    <w:p w:rsidR="00D830BF" w:rsidRPr="002F3754" w:rsidRDefault="00D830BF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195B92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195B92" w:rsidP="00274B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195B92" w:rsidP="0054545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Rozpočet Olomouckého kraje 2014 - plnění rozpočtu k</w:t>
            </w:r>
            <w:r w:rsidR="0054545D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30.</w:t>
            </w:r>
            <w:r w:rsidR="0054545D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11.</w:t>
            </w:r>
            <w:r w:rsidR="0054545D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2014</w:t>
            </w:r>
          </w:p>
        </w:tc>
      </w:tr>
      <w:tr w:rsidR="002F3754" w:rsidRPr="002F3754" w:rsidTr="00195B9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195B92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195B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195B9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195B92" w:rsidP="00195B9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195B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5B92" w:rsidRPr="002F3754" w:rsidRDefault="00195B9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5B92" w:rsidRPr="002F3754" w:rsidRDefault="00195B92" w:rsidP="007234B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plnění rozpočtu Olomouckého kraje k</w:t>
            </w:r>
            <w:r w:rsidR="007234B2" w:rsidRPr="002F3754">
              <w:t xml:space="preserve"> </w:t>
            </w:r>
            <w:r w:rsidRPr="002F3754">
              <w:t>30. 11. 2014</w:t>
            </w:r>
          </w:p>
        </w:tc>
      </w:tr>
      <w:tr w:rsidR="002F3754" w:rsidRPr="002F3754" w:rsidTr="00195B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5B92" w:rsidRPr="002F3754" w:rsidRDefault="00195B9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5B92" w:rsidRPr="002F3754" w:rsidRDefault="00195B92" w:rsidP="00195B9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</w:t>
            </w:r>
          </w:p>
        </w:tc>
      </w:tr>
      <w:tr w:rsidR="002F3754" w:rsidRPr="002F3754" w:rsidTr="00195B9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5B92" w:rsidRPr="002F3754" w:rsidRDefault="00195B92" w:rsidP="00195B92">
            <w:r w:rsidRPr="002F3754">
              <w:lastRenderedPageBreak/>
              <w:t>O: Ing. Jiří Rozbořil, hejtman Olomouckého kraje, vedoucí odboru ekonomického</w:t>
            </w:r>
          </w:p>
          <w:p w:rsidR="00195B92" w:rsidRPr="002F3754" w:rsidRDefault="00195B92" w:rsidP="00195B92">
            <w:r w:rsidRPr="002F3754">
              <w:t>T: ZOK 20. 2. 2015</w:t>
            </w:r>
          </w:p>
        </w:tc>
      </w:tr>
      <w:tr w:rsidR="002F3754" w:rsidRPr="002F3754" w:rsidTr="00195B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5B92" w:rsidRPr="002F3754" w:rsidRDefault="00195B9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5B92" w:rsidRPr="002F3754" w:rsidRDefault="00195B92" w:rsidP="00195B9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vzít na vědomí plnění rozpočtu Olomouckého kraje k 30. 11. 2014</w:t>
            </w:r>
          </w:p>
        </w:tc>
      </w:tr>
      <w:tr w:rsidR="002F3754" w:rsidRPr="002F3754" w:rsidTr="00195B9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195B9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195B9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195B9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195B9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2.1.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B26C6E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B26C6E" w:rsidP="003C5FB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</w:t>
            </w:r>
            <w:r w:rsidR="003C5FB3" w:rsidRPr="002F3754">
              <w:rPr>
                <w:szCs w:val="24"/>
              </w:rPr>
              <w:t>2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B26C6E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Rozpočet Olomouckého kraje 2015 - rozpočtové změny</w:t>
            </w:r>
          </w:p>
        </w:tc>
      </w:tr>
      <w:tr w:rsidR="002F3754" w:rsidRPr="002F3754" w:rsidTr="00B26C6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B26C6E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B26C6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B26C6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B26C6E" w:rsidP="00B26C6E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</w:t>
            </w:r>
            <w:r w:rsidR="00B00A42" w:rsidRPr="002F3754">
              <w:t xml:space="preserve">upravenou </w:t>
            </w:r>
            <w:r w:rsidRPr="002F3754">
              <w:t>důvodovou zprávu</w:t>
            </w:r>
          </w:p>
        </w:tc>
      </w:tr>
      <w:tr w:rsidR="002F3754" w:rsidRPr="002F3754" w:rsidTr="00B26C6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6C6E" w:rsidRPr="002F3754" w:rsidRDefault="00B26C6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6C6E" w:rsidRPr="002F3754" w:rsidRDefault="00B26C6E" w:rsidP="00B26C6E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rozpočtové změny v</w:t>
            </w:r>
            <w:r w:rsidR="00B00A42" w:rsidRPr="002F3754">
              <w:t xml:space="preserve"> upravené </w:t>
            </w:r>
            <w:r w:rsidRPr="002F3754">
              <w:t>Příloze č. 1</w:t>
            </w:r>
          </w:p>
        </w:tc>
      </w:tr>
      <w:tr w:rsidR="002F3754" w:rsidRPr="002F3754" w:rsidTr="00B26C6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6C6E" w:rsidRPr="002F3754" w:rsidRDefault="00B26C6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6C6E" w:rsidRPr="002F3754" w:rsidRDefault="00B26C6E" w:rsidP="00B26C6E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rozpočtovými změnami v Příloze č. 2</w:t>
            </w:r>
          </w:p>
        </w:tc>
      </w:tr>
      <w:tr w:rsidR="002F3754" w:rsidRPr="002F3754" w:rsidTr="00B26C6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6C6E" w:rsidRPr="002F3754" w:rsidRDefault="00B26C6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6C6E" w:rsidRPr="002F3754" w:rsidRDefault="00B26C6E" w:rsidP="00B26C6E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zprávu na zasedání Zastupitelstva Olomouckého kraje</w:t>
            </w:r>
          </w:p>
        </w:tc>
      </w:tr>
      <w:tr w:rsidR="002F3754" w:rsidRPr="002F3754" w:rsidTr="00B26C6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6C6E" w:rsidRPr="002F3754" w:rsidRDefault="00B26C6E" w:rsidP="00B26C6E">
            <w:r w:rsidRPr="002F3754">
              <w:t>O: Ing. Jiří Rozbořil, hejtman Olomouckého kraje, vedoucí odboru ekonomického</w:t>
            </w:r>
          </w:p>
          <w:p w:rsidR="00B26C6E" w:rsidRPr="002F3754" w:rsidRDefault="00B26C6E" w:rsidP="00B26C6E">
            <w:r w:rsidRPr="002F3754">
              <w:t>T: ZOK 20. 2. 2015</w:t>
            </w:r>
          </w:p>
        </w:tc>
      </w:tr>
      <w:tr w:rsidR="002F3754" w:rsidRPr="002F3754" w:rsidTr="00B26C6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6C6E" w:rsidRPr="002F3754" w:rsidRDefault="00B26C6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6C6E" w:rsidRPr="002F3754" w:rsidRDefault="00B26C6E" w:rsidP="00B26C6E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</w:t>
            </w:r>
          </w:p>
          <w:p w:rsidR="00B26C6E" w:rsidRPr="002F3754" w:rsidRDefault="00B26C6E" w:rsidP="00B26C6E">
            <w:pPr>
              <w:pStyle w:val="Normal"/>
              <w:spacing w:after="119"/>
              <w:jc w:val="both"/>
            </w:pPr>
            <w:r w:rsidRPr="002F3754">
              <w:t>a) vzít na vědomí rozpočtové změny v Příloze č. 1</w:t>
            </w:r>
          </w:p>
          <w:p w:rsidR="00B26C6E" w:rsidRPr="002F3754" w:rsidRDefault="00B26C6E" w:rsidP="00B26C6E">
            <w:pPr>
              <w:pStyle w:val="Normal"/>
              <w:spacing w:after="119"/>
              <w:jc w:val="both"/>
            </w:pPr>
            <w:r w:rsidRPr="002F3754">
              <w:t>b) schválit rozpočtové změny v Příloze č. 2</w:t>
            </w:r>
          </w:p>
        </w:tc>
      </w:tr>
      <w:tr w:rsidR="002F3754" w:rsidRPr="002F3754" w:rsidTr="00B26C6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B26C6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B26C6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B26C6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B26C6E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2.3.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6E74C8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6E74C8" w:rsidP="00381F3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</w:t>
            </w:r>
            <w:r w:rsidR="00381F37" w:rsidRPr="002F3754">
              <w:rPr>
                <w:szCs w:val="24"/>
              </w:rPr>
              <w:t>3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6E74C8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Rozpočet Olomouckého kraje 2015 - příspěvek na výkon státní správy obcím Olomouckého kraje na rok 2015</w:t>
            </w:r>
          </w:p>
        </w:tc>
      </w:tr>
      <w:tr w:rsidR="002F3754" w:rsidRPr="002F3754" w:rsidTr="006E74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6E74C8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6E74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6E74C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4C8" w:rsidRPr="002F3754" w:rsidRDefault="006E74C8" w:rsidP="006E74C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</w:t>
            </w:r>
          </w:p>
          <w:p w:rsidR="006E74C8" w:rsidRPr="002F3754" w:rsidRDefault="006E74C8" w:rsidP="006E74C8">
            <w:pPr>
              <w:pStyle w:val="Normal"/>
              <w:spacing w:after="119"/>
              <w:jc w:val="both"/>
            </w:pPr>
            <w:r w:rsidRPr="002F3754">
              <w:t>a) důvodovou zprávu</w:t>
            </w:r>
          </w:p>
          <w:p w:rsidR="00666D18" w:rsidRPr="002F3754" w:rsidRDefault="006E74C8" w:rsidP="006E74C8">
            <w:pPr>
              <w:pStyle w:val="Normal"/>
              <w:spacing w:after="119"/>
              <w:jc w:val="both"/>
            </w:pPr>
            <w:r w:rsidRPr="002F3754">
              <w:t>b) rozpis příspěvku na výkon státní správy obcím Olomouckého kraje na rok 2015 dle důvodové zprávy</w:t>
            </w:r>
          </w:p>
        </w:tc>
      </w:tr>
      <w:tr w:rsidR="002F3754" w:rsidRPr="002F3754" w:rsidTr="006E74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4C8" w:rsidRPr="002F3754" w:rsidRDefault="006E74C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4C8" w:rsidRPr="002F3754" w:rsidRDefault="006E74C8" w:rsidP="006E74C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</w:t>
            </w:r>
          </w:p>
        </w:tc>
      </w:tr>
      <w:tr w:rsidR="002F3754" w:rsidRPr="002F3754" w:rsidTr="006E74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4C8" w:rsidRPr="002F3754" w:rsidRDefault="006E74C8" w:rsidP="006E74C8">
            <w:r w:rsidRPr="002F3754">
              <w:t>O: Ing. Jiří Rozbořil, hejtman Olomouckého kraje, vedoucí odboru ekonomického</w:t>
            </w:r>
          </w:p>
          <w:p w:rsidR="006E74C8" w:rsidRPr="002F3754" w:rsidRDefault="006E74C8" w:rsidP="006E74C8">
            <w:r w:rsidRPr="002F3754">
              <w:t>T: ZOK 20. 2. 2015</w:t>
            </w:r>
          </w:p>
        </w:tc>
      </w:tr>
      <w:tr w:rsidR="002F3754" w:rsidRPr="002F3754" w:rsidTr="006E74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4C8" w:rsidRPr="002F3754" w:rsidRDefault="006E74C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4C8" w:rsidRPr="002F3754" w:rsidRDefault="006E74C8" w:rsidP="006E74C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vzít na vědomí rozpis příspěvku na výkon státní správy obcím Olomouckého kraje na rok 2015 dle důvodové zprávy</w:t>
            </w:r>
          </w:p>
        </w:tc>
      </w:tr>
      <w:tr w:rsidR="002F3754" w:rsidRPr="002F3754" w:rsidTr="006E74C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6E74C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E74C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6E74C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6E74C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2.4.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72195D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72195D" w:rsidP="00381F3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</w:t>
            </w:r>
            <w:r w:rsidR="00381F37" w:rsidRPr="002F3754">
              <w:rPr>
                <w:szCs w:val="24"/>
              </w:rPr>
              <w:t>4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72195D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Rozpočet Olomouckého kraje 2015 – závazné ukazatele příspěvkových organizací</w:t>
            </w:r>
          </w:p>
        </w:tc>
      </w:tr>
      <w:tr w:rsidR="002F3754" w:rsidRPr="002F3754" w:rsidTr="0072195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72195D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7219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72195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72195D" w:rsidP="007219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7219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195D" w:rsidRPr="002F3754" w:rsidRDefault="0072195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195D" w:rsidRPr="002F3754" w:rsidRDefault="0072195D" w:rsidP="005454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změnu závazného ukazatele příspěvkových organizací dle</w:t>
            </w:r>
            <w:r w:rsidR="0054545D" w:rsidRPr="002F3754">
              <w:t> </w:t>
            </w:r>
            <w:r w:rsidRPr="002F3754">
              <w:t>důvodové zprávy</w:t>
            </w:r>
          </w:p>
        </w:tc>
      </w:tr>
      <w:tr w:rsidR="002F3754" w:rsidRPr="002F3754" w:rsidTr="0072195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72195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72195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72195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72195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2.5.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20231C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20231C" w:rsidP="00381F3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</w:t>
            </w:r>
            <w:r w:rsidR="00381F37" w:rsidRPr="002F3754">
              <w:rPr>
                <w:szCs w:val="24"/>
              </w:rPr>
              <w:t>5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20231C" w:rsidP="007234B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Rozpočet Olomouckého kraje 2015 - vývoj daňových příjmů -leden 2015</w:t>
            </w:r>
          </w:p>
        </w:tc>
      </w:tr>
      <w:tr w:rsidR="002F3754" w:rsidRPr="002F3754" w:rsidTr="002023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20231C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2023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20231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20231C" w:rsidP="0020231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20231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20231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20231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20231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20231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2.6.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F24660">
        <w:tc>
          <w:tcPr>
            <w:tcW w:w="961" w:type="pct"/>
            <w:gridSpan w:val="2"/>
            <w:tcBorders>
              <w:bottom w:val="nil"/>
            </w:tcBorders>
          </w:tcPr>
          <w:p w:rsidR="00FE51C1" w:rsidRPr="002F3754" w:rsidRDefault="00FE51C1" w:rsidP="00381F3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</w:t>
            </w:r>
            <w:r w:rsidR="00381F37" w:rsidRPr="002F3754">
              <w:rPr>
                <w:szCs w:val="24"/>
              </w:rPr>
              <w:t>6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FE51C1" w:rsidRPr="002F3754" w:rsidRDefault="00D540BF" w:rsidP="00D540B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Rozpočet Olomouckého kraje 2015 - Významné projekty Olomouckého kraje</w:t>
            </w:r>
          </w:p>
        </w:tc>
      </w:tr>
      <w:tr w:rsidR="002F3754" w:rsidRPr="002F3754" w:rsidTr="00F246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E51C1" w:rsidRPr="002F3754" w:rsidRDefault="00FE51C1" w:rsidP="00F24660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FE51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F24660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</w:t>
            </w:r>
            <w:r w:rsidR="00AE487E" w:rsidRPr="002F3754">
              <w:t xml:space="preserve">upravenou </w:t>
            </w:r>
            <w:r w:rsidRPr="002F3754">
              <w:t>důvodovou zprávu</w:t>
            </w:r>
          </w:p>
        </w:tc>
      </w:tr>
      <w:tr w:rsidR="002F3754" w:rsidRPr="002F3754" w:rsidTr="00F246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F24660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znění vzorové smlouvy o poskytnutí příspěvku na Významné projekty Olomouckého kraje dle Přílohy č. 2 důvodové zprávy</w:t>
            </w:r>
          </w:p>
        </w:tc>
      </w:tr>
      <w:tr w:rsidR="002F3754" w:rsidRPr="002F3754" w:rsidTr="00F246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F24660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</w:t>
            </w:r>
          </w:p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t xml:space="preserve">a) s návrhem realizace Významných projektů v částce </w:t>
            </w:r>
            <w:r w:rsidR="00074826" w:rsidRPr="002F3754">
              <w:t>6 </w:t>
            </w:r>
            <w:r w:rsidR="00AE487E" w:rsidRPr="002F3754">
              <w:t>4</w:t>
            </w:r>
            <w:r w:rsidR="00074826" w:rsidRPr="002F3754">
              <w:t>05 000 </w:t>
            </w:r>
            <w:r w:rsidRPr="002F3754">
              <w:t xml:space="preserve">Kč dle </w:t>
            </w:r>
            <w:r w:rsidR="00690938" w:rsidRPr="002F3754">
              <w:t xml:space="preserve">upravené </w:t>
            </w:r>
            <w:r w:rsidRPr="002F3754">
              <w:t>Přílohy č.</w:t>
            </w:r>
            <w:r w:rsidR="00B820A0" w:rsidRPr="002F3754">
              <w:t xml:space="preserve"> </w:t>
            </w:r>
            <w:r w:rsidRPr="002F3754">
              <w:t>1 důvodové zprávy</w:t>
            </w:r>
          </w:p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t>b) s úpravou Pravidel pro čerpání finančních příspěvků určených na Významné projekty Olomouckého kraje pro rok 2015</w:t>
            </w:r>
          </w:p>
          <w:p w:rsidR="00EF1F3F" w:rsidRPr="002F3754" w:rsidRDefault="00EF1F3F" w:rsidP="007234B2">
            <w:pPr>
              <w:pStyle w:val="Normal"/>
              <w:spacing w:after="119"/>
              <w:jc w:val="both"/>
            </w:pPr>
            <w:r w:rsidRPr="002F3754">
              <w:t>c) s poskytnutím příspěvku Nadačnímu fondu Centra bakalářských studií v</w:t>
            </w:r>
            <w:r w:rsidR="007234B2" w:rsidRPr="002F3754">
              <w:t> </w:t>
            </w:r>
            <w:r w:rsidRPr="002F3754">
              <w:t>Šumperku, IČ</w:t>
            </w:r>
            <w:r w:rsidR="00F24660" w:rsidRPr="002F3754">
              <w:t>:</w:t>
            </w:r>
            <w:r w:rsidRPr="002F3754">
              <w:t xml:space="preserve"> 26808153, Jesenická 31, 787 01 Šumperk, ve výši 300 000 Kč</w:t>
            </w:r>
          </w:p>
        </w:tc>
      </w:tr>
      <w:tr w:rsidR="002F3754" w:rsidRPr="002F3754" w:rsidTr="00F246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F24660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</w:t>
            </w:r>
          </w:p>
        </w:tc>
      </w:tr>
      <w:tr w:rsidR="002F3754" w:rsidRPr="002F3754" w:rsidTr="00F246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EF1F3F">
            <w:r w:rsidRPr="002F3754">
              <w:t>O: Ing. Jiří Rozbořil, hejtman Olomouckého kraje</w:t>
            </w:r>
          </w:p>
          <w:p w:rsidR="00FE51C1" w:rsidRPr="002F3754" w:rsidRDefault="00EF1F3F" w:rsidP="00EF1F3F">
            <w:r w:rsidRPr="002F3754">
              <w:t>T: ZOK 20. 2. 2015</w:t>
            </w:r>
          </w:p>
        </w:tc>
      </w:tr>
      <w:tr w:rsidR="002F3754" w:rsidRPr="002F3754" w:rsidTr="00F246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F24660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</w:t>
            </w:r>
          </w:p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t>a) schválit předložený materiál realizace Významných projektů dle Přílohy č.</w:t>
            </w:r>
            <w:r w:rsidR="00B820A0" w:rsidRPr="002F3754">
              <w:t xml:space="preserve"> </w:t>
            </w:r>
            <w:r w:rsidRPr="002F3754">
              <w:t>1</w:t>
            </w:r>
            <w:r w:rsidR="00E4598D" w:rsidRPr="002F3754">
              <w:t xml:space="preserve"> </w:t>
            </w:r>
            <w:r w:rsidR="007234B2" w:rsidRPr="002F3754">
              <w:lastRenderedPageBreak/>
              <w:t xml:space="preserve">v částce </w:t>
            </w:r>
            <w:r w:rsidR="00074826" w:rsidRPr="002F3754">
              <w:t>6 </w:t>
            </w:r>
            <w:r w:rsidR="00AE487E" w:rsidRPr="002F3754">
              <w:t>4</w:t>
            </w:r>
            <w:r w:rsidR="00074826" w:rsidRPr="002F3754">
              <w:t>05 000 </w:t>
            </w:r>
            <w:r w:rsidRPr="002F3754">
              <w:t>Kč</w:t>
            </w:r>
          </w:p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t>b) schválit úpravu Pravidel pro čerpání finančních příspěvků určených na</w:t>
            </w:r>
            <w:r w:rsidR="007234B2" w:rsidRPr="002F3754">
              <w:t> </w:t>
            </w:r>
            <w:r w:rsidRPr="002F3754">
              <w:t>Významné projekty Olomouckého kraje pro rok 2015</w:t>
            </w:r>
          </w:p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t xml:space="preserve">c) </w:t>
            </w:r>
            <w:r w:rsidR="00364DD6" w:rsidRPr="002F3754">
              <w:t xml:space="preserve">schválit </w:t>
            </w:r>
            <w:r w:rsidRPr="002F3754">
              <w:t>poskytnutí příspěvku Nadačnímu fondu Centra bakalářských studií v</w:t>
            </w:r>
            <w:r w:rsidR="007234B2" w:rsidRPr="002F3754">
              <w:t> </w:t>
            </w:r>
            <w:r w:rsidRPr="002F3754">
              <w:t>Šumperku, IČ</w:t>
            </w:r>
            <w:r w:rsidR="00F24660" w:rsidRPr="002F3754">
              <w:t>:</w:t>
            </w:r>
            <w:r w:rsidRPr="002F3754">
              <w:t xml:space="preserve"> 26808153, Jesenická 31, 787 01 Šumperk, ve výši 300 000 Kč</w:t>
            </w:r>
          </w:p>
          <w:p w:rsidR="00EF1F3F" w:rsidRPr="002F3754" w:rsidRDefault="00EF1F3F" w:rsidP="00F24660">
            <w:pPr>
              <w:pStyle w:val="Normal"/>
              <w:spacing w:after="119"/>
              <w:jc w:val="both"/>
            </w:pPr>
            <w:r w:rsidRPr="002F3754">
              <w:t>d) uložit Ing. Jiřímu Rozbořilovi, hejtmanovi Olomouckého kraje, podepsat smlouvy</w:t>
            </w:r>
          </w:p>
        </w:tc>
      </w:tr>
      <w:tr w:rsidR="002F3754" w:rsidRPr="002F3754" w:rsidTr="00F2466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E51C1" w:rsidRPr="002F3754" w:rsidRDefault="00FE51C1" w:rsidP="00F24660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F2466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E51C1" w:rsidRPr="002F3754" w:rsidRDefault="00FE51C1" w:rsidP="00F24660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E51C1" w:rsidRPr="002F3754" w:rsidRDefault="00FE51C1" w:rsidP="00F24660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E51C1" w:rsidRPr="002F3754" w:rsidTr="00F2466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E51C1" w:rsidRPr="002F3754" w:rsidRDefault="00FE51C1" w:rsidP="00F24660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E51C1" w:rsidRPr="002F3754" w:rsidRDefault="00FE51C1" w:rsidP="00F24660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2.7.</w:t>
            </w:r>
          </w:p>
        </w:tc>
      </w:tr>
    </w:tbl>
    <w:p w:rsidR="00FE51C1" w:rsidRPr="002F3754" w:rsidRDefault="00FE51C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7B45BB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7B45BB" w:rsidP="005A4E7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</w:t>
            </w:r>
            <w:r w:rsidR="005A4E77" w:rsidRPr="002F3754">
              <w:rPr>
                <w:szCs w:val="24"/>
              </w:rPr>
              <w:t>7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7B45BB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 xml:space="preserve">Dodatek č. 1 Smlouvy o dílo na realizaci akce „Silnice II/449 Valšovský Žleb – Dlouhá Loučka“ </w:t>
            </w:r>
          </w:p>
        </w:tc>
      </w:tr>
      <w:tr w:rsidR="002F3754" w:rsidRPr="002F3754" w:rsidTr="007B45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7B45BB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7B45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7B45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7B45BB" w:rsidP="007B45BB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7B45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45BB" w:rsidRPr="002F3754" w:rsidRDefault="007B45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45BB" w:rsidRPr="002F3754" w:rsidRDefault="007B45BB" w:rsidP="007B45BB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rozhoduje</w:t>
            </w:r>
            <w:r w:rsidRPr="002F3754">
              <w:t xml:space="preserve"> o výběru dodavatele víceprací na zakázku „Silnice II/449 Valšovský Žleb – Dlouhá Loučka“ dle důvodové zprávy</w:t>
            </w:r>
          </w:p>
        </w:tc>
      </w:tr>
      <w:tr w:rsidR="002F3754" w:rsidRPr="002F3754" w:rsidTr="007B45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45BB" w:rsidRPr="002F3754" w:rsidRDefault="007B45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45BB" w:rsidRPr="002F3754" w:rsidRDefault="007B45BB" w:rsidP="007234B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uzavření Dodatku č. 1 ke Smlouvě o dílo ze dne</w:t>
            </w:r>
            <w:r w:rsidR="007234B2" w:rsidRPr="002F3754">
              <w:t> </w:t>
            </w:r>
            <w:r w:rsidRPr="002F3754">
              <w:t>10.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 na realizaci akce „Silnice II/449 Valšovský Žleb – Dlouhá Loučka“ mezi Olomouckým krajem a společností M - SILNICE a.s., se sídlem Pardubice, Husova 1697, IČ: 42196868, a společností ALPINE Bau CZ s.r.o., se sídlem Valašské Meziříčí, Jiráskova 613/13, PSČ 757 43, IČ: 45192286, dle důvodové zprávy</w:t>
            </w:r>
          </w:p>
        </w:tc>
      </w:tr>
      <w:tr w:rsidR="002F3754" w:rsidRPr="002F3754" w:rsidTr="007B45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45BB" w:rsidRPr="002F3754" w:rsidRDefault="007B45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45BB" w:rsidRPr="002F3754" w:rsidRDefault="007B45BB" w:rsidP="007234B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 podepsat</w:t>
            </w:r>
            <w:r w:rsidRPr="002F3754">
              <w:t xml:space="preserve"> Dodatek č. 1 ke Smlouvě o dílo ze dne</w:t>
            </w:r>
            <w:r w:rsidR="007234B2" w:rsidRPr="002F3754">
              <w:t> </w:t>
            </w:r>
            <w:r w:rsidRPr="002F3754">
              <w:t>10.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 dle bodu 3 usnesení</w:t>
            </w:r>
          </w:p>
        </w:tc>
      </w:tr>
      <w:tr w:rsidR="002F3754" w:rsidRPr="002F3754" w:rsidTr="007B45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45BB" w:rsidRPr="002F3754" w:rsidRDefault="007B45BB" w:rsidP="007B45BB">
            <w:r w:rsidRPr="002F3754">
              <w:t>O: Ing. Jiří Rozbořil, hejtman Olomouckého kraje</w:t>
            </w:r>
          </w:p>
        </w:tc>
      </w:tr>
      <w:tr w:rsidR="002F3754" w:rsidRPr="002F3754" w:rsidTr="007B45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45BB" w:rsidRPr="002F3754" w:rsidRDefault="007B45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45BB" w:rsidRPr="002F3754" w:rsidRDefault="007B45BB" w:rsidP="007B45BB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pověřuje</w:t>
            </w:r>
            <w:r w:rsidRPr="002F3754">
              <w:t xml:space="preserve"> Ing. Miroslava Kubína k podpisu veškeré korespondence týkající se zakázky „Silnice II/449 Valšovský Žleb – Dlouhá Loučka“</w:t>
            </w:r>
          </w:p>
        </w:tc>
      </w:tr>
      <w:tr w:rsidR="002F3754" w:rsidRPr="002F3754" w:rsidTr="007B45B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7B45B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7B45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7B45B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7B45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3.1.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D33DA4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D33DA4" w:rsidP="005A4E7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</w:t>
            </w:r>
            <w:r w:rsidR="005A4E77" w:rsidRPr="002F3754">
              <w:rPr>
                <w:szCs w:val="24"/>
              </w:rPr>
              <w:t>8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D33DA4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Dohoda č. 1 o úpravě soupisu dokladů a účtů – Obchodní akademie Přerov</w:t>
            </w:r>
          </w:p>
        </w:tc>
      </w:tr>
      <w:tr w:rsidR="002F3754" w:rsidRPr="002F3754" w:rsidTr="00D33D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D33DA4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D33D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D33DA4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D33DA4" w:rsidP="00D33DA4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D33D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3DA4" w:rsidRPr="002F3754" w:rsidRDefault="00D33DA4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3DA4" w:rsidRPr="002F3754" w:rsidRDefault="00D33DA4" w:rsidP="00E4598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uzavření Dohody č. 1 o úpravě soupisu dokladů a účtů u akce</w:t>
            </w:r>
            <w:r w:rsidR="00E4598D" w:rsidRPr="002F3754">
              <w:t xml:space="preserve"> </w:t>
            </w:r>
            <w:r w:rsidRPr="002F3754">
              <w:t>OPŽP č. 12114873 mezi Olomouckým krajem a Státním fondem životního prostředí ČR se sídlem Praha 11, Kaplanova 1931/1, PSČ 148 00, IČ:</w:t>
            </w:r>
            <w:r w:rsidR="00F24660" w:rsidRPr="002F3754">
              <w:t> </w:t>
            </w:r>
            <w:r w:rsidRPr="002F3754">
              <w:t>00020729, dle důvodové zprávy</w:t>
            </w:r>
          </w:p>
        </w:tc>
      </w:tr>
      <w:tr w:rsidR="002F3754" w:rsidRPr="002F3754" w:rsidTr="00D33D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3DA4" w:rsidRPr="002F3754" w:rsidRDefault="00D33DA4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3DA4" w:rsidRPr="002F3754" w:rsidRDefault="00D33DA4" w:rsidP="00E4598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 podepsat</w:t>
            </w:r>
            <w:r w:rsidRPr="002F3754">
              <w:t xml:space="preserve"> Dohodu č. 1 o úpravě soupisu dokladů a účtů</w:t>
            </w:r>
            <w:r w:rsidR="00E4598D" w:rsidRPr="002F3754">
              <w:t xml:space="preserve"> </w:t>
            </w:r>
            <w:r w:rsidRPr="002F3754">
              <w:t>u</w:t>
            </w:r>
            <w:r w:rsidR="00F24660" w:rsidRPr="002F3754">
              <w:t> </w:t>
            </w:r>
            <w:r w:rsidR="007234B2" w:rsidRPr="002F3754">
              <w:t xml:space="preserve">akce </w:t>
            </w:r>
            <w:r w:rsidRPr="002F3754">
              <w:t>OPŽP č. 12114873 dle bodu 2 usnesení</w:t>
            </w:r>
          </w:p>
        </w:tc>
      </w:tr>
      <w:tr w:rsidR="002F3754" w:rsidRPr="002F3754" w:rsidTr="00D33D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3DA4" w:rsidRPr="002F3754" w:rsidRDefault="00D33DA4" w:rsidP="00D33DA4">
            <w:r w:rsidRPr="002F3754">
              <w:t>O: Ing. Jiří Rozbořil, hejtman Olomouckého kraje</w:t>
            </w:r>
          </w:p>
        </w:tc>
      </w:tr>
      <w:tr w:rsidR="002F3754" w:rsidRPr="002F3754" w:rsidTr="00D33DA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D33DA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D33DA4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D33DA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D33DA4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3.2.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797CCB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E76E58" w:rsidP="00E76E5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UR/58/19</w:t>
            </w:r>
            <w:r w:rsidR="00797CCB"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797CCB" w:rsidP="0054545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Dodatek č. 3 Dohody o spolupráci Řídícího orgánu a</w:t>
            </w:r>
            <w:r w:rsidR="0054545D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Zprostředkujícího subjektu při zabezpečení realizace Operačního programu Vzdělávání pro konkurenceschopnost</w:t>
            </w:r>
          </w:p>
        </w:tc>
      </w:tr>
      <w:tr w:rsidR="002F3754" w:rsidRPr="002F3754" w:rsidTr="00797C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797CCB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797C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797CC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797CCB" w:rsidP="006D0A7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="00014314" w:rsidRPr="002F3754">
              <w:rPr>
                <w:b/>
                <w:spacing w:val="70"/>
              </w:rPr>
              <w:t xml:space="preserve"> </w:t>
            </w:r>
            <w:r w:rsidR="00014314" w:rsidRPr="002F3754">
              <w:t xml:space="preserve">upravenou </w:t>
            </w:r>
            <w:r w:rsidRPr="002F3754">
              <w:t>důvodovou zprávu</w:t>
            </w:r>
          </w:p>
        </w:tc>
      </w:tr>
      <w:tr w:rsidR="002F3754" w:rsidRPr="002F3754" w:rsidTr="00797C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7CCB" w:rsidRPr="002F3754" w:rsidRDefault="00797CC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7CCB" w:rsidRPr="002F3754" w:rsidRDefault="00797CCB" w:rsidP="005454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znění Dodatku č. 3 Dohody o spolupráci Řídícího orgánu a</w:t>
            </w:r>
            <w:r w:rsidR="0054545D" w:rsidRPr="002F3754">
              <w:t> </w:t>
            </w:r>
            <w:r w:rsidRPr="002F3754">
              <w:t>Zprostředkujícího subjektu při zabezpečení realizace Operačního programu Vzdělává</w:t>
            </w:r>
            <w:r w:rsidR="007234B2" w:rsidRPr="002F3754">
              <w:t>ní pro konkurenceschopnost dle P</w:t>
            </w:r>
            <w:r w:rsidRPr="002F3754">
              <w:t>řílohy č. 1 důvodové zprávy</w:t>
            </w:r>
          </w:p>
        </w:tc>
      </w:tr>
      <w:tr w:rsidR="002F3754" w:rsidRPr="002F3754" w:rsidTr="00797C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7CCB" w:rsidRPr="002F3754" w:rsidRDefault="00797CC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7CCB" w:rsidRPr="002F3754" w:rsidRDefault="00797CCB" w:rsidP="005454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informovat Ministerstvo školství, mládeže a tělovýchovy ČR o</w:t>
            </w:r>
            <w:r w:rsidR="0054545D" w:rsidRPr="002F3754">
              <w:t> </w:t>
            </w:r>
            <w:r w:rsidRPr="002F3754">
              <w:t>rozhodnutí Rady Olomouckého kraje dle bodu 2 usnesení</w:t>
            </w:r>
          </w:p>
        </w:tc>
      </w:tr>
      <w:tr w:rsidR="002F3754" w:rsidRPr="002F3754" w:rsidTr="00797C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7CCB" w:rsidRPr="002F3754" w:rsidRDefault="00797CCB" w:rsidP="00797CCB">
            <w:r w:rsidRPr="002F3754">
              <w:t>O: vedoucí odboru investic a evropských programů</w:t>
            </w:r>
          </w:p>
          <w:p w:rsidR="00797CCB" w:rsidRPr="002F3754" w:rsidRDefault="00797CCB" w:rsidP="00797CCB">
            <w:r w:rsidRPr="002F3754">
              <w:t>T: ihned</w:t>
            </w:r>
          </w:p>
        </w:tc>
      </w:tr>
      <w:tr w:rsidR="002F3754" w:rsidRPr="002F3754" w:rsidTr="00797C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7CCB" w:rsidRPr="002F3754" w:rsidRDefault="00797CC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7CCB" w:rsidRPr="002F3754" w:rsidRDefault="00797CCB" w:rsidP="00797CCB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 podepsat</w:t>
            </w:r>
            <w:r w:rsidRPr="002F3754">
              <w:t xml:space="preserve"> Dodatek č. 3 Dohody o spolupráci Řídícího orgánu a Zprostředkujícího subjektu při zabezpečení realizace Operačního programu Vzdělávání pro ko</w:t>
            </w:r>
            <w:r w:rsidR="007234B2" w:rsidRPr="002F3754">
              <w:t>nkurenceschopnost ve znění dle P</w:t>
            </w:r>
            <w:r w:rsidRPr="002F3754">
              <w:t>řílohy č. 1 důvodové zprávy</w:t>
            </w:r>
          </w:p>
        </w:tc>
      </w:tr>
      <w:tr w:rsidR="002F3754" w:rsidRPr="002F3754" w:rsidTr="00797C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7CCB" w:rsidRPr="002F3754" w:rsidRDefault="00797CCB" w:rsidP="00797CCB">
            <w:r w:rsidRPr="002F3754">
              <w:t>O: Ing. Jiří Rozbořil, hejtman Olomouckého kraje</w:t>
            </w:r>
          </w:p>
        </w:tc>
      </w:tr>
      <w:tr w:rsidR="002F3754" w:rsidRPr="002F3754" w:rsidTr="00797CC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797CC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797CC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kraje; Ing. Zdeněk Švec, náměstek hejtmana</w:t>
            </w:r>
          </w:p>
        </w:tc>
      </w:tr>
      <w:tr w:rsidR="00666D18" w:rsidRPr="002F3754" w:rsidTr="00797CC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797CC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3.3.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8A6D27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8A6D27" w:rsidP="00E76E5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UR/58/2</w:t>
            </w:r>
            <w:r w:rsidR="00E76E58" w:rsidRPr="002F3754">
              <w:rPr>
                <w:szCs w:val="24"/>
              </w:rPr>
              <w:t>0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8A6D27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Plán centralizovaného zadávání na dodávky komodit a služeb Olomouckého kraje a jeho příspěvkových organizací na rok 2015</w:t>
            </w:r>
          </w:p>
        </w:tc>
      </w:tr>
      <w:tr w:rsidR="002F3754" w:rsidRPr="002F3754" w:rsidTr="008A6D2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8A6D27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8A6D2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8A6D2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8A6D27" w:rsidP="008A6D27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</w:t>
            </w:r>
            <w:r w:rsidR="00AB6F39" w:rsidRPr="002F3754">
              <w:t xml:space="preserve">upravenou </w:t>
            </w:r>
            <w:r w:rsidRPr="002F3754">
              <w:t>důvodovou zprávu</w:t>
            </w:r>
          </w:p>
        </w:tc>
      </w:tr>
      <w:tr w:rsidR="002F3754" w:rsidRPr="002F3754" w:rsidTr="008A6D2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1937" w:rsidRPr="002F3754" w:rsidRDefault="0090193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1937" w:rsidRPr="002F3754" w:rsidRDefault="00901937" w:rsidP="00901937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2F3754">
              <w:rPr>
                <w:rStyle w:val="Tunproloenznak"/>
                <w:sz w:val="24"/>
              </w:rPr>
              <w:t xml:space="preserve">schvaluje </w:t>
            </w:r>
            <w:r w:rsidRPr="002F3754">
              <w:t>plán pro centralizované zadávání na rok 2015 na dodávky komodit a služeb pro Olomoucký kraj a jeho příspěvkové organizace</w:t>
            </w:r>
          </w:p>
        </w:tc>
      </w:tr>
      <w:tr w:rsidR="002F3754" w:rsidRPr="002F3754" w:rsidTr="008A6D2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8A6D2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8A6D2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8A6D2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8A6D2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3.5.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0C5828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0C5828" w:rsidP="00D4584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lastRenderedPageBreak/>
              <w:t>UR/58/2</w:t>
            </w:r>
            <w:r w:rsidR="00D45841" w:rsidRPr="002F3754">
              <w:rPr>
                <w:szCs w:val="24"/>
              </w:rPr>
              <w:t>1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0C5828" w:rsidP="0054545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Aktualizace plánu investičních akcí na rok 2015 hrazených z</w:t>
            </w:r>
            <w:r w:rsidR="0054545D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nájemného S</w:t>
            </w:r>
            <w:r w:rsidR="00557B8D" w:rsidRPr="002F3754">
              <w:rPr>
                <w:szCs w:val="24"/>
              </w:rPr>
              <w:t>everomoravské nemocniční</w:t>
            </w:r>
            <w:r w:rsidRPr="002F3754">
              <w:rPr>
                <w:szCs w:val="24"/>
              </w:rPr>
              <w:t>, a. s.</w:t>
            </w:r>
          </w:p>
        </w:tc>
      </w:tr>
      <w:tr w:rsidR="002F3754" w:rsidRPr="002F3754" w:rsidTr="000C582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0C5828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0C5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0C582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0C5828" w:rsidP="000C582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0C5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828" w:rsidRPr="002F3754" w:rsidRDefault="000C582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828" w:rsidRPr="002F3754" w:rsidRDefault="000C5828" w:rsidP="000C582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aktualizací plánu investičních akcí na rok 2015 dle důvodové zprávy</w:t>
            </w:r>
          </w:p>
        </w:tc>
      </w:tr>
      <w:tr w:rsidR="002F3754" w:rsidRPr="002F3754" w:rsidTr="000C5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828" w:rsidRPr="002F3754" w:rsidRDefault="000C582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828" w:rsidRPr="002F3754" w:rsidRDefault="000C5828" w:rsidP="000C582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</w:t>
            </w:r>
          </w:p>
        </w:tc>
      </w:tr>
      <w:tr w:rsidR="002F3754" w:rsidRPr="002F3754" w:rsidTr="000C582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828" w:rsidRPr="002F3754" w:rsidRDefault="000C5828" w:rsidP="000C5828">
            <w:r w:rsidRPr="002F3754">
              <w:t>O: Ing. Jiří Rozbořil, hejtman Olomouckého kraje</w:t>
            </w:r>
          </w:p>
          <w:p w:rsidR="000C5828" w:rsidRPr="002F3754" w:rsidRDefault="000C5828" w:rsidP="000C5828">
            <w:r w:rsidRPr="002F3754">
              <w:t>T: ZOK 20. 2. 2015</w:t>
            </w:r>
          </w:p>
        </w:tc>
      </w:tr>
      <w:tr w:rsidR="002F3754" w:rsidRPr="002F3754" w:rsidTr="000C5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828" w:rsidRPr="002F3754" w:rsidRDefault="000C582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828" w:rsidRPr="002F3754" w:rsidRDefault="000C5828" w:rsidP="000C582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aktualizaci plánu investičních akcí na rok 2015 dle důvodové zprávy</w:t>
            </w:r>
          </w:p>
        </w:tc>
      </w:tr>
      <w:tr w:rsidR="002F3754" w:rsidRPr="002F3754" w:rsidTr="000C582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0C582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0C582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0C582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0C582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3.6.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1853BD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1853BD" w:rsidP="00F86C7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UR/58/2</w:t>
            </w:r>
            <w:r w:rsidR="00F86C77" w:rsidRPr="002F3754">
              <w:rPr>
                <w:szCs w:val="24"/>
              </w:rPr>
              <w:t>2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1853BD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2F3754" w:rsidRPr="002F3754" w:rsidTr="001853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1853BD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1853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1853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vyloučení z účasti veřejné zakázky „DCP Šumperk – Výtah, přístavba a půdní rekonstrukce“, uchazečů: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a) TESPO - TOPENÁŘSKÉ CENTRUM s.r.o., se sídlem Šumperk, 8.</w:t>
            </w:r>
            <w:r w:rsidR="0054545D" w:rsidRPr="002F3754">
              <w:t> k</w:t>
            </w:r>
            <w:r w:rsidRPr="002F3754">
              <w:t>větna</w:t>
            </w:r>
            <w:r w:rsidR="0054545D" w:rsidRPr="002F3754">
              <w:t> </w:t>
            </w:r>
            <w:r w:rsidRPr="002F3754">
              <w:t>2952/24, PSČ 78701, IČ: 25868349 – při posuzování nabídek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b) Obchodní centrum SAN s.r.o., se sídlem Lidická 2567/56, 787 01 Šumperk, IČ: 02241943 – při posuzování nabídek</w:t>
            </w:r>
          </w:p>
        </w:tc>
      </w:tr>
      <w:tr w:rsidR="002F3754" w:rsidRPr="002F3754" w:rsidTr="001853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pro veřejnou zakázku „DCP Šumperk – Výtah, přístavba a</w:t>
            </w:r>
            <w:r w:rsidR="00F24660" w:rsidRPr="002F3754">
              <w:t> </w:t>
            </w:r>
            <w:r w:rsidRPr="002F3754">
              <w:t>půdní rekonstrukce“ výsledné pořadí uchazečů: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1. DACH SYSTEM s.r.o., se sídlem Olomouc - Chválkovice, Chválkovická 220/45, PSČ 77900, IČ: 25367501, nabídková cena 5 910 387,00 Kč bez DPH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2. FORTEX - AGS, a.s., se sídlem Šumperk, Jílová 1550/1, PSČ 78792, IČ:</w:t>
            </w:r>
            <w:r w:rsidR="00F24660" w:rsidRPr="002F3754">
              <w:t> </w:t>
            </w:r>
            <w:r w:rsidRPr="002F3754">
              <w:t>00150584, nabídková cena 6 286 752,00 Kč bez DPH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 xml:space="preserve">3. ZETOS, spol. s r. o., se sídlem Velká Kraš 125, PSČ 79058, 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IČ: 45195994, nabídková cena 6 423 282,00 Kč bez DPH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4. Stavební firma STAVREL s.r.o., se sídlem Hanušovice, Hlavní 137, PSČ</w:t>
            </w:r>
            <w:r w:rsidR="00F24660" w:rsidRPr="002F3754">
              <w:t> </w:t>
            </w:r>
            <w:r w:rsidRPr="002F3754">
              <w:t>78833, IČ: 27855571, nabídková cena 6 484 560,00 Kč bez DPH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5. RÝMSTAV CZ spol. s r.o., se sídlem Rýmařov, Nerudova 20/1290, PSČ</w:t>
            </w:r>
            <w:r w:rsidR="00F24660" w:rsidRPr="002F3754">
              <w:t> </w:t>
            </w:r>
            <w:r w:rsidRPr="002F3754">
              <w:t>79501, IČ: 25391810, nabídková cena 6 582 484,00 Kč bez DPH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 xml:space="preserve">6. Stavební firma Vymětal s.r.o., se sídlem Litovel, Pavlínka 4/5, 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PSČ 78401, IČ: 25385615, nabídková cena 6 800 624,00 Kč bez DPH</w:t>
            </w:r>
          </w:p>
        </w:tc>
      </w:tr>
      <w:tr w:rsidR="002F3754" w:rsidRPr="002F3754" w:rsidTr="001853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rozhoduje</w:t>
            </w:r>
            <w:r w:rsidRPr="002F3754">
              <w:t xml:space="preserve"> o výběru nejvhodnější nabídky veřejné zakázky „DCP Šumperk – Výtah, přístavba a půdní rekonstrukce“, podané uchazečem DACH SYSTEM s.r.o., se sídlem Olomouc - Chválkovice, Chválkovická 220/45, PSČ</w:t>
            </w:r>
            <w:r w:rsidR="00F24660" w:rsidRPr="002F3754">
              <w:t> </w:t>
            </w:r>
            <w:r w:rsidRPr="002F3754">
              <w:t>77900, IČ: 25367501, dle důvodové zprávy</w:t>
            </w:r>
          </w:p>
        </w:tc>
      </w:tr>
      <w:tr w:rsidR="002F3754" w:rsidRPr="002F3754" w:rsidTr="001853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uzavření smlouvy na realizaci veřejné zakázky „DCP Šumperk – Výtah, přístavba a půdní rekonstrukce“, mezi Olomouckým krajem a</w:t>
            </w:r>
            <w:r w:rsidR="00F24660" w:rsidRPr="002F3754">
              <w:t> </w:t>
            </w:r>
            <w:r w:rsidR="00B54405" w:rsidRPr="002F3754">
              <w:t>uchazečem dle bodu 4</w:t>
            </w:r>
            <w:r w:rsidRPr="002F3754">
              <w:t xml:space="preserve"> usnesení</w:t>
            </w:r>
          </w:p>
        </w:tc>
      </w:tr>
      <w:tr w:rsidR="002F3754" w:rsidRPr="002F3754" w:rsidTr="001853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vyloučení z účasti veřejné zakázky „Most ev. č.</w:t>
            </w:r>
            <w:r w:rsidR="00F24660" w:rsidRPr="002F3754">
              <w:t> </w:t>
            </w:r>
            <w:r w:rsidRPr="002F3754">
              <w:t>44932-2A, Držovice“, uchazeče REPONT s.r.o., se sídlem Lipník nad Bečvou, Na Zelince 1167/19, PSČ 75131, IČ: 26863057 – při posuzování nabídek</w:t>
            </w:r>
          </w:p>
        </w:tc>
      </w:tr>
      <w:tr w:rsidR="002F3754" w:rsidRPr="002F3754" w:rsidTr="001853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pro veřejnou zakázku „Most ev. č. 44932-2A, Držovice“ výsledné pořadí uchazečů: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1. SDS EXMOST spol. s r.o., se sídlem Brno - Veveří, Údolní 413/66, okres Brno-město, PSČ 602 00, IČ: 49454501, nabídková cena</w:t>
            </w:r>
            <w:r w:rsidR="0054545D" w:rsidRPr="002F3754">
              <w:br/>
            </w:r>
            <w:r w:rsidRPr="002F3754">
              <w:t>15 836 200,00 Kč</w:t>
            </w:r>
            <w:r w:rsidR="0054545D" w:rsidRPr="002F3754">
              <w:t> </w:t>
            </w:r>
            <w:r w:rsidRPr="002F3754">
              <w:t>bez DPH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2. EUROVIA CS, a.s., se sídlem Národní 138/10, Nové Město, 110 00 Praha 1, IČ: 45274924, nabídková cena 16 069 687,59 Kč bez DPH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3. FIRESTA-Fišer, rekonstrukce, stavby a.s., se sídlem Brno, Mlýnská 68, okres Brno-město, PSČ 602 00, IČ: 25317628, nabídková cena</w:t>
            </w:r>
            <w:r w:rsidR="0054545D" w:rsidRPr="002F3754">
              <w:br/>
            </w:r>
            <w:r w:rsidRPr="002F3754">
              <w:t>15 997 296,12 Kč bez DPH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4. BERGER BOHEMIA a. s., se sídlem Plzeň, Klatovská 410, okres Plzeň-město, IČ: 45357269, nabídková cena 16 284 515,81 Kč bez DPH</w:t>
            </w:r>
          </w:p>
          <w:p w:rsidR="001853BD" w:rsidRPr="002F3754" w:rsidRDefault="001853BD" w:rsidP="00F24660">
            <w:pPr>
              <w:pStyle w:val="Normal"/>
              <w:spacing w:after="119"/>
              <w:jc w:val="both"/>
            </w:pPr>
            <w:r w:rsidRPr="002F3754">
              <w:t>5. COLAS CZ, a.s., se sídlem Praha 9, Ke Klíčovu 9, PSČ 190 00, IČ:</w:t>
            </w:r>
            <w:r w:rsidR="00F24660" w:rsidRPr="002F3754">
              <w:t> </w:t>
            </w:r>
            <w:r w:rsidRPr="002F3754">
              <w:t>26177005, nabídková cena 16 300 060,43 Kč bez DPH</w:t>
            </w:r>
          </w:p>
        </w:tc>
      </w:tr>
      <w:tr w:rsidR="002F3754" w:rsidRPr="002F3754" w:rsidTr="001853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vyloučení z účasti veřejné zakázky „II/446 Uničov – Libina, dva vybrané úseky“, uchazečů: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a) Porr a.s., se sídlem Dubečská 3238/36, Strašnice, 100 00 Praha 10, odštěpný závod – Morava, Skály 870, 763 62 Tlumačov, IČ: 43005560 – při posuzování nabídek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b) COLAS CZ, a.s., se sídlem Praha 9, Ke Klíčovu 9, PSČ 190 00, IČ:</w:t>
            </w:r>
            <w:r w:rsidR="00F24660" w:rsidRPr="002F3754">
              <w:t> </w:t>
            </w:r>
            <w:r w:rsidRPr="002F3754">
              <w:t>26177005 – při posuzování nabídek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c) Doprastav, a.s., se</w:t>
            </w:r>
            <w:r w:rsidR="0054545D" w:rsidRPr="002F3754">
              <w:t xml:space="preserve"> sídlem Bratislava, Drieňová 27</w:t>
            </w:r>
            <w:r w:rsidRPr="002F3754">
              <w:t>, 82656, Slovenská republika, IČ: 31333320, organizační složka Praha, Praha 8, K Zahradnictví 13, PSČ 182 00, IČ: 49281429 – při posuzování nabídek</w:t>
            </w:r>
          </w:p>
        </w:tc>
      </w:tr>
      <w:tr w:rsidR="002F3754" w:rsidRPr="002F3754" w:rsidTr="001853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pro veřejnou zakázku „II/446 Uničov – Libina, dva vybrané úseky“ výsledné pořadí uchazečů:</w:t>
            </w:r>
          </w:p>
          <w:p w:rsidR="001853BD" w:rsidRPr="002F3754" w:rsidRDefault="001853BD" w:rsidP="001853BD">
            <w:pPr>
              <w:pStyle w:val="Normal"/>
              <w:spacing w:after="119"/>
              <w:jc w:val="both"/>
            </w:pPr>
            <w:r w:rsidRPr="002F3754">
              <w:t>1. KARETA s.r.o., se sídlem Krnovská 1877/51, 792 01 Bruntál, IČ:</w:t>
            </w:r>
            <w:r w:rsidR="00F24660" w:rsidRPr="002F3754">
              <w:t> </w:t>
            </w:r>
            <w:r w:rsidRPr="002F3754">
              <w:t>62360213, nabídková cena 28 099 268,06 Kč bez DPH</w:t>
            </w:r>
          </w:p>
          <w:p w:rsidR="001853BD" w:rsidRPr="002F3754" w:rsidRDefault="001853BD" w:rsidP="0054545D">
            <w:pPr>
              <w:pStyle w:val="Normal"/>
              <w:spacing w:after="119"/>
              <w:jc w:val="both"/>
            </w:pPr>
            <w:r w:rsidRPr="002F3754">
              <w:t>2. Společnost Uničov - Libina - FIRESTA+SILNICE MORAVA</w:t>
            </w:r>
            <w:r w:rsidR="00074826" w:rsidRPr="002F3754">
              <w:t xml:space="preserve">, </w:t>
            </w:r>
            <w:r w:rsidRPr="002F3754">
              <w:t>vedoucí společník FIRESTA - Fišer, rekonstrukce, stavby a.s. se sídlem Brno, Mlýnská</w:t>
            </w:r>
            <w:r w:rsidR="0054545D" w:rsidRPr="002F3754">
              <w:t> </w:t>
            </w:r>
            <w:r w:rsidRPr="002F3754">
              <w:t xml:space="preserve">68, okres Brno-město, PSČ 602 00, IČ: 25317628, druhý společník </w:t>
            </w:r>
            <w:r w:rsidRPr="002F3754">
              <w:lastRenderedPageBreak/>
              <w:t>SILNICE MORAVA s.r.o., se sídlem Krnov - Pod Bezručovým vrchem, Revoluční 904/30, PSČ 79401, IČ: 25357352, nabídková cena</w:t>
            </w:r>
            <w:r w:rsidR="0054545D" w:rsidRPr="002F3754">
              <w:br/>
            </w:r>
            <w:r w:rsidRPr="002F3754">
              <w:t>29 337 882,82 Kč bez DPH</w:t>
            </w:r>
          </w:p>
        </w:tc>
      </w:tr>
      <w:tr w:rsidR="002F3754" w:rsidRPr="002F3754" w:rsidTr="001853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5454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 podepsat</w:t>
            </w:r>
            <w:r w:rsidRPr="002F3754">
              <w:t xml:space="preserve"> po marném uplynutí lhůty k podání námitek k</w:t>
            </w:r>
            <w:r w:rsidR="0054545D" w:rsidRPr="002F3754">
              <w:t> </w:t>
            </w:r>
            <w:r w:rsidRPr="002F3754">
              <w:t>průběhu zadávacího řízení smlouvu dle bodu 5 usnesení</w:t>
            </w:r>
          </w:p>
        </w:tc>
      </w:tr>
      <w:tr w:rsidR="002F3754" w:rsidRPr="002F3754" w:rsidTr="001853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BD" w:rsidRPr="002F3754" w:rsidRDefault="001853BD" w:rsidP="001853BD">
            <w:r w:rsidRPr="002F3754">
              <w:t>O: Ing. Jiří Rozbořil, hejtman Olomouckého kraje</w:t>
            </w:r>
          </w:p>
        </w:tc>
      </w:tr>
      <w:tr w:rsidR="002F3754" w:rsidRPr="002F3754" w:rsidTr="001853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1853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1853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1853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3.7.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41555C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41555C" w:rsidP="00DD66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UR/58/2</w:t>
            </w:r>
            <w:r w:rsidR="00DD6651" w:rsidRPr="002F3754">
              <w:rPr>
                <w:szCs w:val="24"/>
              </w:rPr>
              <w:t>3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41555C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Výběrová řízení na zajištění realizací veřejných zakázek</w:t>
            </w:r>
          </w:p>
        </w:tc>
      </w:tr>
      <w:tr w:rsidR="002F3754" w:rsidRPr="002F3754" w:rsidTr="004155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41555C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4155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41555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41555C" w:rsidP="0041555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4155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555C" w:rsidRPr="002F3754" w:rsidRDefault="0041555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555C" w:rsidRPr="002F3754" w:rsidRDefault="0041555C" w:rsidP="0041555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uveřejnění předběžných oznámení a odůvodnění účelnosti veřejných zakázek:</w:t>
            </w:r>
          </w:p>
          <w:p w:rsidR="0041555C" w:rsidRPr="002F3754" w:rsidRDefault="0041555C" w:rsidP="0041555C">
            <w:pPr>
              <w:pStyle w:val="Normal"/>
              <w:spacing w:after="119"/>
              <w:jc w:val="both"/>
            </w:pPr>
            <w:r w:rsidRPr="002F3754">
              <w:t>a) „III/44621 Pňovice - průtah, silnice III. třídy“</w:t>
            </w:r>
          </w:p>
          <w:p w:rsidR="0041555C" w:rsidRPr="002F3754" w:rsidRDefault="0041555C" w:rsidP="0041555C">
            <w:pPr>
              <w:pStyle w:val="Normal"/>
              <w:spacing w:after="119"/>
              <w:jc w:val="both"/>
            </w:pPr>
            <w:r w:rsidRPr="002F3754">
              <w:t>b) „III/43510 Blatec - průtah“</w:t>
            </w:r>
          </w:p>
          <w:p w:rsidR="0041555C" w:rsidRPr="002F3754" w:rsidRDefault="0041555C" w:rsidP="0041555C">
            <w:pPr>
              <w:pStyle w:val="Normal"/>
              <w:spacing w:after="119"/>
              <w:jc w:val="both"/>
            </w:pPr>
            <w:r w:rsidRPr="002F3754">
              <w:t>c) „Realizace energeticky úsporných opatření - Domov důchodců Prostějov“</w:t>
            </w:r>
          </w:p>
        </w:tc>
      </w:tr>
      <w:tr w:rsidR="002F3754" w:rsidRPr="002F3754" w:rsidTr="004155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555C" w:rsidRPr="002F3754" w:rsidRDefault="0041555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555C" w:rsidRPr="002F3754" w:rsidRDefault="0041555C" w:rsidP="0041555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pověřuje</w:t>
            </w:r>
            <w:r w:rsidRPr="002F3754">
              <w:t xml:space="preserve"> Ing. Miroslava Kubína k podpisu veškeré korespondence týkající se uveřejnění předběžných oznámení veřejných zakázek dle bodu 2 písm. a) až c) usnesení</w:t>
            </w:r>
          </w:p>
        </w:tc>
      </w:tr>
      <w:tr w:rsidR="002F3754" w:rsidRPr="002F3754" w:rsidTr="0041555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41555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41555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41555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41555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3.8.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6970AA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6970AA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UR/58/2</w:t>
            </w:r>
            <w:r w:rsidR="00F85962" w:rsidRPr="002F3754">
              <w:rPr>
                <w:szCs w:val="24"/>
              </w:rPr>
              <w:t>4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6970AA" w:rsidP="0054545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Dodatek č. 1 ke smlouvě č. 12116373 o poskytnutí podpory ze</w:t>
            </w:r>
            <w:r w:rsidR="0054545D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Státního fondu životního prostředí ČR</w:t>
            </w:r>
          </w:p>
        </w:tc>
      </w:tr>
      <w:tr w:rsidR="002F3754" w:rsidRPr="002F3754" w:rsidTr="006970A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6970AA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6970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6970AA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6970AA" w:rsidP="006970AA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6970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70AA" w:rsidRPr="002F3754" w:rsidRDefault="006970AA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70AA" w:rsidRPr="002F3754" w:rsidRDefault="006970AA" w:rsidP="006970AA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uzavření Dodatku č. 1 ke smlouvě č. 12116373 o poskytnutí podpory ze Státního fondu životního prostředí ČR v rámci Operačního programu Životní prostředí mezi Olomouckým krajem a Státním fondem životního prostředí ČR se sídlem Praha 11, Kaplanova 1931/1, PSČ 148 00, IČ: 00020729, dle důvodové zprávy</w:t>
            </w:r>
          </w:p>
        </w:tc>
      </w:tr>
      <w:tr w:rsidR="002F3754" w:rsidRPr="002F3754" w:rsidTr="006970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70AA" w:rsidRPr="002F3754" w:rsidRDefault="006970AA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70AA" w:rsidRPr="002F3754" w:rsidRDefault="006970AA" w:rsidP="006970AA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 podepsat</w:t>
            </w:r>
            <w:r w:rsidRPr="002F3754">
              <w:t xml:space="preserve"> Dodatek č. 1 ke smlouvě č. 12116373 o poskytnutí podpory ze Státního fondu životního prostředí ČR v rámci Operačního programu Životní prostředí dle bodu 2 usnesení</w:t>
            </w:r>
          </w:p>
        </w:tc>
      </w:tr>
      <w:tr w:rsidR="002F3754" w:rsidRPr="002F3754" w:rsidTr="006970A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70AA" w:rsidRPr="002F3754" w:rsidRDefault="006970AA" w:rsidP="006970AA">
            <w:r w:rsidRPr="002F3754">
              <w:t>O: Ing. Jiří Rozbořil, hejtman Olomouckého kraje</w:t>
            </w:r>
          </w:p>
        </w:tc>
      </w:tr>
      <w:tr w:rsidR="002F3754" w:rsidRPr="002F3754" w:rsidTr="006970A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6970A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970AA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6970A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6970AA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3.9.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3B7C62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3B7C62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UR/58/2</w:t>
            </w:r>
            <w:r w:rsidR="00F85962" w:rsidRPr="002F3754">
              <w:rPr>
                <w:szCs w:val="24"/>
              </w:rPr>
              <w:t>5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3B7C62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 xml:space="preserve">Návrh Dodatku č. 15 zřizovací listiny Správy silnic Olomouckého kraje, příspěvkové organizace </w:t>
            </w:r>
          </w:p>
        </w:tc>
      </w:tr>
      <w:tr w:rsidR="002F3754" w:rsidRPr="002F3754" w:rsidTr="003B7C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3B7C62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3B7C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3B7C6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3B7C62" w:rsidP="003B7C6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3B7C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7C62" w:rsidRPr="002F3754" w:rsidRDefault="003B7C6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7C62" w:rsidRPr="002F3754" w:rsidRDefault="003B7C62" w:rsidP="003B7C6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návrhem Dodatku č. 15 zřizovací listiny Správy silnic Olomouckého kraje, příspěvkové organizace, Lipenská 120, 772 11 Olomouc, IČ: 70960399 s účinností od 29. 1. 2015, dle Přílohy č. 1 důvodové zprávy</w:t>
            </w:r>
          </w:p>
        </w:tc>
      </w:tr>
      <w:tr w:rsidR="002F3754" w:rsidRPr="002F3754" w:rsidTr="003B7C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7C62" w:rsidRPr="002F3754" w:rsidRDefault="003B7C6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7C62" w:rsidRPr="002F3754" w:rsidRDefault="003B7C62" w:rsidP="003B7C6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</w:t>
            </w:r>
          </w:p>
        </w:tc>
      </w:tr>
      <w:tr w:rsidR="002F3754" w:rsidRPr="002F3754" w:rsidTr="003B7C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7C62" w:rsidRPr="002F3754" w:rsidRDefault="003B7C62" w:rsidP="003B7C62">
            <w:r w:rsidRPr="002F3754">
              <w:t>O: PhDr. Alois Mačák, MBA, 1. náměstek hejtmana</w:t>
            </w:r>
          </w:p>
          <w:p w:rsidR="003B7C62" w:rsidRPr="002F3754" w:rsidRDefault="003B7C62" w:rsidP="003B7C62">
            <w:r w:rsidRPr="002F3754">
              <w:t>T: ZOK 20. 2. 2015</w:t>
            </w:r>
          </w:p>
        </w:tc>
      </w:tr>
      <w:tr w:rsidR="002F3754" w:rsidRPr="002F3754" w:rsidTr="003B7C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7C62" w:rsidRPr="002F3754" w:rsidRDefault="003B7C6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7C62" w:rsidRPr="002F3754" w:rsidRDefault="003B7C62" w:rsidP="003B7C6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Dodatek č. 15 zřizovací listiny Správy silnic Olomouckého kraje, příspěvkové organizace, dle Přílohy č. 1 důvodové zprávy</w:t>
            </w:r>
          </w:p>
        </w:tc>
      </w:tr>
      <w:tr w:rsidR="002F3754" w:rsidRPr="002F3754" w:rsidTr="003B7C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7C62" w:rsidRPr="002F3754" w:rsidRDefault="003B7C6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7C62" w:rsidRPr="002F3754" w:rsidRDefault="003B7C62" w:rsidP="003B7C6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pověřit PhDr. Aloise Mačáka, MBA, 1. náměstka hejtmana, podpisem dodatku dle bodu 4 usnesení</w:t>
            </w:r>
          </w:p>
        </w:tc>
      </w:tr>
      <w:tr w:rsidR="002F3754" w:rsidRPr="002F3754" w:rsidTr="003B7C6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3B7C6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3B7C6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PhDr. Alois Mačák, MBA, 1. náměstek hejtmana</w:t>
            </w:r>
          </w:p>
        </w:tc>
      </w:tr>
      <w:tr w:rsidR="00666D18" w:rsidRPr="002F3754" w:rsidTr="003B7C6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3B7C6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4.1.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E70F5F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E70F5F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UR/58/2</w:t>
            </w:r>
            <w:r w:rsidR="00F85962" w:rsidRPr="002F3754">
              <w:rPr>
                <w:szCs w:val="24"/>
              </w:rPr>
              <w:t>6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E70F5F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Provozní plán Správy silnic Olomouckého kraje, příspěvkové organizace pro rok 2015</w:t>
            </w:r>
          </w:p>
        </w:tc>
      </w:tr>
      <w:tr w:rsidR="002F3754" w:rsidRPr="002F3754" w:rsidTr="00E70F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E70F5F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E70F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E70F5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E70F5F" w:rsidP="00E70F5F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E70F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F5F" w:rsidRPr="002F3754" w:rsidRDefault="00E70F5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F5F" w:rsidRPr="002F3754" w:rsidRDefault="00E70F5F" w:rsidP="00E70F5F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předložený Provozní plán Správy silnic Olomouckého kraje, příspěvkové organizace, pro rok 2015 dle důvodové zprávy</w:t>
            </w:r>
          </w:p>
        </w:tc>
      </w:tr>
      <w:tr w:rsidR="002F3754" w:rsidRPr="002F3754" w:rsidTr="00E70F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F5F" w:rsidRPr="002F3754" w:rsidRDefault="00E70F5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F5F" w:rsidRPr="002F3754" w:rsidRDefault="00E70F5F" w:rsidP="005454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Radě Olomouckého kraje dodatek Provozního plánu Správy silnic Olomouckého kraje, příspěvkové organizace, pro rok 2015 dle</w:t>
            </w:r>
            <w:r w:rsidR="0054545D" w:rsidRPr="002F3754">
              <w:t> </w:t>
            </w:r>
            <w:r w:rsidRPr="002F3754">
              <w:t>důvodové zprávy</w:t>
            </w:r>
          </w:p>
        </w:tc>
      </w:tr>
      <w:tr w:rsidR="002F3754" w:rsidRPr="002F3754" w:rsidTr="00E70F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F5F" w:rsidRPr="002F3754" w:rsidRDefault="00E70F5F" w:rsidP="00E70F5F">
            <w:r w:rsidRPr="002F3754">
              <w:t>O: ředitel Správy silnic Olomouckého kraje</w:t>
            </w:r>
          </w:p>
          <w:p w:rsidR="00E70F5F" w:rsidRPr="002F3754" w:rsidRDefault="00E70F5F" w:rsidP="00E70F5F">
            <w:r w:rsidRPr="002F3754">
              <w:t>T: 18. 6. 2015</w:t>
            </w:r>
          </w:p>
        </w:tc>
      </w:tr>
      <w:tr w:rsidR="002F3754" w:rsidRPr="002F3754" w:rsidTr="00E70F5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E70F5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E70F5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PhDr. Alois Mačák, MBA, 1. náměstek hejtmana</w:t>
            </w:r>
          </w:p>
        </w:tc>
      </w:tr>
      <w:tr w:rsidR="00666D18" w:rsidRPr="002F3754" w:rsidTr="00E70F5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E70F5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5.1.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3D7E46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3D7E46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UR/58/2</w:t>
            </w:r>
            <w:r w:rsidR="00F85962" w:rsidRPr="002F3754">
              <w:rPr>
                <w:szCs w:val="24"/>
              </w:rPr>
              <w:t>7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3D7E46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 xml:space="preserve">Realizace akcí z Regionálního operačního programu regionu soudržnosti Střední Morava v roce 2015 </w:t>
            </w:r>
          </w:p>
        </w:tc>
      </w:tr>
      <w:tr w:rsidR="002F3754" w:rsidRPr="002F3754" w:rsidTr="003D7E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3D7E46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3D7E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3D7E4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3D7E46" w:rsidP="003D7E4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3D7E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7E46" w:rsidRPr="002F3754" w:rsidRDefault="003D7E4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7E46" w:rsidRPr="002F3754" w:rsidRDefault="003D7E46" w:rsidP="003D7E4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realizaci akcí Správy silnic Olomouckého kraje,</w:t>
            </w:r>
            <w:r w:rsidR="007234B2" w:rsidRPr="002F3754">
              <w:t xml:space="preserve"> příspěvkové organizace, </w:t>
            </w:r>
            <w:r w:rsidRPr="002F3754">
              <w:t>z Regionálního operačního programu regionu soudržnosti Střední Morava pro rok 2015 již před uzavřením smlouvy o poskytnutí jednotlivých dotací, dle důvodové zprávy</w:t>
            </w:r>
          </w:p>
        </w:tc>
      </w:tr>
      <w:tr w:rsidR="002F3754" w:rsidRPr="002F3754" w:rsidTr="003D7E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3D7E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3D7E4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PhDr. Alois Mačák, MBA, 1. náměstek hejtmana</w:t>
            </w:r>
          </w:p>
        </w:tc>
      </w:tr>
      <w:tr w:rsidR="00666D18" w:rsidRPr="002F3754" w:rsidTr="003D7E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3D7E4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5.2.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0A1FB6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0A1FB6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UR/58/2</w:t>
            </w:r>
            <w:r w:rsidR="00F85962" w:rsidRPr="002F3754">
              <w:rPr>
                <w:szCs w:val="24"/>
              </w:rPr>
              <w:t>8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0A1FB6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Majetkoprávní záležitosti – záměry Olomouckého kraje</w:t>
            </w:r>
          </w:p>
        </w:tc>
      </w:tr>
      <w:tr w:rsidR="002F3754" w:rsidRPr="002F3754" w:rsidTr="000A1F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0A1FB6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0A1F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0A1FB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0A1F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část materiálu, týkající se bodů 3</w:t>
            </w:r>
            <w:r w:rsidR="00557B8D" w:rsidRPr="002F3754">
              <w:t xml:space="preserve"> a 4 návrh</w:t>
            </w:r>
            <w:r w:rsidR="0054545D" w:rsidRPr="002F3754">
              <w:t>u</w:t>
            </w:r>
            <w:r w:rsidRPr="002F3754">
              <w:t xml:space="preserve"> na usnesení, na zasedání Zastupitelstva Olomouckého kraje.</w:t>
            </w:r>
          </w:p>
        </w:tc>
      </w:tr>
      <w:tr w:rsidR="002F3754" w:rsidRPr="002F3754" w:rsidTr="000A1F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0A1FB6">
            <w:r w:rsidRPr="002F3754">
              <w:t>O: Ing. Michal Symerský, 2. náměstek hejtmana</w:t>
            </w:r>
          </w:p>
          <w:p w:rsidR="000A1FB6" w:rsidRPr="002F3754" w:rsidRDefault="000A1FB6" w:rsidP="000A1FB6">
            <w:r w:rsidRPr="002F3754">
              <w:t>T: ZOK 20. 2. 2015</w:t>
            </w:r>
          </w:p>
        </w:tc>
      </w:tr>
      <w:tr w:rsidR="002F3754" w:rsidRPr="002F3754" w:rsidTr="000A1F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revokovat: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3.1.</w:t>
            </w:r>
            <w:r w:rsidRPr="002F3754">
              <w:tab/>
              <w:t>usnesení Zastupitelstva Olomouckého kraje č. UZ/12/27/2014, bod 3. 2., ze dne</w:t>
            </w:r>
            <w:r w:rsidR="007234B2" w:rsidRPr="002F3754">
              <w:t> </w:t>
            </w:r>
            <w:r w:rsidRPr="002F3754">
              <w:t>19.</w:t>
            </w:r>
            <w:r w:rsidR="007234B2" w:rsidRPr="002F3754">
              <w:t> </w:t>
            </w:r>
            <w:r w:rsidRPr="002F3754">
              <w:t>9.</w:t>
            </w:r>
            <w:r w:rsidR="007234B2" w:rsidRPr="002F3754">
              <w:t> </w:t>
            </w:r>
            <w:r w:rsidRPr="002F3754">
              <w:t>2014 ve věci odprodeje nemovitostí v k.ú. a obci Prostějov z</w:t>
            </w:r>
            <w:r w:rsidR="007234B2" w:rsidRPr="002F3754">
              <w:t> </w:t>
            </w:r>
            <w:r w:rsidRPr="002F3754">
              <w:t>vlastnictví Olomouckého kraje, z hospodaření Střední školy designu a módy, Prostějov, do společného jmění manželů Evy a Michala Vorrethových z důvodu nezájmu žadatelů uzavřít kupní smlouvu.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3.2.</w:t>
            </w:r>
            <w:r w:rsidRPr="002F3754">
              <w:tab/>
              <w:t>usnesení Zastupitelstva Olomouckého kraje č. UZ/12/27/2014, body</w:t>
            </w:r>
            <w:r w:rsidR="0054545D" w:rsidRPr="002F3754">
              <w:t> </w:t>
            </w:r>
            <w:r w:rsidRPr="002F3754">
              <w:t>3.</w:t>
            </w:r>
            <w:r w:rsidR="00F24660" w:rsidRPr="002F3754">
              <w:t> </w:t>
            </w:r>
            <w:r w:rsidRPr="002F3754">
              <w:t>3. a 3. 4., ze dne</w:t>
            </w:r>
            <w:r w:rsidR="007234B2" w:rsidRPr="002F3754">
              <w:t> </w:t>
            </w:r>
            <w:r w:rsidRPr="002F3754">
              <w:t>19.</w:t>
            </w:r>
            <w:r w:rsidR="007234B2" w:rsidRPr="002F3754">
              <w:t> </w:t>
            </w:r>
            <w:r w:rsidRPr="002F3754">
              <w:t>9.</w:t>
            </w:r>
            <w:r w:rsidR="007234B2" w:rsidRPr="002F3754">
              <w:t> </w:t>
            </w:r>
            <w:r w:rsidRPr="002F3754">
              <w:t>2014 ve věci uzavření smlouvy o budoucí kupní smlouvě a ve věci odprodeje předmětných nemovitostí v k.ú. Klášterní Hradisko, obec Olomouc se všemi součástmi a příslušenstvím, vše z vlastnictví Olomouckého kraje, z hospodaření Střední školy zemědělské, Olomouc, U</w:t>
            </w:r>
            <w:r w:rsidR="00F24660" w:rsidRPr="002F3754">
              <w:t> </w:t>
            </w:r>
            <w:r w:rsidRPr="002F3754">
              <w:t>Hradiska 4, a z hospodaření Vlastivědného muzea v Olomouci, do vlastnictví společnosti ENERGREEN PROJEKT s.r.o., IČ: 26880342, za kupní cenu v</w:t>
            </w:r>
            <w:r w:rsidR="00F24660" w:rsidRPr="002F3754">
              <w:t> </w:t>
            </w:r>
            <w:r w:rsidRPr="002F3754">
              <w:t>celkové výši 4 500</w:t>
            </w:r>
            <w:r w:rsidR="007C792D" w:rsidRPr="002F3754">
              <w:t> </w:t>
            </w:r>
            <w:r w:rsidRPr="002F3754">
              <w:t>000</w:t>
            </w:r>
            <w:r w:rsidR="007C792D" w:rsidRPr="002F3754">
              <w:t> </w:t>
            </w:r>
            <w:r w:rsidRPr="002F3754">
              <w:t>Kč z důvodu nezájmu žadatele uzavřít smlouvu o</w:t>
            </w:r>
            <w:r w:rsidR="00F24660" w:rsidRPr="002F3754">
              <w:t> </w:t>
            </w:r>
            <w:r w:rsidRPr="002F3754">
              <w:t>budoucí kupní smlouvě a kupní smlouvu.</w:t>
            </w:r>
          </w:p>
          <w:p w:rsidR="000A1FB6" w:rsidRPr="002F3754" w:rsidRDefault="000A1FB6" w:rsidP="0054545D">
            <w:pPr>
              <w:pStyle w:val="Normal"/>
              <w:spacing w:after="119"/>
              <w:jc w:val="both"/>
            </w:pPr>
            <w:r w:rsidRPr="002F3754">
              <w:t>3.3.</w:t>
            </w:r>
            <w:r w:rsidRPr="002F3754">
              <w:tab/>
              <w:t>usnesení Zastupitelstva Olomouckého kraje č. UZ/11/24/2014, bod</w:t>
            </w:r>
            <w:r w:rsidR="0054545D" w:rsidRPr="002F3754">
              <w:t> </w:t>
            </w:r>
            <w:r w:rsidRPr="002F3754">
              <w:t>2.</w:t>
            </w:r>
            <w:r w:rsidR="00F24660" w:rsidRPr="002F3754">
              <w:t> </w:t>
            </w:r>
            <w:r w:rsidRPr="002F3754">
              <w:t>11., ze dne</w:t>
            </w:r>
            <w:r w:rsidR="007234B2" w:rsidRPr="002F3754">
              <w:t> </w:t>
            </w:r>
            <w:r w:rsidRPr="002F3754">
              <w:t>20.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 ve věci uzavření smlouvy o zřízení věcného břemene na (v) částech pozemků v k. ú. Paseka u Šternberka, obec Paseka, spočívajícího v právu umístění, zřízení a provozování kabelového vedení NN na (v) předmětných pozemcích a v právu vstupovat a vjíždět na předmětné pozemky v souvislosti s opravami, údržbou, změnami nebo odstraňováním kabelového vedení, vše v rozsahu dle geometrického plánu č. 698 – 222/2012 ze dne</w:t>
            </w:r>
            <w:r w:rsidR="007234B2" w:rsidRPr="002F3754">
              <w:t> </w:t>
            </w:r>
            <w:r w:rsidRPr="002F3754">
              <w:t>30.</w:t>
            </w:r>
            <w:r w:rsidR="007234B2" w:rsidRPr="002F3754">
              <w:t> </w:t>
            </w:r>
            <w:r w:rsidRPr="002F3754">
              <w:t>1.</w:t>
            </w:r>
            <w:r w:rsidR="007234B2" w:rsidRPr="002F3754">
              <w:t> </w:t>
            </w:r>
            <w:r w:rsidRPr="002F3754">
              <w:t>2013, mezi Olomouckým krajem jako povinným z věcného břemene a společností ČEZ Distribuce, a.s., IČ: 24729035, jako oprávněným z</w:t>
            </w:r>
            <w:r w:rsidR="00F24660" w:rsidRPr="002F3754">
              <w:t> </w:t>
            </w:r>
            <w:r w:rsidRPr="002F3754">
              <w:t>věcného břemene z důvodu rozšíření rozsahu věcného břemene.</w:t>
            </w:r>
          </w:p>
        </w:tc>
      </w:tr>
      <w:tr w:rsidR="002F3754" w:rsidRPr="002F3754" w:rsidTr="000A1F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5454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</w:t>
            </w:r>
            <w:r w:rsidRPr="002F3754">
              <w:lastRenderedPageBreak/>
              <w:t>schválit uzavření smlouvy o zřízení věcného břemene na (v) částech pozemků parc. č. st. 302 zast. pl., parc. č. st. 331 zast. pl., parc. č. 2091/1 ost. pl., parc. č. 1995/1 ost. pl., parc. č. 2004/4 ost. pl., parc. č. 2012/1 ost. pl., parc. č.</w:t>
            </w:r>
            <w:r w:rsidR="0054545D" w:rsidRPr="002F3754">
              <w:t> </w:t>
            </w:r>
            <w:r w:rsidRPr="002F3754">
              <w:t>2004/2 trvalý travní porost, parc. č. 2003/1 ost. pl., parc. č. 2004/3 ost. pl., parc. č. 2003/4 ost. pl., parc. č. 2004/5 ost. pl., parc. č. 2004/1 ost. pl., parc. č.</w:t>
            </w:r>
            <w:r w:rsidR="0054545D" w:rsidRPr="002F3754">
              <w:t> </w:t>
            </w:r>
            <w:r w:rsidRPr="002F3754">
              <w:t>1992/2 ost. pl., parc. č. 1989/2 ost. pl., parc. č. 1989/5 ost. pl., parc. č.</w:t>
            </w:r>
            <w:r w:rsidR="0054545D" w:rsidRPr="002F3754">
              <w:t> </w:t>
            </w:r>
            <w:r w:rsidRPr="002F3754">
              <w:t>1947/2 ost. pl., parc. č. 1947/4 ost. pl., parc. č. 2012/2 ost. pl., parc. č.</w:t>
            </w:r>
            <w:r w:rsidR="0054545D" w:rsidRPr="002F3754">
              <w:t> </w:t>
            </w:r>
            <w:r w:rsidRPr="002F3754">
              <w:t>2081/2 ost. pl., parc. č. 2097/1 ost. pl., parc. č. 2138/8 ost. pl., parc. č.</w:t>
            </w:r>
            <w:r w:rsidR="0054545D" w:rsidRPr="002F3754">
              <w:t> </w:t>
            </w:r>
            <w:r w:rsidRPr="002F3754">
              <w:t>2003/2 ost. pl. a parc. č. 2894 ost. pl., vše v k. ú. Paseka u Šternberka, obec Paseka, spočívajícího v právu umístění, zřízení a provozování kabelového vedení NN na (v) předmětných pozemcích a v právu vstupovat a vjíždět na</w:t>
            </w:r>
            <w:r w:rsidR="0054545D" w:rsidRPr="002F3754">
              <w:t> </w:t>
            </w:r>
            <w:r w:rsidRPr="002F3754">
              <w:t>předmětné pozemky v souvislosti s opravami, údržbou, změnami nebo odstraňováním kabelového vedení, vše v rozsahu dle geometrického plánu č.</w:t>
            </w:r>
            <w:r w:rsidR="0054545D" w:rsidRPr="002F3754">
              <w:t> </w:t>
            </w:r>
            <w:r w:rsidRPr="002F3754">
              <w:t>698 – 222/2012 ze</w:t>
            </w:r>
            <w:r w:rsidR="007234B2" w:rsidRPr="002F3754">
              <w:t> </w:t>
            </w:r>
            <w:r w:rsidRPr="002F3754">
              <w:t>dne</w:t>
            </w:r>
            <w:r w:rsidR="007234B2" w:rsidRPr="002F3754">
              <w:t> </w:t>
            </w:r>
            <w:r w:rsidRPr="002F3754">
              <w:t>30.</w:t>
            </w:r>
            <w:r w:rsidR="007234B2" w:rsidRPr="002F3754">
              <w:t> </w:t>
            </w:r>
            <w:r w:rsidRPr="002F3754">
              <w:t>1.</w:t>
            </w:r>
            <w:r w:rsidR="007234B2" w:rsidRPr="002F3754">
              <w:t> </w:t>
            </w:r>
            <w:r w:rsidRPr="002F3754">
              <w:t>2013, mezi Olomouckým krajem jako povinným z věcného břemene a společností ČEZ Distribuce, a.s., IČ:</w:t>
            </w:r>
            <w:r w:rsidR="0054545D" w:rsidRPr="002F3754">
              <w:t> </w:t>
            </w:r>
            <w:r w:rsidRPr="002F3754">
              <w:t>24729035, jako oprávněným z věcného břemene za jedn</w:t>
            </w:r>
            <w:r w:rsidR="00F24660" w:rsidRPr="002F3754">
              <w:t>orázovou úhradu ve výši 23 670</w:t>
            </w:r>
            <w:r w:rsidRPr="002F3754">
              <w:t xml:space="preserve"> Kč, navýšenou o příslušnou platnou sazbu DPH. Oprávněný z</w:t>
            </w:r>
            <w:r w:rsidR="0054545D" w:rsidRPr="002F3754">
              <w:t> </w:t>
            </w:r>
            <w:r w:rsidRPr="002F3754">
              <w:t>věcného břemene uhradí veškeré náklady spojené se zřízením věcného břemene a správní poplatek k návrhu na vklad práv do katastru nemovitostí.</w:t>
            </w:r>
          </w:p>
        </w:tc>
      </w:tr>
      <w:tr w:rsidR="002F3754" w:rsidRPr="002F3754" w:rsidTr="000A1F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5.1.</w:t>
            </w:r>
            <w:r w:rsidRPr="002F3754">
              <w:tab/>
              <w:t>minimální kupní cenu pro odprodej pozemku parc. č.</w:t>
            </w:r>
            <w:r w:rsidR="0054545D" w:rsidRPr="002F3754">
              <w:t> </w:t>
            </w:r>
            <w:r w:rsidRPr="002F3754">
              <w:t>5402 zast. pl. o výměře 346 m2, jehož součástí je stavba č.p. 2942, Prostějov, obč. vyb., a části pozemku parc. č. 5403 ost. pl. o výměře 438 m2, dle geometrického plánu č. 4637 – 551/2010 ze dne</w:t>
            </w:r>
            <w:r w:rsidR="007234B2" w:rsidRPr="002F3754">
              <w:t> </w:t>
            </w:r>
            <w:r w:rsidRPr="002F3754">
              <w:t>22.</w:t>
            </w:r>
            <w:r w:rsidR="007234B2" w:rsidRPr="002F3754">
              <w:t> </w:t>
            </w:r>
            <w:r w:rsidRPr="002F3754">
              <w:t>11.</w:t>
            </w:r>
            <w:r w:rsidR="007234B2" w:rsidRPr="002F3754">
              <w:t> </w:t>
            </w:r>
            <w:r w:rsidRPr="002F3754">
              <w:t>2010 pozemek parc.</w:t>
            </w:r>
            <w:r w:rsidR="007234B2" w:rsidRPr="002F3754">
              <w:t> </w:t>
            </w:r>
            <w:r w:rsidRPr="002F3754">
              <w:t>č.</w:t>
            </w:r>
            <w:r w:rsidR="007234B2" w:rsidRPr="002F3754">
              <w:t> </w:t>
            </w:r>
            <w:r w:rsidRPr="002F3754">
              <w:t>5403/1 ost. pl. o výměře 438 m2, vše v k.ú. a obci Prostějov, se všemi součástmi a příslušenstvím, zejména s venkovními úpravami a porosty, vše z</w:t>
            </w:r>
            <w:r w:rsidR="007234B2" w:rsidRPr="002F3754">
              <w:t> </w:t>
            </w:r>
            <w:r w:rsidRPr="002F3754">
              <w:t>vlastnictví Olomouckého kraje, z hospodaření Střední školy designu a módy, Prostějov, a to ve výši 3 200</w:t>
            </w:r>
            <w:r w:rsidR="007C792D" w:rsidRPr="002F3754">
              <w:t> </w:t>
            </w:r>
            <w:r w:rsidRPr="002F3754">
              <w:t>000</w:t>
            </w:r>
            <w:r w:rsidR="007C792D" w:rsidRPr="002F3754">
              <w:t> </w:t>
            </w:r>
            <w:r w:rsidRPr="002F3754">
              <w:t>Kč, a současně schvaluje společnost PROFI HOLDING a.s., IČ: 28565738, jako zprostředkovatele odprodeje předmětných nemovitostí z důvodu předložení nejvýhodnější cenové nabídky. Nabyvatel uhradí veškeré náklady spojené s převodem vlastnického práva a správní poplatek k návrhu na vklad vlastnického práva do katastru nemovitostí.</w:t>
            </w:r>
          </w:p>
          <w:p w:rsidR="000A1FB6" w:rsidRPr="002F3754" w:rsidRDefault="000A1FB6" w:rsidP="0054545D">
            <w:pPr>
              <w:pStyle w:val="Normal"/>
              <w:spacing w:after="119"/>
              <w:jc w:val="both"/>
            </w:pPr>
            <w:r w:rsidRPr="002F3754">
              <w:t>5.2.</w:t>
            </w:r>
            <w:r w:rsidRPr="002F3754">
              <w:tab/>
              <w:t>minimální kupní cenu pro odprodej pozemku parc. č. st. 360 zast. pl. o</w:t>
            </w:r>
            <w:r w:rsidR="0054545D" w:rsidRPr="002F3754">
              <w:t> </w:t>
            </w:r>
            <w:r w:rsidRPr="002F3754">
              <w:t>výměře 446 m2, jehož součástí je stavba č.p. 153, Klášterní Hradisko, zemědělská stavba, pozemku parc. č. st. 38 zast. pl. o výměře 191 m2, jehož součástí je stavba bez č.p./č.e., zemědělská stavba, pozemku parc. č. st. 41 zast. pl. o výměře 64 m2, jehož součástí je stavba bez č.p./č.e., zemědělská stavba, pozemku parc. č. st. 358 zast. pl. o výměře 939 m2, jehož součástí je stavba bez č.p./č.e., zemědělská stavba, pozemku parc. č. st. 359 zast. pl. o</w:t>
            </w:r>
            <w:r w:rsidR="0054545D" w:rsidRPr="002F3754">
              <w:t> </w:t>
            </w:r>
            <w:r w:rsidRPr="002F3754">
              <w:t>výměře 229 m2, jehož součástí je stavba bez č.p./č.e., zemědělská stavba, pozemku parc. č. st. 361 zast. pl. o výměře 270 m2, jehož součástí je stavba bez č.p./č.e., zemědělská stavba, pozemku parc. č. st. 362 zast. pl. o výměře 335 m2, jehož součástí je stavba bez č.p./č.e., zemědělská stavba, pozemku parc. č. st. 363 zast. pl. o výměře 412 m2, jehož součástí je stavba bez</w:t>
            </w:r>
            <w:r w:rsidR="0054545D" w:rsidRPr="002F3754">
              <w:t> </w:t>
            </w:r>
            <w:r w:rsidRPr="002F3754">
              <w:t>č.p./č.e., zemědělská stavba, pozemků parc. č. 155 ost. pl. o výměře 640</w:t>
            </w:r>
            <w:r w:rsidR="0054545D" w:rsidRPr="002F3754">
              <w:t> </w:t>
            </w:r>
            <w:r w:rsidRPr="002F3754">
              <w:t>m2, parc. č. 66/1 ost. pl. o výměře 4 723 m2, parc. č. 58/5 ost. pl. o výměře 113 m2 a parc. č. 129/5 ost. pl. o výměře 4 018 m2, vše v k.ú. Klášterní Hradisko, obec Olomouc, se všemi součástmi a příslušenstvím, vše z</w:t>
            </w:r>
            <w:r w:rsidR="0054545D" w:rsidRPr="002F3754">
              <w:t> </w:t>
            </w:r>
            <w:r w:rsidRPr="002F3754">
              <w:t xml:space="preserve">vlastnictví Olomouckého kraje, z hospodaření Střední školy zemědělské, Olomouc, U Hradiska 4, a dále části pozemku parc. č. st. 10/2 zast. pl. </w:t>
            </w:r>
            <w:r w:rsidRPr="002F3754">
              <w:lastRenderedPageBreak/>
              <w:t>o</w:t>
            </w:r>
            <w:r w:rsidR="0054545D" w:rsidRPr="002F3754">
              <w:t> </w:t>
            </w:r>
            <w:r w:rsidRPr="002F3754">
              <w:t>výměře 805 m2, dle geometrického plánu č. 318 –82/2013 ze</w:t>
            </w:r>
            <w:r w:rsidR="0054545D" w:rsidRPr="002F3754">
              <w:t> </w:t>
            </w:r>
            <w:r w:rsidRPr="002F3754">
              <w:t>dne</w:t>
            </w:r>
            <w:r w:rsidR="007234B2" w:rsidRPr="002F3754">
              <w:t> </w:t>
            </w:r>
            <w:r w:rsidRPr="002F3754">
              <w:t>12.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2013 pozemek parc. č. st. 10/2 zast. pl. o výměře 805 m2, jehož součástí je stavba bez č.p./č.e., zemědělská stavba, pozemku parc. č.</w:t>
            </w:r>
            <w:r w:rsidR="0054545D" w:rsidRPr="002F3754">
              <w:t> </w:t>
            </w:r>
            <w:r w:rsidRPr="002F3754">
              <w:t>st.</w:t>
            </w:r>
            <w:r w:rsidR="0054545D" w:rsidRPr="002F3754">
              <w:t> </w:t>
            </w:r>
            <w:r w:rsidRPr="002F3754">
              <w:t>357</w:t>
            </w:r>
            <w:r w:rsidR="0054545D" w:rsidRPr="002F3754">
              <w:t> </w:t>
            </w:r>
            <w:r w:rsidRPr="002F3754">
              <w:t>zast. pl. o výměře 51 m2, jehož součástí je stavba bez č.p./č.e., zemědělská stavba, pozemku parc. č. 66/6 ost. pl. o výměře 17 m2 a části pozemku parc. č. 129/6 ost. pl. o výměře 497 m2, dle geometrického plánu č.</w:t>
            </w:r>
            <w:r w:rsidR="0054545D" w:rsidRPr="002F3754">
              <w:t> </w:t>
            </w:r>
            <w:r w:rsidRPr="002F3754">
              <w:t>318 – 82/2013 ze dne</w:t>
            </w:r>
            <w:r w:rsidR="007234B2" w:rsidRPr="002F3754">
              <w:t> </w:t>
            </w:r>
            <w:r w:rsidRPr="002F3754">
              <w:t>12.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2013 pozemek parc. č. 129/8 ost. pl. o</w:t>
            </w:r>
            <w:r w:rsidR="0054545D" w:rsidRPr="002F3754">
              <w:t> </w:t>
            </w:r>
            <w:r w:rsidRPr="002F3754">
              <w:t>výměře</w:t>
            </w:r>
            <w:r w:rsidR="0054545D" w:rsidRPr="002F3754">
              <w:t> </w:t>
            </w:r>
            <w:r w:rsidRPr="002F3754">
              <w:t>497 m2, vše v k.ú. Klášterní Hradisko, obec Olomouc, se všemi součástmi a příslušenstvím, vše z vlastnictví Olomouckého kraje, z</w:t>
            </w:r>
            <w:r w:rsidR="007C792D" w:rsidRPr="002F3754">
              <w:t> </w:t>
            </w:r>
            <w:r w:rsidRPr="002F3754">
              <w:t>hospodaření Vlastivědného muzea v Olomouci, a to ve výši 4 000</w:t>
            </w:r>
            <w:r w:rsidR="007C792D" w:rsidRPr="002F3754">
              <w:t> </w:t>
            </w:r>
            <w:r w:rsidRPr="002F3754">
              <w:t>000</w:t>
            </w:r>
            <w:r w:rsidR="007C792D" w:rsidRPr="002F3754">
              <w:t> </w:t>
            </w:r>
            <w:r w:rsidRPr="002F3754">
              <w:t>Kč, a</w:t>
            </w:r>
            <w:r w:rsidR="007C792D" w:rsidRPr="002F3754">
              <w:t> </w:t>
            </w:r>
            <w:r w:rsidRPr="002F3754">
              <w:t>současně schvaluje společnost PROFI HOLDING a.s., IČ: 28565738, jako zprostředkovatele odprodeje předmětných nemovitostí z důvodu předložení nejvýhodnější cenové nabídky. Nabyvatel uhradí veškeré náklady spojené s</w:t>
            </w:r>
            <w:r w:rsidR="0054545D" w:rsidRPr="002F3754">
              <w:t> </w:t>
            </w:r>
            <w:r w:rsidRPr="002F3754">
              <w:t>převodem vlastnického práva a správní poplatek k návrhu na vklad vlastnického práva do katastru nemovitostí.</w:t>
            </w:r>
          </w:p>
        </w:tc>
      </w:tr>
      <w:tr w:rsidR="002F3754" w:rsidRPr="002F3754" w:rsidTr="000A1F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záměr Olomouckého kraje: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6.1.</w:t>
            </w:r>
            <w:r w:rsidRPr="002F3754">
              <w:tab/>
              <w:t>odprodat pozemek parc. č. 5402 zast. pl. o výměře 346 m2, jehož součástí je stavba č.p. 2942, Prostějov, obč. vyb., a části pozemku parc. č.</w:t>
            </w:r>
            <w:r w:rsidR="0054545D" w:rsidRPr="002F3754">
              <w:t> </w:t>
            </w:r>
            <w:r w:rsidRPr="002F3754">
              <w:t>5403 ost. pl. o výměře 438 m2, dle geometrického plánu č. 4637 – 551/2010 ze</w:t>
            </w:r>
            <w:r w:rsidR="007234B2" w:rsidRPr="002F3754">
              <w:t> </w:t>
            </w:r>
            <w:r w:rsidRPr="002F3754">
              <w:t>dne</w:t>
            </w:r>
            <w:r w:rsidR="007234B2" w:rsidRPr="002F3754">
              <w:t> </w:t>
            </w:r>
            <w:r w:rsidRPr="002F3754">
              <w:t>22.</w:t>
            </w:r>
            <w:r w:rsidR="007234B2" w:rsidRPr="002F3754">
              <w:t> </w:t>
            </w:r>
            <w:r w:rsidRPr="002F3754">
              <w:t>11.</w:t>
            </w:r>
            <w:r w:rsidR="007234B2" w:rsidRPr="002F3754">
              <w:t> </w:t>
            </w:r>
            <w:r w:rsidRPr="002F3754">
              <w:t>2010 pozemek parc. č. 5403/1 ost. pl. o výměře 438 m2, vše v</w:t>
            </w:r>
            <w:r w:rsidR="0054545D" w:rsidRPr="002F3754">
              <w:t> </w:t>
            </w:r>
            <w:r w:rsidRPr="002F3754">
              <w:t>k.ú. a obci Prostějov, se všemi součástmi a příslušenstvím, zejména s</w:t>
            </w:r>
            <w:r w:rsidR="0054545D" w:rsidRPr="002F3754">
              <w:t> </w:t>
            </w:r>
            <w:r w:rsidRPr="002F3754">
              <w:t>venkovními úpravami a porosty, vše z vlastnictví Olomouckého kraje, z</w:t>
            </w:r>
            <w:r w:rsidR="0054545D" w:rsidRPr="002F3754">
              <w:t> </w:t>
            </w:r>
            <w:r w:rsidRPr="002F3754">
              <w:t>hospodaření Střední školy designu a módy, Prostějov, za minimální kupní cenu ve výši 3</w:t>
            </w:r>
            <w:r w:rsidR="007C792D" w:rsidRPr="002F3754">
              <w:t> </w:t>
            </w:r>
            <w:r w:rsidRPr="002F3754">
              <w:t>200</w:t>
            </w:r>
            <w:r w:rsidR="007C792D" w:rsidRPr="002F3754">
              <w:t> </w:t>
            </w:r>
            <w:r w:rsidRPr="002F3754">
              <w:t>000</w:t>
            </w:r>
            <w:r w:rsidR="007C792D" w:rsidRPr="002F3754">
              <w:t> </w:t>
            </w:r>
            <w:r w:rsidRPr="002F3754">
              <w:t>Kč. Nabyvatel uhradí veškeré náklady spojené s</w:t>
            </w:r>
            <w:r w:rsidR="0054545D" w:rsidRPr="002F3754">
              <w:t> </w:t>
            </w:r>
            <w:r w:rsidRPr="002F3754">
              <w:t>převodem vlastnického práva a správní poplatek k návrhu na vklad vlastnického práva do katastru nemovitostí.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6.2.</w:t>
            </w:r>
            <w:r w:rsidRPr="002F3754">
              <w:tab/>
              <w:t>odprodat pozemek parc. č. st. 360 zast. pl. o výměře 446 m2, jehož součástí je stavba č.p. 153, Klášterní Hradisko, zemědělská stavba, pozemek parc. č. st. 38 zast. pl. o výměře 191 m2, jehož součástí je stavba bez č.p./č.e., zemědělská stavba, pozemek parc. č. st. 41 zast. pl. o výměře 64 m2, jehož součástí je stavba bez č.p./č.e., zemědělská stavba, pozemek parc. č. st. 358 zast. pl. o výměře 939 m2, jehož součástí je stavba bez č.p./č.e., zemědělská stavba, pozemek parc. č. st. 359 zast. pl. o výměře 229 m2, jehož součástí je stavba bez č.p./č.e., zemědělská stavba, pozemek parc. č. st. 361 zast. pl. o</w:t>
            </w:r>
            <w:r w:rsidR="00F07712" w:rsidRPr="002F3754">
              <w:t> </w:t>
            </w:r>
            <w:r w:rsidRPr="002F3754">
              <w:t>výměře 270 m2, jehož součástí je stavba bez č.p./č.e., zemědělská stavba, pozemek parc. č. st. 362 zast. pl. o výměře 335 m2, jehož součástí je stavba bez č.p./č.e., zemědělská stavba, pozemek parc. č. st. 363 zast. pl. o výměře 412 m2, jehož součástí je stavba bez č.p./č.e., zemědělská stavba, pozemky parc. č. 155 ost. pl. o výměře 640 m2, parc. č. 66/1 ost. pl. o výměře 4 723 m2, parc. č. 58/5 ost. pl. o výměře 113 m2 a parc. č. 129/5 ost. pl. o výměře 4</w:t>
            </w:r>
            <w:r w:rsidR="00F07712" w:rsidRPr="002F3754">
              <w:t> </w:t>
            </w:r>
            <w:r w:rsidRPr="002F3754">
              <w:t>018</w:t>
            </w:r>
            <w:r w:rsidR="00F07712" w:rsidRPr="002F3754">
              <w:t> </w:t>
            </w:r>
            <w:r w:rsidRPr="002F3754">
              <w:t>m2, vše v k.ú. Klášterní Hradisko, obec Olomouc, se všemi součástmi a</w:t>
            </w:r>
            <w:r w:rsidR="00F07712" w:rsidRPr="002F3754">
              <w:t> </w:t>
            </w:r>
            <w:r w:rsidRPr="002F3754">
              <w:t>příslušenstvím, vše z vlastnictví Olomouckého kraje, z hospodaření Střední školy zemědělské, Olomouc, U Hradiska 4, a dále část pozemku parc. č.</w:t>
            </w:r>
            <w:r w:rsidR="00F07712" w:rsidRPr="002F3754">
              <w:t> </w:t>
            </w:r>
            <w:r w:rsidRPr="002F3754">
              <w:t>st.</w:t>
            </w:r>
            <w:r w:rsidR="00F07712" w:rsidRPr="002F3754">
              <w:t> </w:t>
            </w:r>
            <w:r w:rsidRPr="002F3754">
              <w:t>10/2 zast. pl. o výměře 805 m2, dle geometrického plánu č. 318 –82/2013 ze dne</w:t>
            </w:r>
            <w:r w:rsidR="007234B2" w:rsidRPr="002F3754">
              <w:t> </w:t>
            </w:r>
            <w:r w:rsidRPr="002F3754">
              <w:t>12.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2013 pozemek parc. č. st. 10/2 zast. pl. o výměře 805 m2, jehož součástí je stavba bez č.p./č.e., zemědělská stavba, pozemek parc. č. st. 357 zast. pl. o výměře 51 m2, jehož součástí je stavba bez č.p./č.e., zemědělská stavba, pozemek parc. č. 66/6 ost. pl. o výměře 17 m2 a část pozemku parc. č.</w:t>
            </w:r>
            <w:r w:rsidR="00F07712" w:rsidRPr="002F3754">
              <w:t> </w:t>
            </w:r>
            <w:r w:rsidRPr="002F3754">
              <w:t xml:space="preserve">129/6 ost. pl. o výměře 497 m2, dle geometrického plánu č. 318 – 82/2013 </w:t>
            </w:r>
            <w:r w:rsidRPr="002F3754">
              <w:lastRenderedPageBreak/>
              <w:t>ze dne</w:t>
            </w:r>
            <w:r w:rsidR="007234B2" w:rsidRPr="002F3754">
              <w:t> </w:t>
            </w:r>
            <w:r w:rsidRPr="002F3754">
              <w:t>12.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2013 pozemek parc. č. 129/8 ost. pl. o výměře 497 m2, vše v k.ú. Klášterní Hradisko, obec Olomouc, se všemi součástmi a příslušenstvím, vše z</w:t>
            </w:r>
            <w:r w:rsidR="00F07712" w:rsidRPr="002F3754">
              <w:t> </w:t>
            </w:r>
            <w:r w:rsidRPr="002F3754">
              <w:t>vlastnictví Olomouckého kraje, z hospodaření Vlastivědného muzea v</w:t>
            </w:r>
            <w:r w:rsidR="00F07712" w:rsidRPr="002F3754">
              <w:t> </w:t>
            </w:r>
            <w:r w:rsidRPr="002F3754">
              <w:t>Olomouci, za minimální kupní cenu ve výši 4 000</w:t>
            </w:r>
            <w:r w:rsidR="007C792D" w:rsidRPr="002F3754">
              <w:t> </w:t>
            </w:r>
            <w:r w:rsidRPr="002F3754">
              <w:t>000</w:t>
            </w:r>
            <w:r w:rsidR="007C792D" w:rsidRPr="002F3754">
              <w:t> </w:t>
            </w:r>
            <w:r w:rsidRPr="002F3754">
              <w:t>Kč. Nabyvatel uhradí veškeré náklady spojené s převodem vlastnického práva a správní poplatek k</w:t>
            </w:r>
            <w:r w:rsidR="00F07712" w:rsidRPr="002F3754">
              <w:t> </w:t>
            </w:r>
            <w:r w:rsidRPr="002F3754">
              <w:t>návrhu na vklad vlastnického práva do katastru nemovitostí.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6.3.</w:t>
            </w:r>
            <w:r w:rsidRPr="002F3754">
              <w:tab/>
              <w:t>odprodat část pozemku parc. č. 1611/2 ost. pl. o výměře 60 m2, dle</w:t>
            </w:r>
            <w:r w:rsidR="00F07712" w:rsidRPr="002F3754">
              <w:t> </w:t>
            </w:r>
            <w:r w:rsidRPr="002F3754">
              <w:t>geometrického plánu č. 534 – 1520/2014 ze dne</w:t>
            </w:r>
            <w:r w:rsidR="007234B2" w:rsidRPr="002F3754">
              <w:t> </w:t>
            </w:r>
            <w:r w:rsidRPr="002F3754">
              <w:t>13.</w:t>
            </w:r>
            <w:r w:rsidR="007234B2" w:rsidRPr="002F3754">
              <w:t> </w:t>
            </w:r>
            <w:r w:rsidRPr="002F3754">
              <w:t>8.</w:t>
            </w:r>
            <w:r w:rsidR="007234B2" w:rsidRPr="002F3754">
              <w:t> </w:t>
            </w:r>
            <w:r w:rsidRPr="002F3754">
              <w:t>2014 pozemek parc. č. 1611/4 ost. pl. o výměře 60 m2, v k.ú. Opatovice u Hranic, obec Opatovice z</w:t>
            </w:r>
            <w:r w:rsidR="00F07712" w:rsidRPr="002F3754">
              <w:t> </w:t>
            </w:r>
            <w:r w:rsidRPr="002F3754">
              <w:t>vlastnictví Olomouckého kraje, z hospodaření Správy silnic Olomouckého kraje, příspěvkové organizace, do společného jmění manželů Miluše a Josefa Dostálových za kupní cenu ve výši 7</w:t>
            </w:r>
            <w:r w:rsidR="007C792D" w:rsidRPr="002F3754">
              <w:t> </w:t>
            </w:r>
            <w:r w:rsidRPr="002F3754">
              <w:t>450</w:t>
            </w:r>
            <w:r w:rsidR="007C792D" w:rsidRPr="002F3754">
              <w:t> </w:t>
            </w:r>
            <w:r w:rsidRPr="002F3754">
              <w:t xml:space="preserve">Kč. Nabyvatelé uhradí veškeré náklady spojené s převodem vlastnického práva a správní poplatek k návrhu na vklad vlastnického práva do katastru nemovitostí. 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6.4.</w:t>
            </w:r>
            <w:r w:rsidRPr="002F3754">
              <w:tab/>
              <w:t>bezúplatně převést pozemky parc. č. st. 196 zast. pl. o výměře 692 m2, parc. č. st. 304 zast. pl. o výměře 14 m2, parc. č. st. 331 zast. pl. o výměře 148</w:t>
            </w:r>
            <w:r w:rsidR="00F07712" w:rsidRPr="002F3754">
              <w:t> </w:t>
            </w:r>
            <w:r w:rsidRPr="002F3754">
              <w:t>m2, parc. č. 1947/2 ost. pl. o výměře 1 517 m2, parc. č. 1947/4 ost. pl. o</w:t>
            </w:r>
            <w:r w:rsidR="00F07712" w:rsidRPr="002F3754">
              <w:t> </w:t>
            </w:r>
            <w:r w:rsidRPr="002F3754">
              <w:t>výměře 1 678 m2, parc. č. 1989/1 ost. pl. o výměře 620 m2, parc. č. 1989/2 ost. pl. o výměře 1 400 m2, parc. č. 1989/4 ost. pl. o výměře 413 m2, parc. č. 1989/5 ost. pl. o výměře 1 187 m2, parc. č. 2003/2 ost. pl. o výměře 4 579 m2, parc. č. 2004/1 ost. pl. o výměře 169 m2, parc. č. 2004/5 ost. pl. o výměře 236</w:t>
            </w:r>
            <w:r w:rsidR="00F07712" w:rsidRPr="002F3754">
              <w:t> </w:t>
            </w:r>
            <w:r w:rsidRPr="002F3754">
              <w:t>m2, parc. č. 2138/8 ost. pl. o výměře 21 304 m2, parc. č. 2138/31 ost. pl. o</w:t>
            </w:r>
            <w:r w:rsidR="00F07712" w:rsidRPr="002F3754">
              <w:t> </w:t>
            </w:r>
            <w:r w:rsidRPr="002F3754">
              <w:t>výměře 8 145 m2 a parc. č. 2012/2 ost. pl. o výměře 848 m2, část pozemku parc. č. 2003/4 ost. pl. o výměře 3 784 m2 a část pozemku parc. č. 1992/2 ost. pl. o výměře 15 m2, dle geometrického plánu č. 724 –249/2014 ze</w:t>
            </w:r>
            <w:r w:rsidR="007234B2" w:rsidRPr="002F3754">
              <w:t> </w:t>
            </w:r>
            <w:r w:rsidRPr="002F3754">
              <w:t>dne</w:t>
            </w:r>
            <w:r w:rsidR="007234B2" w:rsidRPr="002F3754">
              <w:t> </w:t>
            </w:r>
            <w:r w:rsidRPr="002F3754">
              <w:t>25.</w:t>
            </w:r>
            <w:r w:rsidR="007234B2" w:rsidRPr="002F3754">
              <w:t> </w:t>
            </w:r>
            <w:r w:rsidRPr="002F3754">
              <w:t>9.</w:t>
            </w:r>
            <w:r w:rsidR="007234B2" w:rsidRPr="002F3754">
              <w:t> </w:t>
            </w:r>
            <w:r w:rsidRPr="002F3754">
              <w:t>2014 pozemek parc. č. 2003/4 díl „d“ o výměře 3 784 m2 a parc. č. 1992/2 díl „b“ o výměře 15 m2, které jsou sloučeny do pozemku parc. č.</w:t>
            </w:r>
            <w:r w:rsidR="00F07712" w:rsidRPr="002F3754">
              <w:t> </w:t>
            </w:r>
            <w:r w:rsidRPr="002F3754">
              <w:t>2003/9 ost. pl. o celkové výměře 3 799 m2, část pozemku parc. č. 2138/30 ost. pl. o výměře 10 560 m2, dle geometrického plánu č. 724 –249/2014 ze</w:t>
            </w:r>
            <w:r w:rsidR="00F07712" w:rsidRPr="002F3754">
              <w:t> </w:t>
            </w:r>
            <w:r w:rsidRPr="002F3754">
              <w:t>dne</w:t>
            </w:r>
            <w:r w:rsidR="007234B2" w:rsidRPr="002F3754">
              <w:t> </w:t>
            </w:r>
            <w:r w:rsidRPr="002F3754">
              <w:t>25.</w:t>
            </w:r>
            <w:r w:rsidR="007234B2" w:rsidRPr="002F3754">
              <w:t> </w:t>
            </w:r>
            <w:r w:rsidRPr="002F3754">
              <w:t>9.</w:t>
            </w:r>
            <w:r w:rsidR="007234B2" w:rsidRPr="002F3754">
              <w:t> </w:t>
            </w:r>
            <w:r w:rsidRPr="002F3754">
              <w:t>2014 pozemek parc. č. 2138/45 ost. pl. o výměře 10 560 m2, a</w:t>
            </w:r>
            <w:r w:rsidR="00F07712" w:rsidRPr="002F3754">
              <w:t> </w:t>
            </w:r>
            <w:r w:rsidRPr="002F3754">
              <w:t>části pozemku parc. č. 2894 ost. pl. o celkové výměře 1 759 m2, dle</w:t>
            </w:r>
            <w:r w:rsidR="00F07712" w:rsidRPr="002F3754">
              <w:t> </w:t>
            </w:r>
            <w:r w:rsidRPr="002F3754">
              <w:t>geometrického plánu č. 725 – 259/2014 ze dne</w:t>
            </w:r>
            <w:r w:rsidR="007234B2" w:rsidRPr="002F3754">
              <w:t> </w:t>
            </w:r>
            <w:r w:rsidRPr="002F3754">
              <w:t>26.</w:t>
            </w:r>
            <w:r w:rsidR="007234B2" w:rsidRPr="002F3754">
              <w:t> </w:t>
            </w:r>
            <w:r w:rsidRPr="002F3754">
              <w:t>9.</w:t>
            </w:r>
            <w:r w:rsidR="007234B2" w:rsidRPr="002F3754">
              <w:t> </w:t>
            </w:r>
            <w:r w:rsidRPr="002F3754">
              <w:t>2014 pozemky parc. č. 2894/1 ost. pl. o výměře 435 m2 a parc. č. 2894/2 ost. pl. o výměře 1</w:t>
            </w:r>
            <w:r w:rsidR="00F07712" w:rsidRPr="002F3754">
              <w:t> </w:t>
            </w:r>
            <w:r w:rsidRPr="002F3754">
              <w:t>324</w:t>
            </w:r>
            <w:r w:rsidR="00F07712" w:rsidRPr="002F3754">
              <w:t> </w:t>
            </w:r>
            <w:r w:rsidRPr="002F3754">
              <w:t>m2, vše v k.ú. Paseka u Šternberka, obec Paseka, vše z vlastnictví Olomouckého kraje do vlastnictví obce Paseka, IČ: 00299316, za podmínek dle důvodové zprávy. Nabyvatel se dále zaváže k převzetí všech práv a</w:t>
            </w:r>
            <w:r w:rsidR="00F07712" w:rsidRPr="002F3754">
              <w:t> </w:t>
            </w:r>
            <w:r w:rsidRPr="002F3754">
              <w:t>závazků, vyplývajících ze smlouvy o budoucí smlouvě o zřízení věcného břemene č. 2014/03116/OMP/OSB ze dne</w:t>
            </w:r>
            <w:r w:rsidR="007234B2" w:rsidRPr="002F3754">
              <w:t> </w:t>
            </w:r>
            <w:r w:rsidRPr="002F3754">
              <w:t>28.</w:t>
            </w:r>
            <w:r w:rsidR="007234B2" w:rsidRPr="002F3754">
              <w:t> </w:t>
            </w:r>
            <w:r w:rsidRPr="002F3754">
              <w:t>11.</w:t>
            </w:r>
            <w:r w:rsidR="007234B2" w:rsidRPr="002F3754">
              <w:t> </w:t>
            </w:r>
            <w:r w:rsidRPr="002F3754">
              <w:t>2014 a týkajících se</w:t>
            </w:r>
            <w:r w:rsidR="00F07712" w:rsidRPr="002F3754">
              <w:t> </w:t>
            </w:r>
            <w:r w:rsidRPr="002F3754">
              <w:t>pozemku parc. č. 2003/2 ost. pl. v k.ú. Paseka u Šternberka, obec Paseka. Nabyvatel uhradí veškeré náklady spojené s převodem vlastnického práva včetně správního poplatku k návrhu na vklad vlastnického práva do katastru nemovitostí. S darovací smlouvou bude současně uzavřena smlouva o zřízení věcných břemen, spočívajících v právu uložení inženýrských sítí (rozvody kanalizace, vody a plynu) v předmětných pozemcích, a v právu vstupovat a</w:t>
            </w:r>
            <w:r w:rsidR="00F07712" w:rsidRPr="002F3754">
              <w:t> </w:t>
            </w:r>
            <w:r w:rsidRPr="002F3754">
              <w:t>vjíždět na předmětné pozemky v souvislosti s opravami a provozováním a</w:t>
            </w:r>
            <w:r w:rsidR="00F07712" w:rsidRPr="002F3754">
              <w:t> </w:t>
            </w:r>
            <w:r w:rsidRPr="002F3754">
              <w:t xml:space="preserve">odstraňováním těchto zařízení. 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6.5.</w:t>
            </w:r>
            <w:r w:rsidRPr="002F3754">
              <w:tab/>
              <w:t>bezúplatně převést části pozemku parc. č. 2913 ost. pl. o výměře 3</w:t>
            </w:r>
            <w:r w:rsidR="00F07712" w:rsidRPr="002F3754">
              <w:t> </w:t>
            </w:r>
            <w:r w:rsidRPr="002F3754">
              <w:t>384</w:t>
            </w:r>
            <w:r w:rsidR="00F07712" w:rsidRPr="002F3754">
              <w:t> </w:t>
            </w:r>
            <w:r w:rsidRPr="002F3754">
              <w:t>m2, dle geometrického plánu č. 447-747/2013 ze dne</w:t>
            </w:r>
            <w:r w:rsidR="007234B2" w:rsidRPr="002F3754">
              <w:t> </w:t>
            </w:r>
            <w:r w:rsidRPr="002F3754">
              <w:t>12.</w:t>
            </w:r>
            <w:r w:rsidR="007234B2" w:rsidRPr="002F3754">
              <w:t> </w:t>
            </w:r>
            <w:r w:rsidRPr="002F3754">
              <w:t>12.</w:t>
            </w:r>
            <w:r w:rsidR="007234B2" w:rsidRPr="002F3754">
              <w:t> </w:t>
            </w:r>
            <w:r w:rsidRPr="002F3754">
              <w:t xml:space="preserve">2013 pozemky parc. č. 2913/2 ost. pl. o výměře 1 305 m2, parc. č. 2913/3 ost. pl. </w:t>
            </w:r>
            <w:r w:rsidRPr="002F3754">
              <w:lastRenderedPageBreak/>
              <w:t>o</w:t>
            </w:r>
            <w:r w:rsidR="00F07712" w:rsidRPr="002F3754">
              <w:t> </w:t>
            </w:r>
            <w:r w:rsidRPr="002F3754">
              <w:t>výměře 149 m2, parc. č. 2913/4 ost. pl. o výměře 432 m2, parc. č. 2913/5 ost. pl. o výměře 165 m2, parc. č. 2913/6 ost. pl. o výměře 267 m2, parc.</w:t>
            </w:r>
            <w:r w:rsidR="00F07712" w:rsidRPr="002F3754">
              <w:t> </w:t>
            </w:r>
            <w:r w:rsidRPr="002F3754">
              <w:t>č.</w:t>
            </w:r>
            <w:r w:rsidR="00F07712" w:rsidRPr="002F3754">
              <w:t> </w:t>
            </w:r>
            <w:r w:rsidRPr="002F3754">
              <w:t>2913/7 ost. pl. o výměře 1 000 m2, parc. č. 2913/8 ost. pl. o výměře 66</w:t>
            </w:r>
            <w:r w:rsidR="00F07712" w:rsidRPr="002F3754">
              <w:t> </w:t>
            </w:r>
            <w:r w:rsidRPr="002F3754">
              <w:t>m2, vše v k.ú. a obci Přemyslovice, z vlastnictví Olomouckého kraje, z</w:t>
            </w:r>
            <w:r w:rsidR="00F07712" w:rsidRPr="002F3754">
              <w:t> </w:t>
            </w:r>
            <w:r w:rsidRPr="002F3754">
              <w:t>hospodaření Správy silnic Olomouckého kraje, příspěvkové organizace, do</w:t>
            </w:r>
            <w:r w:rsidR="00F07712" w:rsidRPr="002F3754">
              <w:t> </w:t>
            </w:r>
            <w:r w:rsidRPr="002F3754">
              <w:t>vlastnictví obce Přemyslovice, IČ: 00288683. Nabyvatel uhradí veškeré náklady spojené s převodem vlastnického práva a správní poplatek spojený s</w:t>
            </w:r>
            <w:r w:rsidR="00F07712" w:rsidRPr="002F3754">
              <w:t> </w:t>
            </w:r>
            <w:r w:rsidRPr="002F3754">
              <w:t>návrhem na vklad vlastnického práva do katastru nemovitostí.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6.6.</w:t>
            </w:r>
            <w:r w:rsidRPr="002F3754">
              <w:tab/>
              <w:t>bezúplatně převést části pozemku parc. č. 983/1 ost. pl. o výměře 238</w:t>
            </w:r>
            <w:r w:rsidR="00F07712" w:rsidRPr="002F3754">
              <w:t> </w:t>
            </w:r>
            <w:r w:rsidRPr="002F3754">
              <w:t>m2, dle geometrického plánu č. 374 - 281/2014 ze dne</w:t>
            </w:r>
            <w:r w:rsidR="007234B2" w:rsidRPr="002F3754">
              <w:t> </w:t>
            </w:r>
            <w:r w:rsidRPr="002F3754">
              <w:t>9.</w:t>
            </w:r>
            <w:r w:rsidR="007234B2" w:rsidRPr="002F3754">
              <w:t> </w:t>
            </w:r>
            <w:r w:rsidRPr="002F3754">
              <w:t>9.</w:t>
            </w:r>
            <w:r w:rsidR="007234B2" w:rsidRPr="002F3754">
              <w:t> </w:t>
            </w:r>
            <w:r w:rsidRPr="002F3754">
              <w:t>2014 pozemky parc. č. 983/5 ost. pl. o výměře 137 m2 a parc. č. 983/6 ost. pl. o výměře 101</w:t>
            </w:r>
            <w:r w:rsidR="00F07712" w:rsidRPr="002F3754">
              <w:t> </w:t>
            </w:r>
            <w:r w:rsidRPr="002F3754">
              <w:t>m2, v k.ú. Radslavice u Přerova, obec Radslavice, z vlastnictví Olomouckého kraje, z hospodaření Správy silnic Olomouckého kraje, příspěvkové organizace, do vlastnictví obce Radslavice, IČ: 00301884. Nabyvatel uhradí veškeré náklady spojené s převodem vlastnického práva a</w:t>
            </w:r>
            <w:r w:rsidR="00F07712" w:rsidRPr="002F3754">
              <w:t> </w:t>
            </w:r>
            <w:r w:rsidRPr="002F3754">
              <w:t>správní poplatek spojený s návrhem na vklad vlastnického práva do katastru nemovitostí.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6.7.</w:t>
            </w:r>
            <w:r w:rsidRPr="002F3754">
              <w:tab/>
              <w:t>bezúplatně převést část pozemku parc. č. 2791/2 ost. pl. o výměře 15</w:t>
            </w:r>
            <w:r w:rsidR="007234B2" w:rsidRPr="002F3754">
              <w:t> </w:t>
            </w:r>
            <w:r w:rsidRPr="002F3754">
              <w:t>814 m2, dle geometrického plánu č. 898 – 32/2014 ze dne</w:t>
            </w:r>
            <w:r w:rsidR="007234B2" w:rsidRPr="002F3754">
              <w:t> </w:t>
            </w:r>
            <w:r w:rsidRPr="002F3754">
              <w:t>14.</w:t>
            </w:r>
            <w:r w:rsidR="007234B2" w:rsidRPr="002F3754">
              <w:t> </w:t>
            </w:r>
            <w:r w:rsidRPr="002F3754">
              <w:t>5.</w:t>
            </w:r>
            <w:r w:rsidR="007234B2" w:rsidRPr="002F3754">
              <w:t> </w:t>
            </w:r>
            <w:r w:rsidRPr="002F3754">
              <w:t>2014 pozemek parc. č. 2791/2 ost. pl. o výměře 15 814 m2 včetně pozemní komunikace, nyní silnice č. III/44021 Velká – Drahotuše o celkové délce úseku 1,150 km, začátek úseku - km 2,246 před podjezdem ČD v místě napojení nové přeložky silnice III/444021, konec úseku – zaústění do silnice III/44029 km 3,396 (uzlový bod 2512A110) se všemi součástmi a příslušenstvím, v k.ú. Drahotuše, obec Hranice z vlastnictví Olomouckého kraje, z hospodaření Správy silnic Olomouckého kraje, příspěvkové organizace, do vlastnictví města Hranice, IČ: 00301311, za podmínky, že současně bude realizováno bezúplatné nabytí částí pozemků parc. č. 2884/1 ost. pl. o výměře 9 665 m2 a</w:t>
            </w:r>
            <w:r w:rsidR="00F07712" w:rsidRPr="002F3754">
              <w:t> </w:t>
            </w:r>
            <w:r w:rsidRPr="002F3754">
              <w:t>parc. č. 1380/41 orná půda o výměře 27 m2, dle geometrického plánu č.</w:t>
            </w:r>
            <w:r w:rsidR="00F07712" w:rsidRPr="002F3754">
              <w:t> </w:t>
            </w:r>
            <w:r w:rsidRPr="002F3754">
              <w:t>898</w:t>
            </w:r>
            <w:r w:rsidR="00F07712" w:rsidRPr="002F3754">
              <w:t> </w:t>
            </w:r>
            <w:r w:rsidRPr="002F3754">
              <w:t>–32/2014 ze dne</w:t>
            </w:r>
            <w:r w:rsidR="007234B2" w:rsidRPr="002F3754">
              <w:t> </w:t>
            </w:r>
            <w:r w:rsidRPr="002F3754">
              <w:t>14.</w:t>
            </w:r>
            <w:r w:rsidR="007234B2" w:rsidRPr="002F3754">
              <w:t> </w:t>
            </w:r>
            <w:r w:rsidRPr="002F3754">
              <w:t>5.</w:t>
            </w:r>
            <w:r w:rsidR="007234B2" w:rsidRPr="002F3754">
              <w:t> </w:t>
            </w:r>
            <w:r w:rsidRPr="002F3754">
              <w:t>2014 pozemek parc. č. 2884/1 díl „c“ o výměře 9</w:t>
            </w:r>
            <w:r w:rsidR="00F07712" w:rsidRPr="002F3754">
              <w:t> </w:t>
            </w:r>
            <w:r w:rsidRPr="002F3754">
              <w:t>665 m2 a pozemek parc. č. 1380/41 díl „a“ o výměře 27 m2, které jsou sloučeny do pozemku parc. č. 2884/1 ost. pl. o celkové výměře 9 693 m2, včetně pozemní komunikace o celkové délce úseku 0,598 km, začátek úseku – před podjezdem ČD v místě napojení na původní trasu silnice III/44021, konec úseku – zaústění do silnice III/44029, v k.ú. Drahotuše, obec Hranice z</w:t>
            </w:r>
            <w:r w:rsidR="00F07712" w:rsidRPr="002F3754">
              <w:t> </w:t>
            </w:r>
            <w:r w:rsidRPr="002F3754">
              <w:t>vlastnictví města Hranice, IČ: 00301311, do vlastnictví Olomouckého kraje, do hospodaření Správy silnic Olomouckého kraje, příspěvkové organizace. Nejprve budou uzavřeny smlouvy o budoucích darovacích smlouvách. Řádné darovací smlouvy budou uzavřeny nejpozději do jednoho roku od nabytí právní moci rozhodnutí o vyřazení předmětné komunikace ze silniční sítě. Nabyvatelé uhradí správní poplatek spojený s návrhem na vklad vlastnického práva do</w:t>
            </w:r>
            <w:r w:rsidR="00F07712" w:rsidRPr="002F3754">
              <w:t> </w:t>
            </w:r>
            <w:r w:rsidRPr="002F3754">
              <w:t xml:space="preserve">katastru nemovitostí. 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6.8.</w:t>
            </w:r>
            <w:r w:rsidRPr="002F3754">
              <w:tab/>
              <w:t>bezúplatně převést pozemky parc. č. 1121/26 ost. pl. o výměře 847 m2, parc. č. 1121/27 ost. pl. o výměře 730 m2, parc. č. 1121/28 ost. pl. o výměře 27</w:t>
            </w:r>
            <w:r w:rsidR="00F07712" w:rsidRPr="002F3754">
              <w:t> </w:t>
            </w:r>
            <w:r w:rsidRPr="002F3754">
              <w:t>m2, parc. č. 1121/29 ost. pl. o výměře 156 m2, parc. č. 1121/30 ost. pl. o</w:t>
            </w:r>
            <w:r w:rsidR="00F07712" w:rsidRPr="002F3754">
              <w:t> </w:t>
            </w:r>
            <w:r w:rsidRPr="002F3754">
              <w:t>výměře 68 m2, parc. č. 1126/5 ost. pl. o výměře 2 m2, parc. č. 1126/7 ost. pl. o výměře 76 m2, parc. č. 1126/8 ost. pl. o výměře 31 m2, parc. č. 1126/9 ost. pl. o výměře 251 m2, parc. č. 1126/11 ost. pl. o výměře 167 m2, parc. č.</w:t>
            </w:r>
            <w:r w:rsidR="00F07712" w:rsidRPr="002F3754">
              <w:t> </w:t>
            </w:r>
            <w:r w:rsidRPr="002F3754">
              <w:t xml:space="preserve">1126/12 ost. pl. o výměře 104 m2, parc. č. 1126/13 ost. pl. o výměře 44 m2, </w:t>
            </w:r>
            <w:r w:rsidRPr="002F3754">
              <w:lastRenderedPageBreak/>
              <w:t>parc. č. 1127/4 ost. pl. o výměře 466 m2, parc. č. 1127/5 ost. pl. o výměře 993</w:t>
            </w:r>
            <w:r w:rsidR="00F07712" w:rsidRPr="002F3754">
              <w:t> </w:t>
            </w:r>
            <w:r w:rsidRPr="002F3754">
              <w:t>m2 a parc. č. 1193/2 ost. pl. o výměře 72 m2, vše v k.ú. a obci Pňovice, z</w:t>
            </w:r>
            <w:r w:rsidR="00F07712" w:rsidRPr="002F3754">
              <w:t> </w:t>
            </w:r>
            <w:r w:rsidRPr="002F3754">
              <w:t>vlastnictví Olomouckého kraje, z hospodaření Správy silnic Olomouckého kraje, příspěvkové organizace, do vlastnictví obce Pňovice, IČ: 00635731, za</w:t>
            </w:r>
            <w:r w:rsidR="00F07712" w:rsidRPr="002F3754">
              <w:t> </w:t>
            </w:r>
            <w:r w:rsidRPr="002F3754">
              <w:t>podmínky, že současně bude realizováno bezúplatné nabytí pozemků parc. č. 114/2 ost. pl. o výměře 494 m2 a parc. č. 1195/2 ost. pl. o výměře 29 m2, oba v k.ú. a obci Pňovice, z vlastnictví obce Pňovice, IČ: 00635731, do</w:t>
            </w:r>
            <w:r w:rsidR="00F07712" w:rsidRPr="002F3754">
              <w:t> </w:t>
            </w:r>
            <w:r w:rsidRPr="002F3754">
              <w:t>vlastnictví Olomouckého kraje, do hospodaření Správy silnic Olomouckého kraje, příspěvkové organizace. Nabyvatelé uhradí veškeré náklady spojené s</w:t>
            </w:r>
            <w:r w:rsidR="00F07712" w:rsidRPr="002F3754">
              <w:t> </w:t>
            </w:r>
            <w:r w:rsidRPr="002F3754">
              <w:t>převodem vlastnického práva a správní poplatek k návrhu na vklad vlastnického práva do katastru nemovitostí.</w:t>
            </w:r>
          </w:p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t>6.9.</w:t>
            </w:r>
            <w:r w:rsidRPr="002F3754">
              <w:tab/>
              <w:t>bezúplatně převést části pozemků parc. č. 718/1 ost. pl. o výměře 141</w:t>
            </w:r>
            <w:r w:rsidR="00F07712" w:rsidRPr="002F3754">
              <w:t> </w:t>
            </w:r>
            <w:r w:rsidRPr="002F3754">
              <w:t>m2 a parc. č. 723/2 ost. pl. o výměře 111 m2, dle geometrického plánu č.</w:t>
            </w:r>
            <w:r w:rsidR="00F07712" w:rsidRPr="002F3754">
              <w:t> </w:t>
            </w:r>
            <w:r w:rsidRPr="002F3754">
              <w:t>266-112/2014 ze dne</w:t>
            </w:r>
            <w:r w:rsidR="007234B2" w:rsidRPr="002F3754">
              <w:t> </w:t>
            </w:r>
            <w:r w:rsidRPr="002F3754">
              <w:t>8.</w:t>
            </w:r>
            <w:r w:rsidR="007234B2" w:rsidRPr="002F3754">
              <w:t> </w:t>
            </w:r>
            <w:r w:rsidRPr="002F3754">
              <w:t>10.</w:t>
            </w:r>
            <w:r w:rsidR="007234B2" w:rsidRPr="002F3754">
              <w:t> </w:t>
            </w:r>
            <w:r w:rsidRPr="002F3754">
              <w:t>2014 pozemky parc. č. 718/15 ost. pl. o výměře 141 m2 a parc. č. 723/7 ost. pl. o výměře 111 m2, vše v k.ú. Buková u</w:t>
            </w:r>
            <w:r w:rsidR="00F07712" w:rsidRPr="002F3754">
              <w:t> </w:t>
            </w:r>
            <w:r w:rsidRPr="002F3754">
              <w:t>Protivanova, obec Buková z vlastnictví Olomouckého kraje, z hospodaření Správy silnic Olomouckého kraje, příspěvkové organizace, do vlastnictví obce Buková, IČ:</w:t>
            </w:r>
            <w:r w:rsidR="00F24660" w:rsidRPr="002F3754">
              <w:t> </w:t>
            </w:r>
            <w:r w:rsidRPr="002F3754">
              <w:t>00288098. Nabyvatel uhradí veškeré náklady spojené s převodem vlastnického práva a správní poplatek spojený s návrhem na vklad vlastnického práva do katastru nemovitostí.</w:t>
            </w:r>
          </w:p>
          <w:p w:rsidR="000A1FB6" w:rsidRPr="002F3754" w:rsidRDefault="000A1FB6" w:rsidP="00F07712">
            <w:pPr>
              <w:pStyle w:val="Normal"/>
              <w:spacing w:after="119"/>
              <w:jc w:val="both"/>
            </w:pPr>
            <w:r w:rsidRPr="002F3754">
              <w:t>6.10.</w:t>
            </w:r>
            <w:r w:rsidRPr="002F3754">
              <w:tab/>
              <w:t>bezúplatně převést části pozemků parc. č. 292/1 ost. pl. o výměře 187</w:t>
            </w:r>
            <w:r w:rsidR="007234B2" w:rsidRPr="002F3754">
              <w:t> </w:t>
            </w:r>
            <w:r w:rsidRPr="002F3754">
              <w:t>m2 a parc. č. 290/2 ost. pl. o výměře 66 m2, dle geometrického plánu č.</w:t>
            </w:r>
            <w:r w:rsidR="00F07712" w:rsidRPr="002F3754">
              <w:t> </w:t>
            </w:r>
            <w:r w:rsidRPr="002F3754">
              <w:t>203-3.1/2014 ze dne</w:t>
            </w:r>
            <w:r w:rsidR="007234B2" w:rsidRPr="002F3754">
              <w:t> </w:t>
            </w:r>
            <w:r w:rsidRPr="002F3754">
              <w:t>2.</w:t>
            </w:r>
            <w:r w:rsidR="007234B2" w:rsidRPr="002F3754">
              <w:t> </w:t>
            </w:r>
            <w:r w:rsidRPr="002F3754">
              <w:t>5.</w:t>
            </w:r>
            <w:r w:rsidR="007234B2" w:rsidRPr="002F3754">
              <w:t> </w:t>
            </w:r>
            <w:r w:rsidRPr="002F3754">
              <w:t>2014 část pozemku parc. č. 292/1 díl „c“ o výměře 31</w:t>
            </w:r>
            <w:r w:rsidR="007234B2" w:rsidRPr="002F3754">
              <w:t> </w:t>
            </w:r>
            <w:r w:rsidRPr="002F3754">
              <w:t>m2, který je sloučený do pozemku parc. č. 68/19 ost. pl. o celkové výměře 292 m2, část pozemku parc. č. 290/2 díl „b“ o výměře 66 m2 a část pozemku parc. č. 292/1 díl „a“ o výměře 73 m2, které jsou sloučeny do pozemku parc. č.</w:t>
            </w:r>
            <w:r w:rsidR="00F07712" w:rsidRPr="002F3754">
              <w:t> </w:t>
            </w:r>
            <w:r w:rsidRPr="002F3754">
              <w:t>292/3 ost. pl. o celkové výměře 139 m2, pozemky parc. č. 292/4 ost. pl. o</w:t>
            </w:r>
            <w:r w:rsidR="00F07712" w:rsidRPr="002F3754">
              <w:t> </w:t>
            </w:r>
            <w:r w:rsidRPr="002F3754">
              <w:t>výměře 16 m2 a parc. č. 292/5 ost. pl. o výměře 67 m2, vše v k.ú. Rozvadovice, obec Litovel, části pozemků parc. č. 91/1 ost. pl. o výměře 1 977 m2 a parc. č. 551 ost. pl. o výměře 39 m2, dle geometrického plánu</w:t>
            </w:r>
            <w:r w:rsidR="00F07712" w:rsidRPr="002F3754">
              <w:br/>
            </w:r>
            <w:r w:rsidRPr="002F3754">
              <w:t>č. 516-2.1/2014 ze dne</w:t>
            </w:r>
            <w:r w:rsidR="007234B2" w:rsidRPr="002F3754">
              <w:t> </w:t>
            </w:r>
            <w:r w:rsidRPr="002F3754">
              <w:t>2.</w:t>
            </w:r>
            <w:r w:rsidR="007234B2" w:rsidRPr="002F3754">
              <w:t> </w:t>
            </w:r>
            <w:r w:rsidRPr="002F3754">
              <w:t>5.</w:t>
            </w:r>
            <w:r w:rsidR="007234B2" w:rsidRPr="002F3754">
              <w:t> </w:t>
            </w:r>
            <w:r w:rsidRPr="002F3754">
              <w:t>2014 pozemky parc. č. 91/5 ost. pl. o výměře 1</w:t>
            </w:r>
            <w:r w:rsidR="00F07712" w:rsidRPr="002F3754">
              <w:t> </w:t>
            </w:r>
            <w:r w:rsidRPr="002F3754">
              <w:t>283 m2, parc. č. 91/6 ost. pl. o výměře 658 m2, parc. č. 91/7 ost. pl. o výměře 20 m2, parc. č. 91/8 ost. pl. o výměře 16 m2 a parc. č. 551/2 ost. pl. o výměře 39 m2, vše v k.ú. Unčovice, obec Litovel, část pozemku parc. č. 253/2 ost. pl. o</w:t>
            </w:r>
            <w:r w:rsidR="00F07712" w:rsidRPr="002F3754">
              <w:t> </w:t>
            </w:r>
            <w:r w:rsidRPr="002F3754">
              <w:t>výměře 150 m2, dle geometrického plánu č. 348-22.1/2014 ze</w:t>
            </w:r>
            <w:r w:rsidR="00F07712" w:rsidRPr="002F3754">
              <w:t> </w:t>
            </w:r>
            <w:r w:rsidRPr="002F3754">
              <w:t>dne</w:t>
            </w:r>
            <w:r w:rsidR="007234B2" w:rsidRPr="002F3754">
              <w:t> </w:t>
            </w:r>
            <w:r w:rsidRPr="002F3754">
              <w:t>16.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 pozemek parc. č. 253/29 ost. pl. o výměře 150 m2 v</w:t>
            </w:r>
            <w:r w:rsidR="00F07712" w:rsidRPr="002F3754">
              <w:t> </w:t>
            </w:r>
            <w:r w:rsidRPr="002F3754">
              <w:t>k.ú.</w:t>
            </w:r>
            <w:r w:rsidR="00F07712" w:rsidRPr="002F3754">
              <w:t> </w:t>
            </w:r>
            <w:r w:rsidRPr="002F3754">
              <w:t>Nasobůrky, obec Litovel, část pozemku parc. č. 1416/1 ost. pl. o výměře 49 m2, dle geometrického plánu č. 2523-23/2014 ze dne</w:t>
            </w:r>
            <w:r w:rsidR="007234B2" w:rsidRPr="002F3754">
              <w:t> </w:t>
            </w:r>
            <w:r w:rsidRPr="002F3754">
              <w:t>16.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 pozemek parc. č. 1416/3 ost. pl. o výměře 49 m2 v k.ú. a obci Litovel, pozemek parc. č.</w:t>
            </w:r>
            <w:r w:rsidR="00F07712" w:rsidRPr="002F3754">
              <w:t> </w:t>
            </w:r>
            <w:r w:rsidRPr="002F3754">
              <w:t>223/14 ost. pl. o výměře 33 m2 a části pozemku parc. č. 338/5 ost. pl. o</w:t>
            </w:r>
            <w:r w:rsidR="00F07712" w:rsidRPr="002F3754">
              <w:t> </w:t>
            </w:r>
            <w:r w:rsidRPr="002F3754">
              <w:t>výměře 122 m2, dle geometrického plánu č. 135-16/2014 ze dne</w:t>
            </w:r>
            <w:r w:rsidR="007234B2" w:rsidRPr="002F3754">
              <w:t> </w:t>
            </w:r>
            <w:r w:rsidRPr="002F3754">
              <w:t>16.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 pozemky parc. č. 223/140 ost. pl. o výměře 69 m2 a parc. č. 338/9 ost. pl. o</w:t>
            </w:r>
            <w:r w:rsidR="00F07712" w:rsidRPr="002F3754">
              <w:t> </w:t>
            </w:r>
            <w:r w:rsidRPr="002F3754">
              <w:t>výměře 86 m2, vše v k.ú. Chudobín, obec Litovel a části pozemků parc. č.</w:t>
            </w:r>
            <w:r w:rsidR="00F07712" w:rsidRPr="002F3754">
              <w:t> </w:t>
            </w:r>
            <w:r w:rsidRPr="002F3754">
              <w:t>334 ost. pl. o výměře 48 m2 a parc. č. 354/6 ost. pl. o výměře 51 m2, dle</w:t>
            </w:r>
            <w:r w:rsidR="00F07712" w:rsidRPr="002F3754">
              <w:t> </w:t>
            </w:r>
            <w:r w:rsidRPr="002F3754">
              <w:t>geometrického plánu č. 107-21/2014 ze dne</w:t>
            </w:r>
            <w:r w:rsidR="007234B2" w:rsidRPr="002F3754">
              <w:t> </w:t>
            </w:r>
            <w:r w:rsidRPr="002F3754">
              <w:t>16.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 pozemky parc. č.</w:t>
            </w:r>
            <w:r w:rsidR="00F07712" w:rsidRPr="002F3754">
              <w:t> </w:t>
            </w:r>
            <w:r w:rsidRPr="002F3754">
              <w:t>334/2 ost. pl. o výměře 56 m2 a parc. č. 354/17 ost. pl. o výměře 43 m2, vše v k.ú. Nová Ves u Litovle, obec Litovel, vše z vlastnictví Olomouckého kraje, z</w:t>
            </w:r>
            <w:r w:rsidR="00F07712" w:rsidRPr="002F3754">
              <w:t> </w:t>
            </w:r>
            <w:r w:rsidRPr="002F3754">
              <w:t>hospodaření Správy silnic Olomouckého kraje, příspěvkové organizace, do</w:t>
            </w:r>
            <w:r w:rsidR="00F07712" w:rsidRPr="002F3754">
              <w:t> </w:t>
            </w:r>
            <w:r w:rsidRPr="002F3754">
              <w:t xml:space="preserve">vlastnictví města Litovel, IČ: 00299138. Nabyvatel uhradí veškeré náklady </w:t>
            </w:r>
            <w:r w:rsidRPr="002F3754">
              <w:lastRenderedPageBreak/>
              <w:t>spojené s převodem vlastnického práva a správní poplatek spojený s návrhem na vklad vlastnického práva do katastru nemovitostí.</w:t>
            </w:r>
          </w:p>
        </w:tc>
      </w:tr>
      <w:tr w:rsidR="002F3754" w:rsidRPr="002F3754" w:rsidTr="000A1F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6E2F39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zajistit zveřejnění záměru Olomouckého kraje</w:t>
            </w:r>
            <w:r w:rsidR="006E2F39" w:rsidRPr="002F3754">
              <w:br/>
            </w:r>
            <w:r w:rsidRPr="002F3754">
              <w:t>dle bodů 6. 1. – 6. 10. návrhu na usnesení.</w:t>
            </w:r>
          </w:p>
        </w:tc>
      </w:tr>
      <w:tr w:rsidR="002F3754" w:rsidRPr="002F3754" w:rsidTr="000A1F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0A1FB6">
            <w:r w:rsidRPr="002F3754">
              <w:t xml:space="preserve">O: vedoucí odboru majetkového a právního </w:t>
            </w:r>
          </w:p>
          <w:p w:rsidR="000A1FB6" w:rsidRPr="002F3754" w:rsidRDefault="000A1FB6" w:rsidP="000A1FB6">
            <w:r w:rsidRPr="002F3754">
              <w:t>T: 5. 2. 2015</w:t>
            </w:r>
          </w:p>
        </w:tc>
      </w:tr>
      <w:tr w:rsidR="002F3754" w:rsidRPr="002F3754" w:rsidTr="000A1F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0A1FB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informovat žadatele (nabyvatele) o přijatém záměru Olomouckého kraje dle bodu 6. 1. – 6. 10. návrhu na usnesení.</w:t>
            </w:r>
          </w:p>
        </w:tc>
      </w:tr>
      <w:tr w:rsidR="002F3754" w:rsidRPr="002F3754" w:rsidTr="000A1F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FB6" w:rsidRPr="002F3754" w:rsidRDefault="000A1FB6" w:rsidP="000A1FB6">
            <w:r w:rsidRPr="002F3754">
              <w:t xml:space="preserve">O: vedoucí odboru majetkového a právního </w:t>
            </w:r>
          </w:p>
          <w:p w:rsidR="000A1FB6" w:rsidRPr="002F3754" w:rsidRDefault="000A1FB6" w:rsidP="000A1FB6">
            <w:r w:rsidRPr="002F3754">
              <w:t>T: 12. 2. 2015</w:t>
            </w:r>
          </w:p>
        </w:tc>
      </w:tr>
      <w:tr w:rsidR="002F3754" w:rsidRPr="002F3754" w:rsidTr="000A1FB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0A1FB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0A1FB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66D18" w:rsidRPr="002F3754" w:rsidTr="000A1FB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0A1FB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6.1.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0404BB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0404BB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</w:t>
            </w:r>
            <w:r w:rsidR="00F85962" w:rsidRPr="002F3754">
              <w:rPr>
                <w:szCs w:val="24"/>
              </w:rPr>
              <w:t>29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0404BB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Majetkoprávní záležitosti – věcná břemena</w:t>
            </w:r>
          </w:p>
        </w:tc>
      </w:tr>
      <w:tr w:rsidR="002F3754" w:rsidRPr="002F3754" w:rsidTr="000404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0404BB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0404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0404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0404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04BB" w:rsidRPr="002F3754" w:rsidRDefault="000404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kraje.</w:t>
            </w:r>
          </w:p>
        </w:tc>
      </w:tr>
      <w:tr w:rsidR="002F3754" w:rsidRPr="002F3754" w:rsidTr="000404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04BB" w:rsidRPr="002F3754" w:rsidRDefault="000404BB" w:rsidP="000404BB">
            <w:r w:rsidRPr="002F3754">
              <w:t>O: Ing. Michal Symerský, 2. náměstek hejtmana</w:t>
            </w:r>
          </w:p>
          <w:p w:rsidR="000404BB" w:rsidRPr="002F3754" w:rsidRDefault="000404BB" w:rsidP="000404BB">
            <w:r w:rsidRPr="002F3754">
              <w:t>T: ZOK 20. 2. 2015</w:t>
            </w:r>
          </w:p>
        </w:tc>
      </w:tr>
      <w:tr w:rsidR="002F3754" w:rsidRPr="002F3754" w:rsidTr="000404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04BB" w:rsidRPr="002F3754" w:rsidRDefault="000404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revokovat:</w:t>
            </w:r>
          </w:p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t>3.1.</w:t>
            </w:r>
            <w:r w:rsidRPr="002F3754">
              <w:tab/>
              <w:t>část usnesení Zastupitelstva Olomouckého kraje č. UZ/13/18/2014, bod</w:t>
            </w:r>
            <w:r w:rsidR="00F07712" w:rsidRPr="002F3754">
              <w:t> </w:t>
            </w:r>
            <w:r w:rsidRPr="002F3754">
              <w:t>3.1., ze dne</w:t>
            </w:r>
            <w:r w:rsidR="007234B2" w:rsidRPr="002F3754">
              <w:t> </w:t>
            </w:r>
            <w:r w:rsidRPr="002F3754">
              <w:t>12.</w:t>
            </w:r>
            <w:r w:rsidR="007234B2" w:rsidRPr="002F3754">
              <w:t> </w:t>
            </w:r>
            <w:r w:rsidRPr="002F3754">
              <w:t>12.</w:t>
            </w:r>
            <w:r w:rsidR="007234B2" w:rsidRPr="002F3754">
              <w:t> </w:t>
            </w:r>
            <w:r w:rsidRPr="002F3754">
              <w:t>2014 ve věci uzavření smlouvy o budoucí smlouvě o</w:t>
            </w:r>
            <w:r w:rsidR="00F07712" w:rsidRPr="002F3754">
              <w:t> </w:t>
            </w:r>
            <w:r w:rsidRPr="002F3754">
              <w:t xml:space="preserve">zřízení věcného břemene – služebnosti na částech pozemků parc. č. 1003 vodní plocha, parc. č. 1005/1 vodní plocha, parc. č. 1005/2 ostatní plocha, vše v k.ú. Klenovice na Hané, obec Klenovice na Hané, a na částech pozemků parc. č. 644/1 ostatní plocha, parc. č. 644/2 vodní plocha, parc. č. 645 vodní plocha, vše v k.ú. Ivaň na Hané, obec Ivaň, spočívajícího v právu umístění stavby „III/4345 Klenovice – Ivaň“ na částech předmětných pozemků a v právu vstupu a vjezdu na předmětné pozemky za účelem provádění údržby a oprav stavby „III/4345 Klenovice – Ivaň“ mezi Olomouckým krajem jako budoucím oprávněným ze služebnosti a Povodím Moravy, s.p., IČ: 70890013, jako budoucím povinným ze služebnosti z důvodu změny výpočtu pro stanovení výše úhrady za zřízení služebnosti. </w:t>
            </w:r>
          </w:p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t>3.2.</w:t>
            </w:r>
            <w:r w:rsidRPr="002F3754">
              <w:tab/>
              <w:t>část usnesení Zastupitelstva Olomouckého kraje č. UZ/13/18/2014, bod</w:t>
            </w:r>
            <w:r w:rsidR="00AB6F39" w:rsidRPr="002F3754">
              <w:t> </w:t>
            </w:r>
            <w:r w:rsidRPr="002F3754">
              <w:t>3.6., ze dne</w:t>
            </w:r>
            <w:r w:rsidR="007234B2" w:rsidRPr="002F3754">
              <w:t> </w:t>
            </w:r>
            <w:r w:rsidRPr="002F3754">
              <w:t>12.</w:t>
            </w:r>
            <w:r w:rsidR="007234B2" w:rsidRPr="002F3754">
              <w:t> </w:t>
            </w:r>
            <w:r w:rsidRPr="002F3754">
              <w:t>12.</w:t>
            </w:r>
            <w:r w:rsidR="007234B2" w:rsidRPr="002F3754">
              <w:t> </w:t>
            </w:r>
            <w:r w:rsidRPr="002F3754">
              <w:t>2014 ve věci uzavření smlouvy o budoucí smlouvě o</w:t>
            </w:r>
            <w:r w:rsidR="00AB6F39" w:rsidRPr="002F3754">
              <w:t> </w:t>
            </w:r>
            <w:r w:rsidRPr="002F3754">
              <w:t>zřízení věcného břemene – služebnosti na částech pozemků parc. č. 1629 ostatní plocha, parc. č. 1631 ostatní plocha, parc. č. 1734/3 vodní plocha, vše v</w:t>
            </w:r>
            <w:r w:rsidR="00AB6F39" w:rsidRPr="002F3754">
              <w:t> </w:t>
            </w:r>
            <w:r w:rsidRPr="002F3754">
              <w:t>katastrálním území Dub nad Moravou, obec Dub nad Moravou, a parc. č. 369 ostatní plocha, parc. č. 370 ostatní plocha, parc. č. 413 vodní plocha, vše v</w:t>
            </w:r>
            <w:r w:rsidR="00AB6F39" w:rsidRPr="002F3754">
              <w:t> </w:t>
            </w:r>
            <w:r w:rsidRPr="002F3754">
              <w:t xml:space="preserve">katastrálním území Věrovany, obec Věrovany, spočívajícího v právu umístění stavby „Dub nad Moravou – hranice okresu – rekonstrukce silnice“ na částech </w:t>
            </w:r>
            <w:r w:rsidRPr="002F3754">
              <w:lastRenderedPageBreak/>
              <w:t>předmětných pozemků a v právu vstupu a vjezdu na předmětné pozemky za</w:t>
            </w:r>
            <w:r w:rsidR="00AB6F39" w:rsidRPr="002F3754">
              <w:t> </w:t>
            </w:r>
            <w:r w:rsidRPr="002F3754">
              <w:t xml:space="preserve">účelem provádění údržby a oprav stavby „Dub nad Moravou – hranice okresu – rekonstrukce silnice“ mezi Olomouckým krajem jako budoucím oprávněným ze služebnosti a Povodím Moravy, s.p., IČ: 70890013, jako budoucím povinným ze služebnosti z důvodu změny výpočtu pro stanovení výše úhrady za zřízení služebnosti. </w:t>
            </w:r>
          </w:p>
          <w:p w:rsidR="000404BB" w:rsidRPr="002F3754" w:rsidRDefault="000404BB" w:rsidP="00A81066">
            <w:pPr>
              <w:pStyle w:val="Normal"/>
              <w:spacing w:after="119"/>
              <w:jc w:val="both"/>
            </w:pPr>
            <w:r w:rsidRPr="002F3754">
              <w:t>3.3.</w:t>
            </w:r>
            <w:r w:rsidRPr="002F3754">
              <w:tab/>
              <w:t>část usnesení Zastupitelstva Olomouckého kraje č. UZ/12/26/2014, bod</w:t>
            </w:r>
            <w:r w:rsidR="00AB6F39" w:rsidRPr="002F3754">
              <w:t> </w:t>
            </w:r>
            <w:r w:rsidRPr="002F3754">
              <w:t>2. 9., ze dne</w:t>
            </w:r>
            <w:r w:rsidR="007234B2" w:rsidRPr="002F3754">
              <w:t> </w:t>
            </w:r>
            <w:r w:rsidRPr="002F3754">
              <w:t>19.</w:t>
            </w:r>
            <w:r w:rsidR="007234B2" w:rsidRPr="002F3754">
              <w:t> </w:t>
            </w:r>
            <w:r w:rsidRPr="002F3754">
              <w:t>9.</w:t>
            </w:r>
            <w:r w:rsidR="007234B2" w:rsidRPr="002F3754">
              <w:t> </w:t>
            </w:r>
            <w:r w:rsidRPr="002F3754">
              <w:t>2014 ve věci uzavření smlouvy o budoucí smlouvě o</w:t>
            </w:r>
            <w:r w:rsidR="00AB6F39" w:rsidRPr="002F3754">
              <w:t> </w:t>
            </w:r>
            <w:r w:rsidRPr="002F3754">
              <w:t>zřízení věcného břemene – služebnosti na částech pozemků parc. č. 2842/8 a parc. č. 1610/12, oba v k. ú. Drahotuše, spočívajícího v povinnosti povinného strpět na částech pozemků, podle schválené a Povodím Moravy, s.p. odsouhlasené projektové dokumentace, umístění a provozování kabelu NN veřejného osvětlení jako stavební objekt „SO 405 – Ochrana VO“, realizovaný v rámci stavby „III/44029 Drahotuše – průtah“, a dále v právu vstupu a vjezdu oprávněného nebo jím pověřených fyzických osob či právnických osob na</w:t>
            </w:r>
            <w:r w:rsidR="00901937" w:rsidRPr="002F3754">
              <w:t> </w:t>
            </w:r>
            <w:r w:rsidRPr="002F3754">
              <w:t>pozemky parc. č. 2842/8 a parc. č. 1610/12, oba v k. ú. Drahotuše za</w:t>
            </w:r>
            <w:r w:rsidR="00901937" w:rsidRPr="002F3754">
              <w:t> </w:t>
            </w:r>
            <w:r w:rsidRPr="002F3754">
              <w:t>účelem údržby a oprav tohoto stavebního objektu mezi Povodím Moravy, s.p., IČ:</w:t>
            </w:r>
            <w:r w:rsidR="00F24660" w:rsidRPr="002F3754">
              <w:t> </w:t>
            </w:r>
            <w:r w:rsidRPr="002F3754">
              <w:t>70890013, jako budoucím povinným a EKOLTES Hranice, a.s., IČ:</w:t>
            </w:r>
            <w:r w:rsidR="00F24660" w:rsidRPr="002F3754">
              <w:t> </w:t>
            </w:r>
            <w:r w:rsidRPr="002F3754">
              <w:t>61974919, jako budoucím oprávněným a Olomouckým krajem jako investorem z důvodu změny lhůty pro uzavření řádné smlouvy o zřízení věcného břemene - služebnosti.</w:t>
            </w:r>
          </w:p>
        </w:tc>
      </w:tr>
      <w:tr w:rsidR="002F3754" w:rsidRPr="002F3754" w:rsidTr="000404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04BB" w:rsidRPr="002F3754" w:rsidRDefault="000404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schválit:</w:t>
            </w:r>
          </w:p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t>4.1.</w:t>
            </w:r>
            <w:r w:rsidRPr="002F3754">
              <w:tab/>
              <w:t>uzavření smlouvy o budoucí smlouvě o zřízení věcného břemene – služebnosti na částech pozemků parc. č. 1003 vodní plocha, parc. č. 1005/1 vodní plocha, parc. č. 1005/2 ostatní plocha, vše v katastrálním území Klenovice na Hané, obec Klenovice na Hané, a na částech pozemků parc. č.</w:t>
            </w:r>
            <w:r w:rsidR="00A81066" w:rsidRPr="002F3754">
              <w:t> </w:t>
            </w:r>
            <w:r w:rsidRPr="002F3754">
              <w:t>644/1 ostatní plocha, parc. č. 644/2 vodní plocha, parc. č. 645 vodní plocha, vše v katastrálním území Ivaň na Hané, obec Ivaň spočívajícího v právu umístění stavby „III/4345 Klenovice - Ivaň“ na částech předmětných pozemků a</w:t>
            </w:r>
            <w:r w:rsidR="00A81066" w:rsidRPr="002F3754">
              <w:t> </w:t>
            </w:r>
            <w:r w:rsidRPr="002F3754">
              <w:t>v právu vstupu a vjezdu na předmětné pozemky za účelem provádění údržby a oprav stavby „III/4345 Klenovice - Ivaň“ mezi Olomouckým krajem jako budoucím oprávněným ze služebnosti a Povodím Moravy, s.p., IČ:</w:t>
            </w:r>
            <w:r w:rsidR="00F24660" w:rsidRPr="002F3754">
              <w:t> </w:t>
            </w:r>
            <w:r w:rsidRPr="002F3754">
              <w:t>70890013, jako budoucím povinným ze služebnosti za podmínek stanovených Povodím Moravy, s.p. Smlouva o zřízení věcného břemene - služebnosti bude uzavřena do 90 dnů po zaměření stavby a vypracování geometrického plánu, ale nejpozději do 12 měsíců od vydání kolaudačního souhlasu. Služebnost bude zřízena za jednorázovou úhradu dle výpočtu stanoveného Povodím Moravy, s.p. K hodnotě služebnosti bude připočtena příslušná sazba DPH platná ke dni uzavření smlouvy o zřízení služebnosti. Olomoucký kraj uhradí veškeré náklady spojené s uzavřením smlouvy o zřízení věcného břemene – služebnosti včetně správního poplatku k návrhu na vklad práv odpovídajících služebnosti do katastru nemovitostí. Součástí smlouvy bude rovněž ustanovení o oprávnění Olomouckého kraje provést stavbu.</w:t>
            </w:r>
          </w:p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t>4.2.</w:t>
            </w:r>
            <w:r w:rsidRPr="002F3754">
              <w:tab/>
              <w:t xml:space="preserve">uzavření smlouvy o budoucí smlouvě o zřízení věcného břemene - služebnosti na částech pozemků parc. č. 1629 ostatní plocha, parc. č. 1631 ostatní plocha, parc. č. 1734/3 vodní plocha, vše v katastrálním území Dub nad Moravou, obec Dub nad Moravou, a parc. č. 369 ostatní plocha, parc. č. 370 </w:t>
            </w:r>
            <w:r w:rsidRPr="002F3754">
              <w:lastRenderedPageBreak/>
              <w:t>ostatní plocha, parc. č. 413 vodní plocha, vše v katastrálním území Věrovany, obec Věrovany spočívajícího v právu umístění stavby „Dub nad Moravou – hranice okresu – rekonstrukce silnice“ na částech předmětných pozemků a</w:t>
            </w:r>
            <w:r w:rsidR="00A81066" w:rsidRPr="002F3754">
              <w:t> </w:t>
            </w:r>
            <w:r w:rsidRPr="002F3754">
              <w:t>v</w:t>
            </w:r>
            <w:r w:rsidR="00A81066" w:rsidRPr="002F3754">
              <w:t> </w:t>
            </w:r>
            <w:r w:rsidRPr="002F3754">
              <w:t>právu vstupu a vjezdu na předmětné pozemky za účelem provádění údržby a oprav stavby „Dub nad Moravou – hranice okresu – rekonstrukce silnice“ mezi Olomouckým krajem jako budoucím oprávněným ze služebnosti a</w:t>
            </w:r>
            <w:r w:rsidR="00A81066" w:rsidRPr="002F3754">
              <w:t> </w:t>
            </w:r>
            <w:r w:rsidRPr="002F3754">
              <w:t>Povodím Moravy, s.p., IČ: 70890013, jako budoucím povinným ze</w:t>
            </w:r>
            <w:r w:rsidR="00A81066" w:rsidRPr="002F3754">
              <w:t> </w:t>
            </w:r>
            <w:r w:rsidRPr="002F3754">
              <w:t>služebnosti za podmínek stanovených Povodím Moravy, s.p. Smlouva o</w:t>
            </w:r>
            <w:r w:rsidR="00A81066" w:rsidRPr="002F3754">
              <w:t> </w:t>
            </w:r>
            <w:r w:rsidRPr="002F3754">
              <w:t>zřízení věcného břemene - služebnosti bude uzavřena do 90 dnů po</w:t>
            </w:r>
            <w:r w:rsidR="00A81066" w:rsidRPr="002F3754">
              <w:t> </w:t>
            </w:r>
            <w:r w:rsidRPr="002F3754">
              <w:t>zaměření stavby a vypracování geometrického plánu, ale nejpozději do 12 měsíců od vydání kolaudačního souhlasu. Služebnost bude zřízena za</w:t>
            </w:r>
            <w:r w:rsidR="00A81066" w:rsidRPr="002F3754">
              <w:t> </w:t>
            </w:r>
            <w:r w:rsidRPr="002F3754">
              <w:t>jednorázovou úhradu dle výpočtu stanoveného Povodím Moravy, s.p. K</w:t>
            </w:r>
            <w:r w:rsidR="00A81066" w:rsidRPr="002F3754">
              <w:t> </w:t>
            </w:r>
            <w:r w:rsidRPr="002F3754">
              <w:t>hodnotě služebnosti bude připočtena příslušná sazba DPH platná ke dni uzavření smlouvy o zřízení služebnosti. Olomoucký kraj uhradí veškeré náklady spojené s uzavřením smlouvy o zřízení věcného břemene - služebnosti včetně správního poplatku k návrhu na vklad práv odpovídajících služebnosti do katastru nemovitostí. Součástí smlouvy bude rovněž ustanovení o oprávnění Olomouckého kraje provést stavbu.</w:t>
            </w:r>
          </w:p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t>4.3.</w:t>
            </w:r>
            <w:r w:rsidRPr="002F3754">
              <w:tab/>
              <w:t>uzavření smlouvy o budoucí smlouvě o zřízení věcného břemene – služebnosti na částech pozemků parc. č. 2842/8 a parc. č. 1610/12, oba v k. ú. Drahotuše, obec Hranice spočívajícího v povinnosti budoucího povinného strpět na částech pozemků, podle</w:t>
            </w:r>
            <w:r w:rsidR="00A81066" w:rsidRPr="002F3754">
              <w:t xml:space="preserve"> schválené a Povodím Moravy, s.</w:t>
            </w:r>
            <w:r w:rsidRPr="002F3754">
              <w:t>p. odsouhlasené projektové dokumentace, umístění a provozování kabelu NN veřejného osvětlení jako stavební objekt „SO 405 – Ochrana VO“, realizovaný v rámci stavby „III/44029 Drahotuše – průtah“, a dále v právu vstupu a vjezdu budoucího oprávněného nebo jím pověřených fyzických osob či právnických osob na pozemky parc. č. 2842/8 a parc. č. 1610/12, oba v k. ú. Drahotuše za</w:t>
            </w:r>
            <w:r w:rsidR="00A81066" w:rsidRPr="002F3754">
              <w:t> </w:t>
            </w:r>
            <w:r w:rsidRPr="002F3754">
              <w:t>účelem údržby a oprav tohoto stavebního objektu mezi Povodím Moravy, s.p., IČ: 70890013, jako budoucím povinným, EKOLTES Hranice, a.s., IČ:</w:t>
            </w:r>
            <w:r w:rsidR="00F24660" w:rsidRPr="002F3754">
              <w:t> </w:t>
            </w:r>
            <w:r w:rsidRPr="002F3754">
              <w:t>61974919, jako budoucím oprávněným a Olomouckým krajem jako investorem za podmínek stanovených Povodím Moravy, s.p. Smlouva o zřízení věcného břemene - služebnosti bude uzavřena do 90 dnů po zaměření stavby a vypracování geometrického plánu, ale nejpozději do 12 měsíců od vydání kolaudačního souhlasu. Služebnost bude zřízena za jednorázovou úhradu dle</w:t>
            </w:r>
            <w:r w:rsidR="00A81066" w:rsidRPr="002F3754">
              <w:t> </w:t>
            </w:r>
            <w:r w:rsidRPr="002F3754">
              <w:t>výpočtu stanoveného Povodím Moravy, s.p. K hodnotě služebnosti bude připočtena příslušná sazba DPH platná ke dni uzavření smlouvy o zřízení služebnosti. Olomoucký kraj uhradí veškeré náklady spojené s uzavřením smlouvy o zřízení věcného břemene – služebnosti včetně správního poplatku k</w:t>
            </w:r>
            <w:r w:rsidR="00A81066" w:rsidRPr="002F3754">
              <w:t> </w:t>
            </w:r>
            <w:r w:rsidRPr="002F3754">
              <w:t>návrhu na vklad práv odpovídajících služebnosti do katastru nemovitostí. Součástí smlouvy bude rovněž ustanovení o oprávnění Olomouckého kraje provést stavbu.</w:t>
            </w:r>
          </w:p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t>4.4.</w:t>
            </w:r>
            <w:r w:rsidRPr="002F3754">
              <w:tab/>
              <w:t>uzavření smlouvy o zřízení věcného břemene - služebnosti na část pozemku parc. č. 958 ost. pl. v k.ú. a obci Brodek u Prostějova, spočívajícího v</w:t>
            </w:r>
            <w:r w:rsidR="00A81066" w:rsidRPr="002F3754">
              <w:t> </w:t>
            </w:r>
            <w:r w:rsidRPr="002F3754">
              <w:t>právu zřídit a provozovat plynárenské zařízení včetně součástí a</w:t>
            </w:r>
            <w:r w:rsidR="00A81066" w:rsidRPr="002F3754">
              <w:t> </w:t>
            </w:r>
            <w:r w:rsidRPr="002F3754">
              <w:t>příslušenství, opěrných a vytyčovacích bodů na předmětném pozemku, a</w:t>
            </w:r>
            <w:r w:rsidR="00A81066" w:rsidRPr="002F3754">
              <w:t> </w:t>
            </w:r>
            <w:r w:rsidRPr="002F3754">
              <w:t>v</w:t>
            </w:r>
            <w:r w:rsidR="00A81066" w:rsidRPr="002F3754">
              <w:t> </w:t>
            </w:r>
            <w:r w:rsidRPr="002F3754">
              <w:t>právu vstupovat a vjíždět na předmětný pozemek v souvislosti se</w:t>
            </w:r>
            <w:r w:rsidR="00A81066" w:rsidRPr="002F3754">
              <w:t> </w:t>
            </w:r>
            <w:r w:rsidRPr="002F3754">
              <w:t xml:space="preserve">zřizováním, stavebními úpravami, opravami a provozování distribuční soustavy a plynovodních přípojek ve smyslu zákona č. 458/2000Sb., v platném znění, vše v rozsahu dle geometrického plánu č. 519-176/2012 </w:t>
            </w:r>
            <w:r w:rsidRPr="002F3754">
              <w:lastRenderedPageBreak/>
              <w:t>ze</w:t>
            </w:r>
            <w:r w:rsidR="00A81066" w:rsidRPr="002F3754">
              <w:t> </w:t>
            </w:r>
            <w:r w:rsidRPr="002F3754">
              <w:t>dne</w:t>
            </w:r>
            <w:r w:rsidR="007234B2" w:rsidRPr="002F3754">
              <w:t> </w:t>
            </w:r>
            <w:r w:rsidRPr="002F3754">
              <w:t>9.</w:t>
            </w:r>
            <w:r w:rsidR="007234B2" w:rsidRPr="002F3754">
              <w:t> </w:t>
            </w:r>
            <w:r w:rsidRPr="002F3754">
              <w:t>8.</w:t>
            </w:r>
            <w:r w:rsidR="007234B2" w:rsidRPr="002F3754">
              <w:t> </w:t>
            </w:r>
            <w:r w:rsidRPr="002F3754">
              <w:t>2013, mezi JUDr.</w:t>
            </w:r>
            <w:r w:rsidR="007234B2" w:rsidRPr="002F3754">
              <w:t> </w:t>
            </w:r>
            <w:r w:rsidRPr="002F3754">
              <w:t>Richardem Belcredim jako povinným z věcného břemene, společností RWE GasNet, s.r.o., IČ: 27295567 jako oprávněným z</w:t>
            </w:r>
            <w:r w:rsidR="00A81066" w:rsidRPr="002F3754">
              <w:t> </w:t>
            </w:r>
            <w:r w:rsidRPr="002F3754">
              <w:t>věcného břemene a</w:t>
            </w:r>
            <w:r w:rsidR="00F24660" w:rsidRPr="002F3754">
              <w:t> </w:t>
            </w:r>
            <w:r w:rsidRPr="002F3754">
              <w:t>Olomouckým krajem jako investorem, za jednorázovou úhradu ve výši 16</w:t>
            </w:r>
            <w:r w:rsidR="00F24660" w:rsidRPr="002F3754">
              <w:t> </w:t>
            </w:r>
            <w:r w:rsidRPr="002F3754">
              <w:t>Kč navýšenou o příslušnou platnou sazbu DPH. Věcné břemeno bude zřízeno na dobu neurčitou. Veškeré náklady spojené se</w:t>
            </w:r>
            <w:r w:rsidR="00A81066" w:rsidRPr="002F3754">
              <w:t> </w:t>
            </w:r>
            <w:r w:rsidRPr="002F3754">
              <w:t>zřízením věcného břemene uhradí oprávněný.</w:t>
            </w:r>
          </w:p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t>4.5.</w:t>
            </w:r>
            <w:r w:rsidRPr="002F3754">
              <w:tab/>
              <w:t>uzavření smlouvy o budoucí smlouvě o zřízení věcného břemene - služebnosti k části pozemku parc. č. 174/8 v katastrálním území Křenovice u</w:t>
            </w:r>
            <w:r w:rsidR="00A81066" w:rsidRPr="002F3754">
              <w:t> </w:t>
            </w:r>
            <w:r w:rsidRPr="002F3754">
              <w:t>Kojetína, obec Křenovice, spočívajícího v právu umístění a provozování kanalizace a v právu vstupovat a vjíždět v nezbytném rozsahu dopravními a</w:t>
            </w:r>
            <w:r w:rsidR="00F24660" w:rsidRPr="002F3754">
              <w:t> </w:t>
            </w:r>
            <w:r w:rsidRPr="002F3754">
              <w:t xml:space="preserve">mechanizačními prostředky na předmětný pozemek v souvislosti se zřízením, provozem, údržbou, opravami, změnami nebo odstraňováním tohoto zařízení mezi Olomouckým krajem jako budoucím povinným z věcného břemene a obcí Křenovice, IČ: 00636304, jako budoucím oprávněným z věcného břemene. Smlouva o zřízení věcného břemene bude uzavřena nejpozději do jednoho roku ode dne vydání kolaudačního souhlasu se stavbou „Kanalizace a ČOV Křenovice“. Věcné břemeno bude zřízeno bezúplatně a na dobu neurčitou. Budoucí oprávněný veškeré náklady spojené s uzavřením smlouvy o zřízení věcného břemene včetně správního poplatku k návrhu na vklad práv odpovídajících věcnému břemenu do katastru nemovitostí. </w:t>
            </w:r>
          </w:p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t>4.6.</w:t>
            </w:r>
            <w:r w:rsidRPr="002F3754">
              <w:tab/>
              <w:t>uzavření smlouvy o budoucí smlouvě o zřízení věcného břemene - služebnosti k části pozemku parc. č. 1408/3 v katastrálním území Rapotín, obec Rapotín, spočívajícího v právu zřízení, umístění a provozování zemního kabelového vedení NN, včetně betonové podpěry a v právu vstupovat a vjíždět na předmětný pozemek v souvislosti s umístěním, zřízením, provozováním, opravováním, údržbou, úpravou, obnovou a výměnou tohoto zařízení ve</w:t>
            </w:r>
            <w:r w:rsidR="00A81066" w:rsidRPr="002F3754">
              <w:t> </w:t>
            </w:r>
            <w:r w:rsidRPr="002F3754">
              <w:t>smyslu zákona č. 458/2000 Sb., v platném znění, mezi Olomouckým krajem jako budoucím povinným z věcného břemene a společností ČEZ Distribuce, a.s., IČ: 24729035, jako budoucím oprávněným z věcného břemene. Smlouva o zřízení věcného břemene - služebnosti bude uzavřena nejpozději do jednoho roku ode dne ukončení stavebních prací na stavbě „Rapotín – ul. Rejchartická, Šumperská, obnova DS, NNv“. Věcné břemeno bude zřízeno na dobu neurčitou za jednorázovou úhradu stanovenou znaleckým posudkem dle právních předpisů pro oceňování majetku, účinných ke dni uzavření řádné smlouvy o zřízení věcného břemene, navýšenou o příslušnou platnou sazbu DPH. Budoucí oprávněný uhradí jednorázovou úhradu za zřízení věcného břemene a veškeré náklady spojené s uzavřením smlouvy o zřízení věcného břemene včetně správního poplatku k návrhu na vklad práv odpovídajících věcnému břemenu do katastru nemovitostí. Smlouva bude rovněž obsahovat ustanovení o oprávnění ČEZ Distribuce, a.s., IČ: 24729035, provést na</w:t>
            </w:r>
            <w:r w:rsidR="00A81066" w:rsidRPr="002F3754">
              <w:t> </w:t>
            </w:r>
            <w:r w:rsidRPr="002F3754">
              <w:t>předmětném pozemku stavbu „Rapotín – ul. Rejchartická, Šumperská, obnova DS, NNv“.</w:t>
            </w:r>
          </w:p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t>4.7.</w:t>
            </w:r>
            <w:r w:rsidRPr="002F3754">
              <w:tab/>
              <w:t>uzavření smlouvy o zřízení věcného břemene - služebnosti k části pozemku parc. č. 218/1 zahrada v k.ú. Lužice u Šternberka, obec Lužice, ve</w:t>
            </w:r>
            <w:r w:rsidR="00A81066" w:rsidRPr="002F3754">
              <w:t> </w:t>
            </w:r>
            <w:r w:rsidRPr="002F3754">
              <w:t>vlastnictví Olomouckého kraje, v hospodaření Vincentina – poskytovatele sociálních služeb Šternberk, příspěvkové organizace, spočívajícího v právu strpění, umístění, zřízení a provozování kabelového vedení NN a kabelové skříně SS100 na (v) předmětném pozemku a v právu vstupovat a vjíždět na</w:t>
            </w:r>
            <w:r w:rsidR="00A81066" w:rsidRPr="002F3754">
              <w:t> </w:t>
            </w:r>
            <w:r w:rsidRPr="002F3754">
              <w:t xml:space="preserve">předmětný pozemek v souvislosti s opravami, údržbou, změnami nebo </w:t>
            </w:r>
            <w:r w:rsidRPr="002F3754">
              <w:lastRenderedPageBreak/>
              <w:t>odstraňováním tohoto zařízení ve smyslu zákona č. 458/2000 Sb., v platném znění, vše v rozsahu dle geometrického plánu č. 452-240/2012, ze</w:t>
            </w:r>
            <w:r w:rsidR="007C792D" w:rsidRPr="002F3754">
              <w:t> </w:t>
            </w:r>
            <w:r w:rsidRPr="002F3754">
              <w:t>dne</w:t>
            </w:r>
            <w:r w:rsidR="007C792D" w:rsidRPr="002F3754">
              <w:t> </w:t>
            </w:r>
            <w:r w:rsidRPr="002F3754">
              <w:t>2.</w:t>
            </w:r>
            <w:r w:rsidR="007C792D" w:rsidRPr="002F3754">
              <w:t> </w:t>
            </w:r>
            <w:r w:rsidRPr="002F3754">
              <w:t>10.</w:t>
            </w:r>
            <w:r w:rsidR="007C792D" w:rsidRPr="002F3754">
              <w:t> </w:t>
            </w:r>
            <w:r w:rsidRPr="002F3754">
              <w:t>2012, mezi Olomouckým krajem jako povinným z věcného břemene a společností ČEZ Distribuce, a.s., IČ: 24729035, jako oprávněným z</w:t>
            </w:r>
            <w:r w:rsidR="00A81066" w:rsidRPr="002F3754">
              <w:t> </w:t>
            </w:r>
            <w:r w:rsidRPr="002F3754">
              <w:t>věcného břemene. Věcné břemeno bude zřízeno na dobu neurčitou za</w:t>
            </w:r>
            <w:r w:rsidR="00A81066" w:rsidRPr="002F3754">
              <w:t> </w:t>
            </w:r>
            <w:r w:rsidRPr="002F3754">
              <w:t>jednorázovou úhradu ve výši 40</w:t>
            </w:r>
            <w:r w:rsidR="007C792D" w:rsidRPr="002F3754">
              <w:t> </w:t>
            </w:r>
            <w:r w:rsidRPr="002F3754">
              <w:t>Kč, navýšenou o příslušnou platnou sazbu DPH. Oprávněný z věcného břemene uhradí veškeré náklady spojené se</w:t>
            </w:r>
            <w:r w:rsidR="00A81066" w:rsidRPr="002F3754">
              <w:t> </w:t>
            </w:r>
            <w:r w:rsidRPr="002F3754">
              <w:t>zřízením věcného břemene včetně správního poplatku k návrhu na vklad práv do katastru nemovitostí.</w:t>
            </w:r>
          </w:p>
          <w:p w:rsidR="000404BB" w:rsidRPr="002F3754" w:rsidRDefault="000404BB" w:rsidP="000404BB">
            <w:pPr>
              <w:pStyle w:val="Normal"/>
              <w:spacing w:after="119"/>
              <w:jc w:val="both"/>
            </w:pPr>
            <w:r w:rsidRPr="002F3754">
              <w:t>4.8.</w:t>
            </w:r>
            <w:r w:rsidRPr="002F3754">
              <w:tab/>
              <w:t>uzavření smlouvy o budoucí smlouvě o zřízení věcného břemene – služebnosti k části pozemku parc. č. 2237 ost. pl. v k.ú. a obci Mohelnice, spočívajícího v právu uložení a provozování vedení optického kabelu a v právu vstupovat a vjíždět na předmětný pozemek v souvislosti s umístěním, zřízením, provozováním, opravováním, údržbou, úpravou, obnovou a výměnou tohoto zařízení mezi Olomouckým krajem, jako budoucím povinným z věcného břemene a společností ČD – Telematika a.s., IČ: 61459445, jako budoucím oprávněným z věcného břemene. Věcné břemeno bude zřízeno na dobu neurčitou a za jednorázovou úhradu stanovenou znaleckým posudkem dle</w:t>
            </w:r>
            <w:r w:rsidR="00A81066" w:rsidRPr="002F3754">
              <w:t> </w:t>
            </w:r>
            <w:r w:rsidRPr="002F3754">
              <w:t>právních předpisů pro oceňování majetku, účinných ke dni uzavření řádné smlouvy o zřízení věcného břemene, navýšenou o příslušnou platnou sazbu DPH. Smlouva o zřízení věcného břemene bude uzavřena nejpozději do</w:t>
            </w:r>
            <w:r w:rsidR="00A81066" w:rsidRPr="002F3754">
              <w:t> </w:t>
            </w:r>
            <w:r w:rsidRPr="002F3754">
              <w:t>jednoho roku ode dne ukončení stavebních prací na stavbě „Napojení objektu Mohelnice, Na Příkopech 6 na síť ČD - Telematika“. Náklady spojené se zřízením věcného břemene a správní poplatek k návrhu na vklad práv do</w:t>
            </w:r>
            <w:r w:rsidR="00A81066" w:rsidRPr="002F3754">
              <w:t> </w:t>
            </w:r>
            <w:r w:rsidRPr="002F3754">
              <w:t xml:space="preserve">katastru nemovitostí uhradí budoucí oprávněný. </w:t>
            </w:r>
          </w:p>
          <w:p w:rsidR="000404BB" w:rsidRPr="002F3754" w:rsidRDefault="000404BB" w:rsidP="00A81066">
            <w:pPr>
              <w:pStyle w:val="Normal"/>
              <w:spacing w:after="119"/>
              <w:jc w:val="both"/>
            </w:pPr>
            <w:r w:rsidRPr="002F3754">
              <w:t>4.9.</w:t>
            </w:r>
            <w:r w:rsidRPr="002F3754">
              <w:tab/>
              <w:t>uzavření smlouvy o budoucí smlouvě o zřízení věcného břemene – služebnosti k části pozemku parc. č. 2195 zast. pl. a nádvoří, jehož součástí je budova č. p. 668 obč. vyb. v k.ú. a obci Mohelnice, spočívajícího spočívajícího v právu uložení, strpění a provozování kabelového vedení NN na</w:t>
            </w:r>
            <w:r w:rsidR="00A81066" w:rsidRPr="002F3754">
              <w:t> </w:t>
            </w:r>
            <w:r w:rsidRPr="002F3754">
              <w:t>(v)</w:t>
            </w:r>
            <w:r w:rsidR="00A81066" w:rsidRPr="002F3754">
              <w:t> </w:t>
            </w:r>
            <w:r w:rsidRPr="002F3754">
              <w:t>předmětné nemovitosti a v právu vstupovat a vjíždět na předmětnou nemovitost v souvislosti s opravami, údržbou, změnami nebo odstraňováním tohoto zařízení ve smyslu zákona č. 458/2000 Sb., v platném znění, mezi Olomouckým krajem jako budoucím povinným z věcného břemene a</w:t>
            </w:r>
            <w:r w:rsidR="00A81066" w:rsidRPr="002F3754">
              <w:t> </w:t>
            </w:r>
            <w:r w:rsidRPr="002F3754">
              <w:t>společností ČEZ Distribuce, a.s., IČ: 24729035, jako budoucím oprávněným z věcného břemene. Věcné břemeno bude zřízeno na dobu neurčitou</w:t>
            </w:r>
            <w:r w:rsidR="00A81066" w:rsidRPr="002F3754">
              <w:br/>
            </w:r>
            <w:r w:rsidRPr="002F3754">
              <w:t>a za jednorázovou úhradu stanovenou znaleckým posudkem dle právních předpisů pro oceňování majetku, účinných ke dni uzavření řádné smlouvy o</w:t>
            </w:r>
            <w:r w:rsidR="00A81066" w:rsidRPr="002F3754">
              <w:t> </w:t>
            </w:r>
            <w:r w:rsidRPr="002F3754">
              <w:t>zřízení věcného břemene, navýšenou o příslušnou platnou sazbu DPH. Smlouva o zřízení věcného břemene bude uzavřena nejpozději do jednoho roku ode dne ukončení stavebních prací na stavbě „Mohelnice – 1.máje, p.č. 2195, SŠTaZ Mohelnice (dílny), nové NNk (IV-12-8009530)“. Náklady spojené se zřízením věcného břemene a správní poplatek k návrhu na vklad práv do</w:t>
            </w:r>
            <w:r w:rsidR="00A81066" w:rsidRPr="002F3754">
              <w:t> </w:t>
            </w:r>
            <w:r w:rsidRPr="002F3754">
              <w:t>katastru nemovitostí uhradí budoucí oprávněný.</w:t>
            </w:r>
          </w:p>
        </w:tc>
      </w:tr>
      <w:tr w:rsidR="002F3754" w:rsidRPr="002F3754" w:rsidTr="000404B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0404B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0404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66D18" w:rsidRPr="002F3754" w:rsidTr="000404B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0404BB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6.2.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BF1F13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BF1F13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lastRenderedPageBreak/>
              <w:t>UR/58/3</w:t>
            </w:r>
            <w:r w:rsidR="00F85962" w:rsidRPr="002F3754">
              <w:rPr>
                <w:szCs w:val="24"/>
              </w:rPr>
              <w:t>0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BF1F13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Majetkoprávní záležitosti – odprodej nemovitého majetku</w:t>
            </w:r>
          </w:p>
        </w:tc>
      </w:tr>
      <w:tr w:rsidR="002F3754" w:rsidRPr="002F3754" w:rsidTr="00BF1F1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BF1F13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BF1F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BF1F1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BF1F13" w:rsidP="00BF1F1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BF1F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1F13" w:rsidRPr="002F3754" w:rsidRDefault="00BF1F1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1F13" w:rsidRPr="002F3754" w:rsidRDefault="00BF1F13" w:rsidP="00BF1F1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kraje.</w:t>
            </w:r>
          </w:p>
        </w:tc>
      </w:tr>
      <w:tr w:rsidR="002F3754" w:rsidRPr="002F3754" w:rsidTr="00BF1F1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1F13" w:rsidRPr="002F3754" w:rsidRDefault="00BF1F13" w:rsidP="00BF1F13">
            <w:r w:rsidRPr="002F3754">
              <w:t>O: Ing. Michal Symerský, 2. náměstek hejtmana</w:t>
            </w:r>
          </w:p>
          <w:p w:rsidR="00BF1F13" w:rsidRPr="002F3754" w:rsidRDefault="00BF1F13" w:rsidP="00BF1F13">
            <w:r w:rsidRPr="002F3754">
              <w:t>T: ZOK 20. 2. 2015</w:t>
            </w:r>
          </w:p>
        </w:tc>
      </w:tr>
      <w:tr w:rsidR="002F3754" w:rsidRPr="002F3754" w:rsidTr="00BF1F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1F13" w:rsidRPr="002F3754" w:rsidRDefault="00BF1F1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1F13" w:rsidRPr="002F3754" w:rsidRDefault="00BF1F13" w:rsidP="007234B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revokovat usnesení Zastupitelstva Olomouckého kraje č. UZ/9/18/2014, bod</w:t>
            </w:r>
            <w:r w:rsidR="00F24660" w:rsidRPr="002F3754">
              <w:t> </w:t>
            </w:r>
            <w:r w:rsidRPr="002F3754">
              <w:t>3.</w:t>
            </w:r>
            <w:r w:rsidR="00F24660" w:rsidRPr="002F3754">
              <w:t> </w:t>
            </w:r>
            <w:r w:rsidRPr="002F3754">
              <w:t>3., ze dne</w:t>
            </w:r>
            <w:r w:rsidR="007234B2" w:rsidRPr="002F3754">
              <w:t> </w:t>
            </w:r>
            <w:r w:rsidRPr="002F3754">
              <w:t>14.</w:t>
            </w:r>
            <w:r w:rsidR="007234B2" w:rsidRPr="002F3754">
              <w:t> </w:t>
            </w:r>
            <w:r w:rsidRPr="002F3754">
              <w:t>2.</w:t>
            </w:r>
            <w:r w:rsidR="007234B2" w:rsidRPr="002F3754">
              <w:t> </w:t>
            </w:r>
            <w:r w:rsidRPr="002F3754">
              <w:t>2014 ve věci uzavření smlouvy o budoucí kupní smlouvě na budoucí odprodej částí pozemků parc. č. 980/2 ost. pl. o výměře cca 10 m2, parc. č. 2057/2 ost. pl. o výměře cca 22 m2 a parc. č. 2078 ost. pl. o výměře cca 200 m2, vše v k.ú. a obci Kobylá nad Vidnavkou mezi Olomouckým krajem jako budoucím prodávajícím a ČR – Povodím Odry, státní podnik, IČ:</w:t>
            </w:r>
            <w:r w:rsidR="00F24660" w:rsidRPr="002F3754">
              <w:t> </w:t>
            </w:r>
            <w:r w:rsidRPr="002F3754">
              <w:t>70890021, jako budoucím kupujícím z důvodu žádosti Povodí Odry, státní podnik o uzavření kupní smlouvy.</w:t>
            </w:r>
          </w:p>
        </w:tc>
      </w:tr>
      <w:tr w:rsidR="002F3754" w:rsidRPr="002F3754" w:rsidTr="00BF1F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1F13" w:rsidRPr="002F3754" w:rsidRDefault="00BF1F1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1F13" w:rsidRPr="002F3754" w:rsidRDefault="002F3754" w:rsidP="00A8106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</w:t>
            </w:r>
            <w:r w:rsidRPr="002F3754">
              <w:rPr>
                <w:rStyle w:val="Tunznak"/>
                <w:b w:val="0"/>
              </w:rPr>
              <w:t>odprodej části pozemku parc. č. 2078 ost. pl. o výměře 182 m2, dle geometrického plánu č. 213 – 98/2014 ze dne 30. 6. 2014 pozemek parc. č. 2078/2 ost. pl. o výměře 182 m2, částí pozemků parc. č. 980/2 ost. pl. o celkové výměře 10 m2 a parc. č. 2057/2 ost. pl. o celkové výměře 15 m2, dle geometrického plánu č. 214 – 99/2014 ze dne 27. 6. 2014 pozemky parc. č. 980/3 ost. pl. o výměře 5 m2, parc. č. 980/4 ost. pl. o výměře 5 m2, parc. č. 2057/4 ost. pl. o výměře 10 m2 a parc. č. 2057/5 ost. pl. o výměře 5 m2, vše v k.ú. a obci Kobylá nad Vidnavkou, vše z vlastnictví Olomouckého kraje, z hospodaření Správy silnic Olomouckého kraje, příspěvkové organizace do vlastnictví ČR – Povodí Odry, státní podnik, IČ: 70890021, za kupní cenu v celkové výši 4 000,- Kč. Nabyvatel uhradí veškeré náklady spojené s převodem vlastnického práva a správní poplatek spojený s návrhem na vklad vlastnického práva do katastru nemovitostí.</w:t>
            </w:r>
          </w:p>
        </w:tc>
      </w:tr>
      <w:tr w:rsidR="002F3754" w:rsidRPr="002F3754" w:rsidTr="00BF1F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3754" w:rsidRPr="002F3754" w:rsidRDefault="002F3754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3754" w:rsidRPr="002F3754" w:rsidRDefault="002F3754" w:rsidP="00BF1F13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minimální kupní cenu pro odprodej spoluvlastnického podílu o velikosti id. 1/2 k pozemku parc. č. st. 110/1 zast. pl. o výměře 196 m2, jehož součástí je budova č.p. 399, Olomouc, bydlení, k pozemku parc. č. st. 110/3 zast. pl. o výměře 128 m2, jehož součástí je budova bez č.p./č.e. jiná st., a k pozemku parc. č. 36/2 ost. pl. o výměře 202 m2, vše v k.ú. Olomouc – město, obec Olomouc, se všemi součástmi a příslušenstvím, ve vlastnictví Olomouckého kraje, v hospodaření Vlastivědného muzea v Olomouci, a to ve výši 4 037 270,- Kč, a současně schvaluje společnost PROFI HOLDING a.s., IČ: 28565738, jako zprostředkovatele odprodeje předmětných nemovitostí z důvodu předložení nejvýhodnější cenové nabídky. Nabyvatel uhradí veškeré náklady spojené s převodem vlastnického práva a správní poplatek k návrhu na vklad vlastnického práva do katastru nemovitostí.</w:t>
            </w:r>
          </w:p>
        </w:tc>
      </w:tr>
      <w:tr w:rsidR="002F3754" w:rsidRPr="002F3754" w:rsidTr="00BF1F1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BF1F1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BF1F1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66D18" w:rsidRPr="002F3754" w:rsidTr="00BF1F1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BF1F1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6.3.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46383C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46383C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lastRenderedPageBreak/>
              <w:t>UR/58/3</w:t>
            </w:r>
            <w:r w:rsidR="00F85962" w:rsidRPr="002F3754">
              <w:rPr>
                <w:szCs w:val="24"/>
              </w:rPr>
              <w:t>1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46383C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Majetkoprávní záležitosti – odkoupení nemovitého majetku</w:t>
            </w:r>
          </w:p>
        </w:tc>
      </w:tr>
      <w:tr w:rsidR="002F3754" w:rsidRPr="002F3754" w:rsidTr="004638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46383C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4638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46383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4638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kraje.</w:t>
            </w:r>
          </w:p>
        </w:tc>
      </w:tr>
      <w:tr w:rsidR="002F3754" w:rsidRPr="002F3754" w:rsidTr="004638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46383C">
            <w:r w:rsidRPr="002F3754">
              <w:t>O: Ing. Michal Symerský, 2. náměstek hejtmana</w:t>
            </w:r>
          </w:p>
          <w:p w:rsidR="0046383C" w:rsidRPr="002F3754" w:rsidRDefault="0046383C" w:rsidP="0046383C">
            <w:r w:rsidRPr="002F3754">
              <w:t>T: ZOK 20. 2. 2015</w:t>
            </w:r>
          </w:p>
        </w:tc>
      </w:tr>
      <w:tr w:rsidR="002F3754" w:rsidRPr="002F3754" w:rsidTr="004638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revokovat:</w:t>
            </w:r>
          </w:p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t>3.1.</w:t>
            </w:r>
            <w:r w:rsidRPr="002F3754">
              <w:tab/>
              <w:t>část usnesení Zastupitelstva Olomouckého kraje č. UZ/11/27/2014, bod</w:t>
            </w:r>
            <w:r w:rsidR="00A81066" w:rsidRPr="002F3754">
              <w:t> </w:t>
            </w:r>
            <w:r w:rsidRPr="002F3754">
              <w:t>4.2., ze dne</w:t>
            </w:r>
            <w:r w:rsidR="007234B2" w:rsidRPr="002F3754">
              <w:t> </w:t>
            </w:r>
            <w:r w:rsidRPr="002F3754">
              <w:t>20.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 ve věci uzavření smlouvy o budoucí kupní smlouvě na</w:t>
            </w:r>
            <w:r w:rsidR="00A81066" w:rsidRPr="002F3754">
              <w:t> </w:t>
            </w:r>
            <w:r w:rsidRPr="002F3754">
              <w:t>budoucí odkoupení části pozemku parc. č. 1321 zastavěná plocha a nádvoří o výměře cca 82 m2 v k.ú. Dub nad Moravou, obec Dub nad Moravou mezi Helenou Královou jako budoucím prodávajícím a Olomouckým krajem jako budoucím kupujícím z důvodu rozdělení předmětného pozemku a</w:t>
            </w:r>
            <w:r w:rsidR="00A81066" w:rsidRPr="002F3754">
              <w:t> </w:t>
            </w:r>
            <w:r w:rsidRPr="002F3754">
              <w:t>změny vlastníka předmětného pozemku,</w:t>
            </w:r>
          </w:p>
          <w:p w:rsidR="0046383C" w:rsidRPr="002F3754" w:rsidRDefault="0046383C" w:rsidP="00A81066">
            <w:pPr>
              <w:pStyle w:val="Normal"/>
              <w:spacing w:after="119"/>
              <w:jc w:val="both"/>
            </w:pPr>
            <w:r w:rsidRPr="002F3754">
              <w:t>3.2.</w:t>
            </w:r>
            <w:r w:rsidRPr="002F3754">
              <w:tab/>
              <w:t>část usnesení Zastupitelstva Olomouckého kraje č. UZ/11/27/2014, bod</w:t>
            </w:r>
            <w:r w:rsidR="00A81066" w:rsidRPr="002F3754">
              <w:t> </w:t>
            </w:r>
            <w:r w:rsidRPr="002F3754">
              <w:t>4.2., ze dne</w:t>
            </w:r>
            <w:r w:rsidR="007234B2" w:rsidRPr="002F3754">
              <w:t> </w:t>
            </w:r>
            <w:r w:rsidRPr="002F3754">
              <w:t>20.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 ve věci uzavření smlouvy o budoucí kupní smlouvě na budoucí odkoupení částí pozemků parc. č. 1334/8 orná půda o</w:t>
            </w:r>
            <w:r w:rsidR="00A81066" w:rsidRPr="002F3754">
              <w:t> </w:t>
            </w:r>
            <w:r w:rsidRPr="002F3754">
              <w:t>výměře cca 39 m2 a parc. č. 1624 zahrada o výměře cca 44 m2, oba v k.ú. Dub nad Moravou, obec Dub nad Moravou mezi Miloslavem Dohnalem jako budoucím prodávajícím a Olomouckým krajem jako budoucím kupujícím z</w:t>
            </w:r>
            <w:r w:rsidR="00A81066" w:rsidRPr="002F3754">
              <w:t> </w:t>
            </w:r>
            <w:r w:rsidRPr="002F3754">
              <w:t>důvodu změny vlastníků předmětných pozemků.</w:t>
            </w:r>
          </w:p>
        </w:tc>
      </w:tr>
      <w:tr w:rsidR="002F3754" w:rsidRPr="002F3754" w:rsidTr="004638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schválit:</w:t>
            </w:r>
          </w:p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t>4.1.</w:t>
            </w:r>
            <w:r w:rsidRPr="002F3754">
              <w:tab/>
              <w:t xml:space="preserve"> uzavření dohody o zrušení smlouvy o budoucí kupní smlouvě č.</w:t>
            </w:r>
            <w:r w:rsidR="00A81066" w:rsidRPr="002F3754">
              <w:t> </w:t>
            </w:r>
            <w:r w:rsidRPr="002F3754">
              <w:t>2014/02831/OMP/DSB mezi Helenou Královou a Olomouckým krajem z</w:t>
            </w:r>
            <w:r w:rsidR="00A81066" w:rsidRPr="002F3754">
              <w:t> </w:t>
            </w:r>
            <w:r w:rsidRPr="002F3754">
              <w:t>důvodu rozdělení předmětného pozemku a změny vlastníka předmětného pozemku.</w:t>
            </w:r>
          </w:p>
          <w:p w:rsidR="0046383C" w:rsidRPr="002F3754" w:rsidRDefault="0046383C" w:rsidP="00A81066">
            <w:pPr>
              <w:pStyle w:val="Normal"/>
              <w:spacing w:after="119"/>
              <w:jc w:val="both"/>
            </w:pPr>
            <w:r w:rsidRPr="002F3754">
              <w:t>4.2.</w:t>
            </w:r>
            <w:r w:rsidRPr="002F3754">
              <w:tab/>
              <w:t>odkoupení pozemku parc. č. 688 zastavěná plocha a nádvoří včetně všech jeho součástí a příslušenství, zejména včetně budovy č.p. 5, Bukovice, rodinný dům, pozemku parc. č. 691/3 zastavěná plocha a nádvoří včetně všech jeho součástí a příslušenství, zejména včetně budovy bez č.p./č.e. jiná stavba, a pozemků parc. č. 689 zahrada, parc. č. 690 orná půda, parc. č. 691/2 zahrada, včetně všech jejich součástí a příslušenství, zejména včetně dřevěné vedlejší stavby, zděné vedlejší stavby a skleníku z ocelových profilů se</w:t>
            </w:r>
            <w:r w:rsidR="00A81066" w:rsidRPr="002F3754">
              <w:t> </w:t>
            </w:r>
            <w:r w:rsidRPr="002F3754">
              <w:t>zasklením a základy (staveb nezapisovaných v katastru nemovitostí), vše v</w:t>
            </w:r>
            <w:r w:rsidR="00A81066" w:rsidRPr="002F3754">
              <w:t> </w:t>
            </w:r>
            <w:r w:rsidRPr="002F3754">
              <w:t>katastrálním území Bukovice u Jeseníka, obec Jeseník, vše ze společného jmění manželů Diasových do vlastnictví Olomouckého kraje, do hospodaření Správy silnic Olomouckého kraje, příspěvkové organizace, za kupní cenu ve</w:t>
            </w:r>
            <w:r w:rsidR="00A81066" w:rsidRPr="002F3754">
              <w:t> </w:t>
            </w:r>
            <w:r w:rsidRPr="002F3754">
              <w:t>výši 2 200</w:t>
            </w:r>
            <w:r w:rsidR="00F24660" w:rsidRPr="002F3754">
              <w:t> </w:t>
            </w:r>
            <w:r w:rsidRPr="002F3754">
              <w:t>000</w:t>
            </w:r>
            <w:r w:rsidR="00F24660" w:rsidRPr="002F3754">
              <w:t> </w:t>
            </w:r>
            <w:r w:rsidRPr="002F3754">
              <w:t>Kč za podmínek dle důvodové zprávy. Olomoucký kraj uhradí veškeré náklady spojené s uzavřením kupní smlouvy včetně správního poplatku k návrhu na vklad vlastnického práva do katastru nemovitostí včetně daně z nabytí nemovitých věcí.</w:t>
            </w:r>
          </w:p>
        </w:tc>
      </w:tr>
      <w:tr w:rsidR="002F3754" w:rsidRPr="002F3754" w:rsidTr="004638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schválit:</w:t>
            </w:r>
          </w:p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t>5.1.</w:t>
            </w:r>
            <w:r w:rsidRPr="002F3754">
              <w:tab/>
              <w:t>uzavření smlouvy o budoucí kupní smlouvě na budoucí odkoupení části pozemku parc. č. 1321/2 zastavěná plocha a nádvoří o výměře cca 19 m2 v</w:t>
            </w:r>
            <w:r w:rsidR="00A81066" w:rsidRPr="002F3754">
              <w:t> </w:t>
            </w:r>
            <w:r w:rsidRPr="002F3754">
              <w:t>k.ú. Dub nad Moravou, obec Dub nad Moravou mezi Helenou Královou jako budoucím prodávajícím a Olomouckým krajem jako budoucím kupujícím,</w:t>
            </w:r>
          </w:p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t>5.2.</w:t>
            </w:r>
            <w:r w:rsidRPr="002F3754">
              <w:tab/>
              <w:t>uzavření smlouvy o budoucí kupní smlouvě na budoucí odkoupení spoluvlastnického podílu (id. 3/5) k části pozemku parc. č. 1321/1 zastavěná plocha a nádvoří o výměře cca 63 m2 v k.ú. Dub nad Moravou, obec Dub nad Moravou mezi Brunem Walterem jako budoucím prodávajícím a Olomouckým krajem jako budoucím kupujícím,</w:t>
            </w:r>
          </w:p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t>5.3.</w:t>
            </w:r>
            <w:r w:rsidRPr="002F3754">
              <w:tab/>
              <w:t>uzavření smlouvy o budoucí kupní smlouvě na budoucí odkoupení spoluvlastnického podílu (id. 2/5) k části pozemku parc. č. 1321/1 zastavěná plocha a nádvoří o výměře cca 63 m2 v k.ú. Dub nad Moravou, obec Dub nad Moravou mezi Helenou Walterovou jako budoucím prodávajícím a</w:t>
            </w:r>
            <w:r w:rsidR="00A81066" w:rsidRPr="002F3754">
              <w:t> </w:t>
            </w:r>
            <w:r w:rsidRPr="002F3754">
              <w:t>Olomouckým krajem jako budoucím kupujícím,</w:t>
            </w:r>
          </w:p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t>5.4.</w:t>
            </w:r>
            <w:r w:rsidRPr="002F3754">
              <w:tab/>
              <w:t>uzavření smlouvy o budoucí kupní smlouvě na budoucí odkoupení části pozemku parc. č. 1334/8 orná půda o výměře cca 39 m2 v k.ú. Dub nad Moravou, obec Dub nad Moravou mezi Lenkou Dohnalovou jako budoucím prodávajícím a Olomouckým krajem jako budoucím kupujícím,</w:t>
            </w:r>
          </w:p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t>5.5.</w:t>
            </w:r>
            <w:r w:rsidRPr="002F3754">
              <w:tab/>
              <w:t>uzavření smlouvy o budoucí kupní smlouvě na budoucí odkoupení spoluvlastnického podílu (id. 1/2) k části pozemku parc. č. 1624 zahrada o</w:t>
            </w:r>
            <w:r w:rsidR="00A81066" w:rsidRPr="002F3754">
              <w:t> </w:t>
            </w:r>
            <w:r w:rsidRPr="002F3754">
              <w:t>výměře cca 44 m2 v k.ú. Dub nad Moravou, obec Dub nad Moravou mezi Miloslavem Dohnalem jako budoucím prodávajícím a Olomouckým krajem jako budoucím kupujícím,</w:t>
            </w:r>
          </w:p>
          <w:p w:rsidR="0046383C" w:rsidRPr="002F3754" w:rsidRDefault="0046383C" w:rsidP="0046383C">
            <w:pPr>
              <w:pStyle w:val="Normal"/>
              <w:spacing w:after="119"/>
              <w:jc w:val="both"/>
            </w:pPr>
            <w:r w:rsidRPr="002F3754">
              <w:t>5.6.</w:t>
            </w:r>
            <w:r w:rsidRPr="002F3754">
              <w:tab/>
              <w:t>uzavření smlouvy o budoucí kupní smlouvě na budoucí odkoupení spoluvlastnického podílu (id. 1/2) k části pozemku parc. č. 1624 zahrada o</w:t>
            </w:r>
            <w:r w:rsidR="00A81066" w:rsidRPr="002F3754">
              <w:t> </w:t>
            </w:r>
            <w:r w:rsidRPr="002F3754">
              <w:t>výměře cca 44 m2 v k.ú. Dub nad Moravou, obec Dub nad Moravou mezi Marií Dohnalovou jako budoucím prodávajícím a Olomouckým krajem jako budoucím kupujícím,</w:t>
            </w:r>
          </w:p>
          <w:p w:rsidR="0046383C" w:rsidRPr="002F3754" w:rsidRDefault="0046383C" w:rsidP="00A81066">
            <w:pPr>
              <w:pStyle w:val="Normal"/>
              <w:spacing w:after="119"/>
              <w:jc w:val="both"/>
            </w:pPr>
            <w:r w:rsidRPr="002F3754">
              <w:t>s tím, že řádné kupní smlouvy budou uzavřeny do jednoho roku ode dne vydání kolaudačního souhlasu, kterým bude stavba „Dub nad Moravou – hranice okresu – rekonstrukce silnice“ kolaudována, a za podmínky, že</w:t>
            </w:r>
            <w:r w:rsidR="00A81066" w:rsidRPr="002F3754">
              <w:t> </w:t>
            </w:r>
            <w:r w:rsidRPr="002F3754">
              <w:t>pozemky nebo jejich části budou zastavěny silnicí ve vlastnictví Olomouckého kraje. Kupní cena předmětných pozemků bude sjednána ve výši 100</w:t>
            </w:r>
            <w:r w:rsidR="00F24660" w:rsidRPr="002F3754">
              <w:t> </w:t>
            </w:r>
            <w:r w:rsidRPr="002F3754">
              <w:t>Kč/m2. Olomoucký kraj uhradí veškeré náklady spojené s uzavřením kupních smluv včetně správních poplatků k návrhům na vklad vlastnického práva do katastru nemovitostí. Součástí smluv o budoucích kupních smlouvách bude rovněž ustanovení o oprávnění Olomouckého kraje provést výše jmenovanou stavbu.</w:t>
            </w:r>
          </w:p>
        </w:tc>
      </w:tr>
      <w:tr w:rsidR="002F3754" w:rsidRPr="002F3754" w:rsidTr="004638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383C" w:rsidRPr="002F3754" w:rsidRDefault="0046383C" w:rsidP="00A8106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neuplatněním předkupního práva Olomouckého kraje k části pozemku parc. č. 6868/83 ost. pl., dle geometrického plánu č. 5379-88/2011 ze</w:t>
            </w:r>
            <w:r w:rsidR="00A81066" w:rsidRPr="002F3754">
              <w:t> </w:t>
            </w:r>
            <w:r w:rsidRPr="002F3754">
              <w:t>dne</w:t>
            </w:r>
            <w:r w:rsidR="007234B2" w:rsidRPr="002F3754">
              <w:t> </w:t>
            </w:r>
            <w:r w:rsidRPr="002F3754">
              <w:t>26.</w:t>
            </w:r>
            <w:r w:rsidR="007234B2" w:rsidRPr="002F3754">
              <w:t> </w:t>
            </w:r>
            <w:r w:rsidRPr="002F3754">
              <w:t>5.</w:t>
            </w:r>
            <w:r w:rsidR="007234B2" w:rsidRPr="002F3754">
              <w:t> </w:t>
            </w:r>
            <w:r w:rsidRPr="002F3754">
              <w:t>2011 pozemek parc. č. 6868/124 ost. pl. o výměře 16 m2 v k.ú. a</w:t>
            </w:r>
            <w:r w:rsidR="00A81066" w:rsidRPr="002F3754">
              <w:t> </w:t>
            </w:r>
            <w:r w:rsidRPr="002F3754">
              <w:t>obci Přerov, a to v souvislosti s jeho převodem z vlastnictví společnosti České dráhy, a.s. Toto předkupní právo bude nadále trvat jako věcné právo vůči dalším vlastníkům uvedené nemovitosti.</w:t>
            </w:r>
          </w:p>
        </w:tc>
      </w:tr>
      <w:tr w:rsidR="002F3754" w:rsidRPr="002F3754" w:rsidTr="0046383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46383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46383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66D18" w:rsidRPr="002F3754" w:rsidTr="0046383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46383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6.4.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D14BC8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D14BC8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UR/58/3</w:t>
            </w:r>
            <w:r w:rsidR="00F85962" w:rsidRPr="002F3754">
              <w:rPr>
                <w:szCs w:val="24"/>
              </w:rPr>
              <w:t>2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D14BC8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Majetkoprávní záležitosti – bezúplatná nabytí nemovitého majetku</w:t>
            </w:r>
          </w:p>
        </w:tc>
      </w:tr>
      <w:tr w:rsidR="002F3754" w:rsidRPr="002F3754" w:rsidTr="00D14B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D14BC8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D14B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D14BC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D14BC8" w:rsidP="00D14BC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D14B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4BC8" w:rsidRPr="002F3754" w:rsidRDefault="00D14BC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4BC8" w:rsidRPr="002F3754" w:rsidRDefault="00D14BC8" w:rsidP="00D14BC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kraje.</w:t>
            </w:r>
          </w:p>
        </w:tc>
      </w:tr>
      <w:tr w:rsidR="002F3754" w:rsidRPr="002F3754" w:rsidTr="00D14B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4BC8" w:rsidRPr="002F3754" w:rsidRDefault="00D14BC8" w:rsidP="00D14BC8">
            <w:r w:rsidRPr="002F3754">
              <w:t>O: Ing. Michal Symerský, 2. náměstek hejtmana</w:t>
            </w:r>
          </w:p>
          <w:p w:rsidR="00D14BC8" w:rsidRPr="002F3754" w:rsidRDefault="00D14BC8" w:rsidP="00D14BC8">
            <w:r w:rsidRPr="002F3754">
              <w:t>T: ZOK 20. 2. 2015</w:t>
            </w:r>
          </w:p>
        </w:tc>
      </w:tr>
      <w:tr w:rsidR="002F3754" w:rsidRPr="002F3754" w:rsidTr="00D14B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4BC8" w:rsidRPr="002F3754" w:rsidRDefault="00D14BC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4BC8" w:rsidRPr="002F3754" w:rsidRDefault="00D14BC8" w:rsidP="00A8106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bezúplatné nabytí pozemku parc. č. 2981/3 ost. pl. o výměře 105 m2 v</w:t>
            </w:r>
            <w:r w:rsidR="00A81066" w:rsidRPr="002F3754">
              <w:t> </w:t>
            </w:r>
            <w:r w:rsidRPr="002F3754">
              <w:t>k.ú. a obci Mohelnice z vlastnictví ČR – Úřadu pro zastupování státu ve</w:t>
            </w:r>
            <w:r w:rsidR="00A81066" w:rsidRPr="002F3754">
              <w:t> </w:t>
            </w:r>
            <w:r w:rsidRPr="002F3754">
              <w:t>věcech majetkových, IČ: 69797111, do vlastnictví Olomouckého kraje, za</w:t>
            </w:r>
            <w:r w:rsidR="00A81066" w:rsidRPr="002F3754">
              <w:t> </w:t>
            </w:r>
            <w:r w:rsidRPr="002F3754">
              <w:t>podmínek stanovených Úřadem pro zastupování státu ve věcech majetkových. Nabyvatel uhradí veškeré náklady spojené s převodem vlastnického práva a správní poplatek k návrhu na vklad vlastnického práva do</w:t>
            </w:r>
            <w:r w:rsidR="00A81066" w:rsidRPr="002F3754">
              <w:t> </w:t>
            </w:r>
            <w:r w:rsidRPr="002F3754">
              <w:t>katastru nemovitostí.</w:t>
            </w:r>
          </w:p>
        </w:tc>
      </w:tr>
      <w:tr w:rsidR="002F3754" w:rsidRPr="002F3754" w:rsidTr="00D14BC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D14BC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D14BC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66D18" w:rsidRPr="002F3754" w:rsidTr="00D14BC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D14BC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6.5.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242F96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242F96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UR/58/3</w:t>
            </w:r>
            <w:r w:rsidR="00F85962" w:rsidRPr="002F3754">
              <w:rPr>
                <w:szCs w:val="24"/>
              </w:rPr>
              <w:t>3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242F96" w:rsidP="000C13D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Předložení žádosti o poskytnutí dotace ze S</w:t>
            </w:r>
            <w:r w:rsidR="000C13D2" w:rsidRPr="002F3754">
              <w:rPr>
                <w:szCs w:val="24"/>
              </w:rPr>
              <w:t xml:space="preserve">tátního fondu životního prostředí </w:t>
            </w:r>
            <w:r w:rsidRPr="002F3754">
              <w:rPr>
                <w:szCs w:val="24"/>
              </w:rPr>
              <w:t>ČR na zpracování Plánu odpadového hospodářství Olomouckého kraje</w:t>
            </w:r>
          </w:p>
        </w:tc>
      </w:tr>
      <w:tr w:rsidR="002F3754" w:rsidRPr="002F3754" w:rsidTr="00242F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242F96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242F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242F9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242F96" w:rsidP="00242F9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242F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2F96" w:rsidRPr="002F3754" w:rsidRDefault="00242F9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2F96" w:rsidRPr="002F3754" w:rsidRDefault="00242F96" w:rsidP="007C792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předložení žádosti o poskytnutí dotace ve výši 1 000</w:t>
            </w:r>
            <w:r w:rsidR="007C792D" w:rsidRPr="002F3754">
              <w:t> </w:t>
            </w:r>
            <w:r w:rsidRPr="002F3754">
              <w:t>000</w:t>
            </w:r>
            <w:r w:rsidR="007C792D" w:rsidRPr="002F3754">
              <w:t> </w:t>
            </w:r>
            <w:r w:rsidRPr="002F3754">
              <w:t>Kč ze Státního fondu životního prostředí ČR v rámci Programu na podporu zpracování plánů odpadového hospodářství krajů na zpracování Plánu odpadového hospodářství Olomouckého kraje, dle důvodové zprávy</w:t>
            </w:r>
          </w:p>
        </w:tc>
      </w:tr>
      <w:tr w:rsidR="002F3754" w:rsidRPr="002F3754" w:rsidTr="00242F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2F96" w:rsidRPr="002F3754" w:rsidRDefault="00242F9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2F96" w:rsidRPr="002F3754" w:rsidRDefault="00242F96" w:rsidP="00242F9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zajistit podání žádosti dle bodu 2 usnesení, včetně všech nezbytných dokladů pro poskytnutí dotace, na Státní fond životního prostředí ČR v termínu stanoveném ve výzvě k předkládání žádostí o poskytnutí finančních prostředků v rámci Programu na podporu zpracování plánů odpadového hospodářství krajů</w:t>
            </w:r>
          </w:p>
        </w:tc>
      </w:tr>
      <w:tr w:rsidR="002F3754" w:rsidRPr="002F3754" w:rsidTr="00242F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2F96" w:rsidRPr="002F3754" w:rsidRDefault="00242F96" w:rsidP="00242F96">
            <w:r w:rsidRPr="002F3754">
              <w:t>O: vedoucí odboru životního prostředí a zemědělství</w:t>
            </w:r>
          </w:p>
          <w:p w:rsidR="00242F96" w:rsidRPr="002F3754" w:rsidRDefault="00242F96" w:rsidP="00242F96">
            <w:r w:rsidRPr="002F3754">
              <w:t>T: 19. 3. 2015</w:t>
            </w:r>
          </w:p>
        </w:tc>
      </w:tr>
      <w:tr w:rsidR="002F3754" w:rsidRPr="002F3754" w:rsidTr="00242F9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242F9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242F9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66D18" w:rsidRPr="002F3754" w:rsidTr="00242F9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242F9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7.1.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6C1B17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6C1B17" w:rsidP="00F859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lastRenderedPageBreak/>
              <w:t>UR/58/3</w:t>
            </w:r>
            <w:r w:rsidR="00F85962" w:rsidRPr="002F3754">
              <w:rPr>
                <w:szCs w:val="24"/>
              </w:rPr>
              <w:t>4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6C1B17" w:rsidP="00A8106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Změna účelu využití dotace poskytnuté městu Litovel na</w:t>
            </w:r>
            <w:r w:rsidR="00A81066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realizaci nápravných opatření k odstranění kontaminace podzemních vod v lokalitě Nasobůrky</w:t>
            </w:r>
          </w:p>
        </w:tc>
      </w:tr>
      <w:tr w:rsidR="002F3754" w:rsidRPr="002F3754" w:rsidTr="006C1B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6C1B17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6C1B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6C1B1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6C1B17" w:rsidP="006C1B17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6C1B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B17" w:rsidRPr="002F3754" w:rsidRDefault="006C1B1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B17" w:rsidRPr="002F3754" w:rsidRDefault="006C1B17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se změnou účelu využití finanční dotace, jejíž poskytnutí městu Litovel bylo schváleno usnesením Zastupitelstva Olomouckého kraje č.</w:t>
            </w:r>
            <w:r w:rsidR="00AF7E43" w:rsidRPr="002F3754">
              <w:t> </w:t>
            </w:r>
            <w:r w:rsidRPr="002F3754">
              <w:t>UZ/11/56/2014 ze dne</w:t>
            </w:r>
            <w:r w:rsidR="007234B2" w:rsidRPr="002F3754">
              <w:t> </w:t>
            </w:r>
            <w:r w:rsidRPr="002F3754">
              <w:t>20.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2014, na využití na úhradu splátek půjčky poskytnuté na základě Smlouvy č. 11086794 o poskytnutí podpory ze SFŽP ČR uzavřené mezi městem Litovel a SFŽP ČR na akci „Realizace nápravných opatření na lokalit</w:t>
            </w:r>
            <w:r w:rsidR="007234B2" w:rsidRPr="002F3754">
              <w:t>ě Litovel – Nasobůrky“ dne 27.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2014, dle důvodové zprávy</w:t>
            </w:r>
          </w:p>
        </w:tc>
      </w:tr>
      <w:tr w:rsidR="002F3754" w:rsidRPr="002F3754" w:rsidTr="006C1B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B17" w:rsidRPr="002F3754" w:rsidRDefault="006C1B1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B17" w:rsidRPr="002F3754" w:rsidRDefault="006C1B17" w:rsidP="006C1B17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</w:t>
            </w:r>
          </w:p>
        </w:tc>
      </w:tr>
      <w:tr w:rsidR="002F3754" w:rsidRPr="002F3754" w:rsidTr="006C1B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B17" w:rsidRPr="002F3754" w:rsidRDefault="006C1B17" w:rsidP="006C1B17">
            <w:r w:rsidRPr="002F3754">
              <w:t>O: Ing. Michal Symerský, 2. náměstek hejtmana</w:t>
            </w:r>
          </w:p>
          <w:p w:rsidR="006C1B17" w:rsidRPr="002F3754" w:rsidRDefault="006C1B17" w:rsidP="006C1B17">
            <w:r w:rsidRPr="002F3754">
              <w:t>T: ZOK 20. 2. 2015</w:t>
            </w:r>
          </w:p>
        </w:tc>
      </w:tr>
      <w:tr w:rsidR="002F3754" w:rsidRPr="002F3754" w:rsidTr="006C1B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B17" w:rsidRPr="002F3754" w:rsidRDefault="006C1B1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B17" w:rsidRPr="002F3754" w:rsidRDefault="006C1B17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změnu účelu využití finanční dotace, jejíž poskytnutí městu Litovel bylo schváleno usnesením Zastupitelstva Olomouckého kraje č. UZ/11/56/2014 ze</w:t>
            </w:r>
            <w:r w:rsidR="00AF7E43" w:rsidRPr="002F3754">
              <w:t> </w:t>
            </w:r>
            <w:r w:rsidRPr="002F3754">
              <w:t>dne</w:t>
            </w:r>
            <w:r w:rsidR="007234B2" w:rsidRPr="002F3754">
              <w:t> </w:t>
            </w:r>
            <w:r w:rsidRPr="002F3754">
              <w:t>20.</w:t>
            </w:r>
            <w:r w:rsidR="007234B2" w:rsidRPr="002F3754">
              <w:t>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2014, na využití na úhradu splátek půjčky poskytnuté na základě Smlouvy č. 11086794 o poskytnutí podpory ze SFŽP ČR uzavřené mezi městem Litovel a SFŽP ČR na akci „Realizace nápravných opatření na lokalit</w:t>
            </w:r>
            <w:r w:rsidR="007234B2" w:rsidRPr="002F3754">
              <w:t>ě Litovel – Nasobůrky“ dne 27. </w:t>
            </w:r>
            <w:r w:rsidRPr="002F3754">
              <w:t>6.</w:t>
            </w:r>
            <w:r w:rsidR="007234B2" w:rsidRPr="002F3754">
              <w:t> </w:t>
            </w:r>
            <w:r w:rsidRPr="002F3754">
              <w:t>2014</w:t>
            </w:r>
          </w:p>
        </w:tc>
      </w:tr>
      <w:tr w:rsidR="002F3754" w:rsidRPr="002F3754" w:rsidTr="006C1B1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6C1B1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C1B1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66D18" w:rsidRPr="002F3754" w:rsidTr="006C1B1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6C1B17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7.2.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FE6D20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FE6D20" w:rsidP="004C0A2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UR/58/3</w:t>
            </w:r>
            <w:r w:rsidR="004C0A27" w:rsidRPr="002F3754">
              <w:rPr>
                <w:szCs w:val="24"/>
              </w:rPr>
              <w:t>5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FE6D20" w:rsidP="00AF7E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Směrnice pro poskytování finančních prostředků ze zvláštního účtu Olomouckého kraje k odstraňování následků havárií s</w:t>
            </w:r>
            <w:r w:rsidR="00AF7E43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dopadem na jakost podzemních a povrchových vod</w:t>
            </w:r>
          </w:p>
        </w:tc>
      </w:tr>
      <w:tr w:rsidR="002F3754" w:rsidRPr="002F3754" w:rsidTr="00FE6D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FE6D20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FE6D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FE6D2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FE6D20" w:rsidP="00FE6D2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FE6D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6D20" w:rsidRPr="002F3754" w:rsidRDefault="00FE6D2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6D20" w:rsidRPr="002F3754" w:rsidRDefault="00FE6D20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návrhem Směrnice pro poskytování finančních prostředků ze</w:t>
            </w:r>
            <w:r w:rsidR="00AF7E43" w:rsidRPr="002F3754">
              <w:t> </w:t>
            </w:r>
            <w:r w:rsidRPr="002F3754">
              <w:t>zvláštního účtu Olomouckého kraje k odstraňování následků havárií s</w:t>
            </w:r>
            <w:r w:rsidR="00AF7E43" w:rsidRPr="002F3754">
              <w:t> </w:t>
            </w:r>
            <w:r w:rsidRPr="002F3754">
              <w:t>dopadem na jakost podzemních a povrchových vod, dle Přílohy č. 1 důvodové zprávy</w:t>
            </w:r>
          </w:p>
        </w:tc>
      </w:tr>
      <w:tr w:rsidR="002F3754" w:rsidRPr="002F3754" w:rsidTr="00FE6D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6D20" w:rsidRPr="002F3754" w:rsidRDefault="00FE6D2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6D20" w:rsidRPr="002F3754" w:rsidRDefault="00FE6D20" w:rsidP="00FE6D2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na zasedání Zastupitelstva Olomouckého kraje</w:t>
            </w:r>
          </w:p>
        </w:tc>
      </w:tr>
      <w:tr w:rsidR="002F3754" w:rsidRPr="002F3754" w:rsidTr="00FE6D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6D20" w:rsidRPr="002F3754" w:rsidRDefault="00FE6D20" w:rsidP="00FE6D20">
            <w:r w:rsidRPr="002F3754">
              <w:t>O: Ing. Michal Symerský, 2. náměstek hejtmana</w:t>
            </w:r>
          </w:p>
          <w:p w:rsidR="00FE6D20" w:rsidRPr="002F3754" w:rsidRDefault="00FE6D20" w:rsidP="00FE6D20">
            <w:r w:rsidRPr="002F3754">
              <w:t>T: ZOK 20. 2. 2015</w:t>
            </w:r>
          </w:p>
        </w:tc>
      </w:tr>
      <w:tr w:rsidR="002F3754" w:rsidRPr="002F3754" w:rsidTr="00FE6D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6D20" w:rsidRPr="002F3754" w:rsidRDefault="00FE6D2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E6D20" w:rsidRPr="002F3754" w:rsidRDefault="00FE6D20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schválení návrhu Směrnice pro poskytování finančních prostředků ze</w:t>
            </w:r>
            <w:r w:rsidR="00AF7E43" w:rsidRPr="002F3754">
              <w:t> </w:t>
            </w:r>
            <w:r w:rsidRPr="002F3754">
              <w:t>zvláštního účtu Olomouckého kraje k odstraňování následků havárií s</w:t>
            </w:r>
            <w:r w:rsidR="00AF7E43" w:rsidRPr="002F3754">
              <w:t> </w:t>
            </w:r>
            <w:r w:rsidRPr="002F3754">
              <w:t xml:space="preserve">dopadem na jakost podzemních a povrchových vod dle Přílohy č. 1 důvodové </w:t>
            </w:r>
            <w:r w:rsidRPr="002F3754">
              <w:lastRenderedPageBreak/>
              <w:t>zprávy</w:t>
            </w:r>
          </w:p>
        </w:tc>
      </w:tr>
      <w:tr w:rsidR="002F3754" w:rsidRPr="002F3754" w:rsidTr="00FE6D2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FE6D2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FE6D2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JUDr. Mag. iur. Michal Malacka, Ph.D., MBA, ředitel; Ing. Michal Symerský, 2. náměstek hejtmana</w:t>
            </w:r>
          </w:p>
        </w:tc>
      </w:tr>
      <w:tr w:rsidR="00666D18" w:rsidRPr="002F3754" w:rsidTr="00FE6D2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FE6D2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7.3.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4E6996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4E6996" w:rsidP="00BB7A0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UR/58/3</w:t>
            </w:r>
            <w:r w:rsidR="00BB7A07" w:rsidRPr="002F3754">
              <w:rPr>
                <w:szCs w:val="24"/>
              </w:rPr>
              <w:t>6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4E6996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 xml:space="preserve">Vyhodnocení propagačních akcí a aktivit v oblasti podpory podnikání za rok 2014 a plán akcí na rok 2015 </w:t>
            </w:r>
          </w:p>
        </w:tc>
      </w:tr>
      <w:tr w:rsidR="002F3754" w:rsidRPr="002F3754" w:rsidTr="004E69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4E6996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4E69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4E699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4E6996" w:rsidP="004E699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4E69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6996" w:rsidRPr="002F3754" w:rsidRDefault="004E699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6996" w:rsidRPr="002F3754" w:rsidRDefault="004E6996" w:rsidP="004E699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vyhodnocení propagačních akcí a aktivit v oblasti podpory podnikání za rok 2014 a plán akcí na rok 2015</w:t>
            </w:r>
          </w:p>
        </w:tc>
      </w:tr>
      <w:tr w:rsidR="002F3754" w:rsidRPr="002F3754" w:rsidTr="004E69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6996" w:rsidRPr="002F3754" w:rsidRDefault="004E699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6996" w:rsidRPr="002F3754" w:rsidRDefault="004E6996" w:rsidP="004E699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Radě Olomouckého kraje vyhodnocení propagačních akcí a aktivit v oblasti podpory podnikání za rok 2015</w:t>
            </w:r>
          </w:p>
        </w:tc>
      </w:tr>
      <w:tr w:rsidR="002F3754" w:rsidRPr="002F3754" w:rsidTr="004E69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6996" w:rsidRPr="002F3754" w:rsidRDefault="004E6996" w:rsidP="004E6996">
            <w:r w:rsidRPr="002F3754">
              <w:t>O: vedoucí odboru strategického rozvoje kraje</w:t>
            </w:r>
          </w:p>
          <w:p w:rsidR="004E6996" w:rsidRPr="002F3754" w:rsidRDefault="004E6996" w:rsidP="004E6996">
            <w:r w:rsidRPr="002F3754">
              <w:t xml:space="preserve">T: </w:t>
            </w:r>
            <w:r w:rsidR="000C13D2" w:rsidRPr="002F3754">
              <w:t>leden 2016</w:t>
            </w:r>
          </w:p>
        </w:tc>
      </w:tr>
      <w:tr w:rsidR="002F3754" w:rsidRPr="002F3754" w:rsidTr="004E699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4E699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4E699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Bc. Pavel Šoltys, DiS., náměstek hejtmana</w:t>
            </w:r>
          </w:p>
        </w:tc>
      </w:tr>
      <w:tr w:rsidR="00666D18" w:rsidRPr="002F3754" w:rsidTr="004E699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4E699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8.1.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B03ED9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B03ED9" w:rsidP="00BB7A0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UR/58/3</w:t>
            </w:r>
            <w:r w:rsidR="00BB7A07" w:rsidRPr="002F3754">
              <w:rPr>
                <w:szCs w:val="24"/>
              </w:rPr>
              <w:t>7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B03ED9" w:rsidP="00AF7E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Vyhodnocení Akčního plánu Územní energetické koncepce Olomouckého kraje 2014, plán činnosti v oblasti energetiky na</w:t>
            </w:r>
            <w:r w:rsidR="00AF7E43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 xml:space="preserve">rok 2015 </w:t>
            </w:r>
          </w:p>
        </w:tc>
      </w:tr>
      <w:tr w:rsidR="002F3754" w:rsidRPr="002F3754" w:rsidTr="00B03ED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B03ED9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B03E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B03ED9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B03ED9" w:rsidP="00B03ED9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B03E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ED9" w:rsidRPr="002F3754" w:rsidRDefault="00B03ED9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ED9" w:rsidRPr="002F3754" w:rsidRDefault="00B03ED9" w:rsidP="00B03ED9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vyhodnocení aktivit v oblasti energetiky za rok 2014 a plán činnosti v oblasti energetiky na rok 2015 dle důvodové zprávy</w:t>
            </w:r>
          </w:p>
        </w:tc>
      </w:tr>
      <w:tr w:rsidR="002F3754" w:rsidRPr="002F3754" w:rsidTr="00B03E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ED9" w:rsidRPr="002F3754" w:rsidRDefault="00B03ED9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ED9" w:rsidRPr="002F3754" w:rsidRDefault="00B03ED9" w:rsidP="00B03ED9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Radě Olomouckého kraje vyhodnocení aktivit v oblasti energetiky za rok 2015</w:t>
            </w:r>
          </w:p>
        </w:tc>
      </w:tr>
      <w:tr w:rsidR="002F3754" w:rsidRPr="002F3754" w:rsidTr="00B03ED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ED9" w:rsidRPr="002F3754" w:rsidRDefault="00B03ED9" w:rsidP="00B03ED9">
            <w:r w:rsidRPr="002F3754">
              <w:t>O: vedoucí odboru strategického rozvoje kraje</w:t>
            </w:r>
          </w:p>
          <w:p w:rsidR="00B03ED9" w:rsidRPr="002F3754" w:rsidRDefault="00B03ED9" w:rsidP="00B03ED9">
            <w:r w:rsidRPr="002F3754">
              <w:t xml:space="preserve">T: </w:t>
            </w:r>
            <w:r w:rsidR="000C13D2" w:rsidRPr="002F3754">
              <w:t>leden 2016</w:t>
            </w:r>
          </w:p>
        </w:tc>
      </w:tr>
      <w:tr w:rsidR="002F3754" w:rsidRPr="002F3754" w:rsidTr="00B03ED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B03ED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B03ED9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Bc. Pavel Šoltys, DiS., náměstek hejtmana</w:t>
            </w:r>
          </w:p>
        </w:tc>
      </w:tr>
      <w:tr w:rsidR="00666D18" w:rsidRPr="002F3754" w:rsidTr="00B03ED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B03ED9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8.2.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BA4D48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BA4D48" w:rsidP="00BB7A0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UR/58/3</w:t>
            </w:r>
            <w:r w:rsidR="00BB7A07" w:rsidRPr="002F3754">
              <w:rPr>
                <w:szCs w:val="24"/>
              </w:rPr>
              <w:t>8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BA4D48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Dodatky zřizovacích listin školských příspěvkových organizací</w:t>
            </w:r>
          </w:p>
        </w:tc>
      </w:tr>
      <w:tr w:rsidR="002F3754" w:rsidRPr="002F3754" w:rsidTr="00BA4D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BA4D48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BA4D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BA4D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BA4D48" w:rsidP="00BA4D4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BA4D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4D48" w:rsidRPr="002F3754" w:rsidRDefault="00BA4D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4D48" w:rsidRPr="002F3754" w:rsidRDefault="00BA4D48" w:rsidP="00BA4D4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se zněním dodatků ke zřizovacím listinám školských </w:t>
            </w:r>
            <w:r w:rsidRPr="002F3754">
              <w:lastRenderedPageBreak/>
              <w:t>příspěvkových organizací zři</w:t>
            </w:r>
            <w:r w:rsidR="00B820A0" w:rsidRPr="002F3754">
              <w:t>zovaných Olomouckým krajem dle p</w:t>
            </w:r>
            <w:r w:rsidRPr="002F3754">
              <w:t>říloh č. 1 - 6 důvodové zprávy</w:t>
            </w:r>
          </w:p>
        </w:tc>
      </w:tr>
      <w:tr w:rsidR="002F3754" w:rsidRPr="002F3754" w:rsidTr="00BA4D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4D48" w:rsidRPr="002F3754" w:rsidRDefault="00BA4D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4D48" w:rsidRPr="002F3754" w:rsidRDefault="00BA4D48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dodatky ke zřizovacím listinám dle bodu 2 usnesení ke</w:t>
            </w:r>
            <w:r w:rsidR="00AF7E43" w:rsidRPr="002F3754">
              <w:t> </w:t>
            </w:r>
            <w:r w:rsidRPr="002F3754">
              <w:t>schválení Zastupitelstvu Olomouckého kraje</w:t>
            </w:r>
          </w:p>
        </w:tc>
      </w:tr>
      <w:tr w:rsidR="002F3754" w:rsidRPr="002F3754" w:rsidTr="00BA4D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4D48" w:rsidRPr="002F3754" w:rsidRDefault="00BA4D48" w:rsidP="00BA4D48">
            <w:r w:rsidRPr="002F3754">
              <w:t>O: Ing. Zdeněk Švec, náměstek hejtmana</w:t>
            </w:r>
          </w:p>
          <w:p w:rsidR="00BA4D48" w:rsidRPr="002F3754" w:rsidRDefault="00BA4D48" w:rsidP="00BA4D48">
            <w:r w:rsidRPr="002F3754">
              <w:t>T: ZOK 20. 2. 2015</w:t>
            </w:r>
          </w:p>
        </w:tc>
      </w:tr>
      <w:tr w:rsidR="002F3754" w:rsidRPr="002F3754" w:rsidTr="00BA4D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4D48" w:rsidRPr="002F3754" w:rsidRDefault="00BA4D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4D48" w:rsidRPr="002F3754" w:rsidRDefault="00BA4D48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dodatky ke zřizovacím listinám školských příspěv</w:t>
            </w:r>
            <w:r w:rsidR="00B820A0" w:rsidRPr="002F3754">
              <w:t>kových organizací dle</w:t>
            </w:r>
            <w:r w:rsidR="00AF7E43" w:rsidRPr="002F3754">
              <w:t> </w:t>
            </w:r>
            <w:r w:rsidR="00B820A0" w:rsidRPr="002F3754">
              <w:t>p</w:t>
            </w:r>
            <w:r w:rsidRPr="002F3754">
              <w:t>říloh č. 1 - 6 důvodové zprávy</w:t>
            </w:r>
          </w:p>
        </w:tc>
      </w:tr>
      <w:tr w:rsidR="002F3754" w:rsidRPr="002F3754" w:rsidTr="00BA4D4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BA4D4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BA4D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Zdeněk Švec, náměstek hejtmana</w:t>
            </w:r>
          </w:p>
        </w:tc>
      </w:tr>
      <w:tr w:rsidR="00666D18" w:rsidRPr="002F3754" w:rsidTr="00BA4D4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BA4D4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9.2.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B40865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B40865" w:rsidP="00BB7A0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</w:t>
            </w:r>
            <w:r w:rsidR="00BB7A07" w:rsidRPr="002F3754">
              <w:rPr>
                <w:szCs w:val="24"/>
              </w:rPr>
              <w:t>39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B40865" w:rsidP="00AF7E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Program podpory environmentálního vzdělávání, výchovy a</w:t>
            </w:r>
            <w:r w:rsidR="00AF7E43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osvěty v Olomouckém kraji pro rok 2015</w:t>
            </w:r>
          </w:p>
        </w:tc>
      </w:tr>
      <w:tr w:rsidR="002F3754" w:rsidRPr="002F3754" w:rsidTr="00B4086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B40865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B408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B40865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B40865" w:rsidP="00B40865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B408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0865" w:rsidRPr="002F3754" w:rsidRDefault="00B40865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0865" w:rsidRPr="002F3754" w:rsidRDefault="00B40865" w:rsidP="00B40865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Pravidla Programu podpory environmentálního vzdělávání, výchovy a osvěty v Olomouckém kraji pro rok 2015 dle důvodové zprávy a dle Přílohy č. 1 důvodové zprávy</w:t>
            </w:r>
          </w:p>
        </w:tc>
      </w:tr>
      <w:tr w:rsidR="002F3754" w:rsidRPr="002F3754" w:rsidTr="00B408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0865" w:rsidRPr="002F3754" w:rsidRDefault="00B40865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0865" w:rsidRPr="002F3754" w:rsidRDefault="00B40865" w:rsidP="00B40865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složení hodnotící komise pro hodnocení a výběr podaných projektů dle důvodové zprávy</w:t>
            </w:r>
          </w:p>
        </w:tc>
      </w:tr>
      <w:tr w:rsidR="002F3754" w:rsidRPr="002F3754" w:rsidTr="00B408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0865" w:rsidRPr="002F3754" w:rsidRDefault="00B40865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0865" w:rsidRPr="002F3754" w:rsidRDefault="00B40865" w:rsidP="00B40865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vyhlásit Program Podpory environmentálního vzdělávání, výchovy a osvěty v Olomouckém kraji pro rok 2015</w:t>
            </w:r>
          </w:p>
        </w:tc>
      </w:tr>
      <w:tr w:rsidR="002F3754" w:rsidRPr="002F3754" w:rsidTr="00B4086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0865" w:rsidRPr="002F3754" w:rsidRDefault="00B40865" w:rsidP="00B40865">
            <w:r w:rsidRPr="002F3754">
              <w:t>O: vedoucí odboru školství, mládeže a tělovýchovy</w:t>
            </w:r>
          </w:p>
          <w:p w:rsidR="00B40865" w:rsidRPr="002F3754" w:rsidRDefault="00B40865" w:rsidP="00B40865">
            <w:r w:rsidRPr="002F3754">
              <w:t>T: 12. 2. 2015</w:t>
            </w:r>
          </w:p>
        </w:tc>
      </w:tr>
      <w:tr w:rsidR="002F3754" w:rsidRPr="002F3754" w:rsidTr="00B4086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B4086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B40865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Zdeněk Švec, náměstek hejtmana</w:t>
            </w:r>
          </w:p>
        </w:tc>
      </w:tr>
      <w:tr w:rsidR="00666D18" w:rsidRPr="002F3754" w:rsidTr="00B4086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B40865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9.3.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274B53" w:rsidRPr="002F3754" w:rsidRDefault="00C91B0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  <w:r w:rsidRPr="002F3754">
        <w:rPr>
          <w:sz w:val="18"/>
          <w:szCs w:val="18"/>
        </w:rPr>
        <w:t xml:space="preserve"> </w:t>
      </w: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A14BB2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A14BB2" w:rsidP="00BB7A0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UR/58/4</w:t>
            </w:r>
            <w:r w:rsidR="00BB7A07" w:rsidRPr="002F3754">
              <w:rPr>
                <w:szCs w:val="24"/>
              </w:rPr>
              <w:t>0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A14BB2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Rozpis rozpočtu škol a školských zařízení v působnosti Olomouckého kraje v roce 2014</w:t>
            </w:r>
          </w:p>
        </w:tc>
      </w:tr>
      <w:tr w:rsidR="002F3754" w:rsidRPr="002F3754" w:rsidTr="00A14B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A14BB2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A14B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A14BB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A14BB2" w:rsidP="00A14BB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A14B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4BB2" w:rsidRPr="002F3754" w:rsidRDefault="00A14BB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4BB2" w:rsidRPr="002F3754" w:rsidRDefault="00A14BB2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rozpis rozpočtu škol a školských zařízení v</w:t>
            </w:r>
            <w:r w:rsidR="00AF7E43" w:rsidRPr="002F3754">
              <w:t> </w:t>
            </w:r>
            <w:r w:rsidRPr="002F3754">
              <w:t>působnosti Olomouckého kraje v roce 2014</w:t>
            </w:r>
          </w:p>
        </w:tc>
      </w:tr>
      <w:tr w:rsidR="002F3754" w:rsidRPr="002F3754" w:rsidTr="00A14B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4BB2" w:rsidRPr="002F3754" w:rsidRDefault="00A14BB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4BB2" w:rsidRPr="002F3754" w:rsidRDefault="00A14BB2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Zastupitelstvu Olomouckého kraje rozpis rozpočtu škol a</w:t>
            </w:r>
            <w:r w:rsidR="00AF7E43" w:rsidRPr="002F3754">
              <w:t> </w:t>
            </w:r>
            <w:r w:rsidRPr="002F3754">
              <w:t>školských zařízení v působnosti Olomouckého kraje v roce 2014</w:t>
            </w:r>
          </w:p>
        </w:tc>
      </w:tr>
      <w:tr w:rsidR="002F3754" w:rsidRPr="002F3754" w:rsidTr="00A14B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4BB2" w:rsidRPr="002F3754" w:rsidRDefault="00A14BB2" w:rsidP="00A14BB2">
            <w:r w:rsidRPr="002F3754">
              <w:lastRenderedPageBreak/>
              <w:t>O: Ing. Zdeněk Švec, náměstek hejtmana</w:t>
            </w:r>
          </w:p>
          <w:p w:rsidR="00A14BB2" w:rsidRPr="002F3754" w:rsidRDefault="00A14BB2" w:rsidP="00A14BB2">
            <w:r w:rsidRPr="002F3754">
              <w:t>T: ZOK 20. 2. 2015</w:t>
            </w:r>
          </w:p>
        </w:tc>
      </w:tr>
      <w:tr w:rsidR="002F3754" w:rsidRPr="002F3754" w:rsidTr="00A14B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4BB2" w:rsidRPr="002F3754" w:rsidRDefault="00A14BB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4BB2" w:rsidRPr="002F3754" w:rsidRDefault="00A14BB2" w:rsidP="00A14BB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vzít na vědomí rozpis rozpočtu škol a školských zařízení v působnosti Olomouckého kraje v roce 2014</w:t>
            </w:r>
          </w:p>
        </w:tc>
      </w:tr>
      <w:tr w:rsidR="002F3754" w:rsidRPr="002F3754" w:rsidTr="00A14B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A14B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A14BB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Zdeněk Švec, náměstek hejtmana</w:t>
            </w:r>
          </w:p>
        </w:tc>
      </w:tr>
      <w:tr w:rsidR="00666D18" w:rsidRPr="002F3754" w:rsidTr="00A14B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A14BB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9.5.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B33598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B33598" w:rsidP="00D405D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UR/58/4</w:t>
            </w:r>
            <w:r w:rsidR="00D405D8" w:rsidRPr="002F3754">
              <w:rPr>
                <w:szCs w:val="24"/>
              </w:rPr>
              <w:t>1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B33598" w:rsidP="00AF7E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Zajištění a financování regionálních funkcí knihoven v</w:t>
            </w:r>
            <w:r w:rsidR="00AF7E43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Olomouckém kraji v roce 2015</w:t>
            </w:r>
          </w:p>
        </w:tc>
      </w:tr>
      <w:tr w:rsidR="002F3754" w:rsidRPr="002F3754" w:rsidTr="00B335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B33598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B335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B335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B33598" w:rsidP="00B3359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B335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598" w:rsidRPr="002F3754" w:rsidRDefault="00B335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598" w:rsidRPr="002F3754" w:rsidRDefault="00B33598" w:rsidP="001909E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poskytnutí </w:t>
            </w:r>
            <w:r w:rsidR="001909ED" w:rsidRPr="002F3754">
              <w:t>příspěvku</w:t>
            </w:r>
            <w:r w:rsidRPr="002F3754">
              <w:t xml:space="preserve"> Vědecké knihovně v Olomouci ve výši 870 tis. Kč určené účelově na plnění a koordinaci regionálních funkcí knihoven v Olomouckém kraji</w:t>
            </w:r>
          </w:p>
        </w:tc>
      </w:tr>
      <w:tr w:rsidR="002F3754" w:rsidRPr="002F3754" w:rsidTr="00B335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598" w:rsidRPr="002F3754" w:rsidRDefault="00B335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598" w:rsidRPr="002F3754" w:rsidRDefault="00B33598" w:rsidP="00FE51C1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se způsobem zajištění a financování výkonu regionálních funkcí knihoven v Olomouckém kraji v roce 2015 dle důvodové zprávy včetně návrhu smlouvy o poskytnutí </w:t>
            </w:r>
            <w:r w:rsidR="00FE51C1" w:rsidRPr="002F3754">
              <w:t xml:space="preserve">příspěvku </w:t>
            </w:r>
            <w:r w:rsidRPr="002F3754">
              <w:t>dle Přílohy č. 1 důvodové zprávy</w:t>
            </w:r>
          </w:p>
        </w:tc>
      </w:tr>
      <w:tr w:rsidR="002F3754" w:rsidRPr="002F3754" w:rsidTr="00B335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598" w:rsidRPr="002F3754" w:rsidRDefault="00B335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598" w:rsidRPr="002F3754" w:rsidRDefault="00B33598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Zastupitelstvu Olomouckého kraje materiál o zajištění a</w:t>
            </w:r>
            <w:r w:rsidR="00AF7E43" w:rsidRPr="002F3754">
              <w:t> </w:t>
            </w:r>
            <w:r w:rsidRPr="002F3754">
              <w:t xml:space="preserve">financování regionálních funkcí knihoven v Olomouckém kraji v roce 2015 včetně návrhu smlouvy o poskytnutí </w:t>
            </w:r>
            <w:r w:rsidR="00FE51C1" w:rsidRPr="002F3754">
              <w:t>příspěvku</w:t>
            </w:r>
          </w:p>
        </w:tc>
      </w:tr>
      <w:tr w:rsidR="002F3754" w:rsidRPr="002F3754" w:rsidTr="00B335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598" w:rsidRPr="002F3754" w:rsidRDefault="00B33598" w:rsidP="00B33598">
            <w:r w:rsidRPr="002F3754">
              <w:t>O: Mgr. Radovan Rašťák, náměstek hejtmana</w:t>
            </w:r>
          </w:p>
          <w:p w:rsidR="00B33598" w:rsidRPr="002F3754" w:rsidRDefault="00B33598" w:rsidP="00B33598">
            <w:r w:rsidRPr="002F3754">
              <w:t>T: ZOK 20. 2. 2015</w:t>
            </w:r>
          </w:p>
        </w:tc>
      </w:tr>
      <w:tr w:rsidR="002F3754" w:rsidRPr="002F3754" w:rsidTr="00B335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598" w:rsidRPr="002F3754" w:rsidRDefault="00B335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3598" w:rsidRPr="002F3754" w:rsidRDefault="00B33598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způsob zajištění a financování výkonu regionálních funkcí knihoven v</w:t>
            </w:r>
            <w:r w:rsidR="00AF7E43" w:rsidRPr="002F3754">
              <w:t> </w:t>
            </w:r>
            <w:r w:rsidRPr="002F3754">
              <w:t>Olomouckém kraji v roce 2015 dle důvodové zprávy včetně návrhu smlouvy o</w:t>
            </w:r>
            <w:r w:rsidR="00AF7E43" w:rsidRPr="002F3754">
              <w:t> </w:t>
            </w:r>
            <w:r w:rsidRPr="002F3754">
              <w:t xml:space="preserve">poskytnutí </w:t>
            </w:r>
            <w:r w:rsidR="00EF1F3F" w:rsidRPr="002F3754">
              <w:t>příspěvku</w:t>
            </w:r>
            <w:r w:rsidRPr="002F3754">
              <w:t xml:space="preserve"> dle Přílohy č. 1 důvodové zprávy a uložit Mgr.</w:t>
            </w:r>
            <w:r w:rsidR="00AF7E43" w:rsidRPr="002F3754">
              <w:t> </w:t>
            </w:r>
            <w:r w:rsidRPr="002F3754">
              <w:t>Radovanu Rašťákovi, náměstkovi hejtmana, podepsat smlouvy</w:t>
            </w:r>
          </w:p>
        </w:tc>
      </w:tr>
      <w:tr w:rsidR="002F3754" w:rsidRPr="002F3754" w:rsidTr="00B3359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B3359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B335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Mgr. Radovan Rašťák, náměstek hejtmana</w:t>
            </w:r>
          </w:p>
        </w:tc>
      </w:tr>
      <w:tr w:rsidR="00666D18" w:rsidRPr="002F3754" w:rsidTr="00B3359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B335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10.3.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3F7382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3F7382" w:rsidP="00261A1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UR/58/4</w:t>
            </w:r>
            <w:r w:rsidR="00261A1D" w:rsidRPr="002F3754">
              <w:rPr>
                <w:szCs w:val="24"/>
              </w:rPr>
              <w:t>2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3F7382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Financování příspěvkových organizací v oblasti kultury</w:t>
            </w:r>
          </w:p>
        </w:tc>
      </w:tr>
      <w:tr w:rsidR="002F3754" w:rsidRPr="002F3754" w:rsidTr="003F738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3F7382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3F73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3F738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3F7382" w:rsidP="003F738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3F73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7382" w:rsidRPr="002F3754" w:rsidRDefault="003F738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7382" w:rsidRPr="002F3754" w:rsidRDefault="003F7382" w:rsidP="003F5E1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</w:t>
            </w:r>
            <w:r w:rsidR="003F5E18">
              <w:rPr>
                <w:b/>
                <w:spacing w:val="70"/>
              </w:rPr>
              <w:t>ouhlasí</w:t>
            </w:r>
            <w:r w:rsidRPr="002F3754">
              <w:t xml:space="preserve"> </w:t>
            </w:r>
            <w:r w:rsidR="003F5E18">
              <w:t xml:space="preserve">s </w:t>
            </w:r>
            <w:r w:rsidRPr="002F3754">
              <w:t>poskytnutí</w:t>
            </w:r>
            <w:r w:rsidR="003F5E18">
              <w:t>m</w:t>
            </w:r>
            <w:bookmarkStart w:id="0" w:name="_GoBack"/>
            <w:bookmarkEnd w:id="0"/>
            <w:r w:rsidRPr="002F3754">
              <w:t xml:space="preserve"> neinvestičního příspěvku Vlastivědnému muzeu v</w:t>
            </w:r>
            <w:r w:rsidR="00AF7E43" w:rsidRPr="002F3754">
              <w:t> </w:t>
            </w:r>
            <w:r w:rsidRPr="002F3754">
              <w:t>Olomouci pro rok 2015 na částečné financování publikace v souladu s</w:t>
            </w:r>
            <w:r w:rsidR="00AF7E43" w:rsidRPr="002F3754">
              <w:t> </w:t>
            </w:r>
            <w:r w:rsidRPr="002F3754">
              <w:t>důvodovou zprávou</w:t>
            </w:r>
          </w:p>
        </w:tc>
      </w:tr>
      <w:tr w:rsidR="002F3754" w:rsidRPr="002F3754" w:rsidTr="003F73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7382" w:rsidRPr="002F3754" w:rsidRDefault="003F738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7382" w:rsidRPr="002F3754" w:rsidRDefault="003F7382" w:rsidP="003F738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informovat ředitele Vlastivědného muzea v Olomouci o přijatém </w:t>
            </w:r>
            <w:r w:rsidRPr="002F3754">
              <w:lastRenderedPageBreak/>
              <w:t>usnesení v souladu s důvodovou zprávou</w:t>
            </w:r>
          </w:p>
        </w:tc>
      </w:tr>
      <w:tr w:rsidR="002F3754" w:rsidRPr="002F3754" w:rsidTr="003F738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7382" w:rsidRPr="002F3754" w:rsidRDefault="003F7382" w:rsidP="003F7382">
            <w:r w:rsidRPr="002F3754">
              <w:lastRenderedPageBreak/>
              <w:t>O: vedoucí odboru kultury a památkové péče</w:t>
            </w:r>
          </w:p>
          <w:p w:rsidR="003F7382" w:rsidRPr="002F3754" w:rsidRDefault="003F7382" w:rsidP="003F7382">
            <w:r w:rsidRPr="002F3754">
              <w:t>T: 12. 2. 2015</w:t>
            </w:r>
          </w:p>
        </w:tc>
      </w:tr>
      <w:tr w:rsidR="002F3754" w:rsidRPr="002F3754" w:rsidTr="003F738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3F738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3F738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Mgr. Radovan Rašťák, náměstek hejtmana</w:t>
            </w:r>
          </w:p>
        </w:tc>
      </w:tr>
      <w:tr w:rsidR="00666D18" w:rsidRPr="002F3754" w:rsidTr="003F738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3F738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10.4.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9D3D6C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9D3D6C" w:rsidP="001A775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UR/58/4</w:t>
            </w:r>
            <w:r w:rsidR="001A775C" w:rsidRPr="002F3754">
              <w:rPr>
                <w:szCs w:val="24"/>
              </w:rPr>
              <w:t>3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9D3D6C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Dotační program Olomouckého kraje pro oblast zdravotnictví pro rok 2015 - vyhlášení</w:t>
            </w:r>
          </w:p>
        </w:tc>
      </w:tr>
      <w:tr w:rsidR="002F3754" w:rsidRPr="002F3754" w:rsidTr="009D3D6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9D3D6C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9D3D6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9D3D6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9D3D6C" w:rsidP="009D3D6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9D3D6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D6C" w:rsidRPr="002F3754" w:rsidRDefault="009D3D6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D6C" w:rsidRPr="002F3754" w:rsidRDefault="009D3D6C" w:rsidP="009D3D6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návrhem Pravidel Dotačního programu Olomouckého kraje pro oblast zdravotnictví pro </w:t>
            </w:r>
            <w:r w:rsidR="007234B2" w:rsidRPr="002F3754">
              <w:t>rok 2015 dle důvodové zprávy a p</w:t>
            </w:r>
            <w:r w:rsidRPr="002F3754">
              <w:t>říloh č. 1 a 2 důvodové zprávy</w:t>
            </w:r>
          </w:p>
        </w:tc>
      </w:tr>
      <w:tr w:rsidR="002F3754" w:rsidRPr="002F3754" w:rsidTr="009D3D6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D6C" w:rsidRPr="002F3754" w:rsidRDefault="009D3D6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D6C" w:rsidRPr="002F3754" w:rsidRDefault="009D3D6C" w:rsidP="009D3D6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návrh Pravidel dotačního programu dle bodu 2 usnesení Zastupitelstvu Olomouckého kraje</w:t>
            </w:r>
          </w:p>
        </w:tc>
      </w:tr>
      <w:tr w:rsidR="002F3754" w:rsidRPr="002F3754" w:rsidTr="009D3D6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D6C" w:rsidRPr="002F3754" w:rsidRDefault="009D3D6C" w:rsidP="009D3D6C">
            <w:r w:rsidRPr="002F3754">
              <w:t>O: MUDr. Michael Fischer, náměstek hejtmana</w:t>
            </w:r>
          </w:p>
          <w:p w:rsidR="009D3D6C" w:rsidRPr="002F3754" w:rsidRDefault="009D3D6C" w:rsidP="009D3D6C">
            <w:r w:rsidRPr="002F3754">
              <w:t>T: ZOK 20. 2. 2015</w:t>
            </w:r>
          </w:p>
        </w:tc>
      </w:tr>
      <w:tr w:rsidR="002F3754" w:rsidRPr="002F3754" w:rsidTr="009D3D6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D6C" w:rsidRPr="002F3754" w:rsidRDefault="009D3D6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3D6C" w:rsidRPr="002F3754" w:rsidRDefault="009D3D6C" w:rsidP="009D3D6C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Pravidla Dotačního programu Olomouckého kraje pro oblast zdravotnictví pro rok 2015 dle důvodové zprávy včetně příloh</w:t>
            </w:r>
          </w:p>
        </w:tc>
      </w:tr>
      <w:tr w:rsidR="002F3754" w:rsidRPr="002F3754" w:rsidTr="009D3D6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9D3D6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9D3D6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MUDr. Michael Fischer, náměstek hejtmana</w:t>
            </w:r>
          </w:p>
        </w:tc>
      </w:tr>
      <w:tr w:rsidR="00666D18" w:rsidRPr="002F3754" w:rsidTr="009D3D6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9D3D6C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11.1.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334AD2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334AD2" w:rsidP="008568D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UR/58/4</w:t>
            </w:r>
            <w:r w:rsidR="008568DD" w:rsidRPr="002F3754">
              <w:rPr>
                <w:szCs w:val="24"/>
              </w:rPr>
              <w:t>4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334AD2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Dotační program Olomouckého kraje pro oblast protidrogové prevence pro rok 2015 - vyhlášení</w:t>
            </w:r>
          </w:p>
        </w:tc>
      </w:tr>
      <w:tr w:rsidR="002F3754" w:rsidRPr="002F3754" w:rsidTr="00334A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334AD2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334A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334AD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334AD2" w:rsidP="00334AD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334A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4AD2" w:rsidRPr="002F3754" w:rsidRDefault="00334AD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4AD2" w:rsidRPr="002F3754" w:rsidRDefault="00334AD2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Pravidly poskytování dotací v rámci Dotačního programu Olomouckého kraje pro oblast protidrogové prevence pro rok 2015 dle</w:t>
            </w:r>
            <w:r w:rsidR="00AF7E43" w:rsidRPr="002F3754">
              <w:t> </w:t>
            </w:r>
            <w:r w:rsidRPr="002F3754">
              <w:t>důvodové zprávy</w:t>
            </w:r>
          </w:p>
        </w:tc>
      </w:tr>
      <w:tr w:rsidR="002F3754" w:rsidRPr="002F3754" w:rsidTr="00334A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4AD2" w:rsidRPr="002F3754" w:rsidRDefault="00334AD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4AD2" w:rsidRPr="002F3754" w:rsidRDefault="00334AD2" w:rsidP="00334AD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Pravidla dle bodu 2 usnesení Zastupitelstvu Olomouckého kraje</w:t>
            </w:r>
          </w:p>
        </w:tc>
      </w:tr>
      <w:tr w:rsidR="002F3754" w:rsidRPr="002F3754" w:rsidTr="00334A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4AD2" w:rsidRPr="002F3754" w:rsidRDefault="00334AD2" w:rsidP="00334AD2">
            <w:r w:rsidRPr="002F3754">
              <w:t>O: MUDr. Michael Fischer, náměstek hejtmana</w:t>
            </w:r>
          </w:p>
          <w:p w:rsidR="00334AD2" w:rsidRPr="002F3754" w:rsidRDefault="00334AD2" w:rsidP="00334AD2">
            <w:r w:rsidRPr="002F3754">
              <w:t>T: ZOK 20. 2. 2015</w:t>
            </w:r>
          </w:p>
        </w:tc>
      </w:tr>
      <w:tr w:rsidR="002F3754" w:rsidRPr="002F3754" w:rsidTr="00334A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4AD2" w:rsidRPr="002F3754" w:rsidRDefault="00334AD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4AD2" w:rsidRPr="002F3754" w:rsidRDefault="00334AD2" w:rsidP="00334AD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Pravidla poskytování dotací v rámci Dotačního programu Olomouckého kraje pro oblast protidrogové prevence pro rok 2015 dle bodu 2 usnesení a uložit MUDr. Michaelu Fischerovi, náměstku hejtmana, vyhlásit </w:t>
            </w:r>
            <w:r w:rsidRPr="002F3754">
              <w:lastRenderedPageBreak/>
              <w:t>tento dotační program</w:t>
            </w:r>
          </w:p>
        </w:tc>
      </w:tr>
      <w:tr w:rsidR="002F3754" w:rsidRPr="002F3754" w:rsidTr="00334AD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334AD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334AD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MUDr. Michael Fischer, náměstek hejtmana</w:t>
            </w:r>
          </w:p>
        </w:tc>
      </w:tr>
      <w:tr w:rsidR="00666D18" w:rsidRPr="002F3754" w:rsidTr="00334AD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334AD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11.2.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081306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081306" w:rsidP="008568D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UR/58/4</w:t>
            </w:r>
            <w:r w:rsidR="008568DD" w:rsidRPr="002F3754">
              <w:rPr>
                <w:szCs w:val="24"/>
              </w:rPr>
              <w:t>5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081306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Dotační program pro oblast Prevence kriminality a Integrace romských komunit na rok 2015</w:t>
            </w:r>
          </w:p>
        </w:tc>
      </w:tr>
      <w:tr w:rsidR="002F3754" w:rsidRPr="002F3754" w:rsidTr="000813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081306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0813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08130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081306" w:rsidP="0008130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0813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1306" w:rsidRPr="002F3754" w:rsidRDefault="0008130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1306" w:rsidRPr="002F3754" w:rsidRDefault="00081306" w:rsidP="0008130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obsahem materiálu "Dotační program pro oblast Prevence kriminality a Integrace romských</w:t>
            </w:r>
            <w:r w:rsidR="007234B2" w:rsidRPr="002F3754">
              <w:t xml:space="preserve"> komunit na rok 2015" ve znění p</w:t>
            </w:r>
            <w:r w:rsidRPr="002F3754">
              <w:t>říloh č. 1 - 5 důvodové zprávy</w:t>
            </w:r>
          </w:p>
        </w:tc>
      </w:tr>
      <w:tr w:rsidR="002F3754" w:rsidRPr="002F3754" w:rsidTr="000813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1306" w:rsidRPr="002F3754" w:rsidRDefault="0008130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1306" w:rsidRPr="002F3754" w:rsidRDefault="00081306" w:rsidP="0008130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"Dotační program pro oblast Prevence kriminality a Integrace romských komunit na rok 2015" ke schválení Zastupitelstvu Olomouckého kraje</w:t>
            </w:r>
          </w:p>
        </w:tc>
      </w:tr>
      <w:tr w:rsidR="002F3754" w:rsidRPr="002F3754" w:rsidTr="000813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1306" w:rsidRPr="002F3754" w:rsidRDefault="00081306" w:rsidP="00081306">
            <w:r w:rsidRPr="002F3754">
              <w:t>O: Mgr. Yvona Kubjátová, náměstkyně hejtmana</w:t>
            </w:r>
          </w:p>
          <w:p w:rsidR="00081306" w:rsidRPr="002F3754" w:rsidRDefault="00081306" w:rsidP="00081306">
            <w:r w:rsidRPr="002F3754">
              <w:t>T: ZOK 20. 2. 2015</w:t>
            </w:r>
          </w:p>
        </w:tc>
      </w:tr>
      <w:tr w:rsidR="002F3754" w:rsidRPr="002F3754" w:rsidTr="000813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1306" w:rsidRPr="002F3754" w:rsidRDefault="0008130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1306" w:rsidRPr="002F3754" w:rsidRDefault="00081306" w:rsidP="00081306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a vyhlásit "Dotační program pro oblast Prevence kriminality a Integrace romských</w:t>
            </w:r>
            <w:r w:rsidR="007234B2" w:rsidRPr="002F3754">
              <w:t xml:space="preserve"> komunit na rok 2015" ve znění p</w:t>
            </w:r>
            <w:r w:rsidRPr="002F3754">
              <w:t>říloh č. 1 - 5 důvodové zprávy</w:t>
            </w:r>
          </w:p>
        </w:tc>
      </w:tr>
      <w:tr w:rsidR="002F3754" w:rsidRPr="002F3754" w:rsidTr="0008130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08130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08130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666D18" w:rsidRPr="002F3754" w:rsidTr="0008130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081306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12.1.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C5385D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C5385D" w:rsidP="00B1790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UR/58/4</w:t>
            </w:r>
            <w:r w:rsidR="00B17907" w:rsidRPr="002F3754">
              <w:rPr>
                <w:szCs w:val="24"/>
              </w:rPr>
              <w:t>6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C5385D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Program prevence kriminality Olomouckého kraje pro rok 2015</w:t>
            </w:r>
          </w:p>
        </w:tc>
      </w:tr>
      <w:tr w:rsidR="002F3754" w:rsidRPr="002F3754" w:rsidTr="00C5385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C5385D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C538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C5385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C5385D" w:rsidP="00C538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C538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85D" w:rsidRPr="002F3754" w:rsidRDefault="00C5385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85D" w:rsidRPr="002F3754" w:rsidRDefault="00C5385D" w:rsidP="00C5385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</w:t>
            </w:r>
            <w:r w:rsidR="00B926FD" w:rsidRPr="002F3754">
              <w:rPr>
                <w:b/>
                <w:spacing w:val="70"/>
              </w:rPr>
              <w:t>chvaluje</w:t>
            </w:r>
            <w:r w:rsidRPr="002F3754">
              <w:t xml:space="preserve"> </w:t>
            </w:r>
            <w:r w:rsidR="00B926FD" w:rsidRPr="002F3754">
              <w:t>realizaci</w:t>
            </w:r>
            <w:r w:rsidRPr="002F3754">
              <w:t xml:space="preserve"> krajských neinvestičních projektů "Drahá lhostejnost" a "Malý prův</w:t>
            </w:r>
            <w:r w:rsidR="007234B2" w:rsidRPr="002F3754">
              <w:t>odce domácím bezpečím II." dle p</w:t>
            </w:r>
            <w:r w:rsidRPr="002F3754">
              <w:t>říloh č. 2 a 3 důvodové zprávy</w:t>
            </w:r>
          </w:p>
        </w:tc>
      </w:tr>
      <w:tr w:rsidR="002F3754" w:rsidRPr="002F3754" w:rsidTr="00C538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85D" w:rsidRPr="002F3754" w:rsidRDefault="00C5385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85D" w:rsidRPr="002F3754" w:rsidRDefault="00C5385D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podání Žádosti o státní účelovou dotaci Ministerstvu vnitra dle</w:t>
            </w:r>
            <w:r w:rsidR="00AF7E43" w:rsidRPr="002F3754">
              <w:t> </w:t>
            </w:r>
            <w:r w:rsidRPr="002F3754">
              <w:t>Přílohy č. 1 důvodové zprávy</w:t>
            </w:r>
          </w:p>
        </w:tc>
      </w:tr>
      <w:tr w:rsidR="002F3754" w:rsidRPr="002F3754" w:rsidTr="00C538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85D" w:rsidRPr="002F3754" w:rsidRDefault="00C5385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85D" w:rsidRPr="002F3754" w:rsidRDefault="00C5385D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odeslat Žádost o státní účelovou </w:t>
            </w:r>
            <w:r w:rsidR="007234B2" w:rsidRPr="002F3754">
              <w:t>dotaci Ministerstvu vnitra dle</w:t>
            </w:r>
            <w:r w:rsidR="00AF7E43" w:rsidRPr="002F3754">
              <w:t> </w:t>
            </w:r>
            <w:r w:rsidR="007234B2" w:rsidRPr="002F3754">
              <w:t>p</w:t>
            </w:r>
            <w:r w:rsidRPr="002F3754">
              <w:t>říloh č. 1 - 3 důvodové zprávy</w:t>
            </w:r>
          </w:p>
        </w:tc>
      </w:tr>
      <w:tr w:rsidR="002F3754" w:rsidRPr="002F3754" w:rsidTr="00C5385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85D" w:rsidRPr="002F3754" w:rsidRDefault="00C5385D" w:rsidP="00C5385D">
            <w:r w:rsidRPr="002F3754">
              <w:t>O: Ing. Jiří Rozbořil, hejtman Olomouckého kraje</w:t>
            </w:r>
          </w:p>
          <w:p w:rsidR="00C5385D" w:rsidRPr="002F3754" w:rsidRDefault="00C5385D" w:rsidP="00C5385D">
            <w:r w:rsidRPr="002F3754">
              <w:t>T: 5. 3. 2015</w:t>
            </w:r>
          </w:p>
        </w:tc>
      </w:tr>
      <w:tr w:rsidR="002F3754" w:rsidRPr="002F3754" w:rsidTr="00C5385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C5385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C5385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666D18" w:rsidRPr="002F3754" w:rsidTr="00C5385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C5385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12.2.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104A98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104A98" w:rsidP="00C7051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lastRenderedPageBreak/>
              <w:t>UR/58/</w:t>
            </w:r>
            <w:r w:rsidR="00C70517" w:rsidRPr="002F3754">
              <w:rPr>
                <w:szCs w:val="24"/>
              </w:rPr>
              <w:t>47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104A98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Personální záležitosti příspěvkových organizací Olomouckého kraje v sociální oblasti</w:t>
            </w:r>
          </w:p>
        </w:tc>
      </w:tr>
      <w:tr w:rsidR="002F3754" w:rsidRPr="002F3754" w:rsidTr="00104A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104A98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104A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104A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104A98" w:rsidP="00104A9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104A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A98" w:rsidRPr="002F3754" w:rsidRDefault="00104A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3257" w:rsidRPr="002F3754" w:rsidRDefault="00104A98" w:rsidP="00104A9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jmenuje</w:t>
            </w:r>
            <w:r w:rsidRPr="002F3754">
              <w:t xml:space="preserve"> </w:t>
            </w:r>
          </w:p>
          <w:p w:rsidR="00104A98" w:rsidRPr="002F3754" w:rsidRDefault="00D53257" w:rsidP="00104A98">
            <w:pPr>
              <w:pStyle w:val="Normal"/>
              <w:spacing w:after="119"/>
              <w:jc w:val="both"/>
            </w:pPr>
            <w:r w:rsidRPr="002F3754">
              <w:t xml:space="preserve">a) </w:t>
            </w:r>
            <w:r w:rsidR="00104A98" w:rsidRPr="002F3754">
              <w:t>Ing. Annu Podhrázskou ředitelkou organizace Domov důchodců Šumperk, příspěvková organizace,</w:t>
            </w:r>
            <w:r w:rsidRPr="002F3754">
              <w:t xml:space="preserve"> s účinností od 16. 2. 2015</w:t>
            </w:r>
          </w:p>
          <w:p w:rsidR="00104A98" w:rsidRPr="002F3754" w:rsidRDefault="00D53257" w:rsidP="00104A98">
            <w:pPr>
              <w:pStyle w:val="Normal"/>
              <w:spacing w:after="119"/>
              <w:jc w:val="both"/>
            </w:pPr>
            <w:r w:rsidRPr="002F3754">
              <w:t xml:space="preserve">b) </w:t>
            </w:r>
            <w:r w:rsidR="00104A98" w:rsidRPr="002F3754">
              <w:t>PhDr. Miluši Liškovou ředitelkou organizace Centrum sociálních služeb Pros</w:t>
            </w:r>
            <w:r w:rsidRPr="002F3754">
              <w:t>tějov, příspěvková organizace, s účinností od 16. 2. 2015</w:t>
            </w:r>
          </w:p>
          <w:p w:rsidR="00104A98" w:rsidRPr="002F3754" w:rsidRDefault="00D53257" w:rsidP="00D53257">
            <w:pPr>
              <w:pStyle w:val="Normal"/>
              <w:spacing w:after="119"/>
              <w:jc w:val="both"/>
            </w:pPr>
            <w:r w:rsidRPr="002F3754">
              <w:t xml:space="preserve">c) </w:t>
            </w:r>
            <w:r w:rsidR="00104A98" w:rsidRPr="002F3754">
              <w:t>Mgr. Karla Ryjáčka ředitelem organizace Vincentinum – poskytovatel sociálních služeb Šternberk, příspěvková organizace</w:t>
            </w:r>
            <w:r w:rsidRPr="002F3754">
              <w:t>, s účinností od 16. 2. 2015</w:t>
            </w:r>
          </w:p>
        </w:tc>
      </w:tr>
      <w:tr w:rsidR="002F3754" w:rsidRPr="002F3754" w:rsidTr="00104A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A98" w:rsidRPr="002F3754" w:rsidRDefault="00104A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3257" w:rsidRPr="002F3754" w:rsidRDefault="00104A98" w:rsidP="00104A9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</w:t>
            </w:r>
          </w:p>
          <w:p w:rsidR="00104A98" w:rsidRPr="002F3754" w:rsidRDefault="00D53257" w:rsidP="00104A98">
            <w:pPr>
              <w:pStyle w:val="Normal"/>
              <w:spacing w:after="119"/>
              <w:jc w:val="both"/>
            </w:pPr>
            <w:r w:rsidRPr="002F3754">
              <w:t xml:space="preserve">a) </w:t>
            </w:r>
            <w:r w:rsidR="00104A98" w:rsidRPr="002F3754">
              <w:t>plat Ing. Anně Podhrázské, ředitelce organizace Domov důchodců Šumperk, příspěvková organizace,</w:t>
            </w:r>
          </w:p>
          <w:p w:rsidR="00104A98" w:rsidRPr="002F3754" w:rsidRDefault="00D53257" w:rsidP="00104A98">
            <w:pPr>
              <w:pStyle w:val="Normal"/>
              <w:spacing w:after="119"/>
              <w:jc w:val="both"/>
            </w:pPr>
            <w:r w:rsidRPr="002F3754">
              <w:t xml:space="preserve">b) </w:t>
            </w:r>
            <w:r w:rsidR="00104A98" w:rsidRPr="002F3754">
              <w:t xml:space="preserve">PhDr. Miluši Liškové, ředitelce organizace Centrum sociálních služeb Prostějov, příspěvková organizace a </w:t>
            </w:r>
          </w:p>
          <w:p w:rsidR="00104A98" w:rsidRPr="002F3754" w:rsidRDefault="00D53257" w:rsidP="00104A98">
            <w:pPr>
              <w:pStyle w:val="Normal"/>
              <w:spacing w:after="119"/>
              <w:jc w:val="both"/>
            </w:pPr>
            <w:r w:rsidRPr="002F3754">
              <w:t xml:space="preserve">c) </w:t>
            </w:r>
            <w:r w:rsidR="00104A98" w:rsidRPr="002F3754">
              <w:t>Mgr. Karlu Ryjáčkovi, řediteli organizace Vincentinum – poskytovatel sociálních služeb Šternberk, příspěvková organizace, dle důvodové zprávy</w:t>
            </w:r>
          </w:p>
        </w:tc>
      </w:tr>
      <w:tr w:rsidR="002F3754" w:rsidRPr="002F3754" w:rsidTr="00104A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A98" w:rsidRPr="002F3754" w:rsidRDefault="00104A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A98" w:rsidRPr="002F3754" w:rsidRDefault="00104A98" w:rsidP="00104A98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informovat ředitele o usnesení v bodě 2 a 3 a zajistit jejich naplnění</w:t>
            </w:r>
          </w:p>
        </w:tc>
      </w:tr>
      <w:tr w:rsidR="002F3754" w:rsidRPr="002F3754" w:rsidTr="00104A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A98" w:rsidRPr="002F3754" w:rsidRDefault="00104A98" w:rsidP="00104A98">
            <w:r w:rsidRPr="002F3754">
              <w:t>O: vedoucí odboru sociálních věcí</w:t>
            </w:r>
          </w:p>
          <w:p w:rsidR="00104A98" w:rsidRPr="002F3754" w:rsidRDefault="00104A98" w:rsidP="00104A98">
            <w:r w:rsidRPr="002F3754">
              <w:t>T: 5. 3. 2015</w:t>
            </w:r>
          </w:p>
        </w:tc>
      </w:tr>
      <w:tr w:rsidR="002F3754" w:rsidRPr="002F3754" w:rsidTr="00104A9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104A9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104A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666D18" w:rsidRPr="002F3754" w:rsidTr="00104A9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104A9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12.3.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0417E" w:rsidRPr="002F3754" w:rsidRDefault="0080417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BE1FB0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BE1FB0" w:rsidP="0050499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</w:t>
            </w:r>
            <w:r w:rsidR="0050499D" w:rsidRPr="002F3754">
              <w:rPr>
                <w:szCs w:val="24"/>
              </w:rPr>
              <w:t>48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BE1FB0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Změny zřizovacích listin příspěvkových organizací v sociální oblasti</w:t>
            </w:r>
          </w:p>
        </w:tc>
      </w:tr>
      <w:tr w:rsidR="002F3754" w:rsidRPr="002F3754" w:rsidTr="00BE1F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BE1FB0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BE1F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BE1FB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BE1FB0" w:rsidP="00BE1FB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BE1F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1FB0" w:rsidRPr="002F3754" w:rsidRDefault="00BE1FB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1FB0" w:rsidRPr="002F3754" w:rsidRDefault="00BE1FB0" w:rsidP="00A1093D"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</w:t>
            </w:r>
            <w:r w:rsidR="00A1093D" w:rsidRPr="002F3754">
              <w:rPr>
                <w:rFonts w:cs="Arial"/>
                <w:szCs w:val="24"/>
              </w:rPr>
              <w:t>s textem dodatků zřizovacích listin příspěvkových organizací v sociální oblasti dle příloh č. 1 - 5 důvodové zprávy</w:t>
            </w:r>
          </w:p>
        </w:tc>
      </w:tr>
      <w:tr w:rsidR="002F3754" w:rsidRPr="002F3754" w:rsidTr="00BE1F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1FB0" w:rsidRPr="002F3754" w:rsidRDefault="00BE1FB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1FB0" w:rsidRPr="002F3754" w:rsidRDefault="00BE1FB0" w:rsidP="00BE1FB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o změnách zřizovacích listin příspěvkových organizací v sociální oblasti k projednání Zastupitelstvu Olomouckého kraje</w:t>
            </w:r>
          </w:p>
        </w:tc>
      </w:tr>
      <w:tr w:rsidR="002F3754" w:rsidRPr="002F3754" w:rsidTr="00BE1F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1FB0" w:rsidRPr="002F3754" w:rsidRDefault="00BE1FB0" w:rsidP="00BE1FB0">
            <w:r w:rsidRPr="002F3754">
              <w:t>O: Mgr. Yvona Kubjátová, náměstkyně hejtmana</w:t>
            </w:r>
          </w:p>
          <w:p w:rsidR="00BE1FB0" w:rsidRPr="002F3754" w:rsidRDefault="00BE1FB0" w:rsidP="00BE1FB0">
            <w:r w:rsidRPr="002F3754">
              <w:t>T: ZOK 20. 2. 2015</w:t>
            </w:r>
          </w:p>
        </w:tc>
      </w:tr>
      <w:tr w:rsidR="002F3754" w:rsidRPr="002F3754" w:rsidTr="00BE1F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1FB0" w:rsidRPr="002F3754" w:rsidRDefault="00BE1FB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1FB0" w:rsidRPr="002F3754" w:rsidRDefault="00BE1FB0" w:rsidP="00A1093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</w:t>
            </w:r>
            <w:r w:rsidR="00A1093D" w:rsidRPr="002F3754">
              <w:t xml:space="preserve">schválit dodatky zřizovacích listin příspěvkových organizací v sociální oblasti </w:t>
            </w:r>
            <w:r w:rsidR="00A1093D" w:rsidRPr="002F3754">
              <w:lastRenderedPageBreak/>
              <w:t>dle příloh č. 1 - 5 důvodové zprávy</w:t>
            </w:r>
          </w:p>
        </w:tc>
      </w:tr>
      <w:tr w:rsidR="002F3754" w:rsidRPr="002F3754" w:rsidTr="00BE1FB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BE1FB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BE1FB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666D18" w:rsidRPr="002F3754" w:rsidTr="00BE1FB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BE1FB0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12.4.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7F2AF3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7F2AF3" w:rsidP="0050499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</w:t>
            </w:r>
            <w:r w:rsidR="0050499D" w:rsidRPr="002F3754">
              <w:rPr>
                <w:szCs w:val="24"/>
              </w:rPr>
              <w:t>49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7F2AF3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Poskytnutí finančního příspěvku Oblastnímu spolku ČČK Olomouc</w:t>
            </w:r>
          </w:p>
        </w:tc>
      </w:tr>
      <w:tr w:rsidR="002F3754" w:rsidRPr="002F3754" w:rsidTr="007F2AF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7F2AF3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7F2A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7F2AF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7F2AF3" w:rsidP="007F2AF3">
            <w:pPr>
              <w:pStyle w:val="Normal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7F2A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2AF3" w:rsidRPr="002F3754" w:rsidRDefault="007F2AF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2AF3" w:rsidRPr="002F3754" w:rsidRDefault="007F2AF3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poskytnutím finančního příspěvku z rozpočtu Olomouckého kraje ve výši 300.000</w:t>
            </w:r>
            <w:r w:rsidR="007C792D" w:rsidRPr="002F3754">
              <w:t> </w:t>
            </w:r>
            <w:r w:rsidRPr="002F3754">
              <w:t>Kč Oblastnímu spolku ČČK Olomouc, IČ: 00426474 dle</w:t>
            </w:r>
            <w:r w:rsidR="00AF7E43" w:rsidRPr="002F3754">
              <w:t> </w:t>
            </w:r>
            <w:r w:rsidRPr="002F3754">
              <w:t>důvodové zprávy</w:t>
            </w:r>
          </w:p>
        </w:tc>
      </w:tr>
      <w:tr w:rsidR="002F3754" w:rsidRPr="002F3754" w:rsidTr="007F2A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2AF3" w:rsidRPr="002F3754" w:rsidRDefault="007F2AF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2AF3" w:rsidRPr="002F3754" w:rsidRDefault="007F2AF3" w:rsidP="007F2AF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znění smlouvy o poskytnutí příspěvku dle Přílohy č. 1 důvodové zprávy</w:t>
            </w:r>
          </w:p>
        </w:tc>
      </w:tr>
      <w:tr w:rsidR="002F3754" w:rsidRPr="002F3754" w:rsidTr="007F2A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2AF3" w:rsidRPr="002F3754" w:rsidRDefault="007F2AF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2AF3" w:rsidRPr="002F3754" w:rsidRDefault="007F2AF3" w:rsidP="007F2AF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s názvem "Poskytnutí finančního příspěvku Oblastnímu spolku ČČK Olomouc" ke schválení Zastupitelstvu Olomouckého kraje</w:t>
            </w:r>
          </w:p>
        </w:tc>
      </w:tr>
      <w:tr w:rsidR="002F3754" w:rsidRPr="002F3754" w:rsidTr="007F2AF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2AF3" w:rsidRPr="002F3754" w:rsidRDefault="007F2AF3" w:rsidP="007F2AF3">
            <w:r w:rsidRPr="002F3754">
              <w:t>O: Ing. Jiří Rozbořil, hejtman Olomouckého kraje</w:t>
            </w:r>
          </w:p>
          <w:p w:rsidR="007F2AF3" w:rsidRPr="002F3754" w:rsidRDefault="007F2AF3" w:rsidP="007F2AF3">
            <w:r w:rsidRPr="002F3754">
              <w:t>T: ZOK 20. 2. 2015</w:t>
            </w:r>
          </w:p>
        </w:tc>
      </w:tr>
      <w:tr w:rsidR="002F3754" w:rsidRPr="002F3754" w:rsidTr="007F2A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2AF3" w:rsidRPr="002F3754" w:rsidRDefault="007F2AF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2AF3" w:rsidRPr="002F3754" w:rsidRDefault="007F2AF3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poskytnutí finančního příspěvku z rozpočtu Olomouckého kraje ve</w:t>
            </w:r>
            <w:r w:rsidR="00AF7E43" w:rsidRPr="002F3754">
              <w:t> </w:t>
            </w:r>
            <w:r w:rsidRPr="002F3754">
              <w:t>výši</w:t>
            </w:r>
            <w:r w:rsidR="00AF7E43" w:rsidRPr="002F3754">
              <w:t> </w:t>
            </w:r>
            <w:r w:rsidRPr="002F3754">
              <w:t>300.000</w:t>
            </w:r>
            <w:r w:rsidR="007C792D" w:rsidRPr="002F3754">
              <w:t> </w:t>
            </w:r>
            <w:r w:rsidRPr="002F3754">
              <w:t>Kč Oblastnímu spolku ČČK Olomouc, IČ: 00426474 a uložit Ing.</w:t>
            </w:r>
            <w:r w:rsidR="00AF7E43" w:rsidRPr="002F3754">
              <w:t> </w:t>
            </w:r>
            <w:r w:rsidRPr="002F3754">
              <w:t>Jiřímu Rozbořilovi, hejtmanovi Olomouckého kraje, podepsat smlouvu o</w:t>
            </w:r>
            <w:r w:rsidR="00AF7E43" w:rsidRPr="002F3754">
              <w:t> </w:t>
            </w:r>
            <w:r w:rsidRPr="002F3754">
              <w:t>poskytnutí příspěvku</w:t>
            </w:r>
          </w:p>
        </w:tc>
      </w:tr>
      <w:tr w:rsidR="002F3754" w:rsidRPr="002F3754" w:rsidTr="007F2AF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7F2AF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7F2AF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kraje; JUDr. Mag. iur. Michal Malacka, Ph.D., MBA, ředitel</w:t>
            </w:r>
          </w:p>
        </w:tc>
      </w:tr>
      <w:tr w:rsidR="00666D18" w:rsidRPr="002F3754" w:rsidTr="007F2AF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7F2AF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13.1.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0417E" w:rsidRPr="002F3754" w:rsidRDefault="0080417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DE023D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DE023D" w:rsidP="000C61C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UR/58/5</w:t>
            </w:r>
            <w:r w:rsidR="000C61CD" w:rsidRPr="002F3754">
              <w:rPr>
                <w:szCs w:val="24"/>
              </w:rPr>
              <w:t>0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DE023D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Poskytnutí finančního příspěvku Horské službě ČR o.p.s.</w:t>
            </w:r>
          </w:p>
        </w:tc>
      </w:tr>
      <w:tr w:rsidR="002F3754" w:rsidRPr="002F3754" w:rsidTr="00DE023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DE023D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DE023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DE023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DE023D" w:rsidP="00DE023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DE023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23D" w:rsidRPr="002F3754" w:rsidRDefault="00DE023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23D" w:rsidRPr="002F3754" w:rsidRDefault="00DE023D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poskytnutí příspěvku ve výši 200.000 Kč Horské službě</w:t>
            </w:r>
            <w:r w:rsidR="00AF7E43" w:rsidRPr="002F3754">
              <w:t> </w:t>
            </w:r>
            <w:r w:rsidRPr="002F3754">
              <w:t>ČR</w:t>
            </w:r>
            <w:r w:rsidR="00AF7E43" w:rsidRPr="002F3754">
              <w:t> </w:t>
            </w:r>
            <w:r w:rsidRPr="002F3754">
              <w:t>o.p.s., IČ: 27467759 dle důvodové zprávy</w:t>
            </w:r>
          </w:p>
        </w:tc>
      </w:tr>
      <w:tr w:rsidR="002F3754" w:rsidRPr="002F3754" w:rsidTr="00DE023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23D" w:rsidRPr="002F3754" w:rsidRDefault="00DE023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23D" w:rsidRPr="002F3754" w:rsidRDefault="00DE023D" w:rsidP="00DE023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znění smlouvy o poskytnutí příspěvku dle Přílohy č. 2 důvodové zprávy</w:t>
            </w:r>
          </w:p>
        </w:tc>
      </w:tr>
      <w:tr w:rsidR="002F3754" w:rsidRPr="002F3754" w:rsidTr="00DE023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23D" w:rsidRPr="002F3754" w:rsidRDefault="00DE023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23D" w:rsidRPr="002F3754" w:rsidRDefault="00DE023D" w:rsidP="00DE023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 podepsat</w:t>
            </w:r>
            <w:r w:rsidRPr="002F3754">
              <w:t xml:space="preserve"> smlouvu o příspěvku dle bodu 2 usnesení</w:t>
            </w:r>
          </w:p>
        </w:tc>
      </w:tr>
      <w:tr w:rsidR="002F3754" w:rsidRPr="002F3754" w:rsidTr="00DE023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23D" w:rsidRPr="002F3754" w:rsidRDefault="00DE023D" w:rsidP="00DE023D">
            <w:r w:rsidRPr="002F3754">
              <w:t>O: Ing. Jiří Rozbořil, hejtman Olomouckého kraje</w:t>
            </w:r>
          </w:p>
        </w:tc>
      </w:tr>
      <w:tr w:rsidR="002F3754" w:rsidRPr="002F3754" w:rsidTr="00DE023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DE023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DE023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kraje; JUDr. Mag. iur. Michal Malacka, Ph.D., MBA, ředitel</w:t>
            </w:r>
          </w:p>
        </w:tc>
      </w:tr>
      <w:tr w:rsidR="00666D18" w:rsidRPr="002F3754" w:rsidTr="00DE023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DE023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13.2.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0417E" w:rsidRPr="002F3754" w:rsidRDefault="0080417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E35E2F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E35E2F" w:rsidP="000C61C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UR/58/5</w:t>
            </w:r>
            <w:r w:rsidR="000C61CD" w:rsidRPr="002F3754">
              <w:rPr>
                <w:szCs w:val="24"/>
              </w:rPr>
              <w:t>1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E35E2F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Poskytnutí věcného daru Hasičskému záchrannému sboru Olomouckého kraje</w:t>
            </w:r>
          </w:p>
        </w:tc>
      </w:tr>
      <w:tr w:rsidR="002F3754" w:rsidRPr="002F3754" w:rsidTr="00E35E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E35E2F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E35E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E35E2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E35E2F" w:rsidP="00E35E2F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E35E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E2F" w:rsidRPr="002F3754" w:rsidRDefault="00E35E2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E2F" w:rsidRPr="002F3754" w:rsidRDefault="00E35E2F" w:rsidP="00E35E2F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souhlasí</w:t>
            </w:r>
            <w:r w:rsidRPr="002F3754">
              <w:t xml:space="preserve"> s poskytnutím věcného daru v hodnotě 186.602,46 Kč České republice - Hasičskému záchrannému sboru Olomouckého kraje, IČ: 70885940 dle důvodové zprávy</w:t>
            </w:r>
          </w:p>
        </w:tc>
      </w:tr>
      <w:tr w:rsidR="002F3754" w:rsidRPr="002F3754" w:rsidTr="00E35E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E2F" w:rsidRPr="002F3754" w:rsidRDefault="00E35E2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E2F" w:rsidRPr="002F3754" w:rsidRDefault="00E35E2F" w:rsidP="00E35E2F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schvaluje</w:t>
            </w:r>
            <w:r w:rsidRPr="002F3754">
              <w:t xml:space="preserve"> znění darovací smlouvy dle Přílohy č. 1 důvodové zprávy</w:t>
            </w:r>
          </w:p>
        </w:tc>
      </w:tr>
      <w:tr w:rsidR="002F3754" w:rsidRPr="002F3754" w:rsidTr="00E35E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E2F" w:rsidRPr="002F3754" w:rsidRDefault="00E35E2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E2F" w:rsidRPr="002F3754" w:rsidRDefault="00E35E2F" w:rsidP="00E35E2F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materiál "Poskytnutí věcného daru Hasičskému záchrannému sboru Olomouckého kraje" ke schválení Zastupitelstvu Olomouckého kraje</w:t>
            </w:r>
          </w:p>
        </w:tc>
      </w:tr>
      <w:tr w:rsidR="002F3754" w:rsidRPr="002F3754" w:rsidTr="00E35E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E2F" w:rsidRPr="002F3754" w:rsidRDefault="00E35E2F" w:rsidP="00E35E2F">
            <w:r w:rsidRPr="002F3754">
              <w:t>O: Ing. Jiří Rozbořil, hejtman Olomouckého kraje</w:t>
            </w:r>
          </w:p>
          <w:p w:rsidR="00E35E2F" w:rsidRPr="002F3754" w:rsidRDefault="00E35E2F" w:rsidP="00E35E2F">
            <w:r w:rsidRPr="002F3754">
              <w:t>T: ZOK 20. 2. 2015</w:t>
            </w:r>
          </w:p>
        </w:tc>
      </w:tr>
      <w:tr w:rsidR="002F3754" w:rsidRPr="002F3754" w:rsidTr="00E35E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E2F" w:rsidRPr="002F3754" w:rsidRDefault="00E35E2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E2F" w:rsidRPr="002F3754" w:rsidRDefault="00E35E2F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poskytnutí věcného daru v hodnotě 186.602,46 Kč České republice - Hasičskému záchrannému sboru Olomouckého kraje, IČ: 70885940 dle</w:t>
            </w:r>
            <w:r w:rsidR="00AF7E43" w:rsidRPr="002F3754">
              <w:t> </w:t>
            </w:r>
            <w:r w:rsidRPr="002F3754">
              <w:t>důvodové zprávy a uložit Ing. Jiřímu Rozbořilovi, hejtmanovi Olomouckého kraje, podepsat darovací smlouvu</w:t>
            </w:r>
          </w:p>
        </w:tc>
      </w:tr>
      <w:tr w:rsidR="002F3754" w:rsidRPr="002F3754" w:rsidTr="00E35E2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E35E2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E35E2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kraje; JUDr. Mag. iur. Michal Malacka, Ph.D., MBA, ředitel</w:t>
            </w:r>
          </w:p>
        </w:tc>
      </w:tr>
      <w:tr w:rsidR="00666D18" w:rsidRPr="002F3754" w:rsidTr="00E35E2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E35E2F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13.3.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0417E" w:rsidRPr="002F3754" w:rsidRDefault="0080417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7377BD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7377BD" w:rsidP="000C61C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UR/58/5</w:t>
            </w:r>
            <w:r w:rsidR="000C61CD" w:rsidRPr="002F3754">
              <w:rPr>
                <w:szCs w:val="24"/>
              </w:rPr>
              <w:t>2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7377BD" w:rsidP="00274B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Výsledek šetření stížnosti Domov důchodců Hrubá Voda, příspěvková organizace</w:t>
            </w:r>
          </w:p>
        </w:tc>
      </w:tr>
      <w:tr w:rsidR="002F3754" w:rsidRPr="002F3754" w:rsidTr="007377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7377BD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7377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7377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7377BD" w:rsidP="007377BD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výsledek šetření stížnosti dle důvodové zprávy</w:t>
            </w:r>
          </w:p>
        </w:tc>
      </w:tr>
      <w:tr w:rsidR="002F3754" w:rsidRPr="002F3754" w:rsidTr="007377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7377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7377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66D18" w:rsidRPr="002F3754" w:rsidTr="007377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7377BD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13.4.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0417E" w:rsidRPr="002F3754" w:rsidRDefault="0080417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4C4832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4C4832" w:rsidP="000C61C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UR/58/5</w:t>
            </w:r>
            <w:r w:rsidR="000C61CD" w:rsidRPr="002F3754">
              <w:rPr>
                <w:szCs w:val="24"/>
              </w:rPr>
              <w:t>3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4C4832" w:rsidP="00AF7E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Informace k předpokladu čerpání výdajů za služby školení a</w:t>
            </w:r>
            <w:r w:rsidR="00AF7E43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vzdělávání v roce 2015</w:t>
            </w:r>
          </w:p>
        </w:tc>
      </w:tr>
      <w:tr w:rsidR="002F3754" w:rsidRPr="002F3754" w:rsidTr="004C48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4C4832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4C48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4C483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4C4832" w:rsidP="004C483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4C483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4C483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4C483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JUDr. Mag. iur. Michal Malacka, Ph.D., MBA, ředitel</w:t>
            </w:r>
          </w:p>
        </w:tc>
      </w:tr>
      <w:tr w:rsidR="00666D18" w:rsidRPr="002F3754" w:rsidTr="004C483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4C4832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13.5.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0417E" w:rsidRPr="002F3754" w:rsidRDefault="0080417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416273">
        <w:tc>
          <w:tcPr>
            <w:tcW w:w="961" w:type="pct"/>
            <w:gridSpan w:val="2"/>
            <w:tcBorders>
              <w:bottom w:val="nil"/>
            </w:tcBorders>
          </w:tcPr>
          <w:p w:rsidR="00666D18" w:rsidRPr="002F3754" w:rsidRDefault="00416273" w:rsidP="008548B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UR/58/5</w:t>
            </w:r>
            <w:r w:rsidR="008548B9" w:rsidRPr="002F3754">
              <w:rPr>
                <w:szCs w:val="24"/>
              </w:rPr>
              <w:t>4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66D18" w:rsidRPr="002F3754" w:rsidRDefault="00416273" w:rsidP="00AF7E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Smlouva o podnájmu mezi Olomouckým krajem a</w:t>
            </w:r>
            <w:r w:rsidR="00AF7E43" w:rsidRPr="002F3754">
              <w:rPr>
                <w:szCs w:val="24"/>
              </w:rPr>
              <w:t> </w:t>
            </w:r>
            <w:r w:rsidRPr="002F3754">
              <w:rPr>
                <w:szCs w:val="24"/>
              </w:rPr>
              <w:t>Středočeským krajem – zastoupení v Bruselu</w:t>
            </w:r>
          </w:p>
        </w:tc>
      </w:tr>
      <w:tr w:rsidR="002F3754" w:rsidRPr="002F3754" w:rsidTr="004162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6D18" w:rsidRPr="002F3754" w:rsidRDefault="00416273" w:rsidP="00274B53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4162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6D18" w:rsidRPr="002F3754" w:rsidRDefault="0041627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6D18" w:rsidRPr="002F3754" w:rsidRDefault="00416273" w:rsidP="0041627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důvodovou zprávu</w:t>
            </w:r>
          </w:p>
        </w:tc>
      </w:tr>
      <w:tr w:rsidR="002F3754" w:rsidRPr="002F3754" w:rsidTr="004162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6273" w:rsidRPr="002F3754" w:rsidRDefault="0041627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6273" w:rsidRPr="002F3754" w:rsidRDefault="00416273" w:rsidP="00AF7E4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pověřuje</w:t>
            </w:r>
            <w:r w:rsidRPr="002F3754">
              <w:t xml:space="preserve"> MUDr. Michaela Fischera, náměstka hejtmana ve spolupráci s</w:t>
            </w:r>
            <w:r w:rsidR="00AF7E43" w:rsidRPr="002F3754">
              <w:t> </w:t>
            </w:r>
            <w:r w:rsidRPr="002F3754">
              <w:t>OK4EU k jednání pro zajištění odpovídajících prostor pro zastoupení Olomouckého kraje v Bruselu</w:t>
            </w:r>
          </w:p>
        </w:tc>
      </w:tr>
      <w:tr w:rsidR="002F3754" w:rsidRPr="002F3754" w:rsidTr="004162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6273" w:rsidRPr="002F3754" w:rsidRDefault="0041627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6273" w:rsidRPr="002F3754" w:rsidRDefault="00416273" w:rsidP="00416273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Radě Olomouckého kraje návrhy řešení prostor pro zastoupení Olomouckého kraje v Bruselu</w:t>
            </w:r>
          </w:p>
        </w:tc>
      </w:tr>
      <w:tr w:rsidR="002F3754" w:rsidRPr="002F3754" w:rsidTr="004162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6273" w:rsidRPr="002F3754" w:rsidRDefault="00416273" w:rsidP="00416273">
            <w:r w:rsidRPr="002F3754">
              <w:t>O: MUDr. Michael Fischer, náměstek hejtmana</w:t>
            </w:r>
          </w:p>
          <w:p w:rsidR="00416273" w:rsidRPr="002F3754" w:rsidRDefault="00416273" w:rsidP="00416273">
            <w:r w:rsidRPr="002F3754">
              <w:t>T: 2. 4. 2015</w:t>
            </w:r>
          </w:p>
        </w:tc>
      </w:tr>
      <w:tr w:rsidR="002F3754" w:rsidRPr="002F3754" w:rsidTr="0041627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41627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6D18" w:rsidRPr="002F3754" w:rsidRDefault="0041627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MUDr. Michael Fischer, náměstek hejtmana</w:t>
            </w:r>
          </w:p>
        </w:tc>
      </w:tr>
      <w:tr w:rsidR="00666D18" w:rsidRPr="002F3754" w:rsidTr="0041627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66D18" w:rsidRPr="002F3754" w:rsidRDefault="00666D18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66D18" w:rsidRPr="002F3754" w:rsidRDefault="00416273" w:rsidP="00274B53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13.6.</w:t>
            </w:r>
          </w:p>
        </w:tc>
      </w:tr>
    </w:tbl>
    <w:p w:rsidR="00666D18" w:rsidRPr="002F3754" w:rsidRDefault="00666D1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A51E0" w:rsidRPr="002F3754" w:rsidRDefault="00FA51E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F3754" w:rsidRPr="002F3754" w:rsidTr="00F24660">
        <w:tc>
          <w:tcPr>
            <w:tcW w:w="961" w:type="pct"/>
            <w:gridSpan w:val="2"/>
            <w:tcBorders>
              <w:bottom w:val="nil"/>
            </w:tcBorders>
          </w:tcPr>
          <w:p w:rsidR="00B91356" w:rsidRPr="002F3754" w:rsidRDefault="00B91356" w:rsidP="008548B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F3754">
              <w:rPr>
                <w:szCs w:val="24"/>
              </w:rPr>
              <w:t>UR/58/5</w:t>
            </w:r>
            <w:r w:rsidR="008548B9" w:rsidRPr="002F3754">
              <w:rPr>
                <w:szCs w:val="24"/>
              </w:rPr>
              <w:t>5</w:t>
            </w:r>
            <w:r w:rsidRPr="002F375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B91356" w:rsidRPr="002F3754" w:rsidRDefault="00B91356" w:rsidP="00B9135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F3754">
              <w:rPr>
                <w:szCs w:val="24"/>
              </w:rPr>
              <w:t>Různé - Návrh programu, času a místa konání 14. zasedání Zastupitelstva Olomouckého kraje dne 20. 2. 2015</w:t>
            </w:r>
          </w:p>
        </w:tc>
      </w:tr>
      <w:tr w:rsidR="002F3754" w:rsidRPr="002F3754" w:rsidTr="00F246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91356" w:rsidRPr="002F3754" w:rsidRDefault="00B91356" w:rsidP="00F24660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F3754" w:rsidRPr="002F3754" w:rsidTr="00F246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91356" w:rsidRPr="002F3754" w:rsidRDefault="00B91356" w:rsidP="00F24660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1356" w:rsidRPr="002F3754" w:rsidRDefault="00B91356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bere na vědomí</w:t>
            </w:r>
            <w:r w:rsidRPr="002F3754">
              <w:t xml:space="preserve"> </w:t>
            </w:r>
            <w:r w:rsidR="006E3076" w:rsidRPr="002F3754">
              <w:t xml:space="preserve">upravenou </w:t>
            </w:r>
            <w:r w:rsidRPr="002F3754">
              <w:t>důvodovou zprávu</w:t>
            </w:r>
          </w:p>
        </w:tc>
      </w:tr>
      <w:tr w:rsidR="002F3754" w:rsidRPr="002F3754" w:rsidTr="00F246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1356" w:rsidRPr="002F3754" w:rsidRDefault="00B91356" w:rsidP="00F24660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1356" w:rsidRPr="002F3754" w:rsidRDefault="00B91356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stanovuje</w:t>
            </w:r>
            <w:r w:rsidRPr="002F3754">
              <w:t xml:space="preserve"> </w:t>
            </w:r>
          </w:p>
          <w:p w:rsidR="00B91356" w:rsidRPr="002F3754" w:rsidRDefault="00B91356" w:rsidP="00F24660">
            <w:pPr>
              <w:pStyle w:val="Normal"/>
              <w:spacing w:after="119"/>
              <w:jc w:val="both"/>
            </w:pPr>
            <w:r w:rsidRPr="002F3754">
              <w:t xml:space="preserve">a) termín konání 14. zasedání Zastupitelstva Olomouckého kraje: </w:t>
            </w:r>
          </w:p>
          <w:p w:rsidR="00B91356" w:rsidRPr="002F3754" w:rsidRDefault="00B91356" w:rsidP="00F24660">
            <w:pPr>
              <w:pStyle w:val="Normal"/>
              <w:spacing w:after="119"/>
              <w:jc w:val="both"/>
            </w:pPr>
            <w:r w:rsidRPr="002F3754">
              <w:t>na pátek 20. 2. 2015 v 10:00 hodin</w:t>
            </w:r>
          </w:p>
          <w:p w:rsidR="00B91356" w:rsidRPr="002F3754" w:rsidRDefault="00B91356" w:rsidP="00F24660">
            <w:pPr>
              <w:pStyle w:val="Normal"/>
              <w:spacing w:after="119"/>
              <w:jc w:val="both"/>
            </w:pPr>
            <w:r w:rsidRPr="002F3754">
              <w:t>b) místo konání 14. zasedání Zastupitelstva Olomouckého kraje:</w:t>
            </w:r>
          </w:p>
          <w:p w:rsidR="00B91356" w:rsidRPr="002F3754" w:rsidRDefault="00B91356" w:rsidP="00F24660">
            <w:pPr>
              <w:pStyle w:val="Normal"/>
              <w:spacing w:after="119"/>
              <w:jc w:val="both"/>
            </w:pPr>
            <w:r w:rsidRPr="002F3754">
              <w:t>Magistrát města Olomouce – velký zasedací sál, Hynaisova 10, Olomouc</w:t>
            </w:r>
          </w:p>
        </w:tc>
      </w:tr>
      <w:tr w:rsidR="002F3754" w:rsidRPr="002F3754" w:rsidTr="00F246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1356" w:rsidRPr="002F3754" w:rsidRDefault="00B91356" w:rsidP="00F24660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1356" w:rsidRPr="002F3754" w:rsidRDefault="00B91356" w:rsidP="00F24660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ukládá</w:t>
            </w:r>
            <w:r w:rsidRPr="002F3754">
              <w:t xml:space="preserve"> předložit návrh programu na zasedání Zastupitelstva Olomouckého kraje</w:t>
            </w:r>
          </w:p>
        </w:tc>
      </w:tr>
      <w:tr w:rsidR="002F3754" w:rsidRPr="002F3754" w:rsidTr="00B9135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1356" w:rsidRPr="002F3754" w:rsidRDefault="00B91356" w:rsidP="00B91356">
            <w:r w:rsidRPr="002F3754">
              <w:t>O: Ing. Jiří Rozbořil, hejtman Olomouckého kraje</w:t>
            </w:r>
          </w:p>
          <w:p w:rsidR="00B91356" w:rsidRPr="002F3754" w:rsidRDefault="00B91356" w:rsidP="00B91356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2F3754">
              <w:t>T: ZOK 20. 2. 2015</w:t>
            </w:r>
          </w:p>
        </w:tc>
      </w:tr>
      <w:tr w:rsidR="002F3754" w:rsidRPr="002F3754" w:rsidTr="00F246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1356" w:rsidRPr="002F3754" w:rsidRDefault="00B91356" w:rsidP="00F24660">
            <w:pPr>
              <w:rPr>
                <w:rFonts w:cs="Arial"/>
                <w:szCs w:val="22"/>
              </w:rPr>
            </w:pPr>
            <w:r w:rsidRPr="002F3754">
              <w:rPr>
                <w:rFonts w:cs="Arial"/>
                <w:szCs w:val="22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1356" w:rsidRPr="002F3754" w:rsidRDefault="00B91356" w:rsidP="007234B2">
            <w:pPr>
              <w:pStyle w:val="Normal"/>
              <w:spacing w:after="119"/>
              <w:jc w:val="both"/>
            </w:pPr>
            <w:r w:rsidRPr="002F3754">
              <w:rPr>
                <w:b/>
                <w:spacing w:val="70"/>
              </w:rPr>
              <w:t>doporučuje Zastupitelstvu Olomouckého kraje</w:t>
            </w:r>
            <w:r w:rsidRPr="002F3754">
              <w:t xml:space="preserve"> schválit návrh programu 14. zasedání Zastupitelstva Olomouckého kraje konaného dne</w:t>
            </w:r>
            <w:r w:rsidR="007234B2" w:rsidRPr="002F3754">
              <w:t> </w:t>
            </w:r>
            <w:r w:rsidRPr="002F3754">
              <w:t>20.</w:t>
            </w:r>
            <w:r w:rsidR="007234B2" w:rsidRPr="002F3754">
              <w:t> </w:t>
            </w:r>
            <w:r w:rsidRPr="002F3754">
              <w:t>2.</w:t>
            </w:r>
            <w:r w:rsidR="007234B2" w:rsidRPr="002F3754">
              <w:t> </w:t>
            </w:r>
            <w:r w:rsidRPr="002F3754">
              <w:t>2015 dle důvodové zprávy</w:t>
            </w:r>
          </w:p>
        </w:tc>
      </w:tr>
      <w:tr w:rsidR="002F3754" w:rsidRPr="002F3754" w:rsidTr="00F2466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91356" w:rsidRPr="002F3754" w:rsidRDefault="00B91356" w:rsidP="00F24660">
            <w:pPr>
              <w:pStyle w:val="nadpis2"/>
              <w:rPr>
                <w:sz w:val="24"/>
                <w:szCs w:val="24"/>
              </w:rPr>
            </w:pPr>
          </w:p>
        </w:tc>
      </w:tr>
      <w:tr w:rsidR="002F3754" w:rsidRPr="002F3754" w:rsidTr="00F2466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91356" w:rsidRPr="002F3754" w:rsidRDefault="00B91356" w:rsidP="00F24660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91356" w:rsidRPr="002F3754" w:rsidRDefault="00B91356" w:rsidP="00F24660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B91356" w:rsidRPr="002F3754" w:rsidTr="00F2466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91356" w:rsidRPr="002F3754" w:rsidRDefault="00B91356" w:rsidP="00F24660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91356" w:rsidRPr="002F3754" w:rsidRDefault="00B91356" w:rsidP="00F24660">
            <w:pPr>
              <w:pStyle w:val="nadpis2"/>
              <w:rPr>
                <w:sz w:val="24"/>
                <w:szCs w:val="24"/>
              </w:rPr>
            </w:pPr>
            <w:r w:rsidRPr="002F3754">
              <w:rPr>
                <w:sz w:val="24"/>
                <w:szCs w:val="24"/>
              </w:rPr>
              <w:t>14.1.</w:t>
            </w:r>
          </w:p>
        </w:tc>
      </w:tr>
    </w:tbl>
    <w:p w:rsidR="00B91356" w:rsidRPr="002F3754" w:rsidRDefault="00B9135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B91356" w:rsidRPr="002F3754" w:rsidRDefault="00B9135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A51E0" w:rsidRPr="002F3754" w:rsidRDefault="00FA51E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A51E0" w:rsidRPr="002F3754" w:rsidRDefault="00FA51E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2F3754" w:rsidRPr="002F3754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2F3754" w:rsidRDefault="00EA3E38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2F3754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2F3754" w:rsidRDefault="00D77E16" w:rsidP="00D77E16">
      <w:pPr>
        <w:pStyle w:val="Zkladntext"/>
        <w:rPr>
          <w:sz w:val="24"/>
        </w:rPr>
      </w:pPr>
      <w:r w:rsidRPr="002F3754">
        <w:rPr>
          <w:sz w:val="24"/>
        </w:rPr>
        <w:t xml:space="preserve">V Olomouci dne </w:t>
      </w:r>
      <w:r w:rsidR="00666D18" w:rsidRPr="002F3754">
        <w:rPr>
          <w:sz w:val="24"/>
        </w:rPr>
        <w:t>29. 1. 2015</w:t>
      </w:r>
    </w:p>
    <w:p w:rsidR="00495156" w:rsidRPr="002F3754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2F3754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2F3754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2F3754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2F3754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2F3754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2F3754" w:rsidRPr="002F3754" w:rsidTr="00505089">
        <w:trPr>
          <w:trHeight w:val="1373"/>
        </w:trPr>
        <w:tc>
          <w:tcPr>
            <w:tcW w:w="3794" w:type="dxa"/>
          </w:tcPr>
          <w:p w:rsidR="00ED15DC" w:rsidRPr="002F3754" w:rsidRDefault="00ED15DC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2F3754">
              <w:t>Ing. Jiří Rozbořil</w:t>
            </w:r>
          </w:p>
          <w:p w:rsidR="00495156" w:rsidRPr="002F3754" w:rsidRDefault="00ED15DC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2F3754">
              <w:t>hejtman Olomouckého kraje</w:t>
            </w:r>
          </w:p>
        </w:tc>
        <w:tc>
          <w:tcPr>
            <w:tcW w:w="1984" w:type="dxa"/>
          </w:tcPr>
          <w:p w:rsidR="00495156" w:rsidRPr="002F3754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730511" w:rsidRPr="002F3754" w:rsidRDefault="00730511" w:rsidP="00730511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2F3754">
              <w:t>Ing. Michal Symerský</w:t>
            </w:r>
          </w:p>
          <w:p w:rsidR="00495156" w:rsidRPr="002F3754" w:rsidRDefault="00730511" w:rsidP="00730511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2F3754">
              <w:t>2. náměstek hejtmana</w:t>
            </w:r>
          </w:p>
        </w:tc>
      </w:tr>
    </w:tbl>
    <w:p w:rsidR="00495156" w:rsidRPr="002F3754" w:rsidRDefault="00495156" w:rsidP="00495156">
      <w:pPr>
        <w:pStyle w:val="Podpisy"/>
        <w:rPr>
          <w:sz w:val="24"/>
          <w:szCs w:val="24"/>
        </w:rPr>
      </w:pPr>
      <w:r w:rsidRPr="002F3754">
        <w:rPr>
          <w:sz w:val="24"/>
          <w:szCs w:val="24"/>
        </w:rPr>
        <w:tab/>
      </w:r>
    </w:p>
    <w:p w:rsidR="008C2A88" w:rsidRPr="002F3754" w:rsidRDefault="008C2A88" w:rsidP="001B4C4C">
      <w:pPr>
        <w:pStyle w:val="nzvy"/>
      </w:pPr>
    </w:p>
    <w:p w:rsidR="005E6980" w:rsidRPr="002F3754" w:rsidRDefault="005E6980" w:rsidP="001B4C4C">
      <w:pPr>
        <w:pStyle w:val="nzvy"/>
      </w:pPr>
    </w:p>
    <w:p w:rsidR="005E6980" w:rsidRPr="002F3754" w:rsidRDefault="005E6980" w:rsidP="001B4C4C">
      <w:pPr>
        <w:pStyle w:val="nzvy"/>
      </w:pPr>
    </w:p>
    <w:p w:rsidR="005E6980" w:rsidRPr="002F3754" w:rsidRDefault="005E6980" w:rsidP="001B4C4C">
      <w:pPr>
        <w:pStyle w:val="nzvy"/>
      </w:pPr>
    </w:p>
    <w:p w:rsidR="005E6980" w:rsidRPr="002F3754" w:rsidRDefault="005E6980" w:rsidP="001B4C4C">
      <w:pPr>
        <w:pStyle w:val="nzvy"/>
      </w:pPr>
    </w:p>
    <w:p w:rsidR="005E6980" w:rsidRPr="002F3754" w:rsidRDefault="005E6980" w:rsidP="001B4C4C">
      <w:pPr>
        <w:pStyle w:val="nzvy"/>
      </w:pPr>
    </w:p>
    <w:p w:rsidR="005E6980" w:rsidRPr="002F3754" w:rsidRDefault="005E6980" w:rsidP="001B4C4C">
      <w:pPr>
        <w:pStyle w:val="nzvy"/>
      </w:pPr>
    </w:p>
    <w:p w:rsidR="005E6980" w:rsidRPr="002F3754" w:rsidRDefault="005E6980" w:rsidP="001B4C4C">
      <w:pPr>
        <w:pStyle w:val="nzvy"/>
      </w:pPr>
    </w:p>
    <w:sectPr w:rsidR="005E6980" w:rsidRPr="002F3754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F90" w:rsidRDefault="00437F90">
      <w:r>
        <w:separator/>
      </w:r>
    </w:p>
  </w:endnote>
  <w:endnote w:type="continuationSeparator" w:id="0">
    <w:p w:rsidR="00437F90" w:rsidRDefault="00437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1CD" w:rsidRDefault="000C61C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C61CD" w:rsidRDefault="000C61C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1CD" w:rsidRPr="005E6980" w:rsidRDefault="000C61CD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3F5E18">
      <w:rPr>
        <w:rStyle w:val="slostrnky"/>
        <w:rFonts w:cs="Arial"/>
        <w:noProof/>
        <w:sz w:val="20"/>
      </w:rPr>
      <w:t>31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0C61CD" w:rsidRDefault="000C61C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F90" w:rsidRDefault="00437F90">
      <w:r>
        <w:separator/>
      </w:r>
    </w:p>
  </w:footnote>
  <w:footnote w:type="continuationSeparator" w:id="0">
    <w:p w:rsidR="00437F90" w:rsidRDefault="00437F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1CD" w:rsidRDefault="000C61CD">
    <w:pPr>
      <w:pStyle w:val="Zhlav"/>
    </w:pPr>
  </w:p>
  <w:p w:rsidR="000C61CD" w:rsidRDefault="000C61C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74290D14"/>
    <w:multiLevelType w:val="hybridMultilevel"/>
    <w:tmpl w:val="F168B22A"/>
    <w:lvl w:ilvl="0" w:tplc="BBD20D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9F"/>
    <w:rsid w:val="00001BFA"/>
    <w:rsid w:val="000024CE"/>
    <w:rsid w:val="00006EA9"/>
    <w:rsid w:val="00010DF0"/>
    <w:rsid w:val="00014314"/>
    <w:rsid w:val="00031295"/>
    <w:rsid w:val="000404BB"/>
    <w:rsid w:val="00074826"/>
    <w:rsid w:val="00081306"/>
    <w:rsid w:val="00091661"/>
    <w:rsid w:val="000A1FB6"/>
    <w:rsid w:val="000A2E89"/>
    <w:rsid w:val="000B4B19"/>
    <w:rsid w:val="000B515C"/>
    <w:rsid w:val="000C13D2"/>
    <w:rsid w:val="000C1B01"/>
    <w:rsid w:val="000C5828"/>
    <w:rsid w:val="000C61CD"/>
    <w:rsid w:val="000D77BE"/>
    <w:rsid w:val="000F7721"/>
    <w:rsid w:val="00104A98"/>
    <w:rsid w:val="00114AFF"/>
    <w:rsid w:val="001813CD"/>
    <w:rsid w:val="00184322"/>
    <w:rsid w:val="001853BD"/>
    <w:rsid w:val="001909ED"/>
    <w:rsid w:val="00195B92"/>
    <w:rsid w:val="001A07BB"/>
    <w:rsid w:val="001A3743"/>
    <w:rsid w:val="001A775C"/>
    <w:rsid w:val="001A7C3A"/>
    <w:rsid w:val="001B4C4C"/>
    <w:rsid w:val="001C0831"/>
    <w:rsid w:val="001C35F3"/>
    <w:rsid w:val="001F7F73"/>
    <w:rsid w:val="001F7FB3"/>
    <w:rsid w:val="0020231C"/>
    <w:rsid w:val="00217B9D"/>
    <w:rsid w:val="00242F96"/>
    <w:rsid w:val="00261A1D"/>
    <w:rsid w:val="00274B53"/>
    <w:rsid w:val="00287D51"/>
    <w:rsid w:val="002B43C9"/>
    <w:rsid w:val="002F3754"/>
    <w:rsid w:val="002F5356"/>
    <w:rsid w:val="002F56FD"/>
    <w:rsid w:val="002F6885"/>
    <w:rsid w:val="0031523C"/>
    <w:rsid w:val="00320D8A"/>
    <w:rsid w:val="00334AD2"/>
    <w:rsid w:val="00364DD6"/>
    <w:rsid w:val="00381F37"/>
    <w:rsid w:val="003A5740"/>
    <w:rsid w:val="003B7C62"/>
    <w:rsid w:val="003C1C05"/>
    <w:rsid w:val="003C5FB3"/>
    <w:rsid w:val="003D7E46"/>
    <w:rsid w:val="003E33F1"/>
    <w:rsid w:val="003F5E18"/>
    <w:rsid w:val="003F7382"/>
    <w:rsid w:val="00414970"/>
    <w:rsid w:val="0041555C"/>
    <w:rsid w:val="00416273"/>
    <w:rsid w:val="004376B8"/>
    <w:rsid w:val="00437A67"/>
    <w:rsid w:val="00437F90"/>
    <w:rsid w:val="00442CFD"/>
    <w:rsid w:val="0046383C"/>
    <w:rsid w:val="00464355"/>
    <w:rsid w:val="004774FD"/>
    <w:rsid w:val="00487E57"/>
    <w:rsid w:val="00495156"/>
    <w:rsid w:val="004C0A27"/>
    <w:rsid w:val="004C4832"/>
    <w:rsid w:val="004D4678"/>
    <w:rsid w:val="004E6996"/>
    <w:rsid w:val="004F3544"/>
    <w:rsid w:val="0050499D"/>
    <w:rsid w:val="00505089"/>
    <w:rsid w:val="0054545D"/>
    <w:rsid w:val="00557B8D"/>
    <w:rsid w:val="00557F62"/>
    <w:rsid w:val="005A4E77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5D68"/>
    <w:rsid w:val="006269BD"/>
    <w:rsid w:val="00650B35"/>
    <w:rsid w:val="00666D18"/>
    <w:rsid w:val="00670B72"/>
    <w:rsid w:val="00684C97"/>
    <w:rsid w:val="00690938"/>
    <w:rsid w:val="00694967"/>
    <w:rsid w:val="006970AA"/>
    <w:rsid w:val="006A5DEE"/>
    <w:rsid w:val="006B1590"/>
    <w:rsid w:val="006C1B17"/>
    <w:rsid w:val="006D0A78"/>
    <w:rsid w:val="006D51B8"/>
    <w:rsid w:val="006D6ED0"/>
    <w:rsid w:val="006E0EB9"/>
    <w:rsid w:val="006E2412"/>
    <w:rsid w:val="006E2F39"/>
    <w:rsid w:val="006E3076"/>
    <w:rsid w:val="006E74C8"/>
    <w:rsid w:val="006E7F6A"/>
    <w:rsid w:val="006F0B29"/>
    <w:rsid w:val="006F2BF6"/>
    <w:rsid w:val="006F6F41"/>
    <w:rsid w:val="0072195D"/>
    <w:rsid w:val="007234B2"/>
    <w:rsid w:val="00730511"/>
    <w:rsid w:val="007377BD"/>
    <w:rsid w:val="007541D0"/>
    <w:rsid w:val="00756498"/>
    <w:rsid w:val="00775C93"/>
    <w:rsid w:val="00791846"/>
    <w:rsid w:val="00797CCB"/>
    <w:rsid w:val="007A2A49"/>
    <w:rsid w:val="007A566E"/>
    <w:rsid w:val="007B45BB"/>
    <w:rsid w:val="007C32F8"/>
    <w:rsid w:val="007C48FA"/>
    <w:rsid w:val="007C792D"/>
    <w:rsid w:val="007F2AF3"/>
    <w:rsid w:val="007F6A97"/>
    <w:rsid w:val="0080417E"/>
    <w:rsid w:val="008053BA"/>
    <w:rsid w:val="00822AB7"/>
    <w:rsid w:val="00822C2A"/>
    <w:rsid w:val="0085297C"/>
    <w:rsid w:val="008548B9"/>
    <w:rsid w:val="008568DD"/>
    <w:rsid w:val="00856F3F"/>
    <w:rsid w:val="00865731"/>
    <w:rsid w:val="008A3AA1"/>
    <w:rsid w:val="008A6D27"/>
    <w:rsid w:val="008C2A88"/>
    <w:rsid w:val="008F1354"/>
    <w:rsid w:val="008F73BC"/>
    <w:rsid w:val="00901937"/>
    <w:rsid w:val="00912555"/>
    <w:rsid w:val="00926FFE"/>
    <w:rsid w:val="0093263F"/>
    <w:rsid w:val="0094665D"/>
    <w:rsid w:val="009925B2"/>
    <w:rsid w:val="009C1D73"/>
    <w:rsid w:val="009D3D6C"/>
    <w:rsid w:val="009E2F98"/>
    <w:rsid w:val="00A1093D"/>
    <w:rsid w:val="00A14086"/>
    <w:rsid w:val="00A14BB2"/>
    <w:rsid w:val="00A81066"/>
    <w:rsid w:val="00A81EBD"/>
    <w:rsid w:val="00AA7D87"/>
    <w:rsid w:val="00AB6F39"/>
    <w:rsid w:val="00AC3F66"/>
    <w:rsid w:val="00AE487E"/>
    <w:rsid w:val="00AF209F"/>
    <w:rsid w:val="00AF7E43"/>
    <w:rsid w:val="00B00A42"/>
    <w:rsid w:val="00B03ED9"/>
    <w:rsid w:val="00B10C0F"/>
    <w:rsid w:val="00B119D3"/>
    <w:rsid w:val="00B17907"/>
    <w:rsid w:val="00B26C6E"/>
    <w:rsid w:val="00B33598"/>
    <w:rsid w:val="00B40865"/>
    <w:rsid w:val="00B46B19"/>
    <w:rsid w:val="00B54405"/>
    <w:rsid w:val="00B820A0"/>
    <w:rsid w:val="00B91356"/>
    <w:rsid w:val="00B926FD"/>
    <w:rsid w:val="00B961E9"/>
    <w:rsid w:val="00BA01BD"/>
    <w:rsid w:val="00BA0246"/>
    <w:rsid w:val="00BA02DC"/>
    <w:rsid w:val="00BA4D48"/>
    <w:rsid w:val="00BB7A07"/>
    <w:rsid w:val="00BD36BA"/>
    <w:rsid w:val="00BD5D47"/>
    <w:rsid w:val="00BD63E1"/>
    <w:rsid w:val="00BD78D4"/>
    <w:rsid w:val="00BE1FB0"/>
    <w:rsid w:val="00BF1F13"/>
    <w:rsid w:val="00C032D8"/>
    <w:rsid w:val="00C209A4"/>
    <w:rsid w:val="00C274F7"/>
    <w:rsid w:val="00C43A9E"/>
    <w:rsid w:val="00C5385D"/>
    <w:rsid w:val="00C70517"/>
    <w:rsid w:val="00C728CC"/>
    <w:rsid w:val="00C91B02"/>
    <w:rsid w:val="00CB1E89"/>
    <w:rsid w:val="00CB7D86"/>
    <w:rsid w:val="00CC6C1A"/>
    <w:rsid w:val="00CF5C9E"/>
    <w:rsid w:val="00CF6767"/>
    <w:rsid w:val="00D000FE"/>
    <w:rsid w:val="00D14BC8"/>
    <w:rsid w:val="00D30B88"/>
    <w:rsid w:val="00D33DA4"/>
    <w:rsid w:val="00D34DFB"/>
    <w:rsid w:val="00D405D8"/>
    <w:rsid w:val="00D45841"/>
    <w:rsid w:val="00D53257"/>
    <w:rsid w:val="00D540BF"/>
    <w:rsid w:val="00D75579"/>
    <w:rsid w:val="00D77E16"/>
    <w:rsid w:val="00D830BF"/>
    <w:rsid w:val="00D9181C"/>
    <w:rsid w:val="00D94179"/>
    <w:rsid w:val="00DA01AB"/>
    <w:rsid w:val="00DA1E99"/>
    <w:rsid w:val="00DB38B4"/>
    <w:rsid w:val="00DD6651"/>
    <w:rsid w:val="00DE023D"/>
    <w:rsid w:val="00E04547"/>
    <w:rsid w:val="00E35E2F"/>
    <w:rsid w:val="00E4598D"/>
    <w:rsid w:val="00E50205"/>
    <w:rsid w:val="00E64619"/>
    <w:rsid w:val="00E66F8A"/>
    <w:rsid w:val="00E70F5F"/>
    <w:rsid w:val="00E76E58"/>
    <w:rsid w:val="00E81431"/>
    <w:rsid w:val="00E9596A"/>
    <w:rsid w:val="00EA3E38"/>
    <w:rsid w:val="00EC2B2D"/>
    <w:rsid w:val="00EC4795"/>
    <w:rsid w:val="00ED15DC"/>
    <w:rsid w:val="00EE70BC"/>
    <w:rsid w:val="00EF1F3F"/>
    <w:rsid w:val="00EF43EE"/>
    <w:rsid w:val="00EF587E"/>
    <w:rsid w:val="00F07712"/>
    <w:rsid w:val="00F24660"/>
    <w:rsid w:val="00F546C9"/>
    <w:rsid w:val="00F64AC7"/>
    <w:rsid w:val="00F66AEE"/>
    <w:rsid w:val="00F74F48"/>
    <w:rsid w:val="00F83AB1"/>
    <w:rsid w:val="00F83CB4"/>
    <w:rsid w:val="00F85962"/>
    <w:rsid w:val="00F86C77"/>
    <w:rsid w:val="00FA51E0"/>
    <w:rsid w:val="00FD2526"/>
    <w:rsid w:val="00FE233E"/>
    <w:rsid w:val="00FE3E9F"/>
    <w:rsid w:val="00FE51C1"/>
    <w:rsid w:val="00FE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666D1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274B53"/>
    <w:pPr>
      <w:widowControl w:val="0"/>
      <w:spacing w:before="480" w:after="480"/>
      <w:jc w:val="both"/>
    </w:pPr>
    <w:rPr>
      <w:b/>
      <w:sz w:val="28"/>
      <w:szCs w:val="20"/>
    </w:rPr>
  </w:style>
  <w:style w:type="paragraph" w:customStyle="1" w:styleId="Dopisnadpissdlen">
    <w:name w:val="Dopis nadpis sdělení"/>
    <w:basedOn w:val="Normln"/>
    <w:rsid w:val="006269BD"/>
    <w:pPr>
      <w:widowControl w:val="0"/>
      <w:spacing w:before="360" w:after="240"/>
      <w:jc w:val="both"/>
    </w:pPr>
    <w:rPr>
      <w:b/>
    </w:rPr>
  </w:style>
  <w:style w:type="character" w:customStyle="1" w:styleId="Tunznak">
    <w:name w:val="Tučný znak"/>
    <w:rsid w:val="002F3754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666D1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274B53"/>
    <w:pPr>
      <w:widowControl w:val="0"/>
      <w:spacing w:before="480" w:after="480"/>
      <w:jc w:val="both"/>
    </w:pPr>
    <w:rPr>
      <w:b/>
      <w:sz w:val="28"/>
      <w:szCs w:val="20"/>
    </w:rPr>
  </w:style>
  <w:style w:type="paragraph" w:customStyle="1" w:styleId="Dopisnadpissdlen">
    <w:name w:val="Dopis nadpis sdělení"/>
    <w:basedOn w:val="Normln"/>
    <w:rsid w:val="006269BD"/>
    <w:pPr>
      <w:widowControl w:val="0"/>
      <w:spacing w:before="360" w:after="240"/>
      <w:jc w:val="both"/>
    </w:pPr>
    <w:rPr>
      <w:b/>
    </w:rPr>
  </w:style>
  <w:style w:type="character" w:customStyle="1" w:styleId="Tunznak">
    <w:name w:val="Tučný znak"/>
    <w:rsid w:val="002F3754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0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347ABE-A16C-4891-A789-AD4C0C8E8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2</TotalTime>
  <Pages>38</Pages>
  <Words>12680</Words>
  <Characters>71451</Characters>
  <Application>Microsoft Office Word</Application>
  <DocSecurity>0</DocSecurity>
  <Lines>595</Lines>
  <Paragraphs>167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83964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Dosedlová Zuzana</cp:lastModifiedBy>
  <cp:revision>3</cp:revision>
  <cp:lastPrinted>2000-05-23T12:15:00Z</cp:lastPrinted>
  <dcterms:created xsi:type="dcterms:W3CDTF">2015-02-02T14:13:00Z</dcterms:created>
  <dcterms:modified xsi:type="dcterms:W3CDTF">2015-02-03T08:03:00Z</dcterms:modified>
</cp:coreProperties>
</file>