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343F3A" w:rsidRDefault="00D77E16" w:rsidP="00BD5D47">
      <w:pPr>
        <w:pStyle w:val="Zastupitelstvonadpisusnesen"/>
        <w:spacing w:after="360"/>
      </w:pPr>
      <w:r w:rsidRPr="00343F3A">
        <w:t xml:space="preserve">USNESENÍ z </w:t>
      </w:r>
      <w:r w:rsidR="00621B05" w:rsidRPr="00343F3A">
        <w:rPr>
          <w:lang w:val="en-US"/>
        </w:rPr>
        <w:t>9</w:t>
      </w:r>
      <w:r w:rsidR="00010DF0" w:rsidRPr="00343F3A">
        <w:t xml:space="preserve">. </w:t>
      </w:r>
      <w:r w:rsidR="00621B05" w:rsidRPr="00343F3A">
        <w:t>schůze Rady</w:t>
      </w:r>
      <w:r w:rsidR="00010DF0" w:rsidRPr="00343F3A">
        <w:t xml:space="preserve"> Olomouckého kraje</w:t>
      </w:r>
      <w:r w:rsidR="001A7C3A" w:rsidRPr="00343F3A">
        <w:t xml:space="preserve"> </w:t>
      </w:r>
      <w:r w:rsidR="00621B05" w:rsidRPr="00343F3A">
        <w:t>konané</w:t>
      </w:r>
      <w:r w:rsidRPr="00343F3A">
        <w:t xml:space="preserve"> dne </w:t>
      </w:r>
      <w:r w:rsidR="00621B05" w:rsidRPr="00343F3A">
        <w:t>21. 3. 2013</w:t>
      </w:r>
    </w:p>
    <w:p w:rsidR="00D77E16" w:rsidRPr="00343F3A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621B05">
        <w:tc>
          <w:tcPr>
            <w:tcW w:w="961" w:type="pct"/>
            <w:gridSpan w:val="2"/>
            <w:tcBorders>
              <w:bottom w:val="nil"/>
            </w:tcBorders>
          </w:tcPr>
          <w:p w:rsidR="00D77E16" w:rsidRPr="00343F3A" w:rsidRDefault="00621B05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343F3A" w:rsidRDefault="00621B05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Program 9. schůze Rady Olomouckého kraje</w:t>
            </w:r>
          </w:p>
        </w:tc>
      </w:tr>
      <w:tr w:rsidR="00343F3A" w:rsidRPr="00343F3A" w:rsidTr="00621B0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343F3A" w:rsidRDefault="00621B05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621B0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343F3A" w:rsidRDefault="00621B05" w:rsidP="00E64619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343F3A" w:rsidRDefault="00621B05" w:rsidP="00621B05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</w:t>
            </w:r>
            <w:r w:rsidR="007F1E38" w:rsidRPr="00343F3A">
              <w:t xml:space="preserve">upravený </w:t>
            </w:r>
            <w:r w:rsidRPr="00343F3A">
              <w:t>program 9. schůze Rady Olomouckého kraje konané dne 21. 3. 2013</w:t>
            </w:r>
          </w:p>
        </w:tc>
      </w:tr>
      <w:tr w:rsidR="00343F3A" w:rsidRPr="00343F3A" w:rsidTr="00621B0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343F3A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621B0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343F3A" w:rsidRDefault="00D77E16" w:rsidP="00E64619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343F3A" w:rsidRDefault="00621B05" w:rsidP="00E64619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343F3A" w:rsidTr="00621B0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343F3A" w:rsidRDefault="00D77E16" w:rsidP="00E64619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343F3A" w:rsidRDefault="00621B05" w:rsidP="00E64619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</w:tr>
    </w:tbl>
    <w:p w:rsidR="005F15E9" w:rsidRPr="00343F3A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76070E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76070E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76070E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Kontrola plnění usnesení Rady Olomouckého kraje</w:t>
            </w:r>
          </w:p>
        </w:tc>
      </w:tr>
      <w:tr w:rsidR="00343F3A" w:rsidRPr="00343F3A" w:rsidTr="007607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76070E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607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76070E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76070E" w:rsidP="0076070E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zprávu o kontrole plnění usnesení Rady Olomouckého kraje dle důvodové zprávy</w:t>
            </w:r>
          </w:p>
        </w:tc>
      </w:tr>
      <w:tr w:rsidR="00343F3A" w:rsidRPr="00343F3A" w:rsidTr="007607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6070E" w:rsidRPr="00343F3A" w:rsidRDefault="0076070E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6070E" w:rsidRPr="00343F3A" w:rsidRDefault="0076070E" w:rsidP="0076070E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prodlužuje</w:t>
            </w:r>
            <w:r w:rsidRPr="00343F3A">
              <w:t xml:space="preserve"> termíny plnění svých usnesení dle důvodové zprávy</w:t>
            </w:r>
          </w:p>
        </w:tc>
      </w:tr>
      <w:tr w:rsidR="00343F3A" w:rsidRPr="00343F3A" w:rsidTr="0076070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6070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76070E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21B05" w:rsidRPr="00343F3A" w:rsidTr="0076070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76070E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C0766C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C0766C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UR/9/3/2013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C0766C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 xml:space="preserve">Smlouva o poskytnutí finančního příspěvku z rozpočtu Olomouckého kraje - významné projekty v oblasti dopravy </w:t>
            </w:r>
          </w:p>
        </w:tc>
      </w:tr>
      <w:tr w:rsidR="00343F3A" w:rsidRPr="00343F3A" w:rsidTr="00C0766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C0766C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C0766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C0766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C0766C" w:rsidP="00C0766C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C0766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766C" w:rsidRPr="00343F3A" w:rsidRDefault="00C0766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766C" w:rsidRPr="00343F3A" w:rsidRDefault="00C0766C" w:rsidP="00E7319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smlouvy o poskytnutí finančního příspěvku mezi</w:t>
            </w:r>
            <w:r w:rsidR="00E73194" w:rsidRPr="00343F3A">
              <w:t> </w:t>
            </w:r>
            <w:r w:rsidRPr="00343F3A">
              <w:t>Olomouckým krajem a Mikroregionem Hranicko, Pernštejnské nám. 1, 753 01 Hranice, IČ</w:t>
            </w:r>
            <w:r w:rsidR="00E73194" w:rsidRPr="00343F3A">
              <w:t>:</w:t>
            </w:r>
            <w:r w:rsidRPr="00343F3A">
              <w:t xml:space="preserve"> 70961051, dle Přílohy č. 1 důvodové zprávy</w:t>
            </w:r>
          </w:p>
        </w:tc>
      </w:tr>
      <w:tr w:rsidR="00343F3A" w:rsidRPr="00343F3A" w:rsidTr="00C0766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766C" w:rsidRPr="00343F3A" w:rsidRDefault="00C0766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766C" w:rsidRPr="00343F3A" w:rsidRDefault="00C0766C" w:rsidP="00C0766C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smlouvu dle bodu 2 usnesení</w:t>
            </w:r>
          </w:p>
        </w:tc>
      </w:tr>
      <w:tr w:rsidR="00343F3A" w:rsidRPr="00343F3A" w:rsidTr="00C0766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766C" w:rsidRPr="00343F3A" w:rsidRDefault="00C0766C" w:rsidP="00C0766C">
            <w:r w:rsidRPr="00343F3A">
              <w:t>O: Ing. Jiří Rozbořil, hejtman Olomouckého kraje</w:t>
            </w:r>
          </w:p>
        </w:tc>
      </w:tr>
      <w:tr w:rsidR="00343F3A" w:rsidRPr="00343F3A" w:rsidTr="00C0766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C0766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C0766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Alois Mačák, MBA, 1. náměstek hejtmana</w:t>
            </w:r>
          </w:p>
        </w:tc>
      </w:tr>
      <w:tr w:rsidR="00621B05" w:rsidRPr="00343F3A" w:rsidTr="00C0766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C0766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3.1.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0724FF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0724FF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UR/9/4/2013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0724FF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Smlouvy o poskytnutí Studijního stipendia Olomouckého kraje</w:t>
            </w:r>
          </w:p>
        </w:tc>
      </w:tr>
      <w:tr w:rsidR="00343F3A" w:rsidRPr="00343F3A" w:rsidTr="000724F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0724FF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0724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0724F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0724FF" w:rsidP="000724F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0724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24FF" w:rsidRPr="00343F3A" w:rsidRDefault="000724F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24FF" w:rsidRPr="00343F3A" w:rsidRDefault="000724FF" w:rsidP="000724F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poskytnutí Studijního stipendia Olomouckého kraje žadatelům dle Přílohy č. 1 důvodové zprávy</w:t>
            </w:r>
          </w:p>
        </w:tc>
      </w:tr>
      <w:tr w:rsidR="00343F3A" w:rsidRPr="00343F3A" w:rsidTr="000724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24FF" w:rsidRPr="00343F3A" w:rsidRDefault="000724F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24FF" w:rsidRPr="00343F3A" w:rsidRDefault="000724FF" w:rsidP="000724F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smluv o poskytnutí Studijního stipendia Olomouckého kraje mezi Olomouckým krajem a příjemci stipendia dle Přílohy č. 2 důvodové zprávy</w:t>
            </w:r>
          </w:p>
        </w:tc>
      </w:tr>
      <w:tr w:rsidR="00343F3A" w:rsidRPr="00343F3A" w:rsidTr="000724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24FF" w:rsidRPr="00343F3A" w:rsidRDefault="000724F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24FF" w:rsidRPr="00343F3A" w:rsidRDefault="000724FF" w:rsidP="000724F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smlouvy dle bodu 3 usnesení</w:t>
            </w:r>
          </w:p>
        </w:tc>
      </w:tr>
      <w:tr w:rsidR="00343F3A" w:rsidRPr="00343F3A" w:rsidTr="000724F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724FF" w:rsidRPr="00343F3A" w:rsidRDefault="000724FF" w:rsidP="000724FF">
            <w:r w:rsidRPr="00343F3A">
              <w:t>O: Ing. Zdeněk Švec, náměstek hejtmana</w:t>
            </w:r>
          </w:p>
        </w:tc>
      </w:tr>
      <w:tr w:rsidR="00343F3A" w:rsidRPr="00343F3A" w:rsidTr="000724F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0724F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0724F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Zdeněk Švec, náměstek hejtmana</w:t>
            </w:r>
          </w:p>
        </w:tc>
      </w:tr>
      <w:tr w:rsidR="00621B05" w:rsidRPr="00343F3A" w:rsidTr="000724F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0724F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3.3.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E10340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E10340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E10340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Smlouvy o poskytnutí finančních prostředků z rozpočtu Olomouckého kraje - významné projekty v oblasti sociální</w:t>
            </w:r>
          </w:p>
        </w:tc>
      </w:tr>
      <w:tr w:rsidR="00343F3A" w:rsidRPr="00343F3A" w:rsidTr="00E1034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E10340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E1034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E1034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E10340" w:rsidP="00E10340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E1034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340" w:rsidRPr="00343F3A" w:rsidRDefault="00E1034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340" w:rsidRPr="00343F3A" w:rsidRDefault="00E10340" w:rsidP="00E10340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smluv o poskytnutí příspěvku z rozpočtu Olomouckého kraje na významné projekty Olomouckého kraje dle Přílohy č. 1 důvodové zprávy mezi Olomouckým krajem a:</w:t>
            </w:r>
          </w:p>
          <w:p w:rsidR="00E10340" w:rsidRPr="00343F3A" w:rsidRDefault="00E10340" w:rsidP="00E10340">
            <w:pPr>
              <w:pStyle w:val="Normal"/>
              <w:spacing w:after="119"/>
              <w:jc w:val="both"/>
            </w:pPr>
            <w:r w:rsidRPr="00343F3A">
              <w:t xml:space="preserve">a) Sun Drive Communications s. r. o., se sídlem Haraštova 370/22, </w:t>
            </w:r>
            <w:r w:rsidR="00E73194" w:rsidRPr="00343F3A">
              <w:t xml:space="preserve">620 00 Brno </w:t>
            </w:r>
            <w:r w:rsidRPr="00343F3A">
              <w:t>–</w:t>
            </w:r>
            <w:r w:rsidR="00E73194" w:rsidRPr="00343F3A">
              <w:t xml:space="preserve"> </w:t>
            </w:r>
            <w:r w:rsidRPr="00343F3A">
              <w:t>Tuřany, IČ: 26941007</w:t>
            </w:r>
          </w:p>
          <w:p w:rsidR="00E10340" w:rsidRPr="00343F3A" w:rsidRDefault="00E10340" w:rsidP="00E10340">
            <w:pPr>
              <w:pStyle w:val="Normal"/>
              <w:spacing w:after="119"/>
              <w:jc w:val="both"/>
            </w:pPr>
            <w:r w:rsidRPr="00343F3A">
              <w:t>b) Národní radou osob se zdravotním postižením České republiky, se sídlem                          Partyzánská1/7, 170 00 Praha 7 – Holešovice, IČ: 70856478</w:t>
            </w:r>
          </w:p>
          <w:p w:rsidR="00E10340" w:rsidRPr="00343F3A" w:rsidRDefault="00E10340" w:rsidP="00E10340">
            <w:pPr>
              <w:pStyle w:val="Normal"/>
              <w:spacing w:after="119"/>
              <w:jc w:val="both"/>
            </w:pPr>
            <w:r w:rsidRPr="00343F3A">
              <w:t>c) Českým tenisovým svazem vozíčkářů, se sídlem Svatopluka Čec</w:t>
            </w:r>
            <w:r w:rsidR="00E73194" w:rsidRPr="00343F3A">
              <w:t xml:space="preserve">ha 1607/40, </w:t>
            </w:r>
            <w:r w:rsidRPr="00343F3A">
              <w:t>612 00 Brno, IČ: 63831180</w:t>
            </w:r>
          </w:p>
        </w:tc>
      </w:tr>
      <w:tr w:rsidR="00343F3A" w:rsidRPr="00343F3A" w:rsidTr="00E1034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340" w:rsidRPr="00343F3A" w:rsidRDefault="00E1034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340" w:rsidRPr="00343F3A" w:rsidRDefault="00E10340" w:rsidP="00E10340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smlouvy dle bodu 2 usnesení</w:t>
            </w:r>
          </w:p>
        </w:tc>
      </w:tr>
      <w:tr w:rsidR="00343F3A" w:rsidRPr="00343F3A" w:rsidTr="00E1034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0340" w:rsidRPr="00343F3A" w:rsidRDefault="00E10340" w:rsidP="00E10340">
            <w:r w:rsidRPr="00343F3A">
              <w:t>O: Ing. Jiří Rozbořil, hejtman Olomouckého kraje</w:t>
            </w:r>
          </w:p>
        </w:tc>
      </w:tr>
      <w:tr w:rsidR="00343F3A" w:rsidRPr="00343F3A" w:rsidTr="00E1034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E1034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E1034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21B05" w:rsidRPr="00343F3A" w:rsidTr="00E1034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E1034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3.4.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39092B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39092B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UR/9/6/2013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39092B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Smlouva o poskytnutí dotace na individuální projekt "Inovační vouchery v Olomouckém kraji"</w:t>
            </w:r>
          </w:p>
        </w:tc>
      </w:tr>
      <w:tr w:rsidR="00343F3A" w:rsidRPr="00343F3A" w:rsidTr="0039092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39092B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3909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39092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39092B" w:rsidP="0039092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3909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92B" w:rsidRPr="00343F3A" w:rsidRDefault="0039092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92B" w:rsidRDefault="0039092B" w:rsidP="0039092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smlouvy o poskytnutí dotace k projektu "Inovační vouchery v Olomouckém kraji" předloženého do 32. výzvy Regionálního operačního programu Střední Morava mezi Olomouckým krajem a Regionální radou regionu soudržnosti Střední Morava se sídlem Jeremenkova 1211/40b, 779 00 Olomouc, IČ: 75084911 dle Přílohy č. 1 důvodové zprávy</w:t>
            </w:r>
          </w:p>
          <w:p w:rsidR="00F22C33" w:rsidRDefault="00F22C33" w:rsidP="0039092B">
            <w:pPr>
              <w:pStyle w:val="Normal"/>
              <w:spacing w:after="119"/>
              <w:jc w:val="both"/>
            </w:pPr>
          </w:p>
          <w:p w:rsidR="00F22C33" w:rsidRPr="00343F3A" w:rsidRDefault="00F22C33" w:rsidP="0039092B">
            <w:pPr>
              <w:pStyle w:val="Normal"/>
              <w:spacing w:after="119"/>
              <w:jc w:val="both"/>
            </w:pPr>
          </w:p>
        </w:tc>
      </w:tr>
      <w:tr w:rsidR="00343F3A" w:rsidRPr="00343F3A" w:rsidTr="0039092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92B" w:rsidRPr="00343F3A" w:rsidRDefault="0039092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92B" w:rsidRPr="00343F3A" w:rsidRDefault="0039092B" w:rsidP="0039092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smlouvu o poskytnutí dotace dle bodu 2 usnesení</w:t>
            </w:r>
          </w:p>
        </w:tc>
      </w:tr>
      <w:tr w:rsidR="00343F3A" w:rsidRPr="00343F3A" w:rsidTr="0039092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092B" w:rsidRPr="00343F3A" w:rsidRDefault="0039092B" w:rsidP="0039092B">
            <w:r w:rsidRPr="00343F3A">
              <w:t>O: Ing. Michal Symerský, 2. náměstek hejtmana</w:t>
            </w:r>
          </w:p>
        </w:tc>
      </w:tr>
      <w:tr w:rsidR="00343F3A" w:rsidRPr="00343F3A" w:rsidTr="0039092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39092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39092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21B05" w:rsidRPr="00343F3A" w:rsidTr="0039092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39092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3.5.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FB01F6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FB01F6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UR/9/7/2013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FB01F6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Dodatek č. 2 Smlouvy o dílo na realizaci akce „Nové Zámky - poskytovatel sociálních služeb - Úprava vnitřních prostor budovy zámku včetně vybavení“</w:t>
            </w:r>
          </w:p>
        </w:tc>
      </w:tr>
      <w:tr w:rsidR="00343F3A" w:rsidRPr="00343F3A" w:rsidTr="00FB01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FB01F6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FB0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FB01F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FB01F6" w:rsidP="00FB01F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FB0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1F6" w:rsidRPr="00343F3A" w:rsidRDefault="00FB01F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1F6" w:rsidRPr="00343F3A" w:rsidRDefault="00FB01F6" w:rsidP="00FB01F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rozhoduje</w:t>
            </w:r>
            <w:r w:rsidRPr="00343F3A">
              <w:t xml:space="preserve"> o výběru dodavatele víceprací na zakázku „Nové Zámky - poskytovatel sociálních služeb - Úprava vnitřních prostor budovy zámku včetně vybavení“ dle důvodové zprávy</w:t>
            </w:r>
          </w:p>
        </w:tc>
      </w:tr>
      <w:tr w:rsidR="00343F3A" w:rsidRPr="00343F3A" w:rsidTr="00FB0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1F6" w:rsidRPr="00343F3A" w:rsidRDefault="00FB01F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1F6" w:rsidRPr="00343F3A" w:rsidRDefault="00FB01F6" w:rsidP="00E7319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Dodatku č. 2 ke Smlouvě o dílo ze dne 27. 9. 2012 na realizaci akce „Nové Zámky - poskytovatel sociálních služeb - Úprava vnitřních prostor budovy zámku včetně vybavení“ mezi Olomouckým krajem a</w:t>
            </w:r>
            <w:r w:rsidR="00E73194" w:rsidRPr="00343F3A">
              <w:t> </w:t>
            </w:r>
            <w:r w:rsidRPr="00343F3A">
              <w:t>společností Provádění staveb Olomouc, a.s., se sídlem Olomouc - Hodolany, tř. Kosmonautů 989/8, PSČ 772 11, IČ: 253 85 551, dle důvodové zprávy</w:t>
            </w:r>
          </w:p>
        </w:tc>
      </w:tr>
      <w:tr w:rsidR="00343F3A" w:rsidRPr="00343F3A" w:rsidTr="00FB01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1F6" w:rsidRPr="00343F3A" w:rsidRDefault="00FB01F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1F6" w:rsidRPr="00343F3A" w:rsidRDefault="00FB01F6" w:rsidP="00FB01F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Dodatek č. 2 ke Smlouvě o dílo ze dne 27. 9. 2012 dle bodu 3 usnesení</w:t>
            </w:r>
          </w:p>
        </w:tc>
      </w:tr>
      <w:tr w:rsidR="00343F3A" w:rsidRPr="00343F3A" w:rsidTr="00FB01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01F6" w:rsidRPr="00343F3A" w:rsidRDefault="00FB01F6" w:rsidP="00FB01F6">
            <w:r w:rsidRPr="00343F3A">
              <w:t>O: Ing. Jiří Rozbořil, hejtman Olomouckého kraje</w:t>
            </w:r>
          </w:p>
        </w:tc>
      </w:tr>
      <w:tr w:rsidR="00343F3A" w:rsidRPr="00343F3A" w:rsidTr="00FB01F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FB01F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FB01F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21B05" w:rsidRPr="00343F3A" w:rsidTr="00FB01F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FB01F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3.6.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1C4A08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1C4A08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UR/9/8/2013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1C4A08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 xml:space="preserve">Smlouva o partnerství v projektu Místní partnerství zaměstnanosti </w:t>
            </w:r>
          </w:p>
        </w:tc>
      </w:tr>
      <w:tr w:rsidR="00343F3A" w:rsidRPr="00343F3A" w:rsidTr="001C4A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1C4A08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1C4A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1C4A0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1C4A08" w:rsidP="001C4A0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1C4A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4A08" w:rsidRPr="00343F3A" w:rsidRDefault="001C4A0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4A08" w:rsidRPr="00343F3A" w:rsidRDefault="001C4A08" w:rsidP="001C4A0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 návrhem na uzavření Smlouvy o partnerství bez finančního příspěvku mezi Olomouckým krajem a Krajským sdružením NS MAS ČR Olomouckého kraje dle Přílohy č. 1 důvodové zprávy</w:t>
            </w:r>
          </w:p>
        </w:tc>
      </w:tr>
      <w:tr w:rsidR="00343F3A" w:rsidRPr="00343F3A" w:rsidTr="001C4A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4A08" w:rsidRPr="00343F3A" w:rsidRDefault="001C4A0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4A08" w:rsidRPr="00343F3A" w:rsidRDefault="001C4A08" w:rsidP="001C4A0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návrh Smlouvy o partnerství ke schválení Zastupitelstvu Olomouckého kraje</w:t>
            </w:r>
          </w:p>
        </w:tc>
      </w:tr>
      <w:tr w:rsidR="00343F3A" w:rsidRPr="00343F3A" w:rsidTr="001C4A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4A08" w:rsidRPr="00343F3A" w:rsidRDefault="001C4A08" w:rsidP="001C4A08">
            <w:r w:rsidRPr="00343F3A">
              <w:t>O: Ing. Michal Symerský, 2. náměstek hejtmana</w:t>
            </w:r>
          </w:p>
          <w:p w:rsidR="001C4A08" w:rsidRDefault="001C4A08" w:rsidP="001C4A08">
            <w:r w:rsidRPr="00343F3A">
              <w:t>T: ZOK 26. 4. 2013</w:t>
            </w:r>
          </w:p>
          <w:p w:rsidR="00F22C33" w:rsidRDefault="00F22C33" w:rsidP="001C4A08"/>
          <w:p w:rsidR="00F22C33" w:rsidRDefault="00F22C33" w:rsidP="001C4A08"/>
          <w:p w:rsidR="00F22C33" w:rsidRPr="00343F3A" w:rsidRDefault="00F22C33" w:rsidP="001C4A08"/>
        </w:tc>
      </w:tr>
      <w:tr w:rsidR="00343F3A" w:rsidRPr="00343F3A" w:rsidTr="001C4A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4A08" w:rsidRPr="00343F3A" w:rsidRDefault="001C4A0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C4A08" w:rsidRPr="00343F3A" w:rsidRDefault="001C4A08" w:rsidP="006F1AA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uzavření Smlouvy o partnerství bez finančního příspěvku mezi</w:t>
            </w:r>
            <w:r w:rsidR="006F1AA4" w:rsidRPr="00343F3A">
              <w:t> </w:t>
            </w:r>
            <w:r w:rsidRPr="00343F3A">
              <w:t>Olomouckým krajem a Krajským sdružením NS MAS ČR Olomouckého kraje dle Přílohy č. 1 důvodo</w:t>
            </w:r>
            <w:r w:rsidR="006F1AA4" w:rsidRPr="00343F3A">
              <w:t xml:space="preserve">vé zprávy a uložit Ing. Michalu </w:t>
            </w:r>
            <w:r w:rsidRPr="00343F3A">
              <w:t>Symerskému, 2. náměstkovi hejtmana Olomouckého kraje, podepsat smlouvu o partnerství</w:t>
            </w:r>
          </w:p>
        </w:tc>
      </w:tr>
      <w:tr w:rsidR="00343F3A" w:rsidRPr="00343F3A" w:rsidTr="001C4A0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1C4A0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1C4A0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21B05" w:rsidRPr="00343F3A" w:rsidTr="001C4A0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1C4A0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3.7.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02443B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02443B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UR/9/9/2013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02443B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Rozpočet Olomouckého kraje 2013 - rozpočtové změny</w:t>
            </w:r>
          </w:p>
        </w:tc>
      </w:tr>
      <w:tr w:rsidR="00343F3A" w:rsidRPr="00343F3A" w:rsidTr="000244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02443B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0244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02443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02443B" w:rsidP="0002443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0244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443B" w:rsidRPr="00343F3A" w:rsidRDefault="0002443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443B" w:rsidRPr="00343F3A" w:rsidRDefault="0002443B" w:rsidP="0002443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rozpočtové změny v </w:t>
            </w:r>
            <w:r w:rsidR="00C83020" w:rsidRPr="00343F3A">
              <w:t xml:space="preserve">upravené </w:t>
            </w:r>
            <w:r w:rsidRPr="00343F3A">
              <w:t>Příloze č. 1</w:t>
            </w:r>
          </w:p>
        </w:tc>
      </w:tr>
      <w:tr w:rsidR="00343F3A" w:rsidRPr="00343F3A" w:rsidTr="000244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443B" w:rsidRPr="00343F3A" w:rsidRDefault="0002443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443B" w:rsidRPr="00343F3A" w:rsidRDefault="0002443B" w:rsidP="0002443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zprávu na zasedání Zastupitelstva Olomouckého kraje</w:t>
            </w:r>
          </w:p>
        </w:tc>
      </w:tr>
      <w:tr w:rsidR="00343F3A" w:rsidRPr="00343F3A" w:rsidTr="0002443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443B" w:rsidRPr="00343F3A" w:rsidRDefault="0002443B" w:rsidP="0002443B">
            <w:r w:rsidRPr="00343F3A">
              <w:t>O: Ing. Jiří Rozbořil, hejtman Olomouckého kraje, vedoucí odboru ekonomického</w:t>
            </w:r>
          </w:p>
          <w:p w:rsidR="0002443B" w:rsidRPr="00343F3A" w:rsidRDefault="0002443B" w:rsidP="0002443B">
            <w:r w:rsidRPr="00343F3A">
              <w:t>T: ZOK 26. 4. 2013</w:t>
            </w:r>
          </w:p>
        </w:tc>
      </w:tr>
      <w:tr w:rsidR="00343F3A" w:rsidRPr="00343F3A" w:rsidTr="0002443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443B" w:rsidRPr="00343F3A" w:rsidRDefault="0002443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443B" w:rsidRPr="00343F3A" w:rsidRDefault="0002443B" w:rsidP="0002443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vzít na vědomí rozpočtové změny v Příloze č. 1</w:t>
            </w:r>
          </w:p>
        </w:tc>
      </w:tr>
      <w:tr w:rsidR="00343F3A" w:rsidRPr="00343F3A" w:rsidTr="0002443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02443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02443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21B05" w:rsidRPr="00343F3A" w:rsidTr="0002443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02443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4.1.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DC73BB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DC73BB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UR/9/10/2013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DC73BB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Rozpočet Olomouckého kraje 2013 - závazné ukazatele příspěvkových organizací</w:t>
            </w:r>
          </w:p>
        </w:tc>
      </w:tr>
      <w:tr w:rsidR="00343F3A" w:rsidRPr="00343F3A" w:rsidTr="00DC73B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DC73BB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DC73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DC73B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DC73BB" w:rsidP="00DC73B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DC73B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73BB" w:rsidRPr="00343F3A" w:rsidRDefault="00DC73B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C73BB" w:rsidRPr="00343F3A" w:rsidRDefault="00DC73BB" w:rsidP="00DC73B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závazné ukazatele příspěvkových organizací dle důvodové zprávy</w:t>
            </w:r>
          </w:p>
        </w:tc>
      </w:tr>
      <w:tr w:rsidR="00343F3A" w:rsidRPr="00343F3A" w:rsidTr="00DC73B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DC73B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DC73B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21B05" w:rsidRPr="00343F3A" w:rsidTr="00DC73B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DC73B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4.2.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D068B6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D068B6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D068B6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Dar městu Frenštát pod Radhoštěm</w:t>
            </w:r>
          </w:p>
        </w:tc>
      </w:tr>
      <w:tr w:rsidR="00343F3A" w:rsidRPr="00343F3A" w:rsidTr="00D068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D068B6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D068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D068B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D068B6" w:rsidP="00D068B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D068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8B6" w:rsidRPr="00343F3A" w:rsidRDefault="00D068B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8B6" w:rsidRDefault="00D068B6" w:rsidP="00025CE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poskytnutí </w:t>
            </w:r>
            <w:r w:rsidR="00025CE1" w:rsidRPr="00343F3A">
              <w:t>finančního</w:t>
            </w:r>
            <w:r w:rsidRPr="00343F3A">
              <w:t xml:space="preserve"> daru ve výši 50 tis. Kč městu Frenštát pod Radhoštěm na finanční pomoc pro obyvatele domu č. p. 39, ul. 6. května, postižené požárem domu dle důvodové zprávy</w:t>
            </w:r>
          </w:p>
          <w:p w:rsidR="00F22C33" w:rsidRPr="00343F3A" w:rsidRDefault="00F22C33" w:rsidP="00025CE1">
            <w:pPr>
              <w:pStyle w:val="Normal"/>
              <w:spacing w:after="119"/>
              <w:jc w:val="both"/>
            </w:pPr>
          </w:p>
        </w:tc>
      </w:tr>
      <w:tr w:rsidR="00343F3A" w:rsidRPr="00343F3A" w:rsidTr="00D068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8B6" w:rsidRPr="00343F3A" w:rsidRDefault="00D068B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8B6" w:rsidRPr="00343F3A" w:rsidRDefault="00D068B6" w:rsidP="006F1AA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Darovací smlouvy mezi Olomouckým krajem a</w:t>
            </w:r>
            <w:r w:rsidR="006F1AA4" w:rsidRPr="00343F3A">
              <w:t> </w:t>
            </w:r>
            <w:r w:rsidRPr="00343F3A">
              <w:t>městem Frenštát pod Radhoštěm, nám. Míru 1, 744 01 Frenštát pod</w:t>
            </w:r>
            <w:r w:rsidR="006F1AA4" w:rsidRPr="00343F3A">
              <w:t> </w:t>
            </w:r>
            <w:r w:rsidRPr="00343F3A">
              <w:t>Radhoštěm, IČ</w:t>
            </w:r>
            <w:r w:rsidR="006F1AA4" w:rsidRPr="00343F3A">
              <w:t>:</w:t>
            </w:r>
            <w:r w:rsidRPr="00343F3A">
              <w:t xml:space="preserve"> 00297852 ve znění Přílohy č. 1 důvodové zprávy</w:t>
            </w:r>
          </w:p>
        </w:tc>
      </w:tr>
      <w:tr w:rsidR="00343F3A" w:rsidRPr="00343F3A" w:rsidTr="00D068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8B6" w:rsidRPr="00343F3A" w:rsidRDefault="00D068B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8B6" w:rsidRPr="00343F3A" w:rsidRDefault="00D068B6" w:rsidP="00D068B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Darovací smlouvu podle bodu 3 usnesení</w:t>
            </w:r>
          </w:p>
        </w:tc>
      </w:tr>
      <w:tr w:rsidR="00343F3A" w:rsidRPr="00343F3A" w:rsidTr="00D068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068B6" w:rsidRPr="00343F3A" w:rsidRDefault="00D068B6" w:rsidP="00D068B6">
            <w:r w:rsidRPr="00343F3A">
              <w:t>O: Ing. Jiří Rozbořil, hejtman Olomouckého kraje</w:t>
            </w:r>
          </w:p>
        </w:tc>
      </w:tr>
      <w:tr w:rsidR="00343F3A" w:rsidRPr="00343F3A" w:rsidTr="00D068B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D068B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D068B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21B05" w:rsidRPr="00343F3A" w:rsidTr="00D068B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D068B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F609C7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F609C7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F609C7" w:rsidP="006F1A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Vzdání se práva a prominutí pohledávky Dětského domova a</w:t>
            </w:r>
            <w:r w:rsidR="006F1AA4" w:rsidRPr="00343F3A">
              <w:rPr>
                <w:szCs w:val="24"/>
              </w:rPr>
              <w:t> </w:t>
            </w:r>
            <w:r w:rsidRPr="00343F3A">
              <w:rPr>
                <w:szCs w:val="24"/>
              </w:rPr>
              <w:t>Školní jídelny, Konice, Vrchlického 369, příspěvkové organizace</w:t>
            </w:r>
          </w:p>
        </w:tc>
      </w:tr>
      <w:tr w:rsidR="00343F3A" w:rsidRPr="00343F3A" w:rsidTr="00F609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F609C7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F609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F609C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F609C7" w:rsidP="00F609C7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F609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09C7" w:rsidRPr="00343F3A" w:rsidRDefault="00F609C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09C7" w:rsidRPr="00343F3A" w:rsidRDefault="00F609C7" w:rsidP="006F1AA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vzdává se práva a promíjí</w:t>
            </w:r>
            <w:r w:rsidRPr="00343F3A">
              <w:t xml:space="preserve"> pohledávku Dětského domova a</w:t>
            </w:r>
            <w:r w:rsidR="006F1AA4" w:rsidRPr="00343F3A">
              <w:t> </w:t>
            </w:r>
            <w:r w:rsidRPr="00343F3A">
              <w:t>Školní jídelny, Konice, Vrchlického 369, příspěvkové organizace Olomouckého kraje ve výši 79.451,- Kč, dle důvodové zprávy</w:t>
            </w:r>
          </w:p>
        </w:tc>
      </w:tr>
      <w:tr w:rsidR="00343F3A" w:rsidRPr="00343F3A" w:rsidTr="00F609C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F609C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F609C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Zdeněk Švec, náměstek hejtmana</w:t>
            </w:r>
          </w:p>
        </w:tc>
      </w:tr>
      <w:tr w:rsidR="00621B05" w:rsidRPr="00343F3A" w:rsidTr="00F609C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F609C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6.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EF72FF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EF72FF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UR/9/13/2013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EF72FF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Informace o čerpání příspěvku z rozpočtu Olomouckého kraje na  stavby a opravy cyklostezek za rok 2012</w:t>
            </w:r>
          </w:p>
        </w:tc>
      </w:tr>
      <w:tr w:rsidR="00343F3A" w:rsidRPr="00343F3A" w:rsidTr="00EF72F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EF72FF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EF72F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EF72F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EF72FF" w:rsidP="00EF72F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 včetně Přílohy č. 1 důvodové zprávy</w:t>
            </w:r>
          </w:p>
        </w:tc>
      </w:tr>
      <w:tr w:rsidR="00343F3A" w:rsidRPr="00343F3A" w:rsidTr="00EF72F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EF72F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EF72F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Alois Mačák, MBA, 1. náměstek hejtmana</w:t>
            </w:r>
          </w:p>
        </w:tc>
      </w:tr>
      <w:tr w:rsidR="00621B05" w:rsidRPr="00343F3A" w:rsidTr="00EF72F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EF72F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7.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165590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165590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UR/9/14/2013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165590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 xml:space="preserve">Výroční zpráva o činnosti Správy silnic Olomouckého kraje, příspěvkové organizace za rok 2012 </w:t>
            </w:r>
          </w:p>
        </w:tc>
      </w:tr>
      <w:tr w:rsidR="00343F3A" w:rsidRPr="00343F3A" w:rsidTr="0016559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165590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1655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16559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165590" w:rsidP="00165590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16559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16559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16559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Alois Mačák, MBA, 1. náměstek hejtmana</w:t>
            </w:r>
          </w:p>
        </w:tc>
      </w:tr>
      <w:tr w:rsidR="00621B05" w:rsidRPr="00343F3A" w:rsidTr="0016559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Default="0016559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8.</w:t>
            </w:r>
          </w:p>
          <w:p w:rsidR="00F22C33" w:rsidRDefault="00F22C33" w:rsidP="00D543EE">
            <w:pPr>
              <w:pStyle w:val="nadpis2"/>
              <w:rPr>
                <w:sz w:val="24"/>
                <w:szCs w:val="24"/>
              </w:rPr>
            </w:pPr>
          </w:p>
          <w:p w:rsidR="00F22C33" w:rsidRPr="00343F3A" w:rsidRDefault="00F22C33" w:rsidP="00D543EE">
            <w:pPr>
              <w:pStyle w:val="nadpis2"/>
              <w:rPr>
                <w:sz w:val="24"/>
                <w:szCs w:val="24"/>
              </w:rPr>
            </w:pP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190A52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190A52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lastRenderedPageBreak/>
              <w:t>UR/9/15/2013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190A52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Majetkoprávní záležitosti – záměry Olomouckého kraje</w:t>
            </w:r>
          </w:p>
        </w:tc>
      </w:tr>
      <w:tr w:rsidR="00343F3A" w:rsidRPr="00343F3A" w:rsidTr="00190A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190A52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190A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190A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190A52" w:rsidP="00190A5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190A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A52" w:rsidRPr="00343F3A" w:rsidRDefault="00190A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A52" w:rsidRPr="00343F3A" w:rsidRDefault="00190A52" w:rsidP="00190A5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záměr Olomouckého kraje:</w:t>
            </w:r>
          </w:p>
          <w:p w:rsidR="00190A52" w:rsidRPr="00343F3A" w:rsidRDefault="00190A52" w:rsidP="00190A52">
            <w:pPr>
              <w:pStyle w:val="Normal"/>
              <w:spacing w:after="119"/>
              <w:jc w:val="both"/>
            </w:pPr>
            <w:r w:rsidRPr="00343F3A">
              <w:t>2.1.</w:t>
            </w:r>
            <w:r w:rsidRPr="00343F3A">
              <w:tab/>
              <w:t>bezúplatně převést id. 1/2 dešťové kanalizace v k.ú. Neředín, obec Olomouc, specifikované v důvodové zprávě, vybudované v rámci stavebního objektu „SO 303/1 Dešťová kanalizace“ v investiční akci „Rekonstrukce tramvajové tratě a silnice II/448 na tř. Míru v Olomouci – 2. Stavba“, z</w:t>
            </w:r>
            <w:r w:rsidR="006F1AA4" w:rsidRPr="00343F3A">
              <w:t> </w:t>
            </w:r>
            <w:r w:rsidRPr="00343F3A">
              <w:t>vlastnictví Olomouckého kraje do vlastnictví statutárního města Olomouc, IČ:</w:t>
            </w:r>
            <w:r w:rsidR="006F1AA4" w:rsidRPr="00343F3A">
              <w:t> </w:t>
            </w:r>
            <w:r w:rsidRPr="00343F3A">
              <w:t xml:space="preserve">00299308. </w:t>
            </w:r>
          </w:p>
          <w:p w:rsidR="00190A52" w:rsidRPr="00343F3A" w:rsidRDefault="00190A52" w:rsidP="00190A52">
            <w:pPr>
              <w:pStyle w:val="Normal"/>
              <w:spacing w:after="119"/>
              <w:jc w:val="both"/>
            </w:pPr>
            <w:r w:rsidRPr="00343F3A">
              <w:t>2.2.</w:t>
            </w:r>
            <w:r w:rsidRPr="00343F3A">
              <w:tab/>
              <w:t xml:space="preserve">bezúplatně převést přeložku plynovodu v k.ú. Neředín, obec Olomouc specifikovanou v důvodové zprávě, vybudovanou v rámci stavebního objektu „SO 501 Přeložka plynovodu“ v investiční akci „Rekonstrukce tramvajové tratě a silnice II/448 na tř. Míru v Olomouci – 2. Stavba“, z vlastnictví Olomouckého kraje do vlastnictví Univerzity Palackého v Olomouci, IČ: 61989592. </w:t>
            </w:r>
          </w:p>
          <w:p w:rsidR="00190A52" w:rsidRPr="00343F3A" w:rsidRDefault="00190A52" w:rsidP="00190A52">
            <w:pPr>
              <w:pStyle w:val="Normal"/>
              <w:spacing w:after="119"/>
              <w:jc w:val="both"/>
            </w:pPr>
            <w:r w:rsidRPr="00343F3A">
              <w:t>2.3.</w:t>
            </w:r>
            <w:r w:rsidRPr="00343F3A">
              <w:tab/>
              <w:t>bezúplatně převést dešťovou kanalizaci v k.ú. Čelechovice na Hané, specifikovanou v důvodové zprávě, vybudovanou v rámci stavebních objektů „SO 301“ a „SO 301a + 301b“ v investičních akcích „Silnice III/44930 Čelechovice na Hané, průtah, I. etapa“ a „III/44930 Čelechovice na Hané, průtah - II. etapa“, vše z vlastnictví Olomouckého kraje do vlastnictví obce Čelechovice na Hané, IČ: 00288144.</w:t>
            </w:r>
          </w:p>
        </w:tc>
      </w:tr>
      <w:tr w:rsidR="00343F3A" w:rsidRPr="00343F3A" w:rsidTr="00190A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A52" w:rsidRPr="00343F3A" w:rsidRDefault="00190A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A52" w:rsidRPr="00343F3A" w:rsidRDefault="00190A52" w:rsidP="00190A5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zajistit zveřejnění záměru Olomouckého kraje dle bodů 2. 1. – 2. 3. návrhu na usnesení</w:t>
            </w:r>
          </w:p>
        </w:tc>
      </w:tr>
      <w:tr w:rsidR="00343F3A" w:rsidRPr="00343F3A" w:rsidTr="00190A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A52" w:rsidRPr="00343F3A" w:rsidRDefault="00190A52" w:rsidP="00190A52">
            <w:r w:rsidRPr="00343F3A">
              <w:t xml:space="preserve">O: vedoucí odboru majetkového a právního </w:t>
            </w:r>
          </w:p>
          <w:p w:rsidR="00190A52" w:rsidRPr="00343F3A" w:rsidRDefault="00190A52" w:rsidP="008D6F4D">
            <w:r w:rsidRPr="00343F3A">
              <w:t xml:space="preserve">T: </w:t>
            </w:r>
            <w:r w:rsidR="008D6F4D" w:rsidRPr="00343F3A">
              <w:t>9. 5</w:t>
            </w:r>
            <w:r w:rsidRPr="00343F3A">
              <w:t>. 2013</w:t>
            </w:r>
          </w:p>
        </w:tc>
      </w:tr>
      <w:tr w:rsidR="00343F3A" w:rsidRPr="00343F3A" w:rsidTr="00190A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A52" w:rsidRPr="00343F3A" w:rsidRDefault="00190A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A52" w:rsidRPr="00343F3A" w:rsidRDefault="00190A52" w:rsidP="00190A5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informovat žadatele (nabyvatele) o přijatém záměru Olomouckého kraje dle bodů 2. 1. - 2. 3. návrhu na usnesení</w:t>
            </w:r>
          </w:p>
        </w:tc>
      </w:tr>
      <w:tr w:rsidR="00343F3A" w:rsidRPr="00343F3A" w:rsidTr="00190A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90A52" w:rsidRPr="00343F3A" w:rsidRDefault="00190A52" w:rsidP="00190A52">
            <w:r w:rsidRPr="00343F3A">
              <w:t xml:space="preserve">O: vedoucí odboru majetkového a právního </w:t>
            </w:r>
          </w:p>
          <w:p w:rsidR="00190A52" w:rsidRPr="00343F3A" w:rsidRDefault="00190A52" w:rsidP="00190A52">
            <w:r w:rsidRPr="00343F3A">
              <w:t xml:space="preserve">T: </w:t>
            </w:r>
            <w:r w:rsidR="008D6F4D" w:rsidRPr="00343F3A">
              <w:t>9. 5. 2013</w:t>
            </w:r>
          </w:p>
        </w:tc>
      </w:tr>
      <w:tr w:rsidR="00343F3A" w:rsidRPr="00343F3A" w:rsidTr="00190A5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190A5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190A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21B05" w:rsidRPr="00343F3A" w:rsidTr="00190A5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190A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9.1.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C67345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C67345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UR/9/16/2013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C67345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Majetkoprávní záležitosti – věcná břemena</w:t>
            </w:r>
          </w:p>
        </w:tc>
      </w:tr>
      <w:tr w:rsidR="00343F3A" w:rsidRPr="00343F3A" w:rsidTr="00C6734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C67345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C673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C6734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C67345" w:rsidP="00C67345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C673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7345" w:rsidRPr="00343F3A" w:rsidRDefault="00C6734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7345" w:rsidRPr="00343F3A" w:rsidRDefault="00C67345" w:rsidP="006F1AA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smlouvy o zřízení věcného břemene k části pozemku parc. č. 1406/2 v k.ú. Chválkovice, obec Olomouc, spočívajícího v právu užívání předmětného pozemku za účelem zřízení (uložení), provozu, údržby a</w:t>
            </w:r>
            <w:r w:rsidR="006F1AA4" w:rsidRPr="00343F3A">
              <w:t> </w:t>
            </w:r>
            <w:r w:rsidRPr="00343F3A">
              <w:t>oprav podzemního vedení veřejné komunikační sítě a v právu vstupovat a</w:t>
            </w:r>
            <w:r w:rsidR="006F1AA4" w:rsidRPr="00343F3A">
              <w:t> </w:t>
            </w:r>
            <w:r w:rsidRPr="00343F3A">
              <w:t xml:space="preserve">vjíždět na předmětný pozemek v souvislosti s provozem, opravami, údržbou, změnami nebo odstraňováním tohoto zařízení, a to v rozsahu </w:t>
            </w:r>
            <w:r w:rsidRPr="00343F3A">
              <w:lastRenderedPageBreak/>
              <w:t>dle</w:t>
            </w:r>
            <w:r w:rsidR="006F1AA4" w:rsidRPr="00343F3A">
              <w:t> </w:t>
            </w:r>
            <w:r w:rsidRPr="00343F3A">
              <w:t>geometrického plánu č. 1277-364/2012 ze dne 12. 9. 2012, mezi</w:t>
            </w:r>
            <w:r w:rsidR="006F1AA4" w:rsidRPr="00343F3A">
              <w:t> </w:t>
            </w:r>
            <w:r w:rsidRPr="00343F3A">
              <w:t>Olomouckým krajem jako stavebníkem, statutárním městem Olomouc, IČ:</w:t>
            </w:r>
            <w:r w:rsidR="006F1AA4" w:rsidRPr="00343F3A">
              <w:t> </w:t>
            </w:r>
            <w:r w:rsidRPr="00343F3A">
              <w:t>00299308, jako povinným z věcného břemene a Telefónica O2 Czech Republic, a.s., IČ: 60193336, jako oprávněným z věcného břemene. Věcné břemeno bude zřízeno na dobu neurčitou za jednorázovou úhradu ve výši 100,- Kč, navýšenou o příslušnou platnou sazbu DPH. Olomoucký kraj dále uhradí veškeré náklady spojené s uzavřením smlouvy o zřízení věcného břemene včetně správního poplatku k návrhu na vklad práva odpovídajícího věcnému břemeni do katastru nemovitostí.</w:t>
            </w:r>
          </w:p>
        </w:tc>
      </w:tr>
      <w:tr w:rsidR="00343F3A" w:rsidRPr="00343F3A" w:rsidTr="00C6734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Default="00621B05" w:rsidP="00D543EE">
            <w:pPr>
              <w:pStyle w:val="nadpis2"/>
              <w:rPr>
                <w:sz w:val="24"/>
                <w:szCs w:val="24"/>
              </w:rPr>
            </w:pPr>
          </w:p>
          <w:p w:rsidR="001F7A5D" w:rsidRPr="00343F3A" w:rsidRDefault="001F7A5D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C6734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C6734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21B05" w:rsidRPr="00343F3A" w:rsidTr="00C6734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C6734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9.2.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1D6152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1D6152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UR/9/17/2013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1D6152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Majetkoprávní záležitosti – odkoupení nemovitého majetku</w:t>
            </w:r>
          </w:p>
        </w:tc>
      </w:tr>
      <w:tr w:rsidR="00343F3A" w:rsidRPr="00343F3A" w:rsidTr="001D61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1D6152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1D61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1D61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1D6152" w:rsidP="001D615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1D61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152" w:rsidRPr="00343F3A" w:rsidRDefault="001D61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152" w:rsidRPr="00343F3A" w:rsidRDefault="001D6152" w:rsidP="001D615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materiál na zasedání Zastupitelstva Olomouckého kraje</w:t>
            </w:r>
          </w:p>
        </w:tc>
      </w:tr>
      <w:tr w:rsidR="00343F3A" w:rsidRPr="00343F3A" w:rsidTr="001D61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152" w:rsidRPr="00343F3A" w:rsidRDefault="001D6152" w:rsidP="001D6152">
            <w:r w:rsidRPr="00343F3A">
              <w:t>O: Ing. Michal Symerský, 2. náměstek hejtmana</w:t>
            </w:r>
          </w:p>
          <w:p w:rsidR="001D6152" w:rsidRPr="00343F3A" w:rsidRDefault="001D6152" w:rsidP="001D6152">
            <w:r w:rsidRPr="00343F3A">
              <w:t>T: ZOK 26. 4. 2013</w:t>
            </w:r>
          </w:p>
        </w:tc>
      </w:tr>
      <w:tr w:rsidR="00343F3A" w:rsidRPr="00343F3A" w:rsidTr="001D61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152" w:rsidRPr="00343F3A" w:rsidRDefault="001D61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152" w:rsidRPr="00343F3A" w:rsidRDefault="001D6152" w:rsidP="006F1AA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odkoupení částí pozemku parc. č. 1195/2 trvalý travní porost o celkové výměře 41 m2, dle geometrického plánu č. 324 – 217/2011 ze dne 8. 12. 2011 pozemky parc. č. 1441/1 ost. pl. o výměře 36 m2 a parc. č. 1412/3 vodní plocha o výměře 5 m2, v k.ú. a obci Velké Kunětice z vlastnictví paní Veroniky Stehlíkové do vlastnictví Olomouckého kraje, do hospodaření Správy silnic Olomouckého kraje, příspěvkové organizace za kupní cenu 2 050,- Kč. Nabyvatel uhradí veškeré náklady spojené s uzavřením převodní smlouvy a</w:t>
            </w:r>
            <w:r w:rsidR="006F1AA4" w:rsidRPr="00343F3A">
              <w:t> </w:t>
            </w:r>
            <w:r w:rsidRPr="00343F3A">
              <w:t>správní poplatek k návrhu na vklad vlastnického práva do katastru nemovitostí.</w:t>
            </w:r>
          </w:p>
        </w:tc>
      </w:tr>
      <w:tr w:rsidR="00343F3A" w:rsidRPr="00343F3A" w:rsidTr="001D615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1D615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1D61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21B05" w:rsidRPr="00343F3A" w:rsidTr="001D615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1D615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9.3.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7C1B23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7C1B23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UR/9/18/2013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7C1B23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Majetkoprávní záležitosti – bezúplatné převody nemovitého majetku</w:t>
            </w:r>
          </w:p>
        </w:tc>
      </w:tr>
      <w:tr w:rsidR="00343F3A" w:rsidRPr="00343F3A" w:rsidTr="007C1B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7C1B23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C1B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7C1B2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7C1B23" w:rsidP="007C1B23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7C1B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B23" w:rsidRPr="00343F3A" w:rsidRDefault="007C1B2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B23" w:rsidRPr="00343F3A" w:rsidRDefault="007C1B23" w:rsidP="007C1B23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materiál na zasedání Zastupitelstva Olomouckého kraje</w:t>
            </w:r>
          </w:p>
        </w:tc>
      </w:tr>
      <w:tr w:rsidR="00343F3A" w:rsidRPr="00343F3A" w:rsidTr="007C1B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B23" w:rsidRPr="00343F3A" w:rsidRDefault="007C1B23" w:rsidP="007C1B23">
            <w:r w:rsidRPr="00343F3A">
              <w:t>O: Ing. Michal Symerský, 2. náměstek hejtmana</w:t>
            </w:r>
          </w:p>
          <w:p w:rsidR="007C1B23" w:rsidRDefault="007C1B23" w:rsidP="007C1B23">
            <w:r w:rsidRPr="00343F3A">
              <w:t>T: ZOK 26. 4. 2013</w:t>
            </w:r>
          </w:p>
          <w:p w:rsidR="00F22C33" w:rsidRPr="00343F3A" w:rsidRDefault="00F22C33" w:rsidP="007C1B23"/>
        </w:tc>
      </w:tr>
      <w:tr w:rsidR="00343F3A" w:rsidRPr="00343F3A" w:rsidTr="007C1B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B23" w:rsidRPr="00343F3A" w:rsidRDefault="007C1B2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C1B23" w:rsidRPr="00343F3A" w:rsidRDefault="007C1B23" w:rsidP="007C1B23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schválit:</w:t>
            </w:r>
          </w:p>
          <w:p w:rsidR="001F7A5D" w:rsidRPr="00343F3A" w:rsidRDefault="007C1B23" w:rsidP="007C1B23">
            <w:pPr>
              <w:pStyle w:val="Normal"/>
              <w:spacing w:after="119"/>
              <w:jc w:val="both"/>
            </w:pPr>
            <w:r w:rsidRPr="00343F3A">
              <w:t>3.1.</w:t>
            </w:r>
            <w:r w:rsidRPr="00343F3A">
              <w:tab/>
              <w:t>uzavření smlouvy o budoucí darovací smlouvě na budoucí bezúplatný převod částí pozemku parc. č. 2526 ost. pl. o celkové výměře cca 659 m2 v</w:t>
            </w:r>
            <w:r w:rsidR="00170C4B" w:rsidRPr="00343F3A">
              <w:t> </w:t>
            </w:r>
            <w:r w:rsidRPr="00343F3A">
              <w:t>k.ú. a obci Šternberk mezi Olomouckým krajem jako budoucím dárcem a</w:t>
            </w:r>
            <w:r w:rsidR="00170C4B" w:rsidRPr="00343F3A">
              <w:t> </w:t>
            </w:r>
            <w:r w:rsidRPr="00343F3A">
              <w:t>městem Šternberk, IČ: 00299529, jako budoucím obdarovaným. Darovací smlouva bude uzavřena nejpozději do jednoho roku ode dne vydání kolaudačního souhlasu, kterým bude stavba „Stavební úpravy silnice II/447 ulice Litovelská ve Šternberku“ kolaudována. Nabyvatel uhradí veškeré náklady spojené s převodem vlastnického práva a správní poplatek spojený s</w:t>
            </w:r>
            <w:r w:rsidR="00170C4B" w:rsidRPr="00343F3A">
              <w:t> </w:t>
            </w:r>
            <w:r w:rsidRPr="00343F3A">
              <w:t>návrhem na vklad vlastnického práva do katastru nemovitostí.</w:t>
            </w:r>
          </w:p>
          <w:p w:rsidR="007C1B23" w:rsidRPr="00343F3A" w:rsidRDefault="007C1B23" w:rsidP="007C1B23">
            <w:pPr>
              <w:pStyle w:val="Normal"/>
              <w:spacing w:after="119"/>
              <w:jc w:val="both"/>
            </w:pPr>
            <w:r w:rsidRPr="00343F3A">
              <w:t>3.2.</w:t>
            </w:r>
            <w:r w:rsidRPr="00343F3A">
              <w:tab/>
              <w:t>uzavření smlouvy o budoucí darovací smlouvě na budoucí bezúplatný převod částí pozemku parc. č. 610/3 ost. pl. o celkové výměře cca 100 m2 v</w:t>
            </w:r>
            <w:r w:rsidR="00170C4B" w:rsidRPr="00343F3A">
              <w:t> </w:t>
            </w:r>
            <w:r w:rsidRPr="00343F3A">
              <w:t>k.ú. Nové Sady u Olomouce, obec Olomouc mezi Olomouckým krajem jako</w:t>
            </w:r>
            <w:r w:rsidR="00170C4B" w:rsidRPr="00343F3A">
              <w:t> </w:t>
            </w:r>
            <w:r w:rsidRPr="00343F3A">
              <w:t>budoucím dárcem a statutárním městem Olomouc, IČ: 00299308, jako</w:t>
            </w:r>
            <w:r w:rsidR="00170C4B" w:rsidRPr="00343F3A">
              <w:t> </w:t>
            </w:r>
            <w:r w:rsidRPr="00343F3A">
              <w:t>budoucím obdarovaným. Darovací smlouva bude uzavřena nejpozději do</w:t>
            </w:r>
            <w:r w:rsidR="00170C4B" w:rsidRPr="00343F3A">
              <w:t> </w:t>
            </w:r>
            <w:r w:rsidRPr="00343F3A">
              <w:t>jednoho roku ode dne vydání kolaudačního souhlasu, kterým bude stavba „Dolní novosadská – dopravní opatření“ kolaudována. Nabyvatel uhradí veškeré náklady spojené s převodem vlastnického práva a správní poplatek spojený s návrhem na vklad vlastnického práva do katastru nemovitostí.</w:t>
            </w:r>
          </w:p>
          <w:p w:rsidR="007C1B23" w:rsidRPr="00343F3A" w:rsidRDefault="007C1B23" w:rsidP="007C1B23">
            <w:pPr>
              <w:pStyle w:val="Normal"/>
              <w:spacing w:after="119"/>
              <w:jc w:val="both"/>
            </w:pPr>
            <w:r w:rsidRPr="00343F3A">
              <w:t>3.3.</w:t>
            </w:r>
            <w:r w:rsidRPr="00343F3A">
              <w:tab/>
              <w:t>uzavření smlouvy o budoucí darovací smlouvě na budoucí bezúplatný převod části pozemku parc. č. 969 ost. pl. o výměře cca 245 m2 a části pozemku parc. č. 971 ost. pl. o výměře cca 10 m2, vše v k.ú. a obci Štarnov mezi Olomouckým krajem jako budoucím dárcem a obcí Štarnov, IČ:</w:t>
            </w:r>
            <w:r w:rsidR="00170C4B" w:rsidRPr="00343F3A">
              <w:t> </w:t>
            </w:r>
            <w:r w:rsidRPr="00343F3A">
              <w:t>00635685, jako budoucím obdarovaným. Darovací smlouva bude uzavřena nejpozději do jednoho roku ode dne vydání kolaudačního souhlasu, kterým bude stavba „Cyklostezka Olomouc –</w:t>
            </w:r>
            <w:r w:rsidR="00170C4B" w:rsidRPr="00343F3A">
              <w:t xml:space="preserve"> </w:t>
            </w:r>
            <w:r w:rsidRPr="00343F3A">
              <w:t>Šternberk, poslední etapa Boh</w:t>
            </w:r>
            <w:r w:rsidR="00170C4B" w:rsidRPr="00343F3A">
              <w:t>uňovice</w:t>
            </w:r>
            <w:r w:rsidR="00B15B3C">
              <w:t> </w:t>
            </w:r>
            <w:r w:rsidR="00170C4B" w:rsidRPr="00343F3A">
              <w:noBreakHyphen/>
            </w:r>
            <w:r w:rsidR="00B15B3C">
              <w:t> </w:t>
            </w:r>
            <w:r w:rsidRPr="00343F3A">
              <w:t>Štarnov“ kolaudována.  Nabyvatel uhradí veškeré náklady spojené s převodem vlastnického práva a správní poplatek spojený s návrhem na vklad vlastnického práva do katastru nemovitostí.</w:t>
            </w:r>
          </w:p>
          <w:p w:rsidR="007C1B23" w:rsidRPr="00343F3A" w:rsidRDefault="007C1B23" w:rsidP="007C1B23">
            <w:pPr>
              <w:pStyle w:val="Normal"/>
              <w:spacing w:after="119"/>
              <w:jc w:val="both"/>
            </w:pPr>
            <w:r w:rsidRPr="00343F3A">
              <w:t>3.4.</w:t>
            </w:r>
            <w:r w:rsidRPr="00343F3A">
              <w:tab/>
              <w:t>bezúplatný převod částí pozemku parc. č. 635 ost. pl. o celkové výměře 48 m2, dle geometrického plánu č. 251 – 214/2012 ze dne 31. 10. 2012 pozemky parc. č. 635/2 ost. pl. o výměře 46 m2 a parc. č. 635/3 ost.</w:t>
            </w:r>
            <w:r w:rsidR="00170C4B" w:rsidRPr="00343F3A">
              <w:t> </w:t>
            </w:r>
            <w:r w:rsidRPr="00343F3A">
              <w:t>pl.</w:t>
            </w:r>
            <w:r w:rsidR="00170C4B" w:rsidRPr="00343F3A">
              <w:t> </w:t>
            </w:r>
            <w:r w:rsidR="00F81FDC">
              <w:t>o</w:t>
            </w:r>
            <w:r w:rsidR="00170C4B" w:rsidRPr="00343F3A">
              <w:t xml:space="preserve"> výměře 2 m2, oba v k.ú. a </w:t>
            </w:r>
            <w:r w:rsidRPr="00343F3A">
              <w:t>obci Stařechovice, oba z vlastnictví Olomouckého kraje, z hospodaření Správy silnic Olomouckého kraje, příspěvkové organizace, do vlastnictví obce Stařechovice, IČ: 00288802. Nabyvatel uhradí veškeré náklady spojené s převodem vlastnického práva a</w:t>
            </w:r>
            <w:r w:rsidR="00170C4B" w:rsidRPr="00343F3A">
              <w:t> </w:t>
            </w:r>
            <w:r w:rsidRPr="00343F3A">
              <w:t>správní poplatek spojený s návrhem na vklad vlastnického práva do katastru nemovitostí.</w:t>
            </w:r>
          </w:p>
          <w:p w:rsidR="007C1B23" w:rsidRPr="00343F3A" w:rsidRDefault="007C1B23" w:rsidP="00D34AA4">
            <w:pPr>
              <w:pStyle w:val="Normal"/>
              <w:spacing w:after="119"/>
              <w:jc w:val="both"/>
            </w:pPr>
            <w:r w:rsidRPr="00343F3A">
              <w:t>3.5.</w:t>
            </w:r>
            <w:r w:rsidRPr="00343F3A">
              <w:tab/>
              <w:t>bezúplatný převod částí pozemku parc. č. 582/2 ost. pl. o celkové výměře 70 m2, dle geometrického plánu č. 479-80/2012 ze dne 19. 11. 2012 pozemek parc. č. 582/2 díl „b“ o výměře 11 m2 a pozemek parc. č. 582/2 díl „a“ o výměře 59 m2, které jsou sloučeny do pozemku parc. č. 578/3 ost.</w:t>
            </w:r>
            <w:r w:rsidR="00170C4B" w:rsidRPr="00343F3A">
              <w:t> </w:t>
            </w:r>
            <w:r w:rsidRPr="00343F3A">
              <w:t>pl.</w:t>
            </w:r>
            <w:r w:rsidR="00170C4B" w:rsidRPr="00343F3A">
              <w:t> </w:t>
            </w:r>
            <w:r w:rsidR="00D34AA4">
              <w:t>o</w:t>
            </w:r>
            <w:r w:rsidR="00170C4B" w:rsidRPr="00343F3A">
              <w:t> </w:t>
            </w:r>
            <w:r w:rsidRPr="00343F3A">
              <w:t>celkové výměře 13 981 m2, a části pozemku 582/1 ost. pl. o výměře 134 m2, dle geometrického plánu č. 480-110/2012 ze dne 12. 11. 2012 pozemek parc. č. 582/9 ost. pl. o výměře 134 m2, vše v k.ú. a obci Skrbeň, vše</w:t>
            </w:r>
            <w:r w:rsidR="00170C4B" w:rsidRPr="00343F3A">
              <w:t> </w:t>
            </w:r>
            <w:r w:rsidRPr="00343F3A">
              <w:t xml:space="preserve">z vlastnictví Olomouckého kraje, z hospodaření Správy silnic Olomouckého kraje, příspěvkové organizace, do vlastnictví obce Skrbeň, IČ: 00635693. </w:t>
            </w:r>
            <w:r w:rsidRPr="00343F3A">
              <w:lastRenderedPageBreak/>
              <w:t>Nabyvatel uhradí veškeré náklady spojené s převodem vlastnického práva a</w:t>
            </w:r>
            <w:r w:rsidR="00170C4B" w:rsidRPr="00343F3A">
              <w:t> </w:t>
            </w:r>
            <w:r w:rsidRPr="00343F3A">
              <w:t>správní poplatek spojený s návrhem na vklad vlastnického práva do katastru nemovitostí.</w:t>
            </w:r>
          </w:p>
        </w:tc>
      </w:tr>
      <w:tr w:rsidR="00343F3A" w:rsidRPr="00343F3A" w:rsidTr="007C1B2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C1B2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7C1B2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21B05" w:rsidRPr="00343F3A" w:rsidTr="007C1B2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7C1B2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9.4.</w:t>
            </w:r>
          </w:p>
        </w:tc>
      </w:tr>
    </w:tbl>
    <w:p w:rsidR="001F7A5D" w:rsidRPr="00343F3A" w:rsidRDefault="001F7A5D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CA1126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CA1126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UR/9/19/2013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CA1126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Majetkoprávní záležitosti – vzájemné bezúplatné převody nemovitého majetku</w:t>
            </w:r>
          </w:p>
        </w:tc>
      </w:tr>
      <w:tr w:rsidR="00343F3A" w:rsidRPr="00343F3A" w:rsidTr="00CA112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CA1126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CA112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CA112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CA1126" w:rsidP="00CA112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CA112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1126" w:rsidRPr="00343F3A" w:rsidRDefault="00CA112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1126" w:rsidRPr="00343F3A" w:rsidRDefault="00CA1126" w:rsidP="00CA112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materiál na zasedání Zastupitelstva Olomouckého kraje</w:t>
            </w:r>
          </w:p>
        </w:tc>
      </w:tr>
      <w:tr w:rsidR="00343F3A" w:rsidRPr="00343F3A" w:rsidTr="00CA112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1126" w:rsidRPr="00343F3A" w:rsidRDefault="00CA1126" w:rsidP="00CA1126">
            <w:r w:rsidRPr="00343F3A">
              <w:t>O: Ing. Michal Symerský, 2. náměstek hejtmana</w:t>
            </w:r>
          </w:p>
          <w:p w:rsidR="00CA1126" w:rsidRPr="00343F3A" w:rsidRDefault="00CA1126" w:rsidP="00CA1126">
            <w:r w:rsidRPr="00343F3A">
              <w:t>T: ZOK 26. 4. 2013</w:t>
            </w:r>
          </w:p>
        </w:tc>
      </w:tr>
      <w:tr w:rsidR="00343F3A" w:rsidRPr="00343F3A" w:rsidTr="00CA112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1126" w:rsidRPr="00343F3A" w:rsidRDefault="00CA112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1126" w:rsidRPr="00343F3A" w:rsidRDefault="00CA1126" w:rsidP="00D34AA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bezúplatný převod pozemků parc. č. 778/5 ost. pl. o výměře 3 m2, parc. č. 778/6 ost. pl. o výměře 2 m2, parc. č. 778/7 ost. pl. o výměře 7 m2 a</w:t>
            </w:r>
            <w:r w:rsidR="00170C4B" w:rsidRPr="00343F3A">
              <w:t> </w:t>
            </w:r>
            <w:r w:rsidRPr="00343F3A">
              <w:t>parc. č. 834 ost. pl. o výměře 323 m2, vše v k.ú. Stará Ves u Přerova, obec Stará Ves, vše z vlastnictví Olomouckého kraje, z hospodaření Správy silnic Olomouckého kraje, příspěvkové organizace, do vlastnictví obce Stará Ves, IČ:</w:t>
            </w:r>
            <w:r w:rsidR="00170C4B" w:rsidRPr="00343F3A">
              <w:t> </w:t>
            </w:r>
            <w:r w:rsidRPr="00343F3A">
              <w:t>00636584, za podmínky, že současně bude realizováno bezúplatné nabytí části pozemku parc. č. 119/1 ost. pl. o výměře 105 m2, dle geometrického plánu č. 408 – 40429/2012 ze dne 7. 12. 2012 pozemek parc. č. 778/9 ost.</w:t>
            </w:r>
            <w:r w:rsidR="00170C4B" w:rsidRPr="00343F3A">
              <w:t> </w:t>
            </w:r>
            <w:r w:rsidRPr="00343F3A">
              <w:t>pl.</w:t>
            </w:r>
            <w:r w:rsidR="00170C4B" w:rsidRPr="00343F3A">
              <w:t> </w:t>
            </w:r>
            <w:r w:rsidR="00D34AA4">
              <w:t>o</w:t>
            </w:r>
            <w:r w:rsidR="00170C4B" w:rsidRPr="00343F3A">
              <w:t> </w:t>
            </w:r>
            <w:r w:rsidRPr="00343F3A">
              <w:t>výměře 105 m2, pozemků parc. č. 520/7 ost. pl. o výměře 6 m2 a</w:t>
            </w:r>
            <w:r w:rsidR="00170C4B" w:rsidRPr="00343F3A">
              <w:t> </w:t>
            </w:r>
            <w:r w:rsidRPr="00343F3A">
              <w:t>parc. č. 520/8 ost. pl. o výměře 1 m2, vše v k.ú. Stará Ves u Přerova, obec Stará Ves, vše z vlastnictví obce Stará Ves, IČ: 00636584, do vlastnictví Olomouckého kraje, do hospodaření Správy silnic Olomouckého kraje, příspěvkové organizace. Nabyvatelé uhradí veškeré náklady spojené s</w:t>
            </w:r>
            <w:r w:rsidR="00170C4B" w:rsidRPr="00343F3A">
              <w:t> </w:t>
            </w:r>
            <w:r w:rsidRPr="00343F3A">
              <w:t>převodem vlastnického práva a správní poplatky spojené s návrhy na vklad vlastnického práva do katastru nemovitostí.</w:t>
            </w:r>
          </w:p>
        </w:tc>
      </w:tr>
      <w:tr w:rsidR="00343F3A" w:rsidRPr="00343F3A" w:rsidTr="00CA112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CA112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CA112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621B05" w:rsidRPr="00343F3A" w:rsidTr="00CA112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CA112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9.5.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3A7203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3A7203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UR/9/20/2013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3A7203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Rejstřík škol a školských zařízení v působnosti Olomouckého kraje</w:t>
            </w:r>
          </w:p>
        </w:tc>
      </w:tr>
      <w:tr w:rsidR="00343F3A" w:rsidRPr="00343F3A" w:rsidTr="003A72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3A7203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3A72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3A720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3A7203" w:rsidP="003A7203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3A72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7203" w:rsidRPr="00343F3A" w:rsidRDefault="003A720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7203" w:rsidRPr="00343F3A" w:rsidRDefault="003A7203" w:rsidP="003A7203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změny v rejstříku škol a školských zařízení zřizovaných Olomouckým krajem dle části A důvodové zprávy</w:t>
            </w:r>
          </w:p>
        </w:tc>
      </w:tr>
      <w:tr w:rsidR="00343F3A" w:rsidRPr="00343F3A" w:rsidTr="003A72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7203" w:rsidRPr="00343F3A" w:rsidRDefault="003A720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7203" w:rsidRPr="00343F3A" w:rsidRDefault="003A7203" w:rsidP="003A7203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 provedením změn dle části B důvodové zprávy</w:t>
            </w:r>
          </w:p>
        </w:tc>
      </w:tr>
      <w:tr w:rsidR="00343F3A" w:rsidRPr="00343F3A" w:rsidTr="003A72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7203" w:rsidRPr="00343F3A" w:rsidRDefault="003A720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7203" w:rsidRPr="00343F3A" w:rsidRDefault="003A7203" w:rsidP="003A7203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administrativně zajistit změny v rejstříku škol a školských zařízení</w:t>
            </w:r>
          </w:p>
        </w:tc>
      </w:tr>
      <w:tr w:rsidR="00343F3A" w:rsidRPr="00343F3A" w:rsidTr="003A72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7203" w:rsidRPr="00343F3A" w:rsidRDefault="003A7203" w:rsidP="003A7203">
            <w:r w:rsidRPr="00343F3A">
              <w:t>O: vedoucí odboru školství, mládeže a tělovýchovy</w:t>
            </w:r>
          </w:p>
          <w:p w:rsidR="003A7203" w:rsidRPr="00343F3A" w:rsidRDefault="003A7203" w:rsidP="003A7203">
            <w:r w:rsidRPr="00343F3A">
              <w:t xml:space="preserve">T: </w:t>
            </w:r>
            <w:r w:rsidR="008D6F4D" w:rsidRPr="00343F3A">
              <w:t>9. 5. 2013</w:t>
            </w:r>
          </w:p>
        </w:tc>
      </w:tr>
      <w:tr w:rsidR="00343F3A" w:rsidRPr="00343F3A" w:rsidTr="003A720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3A720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3A720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Zdeněk Švec, náměstek hejtmana</w:t>
            </w:r>
          </w:p>
        </w:tc>
      </w:tr>
      <w:tr w:rsidR="00621B05" w:rsidRPr="00343F3A" w:rsidTr="003A720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3A7203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10.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035E81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035E81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035E81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Specializované inovační stipendium Olomouckého kraje</w:t>
            </w:r>
          </w:p>
        </w:tc>
      </w:tr>
      <w:tr w:rsidR="00343F3A" w:rsidRPr="00343F3A" w:rsidTr="00035E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035E81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035E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035E8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035E81" w:rsidP="00035E8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035E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5E81" w:rsidRPr="00343F3A" w:rsidRDefault="00035E8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5E81" w:rsidRPr="00343F3A" w:rsidRDefault="00035E81" w:rsidP="00170C4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Pravidla pro poskytování Specializovaného inovačního stipendia Olomouckého kraje dle Přílohy č. 1 důvodové zprávy, Formulář žádosti o poskytnutí Specializovaného inovačního stipendia Olomouckého kraje dle Přílohy č. 2 důvodové zprávy a složení výběrové komise dle</w:t>
            </w:r>
            <w:r w:rsidR="00170C4B" w:rsidRPr="00343F3A">
              <w:t> </w:t>
            </w:r>
            <w:r w:rsidRPr="00343F3A">
              <w:t>důvodové zprávy</w:t>
            </w:r>
          </w:p>
        </w:tc>
      </w:tr>
      <w:tr w:rsidR="00343F3A" w:rsidRPr="00343F3A" w:rsidTr="00035E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5E81" w:rsidRPr="00343F3A" w:rsidRDefault="00035E8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5E81" w:rsidRPr="00343F3A" w:rsidRDefault="00035E81" w:rsidP="00035E8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zajistit zveřejnění Pravidel pro poskytování Specializovaného inovačního stipendia způsobem umožňujícím dálkový přístup</w:t>
            </w:r>
          </w:p>
        </w:tc>
      </w:tr>
      <w:tr w:rsidR="00343F3A" w:rsidRPr="00343F3A" w:rsidTr="00035E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5E81" w:rsidRPr="00343F3A" w:rsidRDefault="00035E81" w:rsidP="00035E81">
            <w:r w:rsidRPr="00343F3A">
              <w:t>O: vedoucí odboru školství, mládeže a tělovýchovy</w:t>
            </w:r>
          </w:p>
          <w:p w:rsidR="00035E81" w:rsidRPr="00343F3A" w:rsidRDefault="00035E81" w:rsidP="00035E81">
            <w:r w:rsidRPr="00343F3A">
              <w:t>T: 4. 4. 2013</w:t>
            </w:r>
          </w:p>
        </w:tc>
      </w:tr>
      <w:tr w:rsidR="00343F3A" w:rsidRPr="00343F3A" w:rsidTr="00035E8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035E8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035E8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Zdeněk Švec, náměstek hejtmana</w:t>
            </w:r>
          </w:p>
        </w:tc>
      </w:tr>
      <w:tr w:rsidR="00621B05" w:rsidRPr="00343F3A" w:rsidTr="00035E8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035E8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11.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73708F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73708F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73708F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Výjimka z počtu žáků školské příspěvkové organizace</w:t>
            </w:r>
          </w:p>
        </w:tc>
      </w:tr>
      <w:tr w:rsidR="00343F3A" w:rsidRPr="00343F3A" w:rsidTr="0073708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73708F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370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73708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73708F" w:rsidP="0073708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7370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708F" w:rsidRPr="00343F3A" w:rsidRDefault="0073708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708F" w:rsidRPr="00343F3A" w:rsidRDefault="0073708F" w:rsidP="0073708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udělení výjimky z nejnižšího počtu žáků v přípravném stupni Základní školy speciální při Střední škole, Základní škole a Dětském domově Prostějov, se sídlem Lidická 86, 796 01 Prostějov</w:t>
            </w:r>
          </w:p>
        </w:tc>
      </w:tr>
      <w:tr w:rsidR="00343F3A" w:rsidRPr="00343F3A" w:rsidTr="0073708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3708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73708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Zdeněk Švec, náměstek hejtmana</w:t>
            </w:r>
          </w:p>
        </w:tc>
      </w:tr>
      <w:tr w:rsidR="00343F3A" w:rsidRPr="00343F3A" w:rsidTr="0073708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73708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12.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6C556F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6C556F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UR/9/23/2013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6C556F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Financování školských příspěvkových organizací</w:t>
            </w:r>
          </w:p>
        </w:tc>
      </w:tr>
      <w:tr w:rsidR="00343F3A" w:rsidRPr="00343F3A" w:rsidTr="006C556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6C556F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6C556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6C556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Default="006C556F" w:rsidP="006C556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  <w:p w:rsidR="00F22C33" w:rsidRDefault="00F22C33" w:rsidP="006C556F">
            <w:pPr>
              <w:pStyle w:val="Normal"/>
              <w:spacing w:after="119"/>
              <w:jc w:val="both"/>
            </w:pPr>
          </w:p>
          <w:p w:rsidR="00F22C33" w:rsidRDefault="00F22C33" w:rsidP="006C556F">
            <w:pPr>
              <w:pStyle w:val="Normal"/>
              <w:spacing w:after="119"/>
              <w:jc w:val="both"/>
            </w:pPr>
          </w:p>
          <w:p w:rsidR="00C505CF" w:rsidRPr="00343F3A" w:rsidRDefault="00C505CF" w:rsidP="006C556F">
            <w:pPr>
              <w:pStyle w:val="Normal"/>
              <w:spacing w:after="119"/>
              <w:jc w:val="both"/>
            </w:pPr>
          </w:p>
        </w:tc>
      </w:tr>
      <w:tr w:rsidR="00343F3A" w:rsidRPr="00343F3A" w:rsidTr="006C556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556F" w:rsidRPr="00343F3A" w:rsidRDefault="006C556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556F" w:rsidRPr="00343F3A" w:rsidRDefault="006C556F" w:rsidP="00E552A5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převod finančních prostředků z rezervního fondu do</w:t>
            </w:r>
            <w:r w:rsidR="008E55DF" w:rsidRPr="00343F3A">
              <w:t> </w:t>
            </w:r>
            <w:r w:rsidRPr="00343F3A">
              <w:t>investičního fondu příspěvkových organizací zřizovaných Olomouckým krajem dle důvodové zprávy</w:t>
            </w:r>
          </w:p>
        </w:tc>
      </w:tr>
      <w:tr w:rsidR="00343F3A" w:rsidRPr="00343F3A" w:rsidTr="006C556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556F" w:rsidRPr="00343F3A" w:rsidRDefault="006C556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556F" w:rsidRPr="00343F3A" w:rsidRDefault="006C556F" w:rsidP="00E552A5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užití finančních prostředků příspěvkových organizací zřizovaných Olomouckým krajem dle důvodové zprávy</w:t>
            </w:r>
          </w:p>
        </w:tc>
      </w:tr>
      <w:tr w:rsidR="00343F3A" w:rsidRPr="00343F3A" w:rsidTr="006C556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556F" w:rsidRPr="00343F3A" w:rsidRDefault="006C556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556F" w:rsidRPr="00343F3A" w:rsidRDefault="006C556F" w:rsidP="00E552A5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informovat příspěvkové organizace o schválení užití finančních prostředků dle </w:t>
            </w:r>
            <w:bookmarkStart w:id="0" w:name="_GoBack"/>
            <w:bookmarkEnd w:id="0"/>
            <w:r w:rsidRPr="00343F3A">
              <w:t>důvodové zprávy</w:t>
            </w:r>
          </w:p>
        </w:tc>
      </w:tr>
      <w:tr w:rsidR="00343F3A" w:rsidRPr="00343F3A" w:rsidTr="006C556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C556F" w:rsidRPr="00343F3A" w:rsidRDefault="006C556F" w:rsidP="006C556F">
            <w:r w:rsidRPr="00343F3A">
              <w:t>O: vedoucí odboru školství, mládeže a tělovýchovy</w:t>
            </w:r>
          </w:p>
          <w:p w:rsidR="006C556F" w:rsidRPr="00343F3A" w:rsidRDefault="006C556F" w:rsidP="006C556F">
            <w:r w:rsidRPr="00343F3A">
              <w:t>T: 4. 4. 2013</w:t>
            </w:r>
          </w:p>
        </w:tc>
      </w:tr>
      <w:tr w:rsidR="00343F3A" w:rsidRPr="00343F3A" w:rsidTr="006C556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6C556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C556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Zdeněk Švec, náměstek hejtmana</w:t>
            </w:r>
          </w:p>
        </w:tc>
      </w:tr>
      <w:tr w:rsidR="00621B05" w:rsidRPr="00343F3A" w:rsidTr="006C556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6C556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13.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8B7DAB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8B7DAB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UR/9/24/2013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8B7DAB" w:rsidP="008E55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Prominutí povinnosti odvodu za porušení rozpočtové kázně v</w:t>
            </w:r>
            <w:r w:rsidR="008E55DF" w:rsidRPr="00343F3A">
              <w:rPr>
                <w:szCs w:val="24"/>
              </w:rPr>
              <w:t> </w:t>
            </w:r>
            <w:r w:rsidRPr="00343F3A">
              <w:rPr>
                <w:szCs w:val="24"/>
              </w:rPr>
              <w:t>oblasti sportu</w:t>
            </w:r>
          </w:p>
        </w:tc>
      </w:tr>
      <w:tr w:rsidR="00343F3A" w:rsidRPr="00343F3A" w:rsidTr="008B7DA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8B7DAB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8B7DA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8B7DA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8B7DAB" w:rsidP="008B7DA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8B7DA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7DAB" w:rsidRPr="00343F3A" w:rsidRDefault="008B7DA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7DAB" w:rsidRPr="00343F3A" w:rsidRDefault="008B7DAB" w:rsidP="008E55D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prominutí povinnosti odvodu ve výši 25 000 Kč a souvisejícího penále v plné výši za porušení rozpočtové kázně u finančních prostředků poskytnutých z rozpočtu Olomouckého kraje na základě smlouvy o poskytnutí příspěvku mezi Olomouckým krajem jako poskytovatelem a Sportovním klubem cyklistů Prostějov, Kostelecká 49/4468, 796 01 Prostějov, IČ:</w:t>
            </w:r>
            <w:r w:rsidR="008E55DF" w:rsidRPr="00343F3A">
              <w:t> </w:t>
            </w:r>
            <w:r w:rsidRPr="00343F3A">
              <w:t>15527395, jako příjemcem</w:t>
            </w:r>
          </w:p>
        </w:tc>
      </w:tr>
      <w:tr w:rsidR="00343F3A" w:rsidRPr="00343F3A" w:rsidTr="008B7DA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7DAB" w:rsidRPr="00343F3A" w:rsidRDefault="008B7DA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7DAB" w:rsidRPr="00343F3A" w:rsidRDefault="008B7DAB" w:rsidP="008E55D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informovat příjemce Sportovní klub cyklistů Prostějov dle bodu 2</w:t>
            </w:r>
            <w:r w:rsidR="008E55DF" w:rsidRPr="00343F3A">
              <w:t> </w:t>
            </w:r>
            <w:r w:rsidRPr="00343F3A">
              <w:t>usnesení</w:t>
            </w:r>
          </w:p>
        </w:tc>
      </w:tr>
      <w:tr w:rsidR="00343F3A" w:rsidRPr="00343F3A" w:rsidTr="008B7DA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B7DAB" w:rsidRPr="00343F3A" w:rsidRDefault="008B7DAB" w:rsidP="008B7DAB">
            <w:r w:rsidRPr="00343F3A">
              <w:t>O: vedoucí odboru školství, mládeže a tělovýchovy</w:t>
            </w:r>
          </w:p>
          <w:p w:rsidR="008B7DAB" w:rsidRPr="00343F3A" w:rsidRDefault="008B7DAB" w:rsidP="008B7DAB">
            <w:r w:rsidRPr="00343F3A">
              <w:t>T: 4. 4. 2013</w:t>
            </w:r>
          </w:p>
        </w:tc>
      </w:tr>
      <w:tr w:rsidR="00343F3A" w:rsidRPr="00343F3A" w:rsidTr="008B7DA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8B7DA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8B7DA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Radovan Rašťák, náměstek hejtmana</w:t>
            </w:r>
          </w:p>
        </w:tc>
      </w:tr>
      <w:tr w:rsidR="00621B05" w:rsidRPr="00343F3A" w:rsidTr="008B7DA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8B7DA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14.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980ECB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980ECB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980ECB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Organizační a finanční zajištění soutěží vyhlašovaných Ministerstvem školství, mládeže a tělovýchovy ČR pro rok 2013</w:t>
            </w:r>
          </w:p>
        </w:tc>
      </w:tr>
      <w:tr w:rsidR="00343F3A" w:rsidRPr="00343F3A" w:rsidTr="00980E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980ECB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980E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980EC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980ECB" w:rsidP="00980EC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980E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0ECB" w:rsidRPr="00343F3A" w:rsidRDefault="00980EC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0ECB" w:rsidRPr="00343F3A" w:rsidRDefault="00980ECB" w:rsidP="00980EC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přidělení finančních prostředků škole a školským zařízením na organizační a finanční zajištění soutěží a přehlídek na území kraje dle důvodové zprávy</w:t>
            </w:r>
          </w:p>
        </w:tc>
      </w:tr>
      <w:tr w:rsidR="00343F3A" w:rsidRPr="00343F3A" w:rsidTr="00980E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0ECB" w:rsidRPr="00343F3A" w:rsidRDefault="00980EC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0ECB" w:rsidRPr="00343F3A" w:rsidRDefault="00980ECB" w:rsidP="00980EC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pověřuje</w:t>
            </w:r>
            <w:r w:rsidRPr="00343F3A">
              <w:t xml:space="preserve"> v jednotlivých okresech organizací a finančním zajištěním soutěží a přehlídek v kraji školu a školská zařízení dle důvodové zprávy</w:t>
            </w:r>
          </w:p>
        </w:tc>
      </w:tr>
      <w:tr w:rsidR="00343F3A" w:rsidRPr="00343F3A" w:rsidTr="00980E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0ECB" w:rsidRPr="00343F3A" w:rsidRDefault="00980EC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0ECB" w:rsidRPr="00343F3A" w:rsidRDefault="00980ECB" w:rsidP="00980EC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změny ve složení okresních komisí dle Přílohy č. 1 důvodové zprávy</w:t>
            </w:r>
          </w:p>
        </w:tc>
      </w:tr>
      <w:tr w:rsidR="00343F3A" w:rsidRPr="00343F3A" w:rsidTr="00980EC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0ECB" w:rsidRPr="00343F3A" w:rsidRDefault="00980EC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0ECB" w:rsidRPr="00343F3A" w:rsidRDefault="00980ECB" w:rsidP="008E55D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zajistit jmenování komisí dle bodu 4 usnesení a informovat o</w:t>
            </w:r>
            <w:r w:rsidR="008E55DF" w:rsidRPr="00343F3A">
              <w:t> </w:t>
            </w:r>
            <w:r w:rsidRPr="00343F3A">
              <w:t>usnesení Rady Olomouckého kraje školu a školská zařízení dle bodu 3 usnesení</w:t>
            </w:r>
          </w:p>
        </w:tc>
      </w:tr>
      <w:tr w:rsidR="00343F3A" w:rsidRPr="00343F3A" w:rsidTr="00980EC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0ECB" w:rsidRPr="00343F3A" w:rsidRDefault="00980ECB" w:rsidP="00980ECB">
            <w:r w:rsidRPr="00343F3A">
              <w:t>O: vedoucí odboru školství, mládeže a tělovýchovy</w:t>
            </w:r>
          </w:p>
          <w:p w:rsidR="00980ECB" w:rsidRPr="00343F3A" w:rsidRDefault="00980ECB" w:rsidP="00980ECB">
            <w:r w:rsidRPr="00343F3A">
              <w:t>T: 4. 4. 2013</w:t>
            </w:r>
          </w:p>
        </w:tc>
      </w:tr>
      <w:tr w:rsidR="00343F3A" w:rsidRPr="00343F3A" w:rsidTr="00980EC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980EC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980EC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Zdeněk Švec, náměstek hejtmana</w:t>
            </w:r>
          </w:p>
        </w:tc>
      </w:tr>
      <w:tr w:rsidR="00621B05" w:rsidRPr="00343F3A" w:rsidTr="00980EC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980ECB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15.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1D6E1F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1D6E1F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UR/9/26/2013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1D6E1F" w:rsidP="008E55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Výroční zpráva o stavu a rozvoji vzdělávací soustavy v</w:t>
            </w:r>
            <w:r w:rsidR="008E55DF" w:rsidRPr="00343F3A">
              <w:rPr>
                <w:szCs w:val="24"/>
              </w:rPr>
              <w:t> </w:t>
            </w:r>
            <w:r w:rsidRPr="00343F3A">
              <w:rPr>
                <w:szCs w:val="24"/>
              </w:rPr>
              <w:t>Olomouckém kraji za školní rok 2011/2012</w:t>
            </w:r>
          </w:p>
        </w:tc>
      </w:tr>
      <w:tr w:rsidR="00343F3A" w:rsidRPr="00343F3A" w:rsidTr="001D6E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1D6E1F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1D6E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1D6E1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1D6E1F" w:rsidP="001D6E1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1D6E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E1F" w:rsidRPr="00343F3A" w:rsidRDefault="001D6E1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E1F" w:rsidRPr="00343F3A" w:rsidRDefault="001D6E1F" w:rsidP="008E55D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 textem Výroční zprávy o stavu a rozvoji vzdělávací soustavy v</w:t>
            </w:r>
            <w:r w:rsidR="008E55DF" w:rsidRPr="00343F3A">
              <w:t> </w:t>
            </w:r>
            <w:r w:rsidRPr="00343F3A">
              <w:t>Olomouckém kraji za školní rok 2011/2012 dle Přílohy č. 1 důvodové zprávy</w:t>
            </w:r>
          </w:p>
        </w:tc>
      </w:tr>
      <w:tr w:rsidR="00343F3A" w:rsidRPr="00343F3A" w:rsidTr="001D6E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E1F" w:rsidRPr="00343F3A" w:rsidRDefault="001D6E1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E1F" w:rsidRPr="00343F3A" w:rsidRDefault="001D6E1F" w:rsidP="008E55D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Výroční zprávu o stavu a rozvoji vzdělávací soustavy v</w:t>
            </w:r>
            <w:r w:rsidR="008E55DF" w:rsidRPr="00343F3A">
              <w:t> </w:t>
            </w:r>
            <w:r w:rsidRPr="00343F3A">
              <w:t>Olomouckém kraji za školní rok 2011/2012 ke schválení Zastupitelstvu Olomouckého kraje</w:t>
            </w:r>
          </w:p>
        </w:tc>
      </w:tr>
      <w:tr w:rsidR="00343F3A" w:rsidRPr="00343F3A" w:rsidTr="001D6E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E1F" w:rsidRPr="00343F3A" w:rsidRDefault="001D6E1F" w:rsidP="001D6E1F">
            <w:r w:rsidRPr="00343F3A">
              <w:t>O: Ing. Zdeněk Švec, náměstek hejtmana</w:t>
            </w:r>
          </w:p>
          <w:p w:rsidR="001D6E1F" w:rsidRPr="00343F3A" w:rsidRDefault="001D6E1F" w:rsidP="001D6E1F">
            <w:r w:rsidRPr="00343F3A">
              <w:t>T: ZOK 26. 4. 2013</w:t>
            </w:r>
          </w:p>
        </w:tc>
      </w:tr>
      <w:tr w:rsidR="00343F3A" w:rsidRPr="00343F3A" w:rsidTr="001D6E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E1F" w:rsidRPr="00343F3A" w:rsidRDefault="001D6E1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6E1F" w:rsidRPr="00343F3A" w:rsidRDefault="001D6E1F" w:rsidP="001D6E1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Výroční zprávu o stavu a rozvoji vzdělávací soustavy v Olomouckém kraji za školní rok 2011/2012 dle Přílohy č. 1 důvodové zprávy</w:t>
            </w:r>
          </w:p>
        </w:tc>
      </w:tr>
      <w:tr w:rsidR="00343F3A" w:rsidRPr="00343F3A" w:rsidTr="001D6E1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1D6E1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1D6E1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Zdeněk Švec, náměstek hejtmana</w:t>
            </w:r>
          </w:p>
        </w:tc>
      </w:tr>
      <w:tr w:rsidR="00621B05" w:rsidRPr="00343F3A" w:rsidTr="001D6E1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1D6E1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16.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A755AD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A755AD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UR/9/27/2013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A755AD" w:rsidP="008E55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Projekt „Podpora technického a přírodovědného vzdělávání v</w:t>
            </w:r>
            <w:r w:rsidR="008E55DF" w:rsidRPr="00343F3A">
              <w:rPr>
                <w:szCs w:val="24"/>
              </w:rPr>
              <w:t> </w:t>
            </w:r>
            <w:r w:rsidRPr="00343F3A">
              <w:rPr>
                <w:szCs w:val="24"/>
              </w:rPr>
              <w:t>Olomouckém kraji"</w:t>
            </w:r>
          </w:p>
        </w:tc>
      </w:tr>
      <w:tr w:rsidR="00343F3A" w:rsidRPr="00343F3A" w:rsidTr="00A755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A755AD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A755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A755A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A755AD" w:rsidP="00A755A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</w:t>
            </w:r>
            <w:r w:rsidR="002C4D13" w:rsidRPr="00343F3A">
              <w:t xml:space="preserve">upravenou </w:t>
            </w:r>
            <w:r w:rsidRPr="00343F3A">
              <w:t>důvodovou zprávu</w:t>
            </w:r>
          </w:p>
        </w:tc>
      </w:tr>
      <w:tr w:rsidR="00343F3A" w:rsidRPr="00343F3A" w:rsidTr="00A755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55AD" w:rsidRPr="00343F3A" w:rsidRDefault="00A755A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55AD" w:rsidRPr="00343F3A" w:rsidRDefault="00A755AD" w:rsidP="00A755A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přípravu projektu „Podpora technického a přírodovědného vzdělávání v Olomouckém kraji“ dle </w:t>
            </w:r>
            <w:r w:rsidR="00B046E3" w:rsidRPr="00343F3A">
              <w:t xml:space="preserve">upravené </w:t>
            </w:r>
            <w:r w:rsidRPr="00343F3A">
              <w:t>důvodové zprávy</w:t>
            </w:r>
          </w:p>
        </w:tc>
      </w:tr>
      <w:tr w:rsidR="00343F3A" w:rsidRPr="00343F3A" w:rsidTr="00A755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55AD" w:rsidRPr="00343F3A" w:rsidRDefault="00A755A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55AD" w:rsidRPr="00343F3A" w:rsidRDefault="00A755AD" w:rsidP="008E55D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projekt „Podpora technického a přírodovědného vzdělávání v Olomouckém kraji“ na Ministerstvo školství, mládeže a</w:t>
            </w:r>
            <w:r w:rsidR="008E55DF" w:rsidRPr="00343F3A">
              <w:t> </w:t>
            </w:r>
            <w:r w:rsidRPr="00343F3A">
              <w:t>tělovýchovy</w:t>
            </w:r>
          </w:p>
        </w:tc>
      </w:tr>
      <w:tr w:rsidR="00343F3A" w:rsidRPr="00343F3A" w:rsidTr="00A755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55AD" w:rsidRPr="00343F3A" w:rsidRDefault="00A755AD" w:rsidP="00A755AD">
            <w:r w:rsidRPr="00343F3A">
              <w:t>O: vedoucí odboru investic a evropských programů</w:t>
            </w:r>
          </w:p>
          <w:p w:rsidR="00A755AD" w:rsidRPr="00343F3A" w:rsidRDefault="00A755AD" w:rsidP="00A755AD">
            <w:r w:rsidRPr="00343F3A">
              <w:t>T: 9. 5. 2013</w:t>
            </w:r>
          </w:p>
        </w:tc>
      </w:tr>
      <w:tr w:rsidR="00343F3A" w:rsidRPr="00343F3A" w:rsidTr="00A755A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A755A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A755A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Zdeněk Švec, náměstek hejtmana</w:t>
            </w:r>
          </w:p>
        </w:tc>
      </w:tr>
      <w:tr w:rsidR="00621B05" w:rsidRPr="00343F3A" w:rsidTr="00A755A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A755A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17.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D71464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D71464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UR/9/28/2013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D71464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Zpráva o vyřizování petic a stížností za rok 2012</w:t>
            </w:r>
          </w:p>
        </w:tc>
      </w:tr>
      <w:tr w:rsidR="00343F3A" w:rsidRPr="00343F3A" w:rsidTr="00D714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D71464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D714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D71464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D71464" w:rsidP="00D7146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Zprávu o vyřizování petic a stížností za rok 2012</w:t>
            </w:r>
          </w:p>
        </w:tc>
      </w:tr>
      <w:tr w:rsidR="00343F3A" w:rsidRPr="00343F3A" w:rsidTr="00D714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D714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D71464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Bc. Ing. Libor Kolář, ředitel</w:t>
            </w:r>
          </w:p>
        </w:tc>
      </w:tr>
      <w:tr w:rsidR="00621B05" w:rsidRPr="00343F3A" w:rsidTr="00D714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D71464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18.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AB4EBD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AB4EBD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UR/9/29/2013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AB4EBD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Změna zřizovací listiny příspěvkové organizace v sociální oblasti</w:t>
            </w:r>
          </w:p>
        </w:tc>
      </w:tr>
      <w:tr w:rsidR="00343F3A" w:rsidRPr="00343F3A" w:rsidTr="00AB4E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AB4EBD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AB4E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AB4EB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AB4EBD" w:rsidP="00AB4EB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AB4E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4EBD" w:rsidRPr="00343F3A" w:rsidRDefault="00AB4EB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4EBD" w:rsidRPr="00343F3A" w:rsidRDefault="00AB4EBD" w:rsidP="00E053A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se změnou zřizovací listiny Nové Zámky – poskytovatel sociálních služeb, příspěvková organizace, se sídlem, Mladeč, Nové Zámky č.</w:t>
            </w:r>
            <w:r w:rsidR="00E053A4" w:rsidRPr="00343F3A">
              <w:t> </w:t>
            </w:r>
            <w:r w:rsidRPr="00343F3A">
              <w:t>p. 2, Litovel, PSČ 784 01, IČ: 70890871 dle důvodové zprávy a Přílohy č. 1 důvodové zprávy</w:t>
            </w:r>
          </w:p>
        </w:tc>
      </w:tr>
      <w:tr w:rsidR="00343F3A" w:rsidRPr="00343F3A" w:rsidTr="00AB4E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4EBD" w:rsidRPr="00343F3A" w:rsidRDefault="00AB4EB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4EBD" w:rsidRPr="00343F3A" w:rsidRDefault="00AB4EBD" w:rsidP="00E053A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materiál o změn</w:t>
            </w:r>
            <w:r w:rsidR="00E053A4" w:rsidRPr="00343F3A">
              <w:t xml:space="preserve">ě zřizovací listiny Nové Zámky </w:t>
            </w:r>
            <w:r w:rsidR="00E053A4" w:rsidRPr="00343F3A">
              <w:noBreakHyphen/>
              <w:t> </w:t>
            </w:r>
            <w:r w:rsidRPr="00343F3A">
              <w:t>poskytovatel sociálních služeb, příspěvková organizace, se sídlem Mladeč, Nové Zámky č. p. 2, Litovel, PSČ 784 01, IČ: 70890871 na zasedání Zastupitelstva Olomouckého kraje</w:t>
            </w:r>
          </w:p>
        </w:tc>
      </w:tr>
      <w:tr w:rsidR="00343F3A" w:rsidRPr="00343F3A" w:rsidTr="00AB4E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4EBD" w:rsidRPr="00343F3A" w:rsidRDefault="00AB4EBD" w:rsidP="00AB4EBD">
            <w:r w:rsidRPr="00343F3A">
              <w:t>O: Mgr. Yvona Kubjátová, náměstkyně hejtmana</w:t>
            </w:r>
          </w:p>
          <w:p w:rsidR="00AB4EBD" w:rsidRPr="00343F3A" w:rsidRDefault="00AB4EBD" w:rsidP="00AB4EBD">
            <w:r w:rsidRPr="00343F3A">
              <w:t>T: ZOK 26. 4. 2013</w:t>
            </w:r>
          </w:p>
        </w:tc>
      </w:tr>
      <w:tr w:rsidR="00343F3A" w:rsidRPr="00343F3A" w:rsidTr="00AB4E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4EBD" w:rsidRPr="00343F3A" w:rsidRDefault="00AB4EB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B4EBD" w:rsidRPr="00343F3A" w:rsidRDefault="00AB4EBD" w:rsidP="00E053A4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změnu zřizovací listiny Nové Zámky – poskytovatel sociálních služeb, příspěvková organizace, se sídlem Mladeč, Nové Zámky č. p. 2, Litovel,  PSČ</w:t>
            </w:r>
            <w:r w:rsidR="00E053A4" w:rsidRPr="00343F3A">
              <w:t> </w:t>
            </w:r>
            <w:r w:rsidRPr="00343F3A">
              <w:t>784 01, IČ: 70890871 dle Přílohy č. 1 důvodové zprávy</w:t>
            </w:r>
          </w:p>
        </w:tc>
      </w:tr>
      <w:tr w:rsidR="00343F3A" w:rsidRPr="00343F3A" w:rsidTr="00AB4E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AB4E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AB4EB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21B05" w:rsidRPr="00343F3A" w:rsidTr="00AB4E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AB4EB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19.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2D0400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2D0400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UR/9/30/2013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2D0400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Financování příspěvkových organizací v sociální oblasti</w:t>
            </w:r>
          </w:p>
        </w:tc>
      </w:tr>
      <w:tr w:rsidR="00343F3A" w:rsidRPr="00343F3A" w:rsidTr="002D04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2D0400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2D04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2D040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2D0400" w:rsidP="002D0400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2D04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0400" w:rsidRPr="00343F3A" w:rsidRDefault="002D040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0400" w:rsidRDefault="002D0400" w:rsidP="002D0400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se stavební investiční činností, Domova Na zámečku Rokytnice, příspěvková organizace financované způsobem a v rozsahu dle důvodové zprávy</w:t>
            </w:r>
          </w:p>
          <w:p w:rsidR="00F22C33" w:rsidRPr="00343F3A" w:rsidRDefault="00F22C33" w:rsidP="002D0400">
            <w:pPr>
              <w:pStyle w:val="Normal"/>
              <w:spacing w:after="119"/>
              <w:jc w:val="both"/>
            </w:pPr>
          </w:p>
        </w:tc>
      </w:tr>
      <w:tr w:rsidR="00343F3A" w:rsidRPr="00343F3A" w:rsidTr="002D04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0400" w:rsidRPr="00343F3A" w:rsidRDefault="002D040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0400" w:rsidRPr="00343F3A" w:rsidRDefault="002D0400" w:rsidP="002D0400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převedení finančních prostředků z rezervy odboru sociálních věcí pro příspěvkové organizace do rozpočtu odboru investic a evropských programů k financování investiční akce Domova Na zámečku Rokytnice ve výši dle důvodové zprávy</w:t>
            </w:r>
          </w:p>
        </w:tc>
      </w:tr>
      <w:tr w:rsidR="00343F3A" w:rsidRPr="00343F3A" w:rsidTr="002D04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0400" w:rsidRPr="00343F3A" w:rsidRDefault="002D040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0400" w:rsidRPr="00343F3A" w:rsidRDefault="002D0400" w:rsidP="002D0400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informovat o usnesení Rady Olomouckého kraje ředitelku příspěvkové organizace uvedené v bodě 2 usnesení</w:t>
            </w:r>
          </w:p>
        </w:tc>
      </w:tr>
      <w:tr w:rsidR="00343F3A" w:rsidRPr="00343F3A" w:rsidTr="002D04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0400" w:rsidRPr="00343F3A" w:rsidRDefault="002D0400" w:rsidP="002D0400">
            <w:r w:rsidRPr="00343F3A">
              <w:t>O: vedoucí odboru sociálních věcí</w:t>
            </w:r>
          </w:p>
          <w:p w:rsidR="002D0400" w:rsidRPr="00343F3A" w:rsidRDefault="002D0400" w:rsidP="002D0400">
            <w:r w:rsidRPr="00343F3A">
              <w:t xml:space="preserve">T: </w:t>
            </w:r>
            <w:r w:rsidR="008D6F4D" w:rsidRPr="00343F3A">
              <w:t>9. 5. 2013</w:t>
            </w:r>
          </w:p>
        </w:tc>
      </w:tr>
      <w:tr w:rsidR="00343F3A" w:rsidRPr="00343F3A" w:rsidTr="002D04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2D040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2D040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21B05" w:rsidRPr="00343F3A" w:rsidTr="002D040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2D0400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20.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762C18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762C18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UR/9/31/2013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762C18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Cena hejtmana Olomouckého kraje za práci ve prospěch osob se zdravotním postižením za rok 2012</w:t>
            </w:r>
          </w:p>
        </w:tc>
      </w:tr>
      <w:tr w:rsidR="00343F3A" w:rsidRPr="00343F3A" w:rsidTr="00762C1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762C18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62C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762C1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762C18" w:rsidP="00762C1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762C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62C18" w:rsidRPr="00343F3A" w:rsidRDefault="00762C1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62C18" w:rsidRPr="00343F3A" w:rsidRDefault="00762C18" w:rsidP="002C367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 udělením Ceny hejtmana Olomouckého kraje za práci ve</w:t>
            </w:r>
            <w:r w:rsidR="002C367B" w:rsidRPr="00343F3A">
              <w:t> </w:t>
            </w:r>
            <w:r w:rsidRPr="00343F3A">
              <w:t>prospěch osob se zdravotním postižením za rok 2012 panu Janu Příborskému</w:t>
            </w:r>
          </w:p>
        </w:tc>
      </w:tr>
      <w:tr w:rsidR="00343F3A" w:rsidRPr="00343F3A" w:rsidTr="00762C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62C18" w:rsidRPr="00343F3A" w:rsidRDefault="00762C1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62C18" w:rsidRPr="00343F3A" w:rsidRDefault="00762C18" w:rsidP="002C367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návrh na udělení Ceny hejtmana Olomouckého kraje za</w:t>
            </w:r>
            <w:r w:rsidR="002C367B" w:rsidRPr="00343F3A">
              <w:t> </w:t>
            </w:r>
            <w:r w:rsidRPr="00343F3A">
              <w:t>práci ve prospěch osob se zdravotním postižením za rok 2012 Zastupitelstvu Olomouckého kraje</w:t>
            </w:r>
          </w:p>
        </w:tc>
      </w:tr>
      <w:tr w:rsidR="00343F3A" w:rsidRPr="00343F3A" w:rsidTr="00762C1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62C18" w:rsidRPr="00343F3A" w:rsidRDefault="00762C18" w:rsidP="00762C18">
            <w:r w:rsidRPr="00343F3A">
              <w:t>O: Mgr. Yvona Kubjátová, náměstkyně hejtmana</w:t>
            </w:r>
          </w:p>
          <w:p w:rsidR="00762C18" w:rsidRPr="00343F3A" w:rsidRDefault="00762C18" w:rsidP="00762C18">
            <w:r w:rsidRPr="00343F3A">
              <w:t>T: ZOK 26. 4. 2013</w:t>
            </w:r>
          </w:p>
        </w:tc>
      </w:tr>
      <w:tr w:rsidR="00343F3A" w:rsidRPr="00343F3A" w:rsidTr="00762C1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62C18" w:rsidRPr="00343F3A" w:rsidRDefault="00762C1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62C18" w:rsidRPr="00343F3A" w:rsidRDefault="00762C18" w:rsidP="00762C1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udělení Ceny hejtmana Olomouckého kraje za práci ve prospěch osob se zdravotním postižením za rok 2012 panu Janu Příborskému</w:t>
            </w:r>
          </w:p>
        </w:tc>
      </w:tr>
      <w:tr w:rsidR="00343F3A" w:rsidRPr="00343F3A" w:rsidTr="00762C1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62C1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762C1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21B05" w:rsidRPr="00343F3A" w:rsidTr="00762C1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762C18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21.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DD3B67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DD3B67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UR/9/32/2013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DD3B67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Personální záležitosti příspěvkových organizací v sociální oblasti</w:t>
            </w:r>
          </w:p>
        </w:tc>
      </w:tr>
      <w:tr w:rsidR="00343F3A" w:rsidRPr="00343F3A" w:rsidTr="00DD3B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DD3B67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DD3B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DD3B6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DD3B67" w:rsidP="00DD3B67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DD3B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2C367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zvýšení osobního příplatku řediteli příspěvkové organizace dle</w:t>
            </w:r>
            <w:r w:rsidR="002C367B" w:rsidRPr="00343F3A">
              <w:t> </w:t>
            </w:r>
            <w:r w:rsidRPr="00343F3A">
              <w:t>důvodové zprávy</w:t>
            </w:r>
          </w:p>
        </w:tc>
      </w:tr>
      <w:tr w:rsidR="00343F3A" w:rsidRPr="00343F3A" w:rsidTr="00DD3B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D3B67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administrativně zajistit naplnění bodu 2 usnesení</w:t>
            </w:r>
          </w:p>
        </w:tc>
      </w:tr>
      <w:tr w:rsidR="00343F3A" w:rsidRPr="00343F3A" w:rsidTr="00DD3B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D3B67">
            <w:r w:rsidRPr="00343F3A">
              <w:t>O: vedoucí odboru sociálních věcí</w:t>
            </w:r>
          </w:p>
          <w:p w:rsidR="00DD3B67" w:rsidRPr="00343F3A" w:rsidRDefault="00DD3B67" w:rsidP="00DD3B67">
            <w:r w:rsidRPr="00343F3A">
              <w:t>T: 4. 4. 2013</w:t>
            </w:r>
          </w:p>
        </w:tc>
      </w:tr>
      <w:tr w:rsidR="00343F3A" w:rsidRPr="00343F3A" w:rsidTr="00DD3B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D3B67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vzdání se pracovního místa ředitele Centra sociálních služeb Prostějov, příspěvkové organizace</w:t>
            </w:r>
          </w:p>
        </w:tc>
      </w:tr>
      <w:tr w:rsidR="00343F3A" w:rsidRPr="00343F3A" w:rsidTr="00DD3B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D3B67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vyhlašuje</w:t>
            </w:r>
            <w:r w:rsidRPr="00343F3A">
              <w:t xml:space="preserve"> výběrové řízení na pracovní místo ředitele Centra sociálních služeb Prostějov, příspěvkové organizace</w:t>
            </w:r>
          </w:p>
        </w:tc>
      </w:tr>
      <w:tr w:rsidR="00343F3A" w:rsidRPr="00343F3A" w:rsidTr="00DD3B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D3B67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složení výběrové komise dle důvodové zprávy</w:t>
            </w:r>
          </w:p>
        </w:tc>
      </w:tr>
      <w:tr w:rsidR="00343F3A" w:rsidRPr="00343F3A" w:rsidTr="00DD3B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D3B67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administrativně zajistit realizaci výběrového řízení</w:t>
            </w:r>
          </w:p>
        </w:tc>
      </w:tr>
      <w:tr w:rsidR="00343F3A" w:rsidRPr="00343F3A" w:rsidTr="00DD3B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D3B67" w:rsidRPr="00343F3A" w:rsidRDefault="00DD3B67" w:rsidP="00DD3B67">
            <w:r w:rsidRPr="00343F3A">
              <w:t>O: vedoucí odboru sociálních věcí</w:t>
            </w:r>
          </w:p>
          <w:p w:rsidR="00DD3B67" w:rsidRPr="00343F3A" w:rsidRDefault="00DD3B67" w:rsidP="00DD3B67">
            <w:r w:rsidRPr="00343F3A">
              <w:t xml:space="preserve">T: </w:t>
            </w:r>
            <w:r w:rsidR="008D6F4D" w:rsidRPr="00343F3A">
              <w:t>9. 5. 2013</w:t>
            </w:r>
          </w:p>
        </w:tc>
      </w:tr>
      <w:tr w:rsidR="00343F3A" w:rsidRPr="00343F3A" w:rsidTr="00DD3B6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Default="00621B05" w:rsidP="00D543EE">
            <w:pPr>
              <w:pStyle w:val="nadpis2"/>
              <w:rPr>
                <w:sz w:val="24"/>
                <w:szCs w:val="24"/>
              </w:rPr>
            </w:pPr>
          </w:p>
          <w:p w:rsidR="001F7A5D" w:rsidRPr="00343F3A" w:rsidRDefault="001F7A5D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DD3B6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DD3B6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21B05" w:rsidRPr="00343F3A" w:rsidTr="00DD3B6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DD3B67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22.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7E030F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7E030F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UR/9/33/2013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7E030F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Provozní záležitosti příspěvkových organizací v sociální oblasti</w:t>
            </w:r>
          </w:p>
        </w:tc>
      </w:tr>
      <w:tr w:rsidR="00343F3A" w:rsidRPr="00343F3A" w:rsidTr="007E03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7E030F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E03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7E030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7E030F" w:rsidP="007E030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7E03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030F" w:rsidRPr="00343F3A" w:rsidRDefault="007E030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030F" w:rsidRPr="00343F3A" w:rsidRDefault="007E030F" w:rsidP="007E030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se snížením kapacity v zařízení Sociální služby Šumperk, příspěvková organizace, k 1. 4. 2013, dle důvodové zprávy</w:t>
            </w:r>
          </w:p>
        </w:tc>
      </w:tr>
      <w:tr w:rsidR="00343F3A" w:rsidRPr="00343F3A" w:rsidTr="007E03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030F" w:rsidRPr="00343F3A" w:rsidRDefault="007E030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030F" w:rsidRPr="00343F3A" w:rsidRDefault="007E030F" w:rsidP="002C367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se snížením kapacity sociální služby pečovatelská služba v</w:t>
            </w:r>
            <w:r w:rsidR="002C367B" w:rsidRPr="00343F3A">
              <w:t> </w:t>
            </w:r>
            <w:r w:rsidRPr="00343F3A">
              <w:t>zařízení Sociální služby pro seniory Olomouc, příspěvková organizace, k</w:t>
            </w:r>
            <w:r w:rsidR="002C367B" w:rsidRPr="00343F3A">
              <w:t> </w:t>
            </w:r>
            <w:r w:rsidRPr="00343F3A">
              <w:t>1.</w:t>
            </w:r>
            <w:r w:rsidR="002C367B" w:rsidRPr="00343F3A">
              <w:t> </w:t>
            </w:r>
            <w:r w:rsidRPr="00343F3A">
              <w:t>4. 2013, dle důvodové zprávy</w:t>
            </w:r>
          </w:p>
        </w:tc>
      </w:tr>
      <w:tr w:rsidR="00343F3A" w:rsidRPr="00343F3A" w:rsidTr="007E03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030F" w:rsidRPr="00343F3A" w:rsidRDefault="007E030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030F" w:rsidRPr="00343F3A" w:rsidRDefault="007E030F" w:rsidP="007E030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se sjednocením systému zajišťování zdravotních pomůcek uživatelům pobytových sociálních služeb poskytovaných příspěvkovými organizacemi zřizovanými Olomouckým krajem</w:t>
            </w:r>
          </w:p>
        </w:tc>
      </w:tr>
      <w:tr w:rsidR="00343F3A" w:rsidRPr="00343F3A" w:rsidTr="007E03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030F" w:rsidRPr="00343F3A" w:rsidRDefault="007E030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030F" w:rsidRPr="00343F3A" w:rsidRDefault="007E030F" w:rsidP="007E030F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administrativně zajistit naplnění bodu 2 až 4 usnesení</w:t>
            </w:r>
          </w:p>
        </w:tc>
      </w:tr>
      <w:tr w:rsidR="00343F3A" w:rsidRPr="00343F3A" w:rsidTr="007E03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030F" w:rsidRPr="00343F3A" w:rsidRDefault="007E030F" w:rsidP="007E030F">
            <w:r w:rsidRPr="00343F3A">
              <w:t>O: vedoucí odboru sociálních věcí</w:t>
            </w:r>
          </w:p>
          <w:p w:rsidR="007E030F" w:rsidRPr="00343F3A" w:rsidRDefault="007E030F" w:rsidP="007E030F">
            <w:r w:rsidRPr="00343F3A">
              <w:t>T: 4. 4. 2013</w:t>
            </w:r>
          </w:p>
        </w:tc>
      </w:tr>
      <w:tr w:rsidR="00343F3A" w:rsidRPr="00343F3A" w:rsidTr="007E030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E030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7E030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621B05" w:rsidRPr="00343F3A" w:rsidTr="007E030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7E030F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23.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7729C6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7729C6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UR/9/34/2013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7729C6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Personální záležitosti v oblasti zdravotnictví – odměny za rok 2012</w:t>
            </w:r>
          </w:p>
        </w:tc>
      </w:tr>
      <w:tr w:rsidR="00343F3A" w:rsidRPr="00343F3A" w:rsidTr="007729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7729C6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729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7729C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7729C6" w:rsidP="007729C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7729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29C6" w:rsidRPr="00343F3A" w:rsidRDefault="007729C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29C6" w:rsidRDefault="007729C6" w:rsidP="007729C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vyplacení odměn za rok 2012 ředitelům zdravotnických zařízení podle důvodové zprávy</w:t>
            </w:r>
          </w:p>
          <w:p w:rsidR="00F22C33" w:rsidRPr="00343F3A" w:rsidRDefault="00F22C33" w:rsidP="007729C6">
            <w:pPr>
              <w:pStyle w:val="Normal"/>
              <w:spacing w:after="119"/>
              <w:jc w:val="both"/>
            </w:pPr>
          </w:p>
        </w:tc>
      </w:tr>
      <w:tr w:rsidR="00343F3A" w:rsidRPr="00343F3A" w:rsidTr="007729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29C6" w:rsidRPr="00343F3A" w:rsidRDefault="007729C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29C6" w:rsidRPr="00343F3A" w:rsidRDefault="007729C6" w:rsidP="007729C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úpravy kritérií pro přiznání odměn ředitelům zdravotnických zařízení od roku 2013 podle důvodové zprávy</w:t>
            </w:r>
          </w:p>
        </w:tc>
      </w:tr>
      <w:tr w:rsidR="00343F3A" w:rsidRPr="00343F3A" w:rsidTr="007729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29C6" w:rsidRPr="00343F3A" w:rsidRDefault="007729C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29C6" w:rsidRPr="00343F3A" w:rsidRDefault="007729C6" w:rsidP="007729C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administrativně zajistit vyplacení odměn za rok 2012 ředitelům zdravotnických zařízení podle důvodové zprávy</w:t>
            </w:r>
          </w:p>
        </w:tc>
      </w:tr>
      <w:tr w:rsidR="00343F3A" w:rsidRPr="00343F3A" w:rsidTr="007729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29C6" w:rsidRPr="00343F3A" w:rsidRDefault="007729C6" w:rsidP="007729C6">
            <w:r w:rsidRPr="00343F3A">
              <w:t>O: vedoucí odboru zdravotnictví</w:t>
            </w:r>
          </w:p>
          <w:p w:rsidR="007729C6" w:rsidRPr="00343F3A" w:rsidRDefault="007729C6" w:rsidP="007729C6">
            <w:r w:rsidRPr="00343F3A">
              <w:t>T: ihned</w:t>
            </w:r>
          </w:p>
        </w:tc>
      </w:tr>
      <w:tr w:rsidR="00343F3A" w:rsidRPr="00343F3A" w:rsidTr="007729C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729C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7729C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MUDr. Michael Fischer, náměstek hejtmana</w:t>
            </w:r>
          </w:p>
        </w:tc>
      </w:tr>
      <w:tr w:rsidR="00621B05" w:rsidRPr="00343F3A" w:rsidTr="007729C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7729C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24.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C95C1D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C95C1D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UR/9/35/2013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C95C1D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Plán pokrytí území Olomouckého kraje výjezdovými základnami zdravotnické záchranné služby</w:t>
            </w:r>
          </w:p>
        </w:tc>
      </w:tr>
      <w:tr w:rsidR="00343F3A" w:rsidRPr="00343F3A" w:rsidTr="00C95C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C95C1D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C95C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C95C1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C95C1D" w:rsidP="00C95C1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C95C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5C1D" w:rsidRPr="00343F3A" w:rsidRDefault="00C95C1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5C1D" w:rsidRPr="00343F3A" w:rsidRDefault="00C95C1D" w:rsidP="00C95C1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vydává</w:t>
            </w:r>
            <w:r w:rsidRPr="00343F3A">
              <w:t xml:space="preserve"> Plán pokrytí území Olomouckého kraje výjezdovými základnami zdravotnické záchranné služby dle důvodové zprávy</w:t>
            </w:r>
          </w:p>
        </w:tc>
      </w:tr>
      <w:tr w:rsidR="00343F3A" w:rsidRPr="00343F3A" w:rsidTr="00C95C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5C1D" w:rsidRPr="00343F3A" w:rsidRDefault="00C95C1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5C1D" w:rsidRPr="00343F3A" w:rsidRDefault="00C95C1D" w:rsidP="00C95C1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informovat ředitele Zdravotnické záchranné služby Olomouckého kraje, příspěvkové organizace, o vydání Plánu pokrytí Olomouckého kraje výjezdovými základnami zdravotnické záchranné služby</w:t>
            </w:r>
          </w:p>
        </w:tc>
      </w:tr>
      <w:tr w:rsidR="00343F3A" w:rsidRPr="00343F3A" w:rsidTr="00C95C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5C1D" w:rsidRPr="00343F3A" w:rsidRDefault="00C95C1D" w:rsidP="00C95C1D">
            <w:r w:rsidRPr="00343F3A">
              <w:t>O: MUDr. Michael Fischer, náměstek hejtmana</w:t>
            </w:r>
          </w:p>
          <w:p w:rsidR="00C95C1D" w:rsidRPr="00343F3A" w:rsidRDefault="00C95C1D" w:rsidP="00C95C1D">
            <w:r w:rsidRPr="00343F3A">
              <w:t>T: 4. 4. 2013</w:t>
            </w:r>
          </w:p>
        </w:tc>
      </w:tr>
      <w:tr w:rsidR="00343F3A" w:rsidRPr="00343F3A" w:rsidTr="00C95C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5C1D" w:rsidRPr="00343F3A" w:rsidRDefault="00C95C1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5C1D" w:rsidRPr="00343F3A" w:rsidRDefault="00C95C1D" w:rsidP="00C95C1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zveřejnit Plán pokrytí Olomouckého kraje výjezdovými základnami zdravotnické záchranné služby způsobem umožňujícím dálkový přístup</w:t>
            </w:r>
          </w:p>
        </w:tc>
      </w:tr>
      <w:tr w:rsidR="00343F3A" w:rsidRPr="00343F3A" w:rsidTr="00C95C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5C1D" w:rsidRPr="00343F3A" w:rsidRDefault="00C95C1D" w:rsidP="00C95C1D">
            <w:r w:rsidRPr="00343F3A">
              <w:t>O: MUDr. Michael Fischer, náměstek hejtmana</w:t>
            </w:r>
          </w:p>
          <w:p w:rsidR="00C95C1D" w:rsidRPr="00343F3A" w:rsidRDefault="00C95C1D" w:rsidP="00C95C1D">
            <w:r w:rsidRPr="00343F3A">
              <w:t>T: 4. 4. 2013</w:t>
            </w:r>
          </w:p>
        </w:tc>
      </w:tr>
      <w:tr w:rsidR="00343F3A" w:rsidRPr="00343F3A" w:rsidTr="00C95C1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C95C1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C95C1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MUDr. Michael Fischer, náměstek hejtmana</w:t>
            </w:r>
          </w:p>
        </w:tc>
      </w:tr>
      <w:tr w:rsidR="00621B05" w:rsidRPr="00343F3A" w:rsidTr="00C95C1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C95C1D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25.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4E4901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4E4901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UR/9/36/2013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4E4901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Zpráva o činnosti rad pro kontrolu hospodaření zdravotnických zařízení za rok 2012</w:t>
            </w:r>
          </w:p>
        </w:tc>
      </w:tr>
      <w:tr w:rsidR="00343F3A" w:rsidRPr="00343F3A" w:rsidTr="004E490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4E4901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4E490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4E490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4E4901" w:rsidP="004E490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4E490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4E490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4E490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MUDr. Michael Fischer, náměstek hejtmana</w:t>
            </w:r>
          </w:p>
        </w:tc>
      </w:tr>
      <w:tr w:rsidR="00621B05" w:rsidRPr="00343F3A" w:rsidTr="004E490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Default="004E490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26.</w:t>
            </w:r>
          </w:p>
          <w:p w:rsidR="00F22C33" w:rsidRPr="00343F3A" w:rsidRDefault="00F22C33" w:rsidP="00D543EE">
            <w:pPr>
              <w:pStyle w:val="nadpis2"/>
              <w:rPr>
                <w:sz w:val="24"/>
                <w:szCs w:val="24"/>
              </w:rPr>
            </w:pPr>
          </w:p>
        </w:tc>
      </w:tr>
    </w:tbl>
    <w:p w:rsidR="00C65EB2" w:rsidRPr="00343F3A" w:rsidRDefault="00C65EB2" w:rsidP="00C65EB2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7F1E38">
        <w:tc>
          <w:tcPr>
            <w:tcW w:w="961" w:type="pct"/>
            <w:gridSpan w:val="2"/>
            <w:tcBorders>
              <w:bottom w:val="nil"/>
            </w:tcBorders>
          </w:tcPr>
          <w:p w:rsidR="004721BE" w:rsidRPr="00343F3A" w:rsidRDefault="004721BE" w:rsidP="007F1E3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lastRenderedPageBreak/>
              <w:t>UR/9/37/2013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4721BE" w:rsidRPr="00343F3A" w:rsidRDefault="004721BE" w:rsidP="007F1E3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Projekty předkládané do 40. výzvy Regionálního operačního programu Střední Morava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721BE" w:rsidRPr="00343F3A" w:rsidRDefault="004721BE" w:rsidP="007F1E38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podání projektů Olomouckého kraje z oblasti sociální a oblasti školství do 40. výzvy Regionálního operačního programu regionu soudružnosti Střední Morava dle důvodové zprávy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7A5D" w:rsidRPr="00343F3A" w:rsidRDefault="004721BE" w:rsidP="004721BE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se zajištěním financování projektů dle bodu 2 usnesení v případě získání podpory z Regionálního operačního programu regionu soudružnosti Střední Morava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1F7A5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projektové žádosti a veškeré povinné přílohy k projektům z oblasti sociální, podávaným do 40. výzvy Regionálního operačního programu regionu soudružnosti Střední Morava dle bodu 2</w:t>
            </w:r>
            <w:r w:rsidR="001F7A5D">
              <w:t> </w:t>
            </w:r>
            <w:r w:rsidRPr="00343F3A">
              <w:t>usnesení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r w:rsidRPr="00343F3A">
              <w:t>O: Mgr. Yvona Kubjátová, náměstkyně hejtmana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1F7A5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projektovou žádost a veškeré povinné přílohy k projektu z oblasti školství, podávanému do 40. výzvy Regionálního operačního programu regionu soudružnosti Střední Morava dle bodu 2</w:t>
            </w:r>
            <w:r w:rsidR="001F7A5D">
              <w:t> </w:t>
            </w:r>
            <w:r w:rsidRPr="00343F3A">
              <w:t>usnesení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r w:rsidRPr="00343F3A">
              <w:t>O: Ing. Zdeněk Švec, náměstek hejtmana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zajistit podání projektů do 40. výzvy Regionálního operačního programu regionu soudružnosti Střední Morava dle bodu 2 usnesení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r w:rsidRPr="00343F3A">
              <w:t>O: vedoucí odboru investic a evropských programů</w:t>
            </w:r>
          </w:p>
          <w:p w:rsidR="004721BE" w:rsidRPr="00343F3A" w:rsidRDefault="004721BE" w:rsidP="007F1E38">
            <w:r w:rsidRPr="00343F3A">
              <w:t>T: 4. 4. 2013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4721BE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Zastupitelstvu Olomouckého kraje ke schválení financování projektů dle bodu 2 usnesení za předpokladu získání podpory z Regionálního operačního programu regionu soudružnosti Střední Morava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r w:rsidRPr="00343F3A">
              <w:t>O: Ing. Jiří Rozbořil, hejtman Olomouckého kraje</w:t>
            </w:r>
          </w:p>
          <w:p w:rsidR="004721BE" w:rsidRPr="00343F3A" w:rsidRDefault="004721BE" w:rsidP="007F1E38">
            <w:r w:rsidRPr="00343F3A">
              <w:t>T: ZOK 28. 6. 2013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4721BE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financování projektů dle bodu 2 usnesení v případě získání podpory z Regionálního operačního programu regionu soudružnosti Střední Morava</w:t>
            </w:r>
          </w:p>
        </w:tc>
      </w:tr>
      <w:tr w:rsidR="00343F3A" w:rsidRPr="00343F3A" w:rsidTr="007F1E3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F1E3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4721BE" w:rsidRPr="00343F3A" w:rsidTr="007F1E3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721BE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27.</w:t>
            </w:r>
          </w:p>
          <w:p w:rsidR="00F22C33" w:rsidRDefault="00F22C33" w:rsidP="007F1E38">
            <w:pPr>
              <w:pStyle w:val="nadpis2"/>
              <w:rPr>
                <w:sz w:val="24"/>
                <w:szCs w:val="24"/>
              </w:rPr>
            </w:pPr>
          </w:p>
          <w:p w:rsidR="00F22C33" w:rsidRPr="00343F3A" w:rsidRDefault="00F22C33" w:rsidP="007F1E38">
            <w:pPr>
              <w:pStyle w:val="nadpis2"/>
              <w:rPr>
                <w:sz w:val="24"/>
                <w:szCs w:val="24"/>
              </w:rPr>
            </w:pPr>
          </w:p>
        </w:tc>
      </w:tr>
    </w:tbl>
    <w:p w:rsidR="004721BE" w:rsidRPr="00343F3A" w:rsidRDefault="004721BE" w:rsidP="00C65EB2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1" w:type="pct"/>
        <w:tblBorders>
          <w:top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8"/>
        <w:gridCol w:w="1116"/>
        <w:gridCol w:w="7328"/>
      </w:tblGrid>
      <w:tr w:rsidR="00343F3A" w:rsidRPr="00343F3A" w:rsidTr="007F1E38">
        <w:tc>
          <w:tcPr>
            <w:tcW w:w="961" w:type="pct"/>
            <w:gridSpan w:val="2"/>
            <w:tcBorders>
              <w:bottom w:val="nil"/>
            </w:tcBorders>
          </w:tcPr>
          <w:p w:rsidR="00C65EB2" w:rsidRPr="00343F3A" w:rsidRDefault="00C65EB2" w:rsidP="00C65EB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lastRenderedPageBreak/>
              <w:t>UR/9/38/2013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C65EB2" w:rsidRPr="00343F3A" w:rsidRDefault="00C65EB2" w:rsidP="00C65EB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 xml:space="preserve">Příprava projektů do 41. výzvy Regionálního operačního programu Střední Morava 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65EB2" w:rsidRPr="00343F3A" w:rsidRDefault="00C65EB2" w:rsidP="007F1E38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65EB2" w:rsidRPr="00343F3A" w:rsidRDefault="00C65EB2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5EB2" w:rsidRPr="00343F3A" w:rsidRDefault="00C65EB2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5EB2" w:rsidRPr="00343F3A" w:rsidRDefault="00C65EB2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5EB2" w:rsidRPr="00343F3A" w:rsidRDefault="00C65EB2" w:rsidP="001F7A5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</w:t>
            </w:r>
            <w:r w:rsidR="005B3E7C" w:rsidRPr="00343F3A">
              <w:t>seznam projektů Olomouckého kraje doporučených ke</w:t>
            </w:r>
            <w:r w:rsidR="001F7A5D">
              <w:t> </w:t>
            </w:r>
            <w:r w:rsidR="005B3E7C" w:rsidRPr="00343F3A">
              <w:t>spolufinancování z Regionálního operačního programu Střední Morava v</w:t>
            </w:r>
            <w:r w:rsidR="001F7A5D">
              <w:t> </w:t>
            </w:r>
            <w:r w:rsidR="005B3E7C" w:rsidRPr="00343F3A">
              <w:t>rámci výzvy č.</w:t>
            </w:r>
            <w:r w:rsidR="006A64A1">
              <w:t xml:space="preserve"> </w:t>
            </w:r>
            <w:r w:rsidR="005B3E7C" w:rsidRPr="00343F3A">
              <w:t>41/2013 dle důvodové zprávy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5EB2" w:rsidRPr="00343F3A" w:rsidRDefault="00C65EB2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5EB2" w:rsidRPr="00343F3A" w:rsidRDefault="00C65EB2" w:rsidP="00580EC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 xml:space="preserve">ukládá </w:t>
            </w:r>
            <w:r w:rsidRPr="00343F3A">
              <w:t xml:space="preserve">zahájit </w:t>
            </w:r>
            <w:r w:rsidR="00580ECB" w:rsidRPr="00343F3A">
              <w:t>projektovou přípravu projektů Olomouckého kraje doporučených ke spolufinancování z Regionálního operačního programu Střední Morava v rámci výzvy č.</w:t>
            </w:r>
            <w:r w:rsidR="00595C8B" w:rsidRPr="00343F3A">
              <w:t> </w:t>
            </w:r>
            <w:r w:rsidR="00580ECB" w:rsidRPr="00343F3A">
              <w:t>41/2013 dle důvodové zprávy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65EB2" w:rsidRPr="00343F3A" w:rsidRDefault="00C65EB2" w:rsidP="007F1E38">
            <w:r w:rsidRPr="00343F3A">
              <w:t xml:space="preserve">O: </w:t>
            </w:r>
            <w:r w:rsidR="00580ECB" w:rsidRPr="00343F3A">
              <w:rPr>
                <w:szCs w:val="24"/>
              </w:rPr>
              <w:t>vedoucí odboru investic a evropských programů</w:t>
            </w:r>
          </w:p>
          <w:p w:rsidR="00C65EB2" w:rsidRPr="00343F3A" w:rsidRDefault="00C65EB2" w:rsidP="00580ECB">
            <w:r w:rsidRPr="00343F3A">
              <w:t xml:space="preserve">T: </w:t>
            </w:r>
            <w:r w:rsidR="00580ECB" w:rsidRPr="00343F3A">
              <w:t>4. 4. 2013</w:t>
            </w:r>
          </w:p>
        </w:tc>
      </w:tr>
      <w:tr w:rsidR="00343F3A" w:rsidRPr="00343F3A" w:rsidTr="007F1E3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65EB2" w:rsidRPr="00343F3A" w:rsidRDefault="00C65EB2" w:rsidP="007F1E38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F1E3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65EB2" w:rsidRPr="00343F3A" w:rsidRDefault="00C65EB2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65EB2" w:rsidRPr="00343F3A" w:rsidRDefault="00C65EB2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65EB2" w:rsidRPr="00343F3A" w:rsidTr="007F1E3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65EB2" w:rsidRPr="00343F3A" w:rsidRDefault="00C65EB2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65EB2" w:rsidRPr="00343F3A" w:rsidRDefault="00C65EB2" w:rsidP="00C65EB2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28.</w:t>
            </w:r>
          </w:p>
        </w:tc>
      </w:tr>
    </w:tbl>
    <w:p w:rsidR="00D543EE" w:rsidRPr="00343F3A" w:rsidRDefault="00D543E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A74F21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A74F21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UR/9/39/2013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A74F21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Výběrová řízení na zajištění realizací veřejných zakázek</w:t>
            </w:r>
          </w:p>
        </w:tc>
      </w:tr>
      <w:tr w:rsidR="00343F3A" w:rsidRPr="00343F3A" w:rsidTr="00A74F2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A74F21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A74F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A74F2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</w:t>
            </w:r>
            <w:r w:rsidR="00810918" w:rsidRPr="00343F3A">
              <w:t xml:space="preserve">upravenou </w:t>
            </w:r>
            <w:r w:rsidRPr="00343F3A">
              <w:t>důvodovou zprávu</w:t>
            </w:r>
          </w:p>
        </w:tc>
      </w:tr>
      <w:tr w:rsidR="00343F3A" w:rsidRPr="00343F3A" w:rsidTr="00A74F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uveřejnění předběžných oznámení a odůvodnění účelnosti veřejných zakázek:</w:t>
            </w:r>
          </w:p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t>a)</w:t>
            </w:r>
            <w:r w:rsidRPr="00343F3A">
              <w:tab/>
              <w:t>„Podpora technického vybavení dílen – 1. část“</w:t>
            </w:r>
          </w:p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t>b)</w:t>
            </w:r>
            <w:r w:rsidRPr="00343F3A">
              <w:tab/>
              <w:t>„Podpora technického vybavení dílen – 2. část“</w:t>
            </w:r>
          </w:p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t>c)</w:t>
            </w:r>
            <w:r w:rsidRPr="00343F3A">
              <w:tab/>
              <w:t>„SMN a.s. - o.z. Nemocnice Šternberk - Rekonstrukce porodnice“</w:t>
            </w:r>
          </w:p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t>d)</w:t>
            </w:r>
            <w:r w:rsidRPr="00343F3A">
              <w:tab/>
              <w:t>„Čechy pod Kosířem - Rekonstrukce a využití objektů, II. etapa“</w:t>
            </w:r>
          </w:p>
        </w:tc>
      </w:tr>
      <w:tr w:rsidR="00343F3A" w:rsidRPr="00343F3A" w:rsidTr="00A74F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1F7A5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pověřuje</w:t>
            </w:r>
            <w:r w:rsidRPr="00343F3A">
              <w:t xml:space="preserve"> Ing. Miroslava Kubína k podpisu veškeré korespondence týkající se uveřejnění předběžných oznámení veřejných zakázek dle bodu 2</w:t>
            </w:r>
            <w:r w:rsidR="001F7A5D">
              <w:t> </w:t>
            </w:r>
            <w:r w:rsidRPr="00343F3A">
              <w:t>písm. a) až d) usnesení</w:t>
            </w:r>
          </w:p>
        </w:tc>
      </w:tr>
      <w:tr w:rsidR="00343F3A" w:rsidRPr="00343F3A" w:rsidTr="00A74F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zadávací podmínky a odůvodnění veřejných zakázek:</w:t>
            </w:r>
          </w:p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t>a)</w:t>
            </w:r>
            <w:r w:rsidRPr="00343F3A">
              <w:tab/>
              <w:t>„Technické vybavení dílen Střední škola polygrafická, Olomouc“</w:t>
            </w:r>
          </w:p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t>b)</w:t>
            </w:r>
            <w:r w:rsidRPr="00343F3A">
              <w:tab/>
              <w:t>„Centrum odborného vzdělávání na SPŠ strojnická Olomouc“</w:t>
            </w:r>
          </w:p>
        </w:tc>
      </w:tr>
      <w:tr w:rsidR="00343F3A" w:rsidRPr="00343F3A" w:rsidTr="00A74F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Default="00A74F21" w:rsidP="00A74F2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jmenuje</w:t>
            </w:r>
            <w:r w:rsidRPr="00343F3A">
              <w:t xml:space="preserve"> personální složení komisí pro otevírání obálek, zvláštních komisí pro posouzení kvalifikace a hodnotících komisí na zakázky dle bodu 4 písm. a) a b) usnesení</w:t>
            </w:r>
          </w:p>
          <w:p w:rsidR="00F22C33" w:rsidRDefault="00F22C33" w:rsidP="00A74F21">
            <w:pPr>
              <w:pStyle w:val="Normal"/>
              <w:spacing w:after="119"/>
              <w:jc w:val="both"/>
            </w:pPr>
          </w:p>
          <w:p w:rsidR="00F22C33" w:rsidRDefault="00F22C33" w:rsidP="00A74F21">
            <w:pPr>
              <w:pStyle w:val="Normal"/>
              <w:spacing w:after="119"/>
              <w:jc w:val="both"/>
            </w:pPr>
          </w:p>
          <w:p w:rsidR="00F22C33" w:rsidRPr="00343F3A" w:rsidRDefault="00F22C33" w:rsidP="00A74F21">
            <w:pPr>
              <w:pStyle w:val="Normal"/>
              <w:spacing w:after="119"/>
              <w:jc w:val="both"/>
            </w:pPr>
          </w:p>
        </w:tc>
      </w:tr>
      <w:tr w:rsidR="00343F3A" w:rsidRPr="00343F3A" w:rsidTr="00A74F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zahájit zadávací řízení na zakázky dle bodu 4 písm. a) a b) usnesení</w:t>
            </w:r>
          </w:p>
        </w:tc>
      </w:tr>
      <w:tr w:rsidR="00343F3A" w:rsidRPr="00343F3A" w:rsidTr="00A74F2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A74F21">
            <w:r w:rsidRPr="00343F3A">
              <w:t>O: vedoucí odboru investic a evropských programů</w:t>
            </w:r>
          </w:p>
          <w:p w:rsidR="00A74F21" w:rsidRPr="00343F3A" w:rsidRDefault="00A74F21" w:rsidP="00A74F21">
            <w:r w:rsidRPr="00343F3A">
              <w:t xml:space="preserve">T: </w:t>
            </w:r>
            <w:r w:rsidR="008D6F4D" w:rsidRPr="00343F3A">
              <w:t>9. 5. 2013</w:t>
            </w:r>
          </w:p>
        </w:tc>
      </w:tr>
      <w:tr w:rsidR="00343F3A" w:rsidRPr="00343F3A" w:rsidTr="00A74F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F21" w:rsidRPr="00343F3A" w:rsidRDefault="00A74F21" w:rsidP="00A74F21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pověřuje</w:t>
            </w:r>
            <w:r w:rsidRPr="00343F3A">
              <w:t xml:space="preserve"> Ing. Miroslava Kubína k podpisu veškeré korespondence týkající se veřejných zakázek dle bodu 4 písm. a) a b) usnesení</w:t>
            </w:r>
          </w:p>
        </w:tc>
      </w:tr>
      <w:tr w:rsidR="00343F3A" w:rsidRPr="00343F3A" w:rsidTr="00A74F2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A74F2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A74F2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21B05" w:rsidRPr="00343F3A" w:rsidTr="00A74F2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A74F21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29.</w:t>
            </w:r>
          </w:p>
        </w:tc>
      </w:tr>
    </w:tbl>
    <w:p w:rsidR="00C65EB2" w:rsidRPr="00343F3A" w:rsidRDefault="00C65EB2" w:rsidP="00C65EB2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7F1E38">
        <w:tc>
          <w:tcPr>
            <w:tcW w:w="961" w:type="pct"/>
            <w:gridSpan w:val="2"/>
            <w:tcBorders>
              <w:bottom w:val="nil"/>
            </w:tcBorders>
          </w:tcPr>
          <w:p w:rsidR="004721BE" w:rsidRPr="00343F3A" w:rsidRDefault="004721BE" w:rsidP="007F1E3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UR/9/40/2013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4721BE" w:rsidRPr="00343F3A" w:rsidRDefault="004721BE" w:rsidP="007F1E3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Vyhodnocení výběrových řízení na realizace veřejných zakázek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721BE" w:rsidRPr="00343F3A" w:rsidRDefault="004721BE" w:rsidP="007F1E38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4721BE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revokuje</w:t>
            </w:r>
            <w:r w:rsidRPr="00343F3A">
              <w:t xml:space="preserve"> usnesení č. UR/5/43/2013 ze dne 31. 1. 2013, body 7 a 8 v části podpisu smlouvy dle bodu 7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7A5D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rozhoduje</w:t>
            </w:r>
            <w:r w:rsidRPr="00343F3A">
              <w:t xml:space="preserve"> o zrušení výběrového řízení veřejné zakázky „Nájem reprografické techniky a poskytování servisních služeb pro Olomoucký kraj“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uveřejnění předběžného oznámení a odůvodnění účelnosti veřejné zakázky „Nájem reprografické techniky a poskytování servisních služeb pro Olomoucký kraj“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1F7A5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pověřuje</w:t>
            </w:r>
            <w:r w:rsidRPr="00343F3A">
              <w:t xml:space="preserve"> Ing. Miroslava Kubína k podpisu veškeré korespondence týkající se uveřejnění předběžného oznámení veřejné zakázky dle bodu 4</w:t>
            </w:r>
            <w:r w:rsidR="001F7A5D">
              <w:t> </w:t>
            </w:r>
            <w:r w:rsidRPr="00343F3A">
              <w:t>usnesení</w:t>
            </w:r>
          </w:p>
        </w:tc>
      </w:tr>
      <w:tr w:rsidR="00343F3A" w:rsidRPr="00343F3A" w:rsidTr="007F1E3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F1E3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4721BE" w:rsidRPr="00343F3A" w:rsidTr="007F1E3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30.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320D32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320D32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UR/9/41/2013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320D32" w:rsidP="00CE700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Finanční příspěvky z rozpočtu Olomouckého kraje pro</w:t>
            </w:r>
            <w:r w:rsidR="00CE700B" w:rsidRPr="00343F3A">
              <w:rPr>
                <w:szCs w:val="24"/>
              </w:rPr>
              <w:t> </w:t>
            </w:r>
            <w:r w:rsidRPr="00343F3A">
              <w:rPr>
                <w:szCs w:val="24"/>
              </w:rPr>
              <w:t>Turistická informační centra na území Olomouckého kraje na rok 2013</w:t>
            </w:r>
          </w:p>
        </w:tc>
      </w:tr>
      <w:tr w:rsidR="00343F3A" w:rsidRPr="00343F3A" w:rsidTr="00320D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320D32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320D32" w:rsidP="00320D3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320D3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poskytnutí finančních příspěvků z rozpočtu Olomouckého kraje pro Turistická informační centra na území Olomouckého kraje na rok 2013 pro žadatele č. 7, 8, 10, 19, 21, 23, 24 a 26 dle Přílohy č. 1 důvodové zprávy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320D3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výjimku z pravidel dotačního programu na „Podporu zkvalitnění služeb turistických informačních center v Olomouckém kraji v roce 2013“ pro žadatele č. 8 a 21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320D3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smluv ve znění vzorové smlouvy o poskytnutí příspěvku s žadateli č. 7, 8, 10, 19, 21, 23, 24 a 26 dle Přílohy č. 2 důvodové zprávy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1F7A5D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smlouvy o poskytnutí příspěvku dle bodu 4</w:t>
            </w:r>
            <w:r w:rsidR="001F7A5D">
              <w:t> </w:t>
            </w:r>
            <w:r w:rsidRPr="00343F3A">
              <w:t>usnesení</w:t>
            </w:r>
          </w:p>
        </w:tc>
      </w:tr>
      <w:tr w:rsidR="00343F3A" w:rsidRPr="00343F3A" w:rsidTr="00320D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320D32">
            <w:r w:rsidRPr="00343F3A">
              <w:t>O: Ing. Jiří Rozbořil, hejtman Olomouckého kraje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320D3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 poskytnutím finančních příspěvků z rozpočtu Olomouckého kraje pro Turistická informační centra na území Olomouckého kraje na rok 2013 pro žadatele č. 1 - 6, 9, 11 - 18, 20, 22, 25, 27 dle Přílohy č. 1 důvodové zprávy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7A5D" w:rsidRPr="00343F3A" w:rsidRDefault="00320D32" w:rsidP="00320D3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 udělením výjimky z pravidel dotačního programu na „Podporu zkvalitnění služeb turistických informačních center v Olomouckém kraji v roce 2013“ pro žadatele č. 5, 14, 25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320D3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materiál „Finanční příspěvky z rozpočtu Olomouckého kraje pro Turistická informační centra na území Olomouckého kraje na rok 2013“ pro žadatele č. 1 - 6, 9, 11 - 18, 20, 22, 25, 27 dle Přílohy č. 1 důvodové zprávy ke schválení Zastupitelstvu Olomouckého kraje</w:t>
            </w:r>
          </w:p>
        </w:tc>
      </w:tr>
      <w:tr w:rsidR="00343F3A" w:rsidRPr="00343F3A" w:rsidTr="00320D3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320D32">
            <w:r w:rsidRPr="00343F3A">
              <w:t>O: Ing. Jiří Rozbořil, hejtman Olomouckého kraje</w:t>
            </w:r>
          </w:p>
          <w:p w:rsidR="00320D32" w:rsidRPr="00343F3A" w:rsidRDefault="00320D32" w:rsidP="00320D32">
            <w:r w:rsidRPr="00343F3A">
              <w:t>T: ZOK 26. 4. 2013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CE700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poskytnutí finančních příspěvků z rozpočtu Olomouckého kraje pro</w:t>
            </w:r>
            <w:r w:rsidR="00CE700B" w:rsidRPr="00343F3A">
              <w:t> </w:t>
            </w:r>
            <w:r w:rsidRPr="00343F3A">
              <w:t>Turistická informační centra na území Olomouckého kraje na rok 2013 pro</w:t>
            </w:r>
            <w:r w:rsidR="00CE700B" w:rsidRPr="00343F3A">
              <w:t> </w:t>
            </w:r>
            <w:r w:rsidRPr="00343F3A">
              <w:t>žadatele č. 1 - 6, 9, 11 - 18, 20, 22, 25, 27 dle Přílohy č. 1 důvodové zprávy a schválit uzavření smluv s těmito žadateli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320D32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výjimku z pravidel dotačního programu na „Podporu zkvalitnění služeb turistických informačních center v Olomouckém kraji v roce 2013“ pro žadatele č. 5, 14, 25</w:t>
            </w:r>
          </w:p>
        </w:tc>
      </w:tr>
      <w:tr w:rsidR="00343F3A" w:rsidRPr="00343F3A" w:rsidTr="00320D3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D32" w:rsidRPr="00343F3A" w:rsidRDefault="00320D32" w:rsidP="00CE700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uložit Ing. Jiřímu Rozbořilovi, hejtmanovi Olomouckého kraje, podepsat smlouvy o poskytnutí příspěvku s žadateli č. 1 - 6, 9, 11 - 18, 20, 22, 25, 27 dle</w:t>
            </w:r>
            <w:r w:rsidR="00CE700B" w:rsidRPr="00343F3A">
              <w:t> </w:t>
            </w:r>
            <w:r w:rsidRPr="00343F3A">
              <w:t>Přílohy č. 1 důvodové zprávy</w:t>
            </w:r>
          </w:p>
        </w:tc>
      </w:tr>
      <w:tr w:rsidR="00343F3A" w:rsidRPr="00343F3A" w:rsidTr="00320D3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320D3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21B05" w:rsidRPr="00343F3A" w:rsidTr="00320D3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320D32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31.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32073C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32073C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UR/9/42/2013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32073C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Nadregionální akce cestovního ruchu navržené k podpoře Olomouckým krajem v roce 2013</w:t>
            </w:r>
          </w:p>
        </w:tc>
      </w:tr>
      <w:tr w:rsidR="00343F3A" w:rsidRPr="00343F3A" w:rsidTr="003207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32073C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3207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Default="0032073C" w:rsidP="0032073C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  <w:p w:rsidR="00F22C33" w:rsidRPr="00343F3A" w:rsidRDefault="00F22C33" w:rsidP="0032073C">
            <w:pPr>
              <w:pStyle w:val="Normal"/>
              <w:spacing w:after="119"/>
              <w:jc w:val="both"/>
            </w:pPr>
          </w:p>
        </w:tc>
      </w:tr>
      <w:tr w:rsidR="00343F3A" w:rsidRPr="00343F3A" w:rsidTr="003207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32073C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poskytnutí finančního příspěvku z rozpočtu Olomouckého kraje na realizaci akcí na území Olomouckého kraje v roce 2013 pro žadatele č. 1, 2, 3, 4, 5, 8, 9, 10, 11 a 13 dle Přílohy č. 1 důvodové zprávy</w:t>
            </w:r>
          </w:p>
        </w:tc>
      </w:tr>
      <w:tr w:rsidR="00343F3A" w:rsidRPr="00343F3A" w:rsidTr="003207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32073C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znění vzorové smlouvy o poskytnutí příspěvku dle Přílohy č. 2 důvodové zprávy</w:t>
            </w:r>
          </w:p>
        </w:tc>
      </w:tr>
      <w:tr w:rsidR="00343F3A" w:rsidRPr="00343F3A" w:rsidTr="003207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32073C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smluv ve znění vzorové smlouvy o poskytnutí příspěvku s žadateli č. 1, 2, 3, 4, 5, 8, 9, 10, 11 a 13 dle Přílohy č. 1 důvodové zprávy</w:t>
            </w:r>
          </w:p>
        </w:tc>
      </w:tr>
      <w:tr w:rsidR="00343F3A" w:rsidRPr="00343F3A" w:rsidTr="003207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32073C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smlouvy o poskytnutí příspěvku dle bodu 4 usnesení</w:t>
            </w:r>
          </w:p>
        </w:tc>
      </w:tr>
      <w:tr w:rsidR="00343F3A" w:rsidRPr="00343F3A" w:rsidTr="003207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7A5D" w:rsidRPr="00343F3A" w:rsidRDefault="0032073C" w:rsidP="0032073C">
            <w:r w:rsidRPr="00343F3A">
              <w:t>O: Ing. Jiří Rozbořil, hejtman Olomouckého kraje</w:t>
            </w:r>
          </w:p>
        </w:tc>
      </w:tr>
      <w:tr w:rsidR="00343F3A" w:rsidRPr="00343F3A" w:rsidTr="003207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32073C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souhlasí</w:t>
            </w:r>
            <w:r w:rsidRPr="00343F3A">
              <w:t xml:space="preserve"> s poskytnutím finančních příspěvků z rozpočtu Olomouckého kraje na realizaci akcí na území Olomouckého kraje v roce 2013 pro žadatele č. 6, 7 a 12 dle Přílohy č. 1 důvodové zprávy</w:t>
            </w:r>
          </w:p>
        </w:tc>
      </w:tr>
      <w:tr w:rsidR="00343F3A" w:rsidRPr="00343F3A" w:rsidTr="003207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CE700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předložit materiál „Nadregionální akce cestovního ruchu navržené k</w:t>
            </w:r>
            <w:r w:rsidR="00CE700B" w:rsidRPr="00343F3A">
              <w:t> </w:t>
            </w:r>
            <w:r w:rsidRPr="00343F3A">
              <w:t>podpoře Olomouckým krajem v roce 2013“ pro žadatele č. 6, 7 a 12 dle</w:t>
            </w:r>
            <w:r w:rsidR="00CE700B" w:rsidRPr="00343F3A">
              <w:t> </w:t>
            </w:r>
            <w:r w:rsidRPr="00343F3A">
              <w:t>Přílohy č. 1 důvodové zprávy ke schválení Zastupitelstvu Olomouckého kraje</w:t>
            </w:r>
          </w:p>
        </w:tc>
      </w:tr>
      <w:tr w:rsidR="00343F3A" w:rsidRPr="00343F3A" w:rsidTr="0032073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32073C">
            <w:r w:rsidRPr="00343F3A">
              <w:t>O: Ing. Jiří Rozbořil, hejtman Olomouckého kraje</w:t>
            </w:r>
          </w:p>
          <w:p w:rsidR="0032073C" w:rsidRPr="00343F3A" w:rsidRDefault="0032073C" w:rsidP="0032073C">
            <w:r w:rsidRPr="00343F3A">
              <w:t>T: ZOK 26. 4. 2013</w:t>
            </w:r>
          </w:p>
        </w:tc>
      </w:tr>
      <w:tr w:rsidR="00343F3A" w:rsidRPr="00343F3A" w:rsidTr="003207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CE700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schválit poskytnutí finančních příspěvků z rozpočtu Olomouckého kraje na</w:t>
            </w:r>
            <w:r w:rsidR="00CE700B" w:rsidRPr="00343F3A">
              <w:t> </w:t>
            </w:r>
            <w:r w:rsidRPr="00343F3A">
              <w:t>realizaci akcí na území Olomouckého kraje v roce 2013 pro žadatele č. 6, 7 a 12 dle Přílohy č. 1 důvodové zprávy a schválit uzavření smluv s těmito žadateli</w:t>
            </w:r>
          </w:p>
        </w:tc>
      </w:tr>
      <w:tr w:rsidR="00343F3A" w:rsidRPr="00343F3A" w:rsidTr="0032073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073C" w:rsidRPr="00343F3A" w:rsidRDefault="0032073C" w:rsidP="0032073C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doporučuje Zastupitelstvu Olomouckého kraje</w:t>
            </w:r>
            <w:r w:rsidRPr="00343F3A">
              <w:t xml:space="preserve"> uložit Ing. Jiřímu Rozbořilovi, hejtmanovi Olomouckého kraje, podepsat smlouvy o poskytnutí příspěvku s žadateli č. 6, 7 a 12 dle Přílohy č. 1 důvodové zprávy</w:t>
            </w:r>
          </w:p>
        </w:tc>
      </w:tr>
      <w:tr w:rsidR="00343F3A" w:rsidRPr="00343F3A" w:rsidTr="0032073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32073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21B05" w:rsidRPr="00343F3A" w:rsidTr="0032073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32073C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32.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B72916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B72916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UR/9/43/2013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B72916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Zápisy z jednání komisí Rady Olomouckého kraje</w:t>
            </w:r>
          </w:p>
        </w:tc>
      </w:tr>
      <w:tr w:rsidR="00343F3A" w:rsidRPr="00343F3A" w:rsidTr="00B7291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B72916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B7291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B7291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2916" w:rsidRPr="00343F3A" w:rsidRDefault="00B72916" w:rsidP="00B72916">
            <w:pPr>
              <w:pStyle w:val="Normal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zápisy z jednání komisí Rady Olomouckého kraje:</w:t>
            </w:r>
          </w:p>
          <w:p w:rsidR="00B72916" w:rsidRPr="00343F3A" w:rsidRDefault="00B72916" w:rsidP="00B72916">
            <w:pPr>
              <w:pStyle w:val="Normal"/>
              <w:jc w:val="both"/>
            </w:pPr>
            <w:r w:rsidRPr="00343F3A">
              <w:t>a) Zápis z 1. jednání Komise pro mládež a sport Rady Olomouckého kraje konaného dne 6. 2. 2013</w:t>
            </w:r>
          </w:p>
          <w:p w:rsidR="00B72916" w:rsidRPr="00343F3A" w:rsidRDefault="00B72916" w:rsidP="00B72916">
            <w:pPr>
              <w:pStyle w:val="Normal"/>
              <w:jc w:val="both"/>
            </w:pPr>
            <w:r w:rsidRPr="00343F3A">
              <w:t>b) Usnesení z 2. jednání Komise pro majetkoprávní záležitosti Rady Olomouckého kraje dne 18. 2. 2013</w:t>
            </w:r>
          </w:p>
          <w:p w:rsidR="00B72916" w:rsidRPr="00343F3A" w:rsidRDefault="00B72916" w:rsidP="00B72916">
            <w:pPr>
              <w:pStyle w:val="Normal"/>
              <w:jc w:val="both"/>
            </w:pPr>
            <w:r w:rsidRPr="00343F3A">
              <w:t>c) Zápis z 1. jednání Komise pro prevenci kriminality a drogových závislostí Rady Olomouckého kraje konaného dne 19. 2. 2013</w:t>
            </w:r>
          </w:p>
          <w:p w:rsidR="00621B05" w:rsidRPr="00343F3A" w:rsidRDefault="00B72916" w:rsidP="00B72916">
            <w:pPr>
              <w:pStyle w:val="Normal"/>
              <w:jc w:val="both"/>
            </w:pPr>
            <w:r w:rsidRPr="00343F3A">
              <w:lastRenderedPageBreak/>
              <w:t>d) Zápis z 1. jednání Komise pro vnější vztahy Rady Olomouckého kraje konaného dne 21. 2. 2013</w:t>
            </w:r>
          </w:p>
        </w:tc>
      </w:tr>
      <w:tr w:rsidR="00343F3A" w:rsidRPr="00343F3A" w:rsidTr="00B7291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B7291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B7291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předsedové komisí rady</w:t>
            </w:r>
          </w:p>
        </w:tc>
      </w:tr>
      <w:tr w:rsidR="00621B05" w:rsidRPr="00343F3A" w:rsidTr="00B7291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B7291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35.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3502D6">
        <w:tc>
          <w:tcPr>
            <w:tcW w:w="961" w:type="pct"/>
            <w:gridSpan w:val="2"/>
            <w:tcBorders>
              <w:bottom w:val="nil"/>
            </w:tcBorders>
          </w:tcPr>
          <w:p w:rsidR="00621B05" w:rsidRPr="00343F3A" w:rsidRDefault="003502D6" w:rsidP="00D543EE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UR/9/44/2013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621B05" w:rsidRPr="00343F3A" w:rsidRDefault="003502D6" w:rsidP="00D543E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Oprávnění podepisovat bankovní doklady</w:t>
            </w:r>
          </w:p>
        </w:tc>
      </w:tr>
      <w:tr w:rsidR="00343F3A" w:rsidRPr="00343F3A" w:rsidTr="003502D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621B05" w:rsidRPr="00343F3A" w:rsidRDefault="003502D6" w:rsidP="00D543EE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3502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621B05" w:rsidRPr="00343F3A" w:rsidRDefault="003502D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21B05" w:rsidRPr="00343F3A" w:rsidRDefault="003502D6" w:rsidP="003502D6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3502D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02D6" w:rsidRPr="00343F3A" w:rsidRDefault="003502D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502D6" w:rsidRPr="00343F3A" w:rsidRDefault="003502D6" w:rsidP="00CE700B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navržený systém podepisování bankovních dokladů dle</w:t>
            </w:r>
            <w:r w:rsidR="00CE700B" w:rsidRPr="00343F3A">
              <w:t> </w:t>
            </w:r>
            <w:r w:rsidRPr="00343F3A">
              <w:t>důvodové zprávy</w:t>
            </w:r>
          </w:p>
        </w:tc>
      </w:tr>
      <w:tr w:rsidR="00343F3A" w:rsidRPr="00343F3A" w:rsidTr="003502D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3502D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621B05" w:rsidRPr="00343F3A" w:rsidRDefault="003502D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621B05" w:rsidRPr="00343F3A" w:rsidTr="003502D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621B05" w:rsidRPr="00343F3A" w:rsidRDefault="00621B05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621B05" w:rsidRPr="00343F3A" w:rsidRDefault="003502D6" w:rsidP="00D543EE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37.</w:t>
            </w:r>
          </w:p>
        </w:tc>
      </w:tr>
    </w:tbl>
    <w:p w:rsidR="00C65EB2" w:rsidRPr="00343F3A" w:rsidRDefault="00C65EB2" w:rsidP="00C65EB2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343F3A" w:rsidRPr="00343F3A" w:rsidTr="007F1E38">
        <w:tc>
          <w:tcPr>
            <w:tcW w:w="961" w:type="pct"/>
            <w:gridSpan w:val="2"/>
            <w:tcBorders>
              <w:bottom w:val="nil"/>
            </w:tcBorders>
          </w:tcPr>
          <w:p w:rsidR="004721BE" w:rsidRPr="00343F3A" w:rsidRDefault="004721BE" w:rsidP="007F1E3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343F3A">
              <w:rPr>
                <w:szCs w:val="24"/>
              </w:rPr>
              <w:t>UR/9/45/2013</w:t>
            </w:r>
          </w:p>
        </w:tc>
        <w:tc>
          <w:tcPr>
            <w:tcW w:w="4039" w:type="pct"/>
            <w:tcBorders>
              <w:bottom w:val="nil"/>
            </w:tcBorders>
          </w:tcPr>
          <w:p w:rsidR="004721BE" w:rsidRPr="00343F3A" w:rsidRDefault="004721BE" w:rsidP="007F1E3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343F3A">
              <w:rPr>
                <w:szCs w:val="24"/>
              </w:rPr>
              <w:t>Investiční akce zajišťované Odborným léčebným ústavem neurologicko-geriatrickým Moravský Beroun, příspěvková organizace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721BE" w:rsidRPr="00343F3A" w:rsidRDefault="004721BE" w:rsidP="007F1E38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bere na vědomí</w:t>
            </w:r>
            <w:r w:rsidRPr="00343F3A">
              <w:t xml:space="preserve"> důvodovou zprávu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Dodatku č. 2 ke Smlouvě o dílo ze dne 21. 8. 2009 mezi Olomouckým krajem, společností LINDAUR STAVBY s.r.o., se sídlem Dvorská 899/15, Šternberk, PSČ 785 01, IČ: 278 15 421 a Odborným léčebným ústavem neurologicko-geriatrickým Moravský Beroun, příspěvková organizace, IČ: 27815421, dle důvodové zprávy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4721BE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schvaluje</w:t>
            </w:r>
            <w:r w:rsidRPr="00343F3A">
              <w:t xml:space="preserve"> uzavření Dodatku č. 3 ke Smlouvě o dílo č. 20900 ze dne 12. 12. 2008 mezi Olomouckým krajem, společností Provádění staveb Olomouc, a.s., se sídlem Olomouc - Hodolany, tř. Kosmonautů 989/8, PSČ 772 11, IČ: 253 85 551 a Odborným léčebným ústavem neurologicko-geriatrickým Moravský Beroun, příspěvková organizace, IČ: 00600946, dle důvodové zprávy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Dodatek č. 2 ke Smlouvě o dílo ze dne 21. 8. 2009 dle bodu 2 usnesení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r w:rsidRPr="00343F3A">
              <w:t>O: Ing. Jiří Rozbořil, hejtman Olomouckého kraje</w:t>
            </w:r>
          </w:p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4721BE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 podepsat</w:t>
            </w:r>
            <w:r w:rsidRPr="00343F3A">
              <w:t xml:space="preserve"> Dodatek č. 3 ke Smlouvě o dílo ze dne 12. 12. 2008 dle bodu 3 usnesení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Default="004721BE" w:rsidP="007F1E38">
            <w:r w:rsidRPr="00343F3A">
              <w:t>O: Ing. Jiří Rozbořil, hejtman Olomouckého kraje</w:t>
            </w:r>
          </w:p>
          <w:p w:rsidR="00F22C33" w:rsidRDefault="00F22C33" w:rsidP="007F1E38"/>
          <w:p w:rsidR="00F22C33" w:rsidRDefault="00F22C33" w:rsidP="007F1E38"/>
          <w:p w:rsidR="00F22C33" w:rsidRDefault="00F22C33" w:rsidP="007F1E38"/>
          <w:p w:rsidR="00F22C33" w:rsidRPr="00343F3A" w:rsidRDefault="00F22C33" w:rsidP="007F1E38"/>
        </w:tc>
      </w:tr>
      <w:tr w:rsidR="00343F3A" w:rsidRPr="00343F3A" w:rsidTr="007F1E3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pPr>
              <w:pStyle w:val="Normal"/>
              <w:spacing w:after="119"/>
              <w:jc w:val="both"/>
            </w:pPr>
            <w:r w:rsidRPr="00343F3A">
              <w:rPr>
                <w:b/>
                <w:spacing w:val="70"/>
              </w:rPr>
              <w:t>ukládá</w:t>
            </w:r>
            <w:r w:rsidRPr="00343F3A">
              <w:t xml:space="preserve"> informovat příspěvkovou organizaci Odborný léčebný ústav neurologicko-geriatrický Moravský Beroun o přijatém usnesení</w:t>
            </w:r>
          </w:p>
        </w:tc>
      </w:tr>
      <w:tr w:rsidR="00343F3A" w:rsidRPr="00343F3A" w:rsidTr="007F1E3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21BE" w:rsidRPr="00343F3A" w:rsidRDefault="004721BE" w:rsidP="007F1E38">
            <w:r w:rsidRPr="00343F3A">
              <w:t>O: vedoucí odboru investic a evropských programů</w:t>
            </w:r>
          </w:p>
          <w:p w:rsidR="004721BE" w:rsidRPr="00343F3A" w:rsidRDefault="004721BE" w:rsidP="007F1E38">
            <w:r w:rsidRPr="00343F3A">
              <w:t>T: 4. 4. 2013</w:t>
            </w:r>
          </w:p>
        </w:tc>
      </w:tr>
      <w:tr w:rsidR="00343F3A" w:rsidRPr="00343F3A" w:rsidTr="007F1E3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</w:p>
        </w:tc>
      </w:tr>
      <w:tr w:rsidR="00343F3A" w:rsidRPr="00343F3A" w:rsidTr="007F1E3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Ing. Jiří Rozbořil, hejtman Olomouckého kraje; MUDr. Michael Fischer, náměstek hejtmana</w:t>
            </w:r>
          </w:p>
        </w:tc>
      </w:tr>
      <w:tr w:rsidR="004721BE" w:rsidRPr="00343F3A" w:rsidTr="007F1E3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721BE" w:rsidRPr="00343F3A" w:rsidRDefault="004721BE" w:rsidP="007F1E38">
            <w:pPr>
              <w:pStyle w:val="nadpis2"/>
              <w:rPr>
                <w:sz w:val="24"/>
                <w:szCs w:val="24"/>
              </w:rPr>
            </w:pPr>
            <w:r w:rsidRPr="00343F3A">
              <w:rPr>
                <w:sz w:val="24"/>
                <w:szCs w:val="24"/>
              </w:rPr>
              <w:t>38.</w:t>
            </w:r>
          </w:p>
        </w:tc>
      </w:tr>
    </w:tbl>
    <w:p w:rsidR="00621B05" w:rsidRPr="00343F3A" w:rsidRDefault="00621B0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343F3A" w:rsidRPr="00343F3A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343F3A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343F3A">
              <w:rPr>
                <w:sz w:val="24"/>
                <w:szCs w:val="24"/>
                <w:lang w:val="cs-CZ"/>
              </w:rPr>
              <w:t xml:space="preserve"> </w:t>
            </w:r>
            <w:r w:rsidR="00EA3E38" w:rsidRPr="00343F3A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343F3A" w:rsidRDefault="00D77E16" w:rsidP="00D77E16">
      <w:pPr>
        <w:pStyle w:val="Zkladntext"/>
        <w:rPr>
          <w:sz w:val="24"/>
        </w:rPr>
      </w:pPr>
      <w:r w:rsidRPr="00343F3A">
        <w:rPr>
          <w:sz w:val="24"/>
        </w:rPr>
        <w:t xml:space="preserve">V Olomouci dne </w:t>
      </w:r>
      <w:r w:rsidR="00621B05" w:rsidRPr="00343F3A">
        <w:rPr>
          <w:sz w:val="24"/>
        </w:rPr>
        <w:t>21. 3. 2013</w:t>
      </w:r>
    </w:p>
    <w:p w:rsidR="00495156" w:rsidRPr="00343F3A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343F3A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343F3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43F3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43F3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343F3A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39"/>
        <w:gridCol w:w="1945"/>
        <w:gridCol w:w="3386"/>
      </w:tblGrid>
      <w:tr w:rsidR="00495156" w:rsidRPr="00343F3A" w:rsidTr="00505089">
        <w:trPr>
          <w:trHeight w:hRule="exact" w:val="1373"/>
        </w:trPr>
        <w:tc>
          <w:tcPr>
            <w:tcW w:w="3794" w:type="dxa"/>
          </w:tcPr>
          <w:p w:rsidR="00560736" w:rsidRPr="00343F3A" w:rsidRDefault="00560736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43F3A">
              <w:t>Mgr. Alois Mačák, MBA</w:t>
            </w:r>
          </w:p>
          <w:p w:rsidR="00495156" w:rsidRPr="00343F3A" w:rsidRDefault="00560736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343F3A">
              <w:t>1. náměstek hejtmana</w:t>
            </w:r>
          </w:p>
        </w:tc>
        <w:tc>
          <w:tcPr>
            <w:tcW w:w="1984" w:type="dxa"/>
          </w:tcPr>
          <w:p w:rsidR="00495156" w:rsidRPr="00343F3A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560736" w:rsidRPr="00343F3A" w:rsidRDefault="00560736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43F3A">
              <w:t>Ing. Michal Symerský</w:t>
            </w:r>
          </w:p>
          <w:p w:rsidR="00495156" w:rsidRPr="00343F3A" w:rsidRDefault="00560736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343F3A">
              <w:t>2. náměstek hejtmana</w:t>
            </w:r>
          </w:p>
        </w:tc>
      </w:tr>
    </w:tbl>
    <w:p w:rsidR="005E6980" w:rsidRPr="00343F3A" w:rsidRDefault="005E6980" w:rsidP="00E81E70">
      <w:pPr>
        <w:pStyle w:val="Podpisy"/>
        <w:rPr>
          <w:sz w:val="24"/>
          <w:szCs w:val="24"/>
        </w:rPr>
      </w:pPr>
    </w:p>
    <w:sectPr w:rsidR="005E6980" w:rsidRPr="00343F3A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05B" w:rsidRDefault="00CA705B">
      <w:r>
        <w:separator/>
      </w:r>
    </w:p>
  </w:endnote>
  <w:endnote w:type="continuationSeparator" w:id="0">
    <w:p w:rsidR="00CA705B" w:rsidRDefault="00CA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05B" w:rsidRDefault="00CA705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A705B" w:rsidRDefault="00CA705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05B" w:rsidRPr="005E6980" w:rsidRDefault="00CA705B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E552A5">
      <w:rPr>
        <w:rStyle w:val="slostrnky"/>
        <w:rFonts w:cs="Arial"/>
        <w:noProof/>
        <w:sz w:val="20"/>
      </w:rPr>
      <w:t>10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A705B" w:rsidRDefault="00CA70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05B" w:rsidRDefault="00CA705B">
      <w:r>
        <w:separator/>
      </w:r>
    </w:p>
  </w:footnote>
  <w:footnote w:type="continuationSeparator" w:id="0">
    <w:p w:rsidR="00CA705B" w:rsidRDefault="00CA7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05B" w:rsidRDefault="00CA705B">
    <w:pPr>
      <w:pStyle w:val="Zhlav"/>
    </w:pPr>
  </w:p>
  <w:p w:rsidR="00CA705B" w:rsidRDefault="00CA705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646"/>
    <w:rsid w:val="000024CE"/>
    <w:rsid w:val="00010DF0"/>
    <w:rsid w:val="0002443B"/>
    <w:rsid w:val="00025CE1"/>
    <w:rsid w:val="00031295"/>
    <w:rsid w:val="00035E81"/>
    <w:rsid w:val="00042137"/>
    <w:rsid w:val="00060A6B"/>
    <w:rsid w:val="000724FF"/>
    <w:rsid w:val="000A2E89"/>
    <w:rsid w:val="000B4B19"/>
    <w:rsid w:val="000B515C"/>
    <w:rsid w:val="000C1B01"/>
    <w:rsid w:val="000D77BE"/>
    <w:rsid w:val="000E1646"/>
    <w:rsid w:val="000F7721"/>
    <w:rsid w:val="00114AFF"/>
    <w:rsid w:val="00165590"/>
    <w:rsid w:val="00170C4B"/>
    <w:rsid w:val="00190A52"/>
    <w:rsid w:val="001A0AC3"/>
    <w:rsid w:val="001A3743"/>
    <w:rsid w:val="001A7C3A"/>
    <w:rsid w:val="001B4C4C"/>
    <w:rsid w:val="001C0831"/>
    <w:rsid w:val="001C35F3"/>
    <w:rsid w:val="001C4A08"/>
    <w:rsid w:val="001D1CED"/>
    <w:rsid w:val="001D6152"/>
    <w:rsid w:val="001D6E1F"/>
    <w:rsid w:val="001F7A5D"/>
    <w:rsid w:val="001F7FB3"/>
    <w:rsid w:val="00217B9D"/>
    <w:rsid w:val="002B5413"/>
    <w:rsid w:val="002C367B"/>
    <w:rsid w:val="002C4D13"/>
    <w:rsid w:val="002D0400"/>
    <w:rsid w:val="002D4A79"/>
    <w:rsid w:val="002F5356"/>
    <w:rsid w:val="002F6885"/>
    <w:rsid w:val="00307140"/>
    <w:rsid w:val="0031523C"/>
    <w:rsid w:val="0032073C"/>
    <w:rsid w:val="00320D32"/>
    <w:rsid w:val="0033732C"/>
    <w:rsid w:val="00343F3A"/>
    <w:rsid w:val="003502D6"/>
    <w:rsid w:val="00374089"/>
    <w:rsid w:val="0039092B"/>
    <w:rsid w:val="003A5740"/>
    <w:rsid w:val="003A7203"/>
    <w:rsid w:val="003C1C05"/>
    <w:rsid w:val="003E33F1"/>
    <w:rsid w:val="003E6308"/>
    <w:rsid w:val="00414970"/>
    <w:rsid w:val="00415E1C"/>
    <w:rsid w:val="00442CFD"/>
    <w:rsid w:val="00464355"/>
    <w:rsid w:val="004721BE"/>
    <w:rsid w:val="00495156"/>
    <w:rsid w:val="004D4678"/>
    <w:rsid w:val="004E4901"/>
    <w:rsid w:val="004F3544"/>
    <w:rsid w:val="00505089"/>
    <w:rsid w:val="00557F62"/>
    <w:rsid w:val="00560736"/>
    <w:rsid w:val="00580ECB"/>
    <w:rsid w:val="00595C8B"/>
    <w:rsid w:val="005A5E22"/>
    <w:rsid w:val="005A617B"/>
    <w:rsid w:val="005B3E7C"/>
    <w:rsid w:val="005C3D0C"/>
    <w:rsid w:val="005D3B00"/>
    <w:rsid w:val="005E2862"/>
    <w:rsid w:val="005E6980"/>
    <w:rsid w:val="005F15E9"/>
    <w:rsid w:val="005F7AFB"/>
    <w:rsid w:val="00613C05"/>
    <w:rsid w:val="00620263"/>
    <w:rsid w:val="00621B05"/>
    <w:rsid w:val="00625D68"/>
    <w:rsid w:val="00684C97"/>
    <w:rsid w:val="00694967"/>
    <w:rsid w:val="006A64A1"/>
    <w:rsid w:val="006B1590"/>
    <w:rsid w:val="006C556F"/>
    <w:rsid w:val="006D51B8"/>
    <w:rsid w:val="006E0EB9"/>
    <w:rsid w:val="006E7F6A"/>
    <w:rsid w:val="006F1AA4"/>
    <w:rsid w:val="006F2BF6"/>
    <w:rsid w:val="0073708F"/>
    <w:rsid w:val="007541D0"/>
    <w:rsid w:val="007552C6"/>
    <w:rsid w:val="0076070E"/>
    <w:rsid w:val="00762C18"/>
    <w:rsid w:val="007729C6"/>
    <w:rsid w:val="007A566E"/>
    <w:rsid w:val="007C1B23"/>
    <w:rsid w:val="007C48FA"/>
    <w:rsid w:val="007E030F"/>
    <w:rsid w:val="007F1E38"/>
    <w:rsid w:val="008053BA"/>
    <w:rsid w:val="00810918"/>
    <w:rsid w:val="00822AB7"/>
    <w:rsid w:val="00822C2A"/>
    <w:rsid w:val="0085297C"/>
    <w:rsid w:val="00856F3F"/>
    <w:rsid w:val="00865731"/>
    <w:rsid w:val="008A3AA1"/>
    <w:rsid w:val="008B7DAB"/>
    <w:rsid w:val="008C2A88"/>
    <w:rsid w:val="008D6D55"/>
    <w:rsid w:val="008D6F4D"/>
    <w:rsid w:val="008E55DF"/>
    <w:rsid w:val="008F1354"/>
    <w:rsid w:val="008F73BC"/>
    <w:rsid w:val="00926FFE"/>
    <w:rsid w:val="0093263F"/>
    <w:rsid w:val="00980ECB"/>
    <w:rsid w:val="009925B2"/>
    <w:rsid w:val="00A14086"/>
    <w:rsid w:val="00A65F30"/>
    <w:rsid w:val="00A74F21"/>
    <w:rsid w:val="00A755AD"/>
    <w:rsid w:val="00A81EBD"/>
    <w:rsid w:val="00AA7D87"/>
    <w:rsid w:val="00AB4EBD"/>
    <w:rsid w:val="00AB6AB5"/>
    <w:rsid w:val="00B046E3"/>
    <w:rsid w:val="00B119D3"/>
    <w:rsid w:val="00B15B3C"/>
    <w:rsid w:val="00B72916"/>
    <w:rsid w:val="00BA01BD"/>
    <w:rsid w:val="00BA0246"/>
    <w:rsid w:val="00BA02DC"/>
    <w:rsid w:val="00BD5D47"/>
    <w:rsid w:val="00BD63E1"/>
    <w:rsid w:val="00C032D8"/>
    <w:rsid w:val="00C0766C"/>
    <w:rsid w:val="00C209A4"/>
    <w:rsid w:val="00C274F7"/>
    <w:rsid w:val="00C43A9E"/>
    <w:rsid w:val="00C505CF"/>
    <w:rsid w:val="00C65EB2"/>
    <w:rsid w:val="00C67345"/>
    <w:rsid w:val="00C83020"/>
    <w:rsid w:val="00C95C1D"/>
    <w:rsid w:val="00CA1126"/>
    <w:rsid w:val="00CA705B"/>
    <w:rsid w:val="00CB1E89"/>
    <w:rsid w:val="00CC6C1A"/>
    <w:rsid w:val="00CD6166"/>
    <w:rsid w:val="00CE700B"/>
    <w:rsid w:val="00CF6767"/>
    <w:rsid w:val="00D068B6"/>
    <w:rsid w:val="00D34AA4"/>
    <w:rsid w:val="00D34DFB"/>
    <w:rsid w:val="00D543EE"/>
    <w:rsid w:val="00D71464"/>
    <w:rsid w:val="00D75579"/>
    <w:rsid w:val="00D77E16"/>
    <w:rsid w:val="00D9181C"/>
    <w:rsid w:val="00DA01AB"/>
    <w:rsid w:val="00DA1E99"/>
    <w:rsid w:val="00DB38B4"/>
    <w:rsid w:val="00DC73BB"/>
    <w:rsid w:val="00DD3B67"/>
    <w:rsid w:val="00E04547"/>
    <w:rsid w:val="00E053A4"/>
    <w:rsid w:val="00E10340"/>
    <w:rsid w:val="00E552A5"/>
    <w:rsid w:val="00E64619"/>
    <w:rsid w:val="00E66270"/>
    <w:rsid w:val="00E66F8A"/>
    <w:rsid w:val="00E73194"/>
    <w:rsid w:val="00E81431"/>
    <w:rsid w:val="00E81E70"/>
    <w:rsid w:val="00E87B57"/>
    <w:rsid w:val="00EA3E38"/>
    <w:rsid w:val="00EC2B2D"/>
    <w:rsid w:val="00EF43EE"/>
    <w:rsid w:val="00EF587E"/>
    <w:rsid w:val="00EF72FF"/>
    <w:rsid w:val="00F22C33"/>
    <w:rsid w:val="00F609C7"/>
    <w:rsid w:val="00F81FDC"/>
    <w:rsid w:val="00F83AB1"/>
    <w:rsid w:val="00FB01F6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621B0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621B0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ql2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67BB68-9871-49D6-B822-1CD446A43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8</TotalTime>
  <Pages>23</Pages>
  <Words>5830</Words>
  <Characters>34403</Characters>
  <Application>Microsoft Office Word</Application>
  <DocSecurity>0</DocSecurity>
  <Lines>286</Lines>
  <Paragraphs>80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40153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Calábková Lucie</dc:creator>
  <cp:lastModifiedBy>Dresslerová Veronika</cp:lastModifiedBy>
  <cp:revision>11</cp:revision>
  <cp:lastPrinted>2013-03-22T10:51:00Z</cp:lastPrinted>
  <dcterms:created xsi:type="dcterms:W3CDTF">2013-03-22T10:38:00Z</dcterms:created>
  <dcterms:modified xsi:type="dcterms:W3CDTF">2013-03-22T12:59:00Z</dcterms:modified>
</cp:coreProperties>
</file>