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0"/>
        <w:gridCol w:w="3119"/>
        <w:gridCol w:w="3103"/>
      </w:tblGrid>
      <w:tr w:rsidR="006441B9" w14:paraId="22883AF7" w14:textId="77777777" w:rsidTr="00FE7B92">
        <w:tc>
          <w:tcPr>
            <w:tcW w:w="904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6D63A39A" w14:textId="1907D23B" w:rsidR="006441B9" w:rsidRPr="00423755" w:rsidRDefault="002A08D4" w:rsidP="00FE7B92">
            <w:pPr>
              <w:pStyle w:val="Nzev"/>
            </w:pPr>
            <w:r>
              <w:t>Posudky za rok 202</w:t>
            </w:r>
            <w:r w:rsidR="008C29AB">
              <w:t>4</w:t>
            </w:r>
          </w:p>
        </w:tc>
      </w:tr>
      <w:tr w:rsidR="006441B9" w14:paraId="1B2C8B39" w14:textId="77777777" w:rsidTr="00FE7B92">
        <w:trPr>
          <w:trHeight w:val="407"/>
        </w:trPr>
        <w:tc>
          <w:tcPr>
            <w:tcW w:w="282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14:paraId="5F4ADE7C" w14:textId="77777777" w:rsidR="006441B9" w:rsidRDefault="006441B9" w:rsidP="00FE7B92">
            <w:pPr>
              <w:jc w:val="center"/>
            </w:pPr>
            <w:r>
              <w:t>Název záměru</w:t>
            </w:r>
          </w:p>
        </w:tc>
        <w:tc>
          <w:tcPr>
            <w:tcW w:w="3119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14:paraId="56462332" w14:textId="77777777" w:rsidR="006441B9" w:rsidRDefault="006441B9" w:rsidP="00FE7B92">
            <w:pPr>
              <w:jc w:val="center"/>
            </w:pPr>
            <w:r>
              <w:t>Oznamovatel</w:t>
            </w:r>
          </w:p>
        </w:tc>
        <w:tc>
          <w:tcPr>
            <w:tcW w:w="310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14:paraId="5BC1216F" w14:textId="77777777" w:rsidR="006441B9" w:rsidRDefault="006441B9" w:rsidP="00FE7B92">
            <w:pPr>
              <w:jc w:val="center"/>
            </w:pPr>
            <w:r>
              <w:t>Zpracovatel posudku</w:t>
            </w:r>
          </w:p>
        </w:tc>
      </w:tr>
      <w:tr w:rsidR="006E69D0" w:rsidRPr="006E69D0" w14:paraId="46BBDE52" w14:textId="77777777" w:rsidTr="00FE7B92">
        <w:trPr>
          <w:trHeight w:val="810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C55775" w14:textId="3A869257" w:rsidR="008C29AB" w:rsidRDefault="008C29AB" w:rsidP="00FE7B92">
            <w:pPr>
              <w:jc w:val="center"/>
            </w:pPr>
            <w:r w:rsidRPr="008C29AB">
              <w:t>Větrné elektrárny</w:t>
            </w:r>
          </w:p>
          <w:p w14:paraId="16E5D2C4" w14:textId="1B1A2335" w:rsidR="006441B9" w:rsidRPr="00D421E6" w:rsidRDefault="008C29AB" w:rsidP="00FE7B92">
            <w:pPr>
              <w:jc w:val="center"/>
            </w:pPr>
            <w:proofErr w:type="gramStart"/>
            <w:r w:rsidRPr="008C29AB">
              <w:t xml:space="preserve">Potštát - </w:t>
            </w:r>
            <w:proofErr w:type="spellStart"/>
            <w:r w:rsidRPr="008C29AB">
              <w:t>Lipná</w:t>
            </w:r>
            <w:proofErr w:type="spellEnd"/>
            <w:proofErr w:type="gramEnd"/>
            <w:r w:rsidRPr="008C29AB">
              <w:t xml:space="preserve"> III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6D09B9A" w14:textId="77777777" w:rsidR="00BE20A4" w:rsidRDefault="008C29AB" w:rsidP="00FE7B92">
            <w:pPr>
              <w:jc w:val="center"/>
            </w:pPr>
            <w:proofErr w:type="spellStart"/>
            <w:r w:rsidRPr="008C29AB">
              <w:t>ROTEKO</w:t>
            </w:r>
            <w:proofErr w:type="spellEnd"/>
            <w:r w:rsidRPr="008C29AB">
              <w:t xml:space="preserve"> Invest a.s., Petrovická 195</w:t>
            </w:r>
          </w:p>
          <w:p w14:paraId="0D29EA4A" w14:textId="4B848AE0" w:rsidR="00F439EF" w:rsidRPr="00D421E6" w:rsidRDefault="008C29AB" w:rsidP="00FE7B92">
            <w:pPr>
              <w:jc w:val="center"/>
              <w:rPr>
                <w:highlight w:val="yellow"/>
              </w:rPr>
            </w:pPr>
            <w:r w:rsidRPr="008C29AB">
              <w:t>403 40 Ústí nad Labem</w:t>
            </w:r>
          </w:p>
        </w:tc>
        <w:tc>
          <w:tcPr>
            <w:tcW w:w="310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C0DDFEB" w14:textId="77777777" w:rsidR="00CE45D9" w:rsidRDefault="00CE45D9" w:rsidP="00FE7B92">
            <w:pPr>
              <w:jc w:val="center"/>
            </w:pPr>
            <w:r w:rsidRPr="00CE45D9">
              <w:t xml:space="preserve">Ing. Vladimír </w:t>
            </w:r>
            <w:proofErr w:type="spellStart"/>
            <w:r w:rsidRPr="00CE45D9">
              <w:t>Rimmel</w:t>
            </w:r>
            <w:proofErr w:type="spellEnd"/>
          </w:p>
          <w:p w14:paraId="5B53F557" w14:textId="57A8EE0B" w:rsidR="00CE45D9" w:rsidRDefault="00CE45D9" w:rsidP="00FE7B92">
            <w:pPr>
              <w:jc w:val="center"/>
            </w:pPr>
            <w:r w:rsidRPr="00CE45D9">
              <w:t>Lidická 1,</w:t>
            </w:r>
          </w:p>
          <w:p w14:paraId="3EF7E292" w14:textId="3C79F615" w:rsidR="00F439EF" w:rsidRPr="00D421E6" w:rsidRDefault="008C29AB" w:rsidP="00FE7B92">
            <w:pPr>
              <w:jc w:val="center"/>
              <w:rPr>
                <w:highlight w:val="yellow"/>
              </w:rPr>
            </w:pPr>
            <w:r>
              <w:t>7</w:t>
            </w:r>
            <w:r w:rsidR="00CE45D9" w:rsidRPr="00CE45D9">
              <w:t>42 83 Klimkovice</w:t>
            </w:r>
          </w:p>
        </w:tc>
      </w:tr>
      <w:tr w:rsidR="008C29AB" w:rsidRPr="006E69D0" w14:paraId="45D3CC03" w14:textId="77777777" w:rsidTr="00FE7B92">
        <w:trPr>
          <w:trHeight w:val="810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89C380B" w14:textId="603F9FCE" w:rsidR="008C29AB" w:rsidRPr="00526850" w:rsidRDefault="008C29AB" w:rsidP="00FE7B92">
            <w:pPr>
              <w:jc w:val="center"/>
            </w:pPr>
            <w:proofErr w:type="spellStart"/>
            <w:r w:rsidRPr="008C29AB">
              <w:t>D35</w:t>
            </w:r>
            <w:proofErr w:type="spellEnd"/>
            <w:r w:rsidRPr="008C29AB">
              <w:t xml:space="preserve"> odpočívka </w:t>
            </w:r>
            <w:proofErr w:type="spellStart"/>
            <w:r w:rsidRPr="008C29AB">
              <w:t>Mohelnicko</w:t>
            </w:r>
            <w:proofErr w:type="spellEnd"/>
            <w:r w:rsidRPr="008C29AB">
              <w:t xml:space="preserve"> v lokalitě Mohelnice/Litovel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6D2065" w14:textId="77777777" w:rsidR="00BE20A4" w:rsidRDefault="008C29AB" w:rsidP="00FE7B92">
            <w:pPr>
              <w:jc w:val="center"/>
            </w:pPr>
            <w:r w:rsidRPr="008C29AB">
              <w:t>Ředitelství silnic a dálnic</w:t>
            </w:r>
            <w:r>
              <w:t> </w:t>
            </w:r>
            <w:r w:rsidRPr="008C29AB">
              <w:t>ČR, Na Pankráci 546/56</w:t>
            </w:r>
          </w:p>
          <w:p w14:paraId="1C1EF5BC" w14:textId="48241CAE" w:rsidR="008C29AB" w:rsidRPr="00526850" w:rsidRDefault="008C29AB" w:rsidP="00FE7B92">
            <w:pPr>
              <w:jc w:val="center"/>
            </w:pPr>
            <w:r w:rsidRPr="008C29AB">
              <w:t>140 00 Praha 4</w:t>
            </w:r>
          </w:p>
        </w:tc>
        <w:tc>
          <w:tcPr>
            <w:tcW w:w="310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D9932A4" w14:textId="06C0FF0E" w:rsidR="008C29AB" w:rsidRDefault="008C29AB" w:rsidP="00FE7B92">
            <w:pPr>
              <w:jc w:val="center"/>
            </w:pPr>
            <w:r>
              <w:t xml:space="preserve">Ing. Pavel </w:t>
            </w:r>
            <w:proofErr w:type="spellStart"/>
            <w:r>
              <w:t>Cetl</w:t>
            </w:r>
            <w:proofErr w:type="spellEnd"/>
          </w:p>
          <w:p w14:paraId="14F186FE" w14:textId="7AF96B60" w:rsidR="008C29AB" w:rsidRDefault="008C29AB" w:rsidP="00FE7B92">
            <w:pPr>
              <w:jc w:val="center"/>
            </w:pPr>
            <w:r>
              <w:t>Demlova 276/24</w:t>
            </w:r>
          </w:p>
          <w:p w14:paraId="6AC5EAF6" w14:textId="4B4E6F8C" w:rsidR="008C29AB" w:rsidRPr="00CE45D9" w:rsidRDefault="008C29AB" w:rsidP="00FE7B92">
            <w:pPr>
              <w:jc w:val="center"/>
            </w:pPr>
            <w:r>
              <w:t>613 00 Brno</w:t>
            </w:r>
          </w:p>
        </w:tc>
      </w:tr>
      <w:tr w:rsidR="008C29AB" w:rsidRPr="006E69D0" w14:paraId="5B1FF9E2" w14:textId="77777777" w:rsidTr="00FE7B92">
        <w:trPr>
          <w:trHeight w:val="810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C8A594A" w14:textId="23A01CDE" w:rsidR="008C29AB" w:rsidRPr="00526850" w:rsidRDefault="008C29AB" w:rsidP="00FE7B92">
            <w:pPr>
              <w:jc w:val="center"/>
            </w:pPr>
            <w:r w:rsidRPr="008C29AB">
              <w:t xml:space="preserve">Rozšíření závodu </w:t>
            </w:r>
            <w:proofErr w:type="spellStart"/>
            <w:r w:rsidRPr="008C29AB">
              <w:t>CIDEM</w:t>
            </w:r>
            <w:proofErr w:type="spellEnd"/>
            <w:r w:rsidRPr="008C29AB">
              <w:t xml:space="preserve"> Hranice, a.s., divize </w:t>
            </w:r>
            <w:proofErr w:type="spellStart"/>
            <w:r w:rsidRPr="008C29AB">
              <w:t>CETRIS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14:paraId="45D3E830" w14:textId="35057482" w:rsidR="008C29AB" w:rsidRDefault="008C29AB" w:rsidP="00FE7B92">
            <w:pPr>
              <w:jc w:val="center"/>
            </w:pPr>
            <w:proofErr w:type="spellStart"/>
            <w:r w:rsidRPr="008C29AB">
              <w:t>CIDEM</w:t>
            </w:r>
            <w:proofErr w:type="spellEnd"/>
            <w:r w:rsidRPr="008C29AB">
              <w:t xml:space="preserve"> Hranice, a.s.,</w:t>
            </w:r>
          </w:p>
          <w:p w14:paraId="342F4F6B" w14:textId="77777777" w:rsidR="00BE20A4" w:rsidRDefault="008C29AB" w:rsidP="00FE7B92">
            <w:pPr>
              <w:jc w:val="center"/>
            </w:pPr>
            <w:r w:rsidRPr="008C29AB">
              <w:t>Skalní 1088</w:t>
            </w:r>
          </w:p>
          <w:p w14:paraId="329015EB" w14:textId="58FF2C4B" w:rsidR="008C29AB" w:rsidRPr="00526850" w:rsidRDefault="008C29AB" w:rsidP="00FE7B92">
            <w:pPr>
              <w:jc w:val="center"/>
            </w:pPr>
            <w:r w:rsidRPr="008C29AB">
              <w:t>753 01 Hranice</w:t>
            </w:r>
          </w:p>
        </w:tc>
        <w:tc>
          <w:tcPr>
            <w:tcW w:w="310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A93AA09" w14:textId="3BB5081D" w:rsidR="008C29AB" w:rsidRDefault="008C29AB" w:rsidP="00FE7B92">
            <w:pPr>
              <w:jc w:val="center"/>
            </w:pPr>
            <w:r>
              <w:t>RNDr. Tomáš Bajer</w:t>
            </w:r>
            <w:r w:rsidR="00BE20A4">
              <w:t>, CSc.</w:t>
            </w:r>
          </w:p>
          <w:p w14:paraId="4DEEEF90" w14:textId="4C0A6D67" w:rsidR="008C29AB" w:rsidRDefault="008C29AB" w:rsidP="00FE7B92">
            <w:pPr>
              <w:jc w:val="center"/>
            </w:pPr>
            <w:r>
              <w:t>Šafaříkova 436</w:t>
            </w:r>
          </w:p>
          <w:p w14:paraId="5CA5AE63" w14:textId="66336287" w:rsidR="008C29AB" w:rsidRPr="00CE45D9" w:rsidRDefault="008C29AB" w:rsidP="00FE7B92">
            <w:pPr>
              <w:jc w:val="center"/>
            </w:pPr>
            <w:r>
              <w:t>533 51 Pardubice</w:t>
            </w:r>
          </w:p>
        </w:tc>
      </w:tr>
      <w:tr w:rsidR="008C29AB" w:rsidRPr="006E69D0" w14:paraId="2B827811" w14:textId="77777777" w:rsidTr="00FE7B92">
        <w:trPr>
          <w:trHeight w:val="810"/>
        </w:trPr>
        <w:tc>
          <w:tcPr>
            <w:tcW w:w="282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F924A4" w14:textId="7A9E3D82" w:rsidR="008C29AB" w:rsidRPr="00526850" w:rsidRDefault="008C29AB" w:rsidP="00FE7B92">
            <w:pPr>
              <w:jc w:val="center"/>
            </w:pPr>
            <w:r w:rsidRPr="008C29AB">
              <w:t xml:space="preserve">Dekarbonizace Teplárny Olomouc – </w:t>
            </w:r>
            <w:proofErr w:type="spellStart"/>
            <w:r w:rsidRPr="008C29AB">
              <w:t>multipalivový</w:t>
            </w:r>
            <w:proofErr w:type="spellEnd"/>
            <w:r w:rsidRPr="008C29AB">
              <w:t xml:space="preserve"> kotel a plynový teplárenský zdroj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E2AFD2" w14:textId="2D537073" w:rsidR="008C29AB" w:rsidRDefault="008C29AB" w:rsidP="00FE7B92">
            <w:pPr>
              <w:jc w:val="center"/>
            </w:pPr>
            <w:proofErr w:type="spellStart"/>
            <w:r w:rsidRPr="008C29AB">
              <w:t>Veolia</w:t>
            </w:r>
            <w:proofErr w:type="spellEnd"/>
            <w:r w:rsidRPr="008C29AB">
              <w:t xml:space="preserve"> Energie ČR, a.s.,</w:t>
            </w:r>
          </w:p>
          <w:p w14:paraId="5FFF7188" w14:textId="5C18F102" w:rsidR="008C29AB" w:rsidRPr="00526850" w:rsidRDefault="008C29AB" w:rsidP="00FE7B92">
            <w:pPr>
              <w:jc w:val="center"/>
            </w:pPr>
            <w:r w:rsidRPr="008C29AB">
              <w:t>28. října 3337/7, Moravská Ostrava, 702 00 Ostrava</w:t>
            </w:r>
          </w:p>
        </w:tc>
        <w:tc>
          <w:tcPr>
            <w:tcW w:w="310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C9B525" w14:textId="77777777" w:rsidR="008C29AB" w:rsidRDefault="00BE20A4" w:rsidP="00FE7B92">
            <w:pPr>
              <w:jc w:val="center"/>
            </w:pPr>
            <w:r w:rsidRPr="00BE20A4">
              <w:t>RNDr</w:t>
            </w:r>
            <w:r>
              <w:t xml:space="preserve">. </w:t>
            </w:r>
            <w:r w:rsidRPr="00BE20A4">
              <w:t>Tomáš</w:t>
            </w:r>
            <w:r>
              <w:t xml:space="preserve"> </w:t>
            </w:r>
            <w:r w:rsidRPr="00BE20A4">
              <w:t>Bajer, CSc.</w:t>
            </w:r>
          </w:p>
          <w:p w14:paraId="3C7FE69D" w14:textId="77777777" w:rsidR="00BE20A4" w:rsidRDefault="00BE20A4" w:rsidP="00FE7B92">
            <w:pPr>
              <w:jc w:val="center"/>
            </w:pPr>
            <w:r>
              <w:t>Šafaříkova 436</w:t>
            </w:r>
          </w:p>
          <w:p w14:paraId="65B352F5" w14:textId="11BED75A" w:rsidR="00BE20A4" w:rsidRPr="00CE45D9" w:rsidRDefault="00BE20A4" w:rsidP="00FE7B92">
            <w:pPr>
              <w:jc w:val="center"/>
            </w:pPr>
            <w:r>
              <w:t>533 51 Pardubice</w:t>
            </w:r>
          </w:p>
        </w:tc>
      </w:tr>
    </w:tbl>
    <w:p w14:paraId="304CBD1E" w14:textId="77777777" w:rsidR="00C90C90" w:rsidRDefault="00C90C90"/>
    <w:sectPr w:rsidR="00C90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5190"/>
    <w:multiLevelType w:val="hybridMultilevel"/>
    <w:tmpl w:val="E4041FC0"/>
    <w:lvl w:ilvl="0" w:tplc="231EB8CC">
      <w:start w:val="1"/>
      <w:numFmt w:val="bullet"/>
      <w:pStyle w:val="Obdrznak2text"/>
      <w:lvlText w:val=""/>
      <w:lvlJc w:val="left"/>
      <w:pPr>
        <w:tabs>
          <w:tab w:val="num" w:pos="582"/>
        </w:tabs>
        <w:ind w:left="582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5"/>
        </w:tabs>
        <w:ind w:left="14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5"/>
        </w:tabs>
        <w:ind w:left="21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95"/>
        </w:tabs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5"/>
        </w:tabs>
        <w:ind w:left="36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5"/>
        </w:tabs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5"/>
        </w:tabs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5"/>
        </w:tabs>
        <w:ind w:left="57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5"/>
        </w:tabs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B8056D9"/>
    <w:multiLevelType w:val="hybridMultilevel"/>
    <w:tmpl w:val="254648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022C2"/>
    <w:multiLevelType w:val="hybridMultilevel"/>
    <w:tmpl w:val="9954C5A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5817020">
    <w:abstractNumId w:val="0"/>
  </w:num>
  <w:num w:numId="2" w16cid:durableId="200362410">
    <w:abstractNumId w:val="2"/>
  </w:num>
  <w:num w:numId="3" w16cid:durableId="66185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AB"/>
    <w:rsid w:val="0018364F"/>
    <w:rsid w:val="001879FC"/>
    <w:rsid w:val="001B7290"/>
    <w:rsid w:val="001E456F"/>
    <w:rsid w:val="002308A7"/>
    <w:rsid w:val="002814B2"/>
    <w:rsid w:val="002A08D4"/>
    <w:rsid w:val="00304268"/>
    <w:rsid w:val="00423755"/>
    <w:rsid w:val="00526850"/>
    <w:rsid w:val="00624325"/>
    <w:rsid w:val="006441B9"/>
    <w:rsid w:val="006B6911"/>
    <w:rsid w:val="006C628F"/>
    <w:rsid w:val="006E69D0"/>
    <w:rsid w:val="00873986"/>
    <w:rsid w:val="008C29AB"/>
    <w:rsid w:val="00973740"/>
    <w:rsid w:val="009E0AD2"/>
    <w:rsid w:val="00A2720E"/>
    <w:rsid w:val="00AA356C"/>
    <w:rsid w:val="00AB5A46"/>
    <w:rsid w:val="00AF1BDE"/>
    <w:rsid w:val="00BE20A4"/>
    <w:rsid w:val="00C723A7"/>
    <w:rsid w:val="00C842D3"/>
    <w:rsid w:val="00C90C90"/>
    <w:rsid w:val="00CA7274"/>
    <w:rsid w:val="00CE45D9"/>
    <w:rsid w:val="00D24715"/>
    <w:rsid w:val="00D421E6"/>
    <w:rsid w:val="00F01152"/>
    <w:rsid w:val="00F439EF"/>
    <w:rsid w:val="00FB18D0"/>
    <w:rsid w:val="00FE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DA1E2"/>
  <w15:chartTrackingRefBased/>
  <w15:docId w15:val="{A207BB3E-72FF-4052-AF2D-FD64189D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247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44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drznak2text">
    <w:name w:val="Obdrží znak2 text"/>
    <w:basedOn w:val="Normln"/>
    <w:rsid w:val="006441B9"/>
    <w:pPr>
      <w:widowControl w:val="0"/>
      <w:numPr>
        <w:numId w:val="1"/>
      </w:numPr>
      <w:spacing w:after="40"/>
      <w:jc w:val="both"/>
    </w:pPr>
    <w:rPr>
      <w:rFonts w:ascii="Arial" w:hAnsi="Arial"/>
      <w:szCs w:val="20"/>
    </w:rPr>
  </w:style>
  <w:style w:type="paragraph" w:customStyle="1" w:styleId="Default">
    <w:name w:val="Default"/>
    <w:rsid w:val="00C723A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dpis1Char">
    <w:name w:val="Nadpis 1 Char"/>
    <w:link w:val="Nadpis1"/>
    <w:rsid w:val="00D247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qFormat/>
    <w:rsid w:val="00D2471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D24715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k_cvek7265\Desktop\posudky-za-rok-2024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posudky-za-rok-2024</Template>
  <TotalTime>17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Posudky za rok 2009, 2010</vt:lpstr>
    </vt:vector>
  </TitlesOfParts>
  <Company>KÚOK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Posudky za rok 2009, 2010</dc:title>
  <dc:subject/>
  <dc:creator>Cvek Vojtěch</dc:creator>
  <cp:keywords/>
  <cp:lastModifiedBy>Cvek Vojtěch</cp:lastModifiedBy>
  <cp:revision>2</cp:revision>
  <dcterms:created xsi:type="dcterms:W3CDTF">2025-02-06T10:49:00Z</dcterms:created>
  <dcterms:modified xsi:type="dcterms:W3CDTF">2025-02-06T11:08:00Z</dcterms:modified>
</cp:coreProperties>
</file>