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0"/>
        <w:gridCol w:w="3119"/>
        <w:gridCol w:w="3103"/>
      </w:tblGrid>
      <w:tr w:rsidR="006441B9" w14:paraId="22883AF7" w14:textId="77777777" w:rsidTr="00FE7B92">
        <w:tc>
          <w:tcPr>
            <w:tcW w:w="904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D63A39A" w14:textId="3059AFEF" w:rsidR="006441B9" w:rsidRPr="00423755" w:rsidRDefault="002A08D4" w:rsidP="00FE7B92">
            <w:pPr>
              <w:pStyle w:val="Nzev"/>
            </w:pPr>
            <w:r>
              <w:t>Posudky za rok 202</w:t>
            </w:r>
            <w:r w:rsidR="00C6775A">
              <w:t>3</w:t>
            </w:r>
          </w:p>
        </w:tc>
      </w:tr>
      <w:tr w:rsidR="006441B9" w14:paraId="1B2C8B39" w14:textId="77777777" w:rsidTr="00FE7B92">
        <w:trPr>
          <w:trHeight w:val="407"/>
        </w:trPr>
        <w:tc>
          <w:tcPr>
            <w:tcW w:w="28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F4ADE7C" w14:textId="77777777" w:rsidR="006441B9" w:rsidRDefault="006441B9" w:rsidP="00FE7B92">
            <w:pPr>
              <w:jc w:val="center"/>
            </w:pPr>
            <w:r>
              <w:t>Název záměru</w:t>
            </w:r>
          </w:p>
        </w:tc>
        <w:tc>
          <w:tcPr>
            <w:tcW w:w="3119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14:paraId="56462332" w14:textId="77777777" w:rsidR="006441B9" w:rsidRDefault="006441B9" w:rsidP="00FE7B92">
            <w:pPr>
              <w:jc w:val="center"/>
            </w:pPr>
            <w:r>
              <w:t>Oznamovatel</w:t>
            </w:r>
          </w:p>
        </w:tc>
        <w:tc>
          <w:tcPr>
            <w:tcW w:w="310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BC1216F" w14:textId="77777777" w:rsidR="006441B9" w:rsidRDefault="006441B9" w:rsidP="00FE7B92">
            <w:pPr>
              <w:jc w:val="center"/>
            </w:pPr>
            <w:r>
              <w:t>Zpracovatel posudku</w:t>
            </w:r>
          </w:p>
        </w:tc>
      </w:tr>
      <w:tr w:rsidR="008C29AB" w:rsidRPr="006E69D0" w14:paraId="2B827811" w14:textId="77777777" w:rsidTr="00FE7B92">
        <w:trPr>
          <w:trHeight w:val="810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F924A4" w14:textId="59CAE594" w:rsidR="008C29AB" w:rsidRPr="00526850" w:rsidRDefault="00C6775A" w:rsidP="00FE7B92">
            <w:pPr>
              <w:jc w:val="center"/>
            </w:pPr>
            <w:r w:rsidRPr="00C6775A">
              <w:t xml:space="preserve">Logistické odpadové centrum </w:t>
            </w:r>
            <w:proofErr w:type="spellStart"/>
            <w:r w:rsidRPr="00C6775A">
              <w:t>Bergasto</w:t>
            </w:r>
            <w:proofErr w:type="spellEnd"/>
            <w:r w:rsidRPr="00C6775A">
              <w:t xml:space="preserve"> Suchonice, optimalizace provozu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9D5D294" w14:textId="77777777" w:rsidR="00C6775A" w:rsidRDefault="00C6775A" w:rsidP="00FE7B92">
            <w:pPr>
              <w:jc w:val="center"/>
            </w:pPr>
            <w:proofErr w:type="spellStart"/>
            <w:r w:rsidRPr="00C6775A">
              <w:t>Bergasto</w:t>
            </w:r>
            <w:proofErr w:type="spellEnd"/>
            <w:r w:rsidRPr="00C6775A">
              <w:t xml:space="preserve"> s.r.o.</w:t>
            </w:r>
          </w:p>
          <w:p w14:paraId="4829ABA5" w14:textId="77777777" w:rsidR="00C6775A" w:rsidRDefault="00C6775A" w:rsidP="00FE7B92">
            <w:pPr>
              <w:jc w:val="center"/>
            </w:pPr>
            <w:r w:rsidRPr="00C6775A">
              <w:t>Ztracená 254/6</w:t>
            </w:r>
          </w:p>
          <w:p w14:paraId="5FFF7188" w14:textId="7F8FBBEF" w:rsidR="008C29AB" w:rsidRPr="00526850" w:rsidRDefault="00C6775A" w:rsidP="00FE7B92">
            <w:pPr>
              <w:jc w:val="center"/>
            </w:pPr>
            <w:r w:rsidRPr="00C6775A">
              <w:t>779 00 Olomouc</w:t>
            </w:r>
          </w:p>
        </w:tc>
        <w:tc>
          <w:tcPr>
            <w:tcW w:w="310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C9B525" w14:textId="77777777" w:rsidR="008C29AB" w:rsidRDefault="00BE20A4" w:rsidP="00FE7B92">
            <w:pPr>
              <w:jc w:val="center"/>
            </w:pPr>
            <w:r w:rsidRPr="00BE20A4">
              <w:t>RNDr</w:t>
            </w:r>
            <w:r>
              <w:t xml:space="preserve">. </w:t>
            </w:r>
            <w:r w:rsidRPr="00BE20A4">
              <w:t>Tomáš</w:t>
            </w:r>
            <w:r>
              <w:t xml:space="preserve"> </w:t>
            </w:r>
            <w:r w:rsidRPr="00BE20A4">
              <w:t>Bajer, CSc.</w:t>
            </w:r>
          </w:p>
          <w:p w14:paraId="3C7FE69D" w14:textId="77777777" w:rsidR="00BE20A4" w:rsidRDefault="00BE20A4" w:rsidP="00FE7B92">
            <w:pPr>
              <w:jc w:val="center"/>
            </w:pPr>
            <w:r>
              <w:t>Šafaříkova 436</w:t>
            </w:r>
          </w:p>
          <w:p w14:paraId="65B352F5" w14:textId="11BED75A" w:rsidR="00BE20A4" w:rsidRPr="00CE45D9" w:rsidRDefault="00BE20A4" w:rsidP="00FE7B92">
            <w:pPr>
              <w:jc w:val="center"/>
            </w:pPr>
            <w:r>
              <w:t>533 51 Pardubice</w:t>
            </w:r>
          </w:p>
        </w:tc>
      </w:tr>
    </w:tbl>
    <w:p w14:paraId="304CBD1E" w14:textId="77777777" w:rsidR="00C90C90" w:rsidRDefault="00C90C90"/>
    <w:sectPr w:rsidR="00C90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5190"/>
    <w:multiLevelType w:val="hybridMultilevel"/>
    <w:tmpl w:val="E4041FC0"/>
    <w:lvl w:ilvl="0" w:tplc="231EB8CC">
      <w:start w:val="1"/>
      <w:numFmt w:val="bullet"/>
      <w:pStyle w:val="Obdrznak2text"/>
      <w:lvlText w:val=""/>
      <w:lvlJc w:val="left"/>
      <w:pPr>
        <w:tabs>
          <w:tab w:val="num" w:pos="582"/>
        </w:tabs>
        <w:ind w:left="582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B8056D9"/>
    <w:multiLevelType w:val="hybridMultilevel"/>
    <w:tmpl w:val="254648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022C2"/>
    <w:multiLevelType w:val="hybridMultilevel"/>
    <w:tmpl w:val="9954C5A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5817020">
    <w:abstractNumId w:val="0"/>
  </w:num>
  <w:num w:numId="2" w16cid:durableId="200362410">
    <w:abstractNumId w:val="2"/>
  </w:num>
  <w:num w:numId="3" w16cid:durableId="66185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AB"/>
    <w:rsid w:val="00182C20"/>
    <w:rsid w:val="0018364F"/>
    <w:rsid w:val="001879FC"/>
    <w:rsid w:val="001B7290"/>
    <w:rsid w:val="001E456F"/>
    <w:rsid w:val="002308A7"/>
    <w:rsid w:val="002814B2"/>
    <w:rsid w:val="002A08D4"/>
    <w:rsid w:val="00304268"/>
    <w:rsid w:val="00423755"/>
    <w:rsid w:val="00526850"/>
    <w:rsid w:val="00624325"/>
    <w:rsid w:val="006441B9"/>
    <w:rsid w:val="006B6911"/>
    <w:rsid w:val="006C628F"/>
    <w:rsid w:val="006E69D0"/>
    <w:rsid w:val="00873986"/>
    <w:rsid w:val="008C29AB"/>
    <w:rsid w:val="00973740"/>
    <w:rsid w:val="009E0AD2"/>
    <w:rsid w:val="00A2720E"/>
    <w:rsid w:val="00AA356C"/>
    <w:rsid w:val="00AB5A46"/>
    <w:rsid w:val="00AF1BDE"/>
    <w:rsid w:val="00BE20A4"/>
    <w:rsid w:val="00C6775A"/>
    <w:rsid w:val="00C723A7"/>
    <w:rsid w:val="00C842D3"/>
    <w:rsid w:val="00C90C90"/>
    <w:rsid w:val="00CA7274"/>
    <w:rsid w:val="00CE45D9"/>
    <w:rsid w:val="00D24715"/>
    <w:rsid w:val="00D421E6"/>
    <w:rsid w:val="00F01152"/>
    <w:rsid w:val="00F439EF"/>
    <w:rsid w:val="00FB18D0"/>
    <w:rsid w:val="00FE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DA1E2"/>
  <w15:chartTrackingRefBased/>
  <w15:docId w15:val="{A207BB3E-72FF-4052-AF2D-FD64189D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247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44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drznak2text">
    <w:name w:val="Obdrží znak2 text"/>
    <w:basedOn w:val="Normln"/>
    <w:rsid w:val="006441B9"/>
    <w:pPr>
      <w:widowControl w:val="0"/>
      <w:numPr>
        <w:numId w:val="1"/>
      </w:numPr>
      <w:spacing w:after="40"/>
      <w:jc w:val="both"/>
    </w:pPr>
    <w:rPr>
      <w:rFonts w:ascii="Arial" w:hAnsi="Arial"/>
      <w:szCs w:val="20"/>
    </w:rPr>
  </w:style>
  <w:style w:type="paragraph" w:customStyle="1" w:styleId="Default">
    <w:name w:val="Default"/>
    <w:rsid w:val="00C723A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1Char">
    <w:name w:val="Nadpis 1 Char"/>
    <w:link w:val="Nadpis1"/>
    <w:rsid w:val="00D247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D2471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D24715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k_cvek7265\Desktop\posudky-za-rok-2024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posudky-za-rok-2024</Template>
  <TotalTime>24</TotalTime>
  <Pages>1</Pages>
  <Words>34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Posudky za rok 2009, 2010</vt:lpstr>
    </vt:vector>
  </TitlesOfParts>
  <Company>KÚOK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Posudky za rok 2009, 2010</dc:title>
  <dc:subject/>
  <dc:creator>Cvek Vojtěch</dc:creator>
  <cp:keywords/>
  <cp:lastModifiedBy>Cvek Vojtěch</cp:lastModifiedBy>
  <cp:revision>3</cp:revision>
  <dcterms:created xsi:type="dcterms:W3CDTF">2025-02-06T10:49:00Z</dcterms:created>
  <dcterms:modified xsi:type="dcterms:W3CDTF">2025-02-24T14:29:00Z</dcterms:modified>
</cp:coreProperties>
</file>